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6249252" r:id="rId9"/>
              </w:object>
            </w:r>
          </w:p>
          <w:p w:rsidR="00FE79FE" w:rsidRPr="004C5120" w:rsidRDefault="00FE79FE" w:rsidP="002F20AE">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2F20AE">
              <w:rPr>
                <w:rFonts w:ascii="Tahoma" w:hAnsi="Tahoma" w:cs="Tahoma"/>
                <w:b/>
                <w:bCs/>
                <w:iCs/>
                <w:color w:val="509141"/>
                <w:sz w:val="36"/>
                <w:szCs w:val="36"/>
                <w:lang w:val="en-US"/>
              </w:rPr>
              <w:t>2204</w:t>
            </w:r>
          </w:p>
          <w:p w:rsidR="00FE79FE" w:rsidRPr="004C5120" w:rsidRDefault="00FE79FE" w:rsidP="002F20AE">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2F20AE">
              <w:rPr>
                <w:rFonts w:ascii="Tahoma" w:hAnsi="Tahoma" w:cs="Tahoma"/>
                <w:b/>
                <w:bCs/>
                <w:iCs/>
                <w:color w:val="509141"/>
                <w:szCs w:val="24"/>
                <w:lang w:val="en-US"/>
              </w:rPr>
              <w:t>11</w:t>
            </w:r>
            <w:r w:rsidRPr="004C5120">
              <w:rPr>
                <w:rFonts w:ascii="Tahoma" w:hAnsi="Tahoma" w:cs="Tahoma"/>
                <w:b/>
                <w:bCs/>
                <w:iCs/>
                <w:color w:val="509141"/>
                <w:szCs w:val="24"/>
                <w:lang w:val="en-US"/>
              </w:rPr>
              <w:t>/</w:t>
            </w:r>
            <w:r w:rsidR="002F20AE">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4C5120"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2F20AE" w:rsidP="004C512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Characteristics and spectrum considerations for sense and avoid systems use on unmanned aircraft systems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2088232"/>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9F0D75"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4C5120"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2F20AE" w:rsidP="002F20AE">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2204</w:t>
      </w:r>
    </w:p>
    <w:p w:rsidR="002F20AE" w:rsidRDefault="002F20AE" w:rsidP="002F20AE">
      <w:pPr>
        <w:pStyle w:val="Reptitle"/>
      </w:pPr>
      <w:r w:rsidRPr="00FB0764">
        <w:t xml:space="preserve">Characteristics </w:t>
      </w:r>
      <w:smartTag w:uri="urn:schemas-microsoft-com:office:smarttags" w:element="stockticker">
        <w:r w:rsidRPr="00FB0764">
          <w:t>and</w:t>
        </w:r>
      </w:smartTag>
      <w:r w:rsidRPr="00FB0764">
        <w:t xml:space="preserve"> spectrum considerations for sense</w:t>
      </w:r>
      <w:r>
        <w:br/>
      </w:r>
      <w:smartTag w:uri="urn:schemas-microsoft-com:office:smarttags" w:element="stockticker">
        <w:r w:rsidRPr="00FB0764">
          <w:t>and</w:t>
        </w:r>
        <w:r>
          <w:t xml:space="preserve"> </w:t>
        </w:r>
      </w:smartTag>
      <w:r w:rsidRPr="00FB0764">
        <w:t xml:space="preserve">avoid systems use on </w:t>
      </w:r>
      <w:r>
        <w:t>u</w:t>
      </w:r>
      <w:r w:rsidRPr="00FB0764">
        <w:t xml:space="preserve">nmanned </w:t>
      </w:r>
      <w:r>
        <w:t>a</w:t>
      </w:r>
      <w:r w:rsidRPr="00FB0764">
        <w:t xml:space="preserve">ircraft </w:t>
      </w:r>
      <w:r>
        <w:t>s</w:t>
      </w:r>
      <w:r w:rsidRPr="00FB0764">
        <w:t>ystems</w:t>
      </w:r>
    </w:p>
    <w:p w:rsidR="002F20AE" w:rsidRPr="002F20AE" w:rsidRDefault="002F20AE" w:rsidP="002F20AE">
      <w:pPr>
        <w:pStyle w:val="Repdate"/>
      </w:pPr>
      <w:r>
        <w:t>(2010)</w:t>
      </w:r>
    </w:p>
    <w:p w:rsidR="002F20AE" w:rsidRDefault="002F20AE" w:rsidP="002F20AE">
      <w:pPr>
        <w:jc w:val="center"/>
        <w:rPr>
          <w:lang w:val="en-US"/>
        </w:rPr>
      </w:pPr>
      <w:r>
        <w:rPr>
          <w:lang w:val="en-US"/>
        </w:rPr>
        <w:t>TABLE OF CONTENTS</w:t>
      </w:r>
    </w:p>
    <w:p w:rsidR="002F20AE" w:rsidRDefault="002F20AE" w:rsidP="002F20AE">
      <w:pPr>
        <w:pStyle w:val="toc0"/>
        <w:jc w:val="right"/>
        <w:rPr>
          <w:lang w:val="en-US"/>
        </w:rPr>
      </w:pPr>
      <w:r>
        <w:rPr>
          <w:lang w:val="en-US"/>
        </w:rPr>
        <w:t>Page</w:t>
      </w:r>
    </w:p>
    <w:p w:rsidR="00590FD6" w:rsidRPr="00590FD6" w:rsidRDefault="00590FD6" w:rsidP="00561676">
      <w:pPr>
        <w:pStyle w:val="TOC1"/>
        <w:rPr>
          <w:rFonts w:asciiTheme="minorHAnsi" w:eastAsiaTheme="minorEastAsia" w:hAnsiTheme="minorHAnsi" w:cstheme="minorBidi"/>
          <w:noProof/>
          <w:sz w:val="22"/>
          <w:szCs w:val="22"/>
          <w:lang w:eastAsia="zh-CN"/>
        </w:rPr>
      </w:pPr>
      <w:r w:rsidRPr="00590FD6">
        <w:rPr>
          <w:rStyle w:val="Hyperlink"/>
          <w:noProof/>
          <w:color w:val="auto"/>
          <w:u w:val="none"/>
        </w:rPr>
        <w:t>1</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Introduction</w:t>
      </w:r>
      <w:r w:rsidRPr="00590FD6">
        <w:rPr>
          <w:noProof/>
          <w:webHidden/>
        </w:rPr>
        <w:tab/>
      </w:r>
      <w:r>
        <w:rPr>
          <w:noProof/>
          <w:webHidden/>
        </w:rPr>
        <w:tab/>
      </w:r>
      <w:r w:rsidR="00561676">
        <w:rPr>
          <w:noProof/>
          <w:webHidden/>
        </w:rPr>
        <w:t>1</w:t>
      </w:r>
    </w:p>
    <w:p w:rsidR="00590FD6" w:rsidRPr="00590FD6" w:rsidRDefault="00590FD6" w:rsidP="00561676">
      <w:pPr>
        <w:pStyle w:val="TOC1"/>
        <w:rPr>
          <w:rFonts w:asciiTheme="minorHAnsi" w:eastAsiaTheme="minorEastAsia" w:hAnsiTheme="minorHAnsi" w:cstheme="minorBidi"/>
          <w:noProof/>
          <w:sz w:val="22"/>
          <w:szCs w:val="22"/>
          <w:lang w:eastAsia="zh-CN"/>
        </w:rPr>
      </w:pPr>
      <w:r w:rsidRPr="00590FD6">
        <w:rPr>
          <w:rStyle w:val="Hyperlink"/>
          <w:noProof/>
          <w:color w:val="auto"/>
          <w:u w:val="none"/>
        </w:rPr>
        <w:t>2</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General descriptions and terminology</w:t>
      </w:r>
      <w:r w:rsidRPr="00590FD6">
        <w:rPr>
          <w:noProof/>
          <w:webHidden/>
        </w:rPr>
        <w:tab/>
      </w:r>
      <w:r>
        <w:rPr>
          <w:noProof/>
          <w:webHidden/>
        </w:rPr>
        <w:tab/>
      </w:r>
      <w:r w:rsidR="00561676">
        <w:rPr>
          <w:noProof/>
          <w:webHidden/>
        </w:rPr>
        <w:t>3</w:t>
      </w:r>
    </w:p>
    <w:p w:rsidR="00590FD6" w:rsidRPr="00590FD6" w:rsidRDefault="00590FD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2.1</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Terminology</w:t>
      </w:r>
      <w:r w:rsidRPr="00590FD6">
        <w:rPr>
          <w:noProof/>
          <w:webHidden/>
        </w:rPr>
        <w:tab/>
      </w:r>
      <w:r>
        <w:rPr>
          <w:noProof/>
          <w:webHidden/>
        </w:rPr>
        <w:tab/>
      </w:r>
      <w:r w:rsidRPr="00590FD6">
        <w:rPr>
          <w:noProof/>
          <w:webHidden/>
        </w:rPr>
        <w:t>4</w:t>
      </w:r>
    </w:p>
    <w:p w:rsidR="00590FD6" w:rsidRPr="00590FD6" w:rsidRDefault="00590FD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2.2</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Airspace</w:t>
      </w:r>
      <w:r w:rsidRPr="00590FD6">
        <w:rPr>
          <w:noProof/>
          <w:webHidden/>
        </w:rPr>
        <w:tab/>
      </w:r>
      <w:r>
        <w:rPr>
          <w:noProof/>
          <w:webHidden/>
        </w:rPr>
        <w:tab/>
      </w:r>
      <w:r w:rsidRPr="00590FD6">
        <w:rPr>
          <w:noProof/>
          <w:webHidden/>
        </w:rPr>
        <w:t>4</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2.3</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Applicability of sense and avoid to overall collision avoidance approach</w:t>
      </w:r>
      <w:r w:rsidRPr="00590FD6">
        <w:rPr>
          <w:noProof/>
          <w:webHidden/>
        </w:rPr>
        <w:tab/>
      </w:r>
      <w:r>
        <w:rPr>
          <w:noProof/>
          <w:webHidden/>
        </w:rPr>
        <w:tab/>
      </w:r>
      <w:r w:rsidR="00561676">
        <w:rPr>
          <w:noProof/>
          <w:webHidden/>
        </w:rPr>
        <w:t>4</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2.4</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Existing aeronautical radionavigation allocations</w:t>
      </w:r>
      <w:r w:rsidRPr="00590FD6">
        <w:rPr>
          <w:noProof/>
          <w:webHidden/>
        </w:rPr>
        <w:tab/>
      </w:r>
      <w:r>
        <w:rPr>
          <w:noProof/>
          <w:webHidden/>
        </w:rPr>
        <w:tab/>
      </w:r>
      <w:r w:rsidR="00561676">
        <w:rPr>
          <w:noProof/>
          <w:webHidden/>
        </w:rPr>
        <w:t>5</w:t>
      </w:r>
    </w:p>
    <w:p w:rsidR="00590FD6" w:rsidRPr="00590FD6" w:rsidRDefault="00590FD6" w:rsidP="00561676">
      <w:pPr>
        <w:pStyle w:val="TOC1"/>
        <w:rPr>
          <w:rFonts w:asciiTheme="minorHAnsi" w:eastAsiaTheme="minorEastAsia" w:hAnsiTheme="minorHAnsi" w:cstheme="minorBidi"/>
          <w:noProof/>
          <w:sz w:val="22"/>
          <w:szCs w:val="22"/>
          <w:lang w:eastAsia="zh-CN"/>
        </w:rPr>
      </w:pPr>
      <w:r w:rsidRPr="00590FD6">
        <w:rPr>
          <w:rStyle w:val="Hyperlink"/>
          <w:noProof/>
          <w:color w:val="auto"/>
          <w:u w:val="none"/>
        </w:rPr>
        <w:t>3</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Technical considerations for S&amp;A</w:t>
      </w:r>
      <w:r w:rsidRPr="00590FD6">
        <w:rPr>
          <w:noProof/>
          <w:webHidden/>
        </w:rPr>
        <w:tab/>
      </w:r>
      <w:r>
        <w:rPr>
          <w:noProof/>
          <w:webHidden/>
        </w:rPr>
        <w:tab/>
      </w:r>
      <w:r w:rsidR="00561676">
        <w:rPr>
          <w:noProof/>
          <w:webHidden/>
        </w:rPr>
        <w:t>5</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3.1</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Aircraft-based S&amp;A</w:t>
      </w:r>
      <w:r w:rsidRPr="00590FD6">
        <w:rPr>
          <w:noProof/>
          <w:webHidden/>
        </w:rPr>
        <w:tab/>
      </w:r>
      <w:r>
        <w:rPr>
          <w:noProof/>
          <w:webHidden/>
        </w:rPr>
        <w:tab/>
      </w:r>
      <w:r w:rsidR="00561676">
        <w:rPr>
          <w:noProof/>
          <w:webHidden/>
        </w:rPr>
        <w:t>5</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3.2</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Other technical issues</w:t>
      </w:r>
      <w:r w:rsidRPr="00590FD6">
        <w:rPr>
          <w:noProof/>
          <w:webHidden/>
        </w:rPr>
        <w:tab/>
      </w:r>
      <w:r>
        <w:rPr>
          <w:noProof/>
          <w:webHidden/>
        </w:rPr>
        <w:tab/>
      </w:r>
      <w:r w:rsidRPr="00590FD6">
        <w:rPr>
          <w:noProof/>
          <w:webHidden/>
        </w:rPr>
        <w:t>1</w:t>
      </w:r>
      <w:r w:rsidR="00561676">
        <w:rPr>
          <w:noProof/>
          <w:webHidden/>
        </w:rPr>
        <w:t>1</w:t>
      </w:r>
    </w:p>
    <w:p w:rsidR="00590FD6" w:rsidRPr="00590FD6" w:rsidRDefault="00590FD6" w:rsidP="00561676">
      <w:pPr>
        <w:pStyle w:val="TOC1"/>
        <w:rPr>
          <w:rFonts w:asciiTheme="minorHAnsi" w:eastAsiaTheme="minorEastAsia" w:hAnsiTheme="minorHAnsi" w:cstheme="minorBidi"/>
          <w:noProof/>
          <w:sz w:val="22"/>
          <w:szCs w:val="22"/>
          <w:lang w:eastAsia="zh-CN"/>
        </w:rPr>
      </w:pPr>
      <w:r w:rsidRPr="00590FD6">
        <w:rPr>
          <w:rStyle w:val="Hyperlink"/>
          <w:noProof/>
          <w:color w:val="auto"/>
          <w:u w:val="none"/>
        </w:rPr>
        <w:t>4</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Spectrum considerations for UAS sense and avoid system</w:t>
      </w:r>
      <w:r w:rsidRPr="00590FD6">
        <w:rPr>
          <w:noProof/>
          <w:webHidden/>
        </w:rPr>
        <w:tab/>
      </w:r>
      <w:r>
        <w:rPr>
          <w:noProof/>
          <w:webHidden/>
        </w:rPr>
        <w:tab/>
      </w:r>
      <w:r w:rsidRPr="00590FD6">
        <w:rPr>
          <w:noProof/>
          <w:webHidden/>
        </w:rPr>
        <w:t>1</w:t>
      </w:r>
      <w:r w:rsidR="00561676">
        <w:rPr>
          <w:noProof/>
          <w:webHidden/>
        </w:rPr>
        <w:t>2</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4.1</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Aeronautical radionavigation spectrum currently allocated for airborne radars</w:t>
      </w:r>
      <w:r w:rsidRPr="00590FD6">
        <w:rPr>
          <w:noProof/>
          <w:webHidden/>
        </w:rPr>
        <w:tab/>
      </w:r>
      <w:r>
        <w:rPr>
          <w:noProof/>
          <w:webHidden/>
        </w:rPr>
        <w:tab/>
      </w:r>
      <w:r w:rsidRPr="00590FD6">
        <w:rPr>
          <w:noProof/>
          <w:webHidden/>
        </w:rPr>
        <w:t>1</w:t>
      </w:r>
      <w:r w:rsidR="00561676">
        <w:rPr>
          <w:noProof/>
          <w:webHidden/>
        </w:rPr>
        <w:t>2</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4.2</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Aeronautical radionavigation spectrum currently allocated for ground radars</w:t>
      </w:r>
      <w:r w:rsidRPr="00590FD6">
        <w:rPr>
          <w:noProof/>
          <w:webHidden/>
        </w:rPr>
        <w:tab/>
      </w:r>
      <w:r>
        <w:rPr>
          <w:noProof/>
          <w:webHidden/>
        </w:rPr>
        <w:tab/>
      </w:r>
      <w:r w:rsidRPr="00590FD6">
        <w:rPr>
          <w:noProof/>
          <w:webHidden/>
        </w:rPr>
        <w:t>1</w:t>
      </w:r>
      <w:r w:rsidR="00561676">
        <w:rPr>
          <w:noProof/>
          <w:webHidden/>
        </w:rPr>
        <w:t>3</w:t>
      </w:r>
    </w:p>
    <w:p w:rsidR="00590FD6" w:rsidRPr="00590FD6" w:rsidRDefault="00590FD6" w:rsidP="00561676">
      <w:pPr>
        <w:pStyle w:val="TOC2"/>
        <w:rPr>
          <w:rFonts w:asciiTheme="minorHAnsi" w:eastAsiaTheme="minorEastAsia" w:hAnsiTheme="minorHAnsi" w:cstheme="minorBidi"/>
          <w:noProof/>
          <w:sz w:val="22"/>
          <w:szCs w:val="22"/>
          <w:lang w:eastAsia="zh-CN"/>
        </w:rPr>
      </w:pPr>
      <w:r w:rsidRPr="00590FD6">
        <w:rPr>
          <w:rStyle w:val="Hyperlink"/>
          <w:noProof/>
          <w:color w:val="auto"/>
          <w:u w:val="none"/>
        </w:rPr>
        <w:t>4.3</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Other aeronautical radionavigation spectrum</w:t>
      </w:r>
      <w:r w:rsidRPr="00590FD6">
        <w:rPr>
          <w:noProof/>
          <w:webHidden/>
        </w:rPr>
        <w:tab/>
      </w:r>
      <w:r>
        <w:rPr>
          <w:noProof/>
          <w:webHidden/>
        </w:rPr>
        <w:tab/>
      </w:r>
      <w:r w:rsidRPr="00590FD6">
        <w:rPr>
          <w:noProof/>
          <w:webHidden/>
        </w:rPr>
        <w:t>1</w:t>
      </w:r>
      <w:r w:rsidR="00561676">
        <w:rPr>
          <w:noProof/>
          <w:webHidden/>
        </w:rPr>
        <w:t>3</w:t>
      </w:r>
    </w:p>
    <w:p w:rsidR="00590FD6" w:rsidRDefault="00590FD6" w:rsidP="00561676">
      <w:pPr>
        <w:pStyle w:val="TOC1"/>
        <w:rPr>
          <w:noProof/>
          <w:webHidden/>
        </w:rPr>
      </w:pPr>
      <w:r w:rsidRPr="00590FD6">
        <w:rPr>
          <w:rStyle w:val="Hyperlink"/>
          <w:noProof/>
          <w:color w:val="auto"/>
          <w:u w:val="none"/>
        </w:rPr>
        <w:t>5</w:t>
      </w:r>
      <w:r w:rsidRPr="00590FD6">
        <w:rPr>
          <w:rFonts w:asciiTheme="minorHAnsi" w:eastAsiaTheme="minorEastAsia" w:hAnsiTheme="minorHAnsi" w:cstheme="minorBidi"/>
          <w:noProof/>
          <w:sz w:val="22"/>
          <w:szCs w:val="22"/>
          <w:lang w:eastAsia="zh-CN"/>
        </w:rPr>
        <w:tab/>
      </w:r>
      <w:r w:rsidRPr="00590FD6">
        <w:rPr>
          <w:rStyle w:val="Hyperlink"/>
          <w:noProof/>
          <w:color w:val="auto"/>
          <w:u w:val="none"/>
        </w:rPr>
        <w:t>Conclusions</w:t>
      </w:r>
      <w:r w:rsidRPr="00590FD6">
        <w:rPr>
          <w:noProof/>
          <w:webHidden/>
        </w:rPr>
        <w:tab/>
      </w:r>
      <w:r>
        <w:rPr>
          <w:noProof/>
          <w:webHidden/>
        </w:rPr>
        <w:tab/>
      </w:r>
      <w:r w:rsidRPr="00590FD6">
        <w:rPr>
          <w:noProof/>
          <w:webHidden/>
        </w:rPr>
        <w:t>1</w:t>
      </w:r>
      <w:r w:rsidR="00561676">
        <w:rPr>
          <w:noProof/>
          <w:webHidden/>
        </w:rPr>
        <w:t>4</w:t>
      </w:r>
    </w:p>
    <w:p w:rsidR="00561676" w:rsidRPr="00590FD6" w:rsidRDefault="00561676" w:rsidP="00561676">
      <w:pPr>
        <w:pStyle w:val="TOC1"/>
        <w:rPr>
          <w:rFonts w:asciiTheme="minorHAnsi" w:eastAsiaTheme="minorEastAsia" w:hAnsiTheme="minorHAnsi" w:cstheme="minorBidi"/>
          <w:noProof/>
          <w:sz w:val="22"/>
          <w:szCs w:val="22"/>
          <w:lang w:eastAsia="zh-CN"/>
        </w:rPr>
      </w:pPr>
      <w:r>
        <w:rPr>
          <w:noProof/>
          <w:webHidden/>
        </w:rPr>
        <w:t>Glossary</w:t>
      </w:r>
      <w:r>
        <w:rPr>
          <w:noProof/>
          <w:webHidden/>
        </w:rPr>
        <w:tab/>
      </w:r>
      <w:r>
        <w:rPr>
          <w:noProof/>
          <w:webHidden/>
        </w:rPr>
        <w:tab/>
        <w:t>15</w:t>
      </w:r>
    </w:p>
    <w:p w:rsidR="002F20AE" w:rsidRDefault="002F20AE" w:rsidP="00561676">
      <w:pPr>
        <w:spacing w:before="0"/>
      </w:pPr>
    </w:p>
    <w:p w:rsidR="002F20AE" w:rsidRPr="00EB5CE8" w:rsidRDefault="002F20AE" w:rsidP="002F20AE">
      <w:pPr>
        <w:pStyle w:val="Headingb"/>
        <w:spacing w:before="360"/>
        <w:rPr>
          <w:szCs w:val="24"/>
          <w:lang w:val="en-US"/>
        </w:rPr>
      </w:pPr>
      <w:r>
        <w:rPr>
          <w:szCs w:val="24"/>
          <w:lang w:val="en-US"/>
        </w:rPr>
        <w:t>Objective</w:t>
      </w:r>
    </w:p>
    <w:p w:rsidR="002F20AE" w:rsidRPr="00FB0764" w:rsidRDefault="002F20AE" w:rsidP="002F20AE">
      <w:pPr>
        <w:rPr>
          <w:snapToGrid w:val="0"/>
          <w:lang w:val="en-US"/>
        </w:rPr>
      </w:pPr>
      <w:r w:rsidRPr="00FB0764">
        <w:rPr>
          <w:lang w:val="en-US"/>
        </w:rPr>
        <w:t xml:space="preserve">Numerous unmanned aircraft (UA) applications have been demonstrated or are planned that will dramatically increase the numbers of UA worldwide. With integration of UA into non-segregated airspace very close, it is essential that adequate spectrum be found to support UA operations </w:t>
      </w:r>
      <w:r w:rsidRPr="00FB0764">
        <w:rPr>
          <w:snapToGrid w:val="0"/>
          <w:lang w:val="en-US"/>
        </w:rPr>
        <w:t xml:space="preserve">including the spectrum requirements for UA </w:t>
      </w:r>
      <w:r>
        <w:rPr>
          <w:lang w:val="en-US"/>
        </w:rPr>
        <w:t>s</w:t>
      </w:r>
      <w:r w:rsidRPr="00FB0764">
        <w:rPr>
          <w:lang w:val="en-US"/>
        </w:rPr>
        <w:t xml:space="preserve">ense and </w:t>
      </w:r>
      <w:r>
        <w:rPr>
          <w:lang w:val="en-US"/>
        </w:rPr>
        <w:t>a</w:t>
      </w:r>
      <w:r w:rsidRPr="00FB0764">
        <w:rPr>
          <w:lang w:val="en-US"/>
        </w:rPr>
        <w:t>void (S&amp;A) systems</w:t>
      </w:r>
      <w:r>
        <w:rPr>
          <w:lang w:val="en-US"/>
        </w:rPr>
        <w:t>.</w:t>
      </w:r>
    </w:p>
    <w:p w:rsidR="002F20AE" w:rsidRPr="007240DB" w:rsidRDefault="002F20AE" w:rsidP="002F20AE">
      <w:pPr>
        <w:pStyle w:val="Heading1"/>
      </w:pPr>
      <w:bookmarkStart w:id="4" w:name="_Toc282088233"/>
      <w:r w:rsidRPr="007240DB">
        <w:t>1</w:t>
      </w:r>
      <w:r w:rsidRPr="007240DB">
        <w:tab/>
      </w:r>
      <w:r w:rsidRPr="00361E23">
        <w:t>Introduction</w:t>
      </w:r>
      <w:bookmarkEnd w:id="4"/>
    </w:p>
    <w:p w:rsidR="002F20AE" w:rsidRDefault="002F20AE" w:rsidP="002F20AE">
      <w:pPr>
        <w:rPr>
          <w:lang w:val="en-US"/>
        </w:rPr>
      </w:pPr>
      <w:r w:rsidRPr="007240DB">
        <w:t xml:space="preserve">Though </w:t>
      </w:r>
      <w:r>
        <w:t>UA</w:t>
      </w:r>
      <w:r w:rsidRPr="007240DB">
        <w:t xml:space="preserve"> have traditionally been used in segregated airspace where separation from other air traffic can be assured, </w:t>
      </w:r>
      <w:r>
        <w:t xml:space="preserve">administrations expect broad deployment of UA </w:t>
      </w:r>
      <w:r w:rsidRPr="007240DB">
        <w:t>in non-segregated airspace</w:t>
      </w:r>
      <w:r w:rsidRPr="00380148">
        <w:t xml:space="preserve"> </w:t>
      </w:r>
      <w:r w:rsidRPr="007240DB">
        <w:t>alongside manned aircraft</w:t>
      </w:r>
      <w:r w:rsidRPr="00D95063">
        <w:rPr>
          <w:lang w:val="en-US"/>
        </w:rPr>
        <w:t xml:space="preserve"> in </w:t>
      </w:r>
      <w:r w:rsidRPr="00786400">
        <w:rPr>
          <w:lang w:val="en-US"/>
        </w:rPr>
        <w:t>the future</w:t>
      </w:r>
      <w:r w:rsidRPr="007240DB">
        <w:t>.</w:t>
      </w:r>
      <w:r>
        <w:t xml:space="preserve"> </w:t>
      </w:r>
      <w:r w:rsidRPr="007240DB">
        <w:rPr>
          <w:snapToGrid w:val="0"/>
        </w:rPr>
        <w:t xml:space="preserve">Current and future </w:t>
      </w:r>
      <w:r>
        <w:rPr>
          <w:snapToGrid w:val="0"/>
        </w:rPr>
        <w:t>unmanned aircraft system (</w:t>
      </w:r>
      <w:r w:rsidRPr="007240DB">
        <w:rPr>
          <w:snapToGrid w:val="0"/>
        </w:rPr>
        <w:t>UAS</w:t>
      </w:r>
      <w:r>
        <w:rPr>
          <w:snapToGrid w:val="0"/>
        </w:rPr>
        <w:t>)</w:t>
      </w:r>
      <w:r w:rsidRPr="007240DB">
        <w:rPr>
          <w:snapToGrid w:val="0"/>
        </w:rPr>
        <w:t xml:space="preserve"> operations may include scientific research, search and rescue operations, hurricane and tornado tracking, volcanic activity monitoring and measurement, mapping, forest fire suppressi</w:t>
      </w:r>
      <w:r>
        <w:rPr>
          <w:snapToGrid w:val="0"/>
        </w:rPr>
        <w:t>on, weather modification (e.g. </w:t>
      </w:r>
      <w:r w:rsidRPr="007240DB">
        <w:rPr>
          <w:snapToGrid w:val="0"/>
        </w:rPr>
        <w:t xml:space="preserve">cloud seeding), surveillance, communications relays, agricultural applications, </w:t>
      </w:r>
      <w:r w:rsidRPr="007240DB">
        <w:rPr>
          <w:snapToGrid w:val="0"/>
        </w:rPr>
        <w:lastRenderedPageBreak/>
        <w:t>environmental monitoring, emergency management, and law enforcement applications.</w:t>
      </w:r>
      <w:r>
        <w:rPr>
          <w:lang w:val="en-US"/>
        </w:rPr>
        <w:t xml:space="preserve"> Thus, </w:t>
      </w:r>
      <w:r w:rsidRPr="00786400">
        <w:rPr>
          <w:lang w:val="en-US"/>
        </w:rPr>
        <w:t xml:space="preserve">significant growth is forecast in the UAS sector of aviation and the projected growth is shown in </w:t>
      </w:r>
      <w:r>
        <w:rPr>
          <w:lang w:val="en-US"/>
        </w:rPr>
        <w:t>Fig.</w:t>
      </w:r>
      <w:r w:rsidRPr="00786400">
        <w:rPr>
          <w:lang w:val="en-US"/>
        </w:rPr>
        <w:t xml:space="preserve"> 1.</w:t>
      </w:r>
    </w:p>
    <w:p w:rsidR="002F20AE" w:rsidRPr="00D95063" w:rsidRDefault="002F20AE" w:rsidP="002F20AE">
      <w:pPr>
        <w:pStyle w:val="FigureNo"/>
        <w:rPr>
          <w:lang w:val="en-US"/>
        </w:rPr>
      </w:pPr>
      <w:r w:rsidRPr="00D95063">
        <w:rPr>
          <w:lang w:val="en-US"/>
        </w:rPr>
        <w:t>Figure 1</w:t>
      </w:r>
    </w:p>
    <w:p w:rsidR="002F20AE" w:rsidRDefault="002F20AE" w:rsidP="002F20AE">
      <w:pPr>
        <w:pStyle w:val="Figuretitle"/>
      </w:pPr>
      <w:r w:rsidRPr="00786400">
        <w:t xml:space="preserve">Cumulative total of UAS available for operation </w:t>
      </w:r>
    </w:p>
    <w:p w:rsidR="004C28B1" w:rsidRPr="004C28B1" w:rsidRDefault="00222C2D" w:rsidP="004C28B1">
      <w:pPr>
        <w:pStyle w:val="Figure"/>
      </w:pPr>
      <w:r>
        <w:pict>
          <v:shape id="_x0000_i1026" type="#_x0000_t75" style="width:462.6pt;height:295.2pt">
            <v:imagedata r:id="rId14" o:title=""/>
          </v:shape>
        </w:pict>
      </w:r>
    </w:p>
    <w:p w:rsidR="00590FD6" w:rsidRDefault="00590FD6" w:rsidP="004C28B1">
      <w:pPr>
        <w:rPr>
          <w:lang w:val="en-US"/>
        </w:rPr>
      </w:pPr>
    </w:p>
    <w:p w:rsidR="002F20AE" w:rsidRPr="00D95063" w:rsidRDefault="002F20AE" w:rsidP="004C28B1">
      <w:pPr>
        <w:rPr>
          <w:lang w:val="en-US"/>
        </w:rPr>
      </w:pPr>
      <w:r w:rsidRPr="00D95063">
        <w:rPr>
          <w:lang w:val="en-US"/>
        </w:rPr>
        <w:t>For an air vehicle to operate in non-segregated airspace there is a requirement to see and avoid other aircraft</w:t>
      </w:r>
      <w:r>
        <w:rPr>
          <w:lang w:val="en-US"/>
        </w:rPr>
        <w:t>,</w:t>
      </w:r>
      <w:r w:rsidRPr="00D95063">
        <w:rPr>
          <w:lang w:val="en-US"/>
        </w:rPr>
        <w:t xml:space="preserve"> </w:t>
      </w:r>
      <w:r>
        <w:rPr>
          <w:lang w:val="en-US"/>
        </w:rPr>
        <w:t>properly act and respond to</w:t>
      </w:r>
      <w:r w:rsidRPr="00D95063">
        <w:rPr>
          <w:lang w:val="en-US"/>
        </w:rPr>
        <w:t xml:space="preserve"> </w:t>
      </w:r>
      <w:r>
        <w:rPr>
          <w:lang w:val="en-US"/>
        </w:rPr>
        <w:t xml:space="preserve">certain </w:t>
      </w:r>
      <w:r w:rsidRPr="00D95063">
        <w:rPr>
          <w:lang w:val="en-US"/>
        </w:rPr>
        <w:t>weather</w:t>
      </w:r>
      <w:r>
        <w:rPr>
          <w:lang w:val="en-US"/>
        </w:rPr>
        <w:t xml:space="preserve"> conditions, </w:t>
      </w:r>
      <w:r w:rsidRPr="00D95063">
        <w:rPr>
          <w:lang w:val="en-US"/>
        </w:rPr>
        <w:t>and remain well clear of obstacles.</w:t>
      </w:r>
      <w:r>
        <w:rPr>
          <w:lang w:val="en-US"/>
        </w:rPr>
        <w:t xml:space="preserve"> </w:t>
      </w:r>
      <w:r w:rsidRPr="00D95063">
        <w:rPr>
          <w:lang w:val="en-US"/>
        </w:rPr>
        <w:t>Two primary sensor systems are under development to allow a UAS to meet this requirement.</w:t>
      </w:r>
      <w:r>
        <w:rPr>
          <w:lang w:val="en-US"/>
        </w:rPr>
        <w:t xml:space="preserve"> </w:t>
      </w:r>
      <w:r w:rsidRPr="00D95063">
        <w:rPr>
          <w:lang w:val="en-US"/>
        </w:rPr>
        <w:t>The first class comprises sensor(s) or electronic system(s) on the air vehicle and is called aircraft</w:t>
      </w:r>
      <w:r>
        <w:rPr>
          <w:lang w:val="en-US"/>
        </w:rPr>
        <w:t>-</w:t>
      </w:r>
      <w:r w:rsidRPr="00D95063">
        <w:rPr>
          <w:lang w:val="en-US"/>
        </w:rPr>
        <w:t>based sense and avoid (ABS&amp;A).</w:t>
      </w:r>
      <w:r>
        <w:rPr>
          <w:lang w:val="en-US"/>
        </w:rPr>
        <w:t xml:space="preserve"> </w:t>
      </w:r>
      <w:r w:rsidRPr="00D95063">
        <w:rPr>
          <w:lang w:val="en-US"/>
        </w:rPr>
        <w:t>The</w:t>
      </w:r>
      <w:r>
        <w:rPr>
          <w:lang w:val="en-US"/>
        </w:rPr>
        <w:t> </w:t>
      </w:r>
      <w:r w:rsidRPr="00D95063">
        <w:rPr>
          <w:lang w:val="en-US"/>
        </w:rPr>
        <w:t>second class involves sensor(s) or electronic system(s) monitoring the air space from the ground and is referred to as ground</w:t>
      </w:r>
      <w:r>
        <w:rPr>
          <w:lang w:val="en-US"/>
        </w:rPr>
        <w:t>-</w:t>
      </w:r>
      <w:r w:rsidRPr="00D95063">
        <w:rPr>
          <w:lang w:val="en-US"/>
        </w:rPr>
        <w:t>based sense and avoid (GBS&amp;A</w:t>
      </w:r>
      <w:r w:rsidRPr="00263140">
        <w:rPr>
          <w:lang w:val="en-US"/>
        </w:rPr>
        <w:t>).</w:t>
      </w:r>
      <w:r>
        <w:rPr>
          <w:lang w:val="en-US"/>
        </w:rPr>
        <w:t xml:space="preserve"> </w:t>
      </w:r>
      <w:r w:rsidRPr="00263140">
        <w:rPr>
          <w:lang w:val="en-US"/>
        </w:rPr>
        <w:t xml:space="preserve">It is </w:t>
      </w:r>
      <w:r>
        <w:rPr>
          <w:lang w:val="en-US"/>
        </w:rPr>
        <w:t>anticipated that equipage of UA</w:t>
      </w:r>
      <w:r w:rsidRPr="00263140">
        <w:rPr>
          <w:lang w:val="en-US"/>
        </w:rPr>
        <w:t xml:space="preserve"> with an ABS&amp;A system or the use of a GBS&amp;A would be dependent on the class</w:t>
      </w:r>
      <w:r w:rsidR="004C28B1">
        <w:rPr>
          <w:rStyle w:val="FootnoteReference"/>
          <w:lang w:val="en-US"/>
        </w:rPr>
        <w:footnoteReference w:id="1"/>
      </w:r>
      <w:r w:rsidRPr="00263140">
        <w:rPr>
          <w:lang w:val="en-US"/>
        </w:rPr>
        <w:t xml:space="preserve"> of airspace the UA operates.</w:t>
      </w:r>
    </w:p>
    <w:p w:rsidR="002F20AE" w:rsidRPr="004F727E" w:rsidRDefault="002F20AE" w:rsidP="002F20AE">
      <w:r w:rsidRPr="00D95063">
        <w:rPr>
          <w:lang w:val="en-US"/>
        </w:rPr>
        <w:t xml:space="preserve">As shown in </w:t>
      </w:r>
      <w:r>
        <w:rPr>
          <w:lang w:val="en-US"/>
        </w:rPr>
        <w:t xml:space="preserve">Fig. </w:t>
      </w:r>
      <w:r w:rsidRPr="00D95063">
        <w:rPr>
          <w:lang w:val="en-US"/>
        </w:rPr>
        <w:t xml:space="preserve">1, the number of commercial and government </w:t>
      </w:r>
      <w:r>
        <w:rPr>
          <w:lang w:val="en-US"/>
        </w:rPr>
        <w:t>UAS</w:t>
      </w:r>
      <w:r w:rsidRPr="00D95063">
        <w:rPr>
          <w:lang w:val="en-US"/>
        </w:rPr>
        <w:t xml:space="preserve"> is rapidly expanding.</w:t>
      </w:r>
      <w:r>
        <w:rPr>
          <w:lang w:val="en-US"/>
        </w:rPr>
        <w:t xml:space="preserve"> </w:t>
      </w:r>
      <w:r w:rsidRPr="00D95063">
        <w:rPr>
          <w:lang w:val="en-US"/>
        </w:rPr>
        <w:t xml:space="preserve">UAS densities </w:t>
      </w:r>
      <w:r w:rsidRPr="00263140">
        <w:rPr>
          <w:lang w:val="en-US"/>
        </w:rPr>
        <w:t>vs. altitude and size are shown in Tables 1 and 2.</w:t>
      </w:r>
      <w:r w:rsidRPr="00263140">
        <w:rPr>
          <w:snapToGrid w:val="0"/>
          <w:lang w:val="en-US"/>
        </w:rPr>
        <w:t xml:space="preserve"> The goal of airspace access for appropriately equipped UA</w:t>
      </w:r>
      <w:r>
        <w:rPr>
          <w:snapToGrid w:val="0"/>
          <w:lang w:val="en-US"/>
        </w:rPr>
        <w:t xml:space="preserve"> systems</w:t>
      </w:r>
      <w:r w:rsidRPr="00263140">
        <w:rPr>
          <w:snapToGrid w:val="0"/>
          <w:lang w:val="en-US"/>
        </w:rPr>
        <w:t xml:space="preserve"> is to achieve a</w:t>
      </w:r>
      <w:r w:rsidRPr="00D95063">
        <w:rPr>
          <w:snapToGrid w:val="0"/>
          <w:lang w:val="en-US"/>
        </w:rPr>
        <w:t xml:space="preserve"> level of safety equa</w:t>
      </w:r>
      <w:r>
        <w:rPr>
          <w:snapToGrid w:val="0"/>
          <w:lang w:val="en-US"/>
        </w:rPr>
        <w:t>l to that of an aircraft with a </w:t>
      </w:r>
      <w:r w:rsidRPr="00D95063">
        <w:rPr>
          <w:snapToGrid w:val="0"/>
          <w:lang w:val="en-US"/>
        </w:rPr>
        <w:t>pilot in the cockpit.</w:t>
      </w:r>
      <w:r>
        <w:rPr>
          <w:lang w:val="en-US"/>
        </w:rPr>
        <w:t xml:space="preserve"> </w:t>
      </w:r>
      <w:r w:rsidRPr="007240DB">
        <w:t xml:space="preserve">If </w:t>
      </w:r>
      <w:r>
        <w:t>UAS</w:t>
      </w:r>
      <w:r w:rsidRPr="007240DB">
        <w:t xml:space="preserve"> operate in non-segregated civil airspace, they must be integrated safely and adhere to </w:t>
      </w:r>
      <w:r w:rsidRPr="00D95063">
        <w:rPr>
          <w:lang w:val="en-US"/>
        </w:rPr>
        <w:t xml:space="preserve">current </w:t>
      </w:r>
      <w:r w:rsidRPr="007240DB">
        <w:t xml:space="preserve">operational </w:t>
      </w:r>
      <w:r w:rsidRPr="00D95063">
        <w:rPr>
          <w:lang w:val="en-US"/>
        </w:rPr>
        <w:t xml:space="preserve">rules </w:t>
      </w:r>
      <w:r w:rsidRPr="007240DB">
        <w:t>that provide an acceptable level of safety similar to that of a conventional manned aircraft.</w:t>
      </w:r>
      <w:r>
        <w:t xml:space="preserve"> </w:t>
      </w:r>
      <w:r w:rsidRPr="007240DB">
        <w:t xml:space="preserve">Thus it is envisioned that </w:t>
      </w:r>
      <w:r>
        <w:rPr>
          <w:snapToGrid w:val="0"/>
        </w:rPr>
        <w:t>UA</w:t>
      </w:r>
      <w:r w:rsidRPr="007240DB">
        <w:rPr>
          <w:snapToGrid w:val="0"/>
        </w:rPr>
        <w:t xml:space="preserve"> will </w:t>
      </w:r>
      <w:r>
        <w:rPr>
          <w:snapToGrid w:val="0"/>
        </w:rPr>
        <w:t xml:space="preserve">require an S&amp;A system </w:t>
      </w:r>
      <w:r>
        <w:rPr>
          <w:snapToGrid w:val="0"/>
        </w:rPr>
        <w:lastRenderedPageBreak/>
        <w:t xml:space="preserve">that can </w:t>
      </w:r>
      <w:r w:rsidRPr="00263140">
        <w:rPr>
          <w:snapToGrid w:val="0"/>
          <w:lang w:val="en-US"/>
        </w:rPr>
        <w:t xml:space="preserve">maintain simultaneous </w:t>
      </w:r>
      <w:r>
        <w:rPr>
          <w:snapToGrid w:val="0"/>
        </w:rPr>
        <w:t xml:space="preserve">tracks of nearby aircraft, terrain, weather, and obstacles to replace </w:t>
      </w:r>
      <w:r w:rsidRPr="00D95063">
        <w:rPr>
          <w:snapToGrid w:val="0"/>
          <w:lang w:val="en-US"/>
        </w:rPr>
        <w:t xml:space="preserve">current </w:t>
      </w:r>
      <w:r>
        <w:rPr>
          <w:snapToGrid w:val="0"/>
        </w:rPr>
        <w:t>function</w:t>
      </w:r>
      <w:r w:rsidRPr="00D95063">
        <w:rPr>
          <w:snapToGrid w:val="0"/>
          <w:lang w:val="en-US"/>
        </w:rPr>
        <w:t>ality</w:t>
      </w:r>
      <w:r>
        <w:rPr>
          <w:snapToGrid w:val="0"/>
        </w:rPr>
        <w:t xml:space="preserve"> </w:t>
      </w:r>
      <w:r w:rsidRPr="00D95063">
        <w:rPr>
          <w:snapToGrid w:val="0"/>
          <w:lang w:val="en-US"/>
        </w:rPr>
        <w:t xml:space="preserve">and actions </w:t>
      </w:r>
      <w:r>
        <w:rPr>
          <w:snapToGrid w:val="0"/>
        </w:rPr>
        <w:t>performed by the pilot on manned aircraft</w:t>
      </w:r>
      <w:r w:rsidRPr="007240DB">
        <w:rPr>
          <w:snapToGrid w:val="0"/>
        </w:rPr>
        <w:t>.</w:t>
      </w:r>
    </w:p>
    <w:p w:rsidR="002F20AE" w:rsidRPr="00D95063" w:rsidRDefault="002F20AE" w:rsidP="002F20AE">
      <w:pPr>
        <w:pStyle w:val="TableNo"/>
        <w:rPr>
          <w:lang w:val="en-US"/>
        </w:rPr>
      </w:pPr>
      <w:r w:rsidRPr="00D95063">
        <w:rPr>
          <w:lang w:val="en-US"/>
        </w:rPr>
        <w:t>TABLE 1</w:t>
      </w:r>
    </w:p>
    <w:p w:rsidR="002F20AE" w:rsidRPr="00D95063" w:rsidRDefault="002F20AE" w:rsidP="002F20AE">
      <w:pPr>
        <w:pStyle w:val="Tabletitle"/>
        <w:rPr>
          <w:lang w:val="en-US"/>
        </w:rPr>
      </w:pPr>
      <w:r w:rsidRPr="00D95063">
        <w:rPr>
          <w:lang w:val="en-US"/>
        </w:rPr>
        <w:t>UAS densities vs. altitude based on Fig</w:t>
      </w:r>
      <w:r>
        <w:rPr>
          <w:lang w:val="en-US"/>
        </w:rPr>
        <w:t>.</w:t>
      </w:r>
      <w:r w:rsidRPr="00D95063">
        <w:rPr>
          <w:lang w:val="en-US"/>
        </w:rPr>
        <w:t xml:space="preserve"> 1 projections</w:t>
      </w:r>
      <w:r>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3402"/>
      </w:tblGrid>
      <w:tr w:rsidR="002F20AE" w:rsidRPr="00D95063" w:rsidTr="004C28B1">
        <w:trPr>
          <w:trHeight w:val="344"/>
          <w:jc w:val="center"/>
        </w:trPr>
        <w:tc>
          <w:tcPr>
            <w:tcW w:w="3402" w:type="dxa"/>
            <w:shd w:val="pct20" w:color="auto" w:fill="auto"/>
          </w:tcPr>
          <w:p w:rsidR="002F20AE" w:rsidRPr="000E484A" w:rsidRDefault="002F20AE" w:rsidP="004648FB">
            <w:pPr>
              <w:pStyle w:val="Tablehead"/>
              <w:rPr>
                <w:lang w:val="en-US"/>
              </w:rPr>
            </w:pPr>
            <w:r w:rsidRPr="000E484A">
              <w:rPr>
                <w:lang w:val="en-US"/>
              </w:rPr>
              <w:t xml:space="preserve">UA </w:t>
            </w:r>
            <w:r>
              <w:rPr>
                <w:lang w:val="en-US"/>
              </w:rPr>
              <w:t>d</w:t>
            </w:r>
            <w:r w:rsidRPr="000E484A">
              <w:rPr>
                <w:lang w:val="en-US"/>
              </w:rPr>
              <w:t>ensity</w:t>
            </w:r>
          </w:p>
        </w:tc>
        <w:tc>
          <w:tcPr>
            <w:tcW w:w="3402" w:type="dxa"/>
            <w:shd w:val="pct20" w:color="auto" w:fill="auto"/>
          </w:tcPr>
          <w:p w:rsidR="002F20AE" w:rsidRPr="000E484A" w:rsidRDefault="002F20AE" w:rsidP="004648FB">
            <w:pPr>
              <w:pStyle w:val="Tablehead"/>
              <w:rPr>
                <w:bCs/>
                <w:lang w:val="en-US"/>
              </w:rPr>
            </w:pPr>
            <w:r>
              <w:rPr>
                <w:bCs/>
                <w:lang w:val="en-US"/>
              </w:rPr>
              <w:t>UA</w:t>
            </w:r>
            <w:r w:rsidRPr="000E484A">
              <w:rPr>
                <w:bCs/>
                <w:lang w:val="en-US"/>
              </w:rPr>
              <w:t>/10</w:t>
            </w:r>
            <w:r>
              <w:rPr>
                <w:bCs/>
                <w:lang w:val="en-US"/>
              </w:rPr>
              <w:t xml:space="preserve"> </w:t>
            </w:r>
            <w:r w:rsidRPr="000E484A">
              <w:rPr>
                <w:bCs/>
                <w:lang w:val="en-US"/>
              </w:rPr>
              <w:t>000 km²</w:t>
            </w:r>
          </w:p>
        </w:tc>
      </w:tr>
      <w:tr w:rsidR="002F20AE" w:rsidRPr="00D95063" w:rsidTr="004C28B1">
        <w:trPr>
          <w:jc w:val="center"/>
        </w:trPr>
        <w:tc>
          <w:tcPr>
            <w:tcW w:w="3402" w:type="dxa"/>
          </w:tcPr>
          <w:p w:rsidR="002F20AE" w:rsidRPr="00D95063" w:rsidRDefault="002F20AE" w:rsidP="004648FB">
            <w:pPr>
              <w:pStyle w:val="Tabletext"/>
              <w:jc w:val="center"/>
              <w:rPr>
                <w:lang w:val="en-US"/>
              </w:rPr>
            </w:pPr>
            <w:r w:rsidRPr="00D95063">
              <w:rPr>
                <w:lang w:val="en-US"/>
              </w:rPr>
              <w:t>At surface</w:t>
            </w:r>
          </w:p>
        </w:tc>
        <w:tc>
          <w:tcPr>
            <w:tcW w:w="3402" w:type="dxa"/>
          </w:tcPr>
          <w:p w:rsidR="002F20AE" w:rsidRPr="00D95063" w:rsidRDefault="002F20AE" w:rsidP="004C28B1">
            <w:pPr>
              <w:pStyle w:val="Tabletext"/>
              <w:jc w:val="center"/>
              <w:rPr>
                <w:lang w:val="en-US"/>
              </w:rPr>
            </w:pPr>
            <w:r w:rsidRPr="00D95063">
              <w:rPr>
                <w:lang w:val="en-US"/>
              </w:rPr>
              <w:t xml:space="preserve">(3 </w:t>
            </w:r>
            <w:r>
              <w:rPr>
                <w:lang w:val="en-US"/>
              </w:rPr>
              <w:t>UA</w:t>
            </w:r>
            <w:r w:rsidRPr="00D95063">
              <w:rPr>
                <w:lang w:val="en-US"/>
              </w:rPr>
              <w:t xml:space="preserve"> at an airport)</w:t>
            </w:r>
            <w:r w:rsidR="004C28B1">
              <w:rPr>
                <w:lang w:val="en-US"/>
              </w:rPr>
              <w:br/>
            </w:r>
            <w:r w:rsidRPr="00D95063">
              <w:rPr>
                <w:lang w:val="en-US"/>
              </w:rPr>
              <w:t>2.395</w:t>
            </w:r>
          </w:p>
        </w:tc>
      </w:tr>
      <w:tr w:rsidR="002F20AE" w:rsidRPr="00D95063" w:rsidTr="004C28B1">
        <w:trPr>
          <w:jc w:val="center"/>
        </w:trPr>
        <w:tc>
          <w:tcPr>
            <w:tcW w:w="3402" w:type="dxa"/>
          </w:tcPr>
          <w:p w:rsidR="002F20AE" w:rsidRPr="00D95063" w:rsidRDefault="002F20AE" w:rsidP="004648FB">
            <w:pPr>
              <w:pStyle w:val="Tabletext"/>
              <w:jc w:val="center"/>
              <w:rPr>
                <w:lang w:val="en-US"/>
              </w:rPr>
            </w:pPr>
            <w:r>
              <w:rPr>
                <w:lang w:val="en-US"/>
              </w:rPr>
              <w:t>0-FL50 (</w:t>
            </w:r>
            <w:smartTag w:uri="urn:schemas-microsoft-com:office:smarttags" w:element="State">
              <w:r>
                <w:rPr>
                  <w:lang w:val="en-US"/>
                </w:rPr>
                <w:t>1 </w:t>
              </w:r>
              <w:r w:rsidRPr="00D95063">
                <w:rPr>
                  <w:lang w:val="en-US"/>
                </w:rPr>
                <w:t>500 m</w:t>
              </w:r>
            </w:smartTag>
            <w:r w:rsidRPr="00D95063">
              <w:rPr>
                <w:lang w:val="en-US"/>
              </w:rPr>
              <w:t>)</w:t>
            </w:r>
          </w:p>
        </w:tc>
        <w:tc>
          <w:tcPr>
            <w:tcW w:w="3402" w:type="dxa"/>
          </w:tcPr>
          <w:p w:rsidR="002F20AE" w:rsidRPr="00D95063" w:rsidRDefault="002F20AE" w:rsidP="004648FB">
            <w:pPr>
              <w:pStyle w:val="Tabletext"/>
              <w:jc w:val="center"/>
              <w:rPr>
                <w:lang w:val="en-US"/>
              </w:rPr>
            </w:pPr>
            <w:r w:rsidRPr="00D95063">
              <w:rPr>
                <w:lang w:val="en-US"/>
              </w:rPr>
              <w:t>4.017</w:t>
            </w:r>
          </w:p>
        </w:tc>
      </w:tr>
      <w:tr w:rsidR="002F20AE" w:rsidRPr="00D95063" w:rsidTr="004C28B1">
        <w:trPr>
          <w:jc w:val="center"/>
        </w:trPr>
        <w:tc>
          <w:tcPr>
            <w:tcW w:w="3402" w:type="dxa"/>
          </w:tcPr>
          <w:p w:rsidR="002F20AE" w:rsidRPr="00D95063" w:rsidRDefault="002F20AE" w:rsidP="004648FB">
            <w:pPr>
              <w:pStyle w:val="Tabletext"/>
              <w:jc w:val="center"/>
              <w:rPr>
                <w:lang w:val="en-US"/>
              </w:rPr>
            </w:pPr>
            <w:r>
              <w:rPr>
                <w:lang w:val="en-US"/>
              </w:rPr>
              <w:t>FL50-FL195 (1 500-</w:t>
            </w:r>
            <w:smartTag w:uri="urn:schemas-microsoft-com:office:smarttags" w:element="State">
              <w:r>
                <w:rPr>
                  <w:lang w:val="en-US"/>
                </w:rPr>
                <w:t>6 </w:t>
              </w:r>
              <w:r w:rsidRPr="00D95063">
                <w:rPr>
                  <w:lang w:val="en-US"/>
                </w:rPr>
                <w:t>000 m</w:t>
              </w:r>
            </w:smartTag>
            <w:r w:rsidRPr="00D95063">
              <w:rPr>
                <w:lang w:val="en-US"/>
              </w:rPr>
              <w:t>)</w:t>
            </w:r>
          </w:p>
        </w:tc>
        <w:tc>
          <w:tcPr>
            <w:tcW w:w="3402" w:type="dxa"/>
          </w:tcPr>
          <w:p w:rsidR="002F20AE" w:rsidRPr="00D95063" w:rsidRDefault="002F20AE" w:rsidP="004648FB">
            <w:pPr>
              <w:pStyle w:val="Tabletext"/>
              <w:jc w:val="center"/>
              <w:rPr>
                <w:lang w:val="en-US"/>
              </w:rPr>
            </w:pPr>
            <w:r w:rsidRPr="00D95063">
              <w:rPr>
                <w:lang w:val="en-US"/>
              </w:rPr>
              <w:t>1.560</w:t>
            </w:r>
          </w:p>
        </w:tc>
      </w:tr>
      <w:tr w:rsidR="002F20AE" w:rsidRPr="00D95063" w:rsidTr="004C28B1">
        <w:trPr>
          <w:jc w:val="center"/>
        </w:trPr>
        <w:tc>
          <w:tcPr>
            <w:tcW w:w="3402" w:type="dxa"/>
          </w:tcPr>
          <w:p w:rsidR="002F20AE" w:rsidRPr="00D95063" w:rsidRDefault="002F20AE" w:rsidP="004648FB">
            <w:pPr>
              <w:pStyle w:val="Tabletext"/>
              <w:jc w:val="center"/>
              <w:rPr>
                <w:lang w:val="en-US"/>
              </w:rPr>
            </w:pPr>
            <w:r>
              <w:rPr>
                <w:lang w:val="en-US"/>
              </w:rPr>
              <w:t>&gt; FL 195 (&gt;</w:t>
            </w:r>
            <w:r w:rsidR="004C28B1">
              <w:rPr>
                <w:lang w:val="en-US"/>
              </w:rPr>
              <w:t xml:space="preserve"> </w:t>
            </w:r>
            <w:smartTag w:uri="urn:schemas-microsoft-com:office:smarttags" w:element="State">
              <w:r>
                <w:rPr>
                  <w:lang w:val="en-US"/>
                </w:rPr>
                <w:t>6 </w:t>
              </w:r>
              <w:r w:rsidRPr="00D95063">
                <w:rPr>
                  <w:lang w:val="en-US"/>
                </w:rPr>
                <w:t>000 m</w:t>
              </w:r>
            </w:smartTag>
            <w:r w:rsidRPr="00D95063">
              <w:rPr>
                <w:lang w:val="en-US"/>
              </w:rPr>
              <w:t>)</w:t>
            </w:r>
          </w:p>
        </w:tc>
        <w:tc>
          <w:tcPr>
            <w:tcW w:w="3402" w:type="dxa"/>
          </w:tcPr>
          <w:p w:rsidR="002F20AE" w:rsidRPr="00D95063" w:rsidRDefault="002F20AE" w:rsidP="004648FB">
            <w:pPr>
              <w:pStyle w:val="Tabletext"/>
              <w:jc w:val="center"/>
              <w:rPr>
                <w:lang w:val="en-US"/>
              </w:rPr>
            </w:pPr>
            <w:r w:rsidRPr="00D95063">
              <w:rPr>
                <w:lang w:val="en-US"/>
              </w:rPr>
              <w:t>0.644</w:t>
            </w:r>
          </w:p>
        </w:tc>
      </w:tr>
      <w:tr w:rsidR="002F20AE" w:rsidRPr="00D95063" w:rsidTr="004C28B1">
        <w:trPr>
          <w:jc w:val="center"/>
        </w:trPr>
        <w:tc>
          <w:tcPr>
            <w:tcW w:w="3402" w:type="dxa"/>
            <w:shd w:val="pct10" w:color="auto" w:fill="auto"/>
          </w:tcPr>
          <w:p w:rsidR="002F20AE" w:rsidRPr="00D95063" w:rsidRDefault="002F20AE" w:rsidP="004648FB">
            <w:pPr>
              <w:pStyle w:val="Tabletext"/>
              <w:jc w:val="center"/>
              <w:rPr>
                <w:lang w:val="en-US"/>
              </w:rPr>
            </w:pPr>
            <w:r w:rsidRPr="00D95063">
              <w:rPr>
                <w:lang w:val="en-US"/>
              </w:rPr>
              <w:t>Total density</w:t>
            </w:r>
          </w:p>
        </w:tc>
        <w:tc>
          <w:tcPr>
            <w:tcW w:w="3402" w:type="dxa"/>
            <w:shd w:val="pct10" w:color="auto" w:fill="auto"/>
          </w:tcPr>
          <w:p w:rsidR="002F20AE" w:rsidRPr="00D95063" w:rsidRDefault="002F20AE" w:rsidP="004648FB">
            <w:pPr>
              <w:pStyle w:val="Tabletext"/>
              <w:jc w:val="center"/>
              <w:rPr>
                <w:lang w:val="en-US"/>
              </w:rPr>
            </w:pPr>
            <w:r w:rsidRPr="00D95063">
              <w:rPr>
                <w:lang w:val="en-US"/>
              </w:rPr>
              <w:t>8.616</w:t>
            </w:r>
          </w:p>
        </w:tc>
      </w:tr>
    </w:tbl>
    <w:p w:rsidR="004C28B1" w:rsidRDefault="004C28B1" w:rsidP="004C28B1">
      <w:pPr>
        <w:pStyle w:val="Tablefin"/>
      </w:pPr>
    </w:p>
    <w:p w:rsidR="00590FD6" w:rsidRPr="00590FD6" w:rsidRDefault="00590FD6" w:rsidP="00590FD6">
      <w:pPr>
        <w:rPr>
          <w:lang w:val="en-GB"/>
        </w:rPr>
      </w:pPr>
    </w:p>
    <w:p w:rsidR="002F20AE" w:rsidRPr="00D95063" w:rsidRDefault="002F20AE" w:rsidP="002F20AE">
      <w:pPr>
        <w:pStyle w:val="TableNo"/>
        <w:rPr>
          <w:lang w:val="en-US"/>
        </w:rPr>
      </w:pPr>
      <w:r w:rsidRPr="00D95063">
        <w:rPr>
          <w:lang w:val="en-US"/>
        </w:rPr>
        <w:t>TABLE 2</w:t>
      </w:r>
    </w:p>
    <w:p w:rsidR="002F20AE" w:rsidRPr="00D95063" w:rsidRDefault="002F20AE" w:rsidP="002F20AE">
      <w:pPr>
        <w:pStyle w:val="Tabletitle"/>
        <w:rPr>
          <w:lang w:val="en-US"/>
        </w:rPr>
      </w:pPr>
      <w:r w:rsidRPr="00D95063">
        <w:rPr>
          <w:lang w:val="en-US"/>
        </w:rPr>
        <w:t>UAS densities vs. size based on Fig</w:t>
      </w:r>
      <w:r>
        <w:rPr>
          <w:lang w:val="en-US"/>
        </w:rPr>
        <w:t>.</w:t>
      </w:r>
      <w:r w:rsidRPr="00D95063">
        <w:rPr>
          <w:lang w:val="en-US"/>
        </w:rPr>
        <w:t xml:space="preserve"> 1 projections</w:t>
      </w:r>
      <w:r>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2410"/>
        <w:gridCol w:w="2410"/>
        <w:gridCol w:w="2410"/>
      </w:tblGrid>
      <w:tr w:rsidR="002F20AE" w:rsidRPr="00361E23" w:rsidTr="004C28B1">
        <w:trPr>
          <w:jc w:val="center"/>
        </w:trPr>
        <w:tc>
          <w:tcPr>
            <w:tcW w:w="2410" w:type="dxa"/>
            <w:shd w:val="pct20" w:color="auto" w:fill="auto"/>
            <w:vAlign w:val="center"/>
          </w:tcPr>
          <w:p w:rsidR="002F20AE" w:rsidRPr="00361E23" w:rsidRDefault="002F20AE" w:rsidP="004648FB">
            <w:pPr>
              <w:pStyle w:val="Tablehead"/>
              <w:keepNext w:val="0"/>
              <w:spacing w:before="40" w:after="40"/>
              <w:rPr>
                <w:lang w:val="en-US"/>
              </w:rPr>
            </w:pPr>
            <w:r w:rsidRPr="00361E23">
              <w:rPr>
                <w:lang w:val="en-US"/>
              </w:rPr>
              <w:t xml:space="preserve">UA </w:t>
            </w:r>
            <w:r>
              <w:rPr>
                <w:lang w:val="en-US"/>
              </w:rPr>
              <w:t>c</w:t>
            </w:r>
            <w:r w:rsidRPr="00361E23">
              <w:rPr>
                <w:lang w:val="en-US"/>
              </w:rPr>
              <w:t>ategories</w:t>
            </w:r>
          </w:p>
        </w:tc>
        <w:tc>
          <w:tcPr>
            <w:tcW w:w="2410" w:type="dxa"/>
            <w:shd w:val="pct20" w:color="auto" w:fill="auto"/>
            <w:vAlign w:val="center"/>
          </w:tcPr>
          <w:p w:rsidR="002F20AE" w:rsidRPr="00361E23" w:rsidRDefault="002F20AE" w:rsidP="004C28B1">
            <w:pPr>
              <w:pStyle w:val="Tablehead"/>
              <w:keepNext w:val="0"/>
              <w:spacing w:before="40" w:after="40"/>
              <w:rPr>
                <w:lang w:val="en-US"/>
              </w:rPr>
            </w:pPr>
            <w:r w:rsidRPr="00361E23">
              <w:rPr>
                <w:lang w:val="en-US"/>
              </w:rPr>
              <w:t>Per 10</w:t>
            </w:r>
            <w:r>
              <w:rPr>
                <w:lang w:val="en-US"/>
              </w:rPr>
              <w:t xml:space="preserve"> </w:t>
            </w:r>
            <w:r w:rsidRPr="00361E23">
              <w:rPr>
                <w:lang w:val="en-US"/>
              </w:rPr>
              <w:t xml:space="preserve">000 </w:t>
            </w:r>
            <w:r w:rsidR="004C28B1">
              <w:rPr>
                <w:lang w:val="en-US"/>
              </w:rPr>
              <w:t>km</w:t>
            </w:r>
            <w:r w:rsidR="004C28B1" w:rsidRPr="004C28B1">
              <w:rPr>
                <w:rFonts w:ascii="Times New Roman Bold" w:hAnsi="Times New Roman Bold" w:cs="Times New Roman Bold"/>
                <w:vertAlign w:val="superscript"/>
                <w:lang w:val="en-US"/>
              </w:rPr>
              <w:t>2</w:t>
            </w:r>
          </w:p>
        </w:tc>
        <w:tc>
          <w:tcPr>
            <w:tcW w:w="2410" w:type="dxa"/>
            <w:shd w:val="pct20" w:color="auto" w:fill="auto"/>
            <w:vAlign w:val="center"/>
          </w:tcPr>
          <w:p w:rsidR="002F20AE" w:rsidRPr="00361E23" w:rsidRDefault="002F20AE" w:rsidP="004C28B1">
            <w:pPr>
              <w:pStyle w:val="Tablehead"/>
              <w:keepNext w:val="0"/>
              <w:spacing w:before="40" w:after="40"/>
              <w:rPr>
                <w:vertAlign w:val="superscript"/>
                <w:lang w:val="en-US"/>
              </w:rPr>
            </w:pPr>
            <w:r w:rsidRPr="00361E23">
              <w:rPr>
                <w:lang w:val="en-US"/>
              </w:rPr>
              <w:t>Per spot-beam</w:t>
            </w:r>
            <w:r w:rsidRPr="004C28B1">
              <w:rPr>
                <w:rFonts w:ascii="Times New Roman Bold" w:hAnsi="Times New Roman Bold" w:cs="Times New Roman Bold"/>
                <w:lang w:val="en-US"/>
              </w:rPr>
              <w:t>*</w:t>
            </w:r>
          </w:p>
        </w:tc>
        <w:tc>
          <w:tcPr>
            <w:tcW w:w="2410" w:type="dxa"/>
            <w:shd w:val="pct20" w:color="auto" w:fill="auto"/>
            <w:vAlign w:val="center"/>
          </w:tcPr>
          <w:p w:rsidR="002F20AE" w:rsidRPr="00361E23" w:rsidRDefault="002F20AE" w:rsidP="004C28B1">
            <w:pPr>
              <w:pStyle w:val="Tablehead"/>
              <w:keepNext w:val="0"/>
              <w:spacing w:before="40" w:after="40"/>
              <w:rPr>
                <w:vertAlign w:val="superscript"/>
                <w:lang w:val="en-US"/>
              </w:rPr>
            </w:pPr>
            <w:r w:rsidRPr="00361E23">
              <w:rPr>
                <w:lang w:val="en-US"/>
              </w:rPr>
              <w:t>In regional-coverage beam</w:t>
            </w:r>
            <w:r w:rsidRPr="004C28B1">
              <w:rPr>
                <w:rFonts w:ascii="Times New Roman Bold" w:hAnsi="Times New Roman Bold" w:cs="Times New Roman Bold"/>
                <w:lang w:val="en-US"/>
              </w:rPr>
              <w:t>**</w:t>
            </w:r>
          </w:p>
        </w:tc>
      </w:tr>
      <w:tr w:rsidR="002F20AE" w:rsidRPr="00361E23" w:rsidTr="004C28B1">
        <w:trPr>
          <w:jc w:val="center"/>
        </w:trPr>
        <w:tc>
          <w:tcPr>
            <w:tcW w:w="2410" w:type="dxa"/>
          </w:tcPr>
          <w:p w:rsidR="002F20AE" w:rsidRPr="00361E23" w:rsidRDefault="002F20AE" w:rsidP="004648FB">
            <w:pPr>
              <w:pStyle w:val="Tabletext"/>
              <w:rPr>
                <w:lang w:val="en-US"/>
              </w:rPr>
            </w:pPr>
            <w:r w:rsidRPr="00361E23">
              <w:rPr>
                <w:lang w:val="en-US"/>
              </w:rPr>
              <w:t>Large</w:t>
            </w:r>
          </w:p>
        </w:tc>
        <w:tc>
          <w:tcPr>
            <w:tcW w:w="2410" w:type="dxa"/>
          </w:tcPr>
          <w:p w:rsidR="002F20AE" w:rsidRPr="00361E23" w:rsidRDefault="002F20AE" w:rsidP="004648FB">
            <w:pPr>
              <w:pStyle w:val="Tabletext"/>
              <w:jc w:val="center"/>
              <w:rPr>
                <w:lang w:val="en-US"/>
              </w:rPr>
            </w:pPr>
            <w:r w:rsidRPr="00361E23">
              <w:rPr>
                <w:lang w:val="en-US"/>
              </w:rPr>
              <w:t>0.440</w:t>
            </w:r>
          </w:p>
        </w:tc>
        <w:tc>
          <w:tcPr>
            <w:tcW w:w="2410" w:type="dxa"/>
          </w:tcPr>
          <w:p w:rsidR="002F20AE" w:rsidRPr="00361E23" w:rsidRDefault="002F20AE" w:rsidP="004648FB">
            <w:pPr>
              <w:pStyle w:val="Tabletext"/>
              <w:jc w:val="center"/>
              <w:rPr>
                <w:lang w:val="en-US"/>
              </w:rPr>
            </w:pPr>
            <w:r w:rsidRPr="00361E23">
              <w:rPr>
                <w:lang w:val="en-US"/>
              </w:rPr>
              <w:t>21</w:t>
            </w:r>
          </w:p>
        </w:tc>
        <w:tc>
          <w:tcPr>
            <w:tcW w:w="2410" w:type="dxa"/>
          </w:tcPr>
          <w:p w:rsidR="002F20AE" w:rsidRPr="00361E23" w:rsidRDefault="002F20AE" w:rsidP="004648FB">
            <w:pPr>
              <w:pStyle w:val="Tabletext"/>
              <w:jc w:val="center"/>
              <w:rPr>
                <w:lang w:val="en-US"/>
              </w:rPr>
            </w:pPr>
            <w:r w:rsidRPr="00361E23">
              <w:rPr>
                <w:lang w:val="en-US"/>
              </w:rPr>
              <w:t>341</w:t>
            </w:r>
          </w:p>
        </w:tc>
      </w:tr>
      <w:tr w:rsidR="002F20AE" w:rsidRPr="00361E23" w:rsidTr="004C28B1">
        <w:trPr>
          <w:jc w:val="center"/>
        </w:trPr>
        <w:tc>
          <w:tcPr>
            <w:tcW w:w="2410" w:type="dxa"/>
          </w:tcPr>
          <w:p w:rsidR="002F20AE" w:rsidRPr="00361E23" w:rsidRDefault="002F20AE" w:rsidP="004648FB">
            <w:pPr>
              <w:pStyle w:val="Tabletext"/>
              <w:rPr>
                <w:lang w:val="en-US"/>
              </w:rPr>
            </w:pPr>
            <w:r w:rsidRPr="00361E23">
              <w:rPr>
                <w:lang w:val="en-US"/>
              </w:rPr>
              <w:t>Medium</w:t>
            </w:r>
          </w:p>
        </w:tc>
        <w:tc>
          <w:tcPr>
            <w:tcW w:w="2410" w:type="dxa"/>
          </w:tcPr>
          <w:p w:rsidR="002F20AE" w:rsidRPr="00361E23" w:rsidRDefault="002F20AE" w:rsidP="004648FB">
            <w:pPr>
              <w:pStyle w:val="Tabletext"/>
              <w:jc w:val="center"/>
              <w:rPr>
                <w:lang w:val="en-US"/>
              </w:rPr>
            </w:pPr>
            <w:r w:rsidRPr="00361E23">
              <w:rPr>
                <w:lang w:val="en-US"/>
              </w:rPr>
              <w:t>1.950</w:t>
            </w:r>
          </w:p>
        </w:tc>
        <w:tc>
          <w:tcPr>
            <w:tcW w:w="2410" w:type="dxa"/>
          </w:tcPr>
          <w:p w:rsidR="002F20AE" w:rsidRPr="00361E23" w:rsidRDefault="002F20AE" w:rsidP="004648FB">
            <w:pPr>
              <w:pStyle w:val="Tabletext"/>
              <w:jc w:val="center"/>
              <w:rPr>
                <w:lang w:val="en-US"/>
              </w:rPr>
            </w:pPr>
            <w:r w:rsidRPr="00361E23">
              <w:rPr>
                <w:lang w:val="en-US"/>
              </w:rPr>
              <w:t>93</w:t>
            </w:r>
          </w:p>
        </w:tc>
        <w:tc>
          <w:tcPr>
            <w:tcW w:w="2410" w:type="dxa"/>
          </w:tcPr>
          <w:p w:rsidR="002F20AE" w:rsidRPr="00361E23" w:rsidRDefault="002F20AE" w:rsidP="004C28B1">
            <w:pPr>
              <w:pStyle w:val="Tabletext"/>
              <w:jc w:val="center"/>
              <w:rPr>
                <w:lang w:val="en-US"/>
              </w:rPr>
            </w:pPr>
            <w:r w:rsidRPr="00361E23">
              <w:rPr>
                <w:lang w:val="en-US"/>
              </w:rPr>
              <w:t>1</w:t>
            </w:r>
            <w:r w:rsidR="004C28B1">
              <w:rPr>
                <w:lang w:val="en-US"/>
              </w:rPr>
              <w:t>.</w:t>
            </w:r>
            <w:r w:rsidRPr="00361E23">
              <w:rPr>
                <w:lang w:val="en-US"/>
              </w:rPr>
              <w:t>515</w:t>
            </w:r>
          </w:p>
        </w:tc>
      </w:tr>
      <w:tr w:rsidR="002F20AE" w:rsidRPr="00361E23" w:rsidTr="004C28B1">
        <w:trPr>
          <w:jc w:val="center"/>
        </w:trPr>
        <w:tc>
          <w:tcPr>
            <w:tcW w:w="2410" w:type="dxa"/>
          </w:tcPr>
          <w:p w:rsidR="002F20AE" w:rsidRPr="00361E23" w:rsidRDefault="002F20AE" w:rsidP="004648FB">
            <w:pPr>
              <w:pStyle w:val="Tabletext"/>
              <w:rPr>
                <w:lang w:val="en-US"/>
              </w:rPr>
            </w:pPr>
            <w:r w:rsidRPr="00361E23">
              <w:rPr>
                <w:lang w:val="en-US"/>
              </w:rPr>
              <w:t>Small</w:t>
            </w:r>
          </w:p>
        </w:tc>
        <w:tc>
          <w:tcPr>
            <w:tcW w:w="2410" w:type="dxa"/>
          </w:tcPr>
          <w:p w:rsidR="002F20AE" w:rsidRPr="00361E23" w:rsidRDefault="002F20AE" w:rsidP="004648FB">
            <w:pPr>
              <w:pStyle w:val="Tabletext"/>
              <w:jc w:val="center"/>
              <w:rPr>
                <w:lang w:val="en-US"/>
              </w:rPr>
            </w:pPr>
            <w:r w:rsidRPr="00361E23">
              <w:rPr>
                <w:lang w:val="en-US"/>
              </w:rPr>
              <w:t>8.031</w:t>
            </w:r>
          </w:p>
        </w:tc>
        <w:tc>
          <w:tcPr>
            <w:tcW w:w="2410" w:type="dxa"/>
          </w:tcPr>
          <w:p w:rsidR="002F20AE" w:rsidRPr="00361E23" w:rsidRDefault="002F20AE" w:rsidP="004648FB">
            <w:pPr>
              <w:pStyle w:val="Tabletext"/>
              <w:jc w:val="center"/>
              <w:rPr>
                <w:lang w:val="en-US"/>
              </w:rPr>
            </w:pPr>
            <w:r w:rsidRPr="00361E23">
              <w:rPr>
                <w:lang w:val="en-US"/>
              </w:rPr>
              <w:t>385</w:t>
            </w:r>
          </w:p>
        </w:tc>
        <w:tc>
          <w:tcPr>
            <w:tcW w:w="2410" w:type="dxa"/>
          </w:tcPr>
          <w:p w:rsidR="002F20AE" w:rsidRPr="00361E23" w:rsidRDefault="002F20AE" w:rsidP="004648FB">
            <w:pPr>
              <w:pStyle w:val="Tabletext"/>
              <w:jc w:val="center"/>
              <w:rPr>
                <w:lang w:val="en-US"/>
              </w:rPr>
            </w:pPr>
            <w:r w:rsidRPr="00361E23">
              <w:rPr>
                <w:lang w:val="en-US"/>
              </w:rPr>
              <w:t>0</w:t>
            </w:r>
          </w:p>
        </w:tc>
      </w:tr>
      <w:tr w:rsidR="002F20AE" w:rsidRPr="00361E23" w:rsidTr="004C28B1">
        <w:trPr>
          <w:jc w:val="center"/>
        </w:trPr>
        <w:tc>
          <w:tcPr>
            <w:tcW w:w="2410" w:type="dxa"/>
            <w:shd w:val="pct10" w:color="auto" w:fill="auto"/>
          </w:tcPr>
          <w:p w:rsidR="002F20AE" w:rsidRPr="00361E23" w:rsidRDefault="002F20AE" w:rsidP="004648FB">
            <w:pPr>
              <w:pStyle w:val="Tabletext"/>
              <w:rPr>
                <w:lang w:val="en-US"/>
              </w:rPr>
            </w:pPr>
            <w:r w:rsidRPr="00361E23">
              <w:rPr>
                <w:lang w:val="en-US"/>
              </w:rPr>
              <w:t>Total</w:t>
            </w:r>
          </w:p>
        </w:tc>
        <w:tc>
          <w:tcPr>
            <w:tcW w:w="2410" w:type="dxa"/>
            <w:shd w:val="pct10" w:color="auto" w:fill="auto"/>
          </w:tcPr>
          <w:p w:rsidR="002F20AE" w:rsidRPr="00361E23" w:rsidRDefault="002F20AE" w:rsidP="004648FB">
            <w:pPr>
              <w:pStyle w:val="Tabletext"/>
              <w:jc w:val="center"/>
              <w:rPr>
                <w:lang w:val="en-US"/>
              </w:rPr>
            </w:pPr>
            <w:r w:rsidRPr="00361E23">
              <w:rPr>
                <w:lang w:val="en-US"/>
              </w:rPr>
              <w:t>10.421</w:t>
            </w:r>
          </w:p>
        </w:tc>
        <w:tc>
          <w:tcPr>
            <w:tcW w:w="2410" w:type="dxa"/>
            <w:shd w:val="pct10" w:color="auto" w:fill="auto"/>
          </w:tcPr>
          <w:p w:rsidR="002F20AE" w:rsidRPr="00361E23" w:rsidRDefault="002F20AE" w:rsidP="004648FB">
            <w:pPr>
              <w:pStyle w:val="Tabletext"/>
              <w:jc w:val="center"/>
              <w:rPr>
                <w:lang w:val="en-US"/>
              </w:rPr>
            </w:pPr>
            <w:r w:rsidRPr="00361E23">
              <w:rPr>
                <w:lang w:val="en-US"/>
              </w:rPr>
              <w:t>501</w:t>
            </w:r>
          </w:p>
        </w:tc>
        <w:tc>
          <w:tcPr>
            <w:tcW w:w="2410" w:type="dxa"/>
            <w:shd w:val="pct10" w:color="auto" w:fill="auto"/>
          </w:tcPr>
          <w:p w:rsidR="002F20AE" w:rsidRPr="00361E23" w:rsidRDefault="002F20AE" w:rsidP="004C28B1">
            <w:pPr>
              <w:pStyle w:val="Tabletext"/>
              <w:jc w:val="center"/>
              <w:rPr>
                <w:lang w:val="en-US"/>
              </w:rPr>
            </w:pPr>
            <w:r w:rsidRPr="00361E23">
              <w:rPr>
                <w:lang w:val="en-US"/>
              </w:rPr>
              <w:t>1</w:t>
            </w:r>
            <w:r w:rsidR="004C28B1">
              <w:rPr>
                <w:lang w:val="en-US"/>
              </w:rPr>
              <w:t>.</w:t>
            </w:r>
            <w:r w:rsidRPr="00361E23">
              <w:rPr>
                <w:lang w:val="en-US"/>
              </w:rPr>
              <w:t>856</w:t>
            </w:r>
          </w:p>
        </w:tc>
      </w:tr>
      <w:tr w:rsidR="002F20AE" w:rsidRPr="00361E23" w:rsidTr="004C28B1">
        <w:trPr>
          <w:jc w:val="center"/>
        </w:trPr>
        <w:tc>
          <w:tcPr>
            <w:tcW w:w="2410" w:type="dxa"/>
            <w:gridSpan w:val="4"/>
            <w:tcBorders>
              <w:left w:val="nil"/>
              <w:bottom w:val="nil"/>
              <w:right w:val="nil"/>
            </w:tcBorders>
            <w:shd w:val="pct10" w:color="auto" w:fill="auto"/>
          </w:tcPr>
          <w:p w:rsidR="002F20AE" w:rsidRPr="00361E23" w:rsidRDefault="004C28B1" w:rsidP="004C28B1">
            <w:pPr>
              <w:pStyle w:val="Tablelegend"/>
              <w:rPr>
                <w:lang w:val="en-US"/>
              </w:rPr>
            </w:pPr>
            <w:r>
              <w:rPr>
                <w:lang w:val="en-US"/>
              </w:rPr>
              <w:t>*</w:t>
            </w:r>
            <w:r w:rsidR="002F20AE">
              <w:rPr>
                <w:lang w:val="en-US"/>
              </w:rPr>
              <w:tab/>
            </w:r>
            <w:r w:rsidR="002F20AE" w:rsidRPr="00361E23">
              <w:rPr>
                <w:lang w:val="en-US"/>
              </w:rPr>
              <w:t>480</w:t>
            </w:r>
            <w:r w:rsidR="002F20AE">
              <w:rPr>
                <w:lang w:val="en-US"/>
              </w:rPr>
              <w:t xml:space="preserve"> </w:t>
            </w:r>
            <w:r w:rsidR="002F20AE" w:rsidRPr="00361E23">
              <w:rPr>
                <w:lang w:val="en-US"/>
              </w:rPr>
              <w:t>000 km</w:t>
            </w:r>
            <w:r w:rsidRPr="004C28B1">
              <w:rPr>
                <w:vertAlign w:val="superscript"/>
                <w:lang w:val="en-US"/>
              </w:rPr>
              <w:t>2</w:t>
            </w:r>
          </w:p>
          <w:p w:rsidR="002F20AE" w:rsidRPr="00361E23" w:rsidRDefault="004C28B1" w:rsidP="004C28B1">
            <w:pPr>
              <w:pStyle w:val="Tablelegend"/>
              <w:rPr>
                <w:lang w:val="en-US"/>
              </w:rPr>
            </w:pPr>
            <w:r w:rsidRPr="004C28B1">
              <w:rPr>
                <w:lang w:val="en-US"/>
              </w:rPr>
              <w:t>**</w:t>
            </w:r>
            <w:r w:rsidR="002F20AE">
              <w:rPr>
                <w:vertAlign w:val="superscript"/>
                <w:lang w:val="en-US"/>
              </w:rPr>
              <w:tab/>
            </w:r>
            <w:r w:rsidR="002F20AE" w:rsidRPr="00361E23">
              <w:rPr>
                <w:lang w:val="en-US"/>
              </w:rPr>
              <w:t>7</w:t>
            </w:r>
            <w:r w:rsidR="002F20AE">
              <w:rPr>
                <w:lang w:val="en-US"/>
              </w:rPr>
              <w:t xml:space="preserve"> </w:t>
            </w:r>
            <w:r w:rsidR="002F20AE" w:rsidRPr="00361E23">
              <w:rPr>
                <w:lang w:val="en-US"/>
              </w:rPr>
              <w:t>800</w:t>
            </w:r>
            <w:r w:rsidR="002F20AE">
              <w:rPr>
                <w:lang w:val="en-US"/>
              </w:rPr>
              <w:t xml:space="preserve"> </w:t>
            </w:r>
            <w:r w:rsidR="002F20AE" w:rsidRPr="00361E23">
              <w:rPr>
                <w:lang w:val="en-US"/>
              </w:rPr>
              <w:t>000 km</w:t>
            </w:r>
            <w:r w:rsidRPr="004C28B1">
              <w:rPr>
                <w:vertAlign w:val="superscript"/>
                <w:lang w:val="en-US"/>
              </w:rPr>
              <w:t>2</w:t>
            </w:r>
          </w:p>
        </w:tc>
      </w:tr>
    </w:tbl>
    <w:p w:rsidR="002F20AE" w:rsidRDefault="002F20AE" w:rsidP="004C28B1">
      <w:pPr>
        <w:pStyle w:val="Tablefin"/>
      </w:pPr>
    </w:p>
    <w:p w:rsidR="002F20AE" w:rsidRPr="007240DB" w:rsidRDefault="002F20AE" w:rsidP="002F20AE">
      <w:r w:rsidRPr="007240DB">
        <w:t>Since th</w:t>
      </w:r>
      <w:r>
        <w:t xml:space="preserve">e S&amp;A systems will be </w:t>
      </w:r>
      <w:r w:rsidRPr="007240DB">
        <w:t xml:space="preserve">used to ensure the safety of life and property, </w:t>
      </w:r>
      <w:r>
        <w:t xml:space="preserve">a radiofrequency </w:t>
      </w:r>
      <w:r w:rsidRPr="00D95063">
        <w:rPr>
          <w:lang w:val="en-US"/>
        </w:rPr>
        <w:t xml:space="preserve">(RF) </w:t>
      </w:r>
      <w:r>
        <w:t xml:space="preserve">based S&amp;A system </w:t>
      </w:r>
      <w:r w:rsidRPr="00263140">
        <w:rPr>
          <w:lang w:val="en-US"/>
        </w:rPr>
        <w:t>is one of these technologies.</w:t>
      </w:r>
      <w:r>
        <w:rPr>
          <w:lang w:val="en-US"/>
        </w:rPr>
        <w:t xml:space="preserve"> </w:t>
      </w:r>
      <w:r w:rsidRPr="00263140">
        <w:rPr>
          <w:lang w:val="en-US"/>
        </w:rPr>
        <w:t xml:space="preserve">These RF systems </w:t>
      </w:r>
      <w:r>
        <w:t>will need to be designated a </w:t>
      </w:r>
      <w:r w:rsidRPr="007240DB">
        <w:t>safety service</w:t>
      </w:r>
      <w:r>
        <w:t xml:space="preserve"> and operate in an aeronautical radionavigation service (ARNS) allocation</w:t>
      </w:r>
      <w:r w:rsidRPr="007240DB">
        <w:t>.</w:t>
      </w:r>
    </w:p>
    <w:p w:rsidR="002F20AE" w:rsidRPr="00EF6B1D" w:rsidRDefault="002F20AE" w:rsidP="002F20AE">
      <w:pPr>
        <w:pStyle w:val="Heading1"/>
      </w:pPr>
      <w:bookmarkStart w:id="5" w:name="_Toc282088234"/>
      <w:r w:rsidRPr="00EF6B1D">
        <w:t>2</w:t>
      </w:r>
      <w:r w:rsidRPr="00EF6B1D">
        <w:tab/>
        <w:t>General descriptions and terminology</w:t>
      </w:r>
      <w:bookmarkEnd w:id="5"/>
    </w:p>
    <w:p w:rsidR="002F20AE" w:rsidRPr="007240DB" w:rsidRDefault="002F20AE" w:rsidP="002F20AE">
      <w:pPr>
        <w:rPr>
          <w:snapToGrid w:val="0"/>
          <w:color w:val="000000"/>
        </w:rPr>
      </w:pPr>
      <w:r w:rsidRPr="007240DB">
        <w:t xml:space="preserve">Unmanned aircraft are powered, </w:t>
      </w:r>
      <w:r w:rsidRPr="00D95063">
        <w:rPr>
          <w:lang w:val="en-US"/>
        </w:rPr>
        <w:t xml:space="preserve">aircraft </w:t>
      </w:r>
      <w:r w:rsidRPr="007240DB">
        <w:t xml:space="preserve">that do not carry a human pilot, use aerodynamic forces to provide vehicle lift, and may fly </w:t>
      </w:r>
      <w:r w:rsidRPr="00D95063">
        <w:rPr>
          <w:lang w:val="en-US"/>
        </w:rPr>
        <w:t xml:space="preserve">semi-autonomously or </w:t>
      </w:r>
      <w:r w:rsidRPr="007240DB">
        <w:t>autonomously</w:t>
      </w:r>
      <w:r>
        <w:t>,</w:t>
      </w:r>
      <w:r w:rsidRPr="007240DB">
        <w:t xml:space="preserve"> or be piloted remotely.</w:t>
      </w:r>
      <w:r>
        <w:t xml:space="preserve"> The </w:t>
      </w:r>
      <w:r w:rsidRPr="007240DB">
        <w:t>current state</w:t>
      </w:r>
      <w:r>
        <w:t>-</w:t>
      </w:r>
      <w:r w:rsidRPr="007240DB">
        <w:t>of</w:t>
      </w:r>
      <w:r>
        <w:t>-</w:t>
      </w:r>
      <w:r w:rsidRPr="007240DB">
        <w:t>the</w:t>
      </w:r>
      <w:r>
        <w:t>-</w:t>
      </w:r>
      <w:r w:rsidRPr="007240DB">
        <w:t>art in UAS design and operation is leading to the rapid development of UAS applications to fill many diverse requirements.</w:t>
      </w:r>
      <w:r>
        <w:t xml:space="preserve"> </w:t>
      </w:r>
      <w:r w:rsidRPr="007240DB">
        <w:t xml:space="preserve">UAS applications that have been demonstrated or planned </w:t>
      </w:r>
      <w:r w:rsidRPr="00D95063">
        <w:rPr>
          <w:lang w:val="en-US"/>
        </w:rPr>
        <w:t xml:space="preserve">come from </w:t>
      </w:r>
      <w:r w:rsidRPr="007240DB">
        <w:t>such areas as agriculture, communications relays, aerial photography, mapping, emergency management, scientific research, environmental management, and law enforcement.</w:t>
      </w:r>
      <w:r>
        <w:t xml:space="preserve"> </w:t>
      </w:r>
      <w:r w:rsidRPr="007240DB">
        <w:t>The safe operation of UAS outside segregated airspace requires addressing the same issues as manned aircraft, namely integration into the air traffic control</w:t>
      </w:r>
      <w:r>
        <w:t xml:space="preserve"> (ATC)</w:t>
      </w:r>
      <w:r w:rsidRPr="007240DB">
        <w:t xml:space="preserve"> system.</w:t>
      </w:r>
      <w:r>
        <w:t xml:space="preserve"> </w:t>
      </w:r>
      <w:r w:rsidRPr="007240DB">
        <w:t xml:space="preserve">Because </w:t>
      </w:r>
      <w:r>
        <w:t xml:space="preserve">the pilot is no longer aboard, a method of replacing the pilot’s “see and avoid” responsibilities </w:t>
      </w:r>
      <w:r w:rsidRPr="00D95063">
        <w:rPr>
          <w:lang w:val="en-US"/>
        </w:rPr>
        <w:t xml:space="preserve">as well as procedures, are </w:t>
      </w:r>
      <w:r>
        <w:t xml:space="preserve">required. While existing onboard systems may be adapted </w:t>
      </w:r>
      <w:r w:rsidRPr="00D95063">
        <w:rPr>
          <w:lang w:val="en-US"/>
        </w:rPr>
        <w:t xml:space="preserve">or incorporated </w:t>
      </w:r>
      <w:r>
        <w:t xml:space="preserve">to accommodate the S&amp;A requirements for cooperative targets, it is likely that </w:t>
      </w:r>
      <w:r w:rsidRPr="00D95063">
        <w:rPr>
          <w:lang w:val="en-US"/>
        </w:rPr>
        <w:t xml:space="preserve">new technologies as well as </w:t>
      </w:r>
      <w:r>
        <w:t xml:space="preserve">additional systems will be required for </w:t>
      </w:r>
      <w:r w:rsidRPr="00D95063">
        <w:rPr>
          <w:lang w:val="en-US"/>
        </w:rPr>
        <w:t xml:space="preserve">detecting and acting on </w:t>
      </w:r>
      <w:r>
        <w:t>non-cooperative targets.</w:t>
      </w:r>
    </w:p>
    <w:p w:rsidR="002F20AE" w:rsidRPr="007240DB" w:rsidRDefault="002F20AE" w:rsidP="002F20AE">
      <w:pPr>
        <w:pStyle w:val="Heading2"/>
      </w:pPr>
      <w:bookmarkStart w:id="6" w:name="_Toc282088235"/>
      <w:r w:rsidRPr="007240DB">
        <w:lastRenderedPageBreak/>
        <w:t>2</w:t>
      </w:r>
      <w:r>
        <w:t>.1</w:t>
      </w:r>
      <w:r w:rsidRPr="007240DB">
        <w:tab/>
      </w:r>
      <w:r w:rsidRPr="00361E23">
        <w:t>Terminology</w:t>
      </w:r>
      <w:bookmarkEnd w:id="6"/>
    </w:p>
    <w:p w:rsidR="002F20AE" w:rsidRPr="00263140" w:rsidRDefault="002F20AE" w:rsidP="002F20AE">
      <w:r w:rsidRPr="00263140">
        <w:rPr>
          <w:b/>
        </w:rPr>
        <w:t xml:space="preserve">Unmanned </w:t>
      </w:r>
      <w:r>
        <w:rPr>
          <w:b/>
        </w:rPr>
        <w:t>a</w:t>
      </w:r>
      <w:r w:rsidRPr="00263140">
        <w:rPr>
          <w:b/>
        </w:rPr>
        <w:t>ircraft (UA)</w:t>
      </w:r>
      <w:r w:rsidRPr="00222C2D">
        <w:rPr>
          <w:bCs/>
        </w:rPr>
        <w:t>:</w:t>
      </w:r>
      <w:r w:rsidRPr="00263140">
        <w:t xml:space="preserve"> Designates all types of aircraft remotely controlled.</w:t>
      </w:r>
    </w:p>
    <w:p w:rsidR="002F20AE" w:rsidRDefault="002F20AE" w:rsidP="002F20AE">
      <w:r w:rsidRPr="00D95063">
        <w:rPr>
          <w:b/>
          <w:lang w:val="en-US"/>
        </w:rPr>
        <w:t xml:space="preserve">Unmanned </w:t>
      </w:r>
      <w:r>
        <w:rPr>
          <w:b/>
          <w:lang w:val="en-US"/>
        </w:rPr>
        <w:t>a</w:t>
      </w:r>
      <w:r w:rsidRPr="00D95063">
        <w:rPr>
          <w:b/>
          <w:lang w:val="en-US"/>
        </w:rPr>
        <w:t xml:space="preserve">ircraft </w:t>
      </w:r>
      <w:r>
        <w:rPr>
          <w:b/>
        </w:rPr>
        <w:t>control station (UACS</w:t>
      </w:r>
      <w:r w:rsidRPr="00B8499E">
        <w:rPr>
          <w:b/>
        </w:rPr>
        <w:t>)</w:t>
      </w:r>
      <w:r w:rsidRPr="00222C2D">
        <w:rPr>
          <w:bCs/>
        </w:rPr>
        <w:t>:</w:t>
      </w:r>
      <w:r>
        <w:rPr>
          <w:b/>
        </w:rPr>
        <w:t xml:space="preserve"> </w:t>
      </w:r>
      <w:r w:rsidRPr="00263140">
        <w:rPr>
          <w:szCs w:val="24"/>
        </w:rPr>
        <w:t>Facilities from which a UA is controlled remotely.</w:t>
      </w:r>
    </w:p>
    <w:p w:rsidR="002F20AE" w:rsidRPr="00263140" w:rsidRDefault="002F20AE" w:rsidP="002F20AE">
      <w:r w:rsidRPr="00263140">
        <w:rPr>
          <w:b/>
        </w:rPr>
        <w:t>Control and non-payload communications (CNPC)</w:t>
      </w:r>
      <w:r w:rsidRPr="00222C2D">
        <w:rPr>
          <w:bCs/>
        </w:rPr>
        <w:t>:</w:t>
      </w:r>
      <w:r w:rsidRPr="00263140">
        <w:t xml:space="preserve"> The radio links, used to exchange information between the UA and UACS, that ensure safe, reliable, and effective UA flight operation. The functions of CNPC can be related to different types of information such as: telecommand messages, non-payload telemetry data, support for navigation aids, </w:t>
      </w:r>
      <w:r w:rsidRPr="00263140">
        <w:rPr>
          <w:bCs/>
          <w:szCs w:val="22"/>
        </w:rPr>
        <w:t xml:space="preserve">air traffic control voice relay, air traffic services data relay, target track data, airborne </w:t>
      </w:r>
      <w:r w:rsidRPr="00263140">
        <w:t>weather radar downlink data, non-payload video downlink data.</w:t>
      </w:r>
    </w:p>
    <w:p w:rsidR="002F20AE" w:rsidRPr="00D70121" w:rsidRDefault="002F20AE" w:rsidP="002F20AE">
      <w:r w:rsidRPr="00D70121">
        <w:rPr>
          <w:b/>
          <w:bCs/>
          <w:szCs w:val="24"/>
        </w:rPr>
        <w:t xml:space="preserve">Sense and </w:t>
      </w:r>
      <w:r>
        <w:rPr>
          <w:b/>
          <w:bCs/>
          <w:szCs w:val="24"/>
        </w:rPr>
        <w:t>a</w:t>
      </w:r>
      <w:r w:rsidRPr="00D70121">
        <w:rPr>
          <w:b/>
          <w:bCs/>
          <w:szCs w:val="24"/>
        </w:rPr>
        <w:t>void</w:t>
      </w:r>
      <w:r>
        <w:rPr>
          <w:b/>
          <w:bCs/>
          <w:szCs w:val="24"/>
        </w:rPr>
        <w:t xml:space="preserve"> (S&amp;A)</w:t>
      </w:r>
      <w:r w:rsidRPr="00222C2D">
        <w:rPr>
          <w:szCs w:val="24"/>
        </w:rPr>
        <w:t>:</w:t>
      </w:r>
      <w:r>
        <w:rPr>
          <w:szCs w:val="24"/>
        </w:rPr>
        <w:t xml:space="preserve"> </w:t>
      </w:r>
      <w:r w:rsidRPr="00263140">
        <w:t>S&amp;A corresponds to the piloting principle “see and avoid” used in all air space volumes where the</w:t>
      </w:r>
      <w:r w:rsidRPr="00263140">
        <w:rPr>
          <w:b/>
        </w:rPr>
        <w:t xml:space="preserve"> </w:t>
      </w:r>
      <w:r w:rsidRPr="00263140">
        <w:t>pilot is responsible for ensuring separatio</w:t>
      </w:r>
      <w:r>
        <w:t>n from nearby aircraft, terrain </w:t>
      </w:r>
      <w:r w:rsidRPr="00263140">
        <w:t>and obstacles.</w:t>
      </w:r>
    </w:p>
    <w:p w:rsidR="002F20AE" w:rsidRPr="00B8499E" w:rsidRDefault="002F20AE" w:rsidP="002F20AE">
      <w:r>
        <w:rPr>
          <w:b/>
        </w:rPr>
        <w:t>Unmanned aircraft systems (</w:t>
      </w:r>
      <w:r w:rsidRPr="00B8499E">
        <w:rPr>
          <w:b/>
        </w:rPr>
        <w:t>UAS</w:t>
      </w:r>
      <w:r w:rsidRPr="00361E23">
        <w:rPr>
          <w:b/>
          <w:bCs/>
        </w:rPr>
        <w:t>)</w:t>
      </w:r>
      <w:r w:rsidRPr="00222C2D">
        <w:t>:</w:t>
      </w:r>
      <w:r>
        <w:t xml:space="preserve"> Consists of the following subsystems</w:t>
      </w:r>
      <w:r w:rsidRPr="00B8499E">
        <w:t>:</w:t>
      </w:r>
    </w:p>
    <w:p w:rsidR="002F20AE" w:rsidRDefault="004C28B1" w:rsidP="002F20AE">
      <w:pPr>
        <w:pStyle w:val="enumlev1"/>
      </w:pPr>
      <w:r>
        <w:t>–</w:t>
      </w:r>
      <w:r w:rsidR="002F20AE" w:rsidRPr="00B8499E">
        <w:tab/>
      </w:r>
      <w:r w:rsidR="002F20AE">
        <w:t>UA</w:t>
      </w:r>
      <w:r w:rsidR="002F20AE" w:rsidRPr="00B8499E">
        <w:t xml:space="preserve"> </w:t>
      </w:r>
      <w:r w:rsidR="002F20AE">
        <w:t xml:space="preserve">subsystem </w:t>
      </w:r>
      <w:r w:rsidR="002F20AE" w:rsidRPr="00B8499E">
        <w:t>(i.e. the aircraft itself</w:t>
      </w:r>
      <w:r w:rsidR="002F20AE">
        <w:t>)</w:t>
      </w:r>
      <w:r>
        <w:t>.</w:t>
      </w:r>
    </w:p>
    <w:p w:rsidR="002F20AE" w:rsidRPr="00B8499E" w:rsidRDefault="004C28B1" w:rsidP="002F20AE">
      <w:pPr>
        <w:pStyle w:val="enumlev1"/>
      </w:pPr>
      <w:r>
        <w:t>–</w:t>
      </w:r>
      <w:r>
        <w:tab/>
        <w:t>UACS subsystem.</w:t>
      </w:r>
    </w:p>
    <w:p w:rsidR="002F20AE" w:rsidRPr="00B8499E" w:rsidRDefault="004C28B1" w:rsidP="002F20AE">
      <w:pPr>
        <w:pStyle w:val="enumlev1"/>
      </w:pPr>
      <w:r>
        <w:t>–</w:t>
      </w:r>
      <w:r w:rsidR="002F20AE" w:rsidRPr="00B8499E">
        <w:tab/>
      </w:r>
      <w:r w:rsidR="002F20AE">
        <w:t>CNPC subsystem</w:t>
      </w:r>
      <w:r>
        <w:t>.</w:t>
      </w:r>
    </w:p>
    <w:p w:rsidR="002F20AE" w:rsidRDefault="004C28B1" w:rsidP="002F20AE">
      <w:pPr>
        <w:pStyle w:val="enumlev1"/>
      </w:pPr>
      <w:r>
        <w:t>–</w:t>
      </w:r>
      <w:r w:rsidR="002F20AE">
        <w:tab/>
        <w:t>ATC communications subsystem (not nece</w:t>
      </w:r>
      <w:r>
        <w:t>ssarily relayed through the UA).</w:t>
      </w:r>
    </w:p>
    <w:p w:rsidR="002F20AE" w:rsidRDefault="004C28B1" w:rsidP="002F20AE">
      <w:pPr>
        <w:pStyle w:val="enumlev1"/>
      </w:pPr>
      <w:r>
        <w:t>–</w:t>
      </w:r>
      <w:r>
        <w:tab/>
        <w:t>S&amp;A subsystem.</w:t>
      </w:r>
    </w:p>
    <w:p w:rsidR="002F20AE" w:rsidRDefault="004C28B1" w:rsidP="002F20AE">
      <w:pPr>
        <w:pStyle w:val="enumlev1"/>
      </w:pPr>
      <w:r>
        <w:t>–</w:t>
      </w:r>
      <w:r w:rsidR="002F20AE" w:rsidRPr="00B8499E">
        <w:tab/>
        <w:t xml:space="preserve">Payload </w:t>
      </w:r>
      <w:r w:rsidR="002F20AE">
        <w:t xml:space="preserve">subsystem </w:t>
      </w:r>
      <w:r w:rsidR="002F20AE" w:rsidRPr="00B8499E">
        <w:t>(e.g. Video camera …).</w:t>
      </w:r>
    </w:p>
    <w:p w:rsidR="002F20AE" w:rsidRPr="00D95063" w:rsidRDefault="002F20AE" w:rsidP="002F20AE">
      <w:pPr>
        <w:rPr>
          <w:lang w:val="en-US"/>
        </w:rPr>
      </w:pPr>
      <w:r w:rsidRPr="00832848">
        <w:rPr>
          <w:b/>
          <w:lang w:val="en-US"/>
        </w:rPr>
        <w:t>Intruder</w:t>
      </w:r>
      <w:r w:rsidRPr="00222C2D">
        <w:rPr>
          <w:bCs/>
          <w:lang w:val="en-US"/>
        </w:rPr>
        <w:t>:</w:t>
      </w:r>
      <w:r>
        <w:rPr>
          <w:lang w:val="en-US"/>
        </w:rPr>
        <w:t xml:space="preserve"> </w:t>
      </w:r>
      <w:r w:rsidRPr="00832848">
        <w:rPr>
          <w:lang w:val="en-US"/>
        </w:rPr>
        <w:t>An aircraft (manned or unmanned) that enters the S&amp;A surveillance volume and tracked by the S&amp;A system.</w:t>
      </w:r>
    </w:p>
    <w:p w:rsidR="002F20AE" w:rsidRDefault="002F20AE" w:rsidP="002F20AE">
      <w:pPr>
        <w:pStyle w:val="Heading2"/>
      </w:pPr>
      <w:bookmarkStart w:id="7" w:name="_Toc282088236"/>
      <w:r w:rsidRPr="007240DB">
        <w:t>2</w:t>
      </w:r>
      <w:r>
        <w:t>.2</w:t>
      </w:r>
      <w:r w:rsidRPr="007240DB">
        <w:tab/>
      </w:r>
      <w:r>
        <w:t>Airspace</w:t>
      </w:r>
      <w:bookmarkEnd w:id="7"/>
    </w:p>
    <w:p w:rsidR="002F20AE" w:rsidRPr="00B8499E" w:rsidRDefault="002F20AE" w:rsidP="000B0126">
      <w:pPr>
        <w:rPr>
          <w:szCs w:val="24"/>
        </w:rPr>
      </w:pPr>
      <w:r w:rsidRPr="00B8499E">
        <w:t xml:space="preserve">To date, operations have been limited to segregated airspaces designated as </w:t>
      </w:r>
      <w:r>
        <w:t>“</w:t>
      </w:r>
      <w:r w:rsidRPr="00B8499E">
        <w:t>R</w:t>
      </w:r>
      <w:r w:rsidR="000B0126">
        <w:t>”</w:t>
      </w:r>
      <w:r w:rsidRPr="00B8499E">
        <w:t xml:space="preserve"> (Rest</w:t>
      </w:r>
      <w:r>
        <w:t>ricted), “D</w:t>
      </w:r>
      <w:r w:rsidR="000B0126">
        <w:t>”</w:t>
      </w:r>
      <w:r>
        <w:t xml:space="preserve"> (Dangerous) or “</w:t>
      </w:r>
      <w:r w:rsidRPr="00B8499E">
        <w:t>P</w:t>
      </w:r>
      <w:r w:rsidR="000B0126">
        <w:t>”</w:t>
      </w:r>
      <w:r w:rsidRPr="00B8499E">
        <w:t xml:space="preserve"> (Prohibited). </w:t>
      </w:r>
      <w:r w:rsidRPr="00B8499E">
        <w:rPr>
          <w:szCs w:val="24"/>
        </w:rPr>
        <w:t xml:space="preserve">For the purposes of this </w:t>
      </w:r>
      <w:r>
        <w:rPr>
          <w:szCs w:val="24"/>
        </w:rPr>
        <w:t>report</w:t>
      </w:r>
      <w:r w:rsidRPr="00B8499E">
        <w:rPr>
          <w:szCs w:val="24"/>
        </w:rPr>
        <w:t>, the airspace may be grouped into three categories, namely:</w:t>
      </w:r>
    </w:p>
    <w:p w:rsidR="002F20AE" w:rsidRPr="00B8499E" w:rsidRDefault="004C28B1" w:rsidP="002F20AE">
      <w:pPr>
        <w:pStyle w:val="enumlev1"/>
      </w:pPr>
      <w:r>
        <w:t>–</w:t>
      </w:r>
      <w:r w:rsidR="002F20AE" w:rsidRPr="00B8499E">
        <w:tab/>
        <w:t xml:space="preserve">ATC Separation Assurance – Air traffic control is responsible for safe separation of all aircraft. This comprises Classes A, B, and, if the UAS is operated in accordance with </w:t>
      </w:r>
      <w:r w:rsidR="002F20AE">
        <w:t>Instrument Flight Rules (</w:t>
      </w:r>
      <w:r w:rsidR="002F20AE" w:rsidRPr="00B8499E">
        <w:t>IFR</w:t>
      </w:r>
      <w:r w:rsidR="002F20AE">
        <w:t>)</w:t>
      </w:r>
      <w:r w:rsidR="002F20AE" w:rsidRPr="00B8499E">
        <w:t>, Class C</w:t>
      </w:r>
      <w:r w:rsidR="002F20AE">
        <w:t xml:space="preserve"> airspace</w:t>
      </w:r>
      <w:r w:rsidR="002F20AE" w:rsidRPr="00B8499E">
        <w:t>.</w:t>
      </w:r>
    </w:p>
    <w:p w:rsidR="002F20AE" w:rsidRPr="00B8499E" w:rsidRDefault="004C28B1" w:rsidP="002F20AE">
      <w:pPr>
        <w:pStyle w:val="enumlev1"/>
      </w:pPr>
      <w:r>
        <w:t>–</w:t>
      </w:r>
      <w:r w:rsidR="002F20AE" w:rsidRPr="00B8499E">
        <w:tab/>
        <w:t xml:space="preserve">Limited or no ATC Separation Assurance– Air traffic control is not responsible for safe separation of all airspace users. This comprises Classes D, E, F </w:t>
      </w:r>
      <w:r w:rsidR="002F20AE">
        <w:t>and</w:t>
      </w:r>
      <w:r w:rsidR="002F20AE" w:rsidRPr="00B8499E">
        <w:t xml:space="preserve"> G</w:t>
      </w:r>
      <w:r w:rsidR="002F20AE">
        <w:t xml:space="preserve"> airspace</w:t>
      </w:r>
      <w:r w:rsidR="002F20AE" w:rsidRPr="00B8499E">
        <w:t>.</w:t>
      </w:r>
    </w:p>
    <w:p w:rsidR="002F20AE" w:rsidRPr="00B8499E" w:rsidRDefault="004C28B1" w:rsidP="002F20AE">
      <w:pPr>
        <w:pStyle w:val="enumlev1"/>
      </w:pPr>
      <w:r>
        <w:t>–</w:t>
      </w:r>
      <w:r w:rsidR="002F20AE" w:rsidRPr="00B8499E">
        <w:tab/>
        <w:t xml:space="preserve">Segregated – A defined volume of airspace is reserved for exclusive use of a particular UAS. In such airspace there would be no air traffic control service and therefore ATC is not responsible for separation but there </w:t>
      </w:r>
      <w:r w:rsidR="002F20AE">
        <w:t xml:space="preserve">are </w:t>
      </w:r>
      <w:r w:rsidR="002F20AE" w:rsidRPr="00B8499E">
        <w:t>one or more aircraft, under the control of the same operator, in this airspace at a given time.</w:t>
      </w:r>
    </w:p>
    <w:p w:rsidR="002F20AE" w:rsidRPr="00D95063" w:rsidRDefault="002F20AE" w:rsidP="002F20AE">
      <w:pPr>
        <w:pStyle w:val="Heading2"/>
        <w:rPr>
          <w:lang w:val="en-US"/>
        </w:rPr>
      </w:pPr>
      <w:bookmarkStart w:id="8" w:name="_Toc282088237"/>
      <w:r>
        <w:t>2.</w:t>
      </w:r>
      <w:r w:rsidRPr="007240DB">
        <w:t>3</w:t>
      </w:r>
      <w:r w:rsidRPr="00D95063">
        <w:rPr>
          <w:lang w:val="en-US"/>
        </w:rPr>
        <w:tab/>
        <w:t>Applicability of sense and avoid to overall collision avoidance approach</w:t>
      </w:r>
      <w:bookmarkEnd w:id="8"/>
    </w:p>
    <w:p w:rsidR="002F20AE" w:rsidRDefault="002F20AE" w:rsidP="004C28B1">
      <w:pPr>
        <w:rPr>
          <w:lang w:val="en-US"/>
        </w:rPr>
      </w:pPr>
      <w:r w:rsidRPr="00D95063">
        <w:rPr>
          <w:lang w:val="en-US"/>
        </w:rPr>
        <w:t>An important point to consider in the design of a sense and avoid system is how it fits into the total systems approach to collision avoidance.</w:t>
      </w:r>
      <w:r>
        <w:rPr>
          <w:lang w:val="en-US"/>
        </w:rPr>
        <w:t xml:space="preserve"> </w:t>
      </w:r>
      <w:r w:rsidRPr="00D95063">
        <w:rPr>
          <w:lang w:val="en-US"/>
        </w:rPr>
        <w:t xml:space="preserve">As shown in </w:t>
      </w:r>
      <w:r>
        <w:rPr>
          <w:lang w:val="en-US"/>
        </w:rPr>
        <w:t>Fig.</w:t>
      </w:r>
      <w:r w:rsidRPr="00D95063">
        <w:rPr>
          <w:lang w:val="en-US"/>
        </w:rPr>
        <w:t xml:space="preserve"> 2, the approach to collision avoidance uses a layered </w:t>
      </w:r>
      <w:r w:rsidRPr="00832848">
        <w:rPr>
          <w:lang w:val="en-US"/>
        </w:rPr>
        <w:t>approach.</w:t>
      </w:r>
      <w:r>
        <w:rPr>
          <w:lang w:val="en-US"/>
        </w:rPr>
        <w:t xml:space="preserve"> </w:t>
      </w:r>
      <w:r w:rsidRPr="00832848">
        <w:t xml:space="preserve">Current technologies that may accommodate these layers </w:t>
      </w:r>
      <w:r w:rsidRPr="00832848">
        <w:rPr>
          <w:lang w:val="en-US"/>
        </w:rPr>
        <w:t xml:space="preserve">include ATC procedures, ground and surface ATC surveillance systems, </w:t>
      </w:r>
      <w:r>
        <w:rPr>
          <w:lang w:val="en-US"/>
        </w:rPr>
        <w:t>a</w:t>
      </w:r>
      <w:r w:rsidRPr="00832848">
        <w:rPr>
          <w:lang w:val="en-US"/>
        </w:rPr>
        <w:t xml:space="preserve">utomatic </w:t>
      </w:r>
      <w:r>
        <w:rPr>
          <w:lang w:val="en-US"/>
        </w:rPr>
        <w:t>d</w:t>
      </w:r>
      <w:r w:rsidRPr="00832848">
        <w:rPr>
          <w:lang w:val="en-US"/>
        </w:rPr>
        <w:t xml:space="preserve">ependant </w:t>
      </w:r>
      <w:r>
        <w:rPr>
          <w:lang w:val="en-US"/>
        </w:rPr>
        <w:t>s</w:t>
      </w:r>
      <w:r w:rsidRPr="00832848">
        <w:rPr>
          <w:lang w:val="en-US"/>
        </w:rPr>
        <w:t>urveillance</w:t>
      </w:r>
      <w:r w:rsidR="004C28B1">
        <w:rPr>
          <w:lang w:val="en-US"/>
        </w:rPr>
        <w:t>-</w:t>
      </w:r>
      <w:r>
        <w:rPr>
          <w:lang w:val="en-US"/>
        </w:rPr>
        <w:t>b</w:t>
      </w:r>
      <w:r w:rsidRPr="00D95063">
        <w:rPr>
          <w:lang w:val="en-US"/>
        </w:rPr>
        <w:t xml:space="preserve">roadcast (ADS-B), </w:t>
      </w:r>
      <w:r>
        <w:rPr>
          <w:lang w:val="en-US"/>
        </w:rPr>
        <w:t>airborne c</w:t>
      </w:r>
      <w:r w:rsidRPr="00D95063">
        <w:rPr>
          <w:lang w:val="en-US"/>
        </w:rPr>
        <w:t xml:space="preserve">ollision </w:t>
      </w:r>
      <w:r>
        <w:rPr>
          <w:lang w:val="en-US"/>
        </w:rPr>
        <w:t>a</w:t>
      </w:r>
      <w:r w:rsidRPr="00D95063">
        <w:rPr>
          <w:lang w:val="en-US"/>
        </w:rPr>
        <w:t xml:space="preserve">voidance </w:t>
      </w:r>
      <w:r>
        <w:rPr>
          <w:lang w:val="en-US"/>
        </w:rPr>
        <w:t>s</w:t>
      </w:r>
      <w:r w:rsidRPr="00D95063">
        <w:rPr>
          <w:lang w:val="en-US"/>
        </w:rPr>
        <w:t>ystem (</w:t>
      </w:r>
      <w:r>
        <w:rPr>
          <w:lang w:val="en-US"/>
        </w:rPr>
        <w:t>A</w:t>
      </w:r>
      <w:r w:rsidRPr="00D95063">
        <w:rPr>
          <w:lang w:val="en-US"/>
        </w:rPr>
        <w:t xml:space="preserve">CAS) also called </w:t>
      </w:r>
      <w:r>
        <w:rPr>
          <w:lang w:val="en-US"/>
        </w:rPr>
        <w:t>traffic c</w:t>
      </w:r>
      <w:r w:rsidRPr="00D95063">
        <w:rPr>
          <w:lang w:val="en-US"/>
        </w:rPr>
        <w:t xml:space="preserve">ollision </w:t>
      </w:r>
      <w:r>
        <w:rPr>
          <w:lang w:val="en-US"/>
        </w:rPr>
        <w:t>a</w:t>
      </w:r>
      <w:r w:rsidRPr="00D95063">
        <w:rPr>
          <w:lang w:val="en-US"/>
        </w:rPr>
        <w:t xml:space="preserve">voidance </w:t>
      </w:r>
      <w:r>
        <w:rPr>
          <w:lang w:val="en-US"/>
        </w:rPr>
        <w:t>s</w:t>
      </w:r>
      <w:r w:rsidRPr="00D95063">
        <w:rPr>
          <w:lang w:val="en-US"/>
        </w:rPr>
        <w:t>ystem (</w:t>
      </w:r>
      <w:r>
        <w:rPr>
          <w:lang w:val="en-US"/>
        </w:rPr>
        <w:t>T</w:t>
      </w:r>
      <w:r w:rsidRPr="00D95063">
        <w:rPr>
          <w:lang w:val="en-US"/>
        </w:rPr>
        <w:t>CAS), and S&amp;A.</w:t>
      </w:r>
      <w:r>
        <w:rPr>
          <w:lang w:val="en-US"/>
        </w:rPr>
        <w:t xml:space="preserve"> A</w:t>
      </w:r>
      <w:r w:rsidRPr="00D95063">
        <w:rPr>
          <w:lang w:val="en-US"/>
        </w:rPr>
        <w:t xml:space="preserve">CAS (or </w:t>
      </w:r>
      <w:r>
        <w:rPr>
          <w:lang w:val="en-US"/>
        </w:rPr>
        <w:t>T</w:t>
      </w:r>
      <w:r w:rsidRPr="00D95063">
        <w:rPr>
          <w:lang w:val="en-US"/>
        </w:rPr>
        <w:t xml:space="preserve">CAS) for use on an UA is still being developed and requires modification to the </w:t>
      </w:r>
      <w:r>
        <w:rPr>
          <w:lang w:val="en-US"/>
        </w:rPr>
        <w:t>A</w:t>
      </w:r>
      <w:r w:rsidRPr="00D95063">
        <w:rPr>
          <w:lang w:val="en-US"/>
        </w:rPr>
        <w:t xml:space="preserve">CAS algorithms not only for the UA, </w:t>
      </w:r>
      <w:r w:rsidRPr="00263140">
        <w:rPr>
          <w:lang w:val="en-US"/>
        </w:rPr>
        <w:t>but also on existing</w:t>
      </w:r>
      <w:r w:rsidRPr="00D95063">
        <w:rPr>
          <w:lang w:val="en-US"/>
        </w:rPr>
        <w:t xml:space="preserve"> manned aircraft prior to implementation.</w:t>
      </w:r>
      <w:r>
        <w:rPr>
          <w:lang w:val="en-US"/>
        </w:rPr>
        <w:t xml:space="preserve"> </w:t>
      </w:r>
      <w:r w:rsidRPr="00D95063">
        <w:rPr>
          <w:lang w:val="en-US"/>
        </w:rPr>
        <w:t xml:space="preserve">ADS-B is a newer situational awareness system that is currently </w:t>
      </w:r>
      <w:r w:rsidRPr="00D95063">
        <w:rPr>
          <w:lang w:val="en-US"/>
        </w:rPr>
        <w:lastRenderedPageBreak/>
        <w:t>being deployed on manned aircraft.</w:t>
      </w:r>
      <w:r>
        <w:rPr>
          <w:lang w:val="en-US"/>
        </w:rPr>
        <w:t xml:space="preserve"> </w:t>
      </w:r>
      <w:r w:rsidRPr="00D95063">
        <w:rPr>
          <w:lang w:val="en-US"/>
        </w:rPr>
        <w:t>It is likely tha</w:t>
      </w:r>
      <w:r>
        <w:rPr>
          <w:lang w:val="en-US"/>
        </w:rPr>
        <w:t>t there will be cases where ADS</w:t>
      </w:r>
      <w:r>
        <w:rPr>
          <w:lang w:val="en-US"/>
        </w:rPr>
        <w:noBreakHyphen/>
      </w:r>
      <w:r w:rsidRPr="00D95063">
        <w:rPr>
          <w:lang w:val="en-US"/>
        </w:rPr>
        <w:t xml:space="preserve">B is used without </w:t>
      </w:r>
      <w:r>
        <w:rPr>
          <w:lang w:val="en-US"/>
        </w:rPr>
        <w:t>A</w:t>
      </w:r>
      <w:r w:rsidRPr="00D95063">
        <w:rPr>
          <w:lang w:val="en-US"/>
        </w:rPr>
        <w:t>CAS.</w:t>
      </w:r>
      <w:r>
        <w:rPr>
          <w:lang w:val="en-US"/>
        </w:rPr>
        <w:t xml:space="preserve"> </w:t>
      </w:r>
      <w:r w:rsidRPr="00D95063">
        <w:rPr>
          <w:lang w:val="en-US"/>
        </w:rPr>
        <w:t>In any event, the S&amp;A system is the final layer in case the preceding layers do not provide sufficient separation to avoid a potential collision.</w:t>
      </w:r>
    </w:p>
    <w:p w:rsidR="00590FD6" w:rsidRPr="00D95063" w:rsidRDefault="00590FD6" w:rsidP="004C28B1">
      <w:pPr>
        <w:rPr>
          <w:lang w:val="en-US"/>
        </w:rPr>
      </w:pPr>
    </w:p>
    <w:p w:rsidR="002F20AE" w:rsidRPr="00D95063" w:rsidRDefault="002F20AE" w:rsidP="002F20AE">
      <w:pPr>
        <w:pStyle w:val="FigureNo"/>
        <w:rPr>
          <w:lang w:val="en-US"/>
        </w:rPr>
      </w:pPr>
      <w:r w:rsidRPr="00D95063">
        <w:rPr>
          <w:lang w:val="en-US"/>
        </w:rPr>
        <w:t>Figure 2</w:t>
      </w:r>
    </w:p>
    <w:p w:rsidR="002F20AE" w:rsidRDefault="002F20AE" w:rsidP="002F20AE">
      <w:pPr>
        <w:pStyle w:val="Figuretitle"/>
        <w:rPr>
          <w:lang w:val="en-US"/>
        </w:rPr>
      </w:pPr>
      <w:r w:rsidRPr="00D95063">
        <w:rPr>
          <w:lang w:val="en-US"/>
        </w:rPr>
        <w:t>Layered collision avoidance approach</w:t>
      </w:r>
    </w:p>
    <w:p w:rsidR="00590FD6" w:rsidRPr="00590FD6" w:rsidRDefault="00590FD6" w:rsidP="00590FD6">
      <w:pPr>
        <w:pStyle w:val="Blanc"/>
      </w:pPr>
    </w:p>
    <w:p w:rsidR="002F20AE" w:rsidRPr="00D95063" w:rsidRDefault="002F20AE" w:rsidP="004C28B1">
      <w:pPr>
        <w:pStyle w:val="Figure"/>
        <w:rPr>
          <w:lang w:val="en-US"/>
        </w:rPr>
      </w:pPr>
      <w:r>
        <w:rPr>
          <w:noProof/>
          <w:lang w:val="en-US" w:eastAsia="zh-CN"/>
        </w:rPr>
        <w:drawing>
          <wp:inline distT="0" distB="0" distL="0" distR="0">
            <wp:extent cx="2247900" cy="369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247900" cy="3695700"/>
                    </a:xfrm>
                    <a:prstGeom prst="rect">
                      <a:avLst/>
                    </a:prstGeom>
                    <a:noFill/>
                    <a:ln w="9525">
                      <a:noFill/>
                      <a:miter lim="800000"/>
                      <a:headEnd/>
                      <a:tailEnd/>
                    </a:ln>
                  </pic:spPr>
                </pic:pic>
              </a:graphicData>
            </a:graphic>
          </wp:inline>
        </w:drawing>
      </w:r>
    </w:p>
    <w:p w:rsidR="002F20AE" w:rsidRPr="00D95063" w:rsidRDefault="002F20AE" w:rsidP="00590FD6">
      <w:pPr>
        <w:rPr>
          <w:lang w:val="en-US"/>
        </w:rPr>
      </w:pPr>
    </w:p>
    <w:p w:rsidR="002F20AE" w:rsidRPr="007240DB" w:rsidRDefault="002F20AE" w:rsidP="002F20AE">
      <w:pPr>
        <w:pStyle w:val="Heading2"/>
      </w:pPr>
      <w:bookmarkStart w:id="9" w:name="_Toc282088238"/>
      <w:r>
        <w:t>2.4</w:t>
      </w:r>
      <w:r w:rsidRPr="007240DB">
        <w:tab/>
      </w:r>
      <w:r>
        <w:t>Existing aeronautical radionavigation allocations</w:t>
      </w:r>
      <w:bookmarkEnd w:id="9"/>
    </w:p>
    <w:p w:rsidR="002F20AE" w:rsidRDefault="002F20AE" w:rsidP="002F20AE">
      <w:r>
        <w:t>C</w:t>
      </w:r>
      <w:r w:rsidRPr="00E04519">
        <w:t>urrently</w:t>
      </w:r>
      <w:r>
        <w:t>, there are a number of frequency bands with worldwide ARNS allocations. These ARNS bands could potentially be used to accommodate the UAS S&amp;A applications. These bands</w:t>
      </w:r>
      <w:r w:rsidRPr="00263140">
        <w:rPr>
          <w:lang w:val="en-US"/>
        </w:rPr>
        <w:t xml:space="preserve"> are </w:t>
      </w:r>
      <w:r>
        <w:rPr>
          <w:lang w:val="en-US"/>
        </w:rPr>
        <w:t>listed in</w:t>
      </w:r>
      <w:r w:rsidRPr="00263140">
        <w:rPr>
          <w:lang w:val="en-US"/>
        </w:rPr>
        <w:t xml:space="preserve"> subsequent sections</w:t>
      </w:r>
      <w:r>
        <w:t>.</w:t>
      </w:r>
    </w:p>
    <w:p w:rsidR="002F20AE" w:rsidRPr="007240DB" w:rsidRDefault="002F20AE" w:rsidP="002F20AE">
      <w:pPr>
        <w:pStyle w:val="Heading1"/>
      </w:pPr>
      <w:bookmarkStart w:id="10" w:name="_Toc282088239"/>
      <w:r>
        <w:t>3</w:t>
      </w:r>
      <w:r w:rsidRPr="007240DB">
        <w:tab/>
      </w:r>
      <w:r>
        <w:t xml:space="preserve">Technical </w:t>
      </w:r>
      <w:r w:rsidRPr="007240DB">
        <w:t>considerations</w:t>
      </w:r>
      <w:r>
        <w:t xml:space="preserve"> for S&amp;A</w:t>
      </w:r>
      <w:bookmarkEnd w:id="10"/>
    </w:p>
    <w:p w:rsidR="002F20AE" w:rsidRPr="007240DB" w:rsidRDefault="002F20AE" w:rsidP="002F20AE">
      <w:pPr>
        <w:pStyle w:val="Heading2"/>
      </w:pPr>
      <w:bookmarkStart w:id="11" w:name="_Toc282088240"/>
      <w:r>
        <w:t>3.1</w:t>
      </w:r>
      <w:r w:rsidRPr="007240DB">
        <w:tab/>
      </w:r>
      <w:r w:rsidRPr="00CC5E99">
        <w:rPr>
          <w:lang w:val="en-US"/>
        </w:rPr>
        <w:t>Aircraft</w:t>
      </w:r>
      <w:r>
        <w:rPr>
          <w:lang w:val="en-US"/>
        </w:rPr>
        <w:t>-</w:t>
      </w:r>
      <w:r w:rsidRPr="00CC5E99">
        <w:rPr>
          <w:lang w:val="en-US"/>
        </w:rPr>
        <w:t>based S&amp;A</w:t>
      </w:r>
      <w:bookmarkEnd w:id="11"/>
    </w:p>
    <w:p w:rsidR="002F20AE" w:rsidRDefault="002F20AE" w:rsidP="002F20AE">
      <w:pPr>
        <w:rPr>
          <w:lang w:val="en-US"/>
        </w:rPr>
      </w:pPr>
      <w:r w:rsidRPr="00D95063">
        <w:rPr>
          <w:lang w:val="en-US"/>
        </w:rPr>
        <w:t xml:space="preserve">There are a number of factors that drive the performance requirements needed from an RF-based </w:t>
      </w:r>
      <w:r w:rsidRPr="00CC5E99">
        <w:rPr>
          <w:lang w:val="en-US"/>
        </w:rPr>
        <w:t xml:space="preserve">ABS&amp;A sensor as shown in </w:t>
      </w:r>
      <w:r>
        <w:rPr>
          <w:lang w:val="en-US"/>
        </w:rPr>
        <w:t>Fig.</w:t>
      </w:r>
      <w:r w:rsidRPr="00CC5E99">
        <w:rPr>
          <w:lang w:val="en-US"/>
        </w:rPr>
        <w:t xml:space="preserve"> 3.</w:t>
      </w:r>
      <w:r>
        <w:rPr>
          <w:lang w:val="en-US"/>
        </w:rPr>
        <w:t xml:space="preserve"> </w:t>
      </w:r>
      <w:r w:rsidRPr="00CC5E99">
        <w:rPr>
          <w:lang w:val="en-US"/>
        </w:rPr>
        <w:t>Indeed, the number of factors that drive the performance requirements for an ABS&amp;A sensor is large resulting in a very difficult multidimensional trade space containing both dependent variables and independent variables.</w:t>
      </w:r>
      <w:r>
        <w:rPr>
          <w:lang w:val="en-US"/>
        </w:rPr>
        <w:t xml:space="preserve"> </w:t>
      </w:r>
      <w:r w:rsidRPr="00CC5E99">
        <w:rPr>
          <w:lang w:val="en-US"/>
        </w:rPr>
        <w:t>These factors include characteristics of the encounter including near miss aircraft collision (NMAC) volume, the latencies in the actual ABS&amp;A system implementation, and the performance parameters of the radar used as the ABS&amp;A sensor.</w:t>
      </w:r>
    </w:p>
    <w:p w:rsidR="002F20AE" w:rsidRDefault="002F20AE" w:rsidP="002F20AE">
      <w:pPr>
        <w:overflowPunct/>
        <w:autoSpaceDE/>
        <w:autoSpaceDN/>
        <w:adjustRightInd/>
        <w:spacing w:before="0"/>
        <w:textAlignment w:val="auto"/>
        <w:rPr>
          <w:lang w:val="en-US"/>
        </w:rPr>
      </w:pPr>
      <w:r>
        <w:rPr>
          <w:lang w:val="en-US"/>
        </w:rPr>
        <w:br w:type="page"/>
      </w:r>
    </w:p>
    <w:p w:rsidR="002F20AE" w:rsidRPr="00D95063" w:rsidRDefault="002F20AE" w:rsidP="002F20AE">
      <w:pPr>
        <w:pStyle w:val="FigureNo"/>
        <w:rPr>
          <w:lang w:val="en-US"/>
        </w:rPr>
      </w:pPr>
      <w:r w:rsidRPr="00D95063">
        <w:rPr>
          <w:lang w:val="en-US"/>
        </w:rPr>
        <w:lastRenderedPageBreak/>
        <w:t xml:space="preserve">Figure 3 </w:t>
      </w:r>
    </w:p>
    <w:p w:rsidR="002F20AE" w:rsidRDefault="00962241" w:rsidP="002F20AE">
      <w:pPr>
        <w:pStyle w:val="Figuretitle"/>
        <w:rPr>
          <w:lang w:val="en-US"/>
        </w:rPr>
      </w:pPr>
      <w:r>
        <w:rPr>
          <w:noProof/>
          <w:lang w:val="en-US"/>
        </w:rPr>
        <w:pict>
          <v:shape id="_x0000_s19927" type="#_x0000_t75" style="position:absolute;left:0;text-align:left;margin-left:39.8pt;margin-top:15.7pt;width:426.6pt;height:139pt;z-index:251632640" o:preferrelative="f">
            <v:fill o:detectmouseclick="t"/>
            <v:path o:extrusionok="t" o:connecttype="none"/>
            <o:lock v:ext="edit" text="t"/>
          </v:shape>
        </w:pict>
      </w:r>
      <w:r>
        <w:rPr>
          <w:noProof/>
          <w:lang w:val="en-US"/>
        </w:rPr>
        <w:pict>
          <v:rect id="_x0000_s19929" style="position:absolute;left:0;text-align:left;margin-left:113.5pt;margin-top:29.1pt;width:70.3pt;height:27.75pt;z-index:251633664" filled="f" stroked="f">
            <v:textbox style="mso-next-textbox:#_x0000_s19929;mso-fit-shape-to-text:t" inset="0,0,0,0">
              <w:txbxContent>
                <w:p w:rsidR="002F20AE" w:rsidRDefault="002F20AE" w:rsidP="002F20AE">
                  <w:r>
                    <w:rPr>
                      <w:rFonts w:ascii="Tahoma" w:hAnsi="Tahoma" w:cs="Tahoma"/>
                      <w:b/>
                      <w:color w:val="000000"/>
                      <w:sz w:val="18"/>
                      <w:szCs w:val="18"/>
                    </w:rPr>
                    <w:t xml:space="preserve">Characteristics </w:t>
                  </w:r>
                </w:p>
              </w:txbxContent>
            </v:textbox>
          </v:rect>
        </w:pict>
      </w:r>
      <w:r>
        <w:rPr>
          <w:noProof/>
          <w:lang w:val="en-US"/>
        </w:rPr>
        <w:pict>
          <v:rect id="_x0000_s19933" style="position:absolute;left:0;text-align:left;margin-left:380.95pt;margin-top:29.6pt;width:50.15pt;height:27.75pt;z-index:251634688;mso-wrap-style:none" filled="f" stroked="f">
            <v:textbox style="mso-next-textbox:#_x0000_s19933;mso-fit-shape-to-text:t" inset="0,0,0,0">
              <w:txbxContent>
                <w:p w:rsidR="002F20AE" w:rsidRDefault="002F20AE" w:rsidP="002F20AE">
                  <w:r>
                    <w:rPr>
                      <w:rFonts w:ascii="Tahoma" w:hAnsi="Tahoma" w:cs="Tahoma"/>
                      <w:b/>
                      <w:color w:val="000000"/>
                      <w:sz w:val="18"/>
                      <w:szCs w:val="18"/>
                    </w:rPr>
                    <w:t xml:space="preserve">Performance </w:t>
                  </w:r>
                </w:p>
              </w:txbxContent>
            </v:textbox>
          </v:rect>
        </w:pict>
      </w:r>
      <w:r>
        <w:rPr>
          <w:noProof/>
          <w:lang w:val="en-US"/>
        </w:rPr>
        <w:pict>
          <v:rect id="_x0000_s19932" style="position:absolute;left:0;text-align:left;margin-left:342.8pt;margin-top:21.9pt;width:33.6pt;height:37.4pt;z-index:251635712;mso-wrap-style:none" filled="f" stroked="f">
            <v:textbox style="mso-next-textbox:#_x0000_s19932;mso-fit-shape-to-text:t" inset="0,0,0,0">
              <w:txbxContent>
                <w:p w:rsidR="002F20AE" w:rsidRDefault="002F20AE" w:rsidP="002F20AE">
                  <w:r>
                    <w:rPr>
                      <w:rFonts w:ascii="Tahoma" w:hAnsi="Tahoma" w:cs="Tahoma"/>
                      <w:b/>
                      <w:color w:val="000000"/>
                      <w:sz w:val="26"/>
                      <w:szCs w:val="26"/>
                    </w:rPr>
                    <w:t xml:space="preserve">Radar </w:t>
                  </w:r>
                </w:p>
              </w:txbxContent>
            </v:textbox>
          </v:rect>
        </w:pict>
      </w:r>
      <w:r>
        <w:rPr>
          <w:noProof/>
          <w:lang w:val="en-US"/>
        </w:rPr>
        <w:pict>
          <v:rect id="_x0000_s19931" style="position:absolute;left:0;text-align:left;margin-left:223.95pt;margin-top:29.6pt;width:75.5pt;height:27.75pt;z-index:251636736;mso-wrap-style:none" filled="f" stroked="f">
            <v:textbox style="mso-next-textbox:#_x0000_s19931;mso-fit-shape-to-text:t" inset="0,0,0,0">
              <w:txbxContent>
                <w:p w:rsidR="002F20AE" w:rsidRDefault="002F20AE" w:rsidP="002F20AE">
                  <w:r>
                    <w:rPr>
                      <w:rFonts w:ascii="Tahoma" w:hAnsi="Tahoma" w:cs="Tahoma"/>
                      <w:b/>
                      <w:color w:val="000000"/>
                      <w:sz w:val="18"/>
                      <w:szCs w:val="18"/>
                    </w:rPr>
                    <w:t xml:space="preserve">Processing Latency </w:t>
                  </w:r>
                </w:p>
              </w:txbxContent>
            </v:textbox>
          </v:rect>
        </w:pict>
      </w:r>
      <w:r>
        <w:rPr>
          <w:noProof/>
          <w:lang w:val="en-US"/>
        </w:rPr>
        <w:pict>
          <v:rect id="_x0000_s19930" style="position:absolute;left:0;text-align:left;margin-left:190.8pt;margin-top:21.9pt;width:28.35pt;height:37.4pt;z-index:251637760;mso-wrap-style:none" filled="f" stroked="f">
            <v:textbox style="mso-next-textbox:#_x0000_s19930;mso-fit-shape-to-text:t" inset="0,0,0,0">
              <w:txbxContent>
                <w:p w:rsidR="002F20AE" w:rsidRDefault="002F20AE" w:rsidP="002F20AE">
                  <w:r>
                    <w:rPr>
                      <w:rFonts w:ascii="Tahoma" w:hAnsi="Tahoma" w:cs="Tahoma"/>
                      <w:b/>
                      <w:color w:val="000000"/>
                      <w:sz w:val="26"/>
                      <w:szCs w:val="26"/>
                    </w:rPr>
                    <w:t xml:space="preserve">Time </w:t>
                  </w:r>
                </w:p>
              </w:txbxContent>
            </v:textbox>
          </v:rect>
        </w:pict>
      </w:r>
      <w:r>
        <w:rPr>
          <w:noProof/>
          <w:lang w:val="en-US"/>
        </w:rPr>
        <w:pict>
          <v:rect id="_x0000_s19928" style="position:absolute;left:0;text-align:left;margin-left:46.9pt;margin-top:21.55pt;width:58pt;height:37.4pt;z-index:251638784;mso-wrap-style:none" filled="f" stroked="f">
            <v:textbox style="mso-next-textbox:#_x0000_s19928;mso-fit-shape-to-text:t" inset="0,0,0,0">
              <w:txbxContent>
                <w:p w:rsidR="002F20AE" w:rsidRDefault="002F20AE" w:rsidP="002F20AE">
                  <w:r>
                    <w:rPr>
                      <w:rFonts w:ascii="Tahoma" w:hAnsi="Tahoma" w:cs="Tahoma"/>
                      <w:b/>
                      <w:color w:val="000000"/>
                      <w:sz w:val="26"/>
                      <w:szCs w:val="26"/>
                    </w:rPr>
                    <w:t xml:space="preserve">Encounter </w:t>
                  </w:r>
                </w:p>
              </w:txbxContent>
            </v:textbox>
          </v:rect>
        </w:pict>
      </w:r>
      <w:r w:rsidR="002F20AE" w:rsidRPr="00D95063">
        <w:rPr>
          <w:lang w:val="en-US"/>
        </w:rPr>
        <w:t>S&amp;A sensor performance requirement factors</w:t>
      </w:r>
    </w:p>
    <w:p w:rsidR="004C28B1" w:rsidRDefault="004C28B1" w:rsidP="002F20AE">
      <w:pPr>
        <w:rPr>
          <w:lang w:val="en-US"/>
        </w:rPr>
      </w:pPr>
    </w:p>
    <w:p w:rsidR="004C28B1" w:rsidRDefault="004C28B1" w:rsidP="002F20AE">
      <w:pPr>
        <w:rPr>
          <w:lang w:val="en-US"/>
        </w:rPr>
      </w:pPr>
    </w:p>
    <w:p w:rsidR="002F20AE" w:rsidRDefault="00962241" w:rsidP="002F20AE">
      <w:pPr>
        <w:rPr>
          <w:lang w:val="en-US"/>
        </w:rPr>
      </w:pPr>
      <w:r>
        <w:rPr>
          <w:noProof/>
          <w:lang w:val="en-US"/>
        </w:rPr>
        <w:pict>
          <v:shape id="_x0000_s19968" style="position:absolute;left:0;text-align:left;margin-left:47.6pt;margin-top:9.9pt;width:405.1pt;height:2.85pt;z-index:251639808" coordsize="8102,57" path="m,l8102,r,12l,12,,xm,23r8102,l8102,57,,57,,23xe" fillcolor="black" strokeweight=".05pt">
            <v:path arrowok="t"/>
            <o:lock v:ext="edit" verticies="t"/>
          </v:shape>
        </w:pict>
      </w:r>
    </w:p>
    <w:p w:rsidR="002F20AE" w:rsidRPr="00D95063" w:rsidRDefault="00962241" w:rsidP="002F20AE">
      <w:pPr>
        <w:jc w:val="center"/>
        <w:rPr>
          <w:lang w:val="en-US"/>
        </w:rPr>
      </w:pPr>
      <w:r>
        <w:rPr>
          <w:noProof/>
          <w:lang w:val="en-US"/>
        </w:rPr>
        <w:pict>
          <v:rect id="_x0000_s19958" style="position:absolute;left:0;text-align:left;margin-left:65.9pt;margin-top:11.45pt;width:93.1pt;height:16.85pt;z-index:251640832;mso-wrap-style:none" filled="f" stroked="f">
            <v:textbox style="mso-next-textbox:#_x0000_s19958;mso-fit-shape-to-text:t" inset="0,0,0,0">
              <w:txbxContent>
                <w:p w:rsidR="002F20AE" w:rsidRDefault="002F20AE" w:rsidP="002F20AE">
                  <w:r>
                    <w:rPr>
                      <w:rFonts w:ascii="Tahoma" w:hAnsi="Tahoma" w:cs="Tahoma"/>
                      <w:b/>
                      <w:bCs/>
                      <w:color w:val="000000"/>
                      <w:sz w:val="18"/>
                      <w:szCs w:val="18"/>
                    </w:rPr>
                    <w:t>Encounter Geometry</w:t>
                  </w:r>
                </w:p>
              </w:txbxContent>
            </v:textbox>
          </v:rect>
        </w:pict>
      </w:r>
      <w:r>
        <w:rPr>
          <w:noProof/>
          <w:lang w:val="en-US"/>
        </w:rPr>
        <w:pict>
          <v:rect id="_x0000_s19957" style="position:absolute;left:0;text-align:left;margin-left:48.1pt;margin-top:12.05pt;width:8.55pt;height:27.75pt;z-index:251641856;mso-wrap-style:none" filled="f" stroked="f">
            <v:textbox style="mso-next-textbox:#_x0000_s19957;mso-fit-shape-to-text:t" inset="0,0,0,0">
              <w:txbxContent>
                <w:p w:rsidR="002F20AE" w:rsidRDefault="002F20AE" w:rsidP="002F20AE">
                  <w:r>
                    <w:rPr>
                      <w:rFonts w:ascii="Tahoma" w:hAnsi="Tahoma" w:cs="Tahoma"/>
                      <w:b/>
                      <w:bCs/>
                      <w:color w:val="000000"/>
                      <w:sz w:val="18"/>
                      <w:szCs w:val="18"/>
                    </w:rPr>
                    <w:t>1.</w:t>
                  </w:r>
                </w:p>
              </w:txbxContent>
            </v:textbox>
          </v:rect>
        </w:pict>
      </w:r>
      <w:r>
        <w:rPr>
          <w:noProof/>
          <w:lang w:val="en-US"/>
        </w:rPr>
        <w:pict>
          <v:rect id="_x0000_s19946" style="position:absolute;left:0;text-align:left;margin-left:201.6pt;margin-top:11.1pt;width:43.8pt;height:27.75pt;z-index:251642880;mso-wrap-style:none" filled="f" stroked="f">
            <v:textbox style="mso-next-textbox:#_x0000_s19946;mso-fit-shape-to-text:t" inset="0,0,0,0">
              <w:txbxContent>
                <w:p w:rsidR="002F20AE" w:rsidRDefault="002F20AE" w:rsidP="002F20AE">
                  <w:r>
                    <w:rPr>
                      <w:rFonts w:ascii="Tahoma" w:hAnsi="Tahoma" w:cs="Tahoma"/>
                      <w:b/>
                      <w:bCs/>
                      <w:color w:val="000000"/>
                      <w:sz w:val="18"/>
                      <w:szCs w:val="18"/>
                    </w:rPr>
                    <w:t>Detection</w:t>
                  </w:r>
                </w:p>
              </w:txbxContent>
            </v:textbox>
          </v:rect>
        </w:pict>
      </w:r>
      <w:r>
        <w:rPr>
          <w:noProof/>
          <w:lang w:val="en-US"/>
        </w:rPr>
        <w:pict>
          <v:rect id="_x0000_s19945" style="position:absolute;left:0;text-align:left;margin-left:183.8pt;margin-top:11.1pt;width:8.55pt;height:27.75pt;z-index:251643904;mso-wrap-style:none" filled="f" stroked="f">
            <v:textbox style="mso-next-textbox:#_x0000_s19945;mso-fit-shape-to-text:t" inset="0,0,0,0">
              <w:txbxContent>
                <w:p w:rsidR="002F20AE" w:rsidRDefault="002F20AE" w:rsidP="002F20AE">
                  <w:r>
                    <w:rPr>
                      <w:rFonts w:ascii="Tahoma" w:hAnsi="Tahoma" w:cs="Tahoma"/>
                      <w:b/>
                      <w:bCs/>
                      <w:color w:val="000000"/>
                      <w:sz w:val="18"/>
                      <w:szCs w:val="18"/>
                    </w:rPr>
                    <w:t>1.</w:t>
                  </w:r>
                </w:p>
              </w:txbxContent>
            </v:textbox>
          </v:rect>
        </w:pict>
      </w:r>
      <w:r>
        <w:rPr>
          <w:noProof/>
          <w:lang w:val="en-US"/>
        </w:rPr>
        <w:pict>
          <v:rect id="_x0000_s19935" style="position:absolute;left:0;text-align:left;margin-left:357.7pt;margin-top:13.1pt;width:86.35pt;height:27.75pt;z-index:251644928;mso-wrap-style:none" filled="f" stroked="f">
            <v:textbox style="mso-next-textbox:#_x0000_s19935;mso-fit-shape-to-text:t" inset="0,0,0,0">
              <w:txbxContent>
                <w:p w:rsidR="002F20AE" w:rsidRDefault="002F20AE" w:rsidP="002F20AE">
                  <w:r>
                    <w:rPr>
                      <w:rFonts w:ascii="Tahoma" w:hAnsi="Tahoma" w:cs="Tahoma"/>
                      <w:b/>
                      <w:bCs/>
                      <w:color w:val="000000"/>
                      <w:sz w:val="18"/>
                      <w:szCs w:val="18"/>
                    </w:rPr>
                    <w:t xml:space="preserve">Angular Resolution </w:t>
                  </w:r>
                </w:p>
              </w:txbxContent>
            </v:textbox>
          </v:rect>
        </w:pict>
      </w:r>
      <w:r>
        <w:rPr>
          <w:noProof/>
          <w:lang w:val="en-US"/>
        </w:rPr>
        <w:pict>
          <v:rect id="_x0000_s19934" style="position:absolute;left:0;text-align:left;margin-left:339.85pt;margin-top:13.1pt;width:8.55pt;height:27.75pt;z-index:251645952;mso-wrap-style:none" filled="f" stroked="f">
            <v:textbox style="mso-next-textbox:#_x0000_s19934;mso-fit-shape-to-text:t" inset="0,0,0,0">
              <w:txbxContent>
                <w:p w:rsidR="002F20AE" w:rsidRDefault="002F20AE" w:rsidP="002F20AE">
                  <w:r>
                    <w:rPr>
                      <w:rFonts w:ascii="Tahoma" w:hAnsi="Tahoma" w:cs="Tahoma"/>
                      <w:b/>
                      <w:bCs/>
                      <w:color w:val="000000"/>
                      <w:sz w:val="18"/>
                      <w:szCs w:val="18"/>
                    </w:rPr>
                    <w:t>1.</w:t>
                  </w:r>
                </w:p>
              </w:txbxContent>
            </v:textbox>
          </v:rect>
        </w:pict>
      </w:r>
    </w:p>
    <w:p w:rsidR="002F20AE" w:rsidRDefault="00962241" w:rsidP="002F20AE">
      <w:pPr>
        <w:pStyle w:val="Heading3"/>
      </w:pPr>
      <w:r>
        <w:rPr>
          <w:noProof/>
          <w:lang w:val="en-US"/>
        </w:rPr>
        <w:pict>
          <v:rect id="_x0000_s19952" style="position:absolute;left:0;text-align:left;margin-left:201.6pt;margin-top:23.4pt;width:103.7pt;height:17.8pt;z-index:251646976" filled="f" stroked="f">
            <v:textbox style="mso-next-textbox:#_x0000_s19952" inset="0,0,0,0">
              <w:txbxContent>
                <w:p w:rsidR="002F20AE" w:rsidRDefault="002F20AE" w:rsidP="002F20AE">
                  <w:r>
                    <w:rPr>
                      <w:rFonts w:ascii="Tahoma" w:hAnsi="Tahoma" w:cs="Tahoma"/>
                      <w:bCs/>
                      <w:color w:val="000000"/>
                      <w:sz w:val="18"/>
                      <w:szCs w:val="18"/>
                    </w:rPr>
                    <w:t>Communications Delay</w:t>
                  </w:r>
                </w:p>
              </w:txbxContent>
            </v:textbox>
          </v:rect>
        </w:pict>
      </w:r>
      <w:r>
        <w:rPr>
          <w:noProof/>
          <w:lang w:val="en-US"/>
        </w:rPr>
        <w:pict>
          <v:rect id="_x0000_s19962" style="position:absolute;left:0;text-align:left;margin-left:65.9pt;margin-top:13.35pt;width:63.85pt;height:27.75pt;z-index:251648000;mso-wrap-style:none" filled="f" stroked="f">
            <v:textbox style="mso-next-textbox:#_x0000_s19962;mso-fit-shape-to-text:t" inset="0,0,0,0">
              <w:txbxContent>
                <w:p w:rsidR="002F20AE" w:rsidRDefault="002F20AE" w:rsidP="002F20AE">
                  <w:r>
                    <w:rPr>
                      <w:rFonts w:ascii="Tahoma" w:hAnsi="Tahoma" w:cs="Tahoma"/>
                      <w:bCs/>
                      <w:color w:val="000000"/>
                      <w:sz w:val="18"/>
                      <w:szCs w:val="18"/>
                    </w:rPr>
                    <w:t xml:space="preserve">NMAC Volume </w:t>
                  </w:r>
                </w:p>
              </w:txbxContent>
            </v:textbox>
          </v:rect>
        </w:pict>
      </w:r>
      <w:r>
        <w:rPr>
          <w:noProof/>
          <w:lang w:val="en-US"/>
        </w:rPr>
        <w:pict>
          <v:rect id="_x0000_s19961" style="position:absolute;left:0;text-align:left;margin-left:48.1pt;margin-top:13.35pt;width:8.55pt;height:27.75pt;z-index:251649024;mso-wrap-style:none" filled="f" stroked="f">
            <v:textbox style="mso-next-textbox:#_x0000_s19961;mso-fit-shape-to-text:t" inset="0,0,0,0">
              <w:txbxContent>
                <w:p w:rsidR="002F20AE" w:rsidRDefault="002F20AE" w:rsidP="002F20AE">
                  <w:r>
                    <w:rPr>
                      <w:rFonts w:ascii="Tahoma" w:hAnsi="Tahoma" w:cs="Tahoma"/>
                      <w:bCs/>
                      <w:color w:val="000000"/>
                      <w:sz w:val="18"/>
                      <w:szCs w:val="18"/>
                    </w:rPr>
                    <w:t>3.</w:t>
                  </w:r>
                </w:p>
              </w:txbxContent>
            </v:textbox>
          </v:rect>
        </w:pict>
      </w:r>
      <w:r>
        <w:rPr>
          <w:noProof/>
          <w:lang w:val="en-US"/>
        </w:rPr>
        <w:pict>
          <v:rect id="_x0000_s19960" style="position:absolute;left:0;text-align:left;margin-left:65.9pt;margin-top:2.8pt;width:68.05pt;height:27.75pt;z-index:251650048;mso-wrap-style:none" filled="f" stroked="f">
            <v:textbox style="mso-next-textbox:#_x0000_s19960;mso-fit-shape-to-text:t" inset="0,0,0,0">
              <w:txbxContent>
                <w:p w:rsidR="002F20AE" w:rsidRDefault="002F20AE" w:rsidP="002F20AE">
                  <w:r>
                    <w:rPr>
                      <w:rFonts w:ascii="Tahoma" w:hAnsi="Tahoma" w:cs="Tahoma"/>
                      <w:bCs/>
                      <w:color w:val="000000"/>
                      <w:sz w:val="18"/>
                      <w:szCs w:val="18"/>
                    </w:rPr>
                    <w:t xml:space="preserve">Closing Speeds </w:t>
                  </w:r>
                </w:p>
              </w:txbxContent>
            </v:textbox>
          </v:rect>
        </w:pict>
      </w:r>
      <w:r>
        <w:rPr>
          <w:noProof/>
          <w:lang w:val="en-US"/>
        </w:rPr>
        <w:pict>
          <v:rect id="_x0000_s19959" style="position:absolute;left:0;text-align:left;margin-left:48.1pt;margin-top:2.8pt;width:8.55pt;height:27.75pt;z-index:251651072;mso-wrap-style:none" filled="f" stroked="f">
            <v:textbox style="mso-next-textbox:#_x0000_s19959;mso-fit-shape-to-text:t" inset="0,0,0,0">
              <w:txbxContent>
                <w:p w:rsidR="002F20AE" w:rsidRDefault="002F20AE" w:rsidP="002F20AE">
                  <w:r>
                    <w:rPr>
                      <w:rFonts w:ascii="Tahoma" w:hAnsi="Tahoma" w:cs="Tahoma"/>
                      <w:bCs/>
                      <w:color w:val="000000"/>
                      <w:sz w:val="18"/>
                      <w:szCs w:val="18"/>
                    </w:rPr>
                    <w:t>2.</w:t>
                  </w:r>
                </w:p>
              </w:txbxContent>
            </v:textbox>
          </v:rect>
        </w:pict>
      </w:r>
      <w:r>
        <w:rPr>
          <w:noProof/>
          <w:lang w:val="en-US"/>
        </w:rPr>
        <w:pict>
          <v:rect id="_x0000_s19951" style="position:absolute;left:0;text-align:left;margin-left:183.8pt;margin-top:23.4pt;width:8.55pt;height:27.75pt;z-index:251652096;mso-wrap-style:none" filled="f" stroked="f">
            <v:textbox style="mso-next-textbox:#_x0000_s19951;mso-fit-shape-to-text:t" inset="0,0,0,0">
              <w:txbxContent>
                <w:p w:rsidR="002F20AE" w:rsidRDefault="002F20AE" w:rsidP="002F20AE">
                  <w:r>
                    <w:rPr>
                      <w:rFonts w:ascii="Tahoma" w:hAnsi="Tahoma" w:cs="Tahoma"/>
                      <w:bCs/>
                      <w:color w:val="000000"/>
                      <w:sz w:val="18"/>
                      <w:szCs w:val="18"/>
                    </w:rPr>
                    <w:t>4.</w:t>
                  </w:r>
                </w:p>
              </w:txbxContent>
            </v:textbox>
          </v:rect>
        </w:pict>
      </w:r>
      <w:r>
        <w:rPr>
          <w:noProof/>
          <w:lang w:val="en-US"/>
        </w:rPr>
        <w:pict>
          <v:rect id="_x0000_s19950" style="position:absolute;left:0;text-align:left;margin-left:201.6pt;margin-top:12.35pt;width:96.35pt;height:27.75pt;z-index:251653120;mso-wrap-style:none" filled="f" stroked="f">
            <v:textbox style="mso-next-textbox:#_x0000_s19950;mso-fit-shape-to-text:t" inset="0,0,0,0">
              <w:txbxContent>
                <w:p w:rsidR="002F20AE" w:rsidRDefault="002F20AE" w:rsidP="002F20AE">
                  <w:r>
                    <w:rPr>
                      <w:rFonts w:ascii="Tahoma" w:hAnsi="Tahoma" w:cs="Tahoma"/>
                      <w:bCs/>
                      <w:color w:val="000000"/>
                      <w:sz w:val="18"/>
                      <w:szCs w:val="18"/>
                    </w:rPr>
                    <w:t xml:space="preserve">Algorithm Processing </w:t>
                  </w:r>
                </w:p>
              </w:txbxContent>
            </v:textbox>
          </v:rect>
        </w:pict>
      </w:r>
      <w:r>
        <w:rPr>
          <w:noProof/>
          <w:lang w:val="en-US"/>
        </w:rPr>
        <w:pict>
          <v:rect id="_x0000_s19949" style="position:absolute;left:0;text-align:left;margin-left:183.8pt;margin-top:12.35pt;width:8.55pt;height:27.75pt;z-index:251654144;mso-wrap-style:none" filled="f" stroked="f">
            <v:textbox style="mso-next-textbox:#_x0000_s19949;mso-fit-shape-to-text:t" inset="0,0,0,0">
              <w:txbxContent>
                <w:p w:rsidR="002F20AE" w:rsidRDefault="002F20AE" w:rsidP="002F20AE">
                  <w:r>
                    <w:rPr>
                      <w:rFonts w:ascii="Tahoma" w:hAnsi="Tahoma" w:cs="Tahoma"/>
                      <w:bCs/>
                      <w:color w:val="000000"/>
                      <w:sz w:val="18"/>
                      <w:szCs w:val="18"/>
                    </w:rPr>
                    <w:t>3.</w:t>
                  </w:r>
                </w:p>
              </w:txbxContent>
            </v:textbox>
          </v:rect>
        </w:pict>
      </w:r>
      <w:r>
        <w:rPr>
          <w:noProof/>
          <w:lang w:val="en-US"/>
        </w:rPr>
        <w:pict>
          <v:rect id="_x0000_s19948" style="position:absolute;left:0;text-align:left;margin-left:201.6pt;margin-top:1.85pt;width:79.7pt;height:27.75pt;z-index:251655168;mso-wrap-style:none" filled="f" stroked="f">
            <v:textbox style="mso-next-textbox:#_x0000_s19948;mso-fit-shape-to-text:t" inset="0,0,0,0">
              <w:txbxContent>
                <w:p w:rsidR="002F20AE" w:rsidRDefault="002F20AE" w:rsidP="002F20AE">
                  <w:r>
                    <w:rPr>
                      <w:rFonts w:ascii="Tahoma" w:hAnsi="Tahoma" w:cs="Tahoma"/>
                      <w:bCs/>
                      <w:color w:val="000000"/>
                      <w:sz w:val="18"/>
                      <w:szCs w:val="18"/>
                    </w:rPr>
                    <w:t>Track Declaration</w:t>
                  </w:r>
                </w:p>
              </w:txbxContent>
            </v:textbox>
          </v:rect>
        </w:pict>
      </w:r>
      <w:r>
        <w:rPr>
          <w:noProof/>
          <w:lang w:val="en-US"/>
        </w:rPr>
        <w:pict>
          <v:rect id="_x0000_s19947" style="position:absolute;left:0;text-align:left;margin-left:183.8pt;margin-top:1.85pt;width:8.55pt;height:27.75pt;z-index:251656192;mso-wrap-style:none" filled="f" stroked="f">
            <v:textbox style="mso-next-textbox:#_x0000_s19947;mso-fit-shape-to-text:t" inset="0,0,0,0">
              <w:txbxContent>
                <w:p w:rsidR="002F20AE" w:rsidRDefault="002F20AE" w:rsidP="002F20AE">
                  <w:r>
                    <w:rPr>
                      <w:rFonts w:ascii="Tahoma" w:hAnsi="Tahoma" w:cs="Tahoma"/>
                      <w:bCs/>
                      <w:color w:val="000000"/>
                      <w:sz w:val="18"/>
                      <w:szCs w:val="18"/>
                    </w:rPr>
                    <w:t>2.</w:t>
                  </w:r>
                </w:p>
              </w:txbxContent>
            </v:textbox>
          </v:rect>
        </w:pict>
      </w:r>
      <w:r>
        <w:rPr>
          <w:noProof/>
          <w:lang w:val="en-US"/>
        </w:rPr>
        <w:pict>
          <v:rect id="_x0000_s19939" style="position:absolute;left:0;text-align:left;margin-left:357.7pt;margin-top:14.4pt;width:75.1pt;height:27.75pt;z-index:251657216;mso-wrap-style:none" filled="f" stroked="f">
            <v:textbox style="mso-next-textbox:#_x0000_s19939;mso-fit-shape-to-text:t" inset="0,0,0,0">
              <w:txbxContent>
                <w:p w:rsidR="002F20AE" w:rsidRDefault="002F20AE" w:rsidP="002F20AE">
                  <w:r>
                    <w:rPr>
                      <w:rFonts w:ascii="Tahoma" w:hAnsi="Tahoma" w:cs="Tahoma"/>
                      <w:bCs/>
                      <w:color w:val="000000"/>
                      <w:sz w:val="18"/>
                      <w:szCs w:val="18"/>
                    </w:rPr>
                    <w:t>Detection Range</w:t>
                  </w:r>
                </w:p>
              </w:txbxContent>
            </v:textbox>
          </v:rect>
        </w:pict>
      </w:r>
      <w:r>
        <w:rPr>
          <w:noProof/>
          <w:lang w:val="en-US"/>
        </w:rPr>
        <w:pict>
          <v:rect id="_x0000_s19938" style="position:absolute;left:0;text-align:left;margin-left:339.85pt;margin-top:14.4pt;width:8.55pt;height:27.75pt;z-index:251658240;mso-wrap-style:none" filled="f" stroked="f">
            <v:textbox style="mso-next-textbox:#_x0000_s19938;mso-fit-shape-to-text:t" inset="0,0,0,0">
              <w:txbxContent>
                <w:p w:rsidR="002F20AE" w:rsidRDefault="002F20AE" w:rsidP="002F20AE">
                  <w:r>
                    <w:rPr>
                      <w:rFonts w:ascii="Tahoma" w:hAnsi="Tahoma" w:cs="Tahoma"/>
                      <w:bCs/>
                      <w:color w:val="000000"/>
                      <w:sz w:val="18"/>
                      <w:szCs w:val="18"/>
                    </w:rPr>
                    <w:t>3.</w:t>
                  </w:r>
                </w:p>
              </w:txbxContent>
            </v:textbox>
          </v:rect>
        </w:pict>
      </w:r>
      <w:r>
        <w:rPr>
          <w:noProof/>
          <w:lang w:val="en-US"/>
        </w:rPr>
        <w:pict>
          <v:rect id="_x0000_s19937" style="position:absolute;left:0;text-align:left;margin-left:357.7pt;margin-top:3.85pt;width:46.95pt;height:27.75pt;z-index:251659264;mso-wrap-style:none" filled="f" stroked="f">
            <v:textbox style="mso-next-textbox:#_x0000_s19937;mso-fit-shape-to-text:t" inset="0,0,0,0">
              <w:txbxContent>
                <w:p w:rsidR="002F20AE" w:rsidRDefault="002F20AE" w:rsidP="002F20AE">
                  <w:r>
                    <w:rPr>
                      <w:rFonts w:ascii="Tahoma" w:hAnsi="Tahoma" w:cs="Tahoma"/>
                      <w:bCs/>
                      <w:color w:val="000000"/>
                      <w:sz w:val="18"/>
                      <w:szCs w:val="18"/>
                    </w:rPr>
                    <w:t xml:space="preserve">Frequency </w:t>
                  </w:r>
                </w:p>
              </w:txbxContent>
            </v:textbox>
          </v:rect>
        </w:pict>
      </w:r>
      <w:r>
        <w:rPr>
          <w:noProof/>
          <w:lang w:val="en-US"/>
        </w:rPr>
        <w:pict>
          <v:rect id="_x0000_s19936" style="position:absolute;left:0;text-align:left;margin-left:339.85pt;margin-top:3.85pt;width:8.55pt;height:27.75pt;z-index:251660288;mso-wrap-style:none" filled="f" stroked="f">
            <v:textbox style="mso-next-textbox:#_x0000_s19936;mso-fit-shape-to-text:t" inset="0,0,0,0">
              <w:txbxContent>
                <w:p w:rsidR="002F20AE" w:rsidRDefault="002F20AE" w:rsidP="002F20AE">
                  <w:r>
                    <w:rPr>
                      <w:rFonts w:ascii="Tahoma" w:hAnsi="Tahoma" w:cs="Tahoma"/>
                      <w:bCs/>
                      <w:color w:val="000000"/>
                      <w:sz w:val="18"/>
                      <w:szCs w:val="18"/>
                    </w:rPr>
                    <w:t>2.</w:t>
                  </w:r>
                </w:p>
              </w:txbxContent>
            </v:textbox>
          </v:rect>
        </w:pict>
      </w:r>
    </w:p>
    <w:p w:rsidR="002F20AE" w:rsidRDefault="00962241" w:rsidP="002F20AE">
      <w:pPr>
        <w:pStyle w:val="Heading3"/>
      </w:pPr>
      <w:r>
        <w:rPr>
          <w:noProof/>
          <w:lang w:val="en-US"/>
        </w:rPr>
        <w:pict>
          <v:rect id="_x0000_s19944" style="position:absolute;left:0;text-align:left;margin-left:357.7pt;margin-top:12.15pt;width:68.4pt;height:23.25pt;z-index:251661312" filled="f" stroked="f">
            <v:textbox style="mso-next-textbox:#_x0000_s19944" inset="0,0,0,0">
              <w:txbxContent>
                <w:p w:rsidR="002F20AE" w:rsidRDefault="002F20AE" w:rsidP="002F20AE">
                  <w:r>
                    <w:rPr>
                      <w:rFonts w:ascii="Tahoma" w:hAnsi="Tahoma" w:cs="Tahoma"/>
                      <w:bCs/>
                      <w:color w:val="000000"/>
                      <w:sz w:val="18"/>
                      <w:szCs w:val="18"/>
                    </w:rPr>
                    <w:t>Intruder Radar</w:t>
                  </w:r>
                </w:p>
              </w:txbxContent>
            </v:textbox>
          </v:rect>
        </w:pict>
      </w:r>
      <w:r>
        <w:rPr>
          <w:noProof/>
          <w:lang w:val="en-US"/>
        </w:rPr>
        <w:pict>
          <v:rect id="_x0000_s19971" style="position:absolute;left:0;text-align:left;margin-left:357.9pt;margin-top:22.4pt;width:61.2pt;height:22pt;z-index:251662336" filled="f" stroked="f">
            <v:textbox style="mso-next-textbox:#_x0000_s19971" inset="0,0,0,0">
              <w:txbxContent>
                <w:p w:rsidR="002F20AE" w:rsidRDefault="002F20AE" w:rsidP="002F20AE">
                  <w:r>
                    <w:rPr>
                      <w:rFonts w:ascii="Tahoma" w:hAnsi="Tahoma" w:cs="Tahoma"/>
                      <w:bCs/>
                      <w:color w:val="000000"/>
                      <w:sz w:val="18"/>
                      <w:szCs w:val="18"/>
                    </w:rPr>
                    <w:t xml:space="preserve">Cross Section </w:t>
                  </w:r>
                </w:p>
              </w:txbxContent>
            </v:textbox>
          </v:rect>
        </w:pict>
      </w:r>
      <w:r>
        <w:rPr>
          <w:noProof/>
          <w:lang w:val="en-US"/>
        </w:rPr>
        <w:pict>
          <v:rect id="_x0000_s19970" style="position:absolute;left:0;text-align:left;margin-left:306.1pt;margin-top:5.85pt;width:27.65pt;height:18.05pt;z-index:251663360;mso-wrap-style:none" filled="f" stroked="f">
            <v:textbox style="mso-next-textbox:#_x0000_s19970;mso-fit-shape-to-text:t" inset="0,0,0,0">
              <w:txbxContent>
                <w:p w:rsidR="002F20AE" w:rsidRDefault="002F20AE" w:rsidP="002F20AE">
                  <w:r>
                    <w:rPr>
                      <w:rFonts w:ascii="Tahoma" w:hAnsi="Tahoma" w:cs="Tahoma"/>
                      <w:bCs/>
                      <w:color w:val="000000"/>
                      <w:sz w:val="10"/>
                      <w:szCs w:val="10"/>
                    </w:rPr>
                    <w:t>Round Trip</w:t>
                  </w:r>
                </w:p>
              </w:txbxContent>
            </v:textbox>
          </v:rect>
        </w:pict>
      </w:r>
      <w:r>
        <w:rPr>
          <w:noProof/>
          <w:lang w:val="en-US"/>
        </w:rPr>
        <w:pict>
          <v:rect id="_x0000_s19967" style="position:absolute;left:0;text-align:left;margin-left:65.9pt;margin-top:22.15pt;width:66pt;height:27.75pt;z-index:251664384;mso-wrap-style:none" filled="f" stroked="f">
            <v:textbox style="mso-next-textbox:#_x0000_s19967;mso-fit-shape-to-text:t" inset="0,0,0,0">
              <w:txbxContent>
                <w:p w:rsidR="002F20AE" w:rsidRDefault="002F20AE" w:rsidP="002F20AE">
                  <w:r>
                    <w:rPr>
                      <w:rFonts w:ascii="Tahoma" w:hAnsi="Tahoma" w:cs="Tahoma"/>
                      <w:bCs/>
                      <w:color w:val="000000"/>
                      <w:sz w:val="18"/>
                      <w:szCs w:val="18"/>
                    </w:rPr>
                    <w:t xml:space="preserve">Traffic Density </w:t>
                  </w:r>
                </w:p>
              </w:txbxContent>
            </v:textbox>
          </v:rect>
        </w:pict>
      </w:r>
      <w:r>
        <w:rPr>
          <w:noProof/>
          <w:lang w:val="en-US"/>
        </w:rPr>
        <w:pict>
          <v:rect id="_x0000_s19966" style="position:absolute;left:0;text-align:left;margin-left:48.1pt;margin-top:22.15pt;width:8.55pt;height:27.75pt;z-index:251665408;mso-wrap-style:none" filled="f" stroked="f">
            <v:textbox style="mso-next-textbox:#_x0000_s19966;mso-fit-shape-to-text:t" inset="0,0,0,0">
              <w:txbxContent>
                <w:p w:rsidR="002F20AE" w:rsidRDefault="002F20AE" w:rsidP="002F20AE">
                  <w:r>
                    <w:rPr>
                      <w:rFonts w:ascii="Tahoma" w:hAnsi="Tahoma" w:cs="Tahoma"/>
                      <w:bCs/>
                      <w:color w:val="000000"/>
                      <w:sz w:val="18"/>
                      <w:szCs w:val="18"/>
                    </w:rPr>
                    <w:t>5.</w:t>
                  </w:r>
                </w:p>
              </w:txbxContent>
            </v:textbox>
          </v:rect>
        </w:pict>
      </w:r>
      <w:r>
        <w:rPr>
          <w:noProof/>
          <w:lang w:val="en-US"/>
        </w:rPr>
        <w:pict>
          <v:rect id="_x0000_s19965" style="position:absolute;left:0;text-align:left;margin-left:65.9pt;margin-top:11.1pt;width:43.4pt;height:27.75pt;z-index:251666432;mso-wrap-style:none" filled="f" stroked="f">
            <v:textbox style="mso-next-textbox:#_x0000_s19965;mso-fit-shape-to-text:t" inset="0,0,0,0">
              <w:txbxContent>
                <w:p w:rsidR="002F20AE" w:rsidRDefault="002F20AE" w:rsidP="002F20AE">
                  <w:r>
                    <w:rPr>
                      <w:rFonts w:ascii="Tahoma" w:hAnsi="Tahoma" w:cs="Tahoma"/>
                      <w:bCs/>
                      <w:color w:val="000000"/>
                      <w:sz w:val="18"/>
                      <w:szCs w:val="18"/>
                    </w:rPr>
                    <w:t xml:space="preserve">Zone Size </w:t>
                  </w:r>
                </w:p>
              </w:txbxContent>
            </v:textbox>
          </v:rect>
        </w:pict>
      </w:r>
      <w:r>
        <w:rPr>
          <w:noProof/>
          <w:lang w:val="en-US"/>
        </w:rPr>
        <w:pict>
          <v:rect id="_x0000_s19964" style="position:absolute;left:0;text-align:left;margin-left:65.9pt;margin-top:.55pt;width:87.6pt;height:27.75pt;z-index:251667456;mso-wrap-style:none" filled="f" stroked="f">
            <v:textbox style="mso-next-textbox:#_x0000_s19964;mso-fit-shape-to-text:t" inset="0,0,0,0">
              <w:txbxContent>
                <w:p w:rsidR="002F20AE" w:rsidRDefault="002F20AE" w:rsidP="002F20AE">
                  <w:r>
                    <w:rPr>
                      <w:rFonts w:ascii="Tahoma" w:hAnsi="Tahoma" w:cs="Tahoma"/>
                      <w:bCs/>
                      <w:color w:val="000000"/>
                      <w:sz w:val="18"/>
                      <w:szCs w:val="18"/>
                    </w:rPr>
                    <w:t xml:space="preserve">Collision Avoidance </w:t>
                  </w:r>
                </w:p>
              </w:txbxContent>
            </v:textbox>
          </v:rect>
        </w:pict>
      </w:r>
      <w:r>
        <w:rPr>
          <w:noProof/>
          <w:lang w:val="en-US"/>
        </w:rPr>
        <w:pict>
          <v:rect id="_x0000_s19963" style="position:absolute;left:0;text-align:left;margin-left:48.1pt;margin-top:.55pt;width:8.55pt;height:27.75pt;z-index:251668480;mso-wrap-style:none" filled="f" stroked="f">
            <v:textbox style="mso-next-textbox:#_x0000_s19963;mso-fit-shape-to-text:t" inset="0,0,0,0">
              <w:txbxContent>
                <w:p w:rsidR="002F20AE" w:rsidRDefault="002F20AE" w:rsidP="002F20AE">
                  <w:r>
                    <w:rPr>
                      <w:rFonts w:ascii="Tahoma" w:hAnsi="Tahoma" w:cs="Tahoma"/>
                      <w:bCs/>
                      <w:color w:val="000000"/>
                      <w:sz w:val="18"/>
                      <w:szCs w:val="18"/>
                    </w:rPr>
                    <w:t>4.</w:t>
                  </w:r>
                </w:p>
              </w:txbxContent>
            </v:textbox>
          </v:rect>
        </w:pict>
      </w:r>
      <w:r>
        <w:rPr>
          <w:noProof/>
          <w:lang w:val="en-US"/>
        </w:rPr>
        <w:pict>
          <v:rect id="_x0000_s19956" style="position:absolute;left:0;text-align:left;margin-left:201.6pt;margin-top:21.2pt;width:94.55pt;height:27.75pt;z-index:251669504;mso-wrap-style:none" filled="f" stroked="f">
            <v:textbox style="mso-next-textbox:#_x0000_s19956;mso-fit-shape-to-text:t" inset="0,0,0,0">
              <w:txbxContent>
                <w:p w:rsidR="002F20AE" w:rsidRDefault="002F20AE" w:rsidP="002F20AE">
                  <w:r>
                    <w:rPr>
                      <w:rFonts w:ascii="Tahoma" w:hAnsi="Tahoma" w:cs="Tahoma"/>
                      <w:bCs/>
                      <w:color w:val="000000"/>
                      <w:sz w:val="18"/>
                      <w:szCs w:val="18"/>
                    </w:rPr>
                    <w:t>Aircraft Performance</w:t>
                  </w:r>
                </w:p>
              </w:txbxContent>
            </v:textbox>
          </v:rect>
        </w:pict>
      </w:r>
      <w:r>
        <w:rPr>
          <w:noProof/>
          <w:lang w:val="en-US"/>
        </w:rPr>
        <w:pict>
          <v:rect id="_x0000_s19955" style="position:absolute;left:0;text-align:left;margin-left:183.8pt;margin-top:21.2pt;width:8.55pt;height:27.75pt;z-index:251670528;mso-wrap-style:none" filled="f" stroked="f">
            <v:textbox style="mso-next-textbox:#_x0000_s19955;mso-fit-shape-to-text:t" inset="0,0,0,0">
              <w:txbxContent>
                <w:p w:rsidR="002F20AE" w:rsidRDefault="002F20AE" w:rsidP="002F20AE">
                  <w:r>
                    <w:rPr>
                      <w:rFonts w:ascii="Tahoma" w:hAnsi="Tahoma" w:cs="Tahoma"/>
                      <w:bCs/>
                      <w:color w:val="000000"/>
                      <w:sz w:val="18"/>
                      <w:szCs w:val="18"/>
                    </w:rPr>
                    <w:t>6.</w:t>
                  </w:r>
                </w:p>
              </w:txbxContent>
            </v:textbox>
          </v:rect>
        </w:pict>
      </w:r>
      <w:r>
        <w:rPr>
          <w:noProof/>
          <w:lang w:val="en-US"/>
        </w:rPr>
        <w:pict>
          <v:rect id="_x0000_s19954" style="position:absolute;left:0;text-align:left;margin-left:201.6pt;margin-top:10.15pt;width:66.75pt;height:27.75pt;z-index:251671552;mso-wrap-style:none" filled="f" stroked="f">
            <v:textbox style="mso-next-textbox:#_x0000_s19954;mso-fit-shape-to-text:t" inset="0,0,0,0">
              <w:txbxContent>
                <w:p w:rsidR="002F20AE" w:rsidRDefault="002F20AE" w:rsidP="002F20AE">
                  <w:r>
                    <w:rPr>
                      <w:rFonts w:ascii="Tahoma" w:hAnsi="Tahoma" w:cs="Tahoma"/>
                      <w:bCs/>
                      <w:color w:val="000000"/>
                      <w:sz w:val="18"/>
                      <w:szCs w:val="18"/>
                    </w:rPr>
                    <w:t>Pilot Response</w:t>
                  </w:r>
                </w:p>
              </w:txbxContent>
            </v:textbox>
          </v:rect>
        </w:pict>
      </w:r>
      <w:r>
        <w:rPr>
          <w:noProof/>
          <w:lang w:val="en-US"/>
        </w:rPr>
        <w:pict>
          <v:rect id="_x0000_s19953" style="position:absolute;left:0;text-align:left;margin-left:183.8pt;margin-top:10.15pt;width:8.55pt;height:27.75pt;z-index:251672576;mso-wrap-style:none" filled="f" stroked="f">
            <v:textbox style="mso-next-textbox:#_x0000_s19953;mso-fit-shape-to-text:t" inset="0,0,0,0">
              <w:txbxContent>
                <w:p w:rsidR="002F20AE" w:rsidRDefault="002F20AE" w:rsidP="002F20AE">
                  <w:r>
                    <w:rPr>
                      <w:rFonts w:ascii="Tahoma" w:hAnsi="Tahoma" w:cs="Tahoma"/>
                      <w:bCs/>
                      <w:color w:val="000000"/>
                      <w:sz w:val="18"/>
                      <w:szCs w:val="18"/>
                    </w:rPr>
                    <w:t>5.</w:t>
                  </w:r>
                </w:p>
              </w:txbxContent>
            </v:textbox>
          </v:rect>
        </w:pict>
      </w:r>
      <w:r>
        <w:rPr>
          <w:noProof/>
          <w:lang w:val="en-US"/>
        </w:rPr>
        <w:pict>
          <v:rect id="_x0000_s19943" style="position:absolute;left:0;text-align:left;margin-left:339.85pt;margin-top:12.15pt;width:8.55pt;height:27.75pt;z-index:251673600;mso-wrap-style:none" filled="f" stroked="f">
            <v:textbox style="mso-next-textbox:#_x0000_s19943;mso-fit-shape-to-text:t" inset="0,0,0,0">
              <w:txbxContent>
                <w:p w:rsidR="002F20AE" w:rsidRDefault="002F20AE" w:rsidP="002F20AE">
                  <w:r>
                    <w:rPr>
                      <w:rFonts w:ascii="Tahoma" w:hAnsi="Tahoma" w:cs="Tahoma"/>
                      <w:bCs/>
                      <w:color w:val="000000"/>
                      <w:sz w:val="18"/>
                      <w:szCs w:val="18"/>
                    </w:rPr>
                    <w:t>5.</w:t>
                  </w:r>
                </w:p>
              </w:txbxContent>
            </v:textbox>
          </v:rect>
        </w:pict>
      </w:r>
      <w:r>
        <w:rPr>
          <w:noProof/>
          <w:lang w:val="en-US"/>
        </w:rPr>
        <w:pict>
          <v:rect id="_x0000_s19942" style="position:absolute;left:0;text-align:left;margin-left:385.4pt;margin-top:1.6pt;width:21.05pt;height:27.75pt;z-index:251674624;mso-wrap-style:none" filled="f" stroked="f">
            <v:textbox style="mso-next-textbox:#_x0000_s19942;mso-fit-shape-to-text:t" inset="0,0,0,0">
              <w:txbxContent>
                <w:p w:rsidR="002F20AE" w:rsidRDefault="002F20AE" w:rsidP="002F20AE">
                  <w:r>
                    <w:rPr>
                      <w:rFonts w:ascii="Tahoma" w:hAnsi="Tahoma" w:cs="Tahoma"/>
                      <w:bCs/>
                      <w:color w:val="000000"/>
                      <w:sz w:val="18"/>
                      <w:szCs w:val="18"/>
                    </w:rPr>
                    <w:t>Rate</w:t>
                  </w:r>
                </w:p>
              </w:txbxContent>
            </v:textbox>
          </v:rect>
        </w:pict>
      </w:r>
      <w:r>
        <w:rPr>
          <w:noProof/>
          <w:lang w:val="en-US"/>
        </w:rPr>
        <w:pict>
          <v:rect id="_x0000_s19941" style="position:absolute;left:0;text-align:left;margin-left:357.7pt;margin-top:1.6pt;width:25pt;height:27.75pt;z-index:251675648;mso-wrap-style:none" filled="f" stroked="f">
            <v:textbox style="mso-next-textbox:#_x0000_s19941;mso-fit-shape-to-text:t" inset="0,0,0,0">
              <w:txbxContent>
                <w:p w:rsidR="002F20AE" w:rsidRDefault="002F20AE" w:rsidP="002F20AE">
                  <w:r>
                    <w:rPr>
                      <w:rFonts w:ascii="Tahoma" w:hAnsi="Tahoma" w:cs="Tahoma"/>
                      <w:bCs/>
                      <w:color w:val="000000"/>
                      <w:sz w:val="18"/>
                      <w:szCs w:val="18"/>
                    </w:rPr>
                    <w:t xml:space="preserve">Track </w:t>
                  </w:r>
                </w:p>
              </w:txbxContent>
            </v:textbox>
          </v:rect>
        </w:pict>
      </w:r>
      <w:r>
        <w:rPr>
          <w:noProof/>
          <w:lang w:val="en-US"/>
        </w:rPr>
        <w:pict>
          <v:rect id="_x0000_s19940" style="position:absolute;left:0;text-align:left;margin-left:339.85pt;margin-top:1.6pt;width:8.55pt;height:27.75pt;z-index:251676672;mso-wrap-style:none" filled="f" stroked="f">
            <v:textbox style="mso-next-textbox:#_x0000_s19940;mso-fit-shape-to-text:t" inset="0,0,0,0">
              <w:txbxContent>
                <w:p w:rsidR="002F20AE" w:rsidRDefault="002F20AE" w:rsidP="002F20AE">
                  <w:r>
                    <w:rPr>
                      <w:rFonts w:ascii="Tahoma" w:hAnsi="Tahoma" w:cs="Tahoma"/>
                      <w:bCs/>
                      <w:color w:val="000000"/>
                      <w:sz w:val="18"/>
                      <w:szCs w:val="18"/>
                    </w:rPr>
                    <w:t>4.</w:t>
                  </w:r>
                </w:p>
              </w:txbxContent>
            </v:textbox>
          </v:rect>
        </w:pict>
      </w:r>
    </w:p>
    <w:p w:rsidR="002F20AE" w:rsidRDefault="00962241" w:rsidP="002F20AE">
      <w:pPr>
        <w:pStyle w:val="Heading3"/>
      </w:pPr>
      <w:r>
        <w:rPr>
          <w:noProof/>
          <w:lang w:val="en-US"/>
        </w:rPr>
        <w:pict>
          <v:shape id="_x0000_s19969" style="position:absolute;left:0;text-align:left;margin-left:45.15pt;margin-top:16.05pt;width:405.1pt;height:2.85pt;z-index:251677696" coordsize="8102,57" path="m,l8102,r,12l,12,,xm,23r8102,l8102,57,,57,,23xe" fillcolor="black" strokeweight=".05pt">
            <v:path arrowok="t"/>
            <o:lock v:ext="edit" verticies="t"/>
          </v:shape>
        </w:pict>
      </w:r>
    </w:p>
    <w:p w:rsidR="002F20AE" w:rsidRDefault="002F20AE" w:rsidP="004C28B1"/>
    <w:p w:rsidR="00590FD6" w:rsidRDefault="00590FD6" w:rsidP="004C28B1"/>
    <w:p w:rsidR="002F20AE" w:rsidRPr="007240DB" w:rsidRDefault="002F20AE" w:rsidP="002F20AE">
      <w:pPr>
        <w:pStyle w:val="Heading3"/>
      </w:pPr>
      <w:r>
        <w:t>3.1.1</w:t>
      </w:r>
      <w:r w:rsidRPr="007240DB">
        <w:tab/>
      </w:r>
      <w:r w:rsidRPr="00CC5E99">
        <w:rPr>
          <w:lang w:val="en-US"/>
        </w:rPr>
        <w:t>Encounter characteristics</w:t>
      </w:r>
    </w:p>
    <w:p w:rsidR="002F20AE" w:rsidRPr="00D95063" w:rsidRDefault="002F20AE" w:rsidP="002F20AE">
      <w:pPr>
        <w:rPr>
          <w:lang w:val="en-US"/>
        </w:rPr>
      </w:pPr>
      <w:r w:rsidRPr="00CC5E99">
        <w:rPr>
          <w:lang w:val="en-US"/>
        </w:rPr>
        <w:t xml:space="preserve">The first major factor driving the sensor performance requirements shown in </w:t>
      </w:r>
      <w:r>
        <w:rPr>
          <w:lang w:val="en-US"/>
        </w:rPr>
        <w:t>Fig. </w:t>
      </w:r>
      <w:r w:rsidRPr="00CC5E99">
        <w:rPr>
          <w:lang w:val="en-US"/>
        </w:rPr>
        <w:t xml:space="preserve">3 is Encounter </w:t>
      </w:r>
      <w:r>
        <w:rPr>
          <w:lang w:val="en-US"/>
        </w:rPr>
        <w:t>c</w:t>
      </w:r>
      <w:r w:rsidRPr="00CC5E99">
        <w:rPr>
          <w:lang w:val="en-US"/>
        </w:rPr>
        <w:t>haracteristics, which include collision course geometries, closing speeds between the UA and another aircraft known as “the intruder”, the selected NMAC volume, collision avoidance zone size and overall aircraft traffic density.</w:t>
      </w:r>
      <w:r>
        <w:rPr>
          <w:lang w:val="en-US"/>
        </w:rPr>
        <w:t xml:space="preserve"> </w:t>
      </w:r>
      <w:r w:rsidRPr="00CC5E99">
        <w:rPr>
          <w:lang w:val="en-US"/>
        </w:rPr>
        <w:t>The second major class of factor driving the needed sensor performance includes the latencies in the system implementation.</w:t>
      </w:r>
      <w:r>
        <w:rPr>
          <w:lang w:val="en-US"/>
        </w:rPr>
        <w:t xml:space="preserve"> </w:t>
      </w:r>
      <w:r w:rsidRPr="00CC5E99">
        <w:rPr>
          <w:lang w:val="en-US"/>
        </w:rPr>
        <w:t>Specific latency drivers that need to be taken into account are minimum allowable detection/detection times, pilot response latencies, UA communications system latencies, ABS&amp;A sensor data processing delays and expected UA aero</w:t>
      </w:r>
      <w:r>
        <w:rPr>
          <w:lang w:val="en-US"/>
        </w:rPr>
        <w:t>-</w:t>
      </w:r>
      <w:r w:rsidRPr="00CC5E99">
        <w:rPr>
          <w:lang w:val="en-US"/>
        </w:rPr>
        <w:t>performance characteristics.</w:t>
      </w:r>
      <w:r>
        <w:rPr>
          <w:lang w:val="en-US"/>
        </w:rPr>
        <w:t xml:space="preserve"> </w:t>
      </w:r>
      <w:r w:rsidRPr="00CC5E99">
        <w:rPr>
          <w:lang w:val="en-US"/>
        </w:rPr>
        <w:t>The last major factor driving ABS&amp;A sensor performance includes the characteristics of the radar such as angular accuracy, available power-aperture (i.e.</w:t>
      </w:r>
      <w:r>
        <w:rPr>
          <w:lang w:val="en-US"/>
        </w:rPr>
        <w:t> </w:t>
      </w:r>
      <w:r w:rsidRPr="00CC5E99">
        <w:rPr>
          <w:lang w:val="en-US"/>
        </w:rPr>
        <w:t>detection range), radar cross-section of the intruder aircraft and track rate.</w:t>
      </w:r>
    </w:p>
    <w:p w:rsidR="002F20AE" w:rsidRPr="00D95063" w:rsidRDefault="002F20AE" w:rsidP="002F20AE">
      <w:pPr>
        <w:rPr>
          <w:lang w:val="en-US"/>
        </w:rPr>
      </w:pPr>
      <w:r w:rsidRPr="00D95063">
        <w:rPr>
          <w:lang w:val="en-US"/>
        </w:rPr>
        <w:t>Closing speeds between the UA and an intruder and the NMAC volume, on the other hand, do have bearing on the necessary detection range needed to detect, track and perform a collision avoidance maneuver.</w:t>
      </w:r>
      <w:r>
        <w:rPr>
          <w:lang w:val="en-US"/>
        </w:rPr>
        <w:t xml:space="preserve"> </w:t>
      </w:r>
      <w:r w:rsidRPr="00D95063">
        <w:rPr>
          <w:lang w:val="en-US"/>
        </w:rPr>
        <w:t>Obviously, the faster the closing speed between the two aircraft, the longer the detection range from the radar that is needed.</w:t>
      </w:r>
      <w:r>
        <w:rPr>
          <w:lang w:val="en-US"/>
        </w:rPr>
        <w:t xml:space="preserve"> </w:t>
      </w:r>
      <w:r w:rsidRPr="00D95063">
        <w:rPr>
          <w:lang w:val="en-US"/>
        </w:rPr>
        <w:t>What might not be obvious is the impact of NMAC size on needed detection range.</w:t>
      </w:r>
      <w:r>
        <w:rPr>
          <w:lang w:val="en-US"/>
        </w:rPr>
        <w:t xml:space="preserve"> </w:t>
      </w:r>
      <w:r w:rsidRPr="00D95063">
        <w:rPr>
          <w:lang w:val="en-US"/>
        </w:rPr>
        <w:t xml:space="preserve">Each plot in </w:t>
      </w:r>
      <w:r>
        <w:rPr>
          <w:lang w:val="en-US"/>
        </w:rPr>
        <w:t>Fig. </w:t>
      </w:r>
      <w:r w:rsidRPr="00D95063">
        <w:rPr>
          <w:lang w:val="en-US"/>
        </w:rPr>
        <w:t>4 shows the distance between the UA and the intruder aircraft as a function of time before a maneuver is needed, and the t</w:t>
      </w:r>
      <w:r>
        <w:rPr>
          <w:lang w:val="en-US"/>
        </w:rPr>
        <w:t>ime at which each curve is at a </w:t>
      </w:r>
      <w:r w:rsidRPr="00D95063">
        <w:rPr>
          <w:lang w:val="en-US"/>
        </w:rPr>
        <w:t>minimum is the point of closest approach assuming that the UA can perform a turn at a 15° bank angle.</w:t>
      </w:r>
      <w:r>
        <w:rPr>
          <w:lang w:val="en-US"/>
        </w:rPr>
        <w:t xml:space="preserve"> </w:t>
      </w:r>
      <w:r w:rsidRPr="00D95063">
        <w:rPr>
          <w:lang w:val="en-US"/>
        </w:rPr>
        <w:t>Using the minimum as a proxy for horizontal NMAC distance, one can see that a larger NMAC volume drives the system designer to needing a longer detection range.</w:t>
      </w:r>
    </w:p>
    <w:p w:rsidR="002F20AE" w:rsidRPr="00D95063" w:rsidRDefault="002F20AE" w:rsidP="002F20AE">
      <w:pPr>
        <w:pStyle w:val="FigureNo"/>
        <w:rPr>
          <w:lang w:val="en-US"/>
        </w:rPr>
      </w:pPr>
      <w:r w:rsidRPr="00D95063">
        <w:rPr>
          <w:lang w:val="en-US"/>
        </w:rPr>
        <w:lastRenderedPageBreak/>
        <w:t>Figure 4</w:t>
      </w:r>
    </w:p>
    <w:p w:rsidR="002F20AE" w:rsidRPr="00D95063" w:rsidRDefault="002F20AE" w:rsidP="002F20AE">
      <w:pPr>
        <w:pStyle w:val="Figuretitle"/>
        <w:rPr>
          <w:lang w:val="en-US"/>
        </w:rPr>
      </w:pPr>
      <w:r w:rsidRPr="00D95063">
        <w:rPr>
          <w:lang w:val="en-US"/>
        </w:rPr>
        <w:t>NMAC size vs. time required to start avoidance maneuver</w:t>
      </w:r>
    </w:p>
    <w:p w:rsidR="002F20AE" w:rsidRPr="00D95063" w:rsidRDefault="00962241" w:rsidP="004C28B1">
      <w:pPr>
        <w:pStyle w:val="Figure"/>
        <w:rPr>
          <w:lang w:val="en-US"/>
        </w:rPr>
      </w:pPr>
      <w:r>
        <w:rPr>
          <w:lang w:val="en-US"/>
        </w:rPr>
      </w:r>
      <w:r>
        <w:rPr>
          <w:lang w:val="en-US"/>
        </w:rPr>
        <w:pict>
          <v:group id="_x0000_s1264" editas="canvas" style="width:476.95pt;height:5in;mso-position-horizontal-relative:char;mso-position-vertical-relative:line" coordorigin=",-1801" coordsize="9539,7200">
            <o:lock v:ext="edit" aspectratio="t"/>
            <v:shape id="_x0000_s1265" type="#_x0000_t75" style="position:absolute;top:-1801;width:9539;height:7200" o:preferrelative="f">
              <v:fill o:detectmouseclick="t"/>
              <v:path o:extrusionok="t" o:connecttype="none"/>
              <o:lock v:ext="edit" text="t"/>
            </v:shape>
            <v:group id="_x0000_s1266" style="position:absolute;left:72;top:-1621;width:9360;height:6681" coordorigin="72,-1621" coordsize="9360,6681">
              <v:rect id="_x0000_s1267" style="position:absolute;left:72;top:-1621;width:9360;height:6681" strokeweight="0"/>
              <v:rect id="_x0000_s1268" style="position:absolute;left:1665;top:-489;width:7477;height:4432" filled="f" stroked="f"/>
              <v:line id="_x0000_s1269" style="position:absolute" from="1665,3284" to="9142,3284" strokeweight="0"/>
              <v:line id="_x0000_s1270" style="position:absolute" from="1665,2899" to="9142,2899" strokeweight="0"/>
              <v:line id="_x0000_s1271" style="position:absolute" from="1665,2606" to="9142,2606" strokeweight="0"/>
              <v:line id="_x0000_s1272" style="position:absolute" from="1665,2405" to="9142,2405" strokeweight="0"/>
              <v:line id="_x0000_s1273" style="position:absolute" from="1665,2240" to="9142,2240" strokeweight="0"/>
              <v:line id="_x0000_s1274" style="position:absolute" from="1665,2075" to="9142,2075" strokeweight="0"/>
              <v:line id="_x0000_s1275" style="position:absolute" from="1665,1947" to="9142,1947" strokeweight="0"/>
              <v:line id="_x0000_s1276" style="position:absolute" from="1665,1837" to="9142,1837" strokeweight="0"/>
              <v:line id="_x0000_s1277" style="position:absolute" from="1665,1068" to="9142,1068" strokeweight="0"/>
              <v:line id="_x0000_s1278" style="position:absolute" from="1665,683" to="9142,683" strokeweight="0"/>
              <v:line id="_x0000_s1279" style="position:absolute" from="1665,409" to="9142,409" strokeweight="0"/>
              <v:line id="_x0000_s1280" style="position:absolute" from="1665,189" to="9142,189" strokeweight="0"/>
              <v:line id="_x0000_s1281" style="position:absolute" from="1665,6" to="9142,6" strokeweight="0"/>
              <v:line id="_x0000_s1282" style="position:absolute" from="1665,-141" to="9142,-141" strokeweight="0"/>
              <v:line id="_x0000_s1283" style="position:absolute" from="1665,-269" to="9142,-269" strokeweight="0"/>
              <v:line id="_x0000_s1284" style="position:absolute" from="1665,-379" to="9142,-379" strokeweight="0"/>
              <v:line id="_x0000_s1285" style="position:absolute" from="1665,1745" to="9142,1745" strokeweight="0"/>
              <v:line id="_x0000_s1286" style="position:absolute" from="1665,-489" to="9142,-489" strokeweight="0"/>
              <v:line id="_x0000_s1287" style="position:absolute" from="2122,-489" to="2122,3943" strokeweight="0"/>
              <v:line id="_x0000_s1288" style="position:absolute" from="2596,-489" to="2596,3943" strokeweight="0"/>
              <v:line id="_x0000_s1289" style="position:absolute" from="3069,-489" to="3069,3943" strokeweight="0"/>
              <v:line id="_x0000_s1290" style="position:absolute" from="3526,-489" to="3526,3943" strokeweight="0"/>
              <v:line id="_x0000_s1291" style="position:absolute" from="4000,-489" to="4000,3943" strokeweight="0"/>
              <v:line id="_x0000_s1292" style="position:absolute" from="4457,-489" to="4457,3943" strokeweight="0"/>
              <v:line id="_x0000_s1293" style="position:absolute" from="4930,-489" to="4930,3943" strokeweight="0"/>
              <v:line id="_x0000_s1294" style="position:absolute" from="5404,-489" to="5404,3943" strokeweight="0"/>
              <v:line id="_x0000_s1295" style="position:absolute" from="5877,-489" to="5877,3943" strokeweight="0"/>
              <v:line id="_x0000_s1296" style="position:absolute" from="6334,-489" to="6334,3943" strokeweight="0"/>
              <v:line id="_x0000_s1297" style="position:absolute" from="6808,-489" to="6808,3943" strokeweight="0"/>
              <v:line id="_x0000_s1298" style="position:absolute" from="7281,-489" to="7281,3943" strokeweight="0"/>
              <v:line id="_x0000_s1299" style="position:absolute" from="7738,-489" to="7738,3943" strokeweight="0"/>
              <v:line id="_x0000_s1300" style="position:absolute" from="8212,-489" to="8212,3943" strokeweight="0"/>
              <v:line id="_x0000_s1301" style="position:absolute" from="8669,-489" to="8669,3943" strokeweight="0"/>
              <v:line id="_x0000_s1302" style="position:absolute" from="9142,-489" to="9142,3943" strokeweight="0"/>
              <v:rect id="_x0000_s1303" style="position:absolute;left:1665;top:-489;width:7477;height:4432" filled="f" strokeweight="0"/>
              <v:line id="_x0000_s1304" style="position:absolute" from="1665,-489" to="1665,3943" strokeweight="0"/>
              <v:line id="_x0000_s1305" style="position:absolute" from="1584,3943" to="1665,3943" strokeweight="0"/>
              <v:line id="_x0000_s1306" style="position:absolute" from="1584,1745" to="1665,1745" strokeweight="0"/>
              <v:line id="_x0000_s1307" style="position:absolute" from="1584,-489" to="1665,-489" strokeweight="0"/>
              <v:line id="_x0000_s1308" style="position:absolute" from="1665,3943" to="9142,3943" strokeweight="0"/>
              <v:line id="_x0000_s1309" style="position:absolute;flip:y" from="1665,3943" to="1665,4035" strokeweight="0"/>
              <v:line id="_x0000_s1310" style="position:absolute;flip:y" from="2122,3943" to="2122,4035" strokeweight="0"/>
              <v:line id="_x0000_s1311" style="position:absolute;flip:y" from="2596,3943" to="2596,4035" strokeweight="0"/>
              <v:line id="_x0000_s1312" style="position:absolute;flip:y" from="3069,3943" to="3069,4035" strokeweight="0"/>
              <v:line id="_x0000_s1313" style="position:absolute;flip:y" from="3526,3943" to="3526,4035" strokeweight="0"/>
              <v:line id="_x0000_s1314" style="position:absolute;flip:y" from="4000,3943" to="4000,4035" strokeweight="0"/>
              <v:line id="_x0000_s1315" style="position:absolute;flip:y" from="4457,3943" to="4457,4035" strokeweight="0"/>
              <v:line id="_x0000_s1316" style="position:absolute;flip:y" from="4930,3943" to="4930,4035" strokeweight="0"/>
              <v:line id="_x0000_s1317" style="position:absolute;flip:y" from="5404,3943" to="5404,4035" strokeweight="0"/>
              <v:line id="_x0000_s1318" style="position:absolute;flip:y" from="5877,3943" to="5877,4035" strokeweight="0"/>
              <v:line id="_x0000_s1319" style="position:absolute;flip:y" from="6334,3943" to="6334,4035" strokeweight="0"/>
              <v:line id="_x0000_s1320" style="position:absolute;flip:y" from="6808,3943" to="6808,4035" strokeweight="0"/>
              <v:line id="_x0000_s1321" style="position:absolute;flip:y" from="7281,3943" to="7281,4035" strokeweight="0"/>
              <v:line id="_x0000_s1322" style="position:absolute;flip:y" from="7738,3943" to="7738,4035" strokeweight="0"/>
              <v:line id="_x0000_s1323" style="position:absolute;flip:y" from="8212,3943" to="8212,4035" strokeweight="0"/>
              <v:line id="_x0000_s1324" style="position:absolute;flip:y" from="8669,3943" to="8669,4035" strokeweight="0"/>
              <v:line id="_x0000_s1325" style="position:absolute;flip:y" from="9142,3943" to="9142,4035" strokeweight="0"/>
              <v:line id="_x0000_s1326" style="position:absolute" from="1665,-269" to="1665,-269" strokecolor="navy" strokeweight="1.65pt"/>
              <v:shape id="_x0000_s1327" style="position:absolute;left:1665;top:-269;width:17;height:0" coordsize="17,0" path="m,l,,17,e" filled="f" strokecolor="navy" strokeweight="1.65pt">
                <v:path arrowok="t"/>
              </v:shape>
              <v:line id="_x0000_s1328" style="position:absolute" from="1682,-269" to="1682,-269" strokecolor="navy" strokeweight="1.65pt"/>
              <v:line id="_x0000_s1329" style="position:absolute" from="1682,-269" to="1682,-269" strokecolor="navy" strokeweight="1.65pt"/>
              <v:shape id="_x0000_s1330" style="position:absolute;left:1682;top:-269;width:16;height:18" coordsize="16,18" path="m,l,,16,18e" filled="f" strokecolor="navy" strokeweight="1.65pt">
                <v:path arrowok="t"/>
              </v:shape>
              <v:line id="_x0000_s1331" style="position:absolute" from="1698,-251" to="1698,-251" strokecolor="navy" strokeweight="1.65pt"/>
              <v:line id="_x0000_s1332" style="position:absolute" from="1698,-251" to="1698,-251" strokecolor="navy" strokeweight="1.65pt"/>
              <v:line id="_x0000_s1333" style="position:absolute" from="1698,-251" to="1698,-251" strokecolor="navy" strokeweight="1.65pt"/>
              <v:shape id="_x0000_s1334" style="position:absolute;left:1698;top:-251;width:16;height:0" coordsize="16,0" path="m,l,,16,e" filled="f" strokecolor="navy" strokeweight="1.65pt">
                <v:path arrowok="t"/>
              </v:shape>
              <v:shape id="_x0000_s1335" style="position:absolute;left:1714;top:-251;width:0;height:19" coordsize="0,19" path="m,l,,,19e" filled="f" strokecolor="navy" strokeweight="1.65pt">
                <v:path arrowok="t"/>
              </v:shape>
              <v:line id="_x0000_s1336" style="position:absolute" from="1714,-232" to="1714,-232" strokecolor="navy" strokeweight="1.65pt"/>
              <v:shape id="_x0000_s1337" style="position:absolute;left:1714;top:-232;width:17;height:0" coordsize="17,0" path="m,l,,17,e" filled="f" strokecolor="navy" strokeweight="1.65pt">
                <v:path arrowok="t"/>
              </v:shape>
              <v:line id="_x0000_s1338" style="position:absolute" from="1731,-232" to="1731,-232" strokecolor="navy" strokeweight="1.65pt"/>
              <v:line id="_x0000_s1339" style="position:absolute" from="1731,-232" to="1731,-232" strokecolor="navy" strokeweight="1.65pt"/>
              <v:shape id="_x0000_s1340" style="position:absolute;left:1731;top:-232;width:16;height:18" coordsize="16,18" path="m,l,,16,18e" filled="f" strokecolor="navy" strokeweight="1.65pt">
                <v:path arrowok="t"/>
              </v:shape>
              <v:line id="_x0000_s1341" style="position:absolute" from="1747,-214" to="1747,-214" strokecolor="navy" strokeweight="1.65pt"/>
              <v:line id="_x0000_s1342" style="position:absolute" from="1747,-214" to="1747,-214" strokecolor="navy" strokeweight="1.65pt"/>
              <v:line id="_x0000_s1343" style="position:absolute" from="1747,-214" to="1747,-214" strokecolor="navy" strokeweight="1.65pt"/>
              <v:shape id="_x0000_s1344" style="position:absolute;left:1747;top:-214;width:16;height:0" coordsize="16,0" path="m,l,,16,e" filled="f" strokecolor="navy" strokeweight="1.65pt">
                <v:path arrowok="t"/>
              </v:shape>
              <v:line id="_x0000_s1345" style="position:absolute" from="1763,-214" to="1763,-214" strokecolor="navy" strokeweight="1.65pt"/>
              <v:shape id="_x0000_s1346" style="position:absolute;left:1763;top:-214;width:0;height:18" coordsize="0,18" path="m,l,,,18e" filled="f" strokecolor="navy" strokeweight="1.65pt">
                <v:path arrowok="t"/>
              </v:shape>
              <v:shape id="_x0000_s1347" style="position:absolute;left:1763;top:-196;width:17;height:0" coordsize="17,0" path="m,l,,17,e" filled="f" strokecolor="navy" strokeweight="1.65pt">
                <v:path arrowok="t"/>
              </v:shape>
              <v:line id="_x0000_s1348" style="position:absolute" from="1780,-196" to="1780,-196" strokecolor="navy" strokeweight="1.65pt"/>
              <v:line id="_x0000_s1349" style="position:absolute" from="1780,-196" to="1780,-196" strokecolor="navy" strokeweight="1.65pt"/>
              <v:shape id="_x0000_s1350" style="position:absolute;left:1780;top:-196;width:16;height:0" coordsize="16,0" path="m,l,,16,e" filled="f" strokecolor="navy" strokeweight="1.65pt">
                <v:path arrowok="t"/>
              </v:shape>
              <v:shape id="_x0000_s1351" style="position:absolute;left:1796;top:-196;width:0;height:18" coordsize="0,18" path="m,l,,,18e" filled="f" strokecolor="navy" strokeweight="1.65pt">
                <v:path arrowok="t"/>
              </v:shape>
              <v:line id="_x0000_s1352" style="position:absolute" from="1796,-178" to="1796,-178" strokecolor="navy" strokeweight="1.65pt"/>
              <v:line id="_x0000_s1353" style="position:absolute" from="1796,-178" to="1796,-178" strokecolor="navy" strokeweight="1.65pt"/>
              <v:shape id="_x0000_s1354" style="position:absolute;left:1796;top:-178;width:0;height:0" coordsize="0,0" path="m,l,,,e" filled="f" strokecolor="navy" strokeweight="1.65pt">
                <v:path arrowok="t"/>
              </v:shape>
              <v:shape id="_x0000_s1355" style="position:absolute;left:1796;top:-178;width:0;height:19" coordsize="0,19" path="m,l,,,19e" filled="f" strokecolor="navy" strokeweight="1.65pt">
                <v:path arrowok="t"/>
              </v:shape>
              <v:line id="_x0000_s1356" style="position:absolute" from="1796,-159" to="1796,-159" strokecolor="navy" strokeweight="1.65pt"/>
              <v:shape id="_x0000_s1357" style="position:absolute;left:1796;top:-159;width:16;height:0" coordsize="16,0" path="m,l,,16,e" filled="f" strokecolor="navy" strokeweight="1.65pt">
                <v:path arrowok="t"/>
              </v:shape>
              <v:line id="_x0000_s1358" style="position:absolute" from="1812,-159" to="1812,-159" strokecolor="navy" strokeweight="1.65pt"/>
              <v:line id="_x0000_s1359" style="position:absolute" from="1812,-159" to="1812,-159" strokecolor="navy" strokeweight="1.65pt"/>
              <v:shape id="_x0000_s1360" style="position:absolute;left:1812;top:-159;width:16;height:0" coordsize="16,0" path="m,l,,16,e" filled="f" strokecolor="navy" strokeweight="1.65pt">
                <v:path arrowok="t"/>
              </v:shape>
              <v:line id="_x0000_s1361" style="position:absolute" from="1828,-159" to="1828,-159" strokecolor="navy" strokeweight="1.65pt"/>
              <v:line id="_x0000_s1362" style="position:absolute" from="1828,-159" to="1828,-159" strokecolor="navy" strokeweight="1.65pt"/>
              <v:line id="_x0000_s1363" style="position:absolute" from="1828,-159" to="1828,-159" strokecolor="navy" strokeweight="1.65pt"/>
              <v:shape id="_x0000_s1364" style="position:absolute;left:1828;top:-159;width:17;height:0" coordsize="17,0" path="m,l,,17,e" filled="f" strokecolor="navy" strokeweight="1.65pt">
                <v:path arrowok="t"/>
              </v:shape>
              <v:shape id="_x0000_s1365" style="position:absolute;left:1845;top:-159;width:0;height:18" coordsize="0,18" path="m,l,,,18e" filled="f" strokecolor="navy" strokeweight="1.65pt">
                <v:path arrowok="t"/>
              </v:shape>
              <v:line id="_x0000_s1366" style="position:absolute" from="1845,-141" to="1845,-141" strokecolor="navy" strokeweight="1.65pt"/>
              <v:shape id="_x0000_s1367" style="position:absolute;left:1845;top:-141;width:16;height:0" coordsize="16,0" path="m,l,,16,e" filled="f" strokecolor="navy" strokeweight="1.65pt">
                <v:path arrowok="t"/>
              </v:shape>
              <v:line id="_x0000_s1368" style="position:absolute" from="1861,-141" to="1861,-141" strokecolor="navy" strokeweight="1.65pt"/>
              <v:line id="_x0000_s1369" style="position:absolute" from="1861,-141" to="1861,-141" strokecolor="navy" strokeweight="1.65pt"/>
              <v:shape id="_x0000_s1370" style="position:absolute;left:1861;top:-141;width:16;height:18" coordsize="16,18" path="m,l,,16,18e" filled="f" strokecolor="navy" strokeweight="1.65pt">
                <v:path arrowok="t"/>
              </v:shape>
              <v:line id="_x0000_s1371" style="position:absolute" from="1877,-123" to="1877,-123" strokecolor="navy" strokeweight="1.65pt"/>
              <v:line id="_x0000_s1372" style="position:absolute" from="1877,-123" to="1877,-123" strokecolor="navy" strokeweight="1.65pt"/>
              <v:line id="_x0000_s1373" style="position:absolute" from="1877,-123" to="1877,-123" strokecolor="navy" strokeweight="1.65pt"/>
              <v:shape id="_x0000_s1374" style="position:absolute;left:1877;top:-123;width:17;height:19" coordsize="17,19" path="m,l,,17,19e" filled="f" strokecolor="navy" strokeweight="1.65pt">
                <v:path arrowok="t"/>
              </v:shape>
              <v:line id="_x0000_s1375" style="position:absolute" from="1894,-104" to="1894,-104" strokecolor="navy" strokeweight="1.65pt"/>
              <v:line id="_x0000_s1376" style="position:absolute" from="1894,-104" to="1894,-104" strokecolor="navy" strokeweight="1.65pt"/>
              <v:shape id="_x0000_s1377" style="position:absolute;left:1894;top:-104;width:16;height:0" coordsize="16,0" path="m,l,,16,e" filled="f" strokecolor="navy" strokeweight="1.65pt">
                <v:path arrowok="t"/>
              </v:shape>
              <v:line id="_x0000_s1378" style="position:absolute" from="1910,-104" to="1910,-104" strokecolor="navy" strokeweight="1.65pt"/>
              <v:shape id="_x0000_s1379" style="position:absolute;left:1910;top:-104;width:0;height:18" coordsize="0,18" path="m,l,,,18e" filled="f" strokecolor="navy" strokeweight="1.65pt">
                <v:path arrowok="t"/>
              </v:shape>
              <v:shape id="_x0000_s1380" style="position:absolute;left:1910;top:-86;width:16;height:0" coordsize="16,0" path="m,l,,16,e" filled="f" strokecolor="navy" strokeweight="1.65pt">
                <v:path arrowok="t"/>
              </v:shape>
              <v:line id="_x0000_s1381" style="position:absolute" from="1926,-86" to="1926,-86" strokecolor="navy" strokeweight="1.65pt"/>
              <v:line id="_x0000_s1382" style="position:absolute" from="1926,-86" to="1926,-86" strokecolor="navy" strokeweight="1.65pt"/>
              <v:shape id="_x0000_s1383" style="position:absolute;left:1926;top:-86;width:0;height:18" coordsize="0,18" path="m,l,,,18e" filled="f" strokecolor="navy" strokeweight="1.65pt">
                <v:path arrowok="t"/>
              </v:shape>
              <v:shape id="_x0000_s1384" style="position:absolute;left:1926;top:-68;width:17;height:0" coordsize="17,0" path="m,l,,17,e" filled="f" strokecolor="navy" strokeweight="1.65pt">
                <v:path arrowok="t"/>
              </v:shape>
              <v:line id="_x0000_s1385" style="position:absolute" from="1943,-68" to="1943,-68" strokecolor="navy" strokeweight="1.65pt"/>
              <v:line id="_x0000_s1386" style="position:absolute" from="1943,-68" to="1943,-68" strokecolor="navy" strokeweight="1.65pt"/>
              <v:shape id="_x0000_s1387" style="position:absolute;left:1943;top:-68;width:16;height:0" coordsize="16,0" path="m,l,,16,e" filled="f" strokecolor="navy" strokeweight="1.65pt">
                <v:path arrowok="t"/>
              </v:shape>
              <v:shape id="_x0000_s1388" style="position:absolute;left:1959;top:-68;width:0;height:19" coordsize="0,19" path="m,l,,,19e" filled="f" strokecolor="navy" strokeweight="1.65pt">
                <v:path arrowok="t"/>
              </v:shape>
              <v:line id="_x0000_s1389" style="position:absolute" from="1959,-49" to="1959,-49" strokecolor="navy" strokeweight="1.65pt"/>
              <v:shape id="_x0000_s1390" style="position:absolute;left:1959;top:-49;width:16;height:0" coordsize="16,0" path="m,l,,16,e" filled="f" strokecolor="navy" strokeweight="1.65pt">
                <v:path arrowok="t"/>
              </v:shape>
              <v:line id="_x0000_s1391" style="position:absolute" from="1975,-49" to="1975,-49" strokecolor="navy" strokeweight="1.65pt"/>
              <v:shape id="_x0000_s1392" style="position:absolute;left:1975;top:-49;width:0;height:18" coordsize="0,18" path="m,l,,,18e" filled="f" strokecolor="navy" strokeweight="1.65pt">
                <v:path arrowok="t"/>
              </v:shape>
              <v:line id="_x0000_s1393" style="position:absolute" from="1975,-31" to="1975,-31" strokecolor="navy" strokeweight="1.65pt"/>
              <v:shape id="_x0000_s1394" style="position:absolute;left:1975;top:-31;width:17;height:0" coordsize="17,0" path="m,l,,17,e" filled="f" strokecolor="navy" strokeweight="1.65pt">
                <v:path arrowok="t"/>
              </v:shape>
              <v:line id="_x0000_s1395" style="position:absolute" from="1992,-31" to="1992,-31" strokecolor="navy" strokeweight="1.65pt"/>
              <v:shape id="_x0000_s1396" style="position:absolute;left:1992;top:-31;width:0;height:18" coordsize="0,18" path="m,l,,,18e" filled="f" strokecolor="navy" strokeweight="1.65pt">
                <v:path arrowok="t"/>
              </v:shape>
              <v:shape id="_x0000_s1397" style="position:absolute;left:1992;top:-13;width:16;height:0" coordsize="16,0" path="m,l,,16,e" filled="f" strokecolor="navy" strokeweight="1.65pt">
                <v:path arrowok="t"/>
              </v:shape>
              <v:line id="_x0000_s1398" style="position:absolute" from="2008,-13" to="2008,-13" strokecolor="navy" strokeweight="1.65pt"/>
              <v:line id="_x0000_s1399" style="position:absolute" from="2008,-13" to="2008,-13" strokecolor="navy" strokeweight="1.65pt"/>
              <v:shape id="_x0000_s1400" style="position:absolute;left:2008;top:-13;width:16;height:19" coordsize="16,19" path="m,l,,16,19e" filled="f" strokecolor="navy" strokeweight="1.65pt">
                <v:path arrowok="t"/>
              </v:shape>
              <v:line id="_x0000_s1401" style="position:absolute" from="2024,6" to="2024,6" strokecolor="navy" strokeweight="1.65pt"/>
              <v:line id="_x0000_s1402" style="position:absolute" from="2024,6" to="2024,6" strokecolor="navy" strokeweight="1.65pt"/>
              <v:line id="_x0000_s1403" style="position:absolute" from="2024,6" to="2024,6" strokecolor="navy" strokeweight="1.65pt"/>
              <v:shape id="_x0000_s1404" style="position:absolute;left:2024;top:6;width:17;height:18" coordsize="17,18" path="m,l,,17,18e" filled="f" strokecolor="navy" strokeweight="1.65pt">
                <v:path arrowok="t"/>
              </v:shape>
              <v:line id="_x0000_s1405" style="position:absolute" from="2041,24" to="2041,24" strokecolor="navy" strokeweight="1.65pt"/>
              <v:line id="_x0000_s1406" style="position:absolute" from="2041,24" to="2041,24" strokecolor="navy" strokeweight="1.65pt"/>
              <v:shape id="_x0000_s1407" style="position:absolute;left:2041;top:24;width:16;height:0" coordsize="16,0" path="m,l,,16,e" filled="f" strokecolor="navy" strokeweight="1.65pt">
                <v:path arrowok="t"/>
              </v:shape>
              <v:shape id="_x0000_s1408" style="position:absolute;left:2057;top:24;width:0;height:18" coordsize="0,18" path="m,l,,,18e" filled="f" strokecolor="navy" strokeweight="1.65pt">
                <v:path arrowok="t"/>
              </v:shape>
              <v:line id="_x0000_s1409" style="position:absolute" from="2057,42" to="2057,42" strokecolor="navy" strokeweight="1.65pt"/>
              <v:shape id="_x0000_s1410" style="position:absolute;left:2057;top:42;width:16;height:0" coordsize="16,0" path="m,l,,16,e" filled="f" strokecolor="navy" strokeweight="1.65pt">
                <v:path arrowok="t"/>
              </v:shape>
              <v:line id="_x0000_s1411" style="position:absolute" from="2073,42" to="2073,42" strokecolor="navy" strokeweight="1.65pt"/>
              <v:shape id="_x0000_s1412" style="position:absolute;left:2073;top:42;width:0;height:19" coordsize="0,19" path="m,l,,,19e" filled="f" strokecolor="navy" strokeweight="1.65pt">
                <v:path arrowok="t"/>
              </v:shape>
              <v:line id="_x0000_s1413" style="position:absolute" from="2073,61" to="2073,61" strokecolor="navy" strokeweight="1.65pt"/>
              <v:shape id="_x0000_s1414" style="position:absolute;left:2073;top:61;width:17;height:0" coordsize="17,0" path="m,l,,17,e" filled="f" strokecolor="navy" strokeweight="1.65pt">
                <v:path arrowok="t"/>
              </v:shape>
              <v:line id="_x0000_s1415" style="position:absolute" from="2090,61" to="2090,61" strokecolor="navy" strokeweight="1.65pt"/>
              <v:shape id="_x0000_s1416" style="position:absolute;left:2090;top:61;width:0;height:18" coordsize="0,18" path="m,l,,,18e" filled="f" strokecolor="navy" strokeweight="1.65pt">
                <v:path arrowok="t"/>
              </v:shape>
              <v:shape id="_x0000_s1417" style="position:absolute;left:2090;top:79;width:16;height:0" coordsize="16,0" path="m,l,,16,e" filled="f" strokecolor="navy" strokeweight="1.65pt">
                <v:path arrowok="t"/>
              </v:shape>
              <v:line id="_x0000_s1418" style="position:absolute" from="2106,79" to="2106,79" strokecolor="navy" strokeweight="1.65pt"/>
              <v:line id="_x0000_s1419" style="position:absolute" from="2106,79" to="2106,79" strokecolor="navy" strokeweight="1.65pt"/>
              <v:shape id="_x0000_s1420" style="position:absolute;left:2106;top:79;width:16;height:18" coordsize="16,18" path="m,l,,16,18e" filled="f" strokecolor="navy" strokeweight="1.65pt">
                <v:path arrowok="t"/>
              </v:shape>
              <v:line id="_x0000_s1421" style="position:absolute" from="2122,97" to="2122,97" strokecolor="navy" strokeweight="1.65pt"/>
              <v:line id="_x0000_s1422" style="position:absolute" from="2122,97" to="2122,97" strokecolor="navy" strokeweight="1.65pt"/>
              <v:shape id="_x0000_s1423" style="position:absolute;left:2122;top:97;width:0;height:18" coordsize="0,18" path="m,l,,,18e" filled="f" strokecolor="navy" strokeweight="1.65pt">
                <v:path arrowok="t"/>
              </v:shape>
              <v:shape id="_x0000_s1424" style="position:absolute;left:2122;top:115;width:0;height:0" coordsize="0,0" path="m,l,,,e" filled="f" strokecolor="navy" strokeweight="1.65pt">
                <v:path arrowok="t"/>
              </v:shape>
              <v:line id="_x0000_s1425" style="position:absolute" from="2122,115" to="2122,115" strokecolor="navy" strokeweight="1.65pt"/>
              <v:line id="_x0000_s1426" style="position:absolute" from="2122,115" to="2122,115" strokecolor="navy" strokeweight="1.65pt"/>
              <v:shape id="_x0000_s1427" style="position:absolute;left:2122;top:115;width:17;height:19" coordsize="17,19" path="m,l,,17,19e" filled="f" strokecolor="navy" strokeweight="1.65pt">
                <v:path arrowok="t"/>
              </v:shape>
              <v:line id="_x0000_s1428" style="position:absolute" from="2139,134" to="2139,134" strokecolor="navy" strokeweight="1.65pt"/>
              <v:line id="_x0000_s1429" style="position:absolute" from="2139,134" to="2139,134" strokecolor="navy" strokeweight="1.65pt"/>
              <v:shape id="_x0000_s1430" style="position:absolute;left:2139;top:134;width:16;height:18" coordsize="16,18" path="m,l,,16,18e" filled="f" strokecolor="navy" strokeweight="1.65pt">
                <v:path arrowok="t"/>
              </v:shape>
              <v:line id="_x0000_s1431" style="position:absolute" from="2155,152" to="2155,152" strokecolor="navy" strokeweight="1.65pt"/>
              <v:line id="_x0000_s1432" style="position:absolute" from="2155,152" to="2155,152" strokecolor="navy" strokeweight="1.65pt"/>
              <v:line id="_x0000_s1433" style="position:absolute" from="2155,152" to="2155,152" strokecolor="navy" strokeweight="1.65pt"/>
              <v:shape id="_x0000_s1434" style="position:absolute;left:2155;top:152;width:16;height:18" coordsize="16,18" path="m,l,,16,18e" filled="f" strokecolor="navy" strokeweight="1.65pt">
                <v:path arrowok="t"/>
              </v:shape>
              <v:line id="_x0000_s1435" style="position:absolute" from="2171,170" to="2171,170" strokecolor="navy" strokeweight="1.65pt"/>
              <v:line id="_x0000_s1436" style="position:absolute" from="2171,170" to="2171,170" strokecolor="navy" strokeweight="1.65pt"/>
              <v:shape id="_x0000_s1437" style="position:absolute;left:2171;top:170;width:17;height:19" coordsize="17,19" path="m,l,,17,19e" filled="f" strokecolor="navy" strokeweight="1.65pt">
                <v:path arrowok="t"/>
              </v:shape>
              <v:line id="_x0000_s1438" style="position:absolute" from="2188,189" to="2188,189" strokecolor="navy" strokeweight="1.65pt"/>
              <v:line id="_x0000_s1439" style="position:absolute" from="2188,189" to="2188,189" strokecolor="navy" strokeweight="1.65pt"/>
              <v:shape id="_x0000_s1440" style="position:absolute;left:2188;top:189;width:16;height:0" coordsize="16,0" path="m,l,,16,e" filled="f" strokecolor="navy" strokeweight="1.65pt">
                <v:path arrowok="t"/>
              </v:shape>
              <v:shape id="_x0000_s1441" style="position:absolute;left:2204;top:189;width:0;height:0" coordsize="0,0" path="m,l,,,e" filled="f" strokecolor="navy" strokeweight="1.65pt">
                <v:path arrowok="t"/>
              </v:shape>
              <v:line id="_x0000_s1442" style="position:absolute" from="2204,189" to="2204,189" strokecolor="navy" strokeweight="1.65pt"/>
              <v:line id="_x0000_s1443" style="position:absolute" from="2204,189" to="2204,189" strokecolor="navy" strokeweight="1.65pt"/>
              <v:shape id="_x0000_s1444" style="position:absolute;left:2204;top:189;width:16;height:18" coordsize="16,18" path="m,l,,16,18e" filled="f" strokecolor="navy" strokeweight="1.65pt">
                <v:path arrowok="t"/>
              </v:shape>
              <v:line id="_x0000_s1445" style="position:absolute" from="2220,207" to="2220,207" strokecolor="navy" strokeweight="1.65pt"/>
              <v:line id="_x0000_s1446" style="position:absolute" from="2220,207" to="2220,207" strokecolor="navy" strokeweight="1.65pt"/>
              <v:shape id="_x0000_s1447" style="position:absolute;left:2220;top:207;width:17;height:18" coordsize="17,18" path="m,l,,17,18e" filled="f" strokecolor="navy" strokeweight="1.65pt">
                <v:path arrowok="t"/>
              </v:shape>
              <v:line id="_x0000_s1448" style="position:absolute" from="2237,225" to="2237,225" strokecolor="navy" strokeweight="1.65pt"/>
              <v:line id="_x0000_s1449" style="position:absolute" from="2237,225" to="2237,225" strokecolor="navy" strokeweight="1.65pt"/>
              <v:shape id="_x0000_s1450" style="position:absolute;left:2237;top:225;width:16;height:19" coordsize="16,19" path="m,l,,16,19e" filled="f" strokecolor="navy" strokeweight="1.65pt">
                <v:path arrowok="t"/>
              </v:shape>
              <v:line id="_x0000_s1451" style="position:absolute" from="2253,244" to="2253,244" strokecolor="navy" strokeweight="1.65pt"/>
              <v:line id="_x0000_s1452" style="position:absolute" from="2253,244" to="2253,244" strokecolor="navy" strokeweight="1.65pt"/>
              <v:line id="_x0000_s1453" style="position:absolute" from="2253,244" to="2253,244" strokecolor="navy" strokeweight="1.65pt"/>
              <v:shape id="_x0000_s1454" style="position:absolute;left:2253;top:244;width:16;height:18" coordsize="16,18" path="m,l,,16,18e" filled="f" strokecolor="navy" strokeweight="1.65pt">
                <v:path arrowok="t"/>
              </v:shape>
              <v:line id="_x0000_s1455" style="position:absolute" from="2269,262" to="2269,262" strokecolor="navy" strokeweight="1.65pt"/>
              <v:line id="_x0000_s1456" style="position:absolute" from="2269,262" to="2269,262" strokecolor="navy" strokeweight="1.65pt"/>
              <v:shape id="_x0000_s1457" style="position:absolute;left:2269;top:262;width:17;height:18" coordsize="17,18" path="m,l,,17,18e" filled="f" strokecolor="navy" strokeweight="1.65pt">
                <v:path arrowok="t"/>
              </v:shape>
              <v:line id="_x0000_s1458" style="position:absolute" from="2286,280" to="2286,280" strokecolor="navy" strokeweight="1.65pt"/>
              <v:line id="_x0000_s1459" style="position:absolute" from="2286,280" to="2286,280" strokecolor="navy" strokeweight="1.65pt"/>
              <v:shape id="_x0000_s1460" style="position:absolute;left:2286;top:280;width:16;height:19" coordsize="16,19" path="m,l,,16,19e" filled="f" strokecolor="navy" strokeweight="1.65pt">
                <v:path arrowok="t"/>
              </v:shape>
              <v:line id="_x0000_s1461" style="position:absolute" from="2302,299" to="2302,299" strokecolor="navy" strokeweight="1.65pt"/>
              <v:line id="_x0000_s1462" style="position:absolute" from="2302,299" to="2302,299" strokecolor="navy" strokeweight="1.65pt"/>
              <v:shape id="_x0000_s1463" style="position:absolute;left:2302;top:299;width:0;height:18" coordsize="0,18" path="m,l,,,18e" filled="f" strokecolor="navy" strokeweight="1.65pt">
                <v:path arrowok="t"/>
              </v:shape>
              <v:shape id="_x0000_s1464" style="position:absolute;left:2302;top:317;width:16;height:0" coordsize="16,0" path="m,l,,16,e" filled="f" strokecolor="navy" strokeweight="1.65pt">
                <v:path arrowok="t"/>
              </v:shape>
              <v:line id="_x0000_s1465" style="position:absolute" from="2318,317" to="2318,317" strokecolor="navy" strokeweight="1.65pt"/>
              <v:shape id="_x0000_s1466" style="position:absolute;left:2318;top:317;width:0;height:18" coordsize="0,18" path="m,l,,,18e" filled="f" strokecolor="navy" strokeweight="1.65pt">
                <v:path arrowok="t"/>
              </v:shape>
            </v:group>
            <v:group id="_x0000_s1467" style="position:absolute;left:2318;top:335;width:947;height:3205" coordorigin="2318,335" coordsize="947,3205">
              <v:shape id="_x0000_s1468" style="position:absolute;left:2318;top:335;width:17;height:0" coordsize="17,0" path="m,l,,17,e" filled="f" strokecolor="navy" strokeweight="1.65pt">
                <v:path arrowok="t"/>
              </v:shape>
              <v:shape id="_x0000_s1469" style="position:absolute;left:2335;top:335;width:0;height:19" coordsize="0,19" path="m,l,,,19e" filled="f" strokecolor="navy" strokeweight="1.65pt">
                <v:path arrowok="t"/>
              </v:shape>
              <v:line id="_x0000_s1470" style="position:absolute" from="2335,354" to="2335,354" strokecolor="navy" strokeweight="1.65pt"/>
              <v:shape id="_x0000_s1471" style="position:absolute;left:2335;top:354;width:16;height:0" coordsize="16,0" path="m,l,,16,e" filled="f" strokecolor="navy" strokeweight="1.65pt">
                <v:path arrowok="t"/>
              </v:shape>
              <v:shape id="_x0000_s1472" style="position:absolute;left:2351;top:354;width:0;height:18" coordsize="0,18" path="m,l,,,18e" filled="f" strokecolor="navy" strokeweight="1.65pt">
                <v:path arrowok="t"/>
              </v:shape>
              <v:line id="_x0000_s1473" style="position:absolute" from="2351,372" to="2351,372" strokecolor="navy" strokeweight="1.65pt"/>
              <v:line id="_x0000_s1474" style="position:absolute" from="2351,372" to="2351,372" strokecolor="navy" strokeweight="1.65pt"/>
              <v:shape id="_x0000_s1475" style="position:absolute;left:2351;top:372;width:16;height:18" coordsize="16,18" path="m,l,,16,18e" filled="f" strokecolor="navy" strokeweight="1.65pt">
                <v:path arrowok="t"/>
              </v:shape>
              <v:line id="_x0000_s1476" style="position:absolute" from="2367,390" to="2367,390" strokecolor="navy" strokeweight="1.65pt"/>
              <v:line id="_x0000_s1477" style="position:absolute" from="2367,390" to="2367,390" strokecolor="navy" strokeweight="1.65pt"/>
              <v:shape id="_x0000_s1478" style="position:absolute;left:2367;top:390;width:17;height:19" coordsize="17,19" path="m,l,,17,19e" filled="f" strokecolor="navy" strokeweight="1.65pt">
                <v:path arrowok="t"/>
              </v:shape>
              <v:line id="_x0000_s1479" style="position:absolute" from="2384,409" to="2384,409" strokecolor="navy" strokeweight="1.65pt"/>
              <v:shape id="_x0000_s1480" style="position:absolute;left:2384;top:409;width:0;height:18" coordsize="0,18" path="m,l,,,18e" filled="f" strokecolor="navy" strokeweight="1.65pt">
                <v:path arrowok="t"/>
              </v:shape>
              <v:shape id="_x0000_s1481" style="position:absolute;left:2384;top:427;width:16;height:0" coordsize="16,0" path="m,l,,16,e" filled="f" strokecolor="navy" strokeweight="1.65pt">
                <v:path arrowok="t"/>
              </v:shape>
              <v:line id="_x0000_s1482" style="position:absolute" from="2400,427" to="2400,427" strokecolor="navy" strokeweight="1.65pt"/>
              <v:shape id="_x0000_s1483" style="position:absolute;left:2400;top:427;width:0;height:18" coordsize="0,18" path="m,l,,,18e" filled="f" strokecolor="navy" strokeweight="1.65pt">
                <v:path arrowok="t"/>
              </v:shape>
              <v:line id="_x0000_s1484" style="position:absolute" from="2400,445" to="2400,445" strokecolor="navy" strokeweight="1.65pt"/>
              <v:shape id="_x0000_s1485" style="position:absolute;left:2400;top:445;width:16;height:0" coordsize="16,0" path="m,l,,16,e" filled="f" strokecolor="navy" strokeweight="1.65pt">
                <v:path arrowok="t"/>
              </v:shape>
              <v:shape id="_x0000_s1486" style="position:absolute;left:2416;top:445;width:0;height:18" coordsize="0,18" path="m,l,,,18e" filled="f" strokecolor="navy" strokeweight="1.65pt">
                <v:path arrowok="t"/>
              </v:shape>
              <v:line id="_x0000_s1487" style="position:absolute" from="2416,463" to="2416,463" strokecolor="navy" strokeweight="1.65pt"/>
              <v:shape id="_x0000_s1488" style="position:absolute;left:2416;top:463;width:17;height:19" coordsize="17,19" path="m,l,,17,19e" filled="f" strokecolor="navy" strokeweight="1.65pt">
                <v:path arrowok="t"/>
              </v:shape>
              <v:line id="_x0000_s1489" style="position:absolute" from="2433,482" to="2433,482" strokecolor="navy" strokeweight="1.65pt"/>
              <v:line id="_x0000_s1490" style="position:absolute" from="2433,482" to="2433,482" strokecolor="navy" strokeweight="1.65pt"/>
              <v:shape id="_x0000_s1491" style="position:absolute;left:2433;top:482;width:16;height:18" coordsize="16,18" path="m,l,,16,18e" filled="f" strokecolor="navy" strokeweight="1.65pt">
                <v:path arrowok="t"/>
              </v:shape>
              <v:line id="_x0000_s1492" style="position:absolute" from="2449,500" to="2449,500" strokecolor="navy" strokeweight="1.65pt"/>
              <v:shape id="_x0000_s1493" style="position:absolute;left:2449;top:500;width:0;height:18" coordsize="0,18" path="m,l,,,18e" filled="f" strokecolor="navy" strokeweight="1.65pt">
                <v:path arrowok="t"/>
              </v:shape>
              <v:shape id="_x0000_s1494" style="position:absolute;left:2449;top:518;width:0;height:0" coordsize="0,0" path="m,l,,,e" filled="f" strokecolor="navy" strokeweight="1.65pt">
                <v:path arrowok="t"/>
              </v:shape>
              <v:shape id="_x0000_s1495" style="position:absolute;left:2449;top:518;width:0;height:19" coordsize="0,19" path="m,l,,,19e" filled="f" strokecolor="navy" strokeweight="1.65pt">
                <v:path arrowok="t"/>
              </v:shape>
              <v:line id="_x0000_s1496" style="position:absolute" from="2449,537" to="2449,537" strokecolor="navy" strokeweight="1.65pt"/>
              <v:line id="_x0000_s1497" style="position:absolute" from="2449,537" to="2449,537" strokecolor="navy" strokeweight="1.65pt"/>
              <v:shape id="_x0000_s1498" style="position:absolute;left:2449;top:537;width:16;height:0" coordsize="16,0" path="m,l,,16,e" filled="f" strokecolor="navy" strokeweight="1.65pt">
                <v:path arrowok="t"/>
              </v:shape>
              <v:line id="_x0000_s1499" style="position:absolute" from="2465,537" to="2465,537" strokecolor="navy" strokeweight="1.65pt"/>
              <v:shape id="_x0000_s1500" style="position:absolute;left:2465;top:537;width:0;height:18" coordsize="0,18" path="m,l,,,18e" filled="f" strokecolor="navy" strokeweight="1.65pt">
                <v:path arrowok="t"/>
              </v:shape>
              <v:shape id="_x0000_s1501" style="position:absolute;left:2465;top:555;width:17;height:0" coordsize="17,0" path="m,l,,17,e" filled="f" strokecolor="navy" strokeweight="1.65pt">
                <v:path arrowok="t"/>
              </v:shape>
              <v:shape id="_x0000_s1502" style="position:absolute;left:2482;top:555;width:0;height:18" coordsize="0,18" path="m,l,,,18e" filled="f" strokecolor="navy" strokeweight="1.65pt">
                <v:path arrowok="t"/>
              </v:shape>
              <v:line id="_x0000_s1503" style="position:absolute" from="2482,573" to="2482,573" strokecolor="navy" strokeweight="1.65pt"/>
              <v:shape id="_x0000_s1504" style="position:absolute;left:2482;top:573;width:16;height:0" coordsize="16,0" path="m,l,,16,e" filled="f" strokecolor="navy" strokeweight="1.65pt">
                <v:path arrowok="t"/>
              </v:shape>
              <v:shape id="_x0000_s1505" style="position:absolute;left:2498;top:573;width:0;height:19" coordsize="0,19" path="m,l,,,19e" filled="f" strokecolor="navy" strokeweight="1.65pt">
                <v:path arrowok="t"/>
              </v:shape>
              <v:line id="_x0000_s1506" style="position:absolute" from="2498,592" to="2498,592" strokecolor="navy" strokeweight="1.65pt"/>
              <v:shape id="_x0000_s1507" style="position:absolute;left:2498;top:592;width:0;height:18" coordsize="0,18" path="m,l,,,18e" filled="f" strokecolor="navy" strokeweight="1.65pt">
                <v:path arrowok="t"/>
              </v:shape>
              <v:shape id="_x0000_s1508" style="position:absolute;left:2498;top:610;width:16;height:0" coordsize="16,0" path="m,l,,16,e" filled="f" strokecolor="navy" strokeweight="1.65pt">
                <v:path arrowok="t"/>
              </v:shape>
              <v:shape id="_x0000_s1509" style="position:absolute;left:2514;top:610;width:0;height:18" coordsize="0,18" path="m,l,,,18e" filled="f" strokecolor="navy" strokeweight="1.65pt">
                <v:path arrowok="t"/>
              </v:shape>
              <v:line id="_x0000_s1510" style="position:absolute" from="2514,628" to="2514,628" strokecolor="navy" strokeweight="1.65pt"/>
              <v:shape id="_x0000_s1511" style="position:absolute;left:2514;top:628;width:17;height:19" coordsize="17,19" path="m,l,,17,19e" filled="f" strokecolor="navy" strokeweight="1.65pt">
                <v:path arrowok="t"/>
              </v:shape>
              <v:line id="_x0000_s1512" style="position:absolute" from="2531,647" to="2531,647" strokecolor="navy" strokeweight="1.65pt"/>
              <v:shape id="_x0000_s1513" style="position:absolute;left:2531;top:647;width:0;height:18" coordsize="0,18" path="m,l,,,18e" filled="f" strokecolor="navy" strokeweight="1.65pt">
                <v:path arrowok="t"/>
              </v:shape>
              <v:shape id="_x0000_s1514" style="position:absolute;left:2531;top:665;width:16;height:0" coordsize="16,0" path="m,l,,16,e" filled="f" strokecolor="navy" strokeweight="1.65pt">
                <v:path arrowok="t"/>
              </v:shape>
              <v:shape id="_x0000_s1515" style="position:absolute;left:2547;top:665;width:0;height:18" coordsize="0,18" path="m,l,,,18e" filled="f" strokecolor="navy" strokeweight="1.65pt">
                <v:path arrowok="t"/>
              </v:shape>
              <v:line id="_x0000_s1516" style="position:absolute" from="2547,683" to="2547,683" strokecolor="navy" strokeweight="1.65pt"/>
              <v:shape id="_x0000_s1517" style="position:absolute;left:2547;top:683;width:0;height:19" coordsize="0,19" path="m,l,,,19e" filled="f" strokecolor="navy" strokeweight="1.65pt">
                <v:path arrowok="t"/>
              </v:shape>
              <v:shape id="_x0000_s1518" style="position:absolute;left:2547;top:702;width:16;height:0" coordsize="16,0" path="m,l,,16,e" filled="f" strokecolor="navy" strokeweight="1.65pt">
                <v:path arrowok="t"/>
              </v:shape>
              <v:shape id="_x0000_s1519" style="position:absolute;left:2563;top:702;width:0;height:18" coordsize="0,18" path="m,l,,,18e" filled="f" strokecolor="navy" strokeweight="1.65pt">
                <v:path arrowok="t"/>
              </v:shape>
              <v:line id="_x0000_s1520" style="position:absolute" from="2563,720" to="2563,720" strokecolor="navy" strokeweight="1.65pt"/>
              <v:shape id="_x0000_s1521" style="position:absolute;left:2563;top:720;width:16;height:18" coordsize="16,18" path="m,l,,16,18e" filled="f" strokecolor="navy" strokeweight="1.65pt">
                <v:path arrowok="t"/>
              </v:shape>
              <v:line id="_x0000_s1522" style="position:absolute" from="2579,738" to="2579,738" strokecolor="navy" strokeweight="1.65pt"/>
              <v:shape id="_x0000_s1523" style="position:absolute;left:2579;top:738;width:0;height:18" coordsize="0,18" path="m,l,,,18e" filled="f" strokecolor="navy" strokeweight="1.65pt">
                <v:path arrowok="t"/>
              </v:shape>
              <v:shape id="_x0000_s1524" style="position:absolute;left:2579;top:756;width:17;height:0" coordsize="17,0" path="m,l,,17,e" filled="f" strokecolor="navy" strokeweight="1.65pt">
                <v:path arrowok="t"/>
              </v:shape>
              <v:shape id="_x0000_s1525" style="position:absolute;left:2596;top:756;width:0;height:19" coordsize="0,19" path="m,l,,,19e" filled="f" strokecolor="navy" strokeweight="1.65pt">
                <v:path arrowok="t"/>
              </v:shape>
              <v:line id="_x0000_s1526" style="position:absolute" from="2596,775" to="2596,775" strokecolor="navy" strokeweight="1.65pt"/>
              <v:line id="_x0000_s1527" style="position:absolute" from="2596,775" to="2596,793" strokecolor="navy" strokeweight="1.65pt"/>
              <v:shape id="_x0000_s1528" style="position:absolute;left:2596;top:793;width:16;height:18" coordsize="16,18" path="m,l,18r16,e" filled="f" strokecolor="navy" strokeweight="1.65pt">
                <v:path arrowok="t"/>
              </v:shape>
              <v:line id="_x0000_s1529" style="position:absolute" from="2612,811" to="2612,811" strokecolor="navy" strokeweight="1.65pt"/>
              <v:shape id="_x0000_s1530" style="position:absolute;left:2612;top:811;width:0;height:19" coordsize="0,19" path="m,l,,,19e" filled="f" strokecolor="navy" strokeweight="1.65pt">
                <v:path arrowok="t"/>
              </v:shape>
              <v:shape id="_x0000_s1531" style="position:absolute;left:2612;top:830;width:16;height:0" coordsize="16,0" path="m,l,,16,e" filled="f" strokecolor="navy" strokeweight="1.65pt">
                <v:path arrowok="t"/>
              </v:shape>
              <v:shape id="_x0000_s1532" style="position:absolute;left:2628;top:830;width:0;height:18" coordsize="0,18" path="m,l,,,18e" filled="f" strokecolor="navy" strokeweight="1.65pt">
                <v:path arrowok="t"/>
              </v:shape>
              <v:line id="_x0000_s1533" style="position:absolute" from="2628,848" to="2628,848" strokecolor="navy" strokeweight="1.65pt"/>
              <v:shape id="_x0000_s1534" style="position:absolute;left:2628;top:848;width:17;height:18" coordsize="17,18" path="m,l,,17,18e" filled="f" strokecolor="navy" strokeweight="1.65pt">
                <v:path arrowok="t"/>
              </v:shape>
              <v:line id="_x0000_s1535" style="position:absolute" from="2645,866" to="2645,866" strokecolor="navy" strokeweight="1.65pt"/>
              <v:line id="_x0000_s1536" style="position:absolute" from="2645,866" to="2645,866" strokecolor="navy" strokeweight="1.65pt"/>
              <v:line id="_x0000_s1537" style="position:absolute" from="2645,866" to="2645,885" strokecolor="navy" strokeweight="1.65pt"/>
              <v:shape id="_x0000_s1538" style="position:absolute;left:2645;top:885;width:16;height:18" coordsize="16,18" path="m,l,18r16,e" filled="f" strokecolor="navy" strokeweight="1.65pt">
                <v:path arrowok="t"/>
              </v:shape>
              <v:line id="_x0000_s1539" style="position:absolute" from="2661,903" to="2661,903" strokecolor="navy" strokeweight="1.65pt"/>
              <v:shape id="_x0000_s1540" style="position:absolute;left:2661;top:903;width:0;height:18" coordsize="0,18" path="m,l,,,18e" filled="f" strokecolor="navy" strokeweight="1.65pt">
                <v:path arrowok="t"/>
              </v:shape>
              <v:shape id="_x0000_s1541" style="position:absolute;left:2661;top:921;width:16;height:0" coordsize="16,0" path="m,l,,16,e" filled="f" strokecolor="navy" strokeweight="1.65pt">
                <v:path arrowok="t"/>
              </v:shape>
              <v:line id="_x0000_s1542" style="position:absolute" from="2677,921" to="2677,940" strokecolor="navy" strokeweight="1.65pt"/>
              <v:line id="_x0000_s1543" style="position:absolute" from="2677,940" to="2677,958" strokecolor="navy" strokeweight="1.65pt"/>
              <v:shape id="_x0000_s1544" style="position:absolute;left:2677;top:958;width:17;height:0" coordsize="17,0" path="m,l,,17,e" filled="f" strokecolor="navy" strokeweight="1.65pt">
                <v:path arrowok="t"/>
              </v:shape>
              <v:line id="_x0000_s1545" style="position:absolute" from="2694,958" to="2694,976" strokecolor="navy" strokeweight="1.65pt"/>
              <v:line id="_x0000_s1546" style="position:absolute" from="2694,976" to="2694,995" strokecolor="navy" strokeweight="1.65pt"/>
              <v:line id="_x0000_s1547" style="position:absolute" from="2694,995" to="2694,995" strokecolor="navy" strokeweight="1.65pt"/>
              <v:shape id="_x0000_s1548" style="position:absolute;left:2694;top:995;width:16;height:18" coordsize="16,18" path="m,l,,16,18e" filled="f" strokecolor="navy" strokeweight="1.65pt">
                <v:path arrowok="t"/>
              </v:shape>
              <v:line id="_x0000_s1549" style="position:absolute" from="2710,1013" to="2710,1031" strokecolor="navy" strokeweight="1.65pt"/>
              <v:line id="_x0000_s1550" style="position:absolute" from="2710,1031" to="2710,1050" strokecolor="navy" strokeweight="1.65pt"/>
              <v:shape id="_x0000_s1551" style="position:absolute;left:2710;top:1050;width:16;height:0" coordsize="16,0" path="m,l,,16,e" filled="f" strokecolor="navy" strokeweight="1.65pt">
                <v:path arrowok="t"/>
              </v:shape>
              <v:line id="_x0000_s1552" style="position:absolute" from="2726,1050" to="2726,1068" strokecolor="navy" strokeweight="1.65pt"/>
              <v:line id="_x0000_s1553" style="position:absolute" from="2726,1068" to="2726,1086" strokecolor="navy" strokeweight="1.65pt"/>
              <v:shape id="_x0000_s1554" style="position:absolute;left:2726;top:1086;width:17;height:18" coordsize="17,18" path="m,l,18r17,e" filled="f" strokecolor="navy" strokeweight="1.65pt">
                <v:path arrowok="t"/>
              </v:shape>
              <v:line id="_x0000_s1555" style="position:absolute" from="2743,1104" to="2743,1104" strokecolor="navy" strokeweight="1.65pt"/>
              <v:line id="_x0000_s1556" style="position:absolute" from="2743,1104" to="2743,1123" strokecolor="navy" strokeweight="1.65pt"/>
              <v:line id="_x0000_s1557" style="position:absolute" from="2743,1123" to="2743,1141" strokecolor="navy" strokeweight="1.65pt"/>
              <v:shape id="_x0000_s1558" style="position:absolute;left:2743;top:1141;width:16;height:18" coordsize="16,18" path="m,l,,16,18e" filled="f" strokecolor="navy" strokeweight="1.65pt">
                <v:path arrowok="t"/>
              </v:shape>
              <v:line id="_x0000_s1559" style="position:absolute" from="2759,1159" to="2759,1178" strokecolor="navy" strokeweight="1.65pt"/>
              <v:line id="_x0000_s1560" style="position:absolute" from="2759,1178" to="2759,1178" strokecolor="navy" strokeweight="1.65pt"/>
              <v:shape id="_x0000_s1561" style="position:absolute;left:2759;top:1178;width:16;height:18" coordsize="16,18" path="m,l,,16,18e" filled="f" strokecolor="navy" strokeweight="1.65pt">
                <v:path arrowok="t"/>
              </v:shape>
              <v:line id="_x0000_s1562" style="position:absolute" from="2775,1196" to="2775,1214" strokecolor="navy" strokeweight="1.65pt"/>
              <v:line id="_x0000_s1563" style="position:absolute" from="2775,1214" to="2775,1214" strokecolor="navy" strokeweight="1.65pt"/>
              <v:shape id="_x0000_s1564" style="position:absolute;left:2775;top:1214;width:0;height:19" coordsize="0,19" path="m,l,,,19e" filled="f" strokecolor="navy" strokeweight="1.65pt">
                <v:path arrowok="t"/>
              </v:shape>
              <v:line id="_x0000_s1565" style="position:absolute" from="2775,1233" to="2775,1251" strokecolor="navy" strokeweight="1.65pt"/>
              <v:line id="_x0000_s1566" style="position:absolute" from="2775,1251" to="2775,1269" strokecolor="navy" strokeweight="1.65pt"/>
              <v:line id="_x0000_s1567" style="position:absolute" from="2775,1269" to="2775,1288" strokecolor="navy" strokeweight="1.65pt"/>
              <v:shape id="_x0000_s1568" style="position:absolute;left:2775;top:1288;width:17;height:0" coordsize="17,0" path="m,l,,17,e" filled="f" strokecolor="navy" strokeweight="1.65pt">
                <v:path arrowok="t"/>
              </v:shape>
              <v:line id="_x0000_s1569" style="position:absolute" from="2792,1288" to="2792,1306" strokecolor="navy" strokeweight="1.65pt"/>
              <v:line id="_x0000_s1570" style="position:absolute" from="2792,1306" to="2792,1324" strokecolor="navy" strokeweight="1.65pt"/>
              <v:shape id="_x0000_s1571" style="position:absolute;left:2792;top:1324;width:16;height:19" coordsize="16,19" path="m,l,,16,19e" filled="f" strokecolor="navy" strokeweight="1.65pt">
                <v:path arrowok="t"/>
              </v:shape>
              <v:line id="_x0000_s1572" style="position:absolute" from="2808,1343" to="2808,1361" strokecolor="navy" strokeweight="1.65pt"/>
              <v:line id="_x0000_s1573" style="position:absolute" from="2808,1361" to="2808,1379" strokecolor="navy" strokeweight="1.65pt"/>
              <v:shape id="_x0000_s1574" style="position:absolute;left:2808;top:1379;width:16;height:19" coordsize="16,19" path="m,l,,16,19e" filled="f" strokecolor="navy" strokeweight="1.65pt">
                <v:path arrowok="t"/>
              </v:shape>
              <v:line id="_x0000_s1575" style="position:absolute" from="2824,1398" to="2824,1434" strokecolor="navy" strokeweight="1.65pt"/>
              <v:line id="_x0000_s1576" style="position:absolute" from="2824,1434" to="2824,1452" strokecolor="navy" strokeweight="1.65pt"/>
              <v:line id="_x0000_s1577" style="position:absolute" from="2824,1452" to="2824,1471" strokecolor="navy" strokeweight="1.65pt"/>
              <v:shape id="_x0000_s1578" style="position:absolute;left:2824;top:1471;width:17;height:18" coordsize="17,18" path="m,l,,17,18e" filled="f" strokecolor="navy" strokeweight="1.65pt">
                <v:path arrowok="t"/>
              </v:shape>
              <v:line id="_x0000_s1579" style="position:absolute" from="2841,1489" to="2841,1507" strokecolor="navy" strokeweight="1.65pt"/>
              <v:line id="_x0000_s1580" style="position:absolute" from="2841,1507" to="2841,1526" strokecolor="navy" strokeweight="1.65pt"/>
              <v:shape id="_x0000_s1581" style="position:absolute;left:2841;top:1526;width:16;height:18" coordsize="16,18" path="m,l,,16,18e" filled="f" strokecolor="navy" strokeweight="1.65pt">
                <v:path arrowok="t"/>
              </v:shape>
              <v:line id="_x0000_s1582" style="position:absolute" from="2857,1544" to="2857,1562" strokecolor="navy" strokeweight="1.65pt"/>
              <v:line id="_x0000_s1583" style="position:absolute" from="2857,1562" to="2857,1581" strokecolor="navy" strokeweight="1.65pt"/>
              <v:shape id="_x0000_s1584" style="position:absolute;left:2857;top:1581;width:16;height:18" coordsize="16,18" path="m,l,,16,18e" filled="f" strokecolor="navy" strokeweight="1.65pt">
                <v:path arrowok="t"/>
              </v:shape>
              <v:line id="_x0000_s1585" style="position:absolute" from="2873,1599" to="2873,1617" strokecolor="navy" strokeweight="1.65pt"/>
              <v:line id="_x0000_s1586" style="position:absolute" from="2873,1617" to="2873,1654" strokecolor="navy" strokeweight="1.65pt"/>
              <v:line id="_x0000_s1587" style="position:absolute" from="2873,1654" to="2873,1672" strokecolor="navy" strokeweight="1.65pt"/>
              <v:shape id="_x0000_s1588" style="position:absolute;left:2873;top:1672;width:17;height:37" coordsize="17,37" path="m,l,19,17,37e" filled="f" strokecolor="navy" strokeweight="1.65pt">
                <v:path arrowok="t"/>
              </v:shape>
              <v:line id="_x0000_s1589" style="position:absolute" from="2890,1709" to="2890,1727" strokecolor="navy" strokeweight="1.65pt"/>
              <v:line id="_x0000_s1590" style="position:absolute" from="2890,1727" to="2890,1745" strokecolor="navy" strokeweight="1.65pt"/>
              <v:shape id="_x0000_s1591" style="position:absolute;left:2890;top:1745;width:16;height:37" coordsize="16,37" path="m,l,19,16,37e" filled="f" strokecolor="navy" strokeweight="1.65pt">
                <v:path arrowok="t"/>
              </v:shape>
              <v:line id="_x0000_s1592" style="position:absolute" from="2906,1782" to="2906,1819" strokecolor="navy" strokeweight="1.65pt"/>
              <v:line id="_x0000_s1593" style="position:absolute" from="2906,1819" to="2906,1837" strokecolor="navy" strokeweight="1.65pt"/>
              <v:shape id="_x0000_s1594" style="position:absolute;left:2906;top:1837;width:16;height:37" coordsize="16,37" path="m,l,18,16,37e" filled="f" strokecolor="navy" strokeweight="1.65pt">
                <v:path arrowok="t"/>
              </v:shape>
              <v:line id="_x0000_s1595" style="position:absolute" from="2922,1874" to="2922,1892" strokecolor="navy" strokeweight="1.65pt"/>
              <v:line id="_x0000_s1596" style="position:absolute" from="2922,1892" to="2922,1910" strokecolor="navy" strokeweight="1.65pt"/>
              <v:line id="_x0000_s1597" style="position:absolute" from="2922,1910" to="2922,1947" strokecolor="navy" strokeweight="1.65pt"/>
              <v:shape id="_x0000_s1598" style="position:absolute;left:2922;top:1947;width:17;height:37" coordsize="17,37" path="m,l,18,17,37e" filled="f" strokecolor="navy" strokeweight="1.65pt">
                <v:path arrowok="t"/>
              </v:shape>
              <v:line id="_x0000_s1599" style="position:absolute" from="2939,1984" to="2939,2020" strokecolor="navy" strokeweight="1.65pt"/>
              <v:line id="_x0000_s1600" style="position:absolute" from="2939,2020" to="2939,2057" strokecolor="navy" strokeweight="1.65pt"/>
              <v:shape id="_x0000_s1601" style="position:absolute;left:2939;top:2057;width:16;height:36" coordsize="16,36" path="m,l,18,16,36e" filled="f" strokecolor="navy" strokeweight="1.65pt">
                <v:path arrowok="t"/>
              </v:shape>
              <v:line id="_x0000_s1602" style="position:absolute" from="2955,2093" to="2955,2130" strokecolor="navy" strokeweight="1.65pt"/>
              <v:line id="_x0000_s1603" style="position:absolute" from="2955,2130" to="2955,2167" strokecolor="navy" strokeweight="1.65pt"/>
              <v:shape id="_x0000_s1604" style="position:absolute;left:2955;top:2167;width:16;height:55" coordsize="16,55" path="m,l,18,16,55e" filled="f" strokecolor="navy" strokeweight="1.65pt">
                <v:path arrowok="t"/>
              </v:shape>
              <v:line id="_x0000_s1605" style="position:absolute" from="2971,2222" to="2971,2240" strokecolor="navy" strokeweight="1.65pt"/>
              <v:shape id="_x0000_s1606" style="position:absolute;left:2971;top:2240;width:0;height:55" coordsize="0,55" path="m,l,18,,55e" filled="f" strokecolor="navy" strokeweight="1.65pt">
                <v:path arrowok="t"/>
              </v:shape>
              <v:line id="_x0000_s1607" style="position:absolute" from="2971,2295" to="2971,2332" strokecolor="navy" strokeweight="1.65pt"/>
              <v:shape id="_x0000_s1608" style="position:absolute;left:2971;top:2332;width:17;height:54" coordsize="17,54" path="m,l,18,17,54e" filled="f" strokecolor="navy" strokeweight="1.65pt">
                <v:path arrowok="t"/>
              </v:shape>
              <v:line id="_x0000_s1609" style="position:absolute" from="2988,2386" to="2988,2441" strokecolor="navy" strokeweight="1.65pt"/>
              <v:line id="_x0000_s1610" style="position:absolute" from="2988,2441" to="2988,2496" strokecolor="navy" strokeweight="1.65pt"/>
              <v:shape id="_x0000_s1611" style="position:absolute;left:2988;top:2496;width:16;height:55" coordsize="16,55" path="m,l,19,16,55e" filled="f" strokecolor="navy" strokeweight="1.65pt">
                <v:path arrowok="t"/>
              </v:shape>
              <v:line id="_x0000_s1612" style="position:absolute" from="3004,2551" to="3004,2588" strokecolor="navy" strokeweight="1.65pt"/>
              <v:shape id="_x0000_s1613" style="position:absolute;left:3004;top:2588;width:0;height:73" coordsize="0,73" path="m,l,37,,73e" filled="f" strokecolor="navy" strokeweight="1.65pt">
                <v:path arrowok="t"/>
              </v:shape>
              <v:shape id="_x0000_s1614" style="position:absolute;left:3004;top:2661;width:16;height:55" coordsize="16,55" path="m,l,19,16,55e" filled="f" strokecolor="navy" strokeweight="1.65pt">
                <v:path arrowok="t"/>
              </v:shape>
              <v:line id="_x0000_s1615" style="position:absolute" from="3020,2716" to="3020,2789" strokecolor="navy" strokeweight="1.65pt"/>
              <v:line id="_x0000_s1616" style="position:absolute" from="3020,2789" to="3020,2863" strokecolor="navy" strokeweight="1.65pt"/>
              <v:line id="_x0000_s1617" style="position:absolute" from="3020,2863" to="3020,2936" strokecolor="navy" strokeweight="1.65pt"/>
              <v:shape id="_x0000_s1618" style="position:absolute;left:3020;top:2936;width:17;height:73" coordsize="17,73" path="m,l,37,17,73e" filled="f" strokecolor="navy" strokeweight="1.65pt">
                <v:path arrowok="t"/>
              </v:shape>
              <v:line id="_x0000_s1619" style="position:absolute" from="3037,3009" to="3037,3101" strokecolor="navy" strokeweight="1.65pt"/>
              <v:line id="_x0000_s1620" style="position:absolute" from="3037,3101" to="3037,3174" strokecolor="navy" strokeweight="1.65pt"/>
              <v:shape id="_x0000_s1621" style="position:absolute;left:3037;top:3174;width:16;height:92" coordsize="16,92" path="m,l,37,16,92e" filled="f" strokecolor="navy" strokeweight="1.65pt">
                <v:path arrowok="t"/>
              </v:shape>
              <v:line id="_x0000_s1622" style="position:absolute" from="3053,3266" to="3053,3339" strokecolor="navy" strokeweight="1.65pt"/>
              <v:line id="_x0000_s1623" style="position:absolute" from="3053,3339" to="3053,3412" strokecolor="navy" strokeweight="1.65pt"/>
              <v:shape id="_x0000_s1624" style="position:absolute;left:3053;top:3412;width:16;height:73" coordsize="16,73" path="m,l,37,16,73e" filled="f" strokecolor="navy" strokeweight="1.65pt">
                <v:path arrowok="t"/>
              </v:shape>
              <v:line id="_x0000_s1625" style="position:absolute" from="3069,3485" to="3069,3522" strokecolor="navy" strokeweight="1.65pt"/>
              <v:line id="_x0000_s1626" style="position:absolute" from="3069,3522" to="3069,3540" strokecolor="navy" strokeweight="1.65pt"/>
              <v:shape id="_x0000_s1627" style="position:absolute;left:3069;top:3522;width:0;height:18" coordsize="0,18" path="m,18r,l,e" filled="f" strokecolor="navy" strokeweight="1.65pt">
                <v:path arrowok="t"/>
              </v:shape>
              <v:shape id="_x0000_s1628" style="position:absolute;left:3069;top:3467;width:17;height:55" coordsize="17,55" path="m,55l,37,17,e" filled="f" strokecolor="navy" strokeweight="1.65pt">
                <v:path arrowok="t"/>
              </v:shape>
              <v:line id="_x0000_s1629" style="position:absolute;flip:y" from="3086,3412" to="3086,3467" strokecolor="navy" strokeweight="1.65pt"/>
              <v:line id="_x0000_s1630" style="position:absolute;flip:y" from="3086,3339" to="3086,3412" strokecolor="navy" strokeweight="1.65pt"/>
              <v:shape id="_x0000_s1631" style="position:absolute;left:3086;top:3266;width:0;height:73" coordsize="0,73" path="m,73l,36,,e" filled="f" strokecolor="navy" strokeweight="1.65pt">
                <v:path arrowok="t"/>
              </v:shape>
              <v:line id="_x0000_s1632" style="position:absolute;flip:y" from="3086,3174" to="3086,3266" strokecolor="navy" strokeweight="1.65pt"/>
              <v:line id="_x0000_s1633" style="position:absolute;flip:y" from="3086,3082" to="3086,3174" strokecolor="navy" strokeweight="1.65pt"/>
              <v:shape id="_x0000_s1634" style="position:absolute;left:3086;top:3009;width:16;height:73" coordsize="16,73" path="m,73l,37,16,e" filled="f" strokecolor="navy" strokeweight="1.65pt">
                <v:path arrowok="t"/>
              </v:shape>
              <v:line id="_x0000_s1635" style="position:absolute;flip:y" from="3102,2918" to="3102,3009" strokecolor="navy" strokeweight="1.65pt"/>
              <v:line id="_x0000_s1636" style="position:absolute;flip:y" from="3102,2863" to="3102,2918" strokecolor="navy" strokeweight="1.65pt"/>
              <v:line id="_x0000_s1637" style="position:absolute;flip:y" from="3102,2789" to="3102,2863" strokecolor="navy" strokeweight="1.65pt"/>
              <v:shape id="_x0000_s1638" style="position:absolute;left:3102;top:2716;width:16;height:73" coordsize="16,73" path="m,73l,37,16,e" filled="f" strokecolor="navy" strokeweight="1.65pt">
                <v:path arrowok="t"/>
              </v:shape>
              <v:line id="_x0000_s1639" style="position:absolute;flip:y" from="3118,2661" to="3118,2716" strokecolor="navy" strokeweight="1.65pt"/>
              <v:shape id="_x0000_s1640" style="position:absolute;left:3118;top:2588;width:0;height:73" coordsize="0,73" path="m,73l,37,,e" filled="f" strokecolor="navy" strokeweight="1.65pt">
                <v:path arrowok="t"/>
              </v:shape>
              <v:shape id="_x0000_s1641" style="position:absolute;left:3118;top:2551;width:17;height:37" coordsize="17,37" path="m,37l,19,17,e" filled="f" strokecolor="navy" strokeweight="1.65pt">
                <v:path arrowok="t"/>
              </v:shape>
              <v:line id="_x0000_s1642" style="position:absolute;flip:y" from="3135,2496" to="3135,2551" strokecolor="navy" strokeweight="1.65pt"/>
              <v:line id="_x0000_s1643" style="position:absolute;flip:y" from="3135,2441" to="3135,2496" strokecolor="navy" strokeweight="1.65pt"/>
              <v:shape id="_x0000_s1644" style="position:absolute;left:3135;top:2386;width:16;height:55" coordsize="16,55" path="m,55l,19,16,e" filled="f" strokecolor="navy" strokeweight="1.65pt">
                <v:path arrowok="t"/>
              </v:shape>
              <v:line id="_x0000_s1645" style="position:absolute;flip:y" from="3151,2332" to="3151,2386" strokecolor="navy" strokeweight="1.65pt"/>
              <v:line id="_x0000_s1646" style="position:absolute;flip:y" from="3151,2277" to="3151,2332" strokecolor="navy" strokeweight="1.65pt"/>
              <v:shape id="_x0000_s1647" style="position:absolute;left:3151;top:2240;width:16;height:37" coordsize="16,37" path="m,37l,18,16,e" filled="f" strokecolor="navy" strokeweight="1.65pt">
                <v:path arrowok="t"/>
              </v:shape>
              <v:line id="_x0000_s1648" style="position:absolute;flip:y" from="3167,2222" to="3167,2240" strokecolor="navy" strokeweight="1.65pt"/>
              <v:shape id="_x0000_s1649" style="position:absolute;left:3167;top:2167;width:0;height:55" coordsize="0,55" path="m,55l,18,,e" filled="f" strokecolor="navy" strokeweight="1.65pt">
                <v:path arrowok="t"/>
              </v:shape>
              <v:line id="_x0000_s1650" style="position:absolute;flip:y" from="3167,2130" to="3167,2167" strokecolor="navy" strokeweight="1.65pt"/>
              <v:shape id="_x0000_s1651" style="position:absolute;left:3167;top:2093;width:17;height:37" coordsize="17,37" path="m,37l,19,17,e" filled="f" strokecolor="navy" strokeweight="1.65pt">
                <v:path arrowok="t"/>
              </v:shape>
              <v:line id="_x0000_s1652" style="position:absolute;flip:y" from="3184,2057" to="3184,2093" strokecolor="navy" strokeweight="1.65pt"/>
              <v:line id="_x0000_s1653" style="position:absolute;flip:y" from="3184,2020" to="3184,2057" strokecolor="navy" strokeweight="1.65pt"/>
              <v:shape id="_x0000_s1654" style="position:absolute;left:3184;top:1984;width:16;height:36" coordsize="16,36" path="m,36l,18,16,e" filled="f" strokecolor="navy" strokeweight="1.65pt">
                <v:path arrowok="t"/>
              </v:shape>
              <v:line id="_x0000_s1655" style="position:absolute;flip:y" from="3200,1947" to="3200,1984" strokecolor="navy" strokeweight="1.65pt"/>
              <v:line id="_x0000_s1656" style="position:absolute;flip:y" from="3200,1910" to="3200,1947" strokecolor="navy" strokeweight="1.65pt"/>
              <v:shape id="_x0000_s1657" style="position:absolute;left:3200;top:1892;width:16;height:18" coordsize="16,18" path="m,18l,,16,e" filled="f" strokecolor="navy" strokeweight="1.65pt">
                <v:path arrowok="t"/>
              </v:shape>
              <v:line id="_x0000_s1658" style="position:absolute;flip:y" from="3216,1874" to="3216,1892" strokecolor="navy" strokeweight="1.65pt"/>
              <v:line id="_x0000_s1659" style="position:absolute;flip:y" from="3216,1837" to="3216,1874" strokecolor="navy" strokeweight="1.65pt"/>
              <v:line id="_x0000_s1660" style="position:absolute;flip:y" from="3216,1800" to="3216,1837" strokecolor="navy" strokeweight="1.65pt"/>
              <v:shape id="_x0000_s1661" style="position:absolute;left:3216;top:1782;width:17;height:18" coordsize="17,18" path="m,18l,,17,e" filled="f" strokecolor="navy" strokeweight="1.65pt">
                <v:path arrowok="t"/>
              </v:shape>
              <v:line id="_x0000_s1662" style="position:absolute;flip:y" from="3233,1745" to="3233,1782" strokecolor="navy" strokeweight="1.65pt"/>
              <v:line id="_x0000_s1663" style="position:absolute;flip:y" from="3233,1727" to="3233,1745" strokecolor="navy" strokeweight="1.65pt"/>
              <v:shape id="_x0000_s1664" style="position:absolute;left:3233;top:1691;width:16;height:36" coordsize="16,36" path="m,36l,18,16,e" filled="f" strokecolor="navy" strokeweight="1.65pt">
                <v:path arrowok="t"/>
              </v:shape>
              <v:line id="_x0000_s1665" style="position:absolute;flip:y" from="3249,1672" to="3249,1691" strokecolor="navy" strokeweight="1.65pt"/>
              <v:line id="_x0000_s1666" style="position:absolute;flip:y" from="3249,1654" to="3249,1672" strokecolor="navy" strokeweight="1.65pt"/>
              <v:shape id="_x0000_s1667" style="position:absolute;left:3249;top:1617;width:16;height:37" coordsize="16,37" path="m,37l,19,16,e" filled="f" strokecolor="navy" strokeweight="1.65pt">
                <v:path arrowok="t"/>
              </v:shape>
            </v:group>
            <v:group id="_x0000_s1668" style="position:absolute;left:3265;top:-68;width:931;height:1685" coordorigin="3265,-68" coordsize="931,1685">
              <v:line id="_x0000_s1669" style="position:absolute;flip:y" from="3265,1599" to="3265,1617" strokecolor="navy" strokeweight="1.65pt"/>
              <v:line id="_x0000_s1670" style="position:absolute;flip:y" from="3265,1581" to="3265,1599" strokecolor="navy" strokeweight="1.65pt"/>
              <v:line id="_x0000_s1671" style="position:absolute;flip:y" from="3265,1562" to="3265,1581" strokecolor="navy" strokeweight="1.65pt"/>
              <v:shape id="_x0000_s1672" style="position:absolute;left:3265;top:1544;width:16;height:18" coordsize="16,18" path="m,18l,,16,e" filled="f" strokecolor="navy" strokeweight="1.65pt">
                <v:path arrowok="t"/>
              </v:shape>
              <v:line id="_x0000_s1673" style="position:absolute;flip:y" from="3281,1526" to="3281,1544" strokecolor="navy" strokeweight="1.65pt"/>
              <v:line id="_x0000_s1674" style="position:absolute;flip:y" from="3281,1507" to="3281,1526" strokecolor="navy" strokeweight="1.65pt"/>
              <v:shape id="_x0000_s1675" style="position:absolute;left:3281;top:1489;width:17;height:18" coordsize="17,18" path="m,18l,,17,e" filled="f" strokecolor="navy" strokeweight="1.65pt">
                <v:path arrowok="t"/>
              </v:shape>
              <v:line id="_x0000_s1676" style="position:absolute;flip:y" from="3298,1471" to="3298,1489" strokecolor="navy" strokeweight="1.65pt"/>
              <v:line id="_x0000_s1677" style="position:absolute;flip:y" from="3298,1452" to="3298,1471" strokecolor="navy" strokeweight="1.65pt"/>
              <v:shape id="_x0000_s1678" style="position:absolute;left:3298;top:1416;width:16;height:36" coordsize="16,36" path="m,36l,18,16,e" filled="f" strokecolor="navy" strokeweight="1.65pt">
                <v:path arrowok="t"/>
              </v:shape>
              <v:line id="_x0000_s1679" style="position:absolute;flip:y" from="3314,1398" to="3314,1416" strokecolor="navy" strokeweight="1.65pt"/>
              <v:line id="_x0000_s1680" style="position:absolute;flip:y" from="3314,1379" to="3314,1398" strokecolor="navy" strokeweight="1.65pt"/>
              <v:line id="_x0000_s1681" style="position:absolute;flip:y" from="3314,1361" to="3314,1379" strokecolor="navy" strokeweight="1.65pt"/>
              <v:shape id="_x0000_s1682" style="position:absolute;left:3314;top:1343;width:16;height:18" coordsize="16,18" path="m,18l,,16,e" filled="f" strokecolor="navy" strokeweight="1.65pt">
                <v:path arrowok="t"/>
              </v:shape>
              <v:line id="_x0000_s1683" style="position:absolute;flip:y" from="3330,1324" to="3330,1343" strokecolor="navy" strokeweight="1.65pt"/>
              <v:line id="_x0000_s1684" style="position:absolute;flip:y" from="3330,1306" to="3330,1324" strokecolor="navy" strokeweight="1.65pt"/>
              <v:shape id="_x0000_s1685" style="position:absolute;left:3330;top:1288;width:17;height:18" coordsize="17,18" path="m,18l,,17,e" filled="f" strokecolor="navy" strokeweight="1.65pt">
                <v:path arrowok="t"/>
              </v:shape>
              <v:line id="_x0000_s1686" style="position:absolute" from="3347,1288" to="3347,1288" strokecolor="navy" strokeweight="1.65pt"/>
              <v:line id="_x0000_s1687" style="position:absolute;flip:y" from="3347,1269" to="3347,1288" strokecolor="navy" strokeweight="1.65pt"/>
              <v:shape id="_x0000_s1688" style="position:absolute;left:3347;top:1251;width:16;height:18" coordsize="16,18" path="m,18l,,16,e" filled="f" strokecolor="navy" strokeweight="1.65pt">
                <v:path arrowok="t"/>
              </v:shape>
              <v:line id="_x0000_s1689" style="position:absolute;flip:y" from="3363,1233" to="3363,1251" strokecolor="navy" strokeweight="1.65pt"/>
              <v:line id="_x0000_s1690" style="position:absolute;flip:y" from="3363,1214" to="3363,1233" strokecolor="navy" strokeweight="1.65pt"/>
              <v:line id="_x0000_s1691" style="position:absolute" from="3363,1214" to="3363,1214" strokecolor="navy" strokeweight="1.65pt"/>
              <v:shape id="_x0000_s1692" style="position:absolute;left:3363;top:1196;width:16;height:18" coordsize="16,18" path="m,18l,,16,e" filled="f" strokecolor="navy" strokeweight="1.65pt">
                <v:path arrowok="t"/>
              </v:shape>
              <v:line id="_x0000_s1693" style="position:absolute;flip:y" from="3379,1178" to="3379,1196" strokecolor="navy" strokeweight="1.65pt"/>
              <v:line id="_x0000_s1694" style="position:absolute" from="3379,1178" to="3379,1178" strokecolor="navy" strokeweight="1.65pt"/>
              <v:shape id="_x0000_s1695" style="position:absolute;left:3379;top:1159;width:17;height:19" coordsize="17,19" path="m,19r,l17,e" filled="f" strokecolor="navy" strokeweight="1.65pt">
                <v:path arrowok="t"/>
              </v:shape>
              <v:line id="_x0000_s1696" style="position:absolute;flip:y" from="3396,1141" to="3396,1159" strokecolor="navy" strokeweight="1.65pt"/>
              <v:line id="_x0000_s1697" style="position:absolute;flip:y" from="3396,1123" to="3396,1141" strokecolor="navy" strokeweight="1.65pt"/>
              <v:shape id="_x0000_s1698" style="position:absolute;left:3396;top:1104;width:16;height:19" coordsize="16,19" path="m,19l,,16,e" filled="f" strokecolor="navy" strokeweight="1.65pt">
                <v:path arrowok="t"/>
              </v:shape>
              <v:line id="_x0000_s1699" style="position:absolute" from="3412,1104" to="3412,1104" strokecolor="navy" strokeweight="1.65pt"/>
              <v:line id="_x0000_s1700" style="position:absolute;flip:y" from="3412,1086" to="3412,1104" strokecolor="navy" strokeweight="1.65pt"/>
              <v:line id="_x0000_s1701" style="position:absolute;flip:y" from="3412,1068" to="3412,1086" strokecolor="navy" strokeweight="1.65pt"/>
              <v:shape id="_x0000_s1702" style="position:absolute;left:3412;top:1050;width:0;height:18" coordsize="0,18" path="m,18l,,,e" filled="f" strokecolor="navy" strokeweight="1.65pt">
                <v:path arrowok="t"/>
              </v:shape>
              <v:line id="_x0000_s1703" style="position:absolute" from="3412,1050" to="3412,1050" strokecolor="navy" strokeweight="1.65pt"/>
              <v:line id="_x0000_s1704" style="position:absolute;flip:y" from="3412,1031" to="3412,1050" strokecolor="navy" strokeweight="1.65pt"/>
              <v:shape id="_x0000_s1705" style="position:absolute;left:3412;top:1013;width:16;height:18" coordsize="16,18" path="m,18l,,16,e" filled="f" strokecolor="navy" strokeweight="1.65pt">
                <v:path arrowok="t"/>
              </v:shape>
              <v:line id="_x0000_s1706" style="position:absolute;flip:y" from="3428,995" to="3428,1013" strokecolor="navy" strokeweight="1.65pt"/>
              <v:line id="_x0000_s1707" style="position:absolute" from="3428,995" to="3428,995" strokecolor="navy" strokeweight="1.65pt"/>
              <v:shape id="_x0000_s1708" style="position:absolute;left:3428;top:976;width:17;height:19" coordsize="17,19" path="m,19r,l17,e" filled="f" strokecolor="navy" strokeweight="1.65pt">
                <v:path arrowok="t"/>
              </v:shape>
              <v:line id="_x0000_s1709" style="position:absolute;flip:y" from="3445,958" to="3445,976" strokecolor="navy" strokeweight="1.65pt"/>
              <v:line id="_x0000_s1710" style="position:absolute" from="3445,958" to="3445,958" strokecolor="navy" strokeweight="1.65pt"/>
              <v:line id="_x0000_s1711" style="position:absolute;flip:y" from="3445,940" to="3445,958" strokecolor="navy" strokeweight="1.65pt"/>
              <v:shape id="_x0000_s1712" style="position:absolute;left:3445;top:921;width:16;height:19" coordsize="16,19" path="m,19l,,16,e" filled="f" strokecolor="navy" strokeweight="1.65pt">
                <v:path arrowok="t"/>
              </v:shape>
              <v:line id="_x0000_s1713" style="position:absolute" from="3461,921" to="3461,921" strokecolor="navy" strokeweight="1.65pt"/>
              <v:shape id="_x0000_s1714" style="position:absolute;left:3461;top:903;width:0;height:18" coordsize="0,18" path="m,18l,,,e" filled="f" strokecolor="navy" strokeweight="1.65pt">
                <v:path arrowok="t"/>
              </v:shape>
              <v:shape id="_x0000_s1715" style="position:absolute;left:3461;top:903;width:16;height:0" coordsize="16,0" path="m,l,,16,e" filled="f" strokecolor="navy" strokeweight="1.65pt">
                <v:path arrowok="t"/>
              </v:shape>
              <v:line id="_x0000_s1716" style="position:absolute;flip:y" from="3477,885" to="3477,903" strokecolor="navy" strokeweight="1.65pt"/>
              <v:line id="_x0000_s1717" style="position:absolute;flip:y" from="3477,866" to="3477,885" strokecolor="navy" strokeweight="1.65pt"/>
              <v:shape id="_x0000_s1718" style="position:absolute;left:3477;top:866;width:17;height:0" coordsize="17,0" path="m,l,,17,e" filled="f" strokecolor="navy" strokeweight="1.65pt">
                <v:path arrowok="t"/>
              </v:shape>
              <v:line id="_x0000_s1719" style="position:absolute" from="3494,866" to="3494,866" strokecolor="navy" strokeweight="1.65pt"/>
              <v:line id="_x0000_s1720" style="position:absolute;flip:y" from="3494,848" to="3494,866" strokecolor="navy" strokeweight="1.65pt"/>
              <v:line id="_x0000_s1721" style="position:absolute" from="3494,848" to="3494,848" strokecolor="navy" strokeweight="1.65pt"/>
              <v:shape id="_x0000_s1722" style="position:absolute;left:3494;top:830;width:16;height:18" coordsize="16,18" path="m,18l,,16,e" filled="f" strokecolor="navy" strokeweight="1.65pt">
                <v:path arrowok="t"/>
              </v:shape>
              <v:line id="_x0000_s1723" style="position:absolute" from="3510,830" to="3510,830" strokecolor="navy" strokeweight="1.65pt"/>
              <v:shape id="_x0000_s1724" style="position:absolute;left:3510;top:811;width:0;height:19" coordsize="0,19" path="m,19l,,,e" filled="f" strokecolor="navy" strokeweight="1.65pt">
                <v:path arrowok="t"/>
              </v:shape>
              <v:shape id="_x0000_s1725" style="position:absolute;left:3510;top:811;width:16;height:0" coordsize="16,0" path="m,l,,16,e" filled="f" strokecolor="navy" strokeweight="1.65pt">
                <v:path arrowok="t"/>
              </v:shape>
              <v:line id="_x0000_s1726" style="position:absolute;flip:y" from="3526,793" to="3526,811" strokecolor="navy" strokeweight="1.65pt"/>
              <v:line id="_x0000_s1727" style="position:absolute;flip:y" from="3526,775" to="3526,793" strokecolor="navy" strokeweight="1.65pt"/>
              <v:shape id="_x0000_s1728" style="position:absolute;left:3526;top:775;width:17;height:0" coordsize="17,0" path="m,l,,17,e" filled="f" strokecolor="navy" strokeweight="1.65pt">
                <v:path arrowok="t"/>
              </v:shape>
              <v:shape id="_x0000_s1729" style="position:absolute;left:3543;top:756;width:0;height:19" coordsize="0,19" path="m,19l,,,e" filled="f" strokecolor="navy" strokeweight="1.65pt">
                <v:path arrowok="t"/>
              </v:shape>
              <v:line id="_x0000_s1730" style="position:absolute" from="3543,756" to="3543,756" strokecolor="navy" strokeweight="1.65pt"/>
              <v:shape id="_x0000_s1731" style="position:absolute;left:3543;top:738;width:0;height:18" coordsize="0,18" path="m,18l,,,e" filled="f" strokecolor="navy" strokeweight="1.65pt">
                <v:path arrowok="t"/>
              </v:shape>
              <v:shape id="_x0000_s1732" style="position:absolute;left:3543;top:738;width:16;height:0" coordsize="16,0" path="m,l,,16,e" filled="f" strokecolor="navy" strokeweight="1.65pt">
                <v:path arrowok="t"/>
              </v:shape>
              <v:shape id="_x0000_s1733" style="position:absolute;left:3559;top:720;width:0;height:18" coordsize="0,18" path="m,18l,,,e" filled="f" strokecolor="navy" strokeweight="1.65pt">
                <v:path arrowok="t"/>
              </v:shape>
              <v:line id="_x0000_s1734" style="position:absolute" from="3559,720" to="3559,720" strokecolor="navy" strokeweight="1.65pt"/>
              <v:shape id="_x0000_s1735" style="position:absolute;left:3559;top:702;width:16;height:18" coordsize="16,18" path="m,18l,,16,e" filled="f" strokecolor="navy" strokeweight="1.65pt">
                <v:path arrowok="t"/>
              </v:shape>
              <v:line id="_x0000_s1736" style="position:absolute" from="3575,702" to="3575,702" strokecolor="navy" strokeweight="1.65pt"/>
              <v:shape id="_x0000_s1737" style="position:absolute;left:3575;top:683;width:0;height:19" coordsize="0,19" path="m,19l,,,e" filled="f" strokecolor="navy" strokeweight="1.65pt">
                <v:path arrowok="t"/>
              </v:shape>
              <v:shape id="_x0000_s1738" style="position:absolute;left:3575;top:683;width:17;height:0" coordsize="17,0" path="m,l,,17,e" filled="f" strokecolor="navy" strokeweight="1.65pt">
                <v:path arrowok="t"/>
              </v:shape>
              <v:shape id="_x0000_s1739" style="position:absolute;left:3592;top:665;width:0;height:18" coordsize="0,18" path="m,18l,,,e" filled="f" strokecolor="navy" strokeweight="1.65pt">
                <v:path arrowok="t"/>
              </v:shape>
              <v:line id="_x0000_s1740" style="position:absolute" from="3592,665" to="3592,665" strokecolor="navy" strokeweight="1.65pt"/>
              <v:shape id="_x0000_s1741" style="position:absolute;left:3592;top:647;width:0;height:18" coordsize="0,18" path="m,18l,,,e" filled="f" strokecolor="navy" strokeweight="1.65pt">
                <v:path arrowok="t"/>
              </v:shape>
              <v:shape id="_x0000_s1742" style="position:absolute;left:3592;top:647;width:16;height:0" coordsize="16,0" path="m,l,,16,e" filled="f" strokecolor="navy" strokeweight="1.65pt">
                <v:path arrowok="t"/>
              </v:shape>
              <v:shape id="_x0000_s1743" style="position:absolute;left:3608;top:628;width:0;height:19" coordsize="0,19" path="m,19l,,,e" filled="f" strokecolor="navy" strokeweight="1.65pt">
                <v:path arrowok="t"/>
              </v:shape>
              <v:line id="_x0000_s1744" style="position:absolute" from="3608,628" to="3608,628" strokecolor="navy" strokeweight="1.65pt"/>
              <v:shape id="_x0000_s1745" style="position:absolute;left:3608;top:610;width:16;height:18" coordsize="16,18" path="m,18l,,16,e" filled="f" strokecolor="navy" strokeweight="1.65pt">
                <v:path arrowok="t"/>
              </v:shape>
              <v:line id="_x0000_s1746" style="position:absolute" from="3624,610" to="3624,610" strokecolor="navy" strokeweight="1.65pt"/>
              <v:shape id="_x0000_s1747" style="position:absolute;left:3624;top:592;width:0;height:18" coordsize="0,18" path="m,18l,,,e" filled="f" strokecolor="navy" strokeweight="1.65pt">
                <v:path arrowok="t"/>
              </v:shape>
              <v:shape id="_x0000_s1748" style="position:absolute;left:3624;top:592;width:17;height:0" coordsize="17,0" path="m,l,,17,e" filled="f" strokecolor="navy" strokeweight="1.65pt">
                <v:path arrowok="t"/>
              </v:shape>
              <v:line id="_x0000_s1749" style="position:absolute" from="3641,592" to="3641,592" strokecolor="navy" strokeweight="1.65pt"/>
              <v:shape id="_x0000_s1750" style="position:absolute;left:3641;top:573;width:0;height:19" coordsize="0,19" path="m,19l,,,e" filled="f" strokecolor="navy" strokeweight="1.65pt">
                <v:path arrowok="t"/>
              </v:shape>
              <v:line id="_x0000_s1751" style="position:absolute" from="3641,573" to="3641,573" strokecolor="navy" strokeweight="1.65pt"/>
              <v:shape id="_x0000_s1752" style="position:absolute;left:3641;top:555;width:16;height:18" coordsize="16,18" path="m,18l,,16,e" filled="f" strokecolor="navy" strokeweight="1.65pt">
                <v:path arrowok="t"/>
              </v:shape>
              <v:line id="_x0000_s1753" style="position:absolute" from="3657,555" to="3657,555" strokecolor="navy" strokeweight="1.65pt"/>
              <v:shape id="_x0000_s1754" style="position:absolute;left:3657;top:537;width:0;height:18" coordsize="0,18" path="m,18l,,,e" filled="f" strokecolor="navy" strokeweight="1.65pt">
                <v:path arrowok="t"/>
              </v:shape>
              <v:shape id="_x0000_s1755" style="position:absolute;left:3657;top:537;width:16;height:0" coordsize="16,0" path="m,l,,16,e" filled="f" strokecolor="navy" strokeweight="1.65pt">
                <v:path arrowok="t"/>
              </v:shape>
              <v:shape id="_x0000_s1756" style="position:absolute;left:3673;top:537;width:0;height:0" coordsize="0,0" path="m,l,,,e" filled="f" strokecolor="navy" strokeweight="1.65pt">
                <v:path arrowok="t"/>
              </v:shape>
              <v:line id="_x0000_s1757" style="position:absolute" from="3673,537" to="3673,537" strokecolor="navy" strokeweight="1.65pt"/>
              <v:shape id="_x0000_s1758" style="position:absolute;left:3673;top:537;width:17;height:0" coordsize="17,0" path="m,l,,17,e" filled="f" strokecolor="navy" strokeweight="1.65pt">
                <v:path arrowok="t"/>
              </v:shape>
              <v:shape id="_x0000_s1759" style="position:absolute;left:3690;top:518;width:0;height:19" coordsize="0,19" path="m,19l,,,e" filled="f" strokecolor="navy" strokeweight="1.65pt">
                <v:path arrowok="t"/>
              </v:shape>
              <v:line id="_x0000_s1760" style="position:absolute" from="3690,518" to="3690,518" strokecolor="navy" strokeweight="1.65pt"/>
              <v:shape id="_x0000_s1761" style="position:absolute;left:3690;top:500;width:0;height:18" coordsize="0,18" path="m,18l,,,e" filled="f" strokecolor="navy" strokeweight="1.65pt">
                <v:path arrowok="t"/>
              </v:shape>
              <v:shape id="_x0000_s1762" style="position:absolute;left:3690;top:500;width:16;height:0" coordsize="16,0" path="m,l,,16,e" filled="f" strokecolor="navy" strokeweight="1.65pt">
                <v:path arrowok="t"/>
              </v:shape>
              <v:line id="_x0000_s1763" style="position:absolute" from="3706,500" to="3706,500" strokecolor="navy" strokeweight="1.65pt"/>
              <v:shape id="_x0000_s1764" style="position:absolute;left:3706;top:482;width:0;height:18" coordsize="0,18" path="m,18l,,,e" filled="f" strokecolor="navy" strokeweight="1.65pt">
                <v:path arrowok="t"/>
              </v:shape>
              <v:shape id="_x0000_s1765" style="position:absolute;left:3706;top:482;width:16;height:0" coordsize="16,0" path="m,l,,16,e" filled="f" strokecolor="navy" strokeweight="1.65pt">
                <v:path arrowok="t"/>
              </v:shape>
              <v:shape id="_x0000_s1766" style="position:absolute;left:3722;top:463;width:0;height:19" coordsize="0,19" path="m,19l,,,e" filled="f" strokecolor="navy" strokeweight="1.65pt">
                <v:path arrowok="t"/>
              </v:shape>
              <v:line id="_x0000_s1767" style="position:absolute" from="3722,463" to="3722,463" strokecolor="navy" strokeweight="1.65pt"/>
              <v:shape id="_x0000_s1768" style="position:absolute;left:3722;top:463;width:17;height:0" coordsize="17,0" path="m,l,,17,e" filled="f" strokecolor="navy" strokeweight="1.65pt">
                <v:path arrowok="t"/>
              </v:shape>
              <v:shape id="_x0000_s1769" style="position:absolute;left:3739;top:445;width:0;height:18" coordsize="0,18" path="m,18l,,,e" filled="f" strokecolor="navy" strokeweight="1.65pt">
                <v:path arrowok="t"/>
              </v:shape>
              <v:line id="_x0000_s1770" style="position:absolute" from="3739,445" to="3739,445" strokecolor="navy" strokeweight="1.65pt"/>
              <v:shape id="_x0000_s1771" style="position:absolute;left:3739;top:427;width:0;height:18" coordsize="0,18" path="m,18l,,,e" filled="f" strokecolor="navy" strokeweight="1.65pt">
                <v:path arrowok="t"/>
              </v:shape>
              <v:shape id="_x0000_s1772" style="position:absolute;left:3739;top:427;width:0;height:0" coordsize="0,0" path="m,l,,,e" filled="f" strokecolor="navy" strokeweight="1.65pt">
                <v:path arrowok="t"/>
              </v:shape>
              <v:line id="_x0000_s1773" style="position:absolute" from="3739,427" to="3739,427" strokecolor="navy" strokeweight="1.65pt"/>
              <v:shape id="_x0000_s1774" style="position:absolute;left:3739;top:409;width:0;height:18" coordsize="0,18" path="m,18l,,,e" filled="f" strokecolor="navy" strokeweight="1.65pt">
                <v:path arrowok="t"/>
              </v:shape>
              <v:shape id="_x0000_s1775" style="position:absolute;left:3739;top:409;width:16;height:0" coordsize="16,0" path="m,l,,16,e" filled="f" strokecolor="navy" strokeweight="1.65pt">
                <v:path arrowok="t"/>
              </v:shape>
              <v:shape id="_x0000_s1776" style="position:absolute;left:3755;top:390;width:0;height:19" coordsize="0,19" path="m,19l,,,e" filled="f" strokecolor="navy" strokeweight="1.65pt">
                <v:path arrowok="t"/>
              </v:shape>
              <v:line id="_x0000_s1777" style="position:absolute" from="3755,390" to="3755,390" strokecolor="navy" strokeweight="1.65pt"/>
              <v:shape id="_x0000_s1778" style="position:absolute;left:3755;top:390;width:16;height:0" coordsize="16,0" path="m,l,,16,e" filled="f" strokecolor="navy" strokeweight="1.65pt">
                <v:path arrowok="t"/>
              </v:shape>
              <v:shape id="_x0000_s1779" style="position:absolute;left:3771;top:372;width:0;height:18" coordsize="0,18" path="m,18l,,,e" filled="f" strokecolor="navy" strokeweight="1.65pt">
                <v:path arrowok="t"/>
              </v:shape>
              <v:line id="_x0000_s1780" style="position:absolute" from="3771,372" to="3771,372" strokecolor="navy" strokeweight="1.65pt"/>
              <v:line id="_x0000_s1781" style="position:absolute" from="3771,372" to="3771,372" strokecolor="navy" strokeweight="1.65pt"/>
              <v:shape id="_x0000_s1782" style="position:absolute;left:3771;top:354;width:17;height:18" coordsize="17,18" path="m,18l,,17,e" filled="f" strokecolor="navy" strokeweight="1.65pt">
                <v:path arrowok="t"/>
              </v:shape>
              <v:line id="_x0000_s1783" style="position:absolute" from="3788,354" to="3788,354" strokecolor="navy" strokeweight="1.65pt"/>
              <v:line id="_x0000_s1784" style="position:absolute" from="3788,354" to="3788,354" strokecolor="navy" strokeweight="1.65pt"/>
              <v:shape id="_x0000_s1785" style="position:absolute;left:3788;top:335;width:16;height:19" coordsize="16,19" path="m,19l,,16,e" filled="f" strokecolor="navy" strokeweight="1.65pt">
                <v:path arrowok="t"/>
              </v:shape>
              <v:line id="_x0000_s1786" style="position:absolute" from="3804,335" to="3804,335" strokecolor="navy" strokeweight="1.65pt"/>
              <v:line id="_x0000_s1787" style="position:absolute" from="3804,335" to="3804,335" strokecolor="navy" strokeweight="1.65pt"/>
              <v:shape id="_x0000_s1788" style="position:absolute;left:3804;top:317;width:16;height:18" coordsize="16,18" path="m,18l,,16,e" filled="f" strokecolor="navy" strokeweight="1.65pt">
                <v:path arrowok="t"/>
              </v:shape>
              <v:line id="_x0000_s1789" style="position:absolute" from="3820,317" to="3820,317" strokecolor="navy" strokeweight="1.65pt"/>
              <v:line id="_x0000_s1790" style="position:absolute" from="3820,317" to="3820,317" strokecolor="navy" strokeweight="1.65pt"/>
              <v:shape id="_x0000_s1791" style="position:absolute;left:3820;top:299;width:0;height:18" coordsize="0,18" path="m,18l,,,e" filled="f" strokecolor="navy" strokeweight="1.65pt">
                <v:path arrowok="t"/>
              </v:shape>
              <v:shape id="_x0000_s1792" style="position:absolute;left:3820;top:299;width:17;height:0" coordsize="17,0" path="m,l,,17,e" filled="f" strokecolor="navy" strokeweight="1.65pt">
                <v:path arrowok="t"/>
              </v:shape>
              <v:shape id="_x0000_s1793" style="position:absolute;left:3837;top:280;width:0;height:19" coordsize="0,19" path="m,19l,,,e" filled="f" strokecolor="navy" strokeweight="1.65pt">
                <v:path arrowok="t"/>
              </v:shape>
              <v:line id="_x0000_s1794" style="position:absolute" from="3837,280" to="3837,280" strokecolor="navy" strokeweight="1.65pt"/>
              <v:shape id="_x0000_s1795" style="position:absolute;left:3837;top:280;width:16;height:0" coordsize="16,0" path="m,l,,16,e" filled="f" strokecolor="navy" strokeweight="1.65pt">
                <v:path arrowok="t"/>
              </v:shape>
              <v:line id="_x0000_s1796" style="position:absolute" from="3853,280" to="3853,280" strokecolor="navy" strokeweight="1.65pt"/>
              <v:shape id="_x0000_s1797" style="position:absolute;left:3853;top:262;width:0;height:18" coordsize="0,18" path="m,18l,,,e" filled="f" strokecolor="navy" strokeweight="1.65pt">
                <v:path arrowok="t"/>
              </v:shape>
              <v:shape id="_x0000_s1798" style="position:absolute;left:3853;top:262;width:16;height:0" coordsize="16,0" path="m,l,,16,e" filled="f" strokecolor="navy" strokeweight="1.65pt">
                <v:path arrowok="t"/>
              </v:shape>
              <v:line id="_x0000_s1799" style="position:absolute" from="3869,262" to="3869,262" strokecolor="navy" strokeweight="1.65pt"/>
              <v:shape id="_x0000_s1800" style="position:absolute;left:3869;top:244;width:0;height:18" coordsize="0,18" path="m,18l,,,e" filled="f" strokecolor="navy" strokeweight="1.65pt">
                <v:path arrowok="t"/>
              </v:shape>
              <v:line id="_x0000_s1801" style="position:absolute" from="3869,244" to="3869,244" strokecolor="navy" strokeweight="1.65pt"/>
              <v:shape id="_x0000_s1802" style="position:absolute;left:3869;top:244;width:17;height:0" coordsize="17,0" path="m,l,,17,e" filled="f" strokecolor="navy" strokeweight="1.65pt">
                <v:path arrowok="t"/>
              </v:shape>
              <v:shape id="_x0000_s1803" style="position:absolute;left:3886;top:225;width:0;height:19" coordsize="0,19" path="m,19l,,,e" filled="f" strokecolor="navy" strokeweight="1.65pt">
                <v:path arrowok="t"/>
              </v:shape>
              <v:line id="_x0000_s1804" style="position:absolute" from="3886,225" to="3886,225" strokecolor="navy" strokeweight="1.65pt"/>
              <v:shape id="_x0000_s1805" style="position:absolute;left:3886;top:225;width:16;height:0" coordsize="16,0" path="m,l,,16,e" filled="f" strokecolor="navy" strokeweight="1.65pt">
                <v:path arrowok="t"/>
              </v:shape>
              <v:shape id="_x0000_s1806" style="position:absolute;left:3902;top:207;width:0;height:18" coordsize="0,18" path="m,18l,,,e" filled="f" strokecolor="navy" strokeweight="1.65pt">
                <v:path arrowok="t"/>
              </v:shape>
              <v:line id="_x0000_s1807" style="position:absolute" from="3902,207" to="3902,207" strokecolor="navy" strokeweight="1.65pt"/>
              <v:shape id="_x0000_s1808" style="position:absolute;left:3902;top:207;width:16;height:0" coordsize="16,0" path="m,l,,16,e" filled="f" strokecolor="navy" strokeweight="1.65pt">
                <v:path arrowok="t"/>
              </v:shape>
              <v:shape id="_x0000_s1809" style="position:absolute;left:3918;top:189;width:0;height:18" coordsize="0,18" path="m,18l,,,e" filled="f" strokecolor="navy" strokeweight="1.65pt">
                <v:path arrowok="t"/>
              </v:shape>
              <v:line id="_x0000_s1810" style="position:absolute" from="3918,189" to="3918,189" strokecolor="navy" strokeweight="1.65pt"/>
              <v:shape id="_x0000_s1811" style="position:absolute;left:3918;top:189;width:17;height:0" coordsize="17,0" path="m,l,,17,e" filled="f" strokecolor="navy" strokeweight="1.65pt">
                <v:path arrowok="t"/>
              </v:shape>
              <v:line id="_x0000_s1812" style="position:absolute" from="3935,189" to="3935,189" strokecolor="navy" strokeweight="1.65pt"/>
              <v:shape id="_x0000_s1813" style="position:absolute;left:3935;top:189;width:0;height:0" coordsize="0,0" path="m,l,,,e" filled="f" strokecolor="navy" strokeweight="1.65pt">
                <v:path arrowok="t"/>
              </v:shape>
              <v:line id="_x0000_s1814" style="position:absolute" from="3935,189" to="3935,189" strokecolor="navy" strokeweight="1.65pt"/>
              <v:shape id="_x0000_s1815" style="position:absolute;left:3935;top:189;width:16;height:0" coordsize="16,0" path="m,l,,16,e" filled="f" strokecolor="navy" strokeweight="1.65pt">
                <v:path arrowok="t"/>
              </v:shape>
              <v:shape id="_x0000_s1816" style="position:absolute;left:3951;top:170;width:0;height:19" coordsize="0,19" path="m,19l,,,e" filled="f" strokecolor="navy" strokeweight="1.65pt">
                <v:path arrowok="t"/>
              </v:shape>
              <v:line id="_x0000_s1817" style="position:absolute" from="3951,170" to="3951,170" strokecolor="navy" strokeweight="1.65pt"/>
              <v:shape id="_x0000_s1818" style="position:absolute;left:3951;top:170;width:16;height:0" coordsize="16,0" path="m,l,,16,e" filled="f" strokecolor="navy" strokeweight="1.65pt">
                <v:path arrowok="t"/>
              </v:shape>
              <v:shape id="_x0000_s1819" style="position:absolute;left:3967;top:152;width:0;height:18" coordsize="0,18" path="m,18l,,,e" filled="f" strokecolor="navy" strokeweight="1.65pt">
                <v:path arrowok="t"/>
              </v:shape>
              <v:line id="_x0000_s1820" style="position:absolute" from="3967,152" to="3967,152" strokecolor="navy" strokeweight="1.65pt"/>
              <v:shape id="_x0000_s1821" style="position:absolute;left:3967;top:152;width:17;height:0" coordsize="17,0" path="m,l,,17,e" filled="f" strokecolor="navy" strokeweight="1.65pt">
                <v:path arrowok="t"/>
              </v:shape>
              <v:line id="_x0000_s1822" style="position:absolute" from="3984,152" to="3984,152" strokecolor="navy" strokeweight="1.65pt"/>
              <v:shape id="_x0000_s1823" style="position:absolute;left:3984;top:134;width:0;height:18" coordsize="0,18" path="m,18l,,,e" filled="f" strokecolor="navy" strokeweight="1.65pt">
                <v:path arrowok="t"/>
              </v:shape>
              <v:line id="_x0000_s1824" style="position:absolute" from="3984,134" to="3984,134" strokecolor="navy" strokeweight="1.65pt"/>
              <v:shape id="_x0000_s1825" style="position:absolute;left:3984;top:134;width:16;height:0" coordsize="16,0" path="m,l,,16,e" filled="f" strokecolor="navy" strokeweight="1.65pt">
                <v:path arrowok="t"/>
              </v:shape>
              <v:shape id="_x0000_s1826" style="position:absolute;left:4000;top:115;width:0;height:19" coordsize="0,19" path="m,19l,,,e" filled="f" strokecolor="navy" strokeweight="1.65pt">
                <v:path arrowok="t"/>
              </v:shape>
              <v:line id="_x0000_s1827" style="position:absolute" from="4000,115" to="4000,115" strokecolor="navy" strokeweight="1.65pt"/>
              <v:shape id="_x0000_s1828" style="position:absolute;left:4000;top:115;width:16;height:0" coordsize="16,0" path="m,l,,16,e" filled="f" strokecolor="navy" strokeweight="1.65pt">
                <v:path arrowok="t"/>
              </v:shape>
              <v:line id="_x0000_s1829" style="position:absolute" from="4016,115" to="4016,115" strokecolor="navy" strokeweight="1.65pt"/>
              <v:shape id="_x0000_s1830" style="position:absolute;left:4016;top:97;width:0;height:18" coordsize="0,18" path="m,18l,,,e" filled="f" strokecolor="navy" strokeweight="1.65pt">
                <v:path arrowok="t"/>
              </v:shape>
              <v:shape id="_x0000_s1831" style="position:absolute;left:4016;top:97;width:16;height:0" coordsize="16,0" path="m,l,,16,e" filled="f" strokecolor="navy" strokeweight="1.65pt">
                <v:path arrowok="t"/>
              </v:shape>
              <v:line id="_x0000_s1832" style="position:absolute" from="4032,97" to="4032,97" strokecolor="navy" strokeweight="1.65pt"/>
              <v:line id="_x0000_s1833" style="position:absolute" from="4032,97" to="4032,97" strokecolor="navy" strokeweight="1.65pt"/>
              <v:shape id="_x0000_s1834" style="position:absolute;left:4032;top:79;width:0;height:18" coordsize="0,18" path="m,18l,,,e" filled="f" strokecolor="navy" strokeweight="1.65pt">
                <v:path arrowok="t"/>
              </v:shape>
              <v:shape id="_x0000_s1835" style="position:absolute;left:4032;top:79;width:17;height:0" coordsize="17,0" path="m,l,,17,e" filled="f" strokecolor="navy" strokeweight="1.65pt">
                <v:path arrowok="t"/>
              </v:shape>
              <v:line id="_x0000_s1836" style="position:absolute" from="4049,79" to="4049,79" strokecolor="navy" strokeweight="1.65pt"/>
              <v:line id="_x0000_s1837" style="position:absolute" from="4049,79" to="4049,79" strokecolor="navy" strokeweight="1.65pt"/>
              <v:shape id="_x0000_s1838" style="position:absolute;left:4049;top:61;width:16;height:18" coordsize="16,18" path="m,18l,,16,e" filled="f" strokecolor="navy" strokeweight="1.65pt">
                <v:path arrowok="t"/>
              </v:shape>
              <v:line id="_x0000_s1839" style="position:absolute" from="4065,61" to="4065,61" strokecolor="navy" strokeweight="1.65pt"/>
              <v:line id="_x0000_s1840" style="position:absolute" from="4065,61" to="4065,61" strokecolor="navy" strokeweight="1.65pt"/>
              <v:shape id="_x0000_s1841" style="position:absolute;left:4065;top:42;width:0;height:19" coordsize="0,19" path="m,19l,,,e" filled="f" strokecolor="navy" strokeweight="1.65pt">
                <v:path arrowok="t"/>
              </v:shape>
              <v:line id="_x0000_s1842" style="position:absolute" from="4065,42" to="4065,42" strokecolor="navy" strokeweight="1.65pt"/>
              <v:line id="_x0000_s1843" style="position:absolute" from="4065,42" to="4065,42" strokecolor="navy" strokeweight="1.65pt"/>
              <v:line id="_x0000_s1844" style="position:absolute" from="4065,42" to="4065,42" strokecolor="navy" strokeweight="1.65pt"/>
              <v:shape id="_x0000_s1845" style="position:absolute;left:4065;top:24;width:16;height:18" coordsize="16,18" path="m,18l,,16,e" filled="f" strokecolor="navy" strokeweight="1.65pt">
                <v:path arrowok="t"/>
              </v:shape>
              <v:line id="_x0000_s1846" style="position:absolute" from="4081,24" to="4081,24" strokecolor="navy" strokeweight="1.65pt"/>
              <v:line id="_x0000_s1847" style="position:absolute" from="4081,24" to="4081,24" strokecolor="navy" strokeweight="1.65pt"/>
              <v:shape id="_x0000_s1848" style="position:absolute;left:4081;top:24;width:17;height:0" coordsize="17,0" path="m,l,,17,e" filled="f" strokecolor="navy" strokeweight="1.65pt">
                <v:path arrowok="t"/>
              </v:shape>
              <v:shape id="_x0000_s1849" style="position:absolute;left:4098;top:6;width:0;height:18" coordsize="0,18" path="m,18l,,,e" filled="f" strokecolor="navy" strokeweight="1.65pt">
                <v:path arrowok="t"/>
              </v:shape>
              <v:line id="_x0000_s1850" style="position:absolute" from="4098,6" to="4098,6" strokecolor="navy" strokeweight="1.65pt"/>
              <v:shape id="_x0000_s1851" style="position:absolute;left:4098;top:6;width:16;height:0" coordsize="16,0" path="m,l,,16,e" filled="f" strokecolor="navy" strokeweight="1.65pt">
                <v:path arrowok="t"/>
              </v:shape>
              <v:line id="_x0000_s1852" style="position:absolute" from="4114,6" to="4114,6" strokecolor="navy" strokeweight="1.65pt"/>
              <v:shape id="_x0000_s1853" style="position:absolute;left:4114;top:-13;width:0;height:19" coordsize="0,19" path="m,19l,,,e" filled="f" strokecolor="navy" strokeweight="1.65pt">
                <v:path arrowok="t"/>
              </v:shape>
              <v:line id="_x0000_s1854" style="position:absolute" from="4114,-13" to="4114,-13" strokecolor="navy" strokeweight="1.65pt"/>
              <v:shape id="_x0000_s1855" style="position:absolute;left:4114;top:-13;width:16;height:0" coordsize="16,0" path="m,l,,16,e" filled="f" strokecolor="navy" strokeweight="1.65pt">
                <v:path arrowok="t"/>
              </v:shape>
              <v:line id="_x0000_s1856" style="position:absolute" from="4130,-13" to="4130,-13" strokecolor="navy" strokeweight="1.65pt"/>
              <v:shape id="_x0000_s1857" style="position:absolute;left:4130;top:-31;width:0;height:18" coordsize="0,18" path="m,18l,,,e" filled="f" strokecolor="navy" strokeweight="1.65pt">
                <v:path arrowok="t"/>
              </v:shape>
              <v:shape id="_x0000_s1858" style="position:absolute;left:4130;top:-31;width:17;height:0" coordsize="17,0" path="m,l,,17,e" filled="f" strokecolor="navy" strokeweight="1.65pt">
                <v:path arrowok="t"/>
              </v:shape>
              <v:line id="_x0000_s1859" style="position:absolute" from="4147,-31" to="4147,-31" strokecolor="navy" strokeweight="1.65pt"/>
              <v:line id="_x0000_s1860" style="position:absolute" from="4147,-31" to="4147,-31" strokecolor="navy" strokeweight="1.65pt"/>
              <v:shape id="_x0000_s1861" style="position:absolute;left:4147;top:-31;width:16;height:0" coordsize="16,0" path="m,l,,16,e" filled="f" strokecolor="navy" strokeweight="1.65pt">
                <v:path arrowok="t"/>
              </v:shape>
              <v:shape id="_x0000_s1862" style="position:absolute;left:4163;top:-49;width:0;height:18" coordsize="0,18" path="m,18l,,,e" filled="f" strokecolor="navy" strokeweight="1.65pt">
                <v:path arrowok="t"/>
              </v:shape>
              <v:line id="_x0000_s1863" style="position:absolute" from="4163,-49" to="4163,-49" strokecolor="navy" strokeweight="1.65pt"/>
              <v:line id="_x0000_s1864" style="position:absolute" from="4163,-49" to="4163,-49" strokecolor="navy" strokeweight="1.65pt"/>
              <v:shape id="_x0000_s1865" style="position:absolute;left:4163;top:-49;width:16;height:0" coordsize="16,0" path="m,l,,16,e" filled="f" strokecolor="navy" strokeweight="1.65pt">
                <v:path arrowok="t"/>
              </v:shape>
              <v:shape id="_x0000_s1866" style="position:absolute;left:4179;top:-68;width:0;height:19" coordsize="0,19" path="m,19l,,,e" filled="f" strokecolor="navy" strokeweight="1.65pt">
                <v:path arrowok="t"/>
              </v:shape>
              <v:line id="_x0000_s1867" style="position:absolute" from="4179,-68" to="4179,-68" strokecolor="navy" strokeweight="1.65pt"/>
              <v:shape id="_x0000_s1868" style="position:absolute;left:4179;top:-68;width:17;height:0" coordsize="17,0" path="m,l,,17,e" filled="f" strokecolor="navy" strokeweight="1.65pt">
                <v:path arrowok="t"/>
              </v:shape>
            </v:group>
            <v:group id="_x0000_s1869" style="position:absolute;left:4196;top:-635;width:930;height:567" coordorigin="4196,-635" coordsize="930,567">
              <v:line id="_x0000_s1870" style="position:absolute" from="4196,-68" to="4196,-68" strokecolor="navy" strokeweight="1.65pt"/>
              <v:shape id="_x0000_s1871" style="position:absolute;left:4196;top:-86;width:0;height:18" coordsize="0,18" path="m,18l,,,e" filled="f" strokecolor="navy" strokeweight="1.65pt">
                <v:path arrowok="t"/>
              </v:shape>
              <v:shape id="_x0000_s1872" style="position:absolute;left:4196;top:-86;width:16;height:0" coordsize="16,0" path="m,l,,16,e" filled="f" strokecolor="navy" strokeweight="1.65pt">
                <v:path arrowok="t"/>
              </v:shape>
              <v:line id="_x0000_s1873" style="position:absolute" from="4212,-86" to="4212,-86" strokecolor="navy" strokeweight="1.65pt"/>
              <v:line id="_x0000_s1874" style="position:absolute" from="4212,-86" to="4212,-86" strokecolor="navy" strokeweight="1.65pt"/>
              <v:line id="_x0000_s1875" style="position:absolute" from="4212,-86" to="4212,-86" strokecolor="navy" strokeweight="1.65pt"/>
              <v:shape id="_x0000_s1876" style="position:absolute;left:4212;top:-104;width:16;height:18" coordsize="16,18" path="m,18l,,16,e" filled="f" strokecolor="navy" strokeweight="1.65pt">
                <v:path arrowok="t"/>
              </v:shape>
              <v:line id="_x0000_s1877" style="position:absolute" from="4228,-104" to="4228,-104" strokecolor="navy" strokeweight="1.65pt"/>
              <v:line id="_x0000_s1878" style="position:absolute" from="4228,-104" to="4228,-104" strokecolor="navy" strokeweight="1.65pt"/>
              <v:shape id="_x0000_s1879" style="position:absolute;left:4228;top:-104;width:17;height:0" coordsize="17,0" path="m,l,,17,e" filled="f" strokecolor="navy" strokeweight="1.65pt">
                <v:path arrowok="t"/>
              </v:shape>
              <v:shape id="_x0000_s1880" style="position:absolute;left:4245;top:-123;width:0;height:19" coordsize="0,19" path="m,19l,,,e" filled="f" strokecolor="navy" strokeweight="1.65pt">
                <v:path arrowok="t"/>
              </v:shape>
              <v:line id="_x0000_s1881" style="position:absolute" from="4245,-123" to="4245,-123" strokecolor="navy" strokeweight="1.65pt"/>
              <v:shape id="_x0000_s1882" style="position:absolute;left:4245;top:-123;width:16;height:0" coordsize="16,0" path="m,l,,16,e" filled="f" strokecolor="navy" strokeweight="1.65pt">
                <v:path arrowok="t"/>
              </v:shape>
              <v:line id="_x0000_s1883" style="position:absolute" from="4261,-123" to="4261,-123" strokecolor="navy" strokeweight="1.65pt"/>
              <v:line id="_x0000_s1884" style="position:absolute" from="4261,-123" to="4261,-123" strokecolor="navy" strokeweight="1.65pt"/>
              <v:shape id="_x0000_s1885" style="position:absolute;left:4261;top:-141;width:0;height:18" coordsize="0,18" path="m,18l,,,e" filled="f" strokecolor="navy" strokeweight="1.65pt">
                <v:path arrowok="t"/>
              </v:shape>
              <v:shape id="_x0000_s1886" style="position:absolute;left:4261;top:-141;width:16;height:0" coordsize="16,0" path="m,l,,16,e" filled="f" strokecolor="navy" strokeweight="1.65pt">
                <v:path arrowok="t"/>
              </v:shape>
              <v:line id="_x0000_s1887" style="position:absolute" from="4277,-141" to="4277,-141" strokecolor="navy" strokeweight="1.65pt"/>
              <v:line id="_x0000_s1888" style="position:absolute" from="4277,-141" to="4277,-141" strokecolor="navy" strokeweight="1.65pt"/>
              <v:shape id="_x0000_s1889" style="position:absolute;left:4277;top:-159;width:17;height:18" coordsize="17,18" path="m,18l,,17,e" filled="f" strokecolor="navy" strokeweight="1.65pt">
                <v:path arrowok="t"/>
              </v:shape>
              <v:line id="_x0000_s1890" style="position:absolute" from="4294,-159" to="4294,-159" strokecolor="navy" strokeweight="1.65pt"/>
              <v:line id="_x0000_s1891" style="position:absolute" from="4294,-159" to="4294,-159" strokecolor="navy" strokeweight="1.65pt"/>
              <v:shape id="_x0000_s1892" style="position:absolute;left:4294;top:-159;width:16;height:0" coordsize="16,0" path="m,l,,16,e" filled="f" strokecolor="navy" strokeweight="1.65pt">
                <v:path arrowok="t"/>
              </v:shape>
              <v:line id="_x0000_s1893" style="position:absolute" from="4310,-159" to="4310,-159" strokecolor="navy" strokeweight="1.65pt"/>
              <v:shape id="_x0000_s1894" style="position:absolute;left:4310;top:-159;width:0;height:0" coordsize="0,0" path="m,l,,,e" filled="f" strokecolor="navy" strokeweight="1.65pt">
                <v:path arrowok="t"/>
              </v:shape>
              <v:line id="_x0000_s1895" style="position:absolute" from="4310,-159" to="4310,-159" strokecolor="navy" strokeweight="1.65pt"/>
              <v:shape id="_x0000_s1896" style="position:absolute;left:4310;top:-159;width:16;height:0" coordsize="16,0" path="m,l,,16,e" filled="f" strokecolor="navy" strokeweight="1.65pt">
                <v:path arrowok="t"/>
              </v:shape>
              <v:line id="_x0000_s1897" style="position:absolute" from="4326,-159" to="4326,-159" strokecolor="navy" strokeweight="1.65pt"/>
              <v:line id="_x0000_s1898" style="position:absolute" from="4326,-159" to="4326,-159" strokecolor="navy" strokeweight="1.65pt"/>
              <v:shape id="_x0000_s1899" style="position:absolute;left:4326;top:-178;width:17;height:19" coordsize="17,19" path="m,19l,,17,e" filled="f" strokecolor="navy" strokeweight="1.65pt">
                <v:path arrowok="t"/>
              </v:shape>
              <v:line id="_x0000_s1900" style="position:absolute" from="4343,-178" to="4343,-178" strokecolor="navy" strokeweight="1.65pt"/>
              <v:line id="_x0000_s1901" style="position:absolute" from="4343,-178" to="4343,-178" strokecolor="navy" strokeweight="1.65pt"/>
              <v:shape id="_x0000_s1902" style="position:absolute;left:4343;top:-178;width:16;height:0" coordsize="16,0" path="m,l,,16,e" filled="f" strokecolor="navy" strokeweight="1.65pt">
                <v:path arrowok="t"/>
              </v:shape>
              <v:line id="_x0000_s1903" style="position:absolute" from="4359,-178" to="4359,-178" strokecolor="navy" strokeweight="1.65pt"/>
              <v:shape id="_x0000_s1904" style="position:absolute;left:4359;top:-196;width:0;height:18" coordsize="0,18" path="m,18l,,,e" filled="f" strokecolor="navy" strokeweight="1.65pt">
                <v:path arrowok="t"/>
              </v:shape>
              <v:line id="_x0000_s1905" style="position:absolute" from="4359,-196" to="4359,-196" strokecolor="navy" strokeweight="1.65pt"/>
              <v:shape id="_x0000_s1906" style="position:absolute;left:4359;top:-196;width:16;height:0" coordsize="16,0" path="m,l,,16,e" filled="f" strokecolor="navy" strokeweight="1.65pt">
                <v:path arrowok="t"/>
              </v:shape>
              <v:line id="_x0000_s1907" style="position:absolute" from="4375,-196" to="4375,-196" strokecolor="navy" strokeweight="1.65pt"/>
              <v:line id="_x0000_s1908" style="position:absolute" from="4375,-196" to="4375,-196" strokecolor="navy" strokeweight="1.65pt"/>
              <v:shape id="_x0000_s1909" style="position:absolute;left:4375;top:-214;width:17;height:18" coordsize="17,18" path="m,18l,,17,e" filled="f" strokecolor="navy" strokeweight="1.65pt">
                <v:path arrowok="t"/>
              </v:shape>
              <v:line id="_x0000_s1910" style="position:absolute" from="4392,-214" to="4392,-214" strokecolor="navy" strokeweight="1.65pt"/>
              <v:line id="_x0000_s1911" style="position:absolute" from="4392,-214" to="4392,-214" strokecolor="navy" strokeweight="1.65pt"/>
              <v:shape id="_x0000_s1912" style="position:absolute;left:4392;top:-214;width:0;height:0" coordsize="0,0" path="m,l,,,e" filled="f" strokecolor="navy" strokeweight="1.65pt">
                <v:path arrowok="t"/>
              </v:shape>
              <v:line id="_x0000_s1913" style="position:absolute" from="4392,-214" to="4392,-214" strokecolor="navy" strokeweight="1.65pt"/>
              <v:shape id="_x0000_s1914" style="position:absolute;left:4392;top:-232;width:0;height:18" coordsize="0,18" path="m,18l,,,e" filled="f" strokecolor="navy" strokeweight="1.65pt">
                <v:path arrowok="t"/>
              </v:shape>
              <v:line id="_x0000_s1915" style="position:absolute" from="4392,-232" to="4392,-232" strokecolor="navy" strokeweight="1.65pt"/>
              <v:shape id="_x0000_s1916" style="position:absolute;left:4392;top:-232;width:16;height:0" coordsize="16,0" path="m,l,,16,e" filled="f" strokecolor="navy" strokeweight="1.65pt">
                <v:path arrowok="t"/>
              </v:shape>
              <v:line id="_x0000_s1917" style="position:absolute" from="4408,-232" to="4408,-232" strokecolor="navy" strokeweight="1.65pt"/>
              <v:line id="_x0000_s1918" style="position:absolute" from="4408,-232" to="4408,-232" strokecolor="navy" strokeweight="1.65pt"/>
              <v:shape id="_x0000_s1919" style="position:absolute;left:4408;top:-251;width:16;height:19" coordsize="16,19" path="m,19l,,16,e" filled="f" strokecolor="navy" strokeweight="1.65pt">
                <v:path arrowok="t"/>
              </v:shape>
              <v:line id="_x0000_s1920" style="position:absolute" from="4424,-251" to="4424,-251" strokecolor="navy" strokeweight="1.65pt"/>
              <v:line id="_x0000_s1921" style="position:absolute" from="4424,-251" to="4424,-251" strokecolor="navy" strokeweight="1.65pt"/>
              <v:shape id="_x0000_s1922" style="position:absolute;left:4424;top:-251;width:17;height:0" coordsize="17,0" path="m,l,,17,e" filled="f" strokecolor="navy" strokeweight="1.65pt">
                <v:path arrowok="t"/>
              </v:shape>
              <v:line id="_x0000_s1923" style="position:absolute" from="4441,-251" to="4441,-251" strokecolor="navy" strokeweight="1.65pt"/>
              <v:line id="_x0000_s1924" style="position:absolute" from="4441,-251" to="4441,-251" strokecolor="navy" strokeweight="1.65pt"/>
              <v:shape id="_x0000_s1925" style="position:absolute;left:4441;top:-269;width:0;height:18" coordsize="0,18" path="m,18l,,,e" filled="f" strokecolor="navy" strokeweight="1.65pt">
                <v:path arrowok="t"/>
              </v:shape>
              <v:shape id="_x0000_s1926" style="position:absolute;left:4441;top:-269;width:16;height:0" coordsize="16,0" path="m,l,,16,e" filled="f" strokecolor="navy" strokeweight="1.65pt">
                <v:path arrowok="t"/>
              </v:shape>
              <v:line id="_x0000_s1927" style="position:absolute" from="4457,-269" to="4457,-269" strokecolor="navy" strokeweight="1.65pt"/>
              <v:line id="_x0000_s1928" style="position:absolute" from="4457,-269" to="4457,-269" strokecolor="navy" strokeweight="1.65pt"/>
              <v:shape id="_x0000_s1929" style="position:absolute;left:4457;top:-269;width:16;height:0" coordsize="16,0" path="m,l,,16,e" filled="f" strokecolor="navy" strokeweight="1.65pt">
                <v:path arrowok="t"/>
              </v:shape>
              <v:shape id="_x0000_s1930" style="position:absolute;left:4473;top:-287;width:0;height:18" coordsize="0,18" path="m,18l,,,e" filled="f" strokecolor="navy" strokeweight="1.65pt">
                <v:path arrowok="t"/>
              </v:shape>
              <v:line id="_x0000_s1931" style="position:absolute" from="4473,-287" to="4473,-287" strokecolor="navy" strokeweight="1.65pt"/>
              <v:shape id="_x0000_s1932" style="position:absolute;left:4473;top:-287;width:17;height:0" coordsize="17,0" path="m,l,,17,e" filled="f" strokecolor="navy" strokeweight="1.65pt">
                <v:path arrowok="t"/>
              </v:shape>
              <v:line id="_x0000_s1933" style="position:absolute" from="4490,-287" to="4490,-287" strokecolor="navy" strokeweight="1.65pt"/>
              <v:line id="_x0000_s1934" style="position:absolute" from="4490,-287" to="4490,-287" strokecolor="navy" strokeweight="1.65pt"/>
              <v:line id="_x0000_s1935" style="position:absolute" from="4490,-287" to="4490,-287" strokecolor="navy" strokeweight="1.65pt"/>
              <v:shape id="_x0000_s1936" style="position:absolute;left:4490;top:-306;width:16;height:19" coordsize="16,19" path="m,19l,,16,e" filled="f" strokecolor="navy" strokeweight="1.65pt">
                <v:path arrowok="t"/>
              </v:shape>
              <v:line id="_x0000_s1937" style="position:absolute" from="4506,-306" to="4506,-306" strokecolor="navy" strokeweight="1.65pt"/>
              <v:line id="_x0000_s1938" style="position:absolute" from="4506,-306" to="4506,-306" strokecolor="navy" strokeweight="1.65pt"/>
              <v:shape id="_x0000_s1939" style="position:absolute;left:4506;top:-306;width:16;height:0" coordsize="16,0" path="m,l,,16,e" filled="f" strokecolor="navy" strokeweight="1.65pt">
                <v:path arrowok="t"/>
              </v:shape>
              <v:line id="_x0000_s1940" style="position:absolute" from="4522,-306" to="4522,-306" strokecolor="navy" strokeweight="1.65pt"/>
              <v:shape id="_x0000_s1941" style="position:absolute;left:4522;top:-324;width:0;height:18" coordsize="0,18" path="m,18l,,,e" filled="f" strokecolor="navy" strokeweight="1.65pt">
                <v:path arrowok="t"/>
              </v:shape>
              <v:shape id="_x0000_s1942" style="position:absolute;left:4522;top:-324;width:17;height:0" coordsize="17,0" path="m,l,,17,e" filled="f" strokecolor="navy" strokeweight="1.65pt">
                <v:path arrowok="t"/>
              </v:shape>
              <v:line id="_x0000_s1943" style="position:absolute" from="4539,-324" to="4539,-324" strokecolor="navy" strokeweight="1.65pt"/>
              <v:line id="_x0000_s1944" style="position:absolute" from="4539,-324" to="4539,-324" strokecolor="navy" strokeweight="1.65pt"/>
              <v:line id="_x0000_s1945" style="position:absolute" from="4539,-324" to="4539,-324" strokecolor="navy" strokeweight="1.65pt"/>
              <v:shape id="_x0000_s1946" style="position:absolute;left:4539;top:-324;width:16;height:0" coordsize="16,0" path="m,l,,16,e" filled="f" strokecolor="navy" strokeweight="1.65pt">
                <v:path arrowok="t"/>
              </v:shape>
              <v:shape id="_x0000_s1947" style="position:absolute;left:4555;top:-342;width:0;height:18" coordsize="0,18" path="m,18l,,,e" filled="f" strokecolor="navy" strokeweight="1.65pt">
                <v:path arrowok="t"/>
              </v:shape>
              <v:line id="_x0000_s1948" style="position:absolute" from="4555,-342" to="4555,-342" strokecolor="navy" strokeweight="1.65pt"/>
              <v:shape id="_x0000_s1949" style="position:absolute;left:4555;top:-342;width:16;height:0" coordsize="16,0" path="m,l,,16,e" filled="f" strokecolor="navy" strokeweight="1.65pt">
                <v:path arrowok="t"/>
              </v:shape>
              <v:line id="_x0000_s1950" style="position:absolute" from="4571,-342" to="4571,-342" strokecolor="navy" strokeweight="1.65pt"/>
              <v:line id="_x0000_s1951" style="position:absolute" from="4571,-342" to="4571,-342" strokecolor="navy" strokeweight="1.65pt"/>
              <v:shape id="_x0000_s1952" style="position:absolute;left:4571;top:-342;width:17;height:0" coordsize="17,0" path="m,l,,17,e" filled="f" strokecolor="navy" strokeweight="1.65pt">
                <v:path arrowok="t"/>
              </v:shape>
              <v:shape id="_x0000_s1953" style="position:absolute;left:4588;top:-361;width:0;height:19" coordsize="0,19" path="m,19l,,,e" filled="f" strokecolor="navy" strokeweight="1.65pt">
                <v:path arrowok="t"/>
              </v:shape>
              <v:line id="_x0000_s1954" style="position:absolute" from="4588,-361" to="4588,-361" strokecolor="navy" strokeweight="1.65pt"/>
              <v:line id="_x0000_s1955" style="position:absolute" from="4588,-361" to="4588,-361" strokecolor="navy" strokeweight="1.65pt"/>
              <v:shape id="_x0000_s1956" style="position:absolute;left:4588;top:-361;width:16;height:0" coordsize="16,0" path="m,l,,16,e" filled="f" strokecolor="navy" strokeweight="1.65pt">
                <v:path arrowok="t"/>
              </v:shape>
              <v:line id="_x0000_s1957" style="position:absolute" from="4604,-361" to="4604,-361" strokecolor="navy" strokeweight="1.65pt"/>
              <v:line id="_x0000_s1958" style="position:absolute" from="4604,-361" to="4604,-361" strokecolor="navy" strokeweight="1.65pt"/>
              <v:shape id="_x0000_s1959" style="position:absolute;left:4604;top:-379;width:16;height:18" coordsize="16,18" path="m,18l,,16,e" filled="f" strokecolor="navy" strokeweight="1.65pt">
                <v:path arrowok="t"/>
              </v:shape>
              <v:line id="_x0000_s1960" style="position:absolute" from="4620,-379" to="4620,-379" strokecolor="navy" strokeweight="1.65pt"/>
              <v:line id="_x0000_s1961" style="position:absolute" from="4620,-379" to="4620,-379" strokecolor="navy" strokeweight="1.65pt"/>
              <v:shape id="_x0000_s1962" style="position:absolute;left:4620;top:-379;width:17;height:0" coordsize="17,0" path="m,l,,17,e" filled="f" strokecolor="navy" strokeweight="1.65pt">
                <v:path arrowok="t"/>
              </v:shape>
              <v:line id="_x0000_s1963" style="position:absolute" from="4637,-379" to="4637,-379" strokecolor="navy" strokeweight="1.65pt"/>
              <v:line id="_x0000_s1964" style="position:absolute" from="4637,-379" to="4637,-379" strokecolor="navy" strokeweight="1.65pt"/>
              <v:shape id="_x0000_s1965" style="position:absolute;left:4637;top:-397;width:0;height:18" coordsize="0,18" path="m,18l,,,e" filled="f" strokecolor="navy" strokeweight="1.65pt">
                <v:path arrowok="t"/>
              </v:shape>
              <v:shape id="_x0000_s1966" style="position:absolute;left:4637;top:-397;width:16;height:0" coordsize="16,0" path="m,l,,16,e" filled="f" strokecolor="navy" strokeweight="1.65pt">
                <v:path arrowok="t"/>
              </v:shape>
              <v:line id="_x0000_s1967" style="position:absolute" from="4653,-397" to="4653,-397" strokecolor="navy" strokeweight="1.65pt"/>
              <v:line id="_x0000_s1968" style="position:absolute" from="4653,-397" to="4653,-397" strokecolor="navy" strokeweight="1.65pt"/>
              <v:shape id="_x0000_s1969" style="position:absolute;left:4653;top:-397;width:16;height:0" coordsize="16,0" path="m,l,,16,e" filled="f" strokecolor="navy" strokeweight="1.65pt">
                <v:path arrowok="t"/>
              </v:shape>
              <v:line id="_x0000_s1970" style="position:absolute" from="4669,-397" to="4669,-397" strokecolor="navy" strokeweight="1.65pt"/>
              <v:shape id="_x0000_s1971" style="position:absolute;left:4669;top:-416;width:0;height:19" coordsize="0,19" path="m,19l,,,e" filled="f" strokecolor="navy" strokeweight="1.65pt">
                <v:path arrowok="t"/>
              </v:shape>
              <v:shape id="_x0000_s1972" style="position:absolute;left:4669;top:-416;width:17;height:0" coordsize="17,0" path="m,l,,17,e" filled="f" strokecolor="navy" strokeweight="1.65pt">
                <v:path arrowok="t"/>
              </v:shape>
              <v:line id="_x0000_s1973" style="position:absolute" from="4686,-416" to="4686,-416" strokecolor="navy" strokeweight="1.65pt"/>
              <v:line id="_x0000_s1974" style="position:absolute" from="4686,-416" to="4686,-416" strokecolor="navy" strokeweight="1.65pt"/>
              <v:shape id="_x0000_s1975" style="position:absolute;left:4686;top:-416;width:16;height:0" coordsize="16,0" path="m,l,,16,e" filled="f" strokecolor="navy" strokeweight="1.65pt">
                <v:path arrowok="t"/>
              </v:shape>
              <v:line id="_x0000_s1976" style="position:absolute" from="4702,-416" to="4702,-416" strokecolor="navy" strokeweight="1.65pt"/>
              <v:shape id="_x0000_s1977" style="position:absolute;left:4702;top:-434;width:0;height:18" coordsize="0,18" path="m,18l,,,e" filled="f" strokecolor="navy" strokeweight="1.65pt">
                <v:path arrowok="t"/>
              </v:shape>
              <v:line id="_x0000_s1978" style="position:absolute" from="4702,-434" to="4702,-434" strokecolor="navy" strokeweight="1.65pt"/>
              <v:shape id="_x0000_s1979" style="position:absolute;left:4702;top:-434;width:16;height:0" coordsize="16,0" path="m,l,,16,e" filled="f" strokecolor="navy" strokeweight="1.65pt">
                <v:path arrowok="t"/>
              </v:shape>
              <v:line id="_x0000_s1980" style="position:absolute" from="4718,-434" to="4718,-434" strokecolor="navy" strokeweight="1.65pt"/>
              <v:line id="_x0000_s1981" style="position:absolute" from="4718,-434" to="4718,-434" strokecolor="navy" strokeweight="1.65pt"/>
              <v:shape id="_x0000_s1982" style="position:absolute;left:4718;top:-434;width:0;height:0" coordsize="0,0" path="m,l,,,e" filled="f" strokecolor="navy" strokeweight="1.65pt">
                <v:path arrowok="t"/>
              </v:shape>
              <v:line id="_x0000_s1983" style="position:absolute" from="4718,-434" to="4718,-434" strokecolor="navy" strokeweight="1.65pt"/>
              <v:shape id="_x0000_s1984" style="position:absolute;left:4718;top:-452;width:0;height:18" coordsize="0,18" path="m,18l,,,e" filled="f" strokecolor="navy" strokeweight="1.65pt">
                <v:path arrowok="t"/>
              </v:shape>
              <v:shape id="_x0000_s1985" style="position:absolute;left:4718;top:-452;width:16;height:0" coordsize="16,0" path="m,l,,16,e" filled="f" strokecolor="navy" strokeweight="1.65pt">
                <v:path arrowok="t"/>
              </v:shape>
              <v:line id="_x0000_s1986" style="position:absolute" from="4734,-452" to="4734,-452" strokecolor="navy" strokeweight="1.65pt"/>
              <v:line id="_x0000_s1987" style="position:absolute" from="4734,-452" to="4734,-452" strokecolor="navy" strokeweight="1.65pt"/>
              <v:line id="_x0000_s1988" style="position:absolute" from="4734,-452" to="4734,-452" strokecolor="navy" strokeweight="1.65pt"/>
              <v:shape id="_x0000_s1989" style="position:absolute;left:4734;top:-452;width:17;height:0" coordsize="17,0" path="m,l,,17,e" filled="f" strokecolor="navy" strokeweight="1.65pt">
                <v:path arrowok="t"/>
              </v:shape>
              <v:shape id="_x0000_s1990" style="position:absolute;left:4751;top:-471;width:0;height:19" coordsize="0,19" path="m,19l,,,e" filled="f" strokecolor="navy" strokeweight="1.65pt">
                <v:path arrowok="t"/>
              </v:shape>
              <v:line id="_x0000_s1991" style="position:absolute" from="4751,-471" to="4751,-471" strokecolor="navy" strokeweight="1.65pt"/>
              <v:shape id="_x0000_s1992" style="position:absolute;left:4751;top:-471;width:16;height:0" coordsize="16,0" path="m,l,,16,e" filled="f" strokecolor="navy" strokeweight="1.65pt">
                <v:path arrowok="t"/>
              </v:shape>
              <v:line id="_x0000_s1993" style="position:absolute" from="4767,-471" to="4767,-471" strokecolor="navy" strokeweight="1.65pt"/>
              <v:line id="_x0000_s1994" style="position:absolute" from="4767,-471" to="4767,-471" strokecolor="navy" strokeweight="1.65pt"/>
              <v:shape id="_x0000_s1995" style="position:absolute;left:4767;top:-471;width:16;height:0" coordsize="16,0" path="m,l,,16,e" filled="f" strokecolor="navy" strokeweight="1.65pt">
                <v:path arrowok="t"/>
              </v:shape>
              <v:line id="_x0000_s1996" style="position:absolute" from="4783,-471" to="4783,-471" strokecolor="navy" strokeweight="1.65pt"/>
              <v:shape id="_x0000_s1997" style="position:absolute;left:4783;top:-489;width:0;height:18" coordsize="0,18" path="m,18l,,,e" filled="f" strokecolor="navy" strokeweight="1.65pt">
                <v:path arrowok="t"/>
              </v:shape>
              <v:line id="_x0000_s1998" style="position:absolute" from="4783,-489" to="4783,-489" strokecolor="navy" strokeweight="1.65pt"/>
              <v:shape id="_x0000_s1999" style="position:absolute;left:4783;top:-489;width:17;height:0" coordsize="17,0" path="m,l,,17,e" filled="f" strokecolor="navy" strokeweight="1.65pt">
                <v:path arrowok="t"/>
              </v:shape>
              <v:line id="_x0000_s2000" style="position:absolute" from="4800,-489" to="4800,-489" strokecolor="navy" strokeweight="1.65pt"/>
              <v:line id="_x0000_s2001" style="position:absolute" from="4800,-489" to="4800,-489" strokecolor="navy" strokeweight="1.65pt"/>
              <v:shape id="_x0000_s2002" style="position:absolute;left:4800;top:-489;width:16;height:0" coordsize="16,0" path="m,l,,16,e" filled="f" strokecolor="navy" strokeweight="1.65pt">
                <v:path arrowok="t"/>
              </v:shape>
              <v:shape id="_x0000_s2003" style="position:absolute;left:4816;top:-489;width:0;height:0" coordsize="0,0" path="m,l,,,e" filled="f" strokecolor="navy" strokeweight="1.65pt">
                <v:path arrowok="t"/>
              </v:shape>
              <v:line id="_x0000_s2004" style="position:absolute" from="4816,-489" to="4816,-489" strokecolor="navy" strokeweight="1.65pt"/>
              <v:shape id="_x0000_s2005" style="position:absolute;left:4816;top:-489;width:16;height:0" coordsize="16,0" path="m,l,,16,e" filled="f" strokecolor="navy" strokeweight="1.65pt">
                <v:path arrowok="t"/>
              </v:shape>
              <v:line id="_x0000_s2006" style="position:absolute" from="4832,-489" to="4832,-489" strokecolor="navy" strokeweight="1.65pt"/>
              <v:line id="_x0000_s2007" style="position:absolute" from="4832,-489" to="4832,-489" strokecolor="navy" strokeweight="1.65pt"/>
              <v:line id="_x0000_s2008" style="position:absolute" from="4832,-489" to="4832,-489" strokecolor="navy" strokeweight="1.65pt"/>
              <v:shape id="_x0000_s2009" style="position:absolute;left:4832;top:-489;width:17;height:0" coordsize="17,0" path="m,l,,17,e" filled="f" strokecolor="navy" strokeweight="1.65pt">
                <v:path arrowok="t"/>
              </v:shape>
              <v:shape id="_x0000_s2010" style="position:absolute;left:4849;top:-507;width:0;height:18" coordsize="0,18" path="m,18l,,,e" filled="f" strokecolor="navy" strokeweight="1.65pt">
                <v:path arrowok="t"/>
              </v:shape>
              <v:line id="_x0000_s2011" style="position:absolute" from="4849,-507" to="4849,-507" strokecolor="navy" strokeweight="1.65pt"/>
              <v:shape id="_x0000_s2012" style="position:absolute;left:4849;top:-507;width:16;height:0" coordsize="16,0" path="m,l,,16,e" filled="f" strokecolor="navy" strokeweight="1.65pt">
                <v:path arrowok="t"/>
              </v:shape>
              <v:line id="_x0000_s2013" style="position:absolute" from="4865,-507" to="4865,-507" strokecolor="navy" strokeweight="1.65pt"/>
              <v:line id="_x0000_s2014" style="position:absolute" from="4865,-507" to="4865,-507" strokecolor="navy" strokeweight="1.65pt"/>
              <v:shape id="_x0000_s2015" style="position:absolute;left:4865;top:-507;width:16;height:0" coordsize="16,0" path="m,l,,16,e" filled="f" strokecolor="navy" strokeweight="1.65pt">
                <v:path arrowok="t"/>
              </v:shape>
              <v:line id="_x0000_s2016" style="position:absolute" from="4881,-507" to="4881,-507" strokecolor="navy" strokeweight="1.65pt"/>
              <v:shape id="_x0000_s2017" style="position:absolute;left:4881;top:-526;width:0;height:19" coordsize="0,19" path="m,19l,,,e" filled="f" strokecolor="navy" strokeweight="1.65pt">
                <v:path arrowok="t"/>
              </v:shape>
              <v:line id="_x0000_s2018" style="position:absolute" from="4881,-526" to="4881,-526" strokecolor="navy" strokeweight="1.65pt"/>
              <v:shape id="_x0000_s2019" style="position:absolute;left:4881;top:-526;width:17;height:0" coordsize="17,0" path="m,l,,17,e" filled="f" strokecolor="navy" strokeweight="1.65pt">
                <v:path arrowok="t"/>
              </v:shape>
              <v:line id="_x0000_s2020" style="position:absolute" from="4898,-526" to="4898,-526" strokecolor="navy" strokeweight="1.65pt"/>
              <v:line id="_x0000_s2021" style="position:absolute" from="4898,-526" to="4898,-526" strokecolor="navy" strokeweight="1.65pt"/>
              <v:shape id="_x0000_s2022" style="position:absolute;left:4898;top:-526;width:16;height:0" coordsize="16,0" path="m,l,,16,e" filled="f" strokecolor="navy" strokeweight="1.65pt">
                <v:path arrowok="t"/>
              </v:shape>
              <v:line id="_x0000_s2023" style="position:absolute" from="4914,-526" to="4914,-526" strokecolor="navy" strokeweight="1.65pt"/>
              <v:shape id="_x0000_s2024" style="position:absolute;left:4914;top:-544;width:0;height:18" coordsize="0,18" path="m,18l,,,e" filled="f" strokecolor="navy" strokeweight="1.65pt">
                <v:path arrowok="t"/>
              </v:shape>
              <v:shape id="_x0000_s2025" style="position:absolute;left:4914;top:-544;width:16;height:0" coordsize="16,0" path="m,l,,16,e" filled="f" strokecolor="navy" strokeweight="1.65pt">
                <v:path arrowok="t"/>
              </v:shape>
              <v:line id="_x0000_s2026" style="position:absolute" from="4930,-544" to="4930,-544" strokecolor="navy" strokeweight="1.65pt"/>
              <v:line id="_x0000_s2027" style="position:absolute" from="4930,-544" to="4930,-544" strokecolor="navy" strokeweight="1.65pt"/>
              <v:line id="_x0000_s2028" style="position:absolute" from="4930,-544" to="4930,-544" strokecolor="navy" strokeweight="1.65pt"/>
              <v:shape id="_x0000_s2029" style="position:absolute;left:4930;top:-544;width:17;height:0" coordsize="17,0" path="m,l,,17,e" filled="f" strokecolor="navy" strokeweight="1.65pt">
                <v:path arrowok="t"/>
              </v:shape>
              <v:line id="_x0000_s2030" style="position:absolute" from="4947,-544" to="4947,-544" strokecolor="navy" strokeweight="1.65pt"/>
              <v:line id="_x0000_s2031" style="position:absolute" from="4947,-544" to="4947,-544" strokecolor="navy" strokeweight="1.65pt"/>
              <v:shape id="_x0000_s2032" style="position:absolute;left:4947;top:-562;width:16;height:18" coordsize="16,18" path="m,18l,,16,e" filled="f" strokecolor="navy" strokeweight="1.65pt">
                <v:path arrowok="t"/>
              </v:shape>
              <v:line id="_x0000_s2033" style="position:absolute" from="4963,-562" to="4963,-562" strokecolor="navy" strokeweight="1.65pt"/>
              <v:line id="_x0000_s2034" style="position:absolute" from="4963,-562" to="4963,-562" strokecolor="navy" strokeweight="1.65pt"/>
              <v:shape id="_x0000_s2035" style="position:absolute;left:4963;top:-562;width:16;height:0" coordsize="16,0" path="m,l,,16,e" filled="f" strokecolor="navy" strokeweight="1.65pt">
                <v:path arrowok="t"/>
              </v:shape>
              <v:line id="_x0000_s2036" style="position:absolute" from="4979,-562" to="4979,-562" strokecolor="navy" strokeweight="1.65pt"/>
              <v:line id="_x0000_s2037" style="position:absolute" from="4979,-562" to="4979,-562" strokecolor="navy" strokeweight="1.65pt"/>
              <v:line id="_x0000_s2038" style="position:absolute" from="4979,-562" to="4979,-562" strokecolor="navy" strokeweight="1.65pt"/>
              <v:shape id="_x0000_s2039" style="position:absolute;left:4979;top:-580;width:17;height:18" coordsize="17,18" path="m,18l,,17,e" filled="f" strokecolor="navy" strokeweight="1.65pt">
                <v:path arrowok="t"/>
              </v:shape>
              <v:line id="_x0000_s2040" style="position:absolute" from="4996,-580" to="4996,-580" strokecolor="navy" strokeweight="1.65pt"/>
              <v:line id="_x0000_s2041" style="position:absolute" from="4996,-580" to="4996,-580" strokecolor="navy" strokeweight="1.65pt"/>
              <v:shape id="_x0000_s2042" style="position:absolute;left:4996;top:-580;width:16;height:0" coordsize="16,0" path="m,l,,16,e" filled="f" strokecolor="navy" strokeweight="1.65pt">
                <v:path arrowok="t"/>
              </v:shape>
              <v:line id="_x0000_s2043" style="position:absolute" from="5012,-580" to="5012,-580" strokecolor="navy" strokeweight="1.65pt"/>
              <v:line id="_x0000_s2044" style="position:absolute" from="5012,-580" to="5012,-580" strokecolor="navy" strokeweight="1.65pt"/>
              <v:shape id="_x0000_s2045" style="position:absolute;left:5012;top:-580;width:16;height:0" coordsize="16,0" path="m,l,,16,e" filled="f" strokecolor="navy" strokeweight="1.65pt">
                <v:path arrowok="t"/>
              </v:shape>
              <v:shape id="_x0000_s2046" style="position:absolute;left:5028;top:-599;width:0;height:19" coordsize="0,19" path="m,19l,,,e" filled="f" strokecolor="navy" strokeweight="1.65pt">
                <v:path arrowok="t"/>
              </v:shape>
              <v:line id="_x0000_s2047" style="position:absolute" from="5028,-599" to="5028,-599" strokecolor="navy" strokeweight="1.65pt"/>
              <v:line id="_x0000_s11264" style="position:absolute" from="5028,-599" to="5028,-599" strokecolor="navy" strokeweight="1.65pt"/>
              <v:shape id="_x0000_s11265" style="position:absolute;left:5028;top:-599;width:0;height:0" coordsize="0,0" path="m,l,,,e" filled="f" strokecolor="navy" strokeweight="1.65pt">
                <v:path arrowok="t"/>
              </v:shape>
              <v:line id="_x0000_s11266" style="position:absolute" from="5028,-599" to="5028,-599" strokecolor="navy" strokeweight="1.65pt"/>
              <v:line id="_x0000_s11267" style="position:absolute" from="5028,-599" to="5028,-599" strokecolor="navy" strokeweight="1.65pt"/>
              <v:shape id="_x0000_s11268" style="position:absolute;left:5028;top:-599;width:17;height:0" coordsize="17,0" path="m,l,,17,e" filled="f" strokecolor="navy" strokeweight="1.65pt">
                <v:path arrowok="t"/>
              </v:shape>
              <v:line id="_x0000_s11269" style="position:absolute" from="5045,-599" to="5045,-599" strokecolor="navy" strokeweight="1.65pt"/>
              <v:shape id="_x0000_s11270" style="position:absolute;left:5045;top:-617;width:0;height:18" coordsize="0,18" path="m,18l,,,e" filled="f" strokecolor="navy" strokeweight="1.65pt">
                <v:path arrowok="t"/>
              </v:shape>
              <v:shape id="_x0000_s11271" style="position:absolute;left:5045;top:-617;width:16;height:0" coordsize="16,0" path="m,l,,16,e" filled="f" strokecolor="navy" strokeweight="1.65pt">
                <v:path arrowok="t"/>
              </v:shape>
              <v:line id="_x0000_s11272" style="position:absolute" from="5061,-617" to="5061,-617" strokecolor="navy" strokeweight="1.65pt"/>
              <v:line id="_x0000_s11273" style="position:absolute" from="5061,-617" to="5061,-617" strokecolor="navy" strokeweight="1.65pt"/>
              <v:line id="_x0000_s11274" style="position:absolute" from="5061,-617" to="5061,-617" strokecolor="navy" strokeweight="1.65pt"/>
              <v:shape id="_x0000_s11275" style="position:absolute;left:5061;top:-617;width:16;height:0" coordsize="16,0" path="m,l,,16,e" filled="f" strokecolor="navy" strokeweight="1.65pt">
                <v:path arrowok="t"/>
              </v:shape>
              <v:line id="_x0000_s11276" style="position:absolute" from="5077,-617" to="5077,-617" strokecolor="navy" strokeweight="1.65pt"/>
              <v:line id="_x0000_s11277" style="position:absolute" from="5077,-617" to="5077,-617" strokecolor="navy" strokeweight="1.65pt"/>
              <v:shape id="_x0000_s11278" style="position:absolute;left:5077;top:-635;width:17;height:18" coordsize="17,18" path="m,18l,,17,e" filled="f" strokecolor="navy" strokeweight="1.65pt">
                <v:path arrowok="t"/>
              </v:shape>
              <v:line id="_x0000_s11279" style="position:absolute" from="5094,-635" to="5094,-635" strokecolor="navy" strokeweight="1.65pt"/>
              <v:line id="_x0000_s11280" style="position:absolute" from="5094,-635" to="5094,-635" strokecolor="navy" strokeweight="1.65pt"/>
              <v:shape id="_x0000_s11281" style="position:absolute;left:5094;top:-635;width:16;height:0" coordsize="16,0" path="m,l,,16,e" filled="f" strokecolor="navy" strokeweight="1.65pt">
                <v:path arrowok="t"/>
              </v:shape>
              <v:line id="_x0000_s11282" style="position:absolute" from="5110,-635" to="5110,-635" strokecolor="navy" strokeweight="1.65pt"/>
              <v:line id="_x0000_s11283" style="position:absolute" from="5110,-635" to="5110,-635" strokecolor="navy" strokeweight="1.65pt"/>
              <v:line id="_x0000_s11284" style="position:absolute" from="5110,-635" to="5110,-635" strokecolor="navy" strokeweight="1.65pt"/>
              <v:shape id="_x0000_s11285" style="position:absolute;left:5110;top:-635;width:16;height:0" coordsize="16,0" path="m,l,,16,e" filled="f" strokecolor="navy" strokeweight="1.65pt">
                <v:path arrowok="t"/>
              </v:shape>
            </v:group>
            <v:group id="_x0000_s11286" style="position:absolute;left:1665;top:-764;width:3723;height:623" coordorigin="1665,-764" coordsize="3723,623">
              <v:shape id="_x0000_s11287" style="position:absolute;left:5126;top:-654;width:0;height:19" coordsize="0,19" path="m,19l,,,e" filled="f" strokecolor="navy" strokeweight="1.65pt">
                <v:path arrowok="t"/>
              </v:shape>
              <v:line id="_x0000_s11288" style="position:absolute" from="5126,-654" to="5126,-654" strokecolor="navy" strokeweight="1.65pt"/>
              <v:shape id="_x0000_s11289" style="position:absolute;left:5126;top:-654;width:17;height:0" coordsize="17,0" path="m,l,,17,e" filled="f" strokecolor="navy" strokeweight="1.65pt">
                <v:path arrowok="t"/>
              </v:shape>
              <v:line id="_x0000_s11290" style="position:absolute" from="5143,-654" to="5143,-654" strokecolor="navy" strokeweight="1.65pt"/>
              <v:line id="_x0000_s11291" style="position:absolute" from="5143,-654" to="5143,-654" strokecolor="navy" strokeweight="1.65pt"/>
              <v:shape id="_x0000_s11292" style="position:absolute;left:5143;top:-654;width:16;height:0" coordsize="16,0" path="m,l,,16,e" filled="f" strokecolor="navy" strokeweight="1.65pt">
                <v:path arrowok="t"/>
              </v:shape>
              <v:line id="_x0000_s11293" style="position:absolute" from="5159,-654" to="5159,-654" strokecolor="navy" strokeweight="1.65pt"/>
              <v:line id="_x0000_s11294" style="position:absolute" from="5159,-654" to="5159,-654" strokecolor="navy" strokeweight="1.65pt"/>
              <v:shape id="_x0000_s11295" style="position:absolute;left:5159;top:-672;width:0;height:18" coordsize="0,18" path="m,18l,,,e" filled="f" strokecolor="navy" strokeweight="1.65pt">
                <v:path arrowok="t"/>
              </v:shape>
              <v:shape id="_x0000_s11296" style="position:absolute;left:5159;top:-672;width:16;height:0" coordsize="16,0" path="m,l,,16,e" filled="f" strokecolor="navy" strokeweight="1.65pt">
                <v:path arrowok="t"/>
              </v:shape>
              <v:line id="_x0000_s11297" style="position:absolute" from="5175,-672" to="5175,-672" strokecolor="navy" strokeweight="1.65pt"/>
              <v:line id="_x0000_s11298" style="position:absolute" from="5175,-672" to="5175,-672" strokecolor="navy" strokeweight="1.65pt"/>
              <v:shape id="_x0000_s11299" style="position:absolute;left:5175;top:-672;width:17;height:0" coordsize="17,0" path="m,l,,17,e" filled="f" strokecolor="navy" strokeweight="1.65pt">
                <v:path arrowok="t"/>
              </v:shape>
              <v:line id="_x0000_s11300" style="position:absolute" from="5192,-672" to="5192,-672" strokecolor="navy" strokeweight="1.65pt"/>
              <v:line id="_x0000_s11301" style="position:absolute" from="5192,-672" to="5192,-672" strokecolor="navy" strokeweight="1.65pt"/>
              <v:shape id="_x0000_s11302" style="position:absolute;left:5192;top:-672;width:16;height:0" coordsize="16,0" path="m,l,,16,e" filled="f" strokecolor="navy" strokeweight="1.65pt">
                <v:path arrowok="t"/>
              </v:shape>
              <v:shape id="_x0000_s11303" style="position:absolute;left:5208;top:-690;width:0;height:18" coordsize="0,18" path="m,18l,,,e" filled="f" strokecolor="navy" strokeweight="1.65pt">
                <v:path arrowok="t"/>
              </v:shape>
              <v:line id="_x0000_s11304" style="position:absolute" from="5208,-690" to="5208,-690" strokecolor="navy" strokeweight="1.65pt"/>
              <v:line id="_x0000_s11305" style="position:absolute" from="5208,-690" to="5208,-690" strokecolor="navy" strokeweight="1.65pt"/>
              <v:shape id="_x0000_s11306" style="position:absolute;left:5208;top:-690;width:16;height:0" coordsize="16,0" path="m,l,,16,e" filled="f" strokecolor="navy" strokeweight="1.65pt">
                <v:path arrowok="t"/>
              </v:shape>
              <v:line id="_x0000_s11307" style="position:absolute" from="5224,-690" to="5224,-690" strokecolor="navy" strokeweight="1.65pt"/>
              <v:line id="_x0000_s11308" style="position:absolute" from="5224,-690" to="5224,-690" strokecolor="navy" strokeweight="1.65pt"/>
              <v:shape id="_x0000_s11309" style="position:absolute;left:5224;top:-690;width:17;height:0" coordsize="17,0" path="m,l,,17,e" filled="f" strokecolor="navy" strokeweight="1.65pt">
                <v:path arrowok="t"/>
              </v:shape>
              <v:line id="_x0000_s11310" style="position:absolute" from="5241,-690" to="5241,-690" strokecolor="navy" strokeweight="1.65pt"/>
              <v:shape id="_x0000_s11311" style="position:absolute;left:5241;top:-709;width:0;height:19" coordsize="0,19" path="m,19l,,,e" filled="f" strokecolor="navy" strokeweight="1.65pt">
                <v:path arrowok="t"/>
              </v:shape>
              <v:shape id="_x0000_s11312" style="position:absolute;left:5241;top:-709;width:16;height:0" coordsize="16,0" path="m,l,,16,e" filled="f" strokecolor="navy" strokeweight="1.65pt">
                <v:path arrowok="t"/>
              </v:shape>
              <v:line id="_x0000_s11313" style="position:absolute" from="5257,-709" to="5257,-709" strokecolor="navy" strokeweight="1.65pt"/>
              <v:line id="_x0000_s11314" style="position:absolute" from="5257,-709" to="5257,-709" strokecolor="navy" strokeweight="1.65pt"/>
              <v:line id="_x0000_s11315" style="position:absolute" from="5257,-709" to="5257,-709" strokecolor="navy" strokeweight="1.65pt"/>
              <v:shape id="_x0000_s11316" style="position:absolute;left:5257;top:-709;width:16;height:0" coordsize="16,0" path="m,l,,16,e" filled="f" strokecolor="navy" strokeweight="1.65pt">
                <v:path arrowok="t"/>
              </v:shape>
              <v:line id="_x0000_s11317" style="position:absolute" from="5273,-709" to="5273,-709" strokecolor="navy" strokeweight="1.65pt"/>
              <v:line id="_x0000_s11318" style="position:absolute" from="5273,-709" to="5273,-709" strokecolor="navy" strokeweight="1.65pt"/>
              <v:shape id="_x0000_s11319" style="position:absolute;left:5273;top:-709;width:17;height:0" coordsize="17,0" path="m,l,,17,e" filled="f" strokecolor="navy" strokeweight="1.65pt">
                <v:path arrowok="t"/>
              </v:shape>
              <v:shape id="_x0000_s11320" style="position:absolute;left:5290;top:-727;width:0;height:18" coordsize="0,18" path="m,18l,,,e" filled="f" strokecolor="navy" strokeweight="1.65pt">
                <v:path arrowok="t"/>
              </v:shape>
              <v:line id="_x0000_s11321" style="position:absolute" from="5290,-727" to="5290,-727" strokecolor="navy" strokeweight="1.65pt"/>
              <v:shape id="_x0000_s11322" style="position:absolute;left:5290;top:-727;width:16;height:0" coordsize="16,0" path="m,l,,16,e" filled="f" strokecolor="navy" strokeweight="1.65pt">
                <v:path arrowok="t"/>
              </v:shape>
              <v:line id="_x0000_s11323" style="position:absolute" from="5306,-727" to="5306,-727" strokecolor="navy" strokeweight="1.65pt"/>
              <v:line id="_x0000_s11324" style="position:absolute" from="5306,-727" to="5306,-727" strokecolor="navy" strokeweight="1.65pt"/>
              <v:line id="_x0000_s11325" style="position:absolute" from="5306,-727" to="5306,-727" strokecolor="navy" strokeweight="1.65pt"/>
              <v:shape id="_x0000_s11326" style="position:absolute;left:5306;top:-727;width:16;height:0" coordsize="16,0" path="m,l,,16,e" filled="f" strokecolor="navy" strokeweight="1.65pt">
                <v:path arrowok="t"/>
              </v:shape>
              <v:line id="_x0000_s11327" style="position:absolute" from="5322,-727" to="5322,-727" strokecolor="navy" strokeweight="1.65pt"/>
              <v:line id="_x0000_s11328" style="position:absolute" from="5322,-727" to="5322,-727" strokecolor="navy" strokeweight="1.65pt"/>
              <v:shape id="_x0000_s11329" style="position:absolute;left:5322;top:-745;width:17;height:18" coordsize="17,18" path="m,18l,,17,e" filled="f" strokecolor="navy" strokeweight="1.65pt">
                <v:path arrowok="t"/>
              </v:shape>
              <v:line id="_x0000_s11330" style="position:absolute" from="5339,-745" to="5339,-745" strokecolor="navy" strokeweight="1.65pt"/>
              <v:line id="_x0000_s11331" style="position:absolute" from="5339,-745" to="5339,-745" strokecolor="navy" strokeweight="1.65pt"/>
              <v:shape id="_x0000_s11332" style="position:absolute;left:5339;top:-745;width:16;height:0" coordsize="16,0" path="m,l,,16,e" filled="f" strokecolor="navy" strokeweight="1.65pt">
                <v:path arrowok="t"/>
              </v:shape>
              <v:line id="_x0000_s11333" style="position:absolute" from="5355,-745" to="5355,-745" strokecolor="navy" strokeweight="1.65pt"/>
              <v:line id="_x0000_s11334" style="position:absolute" from="5355,-745" to="5355,-745" strokecolor="navy" strokeweight="1.65pt"/>
              <v:line id="_x0000_s11335" style="position:absolute" from="5355,-745" to="5355,-745" strokecolor="navy" strokeweight="1.65pt"/>
              <v:shape id="_x0000_s11336" style="position:absolute;left:5355;top:-745;width:0;height:0" coordsize="0,0" path="m,l,,,e" filled="f" strokecolor="navy" strokeweight="1.65pt">
                <v:path arrowok="t"/>
              </v:shape>
              <v:line id="_x0000_s11337" style="position:absolute" from="5355,-745" to="5355,-745" strokecolor="navy" strokeweight="1.65pt"/>
              <v:shape id="_x0000_s11338" style="position:absolute;left:5355;top:-764;width:0;height:19" coordsize="0,19" path="m,19l,,,e" filled="f" strokecolor="navy" strokeweight="1.65pt">
                <v:path arrowok="t"/>
              </v:shape>
              <v:shape id="_x0000_s11339" style="position:absolute;left:5355;top:-764;width:16;height:0" coordsize="16,0" path="m,l,,16,e" filled="f" strokecolor="navy" strokeweight="1.65pt">
                <v:path arrowok="t"/>
              </v:shape>
              <v:line id="_x0000_s11340" style="position:absolute" from="5371,-764" to="5371,-764" strokecolor="navy" strokeweight="1.65pt"/>
              <v:line id="_x0000_s11341" style="position:absolute" from="5371,-764" to="5371,-764" strokecolor="navy" strokeweight="1.65pt"/>
              <v:shape id="_x0000_s11342" style="position:absolute;left:5371;top:-764;width:17;height:0" coordsize="17,0" path="m,l,,17,e" filled="f" strokecolor="navy" strokeweight="1.65pt">
                <v:path arrowok="t"/>
              </v:shape>
              <v:line id="_x0000_s11343" style="position:absolute" from="5388,-764" to="5388,-764" strokecolor="navy" strokeweight="1.65pt"/>
              <v:line id="_x0000_s11344" style="position:absolute" from="5388,-764" to="5388,-764" strokecolor="navy" strokeweight="1.65pt"/>
              <v:line id="_x0000_s11345" style="position:absolute" from="5388,-764" to="5388,-764" strokecolor="navy" strokeweight="1.65pt"/>
              <v:line id="_x0000_s11346" style="position:absolute" from="1665,-544" to="1665,-544" strokecolor="fuchsia" strokeweight="1.65pt"/>
              <v:shape id="_x0000_s11347" style="position:absolute;left:1665;top:-544;width:17;height:0" coordsize="17,0" path="m,l,,17,e" filled="f" strokecolor="fuchsia" strokeweight="1.65pt">
                <v:path arrowok="t"/>
              </v:shape>
              <v:line id="_x0000_s11348" style="position:absolute" from="1682,-544" to="1682,-544" strokecolor="fuchsia" strokeweight="1.65pt"/>
              <v:line id="_x0000_s11349" style="position:absolute" from="1682,-544" to="1682,-544" strokecolor="fuchsia" strokeweight="1.65pt"/>
              <v:shape id="_x0000_s11350" style="position:absolute;left:1682;top:-544;width:16;height:0" coordsize="16,0" path="m,l,,16,e" filled="f" strokecolor="fuchsia" strokeweight="1.65pt">
                <v:path arrowok="t"/>
              </v:shape>
              <v:shape id="_x0000_s11351" style="position:absolute;left:1698;top:-544;width:0;height:18" coordsize="0,18" path="m,l,,,18e" filled="f" strokecolor="fuchsia" strokeweight="1.65pt">
                <v:path arrowok="t"/>
              </v:shape>
              <v:line id="_x0000_s11352" style="position:absolute" from="1698,-526" to="1698,-526" strokecolor="fuchsia" strokeweight="1.65pt"/>
              <v:line id="_x0000_s11353" style="position:absolute" from="1698,-526" to="1698,-526" strokecolor="fuchsia" strokeweight="1.65pt"/>
              <v:shape id="_x0000_s11354" style="position:absolute;left:1698;top:-526;width:16;height:0" coordsize="16,0" path="m,l,,16,e" filled="f" strokecolor="fuchsia" strokeweight="1.65pt">
                <v:path arrowok="t"/>
              </v:shape>
              <v:line id="_x0000_s11355" style="position:absolute" from="1714,-526" to="1714,-526" strokecolor="fuchsia" strokeweight="1.65pt"/>
              <v:line id="_x0000_s11356" style="position:absolute" from="1714,-526" to="1714,-526" strokecolor="fuchsia" strokeweight="1.65pt"/>
              <v:shape id="_x0000_s11357" style="position:absolute;left:1714;top:-526;width:17;height:0" coordsize="17,0" path="m,l,,17,e" filled="f" strokecolor="fuchsia" strokeweight="1.65pt">
                <v:path arrowok="t"/>
              </v:shape>
              <v:shape id="_x0000_s11358" style="position:absolute;left:1731;top:-526;width:0;height:19" coordsize="0,19" path="m,l,,,19e" filled="f" strokecolor="fuchsia" strokeweight="1.65pt">
                <v:path arrowok="t"/>
              </v:shape>
              <v:line id="_x0000_s11359" style="position:absolute" from="1731,-507" to="1731,-507" strokecolor="fuchsia" strokeweight="1.65pt"/>
              <v:shape id="_x0000_s11360" style="position:absolute;left:1731;top:-507;width:16;height:0" coordsize="16,0" path="m,l,,16,e" filled="f" strokecolor="fuchsia" strokeweight="1.65pt">
                <v:path arrowok="t"/>
              </v:shape>
              <v:line id="_x0000_s11361" style="position:absolute" from="1747,-507" to="1747,-507" strokecolor="fuchsia" strokeweight="1.65pt"/>
              <v:line id="_x0000_s11362" style="position:absolute" from="1747,-507" to="1747,-507" strokecolor="fuchsia" strokeweight="1.65pt"/>
              <v:line id="_x0000_s11363" style="position:absolute" from="1747,-507" to="1747,-507" strokecolor="fuchsia" strokeweight="1.65pt"/>
              <v:shape id="_x0000_s11364" style="position:absolute;left:1747;top:-507;width:16;height:0" coordsize="16,0" path="m,l,,16,e" filled="f" strokecolor="fuchsia" strokeweight="1.65pt">
                <v:path arrowok="t"/>
              </v:shape>
              <v:shape id="_x0000_s11365" style="position:absolute;left:1763;top:-507;width:0;height:18" coordsize="0,18" path="m,l,,,18e" filled="f" strokecolor="fuchsia" strokeweight="1.65pt">
                <v:path arrowok="t"/>
              </v:shape>
              <v:line id="_x0000_s11366" style="position:absolute" from="1763,-489" to="1763,-489" strokecolor="fuchsia" strokeweight="1.65pt"/>
              <v:shape id="_x0000_s11367" style="position:absolute;left:1763;top:-489;width:17;height:0" coordsize="17,0" path="m,l,,17,e" filled="f" strokecolor="fuchsia" strokeweight="1.65pt">
                <v:path arrowok="t"/>
              </v:shape>
              <v:line id="_x0000_s11368" style="position:absolute" from="1780,-489" to="1780,-489" strokecolor="fuchsia" strokeweight="1.65pt"/>
              <v:line id="_x0000_s11369" style="position:absolute" from="1780,-489" to="1780,-489" strokecolor="fuchsia" strokeweight="1.65pt"/>
              <v:shape id="_x0000_s11370" style="position:absolute;left:1780;top:-489;width:16;height:0" coordsize="16,0" path="m,l,,16,e" filled="f" strokecolor="fuchsia" strokeweight="1.65pt">
                <v:path arrowok="t"/>
              </v:shape>
              <v:line id="_x0000_s11371" style="position:absolute" from="1796,-489" to="1796,-489" strokecolor="fuchsia" strokeweight="1.65pt"/>
              <v:shape id="_x0000_s11372" style="position:absolute;left:1796;top:-489;width:0;height:0" coordsize="0,0" path="m,l,,,e" filled="f" strokecolor="fuchsia" strokeweight="1.65pt">
                <v:path arrowok="t"/>
              </v:shape>
              <v:line id="_x0000_s11373" style="position:absolute" from="1796,-489" to="1796,-489" strokecolor="fuchsia" strokeweight="1.65pt"/>
              <v:shape id="_x0000_s11374" style="position:absolute;left:1796;top:-489;width:0;height:0" coordsize="0,0" path="m,l,,,e" filled="f" strokecolor="fuchsia" strokeweight="1.65pt">
                <v:path arrowok="t"/>
              </v:shape>
              <v:line id="_x0000_s11375" style="position:absolute" from="1796,-489" to="1796,-489" strokecolor="fuchsia" strokeweight="1.65pt"/>
              <v:line id="_x0000_s11376" style="position:absolute" from="1796,-489" to="1796,-489" strokecolor="fuchsia" strokeweight="1.65pt"/>
              <v:shape id="_x0000_s11377" style="position:absolute;left:1796;top:-489;width:16;height:0" coordsize="16,0" path="m,l,,16,e" filled="f" strokecolor="fuchsia" strokeweight="1.65pt">
                <v:path arrowok="t"/>
              </v:shape>
              <v:shape id="_x0000_s11378" style="position:absolute;left:1812;top:-489;width:0;height:18" coordsize="0,18" path="m,l,,,18e" filled="f" strokecolor="fuchsia" strokeweight="1.65pt">
                <v:path arrowok="t"/>
              </v:shape>
              <v:line id="_x0000_s11379" style="position:absolute" from="1812,-471" to="1812,-471" strokecolor="fuchsia" strokeweight="1.65pt"/>
              <v:shape id="_x0000_s11380" style="position:absolute;left:1812;top:-471;width:16;height:0" coordsize="16,0" path="m,l,,16,e" filled="f" strokecolor="fuchsia" strokeweight="1.65pt">
                <v:path arrowok="t"/>
              </v:shape>
              <v:line id="_x0000_s11381" style="position:absolute" from="1828,-471" to="1828,-471" strokecolor="fuchsia" strokeweight="1.65pt"/>
              <v:line id="_x0000_s11382" style="position:absolute" from="1828,-471" to="1828,-471" strokecolor="fuchsia" strokeweight="1.65pt"/>
              <v:line id="_x0000_s11383" style="position:absolute" from="1828,-471" to="1828,-471" strokecolor="fuchsia" strokeweight="1.65pt"/>
              <v:shape id="_x0000_s11384" style="position:absolute;left:1828;top:-471;width:17;height:0" coordsize="17,0" path="m,l,,17,e" filled="f" strokecolor="fuchsia" strokeweight="1.65pt">
                <v:path arrowok="t"/>
              </v:shape>
              <v:shape id="_x0000_s11385" style="position:absolute;left:1845;top:-471;width:0;height:19" coordsize="0,19" path="m,l,,,19e" filled="f" strokecolor="fuchsia" strokeweight="1.65pt">
                <v:path arrowok="t"/>
              </v:shape>
              <v:line id="_x0000_s11386" style="position:absolute" from="1845,-452" to="1845,-452" strokecolor="fuchsia" strokeweight="1.65pt"/>
              <v:shape id="_x0000_s11387" style="position:absolute;left:1845;top:-452;width:16;height:0" coordsize="16,0" path="m,l,,16,e" filled="f" strokecolor="fuchsia" strokeweight="1.65pt">
                <v:path arrowok="t"/>
              </v:shape>
              <v:line id="_x0000_s11388" style="position:absolute" from="1861,-452" to="1861,-452" strokecolor="fuchsia" strokeweight="1.65pt"/>
              <v:line id="_x0000_s11389" style="position:absolute" from="1861,-452" to="1861,-452" strokecolor="fuchsia" strokeweight="1.65pt"/>
              <v:shape id="_x0000_s11390" style="position:absolute;left:1861;top:-452;width:16;height:0" coordsize="16,0" path="m,l,,16,e" filled="f" strokecolor="fuchsia" strokeweight="1.65pt">
                <v:path arrowok="t"/>
              </v:shape>
              <v:shape id="_x0000_s11391" style="position:absolute;left:1877;top:-452;width:0;height:18" coordsize="0,18" path="m,l,,,18e" filled="f" strokecolor="fuchsia" strokeweight="1.65pt">
                <v:path arrowok="t"/>
              </v:shape>
              <v:line id="_x0000_s11392" style="position:absolute" from="1877,-434" to="1877,-434" strokecolor="fuchsia" strokeweight="1.65pt"/>
              <v:line id="_x0000_s11393" style="position:absolute" from="1877,-434" to="1877,-434" strokecolor="fuchsia" strokeweight="1.65pt"/>
              <v:shape id="_x0000_s11394" style="position:absolute;left:1877;top:-434;width:17;height:0" coordsize="17,0" path="m,l,,17,e" filled="f" strokecolor="fuchsia" strokeweight="1.65pt">
                <v:path arrowok="t"/>
              </v:shape>
              <v:line id="_x0000_s11395" style="position:absolute" from="1894,-434" to="1894,-434" strokecolor="fuchsia" strokeweight="1.65pt"/>
              <v:line id="_x0000_s11396" style="position:absolute" from="1894,-434" to="1894,-434" strokecolor="fuchsia" strokeweight="1.65pt"/>
              <v:shape id="_x0000_s11397" style="position:absolute;left:1894;top:-434;width:16;height:0" coordsize="16,0" path="m,l,,16,e" filled="f" strokecolor="fuchsia" strokeweight="1.65pt">
                <v:path arrowok="t"/>
              </v:shape>
              <v:shape id="_x0000_s11398" style="position:absolute;left:1910;top:-434;width:0;height:18" coordsize="0,18" path="m,l,,,18e" filled="f" strokecolor="fuchsia" strokeweight="1.65pt">
                <v:path arrowok="t"/>
              </v:shape>
              <v:line id="_x0000_s11399" style="position:absolute" from="1910,-416" to="1910,-416" strokecolor="fuchsia" strokeweight="1.65pt"/>
              <v:shape id="_x0000_s11400" style="position:absolute;left:1910;top:-416;width:16;height:0" coordsize="16,0" path="m,l,,16,e" filled="f" strokecolor="fuchsia" strokeweight="1.65pt">
                <v:path arrowok="t"/>
              </v:shape>
              <v:line id="_x0000_s11401" style="position:absolute" from="1926,-416" to="1926,-416" strokecolor="fuchsia" strokeweight="1.65pt"/>
              <v:line id="_x0000_s11402" style="position:absolute" from="1926,-416" to="1926,-416" strokecolor="fuchsia" strokeweight="1.65pt"/>
              <v:line id="_x0000_s11403" style="position:absolute" from="1926,-416" to="1926,-416" strokecolor="fuchsia" strokeweight="1.65pt"/>
              <v:shape id="_x0000_s11404" style="position:absolute;left:1926;top:-416;width:17;height:19" coordsize="17,19" path="m,l,,17,19e" filled="f" strokecolor="fuchsia" strokeweight="1.65pt">
                <v:path arrowok="t"/>
              </v:shape>
              <v:line id="_x0000_s11405" style="position:absolute" from="1943,-397" to="1943,-397" strokecolor="fuchsia" strokeweight="1.65pt"/>
              <v:line id="_x0000_s11406" style="position:absolute" from="1943,-397" to="1943,-397" strokecolor="fuchsia" strokeweight="1.65pt"/>
              <v:shape id="_x0000_s11407" style="position:absolute;left:1943;top:-397;width:16;height:0" coordsize="16,0" path="m,l,,16,e" filled="f" strokecolor="fuchsia" strokeweight="1.65pt">
                <v:path arrowok="t"/>
              </v:shape>
              <v:line id="_x0000_s11408" style="position:absolute" from="1959,-397" to="1959,-397" strokecolor="fuchsia" strokeweight="1.65pt"/>
              <v:line id="_x0000_s11409" style="position:absolute" from="1959,-397" to="1959,-397" strokecolor="fuchsia" strokeweight="1.65pt"/>
              <v:shape id="_x0000_s11410" style="position:absolute;left:1959;top:-397;width:16;height:18" coordsize="16,18" path="m,l,,16,18e" filled="f" strokecolor="fuchsia" strokeweight="1.65pt">
                <v:path arrowok="t"/>
              </v:shape>
              <v:line id="_x0000_s11411" style="position:absolute" from="1975,-379" to="1975,-379" strokecolor="fuchsia" strokeweight="1.65pt"/>
              <v:line id="_x0000_s11412" style="position:absolute" from="1975,-379" to="1975,-379" strokecolor="fuchsia" strokeweight="1.65pt"/>
              <v:line id="_x0000_s11413" style="position:absolute" from="1975,-379" to="1975,-379" strokecolor="fuchsia" strokeweight="1.65pt"/>
              <v:shape id="_x0000_s11414" style="position:absolute;left:1975;top:-379;width:17;height:0" coordsize="17,0" path="m,l,,17,e" filled="f" strokecolor="fuchsia" strokeweight="1.65pt">
                <v:path arrowok="t"/>
              </v:shape>
              <v:line id="_x0000_s11415" style="position:absolute" from="1992,-379" to="1992,-379" strokecolor="fuchsia" strokeweight="1.65pt"/>
              <v:shape id="_x0000_s11416" style="position:absolute;left:1992;top:-379;width:0;height:18" coordsize="0,18" path="m,l,,,18e" filled="f" strokecolor="fuchsia" strokeweight="1.65pt">
                <v:path arrowok="t"/>
              </v:shape>
              <v:shape id="_x0000_s11417" style="position:absolute;left:1992;top:-361;width:16;height:0" coordsize="16,0" path="m,l,,16,e" filled="f" strokecolor="fuchsia" strokeweight="1.65pt">
                <v:path arrowok="t"/>
              </v:shape>
              <v:line id="_x0000_s11418" style="position:absolute" from="2008,-361" to="2008,-361" strokecolor="fuchsia" strokeweight="1.65pt"/>
              <v:line id="_x0000_s11419" style="position:absolute" from="2008,-361" to="2008,-361" strokecolor="fuchsia" strokeweight="1.65pt"/>
              <v:shape id="_x0000_s11420" style="position:absolute;left:2008;top:-361;width:16;height:0" coordsize="16,0" path="m,l,,16,e" filled="f" strokecolor="fuchsia" strokeweight="1.65pt">
                <v:path arrowok="t"/>
              </v:shape>
              <v:line id="_x0000_s11421" style="position:absolute" from="2024,-361" to="2024,-361" strokecolor="fuchsia" strokeweight="1.65pt"/>
              <v:shape id="_x0000_s11422" style="position:absolute;left:2024;top:-361;width:0;height:19" coordsize="0,19" path="m,l,,,19e" filled="f" strokecolor="fuchsia" strokeweight="1.65pt">
                <v:path arrowok="t"/>
              </v:shape>
              <v:line id="_x0000_s11423" style="position:absolute" from="2024,-342" to="2024,-342" strokecolor="fuchsia" strokeweight="1.65pt"/>
              <v:shape id="_x0000_s11424" style="position:absolute;left:2024;top:-342;width:17;height:0" coordsize="17,0" path="m,l,,17,e" filled="f" strokecolor="fuchsia" strokeweight="1.65pt">
                <v:path arrowok="t"/>
              </v:shape>
              <v:line id="_x0000_s11425" style="position:absolute" from="2041,-342" to="2041,-342" strokecolor="fuchsia" strokeweight="1.65pt"/>
              <v:line id="_x0000_s11426" style="position:absolute" from="2041,-342" to="2041,-342" strokecolor="fuchsia" strokeweight="1.65pt"/>
              <v:shape id="_x0000_s11427" style="position:absolute;left:2041;top:-342;width:16;height:0" coordsize="16,0" path="m,l,,16,e" filled="f" strokecolor="fuchsia" strokeweight="1.65pt">
                <v:path arrowok="t"/>
              </v:shape>
              <v:shape id="_x0000_s11428" style="position:absolute;left:2057;top:-342;width:0;height:18" coordsize="0,18" path="m,l,,,18e" filled="f" strokecolor="fuchsia" strokeweight="1.65pt">
                <v:path arrowok="t"/>
              </v:shape>
              <v:line id="_x0000_s11429" style="position:absolute" from="2057,-324" to="2057,-324" strokecolor="fuchsia" strokeweight="1.65pt"/>
              <v:shape id="_x0000_s11430" style="position:absolute;left:2057;top:-324;width:16;height:0" coordsize="16,0" path="m,l,,16,e" filled="f" strokecolor="fuchsia" strokeweight="1.65pt">
                <v:path arrowok="t"/>
              </v:shape>
              <v:line id="_x0000_s11431" style="position:absolute" from="2073,-324" to="2073,-324" strokecolor="fuchsia" strokeweight="1.65pt"/>
              <v:line id="_x0000_s11432" style="position:absolute" from="2073,-324" to="2073,-324" strokecolor="fuchsia" strokeweight="1.65pt"/>
              <v:shape id="_x0000_s11433" style="position:absolute;left:2073;top:-324;width:0;height:18" coordsize="0,18" path="m,l,,,18e" filled="f" strokecolor="fuchsia" strokeweight="1.65pt">
                <v:path arrowok="t"/>
              </v:shape>
              <v:shape id="_x0000_s11434" style="position:absolute;left:2073;top:-306;width:17;height:0" coordsize="17,0" path="m,l,,17,e" filled="f" strokecolor="fuchsia" strokeweight="1.65pt">
                <v:path arrowok="t"/>
              </v:shape>
              <v:line id="_x0000_s11435" style="position:absolute" from="2090,-306" to="2090,-306" strokecolor="fuchsia" strokeweight="1.65pt"/>
              <v:line id="_x0000_s11436" style="position:absolute" from="2090,-306" to="2090,-306" strokecolor="fuchsia" strokeweight="1.65pt"/>
              <v:shape id="_x0000_s11437" style="position:absolute;left:2090;top:-306;width:16;height:0" coordsize="16,0" path="m,l,,16,e" filled="f" strokecolor="fuchsia" strokeweight="1.65pt">
                <v:path arrowok="t"/>
              </v:shape>
              <v:line id="_x0000_s11438" style="position:absolute" from="2106,-306" to="2106,-306" strokecolor="fuchsia" strokeweight="1.65pt"/>
              <v:shape id="_x0000_s11439" style="position:absolute;left:2106;top:-306;width:0;height:19" coordsize="0,19" path="m,l,,,19e" filled="f" strokecolor="fuchsia" strokeweight="1.65pt">
                <v:path arrowok="t"/>
              </v:shape>
              <v:shape id="_x0000_s11440" style="position:absolute;left:2106;top:-287;width:16;height:0" coordsize="16,0" path="m,l,,16,e" filled="f" strokecolor="fuchsia" strokeweight="1.65pt">
                <v:path arrowok="t"/>
              </v:shape>
              <v:line id="_x0000_s11441" style="position:absolute" from="2122,-287" to="2122,-287" strokecolor="fuchsia" strokeweight="1.65pt"/>
              <v:line id="_x0000_s11442" style="position:absolute" from="2122,-287" to="2122,-287" strokecolor="fuchsia" strokeweight="1.65pt"/>
              <v:line id="_x0000_s11443" style="position:absolute" from="2122,-287" to="2122,-287" strokecolor="fuchsia" strokeweight="1.65pt"/>
              <v:shape id="_x0000_s11444" style="position:absolute;left:2122;top:-287;width:0;height:0" coordsize="0,0" path="m,l,,,e" filled="f" strokecolor="fuchsia" strokeweight="1.65pt">
                <v:path arrowok="t"/>
              </v:shape>
              <v:shape id="_x0000_s11445" style="position:absolute;left:2122;top:-287;width:0;height:18" coordsize="0,18" path="m,l,,,18e" filled="f" strokecolor="fuchsia" strokeweight="1.65pt">
                <v:path arrowok="t"/>
              </v:shape>
              <v:line id="_x0000_s11446" style="position:absolute" from="2122,-269" to="2122,-269" strokecolor="fuchsia" strokeweight="1.65pt"/>
              <v:shape id="_x0000_s11447" style="position:absolute;left:2122;top:-269;width:17;height:0" coordsize="17,0" path="m,l,,17,e" filled="f" strokecolor="fuchsia" strokeweight="1.65pt">
                <v:path arrowok="t"/>
              </v:shape>
              <v:line id="_x0000_s11448" style="position:absolute" from="2139,-269" to="2139,-269" strokecolor="fuchsia" strokeweight="1.65pt"/>
              <v:line id="_x0000_s11449" style="position:absolute" from="2139,-269" to="2139,-269" strokecolor="fuchsia" strokeweight="1.65pt"/>
              <v:shape id="_x0000_s11450" style="position:absolute;left:2139;top:-269;width:16;height:18" coordsize="16,18" path="m,l,,16,18e" filled="f" strokecolor="fuchsia" strokeweight="1.65pt">
                <v:path arrowok="t"/>
              </v:shape>
              <v:line id="_x0000_s11451" style="position:absolute" from="2155,-251" to="2155,-251" strokecolor="fuchsia" strokeweight="1.65pt"/>
              <v:line id="_x0000_s11452" style="position:absolute" from="2155,-251" to="2155,-251" strokecolor="fuchsia" strokeweight="1.65pt"/>
              <v:line id="_x0000_s11453" style="position:absolute" from="2155,-251" to="2155,-251" strokecolor="fuchsia" strokeweight="1.65pt"/>
              <v:shape id="_x0000_s11454" style="position:absolute;left:2155;top:-251;width:16;height:0" coordsize="16,0" path="m,l,,16,e" filled="f" strokecolor="fuchsia" strokeweight="1.65pt">
                <v:path arrowok="t"/>
              </v:shape>
              <v:shape id="_x0000_s11455" style="position:absolute;left:2171;top:-251;width:0;height:19" coordsize="0,19" path="m,l,,,19e" filled="f" strokecolor="fuchsia" strokeweight="1.65pt">
                <v:path arrowok="t"/>
              </v:shape>
              <v:line id="_x0000_s11456" style="position:absolute" from="2171,-232" to="2171,-232" strokecolor="fuchsia" strokeweight="1.65pt"/>
              <v:shape id="_x0000_s11457" style="position:absolute;left:2171;top:-232;width:17;height:0" coordsize="17,0" path="m,l,,17,e" filled="f" strokecolor="fuchsia" strokeweight="1.65pt">
                <v:path arrowok="t"/>
              </v:shape>
              <v:line id="_x0000_s11458" style="position:absolute" from="2188,-232" to="2188,-232" strokecolor="fuchsia" strokeweight="1.65pt"/>
              <v:line id="_x0000_s11459" style="position:absolute" from="2188,-232" to="2188,-232" strokecolor="fuchsia" strokeweight="1.65pt"/>
              <v:shape id="_x0000_s11460" style="position:absolute;left:2188;top:-232;width:16;height:18" coordsize="16,18" path="m,l,,16,18e" filled="f" strokecolor="fuchsia" strokeweight="1.65pt">
                <v:path arrowok="t"/>
              </v:shape>
              <v:line id="_x0000_s11461" style="position:absolute" from="2204,-214" to="2204,-214" strokecolor="fuchsia" strokeweight="1.65pt"/>
              <v:line id="_x0000_s11462" style="position:absolute" from="2204,-214" to="2204,-214" strokecolor="fuchsia" strokeweight="1.65pt"/>
              <v:line id="_x0000_s11463" style="position:absolute" from="2204,-214" to="2204,-214" strokecolor="fuchsia" strokeweight="1.65pt"/>
              <v:shape id="_x0000_s11464" style="position:absolute;left:2204;top:-214;width:16;height:0" coordsize="16,0" path="m,l,,16,e" filled="f" strokecolor="fuchsia" strokeweight="1.65pt">
                <v:path arrowok="t"/>
              </v:shape>
              <v:line id="_x0000_s11465" style="position:absolute" from="2220,-214" to="2220,-214" strokecolor="fuchsia" strokeweight="1.65pt"/>
              <v:shape id="_x0000_s11466" style="position:absolute;left:2220;top:-214;width:0;height:18" coordsize="0,18" path="m,l,,,18e" filled="f" strokecolor="fuchsia" strokeweight="1.65pt">
                <v:path arrowok="t"/>
              </v:shape>
              <v:shape id="_x0000_s11467" style="position:absolute;left:2220;top:-196;width:17;height:0" coordsize="17,0" path="m,l,,17,e" filled="f" strokecolor="fuchsia" strokeweight="1.65pt">
                <v:path arrowok="t"/>
              </v:shape>
              <v:line id="_x0000_s11468" style="position:absolute" from="2237,-196" to="2237,-196" strokecolor="fuchsia" strokeweight="1.65pt"/>
              <v:line id="_x0000_s11469" style="position:absolute" from="2237,-196" to="2237,-196" strokecolor="fuchsia" strokeweight="1.65pt"/>
              <v:shape id="_x0000_s11470" style="position:absolute;left:2237;top:-196;width:16;height:0" coordsize="16,0" path="m,l,,16,e" filled="f" strokecolor="fuchsia" strokeweight="1.65pt">
                <v:path arrowok="t"/>
              </v:shape>
              <v:shape id="_x0000_s11471" style="position:absolute;left:2253;top:-196;width:0;height:18" coordsize="0,18" path="m,l,,,18e" filled="f" strokecolor="fuchsia" strokeweight="1.65pt">
                <v:path arrowok="t"/>
              </v:shape>
              <v:line id="_x0000_s11472" style="position:absolute" from="2253,-178" to="2253,-178" strokecolor="fuchsia" strokeweight="1.65pt"/>
              <v:line id="_x0000_s11473" style="position:absolute" from="2253,-178" to="2253,-178" strokecolor="fuchsia" strokeweight="1.65pt"/>
              <v:shape id="_x0000_s11474" style="position:absolute;left:2253;top:-178;width:16;height:0" coordsize="16,0" path="m,l,,16,e" filled="f" strokecolor="fuchsia" strokeweight="1.65pt">
                <v:path arrowok="t"/>
              </v:shape>
              <v:shape id="_x0000_s11475" style="position:absolute;left:2269;top:-178;width:0;height:19" coordsize="0,19" path="m,l,,,19e" filled="f" strokecolor="fuchsia" strokeweight="1.65pt">
                <v:path arrowok="t"/>
              </v:shape>
              <v:line id="_x0000_s11476" style="position:absolute" from="2269,-159" to="2269,-159" strokecolor="fuchsia" strokeweight="1.65pt"/>
              <v:shape id="_x0000_s11477" style="position:absolute;left:2269;top:-159;width:17;height:0" coordsize="17,0" path="m,l,,17,e" filled="f" strokecolor="fuchsia" strokeweight="1.65pt">
                <v:path arrowok="t"/>
              </v:shape>
              <v:line id="_x0000_s11478" style="position:absolute" from="2286,-159" to="2286,-159" strokecolor="fuchsia" strokeweight="1.65pt"/>
              <v:line id="_x0000_s11479" style="position:absolute" from="2286,-159" to="2286,-159" strokecolor="fuchsia" strokeweight="1.65pt"/>
              <v:shape id="_x0000_s11480" style="position:absolute;left:2286;top:-159;width:16;height:0" coordsize="16,0" path="m,l,,16,e" filled="f" strokecolor="fuchsia" strokeweight="1.65pt">
                <v:path arrowok="t"/>
              </v:shape>
              <v:line id="_x0000_s11481" style="position:absolute" from="2302,-159" to="2302,-159" strokecolor="fuchsia" strokeweight="1.65pt"/>
              <v:line id="_x0000_s11482" style="position:absolute" from="2302,-159" to="2302,-159" strokecolor="fuchsia" strokeweight="1.65pt"/>
              <v:line id="_x0000_s11483" style="position:absolute" from="2302,-159" to="2302,-159" strokecolor="fuchsia" strokeweight="1.65pt"/>
              <v:shape id="_x0000_s11484" style="position:absolute;left:2302;top:-159;width:16;height:0" coordsize="16,0" path="m,l,,16,e" filled="f" strokecolor="fuchsia" strokeweight="1.65pt">
                <v:path arrowok="t"/>
              </v:shape>
              <v:shape id="_x0000_s11485" style="position:absolute;left:2318;top:-159;width:0;height:18" coordsize="0,18" path="m,l,,,18e" filled="f" strokecolor="fuchsia" strokeweight="1.65pt">
                <v:path arrowok="t"/>
              </v:shape>
              <v:line id="_x0000_s11486" style="position:absolute" from="2318,-141" to="2318,-141" strokecolor="fuchsia" strokeweight="1.65pt"/>
            </v:group>
            <v:group id="_x0000_s11487" style="position:absolute;left:2318;top:-141;width:947;height:1410" coordorigin="2318,-141" coordsize="947,1410">
              <v:shape id="_x0000_s11488" style="position:absolute;left:2318;top:-141;width:17;height:0" coordsize="17,0" path="m,l,,17,e" filled="f" strokecolor="fuchsia" strokeweight="1.65pt">
                <v:path arrowok="t"/>
              </v:shape>
              <v:line id="_x0000_s11489" style="position:absolute" from="2335,-141" to="2335,-141" strokecolor="fuchsia" strokeweight="1.65pt"/>
              <v:line id="_x0000_s11490" style="position:absolute" from="2335,-141" to="2335,-141" strokecolor="fuchsia" strokeweight="1.65pt"/>
              <v:shape id="_x0000_s11491" style="position:absolute;left:2335;top:-141;width:16;height:18" coordsize="16,18" path="m,l,,16,18e" filled="f" strokecolor="fuchsia" strokeweight="1.65pt">
                <v:path arrowok="t"/>
              </v:shape>
              <v:line id="_x0000_s11492" style="position:absolute" from="2351,-123" to="2351,-123" strokecolor="fuchsia" strokeweight="1.65pt"/>
              <v:line id="_x0000_s11493" style="position:absolute" from="2351,-123" to="2351,-123" strokecolor="fuchsia" strokeweight="1.65pt"/>
              <v:line id="_x0000_s11494" style="position:absolute" from="2351,-123" to="2351,-123" strokecolor="fuchsia" strokeweight="1.65pt"/>
              <v:shape id="_x0000_s11495" style="position:absolute;left:2351;top:-123;width:16;height:19" coordsize="16,19" path="m,l,,16,19e" filled="f" strokecolor="fuchsia" strokeweight="1.65pt">
                <v:path arrowok="t"/>
              </v:shape>
              <v:line id="_x0000_s11496" style="position:absolute" from="2367,-104" to="2367,-104" strokecolor="fuchsia" strokeweight="1.65pt"/>
              <v:line id="_x0000_s11497" style="position:absolute" from="2367,-104" to="2367,-104" strokecolor="fuchsia" strokeweight="1.65pt"/>
              <v:shape id="_x0000_s11498" style="position:absolute;left:2367;top:-104;width:17;height:0" coordsize="17,0" path="m,l,,17,e" filled="f" strokecolor="fuchsia" strokeweight="1.65pt">
                <v:path arrowok="t"/>
              </v:shape>
              <v:line id="_x0000_s11499" style="position:absolute" from="2384,-104" to="2384,-104" strokecolor="fuchsia" strokeweight="1.65pt"/>
              <v:shape id="_x0000_s11500" style="position:absolute;left:2384;top:-104;width:0;height:18" coordsize="0,18" path="m,l,,,18e" filled="f" strokecolor="fuchsia" strokeweight="1.65pt">
                <v:path arrowok="t"/>
              </v:shape>
              <v:shape id="_x0000_s11501" style="position:absolute;left:2384;top:-86;width:16;height:0" coordsize="16,0" path="m,l,,16,e" filled="f" strokecolor="fuchsia" strokeweight="1.65pt">
                <v:path arrowok="t"/>
              </v:shape>
              <v:line id="_x0000_s11502" style="position:absolute" from="2400,-86" to="2400,-86" strokecolor="fuchsia" strokeweight="1.65pt"/>
              <v:line id="_x0000_s11503" style="position:absolute" from="2400,-86" to="2400,-86" strokecolor="fuchsia" strokeweight="1.65pt"/>
              <v:shape id="_x0000_s11504" style="position:absolute;left:2400;top:-86;width:0;height:18" coordsize="0,18" path="m,l,,,18e" filled="f" strokecolor="fuchsia" strokeweight="1.65pt">
                <v:path arrowok="t"/>
              </v:shape>
              <v:shape id="_x0000_s11505" style="position:absolute;left:2400;top:-68;width:16;height:0" coordsize="16,0" path="m,l,,16,e" filled="f" strokecolor="fuchsia" strokeweight="1.65pt">
                <v:path arrowok="t"/>
              </v:shape>
              <v:line id="_x0000_s11506" style="position:absolute" from="2416,-68" to="2416,-68" strokecolor="fuchsia" strokeweight="1.65pt"/>
              <v:line id="_x0000_s11507" style="position:absolute" from="2416,-68" to="2416,-68" strokecolor="fuchsia" strokeweight="1.65pt"/>
              <v:shape id="_x0000_s11508" style="position:absolute;left:2416;top:-68;width:17;height:0" coordsize="17,0" path="m,l,,17,e" filled="f" strokecolor="fuchsia" strokeweight="1.65pt">
                <v:path arrowok="t"/>
              </v:shape>
              <v:shape id="_x0000_s11509" style="position:absolute;left:2433;top:-68;width:0;height:19" coordsize="0,19" path="m,l,,,19e" filled="f" strokecolor="fuchsia" strokeweight="1.65pt">
                <v:path arrowok="t"/>
              </v:shape>
              <v:line id="_x0000_s11510" style="position:absolute" from="2433,-49" to="2433,-49" strokecolor="fuchsia" strokeweight="1.65pt"/>
              <v:shape id="_x0000_s11511" style="position:absolute;left:2433;top:-49;width:16;height:0" coordsize="16,0" path="m,l,,16,e" filled="f" strokecolor="fuchsia" strokeweight="1.65pt">
                <v:path arrowok="t"/>
              </v:shape>
              <v:line id="_x0000_s11512" style="position:absolute" from="2449,-49" to="2449,-49" strokecolor="fuchsia" strokeweight="1.65pt"/>
              <v:shape id="_x0000_s11513" style="position:absolute;left:2449;top:-49;width:0;height:18" coordsize="0,18" path="m,l,,,18e" filled="f" strokecolor="fuchsia" strokeweight="1.65pt">
                <v:path arrowok="t"/>
              </v:shape>
              <v:shape id="_x0000_s11514" style="position:absolute;left:2449;top:-31;width:0;height:0" coordsize="0,0" path="m,l,,,e" filled="f" strokecolor="fuchsia" strokeweight="1.65pt">
                <v:path arrowok="t"/>
              </v:shape>
              <v:line id="_x0000_s11515" style="position:absolute" from="2449,-31" to="2449,-31" strokecolor="fuchsia" strokeweight="1.65pt"/>
              <v:line id="_x0000_s11516" style="position:absolute" from="2449,-31" to="2449,-31" strokecolor="fuchsia" strokeweight="1.65pt"/>
              <v:shape id="_x0000_s11517" style="position:absolute;left:2449;top:-31;width:0;height:18" coordsize="0,18" path="m,l,,,18e" filled="f" strokecolor="fuchsia" strokeweight="1.65pt">
                <v:path arrowok="t"/>
              </v:shape>
              <v:shape id="_x0000_s11518" style="position:absolute;left:2449;top:-13;width:16;height:0" coordsize="16,0" path="m,l,,16,e" filled="f" strokecolor="fuchsia" strokeweight="1.65pt">
                <v:path arrowok="t"/>
              </v:shape>
              <v:line id="_x0000_s11519" style="position:absolute" from="2465,-13" to="2465,-13" strokecolor="fuchsia" strokeweight="1.65pt"/>
              <v:line id="_x0000_s11520" style="position:absolute" from="2465,-13" to="2465,-13" strokecolor="fuchsia" strokeweight="1.65pt"/>
              <v:shape id="_x0000_s11521" style="position:absolute;left:2465;top:-13;width:17;height:19" coordsize="17,19" path="m,l,,17,19e" filled="f" strokecolor="fuchsia" strokeweight="1.65pt">
                <v:path arrowok="t"/>
              </v:shape>
              <v:line id="_x0000_s11522" style="position:absolute" from="2482,6" to="2482,6" strokecolor="fuchsia" strokeweight="1.65pt"/>
              <v:line id="_x0000_s11523" style="position:absolute" from="2482,6" to="2482,6" strokecolor="fuchsia" strokeweight="1.65pt"/>
              <v:shape id="_x0000_s11524" style="position:absolute;left:2482;top:6;width:16;height:0" coordsize="16,0" path="m,l,,16,e" filled="f" strokecolor="fuchsia" strokeweight="1.65pt">
                <v:path arrowok="t"/>
              </v:shape>
              <v:shape id="_x0000_s11525" style="position:absolute;left:2498;top:6;width:0;height:18" coordsize="0,18" path="m,l,,,18e" filled="f" strokecolor="fuchsia" strokeweight="1.65pt">
                <v:path arrowok="t"/>
              </v:shape>
              <v:line id="_x0000_s11526" style="position:absolute" from="2498,24" to="2498,24" strokecolor="fuchsia" strokeweight="1.65pt"/>
              <v:line id="_x0000_s11527" style="position:absolute" from="2498,24" to="2498,24" strokecolor="fuchsia" strokeweight="1.65pt"/>
              <v:shape id="_x0000_s11528" style="position:absolute;left:2498;top:24;width:16;height:0" coordsize="16,0" path="m,l,,16,e" filled="f" strokecolor="fuchsia" strokeweight="1.65pt">
                <v:path arrowok="t"/>
              </v:shape>
              <v:shape id="_x0000_s11529" style="position:absolute;left:2514;top:24;width:0;height:18" coordsize="0,18" path="m,l,,,18e" filled="f" strokecolor="fuchsia" strokeweight="1.65pt">
                <v:path arrowok="t"/>
              </v:shape>
              <v:line id="_x0000_s11530" style="position:absolute" from="2514,42" to="2514,42" strokecolor="fuchsia" strokeweight="1.65pt"/>
              <v:shape id="_x0000_s11531" style="position:absolute;left:2514;top:42;width:17;height:0" coordsize="17,0" path="m,l,,17,e" filled="f" strokecolor="fuchsia" strokeweight="1.65pt">
                <v:path arrowok="t"/>
              </v:shape>
              <v:line id="_x0000_s11532" style="position:absolute" from="2531,42" to="2531,42" strokecolor="fuchsia" strokeweight="1.65pt"/>
              <v:shape id="_x0000_s11533" style="position:absolute;left:2531;top:42;width:0;height:19" coordsize="0,19" path="m,l,,,19e" filled="f" strokecolor="fuchsia" strokeweight="1.65pt">
                <v:path arrowok="t"/>
              </v:shape>
              <v:shape id="_x0000_s11534" style="position:absolute;left:2531;top:61;width:16;height:0" coordsize="16,0" path="m,l,,16,e" filled="f" strokecolor="fuchsia" strokeweight="1.65pt">
                <v:path arrowok="t"/>
              </v:shape>
              <v:line id="_x0000_s11535" style="position:absolute" from="2547,61" to="2547,61" strokecolor="fuchsia" strokeweight="1.65pt"/>
              <v:line id="_x0000_s11536" style="position:absolute" from="2547,61" to="2547,61" strokecolor="fuchsia" strokeweight="1.65pt"/>
              <v:shape id="_x0000_s11537" style="position:absolute;left:2547;top:61;width:0;height:18" coordsize="0,18" path="m,l,,,18e" filled="f" strokecolor="fuchsia" strokeweight="1.65pt">
                <v:path arrowok="t"/>
              </v:shape>
              <v:shape id="_x0000_s11538" style="position:absolute;left:2547;top:79;width:16;height:0" coordsize="16,0" path="m,l,,16,e" filled="f" strokecolor="fuchsia" strokeweight="1.65pt">
                <v:path arrowok="t"/>
              </v:shape>
              <v:line id="_x0000_s11539" style="position:absolute" from="2563,79" to="2563,79" strokecolor="fuchsia" strokeweight="1.65pt"/>
              <v:line id="_x0000_s11540" style="position:absolute" from="2563,79" to="2563,79" strokecolor="fuchsia" strokeweight="1.65pt"/>
              <v:shape id="_x0000_s11541" style="position:absolute;left:2563;top:79;width:16;height:18" coordsize="16,18" path="m,l,,16,18e" filled="f" strokecolor="fuchsia" strokeweight="1.65pt">
                <v:path arrowok="t"/>
              </v:shape>
              <v:line id="_x0000_s11542" style="position:absolute" from="2579,97" to="2579,97" strokecolor="fuchsia" strokeweight="1.65pt"/>
              <v:line id="_x0000_s11543" style="position:absolute" from="2579,97" to="2579,97" strokecolor="fuchsia" strokeweight="1.65pt"/>
              <v:shape id="_x0000_s11544" style="position:absolute;left:2579;top:97;width:17;height:18" coordsize="17,18" path="m,l,,17,18e" filled="f" strokecolor="fuchsia" strokeweight="1.65pt">
                <v:path arrowok="t"/>
              </v:shape>
              <v:line id="_x0000_s11545" style="position:absolute" from="2596,115" to="2596,115" strokecolor="fuchsia" strokeweight="1.65pt"/>
              <v:line id="_x0000_s11546" style="position:absolute" from="2596,115" to="2596,115" strokecolor="fuchsia" strokeweight="1.65pt"/>
              <v:line id="_x0000_s11547" style="position:absolute" from="2596,115" to="2596,115" strokecolor="fuchsia" strokeweight="1.65pt"/>
              <v:shape id="_x0000_s11548" style="position:absolute;left:2596;top:115;width:16;height:19" coordsize="16,19" path="m,l,,16,19e" filled="f" strokecolor="fuchsia" strokeweight="1.65pt">
                <v:path arrowok="t"/>
              </v:shape>
              <v:line id="_x0000_s11549" style="position:absolute" from="2612,134" to="2612,134" strokecolor="fuchsia" strokeweight="1.65pt"/>
              <v:line id="_x0000_s11550" style="position:absolute" from="2612,134" to="2612,134" strokecolor="fuchsia" strokeweight="1.65pt"/>
              <v:shape id="_x0000_s11551" style="position:absolute;left:2612;top:134;width:16;height:18" coordsize="16,18" path="m,l,,16,18e" filled="f" strokecolor="fuchsia" strokeweight="1.65pt">
                <v:path arrowok="t"/>
              </v:shape>
              <v:line id="_x0000_s11552" style="position:absolute" from="2628,152" to="2628,152" strokecolor="fuchsia" strokeweight="1.65pt"/>
              <v:line id="_x0000_s11553" style="position:absolute" from="2628,152" to="2628,152" strokecolor="fuchsia" strokeweight="1.65pt"/>
              <v:shape id="_x0000_s11554" style="position:absolute;left:2628;top:152;width:17;height:0" coordsize="17,0" path="m,l,,17,e" filled="f" strokecolor="fuchsia" strokeweight="1.65pt">
                <v:path arrowok="t"/>
              </v:shape>
              <v:shape id="_x0000_s11555" style="position:absolute;left:2645;top:152;width:0;height:18" coordsize="0,18" path="m,l,,,18e" filled="f" strokecolor="fuchsia" strokeweight="1.65pt">
                <v:path arrowok="t"/>
              </v:shape>
              <v:line id="_x0000_s11556" style="position:absolute" from="2645,170" to="2645,170" strokecolor="fuchsia" strokeweight="1.65pt"/>
              <v:line id="_x0000_s11557" style="position:absolute" from="2645,170" to="2645,170" strokecolor="fuchsia" strokeweight="1.65pt"/>
              <v:shape id="_x0000_s11558" style="position:absolute;left:2645;top:170;width:16;height:19" coordsize="16,19" path="m,l,,16,19e" filled="f" strokecolor="fuchsia" strokeweight="1.65pt">
                <v:path arrowok="t"/>
              </v:shape>
              <v:line id="_x0000_s11559" style="position:absolute" from="2661,189" to="2661,189" strokecolor="fuchsia" strokeweight="1.65pt"/>
              <v:line id="_x0000_s11560" style="position:absolute" from="2661,189" to="2661,189" strokecolor="fuchsia" strokeweight="1.65pt"/>
              <v:shape id="_x0000_s11561" style="position:absolute;left:2661;top:189;width:16;height:0" coordsize="16,0" path="m,l,,16,e" filled="f" strokecolor="fuchsia" strokeweight="1.65pt">
                <v:path arrowok="t"/>
              </v:shape>
              <v:shape id="_x0000_s11562" style="position:absolute;left:2677;top:189;width:0;height:0" coordsize="0,0" path="m,l,,,e" filled="f" strokecolor="fuchsia" strokeweight="1.65pt">
                <v:path arrowok="t"/>
              </v:shape>
              <v:line id="_x0000_s11563" style="position:absolute" from="2677,189" to="2677,189" strokecolor="fuchsia" strokeweight="1.65pt"/>
              <v:shape id="_x0000_s11564" style="position:absolute;left:2677;top:189;width:17;height:0" coordsize="17,0" path="m,l,,17,e" filled="f" strokecolor="fuchsia" strokeweight="1.65pt">
                <v:path arrowok="t"/>
              </v:shape>
              <v:shape id="_x0000_s11565" style="position:absolute;left:2694;top:189;width:0;height:18" coordsize="0,18" path="m,l,,,18e" filled="f" strokecolor="fuchsia" strokeweight="1.65pt">
                <v:path arrowok="t"/>
              </v:shape>
              <v:line id="_x0000_s11566" style="position:absolute" from="2694,207" to="2694,207" strokecolor="fuchsia" strokeweight="1.65pt"/>
              <v:line id="_x0000_s11567" style="position:absolute" from="2694,207" to="2694,207" strokecolor="fuchsia" strokeweight="1.65pt"/>
              <v:shape id="_x0000_s11568" style="position:absolute;left:2694;top:207;width:16;height:18" coordsize="16,18" path="m,l,,16,18e" filled="f" strokecolor="fuchsia" strokeweight="1.65pt">
                <v:path arrowok="t"/>
              </v:shape>
              <v:line id="_x0000_s11569" style="position:absolute" from="2710,225" to="2710,225" strokecolor="fuchsia" strokeweight="1.65pt"/>
              <v:line id="_x0000_s11570" style="position:absolute" from="2710,225" to="2710,225" strokecolor="fuchsia" strokeweight="1.65pt"/>
              <v:shape id="_x0000_s11571" style="position:absolute;left:2710;top:225;width:16;height:0" coordsize="16,0" path="m,l,,16,e" filled="f" strokecolor="fuchsia" strokeweight="1.65pt">
                <v:path arrowok="t"/>
              </v:shape>
              <v:shape id="_x0000_s11572" style="position:absolute;left:2726;top:225;width:0;height:19" coordsize="0,19" path="m,l,,,19e" filled="f" strokecolor="fuchsia" strokeweight="1.65pt">
                <v:path arrowok="t"/>
              </v:shape>
              <v:line id="_x0000_s11573" style="position:absolute" from="2726,244" to="2726,244" strokecolor="fuchsia" strokeweight="1.65pt"/>
              <v:shape id="_x0000_s11574" style="position:absolute;left:2726;top:244;width:17;height:0" coordsize="17,0" path="m,l,,17,e" filled="f" strokecolor="fuchsia" strokeweight="1.65pt">
                <v:path arrowok="t"/>
              </v:shape>
              <v:shape id="_x0000_s11575" style="position:absolute;left:2743;top:244;width:0;height:18" coordsize="0,18" path="m,l,,,18e" filled="f" strokecolor="fuchsia" strokeweight="1.65pt">
                <v:path arrowok="t"/>
              </v:shape>
              <v:line id="_x0000_s11576" style="position:absolute" from="2743,262" to="2743,262" strokecolor="fuchsia" strokeweight="1.65pt"/>
              <v:line id="_x0000_s11577" style="position:absolute" from="2743,262" to="2743,262" strokecolor="fuchsia" strokeweight="1.65pt"/>
              <v:shape id="_x0000_s11578" style="position:absolute;left:2743;top:262;width:16;height:18" coordsize="16,18" path="m,l,,16,18e" filled="f" strokecolor="fuchsia" strokeweight="1.65pt">
                <v:path arrowok="t"/>
              </v:shape>
              <v:line id="_x0000_s11579" style="position:absolute" from="2759,280" to="2759,280" strokecolor="fuchsia" strokeweight="1.65pt"/>
              <v:line id="_x0000_s11580" style="position:absolute" from="2759,280" to="2759,280" strokecolor="fuchsia" strokeweight="1.65pt"/>
              <v:shape id="_x0000_s11581" style="position:absolute;left:2759;top:280;width:16;height:19" coordsize="16,19" path="m,l,,16,19e" filled="f" strokecolor="fuchsia" strokeweight="1.65pt">
                <v:path arrowok="t"/>
              </v:shape>
              <v:line id="_x0000_s11582" style="position:absolute" from="2775,299" to="2775,299" strokecolor="fuchsia" strokeweight="1.65pt"/>
              <v:line id="_x0000_s11583" style="position:absolute" from="2775,299" to="2775,299" strokecolor="fuchsia" strokeweight="1.65pt"/>
              <v:shape id="_x0000_s11584" style="position:absolute;left:2775;top:299;width:0;height:18" coordsize="0,18" path="m,l,,,18e" filled="f" strokecolor="fuchsia" strokeweight="1.65pt">
                <v:path arrowok="t"/>
              </v:shape>
              <v:line id="_x0000_s11585" style="position:absolute" from="2775,317" to="2775,317" strokecolor="fuchsia" strokeweight="1.65pt"/>
              <v:line id="_x0000_s11586" style="position:absolute" from="2775,317" to="2775,317" strokecolor="fuchsia" strokeweight="1.65pt"/>
              <v:shape id="_x0000_s11587" style="position:absolute;left:2775;top:317;width:0;height:18" coordsize="0,18" path="m,l,,,18e" filled="f" strokecolor="fuchsia" strokeweight="1.65pt">
                <v:path arrowok="t"/>
              </v:shape>
              <v:shape id="_x0000_s11588" style="position:absolute;left:2775;top:335;width:17;height:0" coordsize="17,0" path="m,l,,17,e" filled="f" strokecolor="fuchsia" strokeweight="1.65pt">
                <v:path arrowok="t"/>
              </v:shape>
              <v:line id="_x0000_s11589" style="position:absolute" from="2792,335" to="2792,335" strokecolor="fuchsia" strokeweight="1.65pt"/>
              <v:shape id="_x0000_s11590" style="position:absolute;left:2792;top:335;width:0;height:19" coordsize="0,19" path="m,l,,,19e" filled="f" strokecolor="fuchsia" strokeweight="1.65pt">
                <v:path arrowok="t"/>
              </v:shape>
              <v:shape id="_x0000_s11591" style="position:absolute;left:2792;top:354;width:16;height:0" coordsize="16,0" path="m,l,,16,e" filled="f" strokecolor="fuchsia" strokeweight="1.65pt">
                <v:path arrowok="t"/>
              </v:shape>
              <v:shape id="_x0000_s11592" style="position:absolute;left:2808;top:354;width:0;height:18" coordsize="0,18" path="m,l,,,18e" filled="f" strokecolor="fuchsia" strokeweight="1.65pt">
                <v:path arrowok="t"/>
              </v:shape>
              <v:line id="_x0000_s11593" style="position:absolute" from="2808,372" to="2808,372" strokecolor="fuchsia" strokeweight="1.65pt"/>
              <v:shape id="_x0000_s11594" style="position:absolute;left:2808;top:372;width:16;height:0" coordsize="16,0" path="m,l,,16,e" filled="f" strokecolor="fuchsia" strokeweight="1.65pt">
                <v:path arrowok="t"/>
              </v:shape>
              <v:shape id="_x0000_s11595" style="position:absolute;left:2824;top:372;width:0;height:18" coordsize="0,18" path="m,l,,,18e" filled="f" strokecolor="fuchsia" strokeweight="1.65pt">
                <v:path arrowok="t"/>
              </v:shape>
              <v:line id="_x0000_s11596" style="position:absolute" from="2824,390" to="2824,390" strokecolor="fuchsia" strokeweight="1.65pt"/>
              <v:line id="_x0000_s11597" style="position:absolute" from="2824,390" to="2824,390" strokecolor="fuchsia" strokeweight="1.65pt"/>
              <v:shape id="_x0000_s11598" style="position:absolute;left:2824;top:390;width:17;height:19" coordsize="17,19" path="m,l,,17,19e" filled="f" strokecolor="fuchsia" strokeweight="1.65pt">
                <v:path arrowok="t"/>
              </v:shape>
              <v:line id="_x0000_s11599" style="position:absolute" from="2841,409" to="2841,409" strokecolor="fuchsia" strokeweight="1.65pt"/>
              <v:line id="_x0000_s11600" style="position:absolute" from="2841,409" to="2841,409" strokecolor="fuchsia" strokeweight="1.65pt"/>
              <v:shape id="_x0000_s11601" style="position:absolute;left:2841;top:409;width:16;height:18" coordsize="16,18" path="m,l,,16,18e" filled="f" strokecolor="fuchsia" strokeweight="1.65pt">
                <v:path arrowok="t"/>
              </v:shape>
              <v:line id="_x0000_s11602" style="position:absolute" from="2857,427" to="2857,427" strokecolor="fuchsia" strokeweight="1.65pt"/>
              <v:shape id="_x0000_s11603" style="position:absolute;left:2857;top:427;width:0;height:18" coordsize="0,18" path="m,l,,,18e" filled="f" strokecolor="fuchsia" strokeweight="1.65pt">
                <v:path arrowok="t"/>
              </v:shape>
              <v:shape id="_x0000_s11604" style="position:absolute;left:2857;top:445;width:16;height:0" coordsize="16,0" path="m,l,,16,e" filled="f" strokecolor="fuchsia" strokeweight="1.65pt">
                <v:path arrowok="t"/>
              </v:shape>
              <v:line id="_x0000_s11605" style="position:absolute" from="2873,445" to="2873,445" strokecolor="fuchsia" strokeweight="1.65pt"/>
              <v:shape id="_x0000_s11606" style="position:absolute;left:2873;top:445;width:0;height:18" coordsize="0,18" path="m,l,,,18e" filled="f" strokecolor="fuchsia" strokeweight="1.65pt">
                <v:path arrowok="t"/>
              </v:shape>
              <v:line id="_x0000_s11607" style="position:absolute" from="2873,463" to="2873,463" strokecolor="fuchsia" strokeweight="1.65pt"/>
              <v:shape id="_x0000_s11608" style="position:absolute;left:2873;top:463;width:17;height:19" coordsize="17,19" path="m,l,,17,19e" filled="f" strokecolor="fuchsia" strokeweight="1.65pt">
                <v:path arrowok="t"/>
              </v:shape>
              <v:line id="_x0000_s11609" style="position:absolute" from="2890,482" to="2890,482" strokecolor="fuchsia" strokeweight="1.65pt"/>
              <v:line id="_x0000_s11610" style="position:absolute" from="2890,482" to="2890,482" strokecolor="fuchsia" strokeweight="1.65pt"/>
              <v:shape id="_x0000_s11611" style="position:absolute;left:2890;top:482;width:16;height:18" coordsize="16,18" path="m,l,,16,18e" filled="f" strokecolor="fuchsia" strokeweight="1.65pt">
                <v:path arrowok="t"/>
              </v:shape>
              <v:line id="_x0000_s11612" style="position:absolute" from="2906,500" to="2906,500" strokecolor="fuchsia" strokeweight="1.65pt"/>
              <v:shape id="_x0000_s11613" style="position:absolute;left:2906;top:500;width:0;height:18" coordsize="0,18" path="m,l,,,18e" filled="f" strokecolor="fuchsia" strokeweight="1.65pt">
                <v:path arrowok="t"/>
              </v:shape>
              <v:shape id="_x0000_s11614" style="position:absolute;left:2906;top:518;width:16;height:0" coordsize="16,0" path="m,l,,16,e" filled="f" strokecolor="fuchsia" strokeweight="1.65pt">
                <v:path arrowok="t"/>
              </v:shape>
              <v:line id="_x0000_s11615" style="position:absolute" from="2922,518" to="2922,518" strokecolor="fuchsia" strokeweight="1.65pt"/>
              <v:shape id="_x0000_s11616" style="position:absolute;left:2922;top:518;width:0;height:19" coordsize="0,19" path="m,l,,,19e" filled="f" strokecolor="fuchsia" strokeweight="1.65pt">
                <v:path arrowok="t"/>
              </v:shape>
              <v:line id="_x0000_s11617" style="position:absolute" from="2922,537" to="2922,537" strokecolor="fuchsia" strokeweight="1.65pt"/>
              <v:shape id="_x0000_s11618" style="position:absolute;left:2922;top:537;width:17;height:0" coordsize="17,0" path="m,l,,17,e" filled="f" strokecolor="fuchsia" strokeweight="1.65pt">
                <v:path arrowok="t"/>
              </v:shape>
              <v:line id="_x0000_s11619" style="position:absolute" from="2939,537" to="2939,537" strokecolor="fuchsia" strokeweight="1.65pt"/>
              <v:shape id="_x0000_s11620" style="position:absolute;left:2939;top:537;width:0;height:18" coordsize="0,18" path="m,l,,,18e" filled="f" strokecolor="fuchsia" strokeweight="1.65pt">
                <v:path arrowok="t"/>
              </v:shape>
              <v:shape id="_x0000_s11621" style="position:absolute;left:2939;top:555;width:16;height:0" coordsize="16,0" path="m,l,,16,e" filled="f" strokecolor="fuchsia" strokeweight="1.65pt">
                <v:path arrowok="t"/>
              </v:shape>
              <v:line id="_x0000_s11622" style="position:absolute" from="2955,555" to="2955,555" strokecolor="fuchsia" strokeweight="1.65pt"/>
              <v:shape id="_x0000_s11623" style="position:absolute;left:2955;top:555;width:0;height:18" coordsize="0,18" path="m,l,,,18e" filled="f" strokecolor="fuchsia" strokeweight="1.65pt">
                <v:path arrowok="t"/>
              </v:shape>
              <v:shape id="_x0000_s11624" style="position:absolute;left:2955;top:573;width:16;height:0" coordsize="16,0" path="m,l,,16,e" filled="f" strokecolor="fuchsia" strokeweight="1.65pt">
                <v:path arrowok="t"/>
              </v:shape>
              <v:shape id="_x0000_s11625" style="position:absolute;left:2971;top:573;width:0;height:19" coordsize="0,19" path="m,l,,,19e" filled="f" strokecolor="fuchsia" strokeweight="1.65pt">
                <v:path arrowok="t"/>
              </v:shape>
              <v:line id="_x0000_s11626" style="position:absolute" from="2971,592" to="2971,592" strokecolor="fuchsia" strokeweight="1.65pt"/>
              <v:shape id="_x0000_s11627" style="position:absolute;left:2971;top:592;width:0;height:18" coordsize="0,18" path="m,l,,,18e" filled="f" strokecolor="fuchsia" strokeweight="1.65pt">
                <v:path arrowok="t"/>
              </v:shape>
              <v:shape id="_x0000_s11628" style="position:absolute;left:2971;top:610;width:17;height:0" coordsize="17,0" path="m,l,,17,e" filled="f" strokecolor="fuchsia" strokeweight="1.65pt">
                <v:path arrowok="t"/>
              </v:shape>
              <v:shape id="_x0000_s11629" style="position:absolute;left:2988;top:610;width:0;height:18" coordsize="0,18" path="m,l,,,18e" filled="f" strokecolor="fuchsia" strokeweight="1.65pt">
                <v:path arrowok="t"/>
              </v:shape>
              <v:line id="_x0000_s11630" style="position:absolute" from="2988,628" to="2988,628" strokecolor="fuchsia" strokeweight="1.65pt"/>
              <v:shape id="_x0000_s11631" style="position:absolute;left:2988;top:628;width:16;height:19" coordsize="16,19" path="m,l,,16,19e" filled="f" strokecolor="fuchsia" strokeweight="1.65pt">
                <v:path arrowok="t"/>
              </v:shape>
              <v:line id="_x0000_s11632" style="position:absolute" from="3004,647" to="3004,647" strokecolor="fuchsia" strokeweight="1.65pt"/>
              <v:shape id="_x0000_s11633" style="position:absolute;left:3004;top:647;width:0;height:18" coordsize="0,18" path="m,l,,,18e" filled="f" strokecolor="fuchsia" strokeweight="1.65pt">
                <v:path arrowok="t"/>
              </v:shape>
              <v:shape id="_x0000_s11634" style="position:absolute;left:3004;top:665;width:16;height:0" coordsize="16,0" path="m,l,,16,e" filled="f" strokecolor="fuchsia" strokeweight="1.65pt">
                <v:path arrowok="t"/>
              </v:shape>
              <v:shape id="_x0000_s11635" style="position:absolute;left:3020;top:665;width:0;height:18" coordsize="0,18" path="m,l,,,18e" filled="f" strokecolor="fuchsia" strokeweight="1.65pt">
                <v:path arrowok="t"/>
              </v:shape>
              <v:line id="_x0000_s11636" style="position:absolute" from="3020,683" to="3020,683" strokecolor="fuchsia" strokeweight="1.65pt"/>
              <v:shape id="_x0000_s11637" style="position:absolute;left:3020;top:683;width:0;height:19" coordsize="0,19" path="m,l,,,19e" filled="f" strokecolor="fuchsia" strokeweight="1.65pt">
                <v:path arrowok="t"/>
              </v:shape>
              <v:shape id="_x0000_s11638" style="position:absolute;left:3020;top:702;width:17;height:0" coordsize="17,0" path="m,l,,17,e" filled="f" strokecolor="fuchsia" strokeweight="1.65pt">
                <v:path arrowok="t"/>
              </v:shape>
              <v:shape id="_x0000_s11639" style="position:absolute;left:3037;top:702;width:0;height:18" coordsize="0,18" path="m,l,,,18e" filled="f" strokecolor="fuchsia" strokeweight="1.65pt">
                <v:path arrowok="t"/>
              </v:shape>
              <v:line id="_x0000_s11640" style="position:absolute" from="3037,720" to="3037,720" strokecolor="fuchsia" strokeweight="1.65pt"/>
              <v:shape id="_x0000_s11641" style="position:absolute;left:3037;top:720;width:16;height:18" coordsize="16,18" path="m,l,,16,18e" filled="f" strokecolor="fuchsia" strokeweight="1.65pt">
                <v:path arrowok="t"/>
              </v:shape>
              <v:line id="_x0000_s11642" style="position:absolute" from="3053,738" to="3053,738" strokecolor="fuchsia" strokeweight="1.65pt"/>
              <v:shape id="_x0000_s11643" style="position:absolute;left:3053;top:738;width:0;height:18" coordsize="0,18" path="m,l,,,18e" filled="f" strokecolor="fuchsia" strokeweight="1.65pt">
                <v:path arrowok="t"/>
              </v:shape>
              <v:shape id="_x0000_s11644" style="position:absolute;left:3053;top:756;width:16;height:0" coordsize="16,0" path="m,l,,16,e" filled="f" strokecolor="fuchsia" strokeweight="1.65pt">
                <v:path arrowok="t"/>
              </v:shape>
              <v:shape id="_x0000_s11645" style="position:absolute;left:3069;top:756;width:0;height:19" coordsize="0,19" path="m,l,,,19e" filled="f" strokecolor="fuchsia" strokeweight="1.65pt">
                <v:path arrowok="t"/>
              </v:shape>
              <v:line id="_x0000_s11646" style="position:absolute" from="3069,775" to="3069,775" strokecolor="fuchsia" strokeweight="1.65pt"/>
              <v:shape id="_x0000_s11647" style="position:absolute;left:3069;top:775;width:0;height:18" coordsize="0,18" path="m,l,,,18e" filled="f" strokecolor="fuchsia" strokeweight="1.65pt">
                <v:path arrowok="t"/>
              </v:shape>
              <v:shape id="_x0000_s11648" style="position:absolute;left:3069;top:793;width:17;height:0" coordsize="17,0" path="m,l,,17,e" filled="f" strokecolor="fuchsia" strokeweight="1.65pt">
                <v:path arrowok="t"/>
              </v:shape>
              <v:line id="_x0000_s11649" style="position:absolute" from="3086,793" to="3086,811" strokecolor="fuchsia" strokeweight="1.65pt"/>
              <v:line id="_x0000_s11650" style="position:absolute" from="3086,811" to="3086,830" strokecolor="fuchsia" strokeweight="1.65pt"/>
              <v:shape id="_x0000_s11651" style="position:absolute;left:3086;top:830;width:0;height:0" coordsize="0,0" path="m,l,,,e" filled="f" strokecolor="fuchsia" strokeweight="1.65pt">
                <v:path arrowok="t"/>
              </v:shape>
              <v:shape id="_x0000_s11652" style="position:absolute;left:3086;top:830;width:0;height:18" coordsize="0,18" path="m,l,,,18e" filled="f" strokecolor="fuchsia" strokeweight="1.65pt">
                <v:path arrowok="t"/>
              </v:shape>
              <v:line id="_x0000_s11653" style="position:absolute" from="3086,848" to="3086,848" strokecolor="fuchsia" strokeweight="1.65pt"/>
              <v:shape id="_x0000_s11654" style="position:absolute;left:3086;top:848;width:16;height:18" coordsize="16,18" path="m,l,,16,18e" filled="f" strokecolor="fuchsia" strokeweight="1.65pt">
                <v:path arrowok="t"/>
              </v:shape>
              <v:line id="_x0000_s11655" style="position:absolute" from="3102,866" to="3102,866" strokecolor="fuchsia" strokeweight="1.65pt"/>
              <v:line id="_x0000_s11656" style="position:absolute" from="3102,866" to="3102,866" strokecolor="fuchsia" strokeweight="1.65pt"/>
              <v:line id="_x0000_s11657" style="position:absolute" from="3102,866" to="3102,885" strokecolor="fuchsia" strokeweight="1.65pt"/>
              <v:shape id="_x0000_s11658" style="position:absolute;left:3102;top:885;width:16;height:0" coordsize="16,0" path="m,l,,16,e" filled="f" strokecolor="fuchsia" strokeweight="1.65pt">
                <v:path arrowok="t"/>
              </v:shape>
              <v:line id="_x0000_s11659" style="position:absolute" from="3118,885" to="3118,903" strokecolor="fuchsia" strokeweight="1.65pt"/>
              <v:line id="_x0000_s11660" style="position:absolute" from="3118,903" to="3118,921" strokecolor="fuchsia" strokeweight="1.65pt"/>
              <v:shape id="_x0000_s11661" style="position:absolute;left:3118;top:921;width:17;height:0" coordsize="17,0" path="m,l,,17,e" filled="f" strokecolor="fuchsia" strokeweight="1.65pt">
                <v:path arrowok="t"/>
              </v:shape>
              <v:line id="_x0000_s11662" style="position:absolute" from="3135,921" to="3135,940" strokecolor="fuchsia" strokeweight="1.65pt"/>
              <v:line id="_x0000_s11663" style="position:absolute" from="3135,940" to="3135,958" strokecolor="fuchsia" strokeweight="1.65pt"/>
              <v:shape id="_x0000_s11664" style="position:absolute;left:3135;top:958;width:16;height:0" coordsize="16,0" path="m,l,,16,e" filled="f" strokecolor="fuchsia" strokeweight="1.65pt">
                <v:path arrowok="t"/>
              </v:shape>
              <v:line id="_x0000_s11665" style="position:absolute" from="3151,958" to="3151,976" strokecolor="fuchsia" strokeweight="1.65pt"/>
              <v:line id="_x0000_s11666" style="position:absolute" from="3151,976" to="3151,995" strokecolor="fuchsia" strokeweight="1.65pt"/>
              <v:shape id="_x0000_s11667" style="position:absolute;left:3151;top:995;width:16;height:0" coordsize="16,0" path="m,l,,16,e" filled="f" strokecolor="fuchsia" strokeweight="1.65pt">
                <v:path arrowok="t"/>
              </v:shape>
              <v:line id="_x0000_s11668" style="position:absolute" from="3167,995" to="3167,1013" strokecolor="fuchsia" strokeweight="1.65pt"/>
              <v:line id="_x0000_s11669" style="position:absolute" from="3167,1013" to="3167,1031" strokecolor="fuchsia" strokeweight="1.65pt"/>
              <v:line id="_x0000_s11670" style="position:absolute" from="3167,1031" to="3167,1031" strokecolor="fuchsia" strokeweight="1.65pt"/>
              <v:shape id="_x0000_s11671" style="position:absolute;left:3167;top:1031;width:17;height:19" coordsize="17,19" path="m,l,,17,19e" filled="f" strokecolor="fuchsia" strokeweight="1.65pt">
                <v:path arrowok="t"/>
              </v:shape>
              <v:line id="_x0000_s11672" style="position:absolute" from="3184,1050" to="3184,1068" strokecolor="fuchsia" strokeweight="1.65pt"/>
              <v:line id="_x0000_s11673" style="position:absolute" from="3184,1068" to="3184,1086" strokecolor="fuchsia" strokeweight="1.65pt"/>
              <v:shape id="_x0000_s11674" style="position:absolute;left:3184;top:1086;width:16;height:0" coordsize="16,0" path="m,l,,16,e" filled="f" strokecolor="fuchsia" strokeweight="1.65pt">
                <v:path arrowok="t"/>
              </v:shape>
              <v:line id="_x0000_s11675" style="position:absolute" from="3200,1086" to="3200,1104" strokecolor="fuchsia" strokeweight="1.65pt"/>
              <v:line id="_x0000_s11676" style="position:absolute" from="3200,1104" to="3200,1123" strokecolor="fuchsia" strokeweight="1.65pt"/>
              <v:shape id="_x0000_s11677" style="position:absolute;left:3200;top:1123;width:16;height:18" coordsize="16,18" path="m,l,18r16,e" filled="f" strokecolor="fuchsia" strokeweight="1.65pt">
                <v:path arrowok="t"/>
              </v:shape>
              <v:line id="_x0000_s11678" style="position:absolute" from="3216,1141" to="3216,1141" strokecolor="fuchsia" strokeweight="1.65pt"/>
              <v:line id="_x0000_s11679" style="position:absolute" from="3216,1141" to="3216,1159" strokecolor="fuchsia" strokeweight="1.65pt"/>
              <v:line id="_x0000_s11680" style="position:absolute" from="3216,1159" to="3216,1178" strokecolor="fuchsia" strokeweight="1.65pt"/>
              <v:shape id="_x0000_s11681" style="position:absolute;left:3216;top:1178;width:17;height:18" coordsize="17,18" path="m,l,,17,18e" filled="f" strokecolor="fuchsia" strokeweight="1.65pt">
                <v:path arrowok="t"/>
              </v:shape>
              <v:line id="_x0000_s11682" style="position:absolute" from="3233,1196" to="3233,1214" strokecolor="fuchsia" strokeweight="1.65pt"/>
              <v:line id="_x0000_s11683" style="position:absolute" from="3233,1214" to="3233,1214" strokecolor="fuchsia" strokeweight="1.65pt"/>
              <v:shape id="_x0000_s11684" style="position:absolute;left:3233;top:1214;width:16;height:0" coordsize="16,0" path="m,l,,16,e" filled="f" strokecolor="fuchsia" strokeweight="1.65pt">
                <v:path arrowok="t"/>
              </v:shape>
              <v:line id="_x0000_s11685" style="position:absolute" from="3249,1214" to="3249,1233" strokecolor="fuchsia" strokeweight="1.65pt"/>
              <v:line id="_x0000_s11686" style="position:absolute" from="3249,1233" to="3249,1251" strokecolor="fuchsia" strokeweight="1.65pt"/>
              <v:shape id="_x0000_s11687" style="position:absolute;left:3249;top:1251;width:16;height:18" coordsize="16,18" path="m,l,,16,18e" filled="f" strokecolor="fuchsia" strokeweight="1.65pt">
                <v:path arrowok="t"/>
              </v:shape>
            </v:group>
            <v:group id="_x0000_s11688" style="position:absolute;left:3265;top:445;width:931;height:2528" coordorigin="3265,445" coordsize="931,2528">
              <v:line id="_x0000_s11689" style="position:absolute" from="3265,1269" to="3265,1288" strokecolor="fuchsia" strokeweight="1.65pt"/>
              <v:line id="_x0000_s11690" style="position:absolute" from="3265,1288" to="3265,1306" strokecolor="fuchsia" strokeweight="1.65pt"/>
              <v:line id="_x0000_s11691" style="position:absolute" from="3265,1306" to="3265,1324" strokecolor="fuchsia" strokeweight="1.65pt"/>
              <v:shape id="_x0000_s11692" style="position:absolute;left:3265;top:1324;width:16;height:19" coordsize="16,19" path="m,l,,16,19e" filled="f" strokecolor="fuchsia" strokeweight="1.65pt">
                <v:path arrowok="t"/>
              </v:shape>
              <v:line id="_x0000_s11693" style="position:absolute" from="3281,1343" to="3281,1361" strokecolor="fuchsia" strokeweight="1.65pt"/>
              <v:line id="_x0000_s11694" style="position:absolute" from="3281,1361" to="3281,1379" strokecolor="fuchsia" strokeweight="1.65pt"/>
              <v:shape id="_x0000_s11695" style="position:absolute;left:3281;top:1379;width:17;height:19" coordsize="17,19" path="m,l,,17,19e" filled="f" strokecolor="fuchsia" strokeweight="1.65pt">
                <v:path arrowok="t"/>
              </v:shape>
              <v:line id="_x0000_s11696" style="position:absolute" from="3298,1398" to="3298,1416" strokecolor="fuchsia" strokeweight="1.65pt"/>
              <v:line id="_x0000_s11697" style="position:absolute" from="3298,1416" to="3298,1434" strokecolor="fuchsia" strokeweight="1.65pt"/>
              <v:shape id="_x0000_s11698" style="position:absolute;left:3298;top:1434;width:16;height:18" coordsize="16,18" path="m,l,,16,18e" filled="f" strokecolor="fuchsia" strokeweight="1.65pt">
                <v:path arrowok="t"/>
              </v:shape>
              <v:line id="_x0000_s11699" style="position:absolute" from="3314,1452" to="3314,1471" strokecolor="fuchsia" strokeweight="1.65pt"/>
              <v:line id="_x0000_s11700" style="position:absolute" from="3314,1471" to="3314,1489" strokecolor="fuchsia" strokeweight="1.65pt"/>
              <v:line id="_x0000_s11701" style="position:absolute" from="3314,1489" to="3314,1507" strokecolor="fuchsia" strokeweight="1.65pt"/>
              <v:shape id="_x0000_s11702" style="position:absolute;left:3314;top:1507;width:16;height:19" coordsize="16,19" path="m,l,,16,19e" filled="f" strokecolor="fuchsia" strokeweight="1.65pt">
                <v:path arrowok="t"/>
              </v:shape>
              <v:line id="_x0000_s11703" style="position:absolute" from="3330,1526" to="3330,1544" strokecolor="fuchsia" strokeweight="1.65pt"/>
              <v:line id="_x0000_s11704" style="position:absolute" from="3330,1544" to="3330,1562" strokecolor="fuchsia" strokeweight="1.65pt"/>
              <v:shape id="_x0000_s11705" style="position:absolute;left:3330;top:1562;width:17;height:19" coordsize="17,19" path="m,l,,17,19e" filled="f" strokecolor="fuchsia" strokeweight="1.65pt">
                <v:path arrowok="t"/>
              </v:shape>
              <v:line id="_x0000_s11706" style="position:absolute" from="3347,1581" to="3347,1599" strokecolor="fuchsia" strokeweight="1.65pt"/>
              <v:line id="_x0000_s11707" style="position:absolute" from="3347,1599" to="3347,1636" strokecolor="fuchsia" strokeweight="1.65pt"/>
              <v:shape id="_x0000_s11708" style="position:absolute;left:3347;top:1636;width:16;height:18" coordsize="16,18" path="m,l,18r16,e" filled="f" strokecolor="fuchsia" strokeweight="1.65pt">
                <v:path arrowok="t"/>
              </v:shape>
              <v:line id="_x0000_s11709" style="position:absolute" from="3363,1654" to="3363,1672" strokecolor="fuchsia" strokeweight="1.65pt"/>
              <v:line id="_x0000_s11710" style="position:absolute" from="3363,1672" to="3363,1709" strokecolor="fuchsia" strokeweight="1.65pt"/>
              <v:line id="_x0000_s11711" style="position:absolute" from="3363,1709" to="3363,1727" strokecolor="fuchsia" strokeweight="1.65pt"/>
              <v:shape id="_x0000_s11712" style="position:absolute;left:3363;top:1727;width:16;height:37" coordsize="16,37" path="m,l,18,16,37e" filled="f" strokecolor="fuchsia" strokeweight="1.65pt">
                <v:path arrowok="t"/>
              </v:shape>
              <v:line id="_x0000_s11713" style="position:absolute" from="3379,1764" to="3379,1782" strokecolor="fuchsia" strokeweight="1.65pt"/>
              <v:line id="_x0000_s11714" style="position:absolute" from="3379,1782" to="3379,1819" strokecolor="fuchsia" strokeweight="1.65pt"/>
              <v:shape id="_x0000_s11715" style="position:absolute;left:3379;top:1819;width:17;height:18" coordsize="17,18" path="m,l,,17,18e" filled="f" strokecolor="fuchsia" strokeweight="1.65pt">
                <v:path arrowok="t"/>
              </v:shape>
              <v:line id="_x0000_s11716" style="position:absolute" from="3396,1837" to="3396,1874" strokecolor="fuchsia" strokeweight="1.65pt"/>
              <v:line id="_x0000_s11717" style="position:absolute" from="3396,1874" to="3396,1892" strokecolor="fuchsia" strokeweight="1.65pt"/>
              <v:shape id="_x0000_s11718" style="position:absolute;left:3396;top:1892;width:16;height:18" coordsize="16,18" path="m,l,,16,18e" filled="f" strokecolor="fuchsia" strokeweight="1.65pt">
                <v:path arrowok="t"/>
              </v:shape>
              <v:line id="_x0000_s11719" style="position:absolute" from="3412,1910" to="3412,1947" strokecolor="fuchsia" strokeweight="1.65pt"/>
              <v:line id="_x0000_s11720" style="position:absolute" from="3412,1947" to="3412,1965" strokecolor="fuchsia" strokeweight="1.65pt"/>
              <v:line id="_x0000_s11721" style="position:absolute" from="3412,1965" to="3412,2002" strokecolor="fuchsia" strokeweight="1.65pt"/>
              <v:shape id="_x0000_s11722" style="position:absolute;left:3412;top:2002;width:0;height:37" coordsize="0,37" path="m,l,18,,37e" filled="f" strokecolor="fuchsia" strokeweight="1.65pt">
                <v:path arrowok="t"/>
              </v:shape>
              <v:line id="_x0000_s11723" style="position:absolute" from="3412,2039" to="3412,2075" strokecolor="fuchsia" strokeweight="1.65pt"/>
              <v:line id="_x0000_s11724" style="position:absolute" from="3412,2075" to="3412,2112" strokecolor="fuchsia" strokeweight="1.65pt"/>
              <v:shape id="_x0000_s11725" style="position:absolute;left:3412;top:2112;width:16;height:36" coordsize="16,36" path="m,l,18,16,36e" filled="f" strokecolor="fuchsia" strokeweight="1.65pt">
                <v:path arrowok="t"/>
              </v:shape>
              <v:line id="_x0000_s11726" style="position:absolute" from="3428,2148" to="3428,2185" strokecolor="fuchsia" strokeweight="1.65pt"/>
              <v:line id="_x0000_s11727" style="position:absolute" from="3428,2185" to="3428,2222" strokecolor="fuchsia" strokeweight="1.65pt"/>
              <v:shape id="_x0000_s11728" style="position:absolute;left:3428;top:2222;width:17;height:36" coordsize="17,36" path="m,l,18,17,36e" filled="f" strokecolor="fuchsia" strokeweight="1.65pt">
                <v:path arrowok="t"/>
              </v:shape>
              <v:line id="_x0000_s11729" style="position:absolute" from="3445,2258" to="3445,2295" strokecolor="fuchsia" strokeweight="1.65pt"/>
              <v:line id="_x0000_s11730" style="position:absolute" from="3445,2295" to="3445,2332" strokecolor="fuchsia" strokeweight="1.65pt"/>
              <v:shape id="_x0000_s11731" style="position:absolute;left:3445;top:2332;width:0;height:54" coordsize="0,54" path="m,l,18,,54e" filled="f" strokecolor="fuchsia" strokeweight="1.65pt">
                <v:path arrowok="t"/>
              </v:shape>
              <v:shape id="_x0000_s11732" style="position:absolute;left:3445;top:2386;width:16;height:37" coordsize="16,37" path="m,l,19,16,37e" filled="f" strokecolor="fuchsia" strokeweight="1.65pt">
                <v:path arrowok="t"/>
              </v:shape>
              <v:shape id="_x0000_s11733" style="position:absolute;left:3461;top:2423;width:0;height:55" coordsize="0,55" path="m,l,18,,55e" filled="f" strokecolor="fuchsia" strokeweight="1.65pt">
                <v:path arrowok="t"/>
              </v:shape>
              <v:line id="_x0000_s11734" style="position:absolute" from="3461,2478" to="3461,2515" strokecolor="fuchsia" strokeweight="1.65pt"/>
              <v:shape id="_x0000_s11735" style="position:absolute;left:3461;top:2515;width:16;height:55" coordsize="16,55" path="m,l,18,16,55e" filled="f" strokecolor="fuchsia" strokeweight="1.65pt">
                <v:path arrowok="t"/>
              </v:shape>
              <v:line id="_x0000_s11736" style="position:absolute" from="3477,2570" to="3477,2606" strokecolor="fuchsia" strokeweight="1.65pt"/>
              <v:line id="_x0000_s11737" style="position:absolute" from="3477,2606" to="3477,2643" strokecolor="fuchsia" strokeweight="1.65pt"/>
              <v:shape id="_x0000_s11738" style="position:absolute;left:3477;top:2643;width:17;height:55" coordsize="17,55" path="m,l,18,17,55e" filled="f" strokecolor="fuchsia" strokeweight="1.65pt">
                <v:path arrowok="t"/>
              </v:shape>
              <v:line id="_x0000_s11739" style="position:absolute" from="3494,2698" to="3494,2753" strokecolor="fuchsia" strokeweight="1.65pt"/>
              <v:line id="_x0000_s11740" style="position:absolute" from="3494,2753" to="3494,2789" strokecolor="fuchsia" strokeweight="1.65pt"/>
              <v:shape id="_x0000_s11741" style="position:absolute;left:3494;top:2789;width:0;height:55" coordsize="0,55" path="m,l,19,,55e" filled="f" strokecolor="fuchsia" strokeweight="1.65pt">
                <v:path arrowok="t"/>
              </v:shape>
              <v:shape id="_x0000_s11742" style="position:absolute;left:3494;top:2844;width:16;height:37" coordsize="16,37" path="m,l,19,16,37e" filled="f" strokecolor="fuchsia" strokeweight="1.65pt">
                <v:path arrowok="t"/>
              </v:shape>
              <v:line id="_x0000_s11743" style="position:absolute" from="3510,2881" to="3510,2918" strokecolor="fuchsia" strokeweight="1.65pt"/>
              <v:line id="_x0000_s11744" style="position:absolute" from="3510,2918" to="3510,2936" strokecolor="fuchsia" strokeweight="1.65pt"/>
              <v:shape id="_x0000_s11745" style="position:absolute;left:3510;top:2936;width:16;height:18" coordsize="16,18" path="m,l,18r16,e" filled="f" strokecolor="fuchsia" strokeweight="1.65pt">
                <v:path arrowok="t"/>
              </v:shape>
              <v:line id="_x0000_s11746" style="position:absolute" from="3526,2954" to="3526,2973" strokecolor="fuchsia" strokeweight="1.65pt"/>
              <v:line id="_x0000_s11747" style="position:absolute" from="3526,2973" to="3526,2973" strokecolor="fuchsia" strokeweight="1.65pt"/>
              <v:shape id="_x0000_s11748" style="position:absolute;left:3526;top:2973;width:17;height:0" coordsize="17,0" path="m,l,,17,e" filled="f" strokecolor="fuchsia" strokeweight="1.65pt">
                <v:path arrowok="t"/>
              </v:shape>
              <v:line id="_x0000_s11749" style="position:absolute;flip:y" from="3543,2954" to="3543,2973" strokecolor="fuchsia" strokeweight="1.65pt"/>
              <v:line id="_x0000_s11750" style="position:absolute;flip:y" from="3543,2936" to="3543,2954" strokecolor="fuchsia" strokeweight="1.65pt"/>
              <v:line id="_x0000_s11751" style="position:absolute;flip:y" from="3543,2918" to="3543,2936" strokecolor="fuchsia" strokeweight="1.65pt"/>
              <v:shape id="_x0000_s11752" style="position:absolute;left:3543;top:2881;width:16;height:37" coordsize="16,37" path="m,37l,18,16,e" filled="f" strokecolor="fuchsia" strokeweight="1.65pt">
                <v:path arrowok="t"/>
              </v:shape>
              <v:line id="_x0000_s11753" style="position:absolute;flip:y" from="3559,2844" to="3559,2881" strokecolor="fuchsia" strokeweight="1.65pt"/>
              <v:shape id="_x0000_s11754" style="position:absolute;left:3559;top:2789;width:0;height:55" coordsize="0,55" path="m,55l,19,,e" filled="f" strokecolor="fuchsia" strokeweight="1.65pt">
                <v:path arrowok="t"/>
              </v:shape>
              <v:shape id="_x0000_s11755" style="position:absolute;left:3559;top:2753;width:16;height:36" coordsize="16,36" path="m,36l,18,16,e" filled="f" strokecolor="fuchsia" strokeweight="1.65pt">
                <v:path arrowok="t"/>
              </v:shape>
              <v:line id="_x0000_s11756" style="position:absolute;flip:y" from="3575,2698" to="3575,2753" strokecolor="fuchsia" strokeweight="1.65pt"/>
              <v:line id="_x0000_s11757" style="position:absolute;flip:y" from="3575,2643" to="3575,2698" strokecolor="fuchsia" strokeweight="1.65pt"/>
              <v:shape id="_x0000_s11758" style="position:absolute;left:3575;top:2588;width:17;height:55" coordsize="17,55" path="m,55l,18,17,e" filled="f" strokecolor="fuchsia" strokeweight="1.65pt">
                <v:path arrowok="t"/>
              </v:shape>
              <v:line id="_x0000_s11759" style="position:absolute;flip:y" from="3592,2570" to="3592,2588" strokecolor="fuchsia" strokeweight="1.65pt"/>
              <v:line id="_x0000_s11760" style="position:absolute;flip:y" from="3592,2515" to="3592,2570" strokecolor="fuchsia" strokeweight="1.65pt"/>
              <v:line id="_x0000_s11761" style="position:absolute;flip:y" from="3592,2460" to="3592,2515" strokecolor="fuchsia" strokeweight="1.65pt"/>
              <v:shape id="_x0000_s11762" style="position:absolute;left:3592;top:2423;width:16;height:37" coordsize="16,37" path="m,37l,18,16,e" filled="f" strokecolor="fuchsia" strokeweight="1.65pt">
                <v:path arrowok="t"/>
              </v:shape>
              <v:shape id="_x0000_s11763" style="position:absolute;left:3608;top:2368;width:0;height:55" coordsize="0,55" path="m,55l,18,,e" filled="f" strokecolor="fuchsia" strokeweight="1.65pt">
                <v:path arrowok="t"/>
              </v:shape>
              <v:line id="_x0000_s11764" style="position:absolute;flip:y" from="3608,2332" to="3608,2368" strokecolor="fuchsia" strokeweight="1.65pt"/>
              <v:shape id="_x0000_s11765" style="position:absolute;left:3608;top:2295;width:16;height:37" coordsize="16,37" path="m,37l,18,16,e" filled="f" strokecolor="fuchsia" strokeweight="1.65pt">
                <v:path arrowok="t"/>
              </v:shape>
              <v:shape id="_x0000_s11766" style="position:absolute;left:3624;top:2240;width:0;height:55" coordsize="0,55" path="m,55l,18,,e" filled="f" strokecolor="fuchsia" strokeweight="1.65pt">
                <v:path arrowok="t"/>
              </v:shape>
              <v:line id="_x0000_s11767" style="position:absolute;flip:y" from="3624,2222" to="3624,2240" strokecolor="fuchsia" strokeweight="1.65pt"/>
              <v:shape id="_x0000_s11768" style="position:absolute;left:3624;top:2185;width:17;height:37" coordsize="17,37" path="m,37l,18,17,e" filled="f" strokecolor="fuchsia" strokeweight="1.65pt">
                <v:path arrowok="t"/>
              </v:shape>
              <v:line id="_x0000_s11769" style="position:absolute;flip:y" from="3641,2148" to="3641,2185" strokecolor="fuchsia" strokeweight="1.65pt"/>
              <v:line id="_x0000_s11770" style="position:absolute;flip:y" from="3641,2112" to="3641,2148" strokecolor="fuchsia" strokeweight="1.65pt"/>
              <v:line id="_x0000_s11771" style="position:absolute;flip:y" from="3641,2075" to="3641,2112" strokecolor="fuchsia" strokeweight="1.65pt"/>
              <v:shape id="_x0000_s11772" style="position:absolute;left:3641;top:2039;width:16;height:36" coordsize="16,36" path="m,36l,18,16,e" filled="f" strokecolor="fuchsia" strokeweight="1.65pt">
                <v:path arrowok="t"/>
              </v:shape>
              <v:line id="_x0000_s11773" style="position:absolute;flip:y" from="3657,2002" to="3657,2039" strokecolor="fuchsia" strokeweight="1.65pt"/>
              <v:line id="_x0000_s11774" style="position:absolute;flip:y" from="3657,1965" to="3657,2002" strokecolor="fuchsia" strokeweight="1.65pt"/>
              <v:shape id="_x0000_s11775" style="position:absolute;left:3657;top:1947;width:16;height:18" coordsize="16,18" path="m,18l,,16,e" filled="f" strokecolor="fuchsia" strokeweight="1.65pt">
                <v:path arrowok="t"/>
              </v:shape>
              <v:line id="_x0000_s11776" style="position:absolute;flip:y" from="3673,1910" to="3673,1947" strokecolor="fuchsia" strokeweight="1.65pt"/>
              <v:line id="_x0000_s11777" style="position:absolute;flip:y" from="3673,1892" to="3673,1910" strokecolor="fuchsia" strokeweight="1.65pt"/>
              <v:shape id="_x0000_s11778" style="position:absolute;left:3673;top:1874;width:17;height:18" coordsize="17,18" path="m,18l,,17,e" filled="f" strokecolor="fuchsia" strokeweight="1.65pt">
                <v:path arrowok="t"/>
              </v:shape>
              <v:line id="_x0000_s11779" style="position:absolute;flip:y" from="3690,1837" to="3690,1874" strokecolor="fuchsia" strokeweight="1.65pt"/>
              <v:line id="_x0000_s11780" style="position:absolute;flip:y" from="3690,1800" to="3690,1837" strokecolor="fuchsia" strokeweight="1.65pt"/>
              <v:line id="_x0000_s11781" style="position:absolute;flip:y" from="3690,1782" to="3690,1800" strokecolor="fuchsia" strokeweight="1.65pt"/>
              <v:shape id="_x0000_s11782" style="position:absolute;left:3690;top:1745;width:16;height:37" coordsize="16,37" path="m,37l,19,16,e" filled="f" strokecolor="fuchsia" strokeweight="1.65pt">
                <v:path arrowok="t"/>
              </v:shape>
              <v:line id="_x0000_s11783" style="position:absolute;flip:y" from="3706,1727" to="3706,1745" strokecolor="fuchsia" strokeweight="1.65pt"/>
              <v:line id="_x0000_s11784" style="position:absolute;flip:y" from="3706,1709" to="3706,1727" strokecolor="fuchsia" strokeweight="1.65pt"/>
              <v:shape id="_x0000_s11785" style="position:absolute;left:3706;top:1672;width:16;height:37" coordsize="16,37" path="m,37l,19,16,e" filled="f" strokecolor="fuchsia" strokeweight="1.65pt">
                <v:path arrowok="t"/>
              </v:shape>
              <v:line id="_x0000_s11786" style="position:absolute;flip:y" from="3722,1654" to="3722,1672" strokecolor="fuchsia" strokeweight="1.65pt"/>
              <v:line id="_x0000_s11787" style="position:absolute;flip:y" from="3722,1636" to="3722,1654" strokecolor="fuchsia" strokeweight="1.65pt"/>
              <v:shape id="_x0000_s11788" style="position:absolute;left:3722;top:1599;width:17;height:37" coordsize="17,37" path="m,37l,18,17,e" filled="f" strokecolor="fuchsia" strokeweight="1.65pt">
                <v:path arrowok="t"/>
              </v:shape>
              <v:line id="_x0000_s11789" style="position:absolute;flip:y" from="3739,1581" to="3739,1599" strokecolor="fuchsia" strokeweight="1.65pt"/>
              <v:line id="_x0000_s11790" style="position:absolute;flip:y" from="3739,1562" to="3739,1581" strokecolor="fuchsia" strokeweight="1.65pt"/>
              <v:line id="_x0000_s11791" style="position:absolute;flip:y" from="3739,1544" to="3739,1562" strokecolor="fuchsia" strokeweight="1.65pt"/>
              <v:shape id="_x0000_s11792" style="position:absolute;left:3739;top:1526;width:0;height:18" coordsize="0,18" path="m,18r,l,e" filled="f" strokecolor="fuchsia" strokeweight="1.65pt">
                <v:path arrowok="t"/>
              </v:shape>
              <v:line id="_x0000_s11793" style="position:absolute;flip:y" from="3739,1507" to="3739,1526" strokecolor="fuchsia" strokeweight="1.65pt"/>
              <v:line id="_x0000_s11794" style="position:absolute;flip:y" from="3739,1489" to="3739,1507" strokecolor="fuchsia" strokeweight="1.65pt"/>
              <v:shape id="_x0000_s11795" style="position:absolute;left:3739;top:1471;width:16;height:18" coordsize="16,18" path="m,18l,,16,e" filled="f" strokecolor="fuchsia" strokeweight="1.65pt">
                <v:path arrowok="t"/>
              </v:shape>
              <v:line id="_x0000_s11796" style="position:absolute;flip:y" from="3755,1452" to="3755,1471" strokecolor="fuchsia" strokeweight="1.65pt"/>
              <v:line id="_x0000_s11797" style="position:absolute;flip:y" from="3755,1434" to="3755,1452" strokecolor="fuchsia" strokeweight="1.65pt"/>
              <v:shape id="_x0000_s11798" style="position:absolute;left:3755;top:1416;width:16;height:18" coordsize="16,18" path="m,18l,,16,e" filled="f" strokecolor="fuchsia" strokeweight="1.65pt">
                <v:path arrowok="t"/>
              </v:shape>
              <v:line id="_x0000_s11799" style="position:absolute;flip:y" from="3771,1398" to="3771,1416" strokecolor="fuchsia" strokeweight="1.65pt"/>
              <v:line id="_x0000_s11800" style="position:absolute;flip:y" from="3771,1379" to="3771,1398" strokecolor="fuchsia" strokeweight="1.65pt"/>
              <v:line id="_x0000_s11801" style="position:absolute;flip:y" from="3771,1361" to="3771,1379" strokecolor="fuchsia" strokeweight="1.65pt"/>
              <v:shape id="_x0000_s11802" style="position:absolute;left:3771;top:1343;width:17;height:18" coordsize="17,18" path="m,18l,,17,e" filled="f" strokecolor="fuchsia" strokeweight="1.65pt">
                <v:path arrowok="t"/>
              </v:shape>
              <v:line id="_x0000_s11803" style="position:absolute;flip:y" from="3788,1324" to="3788,1343" strokecolor="fuchsia" strokeweight="1.65pt"/>
              <v:line id="_x0000_s11804" style="position:absolute;flip:y" from="3788,1306" to="3788,1324" strokecolor="fuchsia" strokeweight="1.65pt"/>
              <v:shape id="_x0000_s11805" style="position:absolute;left:3788;top:1288;width:16;height:18" coordsize="16,18" path="m,18l,,16,e" filled="f" strokecolor="fuchsia" strokeweight="1.65pt">
                <v:path arrowok="t"/>
              </v:shape>
              <v:line id="_x0000_s11806" style="position:absolute;flip:y" from="3804,1269" to="3804,1288" strokecolor="fuchsia" strokeweight="1.65pt"/>
              <v:line id="_x0000_s11807" style="position:absolute;flip:y" from="3804,1251" to="3804,1269" strokecolor="fuchsia" strokeweight="1.65pt"/>
              <v:shape id="_x0000_s11808" style="position:absolute;left:3804;top:1233;width:16;height:18" coordsize="16,18" path="m,18l,,16,e" filled="f" strokecolor="fuchsia" strokeweight="1.65pt">
                <v:path arrowok="t"/>
              </v:shape>
              <v:line id="_x0000_s11809" style="position:absolute;flip:y" from="3820,1214" to="3820,1233" strokecolor="fuchsia" strokeweight="1.65pt"/>
              <v:line id="_x0000_s11810" style="position:absolute" from="3820,1214" to="3820,1214" strokecolor="fuchsia" strokeweight="1.65pt"/>
              <v:line id="_x0000_s11811" style="position:absolute" from="3820,1214" to="3820,1214" strokecolor="fuchsia" strokeweight="1.65pt"/>
              <v:shape id="_x0000_s11812" style="position:absolute;left:3820;top:1196;width:17;height:18" coordsize="17,18" path="m,18r,l17,e" filled="f" strokecolor="fuchsia" strokeweight="1.65pt">
                <v:path arrowok="t"/>
              </v:shape>
              <v:line id="_x0000_s11813" style="position:absolute;flip:y" from="3837,1178" to="3837,1196" strokecolor="fuchsia" strokeweight="1.65pt"/>
              <v:line id="_x0000_s11814" style="position:absolute;flip:y" from="3837,1159" to="3837,1178" strokecolor="fuchsia" strokeweight="1.65pt"/>
              <v:shape id="_x0000_s11815" style="position:absolute;left:3837;top:1141;width:16;height:18" coordsize="16,18" path="m,18l,,16,e" filled="f" strokecolor="fuchsia" strokeweight="1.65pt">
                <v:path arrowok="t"/>
              </v:shape>
              <v:line id="_x0000_s11816" style="position:absolute" from="3853,1141" to="3853,1141" strokecolor="fuchsia" strokeweight="1.65pt"/>
              <v:line id="_x0000_s11817" style="position:absolute;flip:y" from="3853,1123" to="3853,1141" strokecolor="fuchsia" strokeweight="1.65pt"/>
              <v:shape id="_x0000_s11818" style="position:absolute;left:3853;top:1104;width:16;height:19" coordsize="16,19" path="m,19l,,16,e" filled="f" strokecolor="fuchsia" strokeweight="1.65pt">
                <v:path arrowok="t"/>
              </v:shape>
              <v:line id="_x0000_s11819" style="position:absolute;flip:y" from="3869,1086" to="3869,1104" strokecolor="fuchsia" strokeweight="1.65pt"/>
              <v:line id="_x0000_s11820" style="position:absolute;flip:y" from="3869,1068" to="3869,1086" strokecolor="fuchsia" strokeweight="1.65pt"/>
              <v:line id="_x0000_s11821" style="position:absolute" from="3869,1068" to="3869,1068" strokecolor="fuchsia" strokeweight="1.65pt"/>
              <v:shape id="_x0000_s11822" style="position:absolute;left:3869;top:1050;width:17;height:18" coordsize="17,18" path="m,18r,l17,e" filled="f" strokecolor="fuchsia" strokeweight="1.65pt">
                <v:path arrowok="t"/>
              </v:shape>
              <v:line id="_x0000_s11823" style="position:absolute;flip:y" from="3886,1031" to="3886,1050" strokecolor="fuchsia" strokeweight="1.65pt"/>
              <v:line id="_x0000_s11824" style="position:absolute" from="3886,1031" to="3886,1031" strokecolor="fuchsia" strokeweight="1.65pt"/>
              <v:shape id="_x0000_s11825" style="position:absolute;left:3886;top:1013;width:16;height:18" coordsize="16,18" path="m,18r,l16,e" filled="f" strokecolor="fuchsia" strokeweight="1.65pt">
                <v:path arrowok="t"/>
              </v:shape>
              <v:line id="_x0000_s11826" style="position:absolute;flip:y" from="3902,995" to="3902,1013" strokecolor="fuchsia" strokeweight="1.65pt"/>
              <v:line id="_x0000_s11827" style="position:absolute;flip:y" from="3902,976" to="3902,995" strokecolor="fuchsia" strokeweight="1.65pt"/>
              <v:shape id="_x0000_s11828" style="position:absolute;left:3902;top:976;width:16;height:0" coordsize="16,0" path="m,l,,16,e" filled="f" strokecolor="fuchsia" strokeweight="1.65pt">
                <v:path arrowok="t"/>
              </v:shape>
              <v:line id="_x0000_s11829" style="position:absolute;flip:y" from="3918,958" to="3918,976" strokecolor="fuchsia" strokeweight="1.65pt"/>
              <v:line id="_x0000_s11830" style="position:absolute;flip:y" from="3918,940" to="3918,958" strokecolor="fuchsia" strokeweight="1.65pt"/>
              <v:shape id="_x0000_s11831" style="position:absolute;left:3918;top:940;width:17;height:0" coordsize="17,0" path="m,l,,17,e" filled="f" strokecolor="fuchsia" strokeweight="1.65pt">
                <v:path arrowok="t"/>
              </v:shape>
              <v:shape id="_x0000_s11832" style="position:absolute;left:3935;top:921;width:0;height:19" coordsize="0,19" path="m,19l,,,e" filled="f" strokecolor="fuchsia" strokeweight="1.65pt">
                <v:path arrowok="t"/>
              </v:shape>
              <v:line id="_x0000_s11833" style="position:absolute" from="3935,921" to="3935,921" strokecolor="fuchsia" strokeweight="1.65pt"/>
              <v:line id="_x0000_s11834" style="position:absolute;flip:y" from="3935,903" to="3935,921" strokecolor="fuchsia" strokeweight="1.65pt"/>
              <v:shape id="_x0000_s11835" style="position:absolute;left:3935;top:885;width:16;height:18" coordsize="16,18" path="m,18l,,16,e" filled="f" strokecolor="fuchsia" strokeweight="1.65pt">
                <v:path arrowok="t"/>
              </v:shape>
              <v:line id="_x0000_s11836" style="position:absolute" from="3951,885" to="3951,885" strokecolor="fuchsia" strokeweight="1.65pt"/>
              <v:line id="_x0000_s11837" style="position:absolute;flip:y" from="3951,866" to="3951,885" strokecolor="fuchsia" strokeweight="1.65pt"/>
              <v:shape id="_x0000_s11838" style="position:absolute;left:3951;top:866;width:16;height:0" coordsize="16,0" path="m,l,,16,e" filled="f" strokecolor="fuchsia" strokeweight="1.65pt">
                <v:path arrowok="t"/>
              </v:shape>
              <v:line id="_x0000_s11839" style="position:absolute" from="3967,866" to="3967,866" strokecolor="fuchsia" strokeweight="1.65pt"/>
              <v:shape id="_x0000_s11840" style="position:absolute;left:3967;top:848;width:0;height:18" coordsize="0,18" path="m,18l,,,e" filled="f" strokecolor="fuchsia" strokeweight="1.65pt">
                <v:path arrowok="t"/>
              </v:shape>
              <v:shape id="_x0000_s11841" style="position:absolute;left:3967;top:848;width:17;height:0" coordsize="17,0" path="m,l,,17,e" filled="f" strokecolor="fuchsia" strokeweight="1.65pt">
                <v:path arrowok="t"/>
              </v:shape>
              <v:shape id="_x0000_s11842" style="position:absolute;left:3984;top:830;width:0;height:18" coordsize="0,18" path="m,18l,,,e" filled="f" strokecolor="fuchsia" strokeweight="1.65pt">
                <v:path arrowok="t"/>
              </v:shape>
              <v:line id="_x0000_s11843" style="position:absolute" from="3984,830" to="3984,830" strokecolor="fuchsia" strokeweight="1.65pt"/>
              <v:line id="_x0000_s11844" style="position:absolute;flip:y" from="3984,811" to="3984,830" strokecolor="fuchsia" strokeweight="1.65pt"/>
              <v:shape id="_x0000_s11845" style="position:absolute;left:3984;top:793;width:16;height:18" coordsize="16,18" path="m,18l,,16,e" filled="f" strokecolor="fuchsia" strokeweight="1.65pt">
                <v:path arrowok="t"/>
              </v:shape>
              <v:line id="_x0000_s11846" style="position:absolute" from="4000,793" to="4000,793" strokecolor="fuchsia" strokeweight="1.65pt"/>
              <v:shape id="_x0000_s11847" style="position:absolute;left:4000;top:775;width:0;height:18" coordsize="0,18" path="m,18l,,,e" filled="f" strokecolor="fuchsia" strokeweight="1.65pt">
                <v:path arrowok="t"/>
              </v:shape>
              <v:shape id="_x0000_s11848" style="position:absolute;left:4000;top:775;width:16;height:0" coordsize="16,0" path="m,l,,16,e" filled="f" strokecolor="fuchsia" strokeweight="1.65pt">
                <v:path arrowok="t"/>
              </v:shape>
              <v:shape id="_x0000_s11849" style="position:absolute;left:4016;top:756;width:0;height:19" coordsize="0,19" path="m,19l,,,e" filled="f" strokecolor="fuchsia" strokeweight="1.65pt">
                <v:path arrowok="t"/>
              </v:shape>
              <v:line id="_x0000_s11850" style="position:absolute" from="4016,756" to="4016,756" strokecolor="fuchsia" strokeweight="1.65pt"/>
              <v:shape id="_x0000_s11851" style="position:absolute;left:4016;top:738;width:16;height:18" coordsize="16,18" path="m,18l,,16,e" filled="f" strokecolor="fuchsia" strokeweight="1.65pt">
                <v:path arrowok="t"/>
              </v:shape>
              <v:line id="_x0000_s11852" style="position:absolute" from="4032,738" to="4032,738" strokecolor="fuchsia" strokeweight="1.65pt"/>
              <v:shape id="_x0000_s11853" style="position:absolute;left:4032;top:720;width:0;height:18" coordsize="0,18" path="m,18l,,,e" filled="f" strokecolor="fuchsia" strokeweight="1.65pt">
                <v:path arrowok="t"/>
              </v:shape>
              <v:line id="_x0000_s11854" style="position:absolute" from="4032,720" to="4032,720" strokecolor="fuchsia" strokeweight="1.65pt"/>
              <v:shape id="_x0000_s11855" style="position:absolute;left:4032;top:702;width:17;height:18" coordsize="17,18" path="m,18l,,17,e" filled="f" strokecolor="fuchsia" strokeweight="1.65pt">
                <v:path arrowok="t"/>
              </v:shape>
              <v:line id="_x0000_s11856" style="position:absolute" from="4049,702" to="4049,702" strokecolor="fuchsia" strokeweight="1.65pt"/>
              <v:shape id="_x0000_s11857" style="position:absolute;left:4049;top:683;width:0;height:19" coordsize="0,19" path="m,19l,,,e" filled="f" strokecolor="fuchsia" strokeweight="1.65pt">
                <v:path arrowok="t"/>
              </v:shape>
              <v:shape id="_x0000_s11858" style="position:absolute;left:4049;top:683;width:16;height:0" coordsize="16,0" path="m,l,,16,e" filled="f" strokecolor="fuchsia" strokeweight="1.65pt">
                <v:path arrowok="t"/>
              </v:shape>
              <v:shape id="_x0000_s11859" style="position:absolute;left:4065;top:665;width:0;height:18" coordsize="0,18" path="m,18l,,,e" filled="f" strokecolor="fuchsia" strokeweight="1.65pt">
                <v:path arrowok="t"/>
              </v:shape>
              <v:line id="_x0000_s11860" style="position:absolute" from="4065,665" to="4065,665" strokecolor="fuchsia" strokeweight="1.65pt"/>
              <v:shape id="_x0000_s11861" style="position:absolute;left:4065;top:647;width:0;height:18" coordsize="0,18" path="m,18l,,,e" filled="f" strokecolor="fuchsia" strokeweight="1.65pt">
                <v:path arrowok="t"/>
              </v:shape>
              <v:line id="_x0000_s11862" style="position:absolute" from="4065,647" to="4065,647" strokecolor="fuchsia" strokeweight="1.65pt"/>
              <v:shape id="_x0000_s11863" style="position:absolute;left:4065;top:628;width:0;height:19" coordsize="0,19" path="m,19l,,,e" filled="f" strokecolor="fuchsia" strokeweight="1.65pt">
                <v:path arrowok="t"/>
              </v:shape>
              <v:line id="_x0000_s11864" style="position:absolute" from="4065,628" to="4065,628" strokecolor="fuchsia" strokeweight="1.65pt"/>
              <v:shape id="_x0000_s11865" style="position:absolute;left:4065;top:610;width:16;height:18" coordsize="16,18" path="m,18l,,16,e" filled="f" strokecolor="fuchsia" strokeweight="1.65pt">
                <v:path arrowok="t"/>
              </v:shape>
              <v:line id="_x0000_s11866" style="position:absolute" from="4081,610" to="4081,610" strokecolor="fuchsia" strokeweight="1.65pt"/>
              <v:shape id="_x0000_s11867" style="position:absolute;left:4081;top:592;width:0;height:18" coordsize="0,18" path="m,18l,,,e" filled="f" strokecolor="fuchsia" strokeweight="1.65pt">
                <v:path arrowok="t"/>
              </v:shape>
              <v:shape id="_x0000_s11868" style="position:absolute;left:4081;top:592;width:17;height:0" coordsize="17,0" path="m,l,,17,e" filled="f" strokecolor="fuchsia" strokeweight="1.65pt">
                <v:path arrowok="t"/>
              </v:shape>
              <v:shape id="_x0000_s11869" style="position:absolute;left:4098;top:573;width:0;height:19" coordsize="0,19" path="m,19l,,,e" filled="f" strokecolor="fuchsia" strokeweight="1.65pt">
                <v:path arrowok="t"/>
              </v:shape>
              <v:line id="_x0000_s11870" style="position:absolute" from="4098,573" to="4098,573" strokecolor="fuchsia" strokeweight="1.65pt"/>
              <v:shape id="_x0000_s11871" style="position:absolute;left:4098;top:573;width:16;height:0" coordsize="16,0" path="m,l,,16,e" filled="f" strokecolor="fuchsia" strokeweight="1.65pt">
                <v:path arrowok="t"/>
              </v:shape>
              <v:shape id="_x0000_s11872" style="position:absolute;left:4114;top:555;width:0;height:18" coordsize="0,18" path="m,18l,,,e" filled="f" strokecolor="fuchsia" strokeweight="1.65pt">
                <v:path arrowok="t"/>
              </v:shape>
              <v:line id="_x0000_s11873" style="position:absolute" from="4114,555" to="4114,555" strokecolor="fuchsia" strokeweight="1.65pt"/>
              <v:shape id="_x0000_s11874" style="position:absolute;left:4114;top:537;width:0;height:18" coordsize="0,18" path="m,18l,,,e" filled="f" strokecolor="fuchsia" strokeweight="1.65pt">
                <v:path arrowok="t"/>
              </v:shape>
              <v:shape id="_x0000_s11875" style="position:absolute;left:4114;top:537;width:16;height:0" coordsize="16,0" path="m,l,,16,e" filled="f" strokecolor="fuchsia" strokeweight="1.65pt">
                <v:path arrowok="t"/>
              </v:shape>
              <v:shape id="_x0000_s11876" style="position:absolute;left:4130;top:537;width:0;height:0" coordsize="0,0" path="m,l,,,e" filled="f" strokecolor="fuchsia" strokeweight="1.65pt">
                <v:path arrowok="t"/>
              </v:shape>
              <v:line id="_x0000_s11877" style="position:absolute" from="4130,537" to="4130,537" strokecolor="fuchsia" strokeweight="1.65pt"/>
              <v:shape id="_x0000_s11878" style="position:absolute;left:4130;top:518;width:17;height:19" coordsize="17,19" path="m,19l,,17,e" filled="f" strokecolor="fuchsia" strokeweight="1.65pt">
                <v:path arrowok="t"/>
              </v:shape>
              <v:line id="_x0000_s11879" style="position:absolute" from="4147,518" to="4147,518" strokecolor="fuchsia" strokeweight="1.65pt"/>
              <v:line id="_x0000_s11880" style="position:absolute" from="4147,518" to="4147,518" strokecolor="fuchsia" strokeweight="1.65pt"/>
              <v:shape id="_x0000_s11881" style="position:absolute;left:4147;top:500;width:16;height:18" coordsize="16,18" path="m,18l,,16,e" filled="f" strokecolor="fuchsia" strokeweight="1.65pt">
                <v:path arrowok="t"/>
              </v:shape>
              <v:line id="_x0000_s11882" style="position:absolute" from="4163,500" to="4163,500" strokecolor="fuchsia" strokeweight="1.65pt"/>
              <v:shape id="_x0000_s11883" style="position:absolute;left:4163;top:482;width:0;height:18" coordsize="0,18" path="m,18l,,,e" filled="f" strokecolor="fuchsia" strokeweight="1.65pt">
                <v:path arrowok="t"/>
              </v:shape>
              <v:line id="_x0000_s11884" style="position:absolute" from="4163,482" to="4163,482" strokecolor="fuchsia" strokeweight="1.65pt"/>
              <v:shape id="_x0000_s11885" style="position:absolute;left:4163;top:482;width:16;height:0" coordsize="16,0" path="m,l,,16,e" filled="f" strokecolor="fuchsia" strokeweight="1.65pt">
                <v:path arrowok="t"/>
              </v:shape>
              <v:shape id="_x0000_s11886" style="position:absolute;left:4179;top:463;width:0;height:19" coordsize="0,19" path="m,19l,,,e" filled="f" strokecolor="fuchsia" strokeweight="1.65pt">
                <v:path arrowok="t"/>
              </v:shape>
              <v:line id="_x0000_s11887" style="position:absolute" from="4179,463" to="4179,463" strokecolor="fuchsia" strokeweight="1.65pt"/>
              <v:shape id="_x0000_s11888" style="position:absolute;left:4179;top:445;width:17;height:18" coordsize="17,18" path="m,18l,,17,e" filled="f" strokecolor="fuchsia" strokeweight="1.65pt">
                <v:path arrowok="t"/>
              </v:shape>
            </v:group>
            <v:group id="_x0000_s11889" style="position:absolute;left:4196;top:-397;width:930;height:842" coordorigin="4196,-397" coordsize="930,842">
              <v:line id="_x0000_s11890" style="position:absolute" from="4196,445" to="4196,445" strokecolor="fuchsia" strokeweight="1.65pt"/>
              <v:line id="_x0000_s11891" style="position:absolute" from="4196,445" to="4196,445" strokecolor="fuchsia" strokeweight="1.65pt"/>
              <v:shape id="_x0000_s11892" style="position:absolute;left:4196;top:427;width:16;height:18" coordsize="16,18" path="m,18l,,16,e" filled="f" strokecolor="fuchsia" strokeweight="1.65pt">
                <v:path arrowok="t"/>
              </v:shape>
              <v:line id="_x0000_s11893" style="position:absolute" from="4212,427" to="4212,427" strokecolor="fuchsia" strokeweight="1.65pt"/>
              <v:line id="_x0000_s11894" style="position:absolute" from="4212,427" to="4212,427" strokecolor="fuchsia" strokeweight="1.65pt"/>
              <v:shape id="_x0000_s11895" style="position:absolute;left:4212;top:409;width:0;height:18" coordsize="0,18" path="m,18l,,,e" filled="f" strokecolor="fuchsia" strokeweight="1.65pt">
                <v:path arrowok="t"/>
              </v:shape>
              <v:shape id="_x0000_s11896" style="position:absolute;left:4212;top:409;width:16;height:0" coordsize="16,0" path="m,l,,16,e" filled="f" strokecolor="fuchsia" strokeweight="1.65pt">
                <v:path arrowok="t"/>
              </v:shape>
              <v:shape id="_x0000_s11897" style="position:absolute;left:4228;top:390;width:0;height:19" coordsize="0,19" path="m,19l,,,e" filled="f" strokecolor="fuchsia" strokeweight="1.65pt">
                <v:path arrowok="t"/>
              </v:shape>
              <v:line id="_x0000_s11898" style="position:absolute" from="4228,390" to="4228,390" strokecolor="fuchsia" strokeweight="1.65pt"/>
              <v:shape id="_x0000_s11899" style="position:absolute;left:4228;top:390;width:17;height:0" coordsize="17,0" path="m,l,,17,e" filled="f" strokecolor="fuchsia" strokeweight="1.65pt">
                <v:path arrowok="t"/>
              </v:shape>
              <v:shape id="_x0000_s11900" style="position:absolute;left:4245;top:372;width:0;height:18" coordsize="0,18" path="m,18l,,,e" filled="f" strokecolor="fuchsia" strokeweight="1.65pt">
                <v:path arrowok="t"/>
              </v:shape>
              <v:line id="_x0000_s11901" style="position:absolute" from="4245,372" to="4245,372" strokecolor="fuchsia" strokeweight="1.65pt"/>
              <v:shape id="_x0000_s11902" style="position:absolute;left:4245;top:372;width:16;height:0" coordsize="16,0" path="m,l,,16,e" filled="f" strokecolor="fuchsia" strokeweight="1.65pt">
                <v:path arrowok="t"/>
              </v:shape>
              <v:shape id="_x0000_s11903" style="position:absolute;left:4261;top:354;width:0;height:18" coordsize="0,18" path="m,18l,,,e" filled="f" strokecolor="fuchsia" strokeweight="1.65pt">
                <v:path arrowok="t"/>
              </v:shape>
              <v:line id="_x0000_s11904" style="position:absolute" from="4261,354" to="4261,354" strokecolor="fuchsia" strokeweight="1.65pt"/>
              <v:line id="_x0000_s11905" style="position:absolute" from="4261,354" to="4261,354" strokecolor="fuchsia" strokeweight="1.65pt"/>
              <v:shape id="_x0000_s11906" style="position:absolute;left:4261;top:335;width:16;height:19" coordsize="16,19" path="m,19l,,16,e" filled="f" strokecolor="fuchsia" strokeweight="1.65pt">
                <v:path arrowok="t"/>
              </v:shape>
              <v:line id="_x0000_s11907" style="position:absolute" from="4277,335" to="4277,335" strokecolor="fuchsia" strokeweight="1.65pt"/>
              <v:shape id="_x0000_s11908" style="position:absolute;left:4277;top:317;width:0;height:18" coordsize="0,18" path="m,18l,,,e" filled="f" strokecolor="fuchsia" strokeweight="1.65pt">
                <v:path arrowok="t"/>
              </v:shape>
              <v:shape id="_x0000_s11909" style="position:absolute;left:4277;top:317;width:17;height:0" coordsize="17,0" path="m,l,,17,e" filled="f" strokecolor="fuchsia" strokeweight="1.65pt">
                <v:path arrowok="t"/>
              </v:shape>
              <v:line id="_x0000_s11910" style="position:absolute" from="4294,317" to="4294,317" strokecolor="fuchsia" strokeweight="1.65pt"/>
              <v:shape id="_x0000_s11911" style="position:absolute;left:4294;top:299;width:0;height:18" coordsize="0,18" path="m,18l,,,e" filled="f" strokecolor="fuchsia" strokeweight="1.65pt">
                <v:path arrowok="t"/>
              </v:shape>
              <v:shape id="_x0000_s11912" style="position:absolute;left:4294;top:299;width:16;height:0" coordsize="16,0" path="m,l,,16,e" filled="f" strokecolor="fuchsia" strokeweight="1.65pt">
                <v:path arrowok="t"/>
              </v:shape>
              <v:line id="_x0000_s11913" style="position:absolute" from="4310,299" to="4310,299" strokecolor="fuchsia" strokeweight="1.65pt"/>
              <v:shape id="_x0000_s11914" style="position:absolute;left:4310;top:280;width:0;height:19" coordsize="0,19" path="m,19l,,,e" filled="f" strokecolor="fuchsia" strokeweight="1.65pt">
                <v:path arrowok="t"/>
              </v:shape>
              <v:line id="_x0000_s11915" style="position:absolute" from="4310,280" to="4310,280" strokecolor="fuchsia" strokeweight="1.65pt"/>
              <v:shape id="_x0000_s11916" style="position:absolute;left:4310;top:280;width:16;height:0" coordsize="16,0" path="m,l,,16,e" filled="f" strokecolor="fuchsia" strokeweight="1.65pt">
                <v:path arrowok="t"/>
              </v:shape>
              <v:shape id="_x0000_s11917" style="position:absolute;left:4326;top:262;width:0;height:18" coordsize="0,18" path="m,18l,,,e" filled="f" strokecolor="fuchsia" strokeweight="1.65pt">
                <v:path arrowok="t"/>
              </v:shape>
              <v:line id="_x0000_s11918" style="position:absolute" from="4326,262" to="4326,262" strokecolor="fuchsia" strokeweight="1.65pt"/>
              <v:shape id="_x0000_s11919" style="position:absolute;left:4326;top:262;width:17;height:0" coordsize="17,0" path="m,l,,17,e" filled="f" strokecolor="fuchsia" strokeweight="1.65pt">
                <v:path arrowok="t"/>
              </v:shape>
              <v:line id="_x0000_s11920" style="position:absolute" from="4343,262" to="4343,262" strokecolor="fuchsia" strokeweight="1.65pt"/>
              <v:shape id="_x0000_s11921" style="position:absolute;left:4343;top:244;width:0;height:18" coordsize="0,18" path="m,18l,,,e" filled="f" strokecolor="fuchsia" strokeweight="1.65pt">
                <v:path arrowok="t"/>
              </v:shape>
              <v:shape id="_x0000_s11922" style="position:absolute;left:4343;top:244;width:16;height:0" coordsize="16,0" path="m,l,,16,e" filled="f" strokecolor="fuchsia" strokeweight="1.65pt">
                <v:path arrowok="t"/>
              </v:shape>
              <v:line id="_x0000_s11923" style="position:absolute" from="4359,244" to="4359,244" strokecolor="fuchsia" strokeweight="1.65pt"/>
              <v:shape id="_x0000_s11924" style="position:absolute;left:4359;top:225;width:0;height:19" coordsize="0,19" path="m,19l,,,e" filled="f" strokecolor="fuchsia" strokeweight="1.65pt">
                <v:path arrowok="t"/>
              </v:shape>
              <v:line id="_x0000_s11925" style="position:absolute" from="4359,225" to="4359,225" strokecolor="fuchsia" strokeweight="1.65pt"/>
              <v:shape id="_x0000_s11926" style="position:absolute;left:4359;top:225;width:16;height:0" coordsize="16,0" path="m,l,,16,e" filled="f" strokecolor="fuchsia" strokeweight="1.65pt">
                <v:path arrowok="t"/>
              </v:shape>
              <v:shape id="_x0000_s11927" style="position:absolute;left:4375;top:207;width:0;height:18" coordsize="0,18" path="m,18l,,,e" filled="f" strokecolor="fuchsia" strokeweight="1.65pt">
                <v:path arrowok="t"/>
              </v:shape>
              <v:line id="_x0000_s11928" style="position:absolute" from="4375,207" to="4375,207" strokecolor="fuchsia" strokeweight="1.65pt"/>
              <v:shape id="_x0000_s11929" style="position:absolute;left:4375;top:207;width:17;height:0" coordsize="17,0" path="m,l,,17,e" filled="f" strokecolor="fuchsia" strokeweight="1.65pt">
                <v:path arrowok="t"/>
              </v:shape>
              <v:shape id="_x0000_s11930" style="position:absolute;left:4392;top:189;width:0;height:18" coordsize="0,18" path="m,18l,,,e" filled="f" strokecolor="fuchsia" strokeweight="1.65pt">
                <v:path arrowok="t"/>
              </v:shape>
              <v:line id="_x0000_s11931" style="position:absolute" from="4392,189" to="4392,189" strokecolor="fuchsia" strokeweight="1.65pt"/>
              <v:shape id="_x0000_s11932" style="position:absolute;left:4392;top:189;width:0;height:0" coordsize="0,0" path="m,l,,,e" filled="f" strokecolor="fuchsia" strokeweight="1.65pt">
                <v:path arrowok="t"/>
              </v:shape>
              <v:shape id="_x0000_s11933" style="position:absolute;left:4392;top:189;width:0;height:0" coordsize="0,0" path="m,l,,,e" filled="f" strokecolor="fuchsia" strokeweight="1.65pt">
                <v:path arrowok="t"/>
              </v:shape>
              <v:line id="_x0000_s11934" style="position:absolute" from="4392,189" to="4392,189" strokecolor="fuchsia" strokeweight="1.65pt"/>
              <v:line id="_x0000_s11935" style="position:absolute" from="4392,189" to="4392,189" strokecolor="fuchsia" strokeweight="1.65pt"/>
              <v:shape id="_x0000_s11936" style="position:absolute;left:4392;top:189;width:16;height:0" coordsize="16,0" path="m,l,,16,e" filled="f" strokecolor="fuchsia" strokeweight="1.65pt">
                <v:path arrowok="t"/>
              </v:shape>
              <v:shape id="_x0000_s11937" style="position:absolute;left:4408;top:170;width:0;height:19" coordsize="0,19" path="m,19l,,,e" filled="f" strokecolor="fuchsia" strokeweight="1.65pt">
                <v:path arrowok="t"/>
              </v:shape>
              <v:line id="_x0000_s11938" style="position:absolute" from="4408,170" to="4408,170" strokecolor="fuchsia" strokeweight="1.65pt"/>
              <v:shape id="_x0000_s11939" style="position:absolute;left:4408;top:170;width:16;height:0" coordsize="16,0" path="m,l,,16,e" filled="f" strokecolor="fuchsia" strokeweight="1.65pt">
                <v:path arrowok="t"/>
              </v:shape>
              <v:shape id="_x0000_s11940" style="position:absolute;left:4424;top:152;width:0;height:18" coordsize="0,18" path="m,18l,,,e" filled="f" strokecolor="fuchsia" strokeweight="1.65pt">
                <v:path arrowok="t"/>
              </v:shape>
              <v:line id="_x0000_s11941" style="position:absolute" from="4424,152" to="4424,152" strokecolor="fuchsia" strokeweight="1.65pt"/>
              <v:shape id="_x0000_s11942" style="position:absolute;left:4424;top:152;width:17;height:0" coordsize="17,0" path="m,l,,17,e" filled="f" strokecolor="fuchsia" strokeweight="1.65pt">
                <v:path arrowok="t"/>
              </v:shape>
              <v:line id="_x0000_s11943" style="position:absolute" from="4441,152" to="4441,152" strokecolor="fuchsia" strokeweight="1.65pt"/>
              <v:shape id="_x0000_s11944" style="position:absolute;left:4441;top:134;width:0;height:18" coordsize="0,18" path="m,18l,,,e" filled="f" strokecolor="fuchsia" strokeweight="1.65pt">
                <v:path arrowok="t"/>
              </v:shape>
              <v:line id="_x0000_s11945" style="position:absolute" from="4441,134" to="4441,134" strokecolor="fuchsia" strokeweight="1.65pt"/>
              <v:shape id="_x0000_s11946" style="position:absolute;left:4441;top:134;width:16;height:0" coordsize="16,0" path="m,l,,16,e" filled="f" strokecolor="fuchsia" strokeweight="1.65pt">
                <v:path arrowok="t"/>
              </v:shape>
              <v:shape id="_x0000_s11947" style="position:absolute;left:4457;top:115;width:0;height:19" coordsize="0,19" path="m,19l,,,e" filled="f" strokecolor="fuchsia" strokeweight="1.65pt">
                <v:path arrowok="t"/>
              </v:shape>
              <v:line id="_x0000_s11948" style="position:absolute" from="4457,115" to="4457,115" strokecolor="fuchsia" strokeweight="1.65pt"/>
              <v:shape id="_x0000_s11949" style="position:absolute;left:4457;top:115;width:16;height:0" coordsize="16,0" path="m,l,,16,e" filled="f" strokecolor="fuchsia" strokeweight="1.65pt">
                <v:path arrowok="t"/>
              </v:shape>
              <v:line id="_x0000_s11950" style="position:absolute" from="4473,115" to="4473,115" strokecolor="fuchsia" strokeweight="1.65pt"/>
              <v:shape id="_x0000_s11951" style="position:absolute;left:4473;top:97;width:0;height:18" coordsize="0,18" path="m,18l,,,e" filled="f" strokecolor="fuchsia" strokeweight="1.65pt">
                <v:path arrowok="t"/>
              </v:shape>
              <v:shape id="_x0000_s11952" style="position:absolute;left:4473;top:97;width:17;height:0" coordsize="17,0" path="m,l,,17,e" filled="f" strokecolor="fuchsia" strokeweight="1.65pt">
                <v:path arrowok="t"/>
              </v:shape>
              <v:line id="_x0000_s11953" style="position:absolute" from="4490,97" to="4490,97" strokecolor="fuchsia" strokeweight="1.65pt"/>
              <v:line id="_x0000_s11954" style="position:absolute" from="4490,97" to="4490,97" strokecolor="fuchsia" strokeweight="1.65pt"/>
              <v:shape id="_x0000_s11955" style="position:absolute;left:4490;top:79;width:0;height:18" coordsize="0,18" path="m,18l,,,e" filled="f" strokecolor="fuchsia" strokeweight="1.65pt">
                <v:path arrowok="t"/>
              </v:shape>
              <v:shape id="_x0000_s11956" style="position:absolute;left:4490;top:79;width:16;height:0" coordsize="16,0" path="m,l,,16,e" filled="f" strokecolor="fuchsia" strokeweight="1.65pt">
                <v:path arrowok="t"/>
              </v:shape>
              <v:line id="_x0000_s11957" style="position:absolute" from="4506,79" to="4506,79" strokecolor="fuchsia" strokeweight="1.65pt"/>
              <v:line id="_x0000_s11958" style="position:absolute" from="4506,79" to="4506,79" strokecolor="fuchsia" strokeweight="1.65pt"/>
              <v:shape id="_x0000_s11959" style="position:absolute;left:4506;top:61;width:16;height:18" coordsize="16,18" path="m,18l,,16,e" filled="f" strokecolor="fuchsia" strokeweight="1.65pt">
                <v:path arrowok="t"/>
              </v:shape>
              <v:line id="_x0000_s11960" style="position:absolute" from="4522,61" to="4522,61" strokecolor="fuchsia" strokeweight="1.65pt"/>
              <v:line id="_x0000_s11961" style="position:absolute" from="4522,61" to="4522,61" strokecolor="fuchsia" strokeweight="1.65pt"/>
              <v:shape id="_x0000_s11962" style="position:absolute;left:4522;top:42;width:17;height:19" coordsize="17,19" path="m,19l,,17,e" filled="f" strokecolor="fuchsia" strokeweight="1.65pt">
                <v:path arrowok="t"/>
              </v:shape>
              <v:line id="_x0000_s11963" style="position:absolute" from="4539,42" to="4539,42" strokecolor="fuchsia" strokeweight="1.65pt"/>
              <v:line id="_x0000_s11964" style="position:absolute" from="4539,42" to="4539,42" strokecolor="fuchsia" strokeweight="1.65pt"/>
              <v:line id="_x0000_s11965" style="position:absolute" from="4539,42" to="4539,42" strokecolor="fuchsia" strokeweight="1.65pt"/>
              <v:shape id="_x0000_s11966" style="position:absolute;left:4539;top:24;width:16;height:18" coordsize="16,18" path="m,18l,,16,e" filled="f" strokecolor="fuchsia" strokeweight="1.65pt">
                <v:path arrowok="t"/>
              </v:shape>
              <v:line id="_x0000_s11967" style="position:absolute" from="4555,24" to="4555,24" strokecolor="fuchsia" strokeweight="1.65pt"/>
              <v:line id="_x0000_s11968" style="position:absolute" from="4555,24" to="4555,24" strokecolor="fuchsia" strokeweight="1.65pt"/>
              <v:shape id="_x0000_s11969" style="position:absolute;left:4555;top:24;width:16;height:0" coordsize="16,0" path="m,l,,16,e" filled="f" strokecolor="fuchsia" strokeweight="1.65pt">
                <v:path arrowok="t"/>
              </v:shape>
              <v:shape id="_x0000_s11970" style="position:absolute;left:4571;top:6;width:0;height:18" coordsize="0,18" path="m,18l,,,e" filled="f" strokecolor="fuchsia" strokeweight="1.65pt">
                <v:path arrowok="t"/>
              </v:shape>
              <v:line id="_x0000_s11971" style="position:absolute" from="4571,6" to="4571,6" strokecolor="fuchsia" strokeweight="1.65pt"/>
              <v:shape id="_x0000_s11972" style="position:absolute;left:4571;top:6;width:17;height:0" coordsize="17,0" path="m,l,,17,e" filled="f" strokecolor="fuchsia" strokeweight="1.65pt">
                <v:path arrowok="t"/>
              </v:shape>
              <v:line id="_x0000_s11973" style="position:absolute" from="4588,6" to="4588,6" strokecolor="fuchsia" strokeweight="1.65pt"/>
              <v:shape id="_x0000_s11974" style="position:absolute;left:4588;top:-13;width:0;height:19" coordsize="0,19" path="m,19l,,,e" filled="f" strokecolor="fuchsia" strokeweight="1.65pt">
                <v:path arrowok="t"/>
              </v:shape>
              <v:line id="_x0000_s11975" style="position:absolute" from="4588,-13" to="4588,-13" strokecolor="fuchsia" strokeweight="1.65pt"/>
              <v:shape id="_x0000_s11976" style="position:absolute;left:4588;top:-13;width:16;height:0" coordsize="16,0" path="m,l,,16,e" filled="f" strokecolor="fuchsia" strokeweight="1.65pt">
                <v:path arrowok="t"/>
              </v:shape>
              <v:line id="_x0000_s11977" style="position:absolute" from="4604,-13" to="4604,-13" strokecolor="fuchsia" strokeweight="1.65pt"/>
              <v:shape id="_x0000_s11978" style="position:absolute;left:4604;top:-31;width:0;height:18" coordsize="0,18" path="m,18l,,,e" filled="f" strokecolor="fuchsia" strokeweight="1.65pt">
                <v:path arrowok="t"/>
              </v:shape>
              <v:shape id="_x0000_s11979" style="position:absolute;left:4604;top:-31;width:16;height:0" coordsize="16,0" path="m,l,,16,e" filled="f" strokecolor="fuchsia" strokeweight="1.65pt">
                <v:path arrowok="t"/>
              </v:shape>
              <v:line id="_x0000_s11980" style="position:absolute" from="4620,-31" to="4620,-31" strokecolor="fuchsia" strokeweight="1.65pt"/>
              <v:line id="_x0000_s11981" style="position:absolute" from="4620,-31" to="4620,-31" strokecolor="fuchsia" strokeweight="1.65pt"/>
              <v:shape id="_x0000_s11982" style="position:absolute;left:4620;top:-31;width:17;height:0" coordsize="17,0" path="m,l,,17,e" filled="f" strokecolor="fuchsia" strokeweight="1.65pt">
                <v:path arrowok="t"/>
              </v:shape>
              <v:shape id="_x0000_s11983" style="position:absolute;left:4637;top:-49;width:0;height:18" coordsize="0,18" path="m,18l,,,e" filled="f" strokecolor="fuchsia" strokeweight="1.65pt">
                <v:path arrowok="t"/>
              </v:shape>
              <v:line id="_x0000_s11984" style="position:absolute" from="4637,-49" to="4637,-49" strokecolor="fuchsia" strokeweight="1.65pt"/>
              <v:line id="_x0000_s11985" style="position:absolute" from="4637,-49" to="4637,-49" strokecolor="fuchsia" strokeweight="1.65pt"/>
              <v:shape id="_x0000_s11986" style="position:absolute;left:4637;top:-49;width:16;height:0" coordsize="16,0" path="m,l,,16,e" filled="f" strokecolor="fuchsia" strokeweight="1.65pt">
                <v:path arrowok="t"/>
              </v:shape>
              <v:shape id="_x0000_s11987" style="position:absolute;left:4653;top:-68;width:0;height:19" coordsize="0,19" path="m,19l,,,e" filled="f" strokecolor="fuchsia" strokeweight="1.65pt">
                <v:path arrowok="t"/>
              </v:shape>
              <v:line id="_x0000_s11988" style="position:absolute" from="4653,-68" to="4653,-68" strokecolor="fuchsia" strokeweight="1.65pt"/>
              <v:shape id="_x0000_s11989" style="position:absolute;left:4653;top:-68;width:16;height:0" coordsize="16,0" path="m,l,,16,e" filled="f" strokecolor="fuchsia" strokeweight="1.65pt">
                <v:path arrowok="t"/>
              </v:shape>
              <v:line id="_x0000_s11990" style="position:absolute" from="4669,-68" to="4669,-68" strokecolor="fuchsia" strokeweight="1.65pt"/>
              <v:shape id="_x0000_s11991" style="position:absolute;left:4669;top:-86;width:0;height:18" coordsize="0,18" path="m,18l,,,e" filled="f" strokecolor="fuchsia" strokeweight="1.65pt">
                <v:path arrowok="t"/>
              </v:shape>
              <v:shape id="_x0000_s11992" style="position:absolute;left:4669;top:-86;width:17;height:0" coordsize="17,0" path="m,l,,17,e" filled="f" strokecolor="fuchsia" strokeweight="1.65pt">
                <v:path arrowok="t"/>
              </v:shape>
              <v:line id="_x0000_s11993" style="position:absolute" from="4686,-86" to="4686,-86" strokecolor="fuchsia" strokeweight="1.65pt"/>
              <v:line id="_x0000_s11994" style="position:absolute" from="4686,-86" to="4686,-86" strokecolor="fuchsia" strokeweight="1.65pt"/>
              <v:shape id="_x0000_s11995" style="position:absolute;left:4686;top:-86;width:16;height:0" coordsize="16,0" path="m,l,,16,e" filled="f" strokecolor="fuchsia" strokeweight="1.65pt">
                <v:path arrowok="t"/>
              </v:shape>
              <v:shape id="_x0000_s11996" style="position:absolute;left:4702;top:-104;width:0;height:18" coordsize="0,18" path="m,18l,,,e" filled="f" strokecolor="fuchsia" strokeweight="1.65pt">
                <v:path arrowok="t"/>
              </v:shape>
              <v:line id="_x0000_s11997" style="position:absolute" from="4702,-104" to="4702,-104" strokecolor="fuchsia" strokeweight="1.65pt"/>
              <v:line id="_x0000_s11998" style="position:absolute" from="4702,-104" to="4702,-104" strokecolor="fuchsia" strokeweight="1.65pt"/>
              <v:shape id="_x0000_s11999" style="position:absolute;left:4702;top:-104;width:16;height:0" coordsize="16,0" path="m,l,,16,e" filled="f" strokecolor="fuchsia" strokeweight="1.65pt">
                <v:path arrowok="t"/>
              </v:shape>
              <v:shape id="_x0000_s12000" style="position:absolute;left:4718;top:-123;width:0;height:19" coordsize="0,19" path="m,19l,,,e" filled="f" strokecolor="fuchsia" strokeweight="1.65pt">
                <v:path arrowok="t"/>
              </v:shape>
              <v:line id="_x0000_s12001" style="position:absolute" from="4718,-123" to="4718,-123" strokecolor="fuchsia" strokeweight="1.65pt"/>
              <v:shape id="_x0000_s12002" style="position:absolute;left:4718;top:-123;width:0;height:0" coordsize="0,0" path="m,l,,,e" filled="f" strokecolor="fuchsia" strokeweight="1.65pt">
                <v:path arrowok="t"/>
              </v:shape>
              <v:line id="_x0000_s12003" style="position:absolute" from="4718,-123" to="4718,-123" strokecolor="fuchsia" strokeweight="1.65pt"/>
              <v:line id="_x0000_s12004" style="position:absolute" from="4718,-123" to="4718,-123" strokecolor="fuchsia" strokeweight="1.65pt"/>
              <v:shape id="_x0000_s12005" style="position:absolute;left:4718;top:-141;width:16;height:18" coordsize="16,18" path="m,18l,,16,e" filled="f" strokecolor="fuchsia" strokeweight="1.65pt">
                <v:path arrowok="t"/>
              </v:shape>
              <v:line id="_x0000_s12006" style="position:absolute" from="4734,-141" to="4734,-141" strokecolor="fuchsia" strokeweight="1.65pt"/>
              <v:line id="_x0000_s12007" style="position:absolute" from="4734,-141" to="4734,-141" strokecolor="fuchsia" strokeweight="1.65pt"/>
              <v:line id="_x0000_s12008" style="position:absolute" from="4734,-141" to="4734,-141" strokecolor="fuchsia" strokeweight="1.65pt"/>
              <v:shape id="_x0000_s12009" style="position:absolute;left:4734;top:-141;width:17;height:0" coordsize="17,0" path="m,l,,17,e" filled="f" strokecolor="fuchsia" strokeweight="1.65pt">
                <v:path arrowok="t"/>
              </v:shape>
              <v:shape id="_x0000_s12010" style="position:absolute;left:4751;top:-159;width:0;height:18" coordsize="0,18" path="m,18l,,,e" filled="f" strokecolor="fuchsia" strokeweight="1.65pt">
                <v:path arrowok="t"/>
              </v:shape>
              <v:line id="_x0000_s12011" style="position:absolute" from="4751,-159" to="4751,-159" strokecolor="fuchsia" strokeweight="1.65pt"/>
              <v:shape id="_x0000_s12012" style="position:absolute;left:4751;top:-159;width:16;height:0" coordsize="16,0" path="m,l,,16,e" filled="f" strokecolor="fuchsia" strokeweight="1.65pt">
                <v:path arrowok="t"/>
              </v:shape>
              <v:line id="_x0000_s12013" style="position:absolute" from="4767,-159" to="4767,-159" strokecolor="fuchsia" strokeweight="1.65pt"/>
              <v:shape id="_x0000_s12014" style="position:absolute;left:4767;top:-159;width:0;height:0" coordsize="0,0" path="m,l,,,e" filled="f" strokecolor="fuchsia" strokeweight="1.65pt">
                <v:path arrowok="t"/>
              </v:shape>
              <v:shape id="_x0000_s12015" style="position:absolute;left:4767;top:-159;width:16;height:0" coordsize="16,0" path="m,l,,16,e" filled="f" strokecolor="fuchsia" strokeweight="1.65pt">
                <v:path arrowok="t"/>
              </v:shape>
              <v:line id="_x0000_s12016" style="position:absolute" from="4783,-159" to="4783,-159" strokecolor="fuchsia" strokeweight="1.65pt"/>
              <v:line id="_x0000_s12017" style="position:absolute" from="4783,-159" to="4783,-159" strokecolor="fuchsia" strokeweight="1.65pt"/>
              <v:line id="_x0000_s12018" style="position:absolute" from="4783,-159" to="4783,-159" strokecolor="fuchsia" strokeweight="1.65pt"/>
              <v:shape id="_x0000_s12019" style="position:absolute;left:4783;top:-178;width:17;height:19" coordsize="17,19" path="m,19l,,17,e" filled="f" strokecolor="fuchsia" strokeweight="1.65pt">
                <v:path arrowok="t"/>
              </v:shape>
              <v:line id="_x0000_s12020" style="position:absolute" from="4800,-178" to="4800,-178" strokecolor="fuchsia" strokeweight="1.65pt"/>
              <v:line id="_x0000_s12021" style="position:absolute" from="4800,-178" to="4800,-178" strokecolor="fuchsia" strokeweight="1.65pt"/>
              <v:shape id="_x0000_s12022" style="position:absolute;left:4800;top:-178;width:16;height:0" coordsize="16,0" path="m,l,,16,e" filled="f" strokecolor="fuchsia" strokeweight="1.65pt">
                <v:path arrowok="t"/>
              </v:shape>
              <v:line id="_x0000_s12023" style="position:absolute" from="4816,-178" to="4816,-178" strokecolor="fuchsia" strokeweight="1.65pt"/>
              <v:shape id="_x0000_s12024" style="position:absolute;left:4816;top:-196;width:0;height:18" coordsize="0,18" path="m,18l,,,e" filled="f" strokecolor="fuchsia" strokeweight="1.65pt">
                <v:path arrowok="t"/>
              </v:shape>
              <v:shape id="_x0000_s12025" style="position:absolute;left:4816;top:-196;width:16;height:0" coordsize="16,0" path="m,l,,16,e" filled="f" strokecolor="fuchsia" strokeweight="1.65pt">
                <v:path arrowok="t"/>
              </v:shape>
              <v:line id="_x0000_s12026" style="position:absolute" from="4832,-196" to="4832,-196" strokecolor="fuchsia" strokeweight="1.65pt"/>
              <v:line id="_x0000_s12027" style="position:absolute" from="4832,-196" to="4832,-196" strokecolor="fuchsia" strokeweight="1.65pt"/>
              <v:line id="_x0000_s12028" style="position:absolute" from="4832,-196" to="4832,-196" strokecolor="fuchsia" strokeweight="1.65pt"/>
              <v:shape id="_x0000_s12029" style="position:absolute;left:4832;top:-214;width:17;height:18" coordsize="17,18" path="m,18l,,17,e" filled="f" strokecolor="fuchsia" strokeweight="1.65pt">
                <v:path arrowok="t"/>
              </v:shape>
              <v:line id="_x0000_s12030" style="position:absolute" from="4849,-214" to="4849,-214" strokecolor="fuchsia" strokeweight="1.65pt"/>
              <v:line id="_x0000_s12031" style="position:absolute" from="4849,-214" to="4849,-214" strokecolor="fuchsia" strokeweight="1.65pt"/>
              <v:shape id="_x0000_s12032" style="position:absolute;left:4849;top:-214;width:16;height:0" coordsize="16,0" path="m,l,,16,e" filled="f" strokecolor="fuchsia" strokeweight="1.65pt">
                <v:path arrowok="t"/>
              </v:shape>
              <v:line id="_x0000_s12033" style="position:absolute" from="4865,-214" to="4865,-214" strokecolor="fuchsia" strokeweight="1.65pt"/>
              <v:shape id="_x0000_s12034" style="position:absolute;left:4865;top:-232;width:0;height:18" coordsize="0,18" path="m,18l,,,e" filled="f" strokecolor="fuchsia" strokeweight="1.65pt">
                <v:path arrowok="t"/>
              </v:shape>
              <v:shape id="_x0000_s12035" style="position:absolute;left:4865;top:-232;width:16;height:0" coordsize="16,0" path="m,l,,16,e" filled="f" strokecolor="fuchsia" strokeweight="1.65pt">
                <v:path arrowok="t"/>
              </v:shape>
              <v:line id="_x0000_s12036" style="position:absolute" from="4881,-232" to="4881,-232" strokecolor="fuchsia" strokeweight="1.65pt"/>
              <v:line id="_x0000_s12037" style="position:absolute" from="4881,-232" to="4881,-232" strokecolor="fuchsia" strokeweight="1.65pt"/>
              <v:line id="_x0000_s12038" style="position:absolute" from="4881,-232" to="4881,-232" strokecolor="fuchsia" strokeweight="1.65pt"/>
              <v:shape id="_x0000_s12039" style="position:absolute;left:4881;top:-232;width:17;height:0" coordsize="17,0" path="m,l,,17,e" filled="f" strokecolor="fuchsia" strokeweight="1.65pt">
                <v:path arrowok="t"/>
              </v:shape>
              <v:shape id="_x0000_s12040" style="position:absolute;left:4898;top:-251;width:0;height:19" coordsize="0,19" path="m,19l,,,e" filled="f" strokecolor="fuchsia" strokeweight="1.65pt">
                <v:path arrowok="t"/>
              </v:shape>
              <v:line id="_x0000_s12041" style="position:absolute" from="4898,-251" to="4898,-251" strokecolor="fuchsia" strokeweight="1.65pt"/>
              <v:shape id="_x0000_s12042" style="position:absolute;left:4898;top:-251;width:16;height:0" coordsize="16,0" path="m,l,,16,e" filled="f" strokecolor="fuchsia" strokeweight="1.65pt">
                <v:path arrowok="t"/>
              </v:shape>
              <v:line id="_x0000_s12043" style="position:absolute" from="4914,-251" to="4914,-251" strokecolor="fuchsia" strokeweight="1.65pt"/>
              <v:line id="_x0000_s12044" style="position:absolute" from="4914,-251" to="4914,-251" strokecolor="fuchsia" strokeweight="1.65pt"/>
              <v:shape id="_x0000_s12045" style="position:absolute;left:4914;top:-269;width:16;height:18" coordsize="16,18" path="m,18l,,16,e" filled="f" strokecolor="fuchsia" strokeweight="1.65pt">
                <v:path arrowok="t"/>
              </v:shape>
              <v:line id="_x0000_s12046" style="position:absolute" from="4930,-269" to="4930,-269" strokecolor="fuchsia" strokeweight="1.65pt"/>
              <v:line id="_x0000_s12047" style="position:absolute" from="4930,-269" to="4930,-269" strokecolor="fuchsia" strokeweight="1.65pt"/>
              <v:line id="_x0000_s12048" style="position:absolute" from="4930,-269" to="4930,-269" strokecolor="fuchsia" strokeweight="1.65pt"/>
              <v:shape id="_x0000_s12049" style="position:absolute;left:4930;top:-269;width:17;height:0" coordsize="17,0" path="m,l,,17,e" filled="f" strokecolor="fuchsia" strokeweight="1.65pt">
                <v:path arrowok="t"/>
              </v:shape>
              <v:shape id="_x0000_s12050" style="position:absolute;left:4947;top:-287;width:0;height:18" coordsize="0,18" path="m,18l,,,e" filled="f" strokecolor="fuchsia" strokeweight="1.65pt">
                <v:path arrowok="t"/>
              </v:shape>
              <v:line id="_x0000_s12051" style="position:absolute" from="4947,-287" to="4947,-287" strokecolor="fuchsia" strokeweight="1.65pt"/>
              <v:shape id="_x0000_s12052" style="position:absolute;left:4947;top:-287;width:16;height:0" coordsize="16,0" path="m,l,,16,e" filled="f" strokecolor="fuchsia" strokeweight="1.65pt">
                <v:path arrowok="t"/>
              </v:shape>
              <v:line id="_x0000_s12053" style="position:absolute" from="4963,-287" to="4963,-287" strokecolor="fuchsia" strokeweight="1.65pt"/>
              <v:line id="_x0000_s12054" style="position:absolute" from="4963,-287" to="4963,-287" strokecolor="fuchsia" strokeweight="1.65pt"/>
              <v:shape id="_x0000_s12055" style="position:absolute;left:4963;top:-287;width:16;height:0" coordsize="16,0" path="m,l,,16,e" filled="f" strokecolor="fuchsia" strokeweight="1.65pt">
                <v:path arrowok="t"/>
              </v:shape>
              <v:shape id="_x0000_s12056" style="position:absolute;left:4979;top:-306;width:0;height:19" coordsize="0,19" path="m,19l,,,e" filled="f" strokecolor="fuchsia" strokeweight="1.65pt">
                <v:path arrowok="t"/>
              </v:shape>
              <v:line id="_x0000_s12057" style="position:absolute" from="4979,-306" to="4979,-306" strokecolor="fuchsia" strokeweight="1.65pt"/>
              <v:line id="_x0000_s12058" style="position:absolute" from="4979,-306" to="4979,-306" strokecolor="fuchsia" strokeweight="1.65pt"/>
              <v:shape id="_x0000_s12059" style="position:absolute;left:4979;top:-306;width:17;height:0" coordsize="17,0" path="m,l,,17,e" filled="f" strokecolor="fuchsia" strokeweight="1.65pt">
                <v:path arrowok="t"/>
              </v:shape>
              <v:line id="_x0000_s12060" style="position:absolute" from="4996,-306" to="4996,-306" strokecolor="fuchsia" strokeweight="1.65pt"/>
              <v:shape id="_x0000_s12061" style="position:absolute;left:4996;top:-324;width:0;height:18" coordsize="0,18" path="m,18l,,,e" filled="f" strokecolor="fuchsia" strokeweight="1.65pt">
                <v:path arrowok="t"/>
              </v:shape>
              <v:shape id="_x0000_s12062" style="position:absolute;left:4996;top:-324;width:16;height:0" coordsize="16,0" path="m,l,,16,e" filled="f" strokecolor="fuchsia" strokeweight="1.65pt">
                <v:path arrowok="t"/>
              </v:shape>
              <v:line id="_x0000_s12063" style="position:absolute" from="5012,-324" to="5012,-324" strokecolor="fuchsia" strokeweight="1.65pt"/>
              <v:line id="_x0000_s12064" style="position:absolute" from="5012,-324" to="5012,-324" strokecolor="fuchsia" strokeweight="1.65pt"/>
              <v:shape id="_x0000_s12065" style="position:absolute;left:5012;top:-324;width:16;height:0" coordsize="16,0" path="m,l,,16,e" filled="f" strokecolor="fuchsia" strokeweight="1.65pt">
                <v:path arrowok="t"/>
              </v:shape>
              <v:line id="_x0000_s12066" style="position:absolute" from="5028,-324" to="5028,-324" strokecolor="fuchsia" strokeweight="1.65pt"/>
              <v:shape id="_x0000_s12067" style="position:absolute;left:5028;top:-342;width:0;height:18" coordsize="0,18" path="m,18l,,,e" filled="f" strokecolor="fuchsia" strokeweight="1.65pt">
                <v:path arrowok="t"/>
              </v:shape>
              <v:line id="_x0000_s12068" style="position:absolute" from="5028,-342" to="5028,-342" strokecolor="fuchsia" strokeweight="1.65pt"/>
              <v:shape id="_x0000_s12069" style="position:absolute;left:5028;top:-342;width:0;height:0" coordsize="0,0" path="m,l,,,e" filled="f" strokecolor="fuchsia" strokeweight="1.65pt">
                <v:path arrowok="t"/>
              </v:shape>
              <v:line id="_x0000_s12070" style="position:absolute" from="5028,-342" to="5028,-342" strokecolor="fuchsia" strokeweight="1.65pt"/>
              <v:line id="_x0000_s12071" style="position:absolute" from="5028,-342" to="5028,-342" strokecolor="fuchsia" strokeweight="1.65pt"/>
              <v:shape id="_x0000_s12072" style="position:absolute;left:5028;top:-342;width:17;height:0" coordsize="17,0" path="m,l,,17,e" filled="f" strokecolor="fuchsia" strokeweight="1.65pt">
                <v:path arrowok="t"/>
              </v:shape>
              <v:shape id="_x0000_s12073" style="position:absolute;left:5045;top:-361;width:0;height:19" coordsize="0,19" path="m,19l,,,e" filled="f" strokecolor="fuchsia" strokeweight="1.65pt">
                <v:path arrowok="t"/>
              </v:shape>
              <v:line id="_x0000_s12074" style="position:absolute" from="5045,-361" to="5045,-361" strokecolor="fuchsia" strokeweight="1.65pt"/>
              <v:shape id="_x0000_s12075" style="position:absolute;left:5045;top:-361;width:16;height:0" coordsize="16,0" path="m,l,,16,e" filled="f" strokecolor="fuchsia" strokeweight="1.65pt">
                <v:path arrowok="t"/>
              </v:shape>
              <v:line id="_x0000_s12076" style="position:absolute" from="5061,-361" to="5061,-361" strokecolor="fuchsia" strokeweight="1.65pt"/>
              <v:line id="_x0000_s12077" style="position:absolute" from="5061,-361" to="5061,-361" strokecolor="fuchsia" strokeweight="1.65pt"/>
              <v:line id="_x0000_s12078" style="position:absolute" from="5061,-361" to="5061,-361" strokecolor="fuchsia" strokeweight="1.65pt"/>
              <v:shape id="_x0000_s12079" style="position:absolute;left:5061;top:-379;width:16;height:18" coordsize="16,18" path="m,18l,,16,e" filled="f" strokecolor="fuchsia" strokeweight="1.65pt">
                <v:path arrowok="t"/>
              </v:shape>
              <v:line id="_x0000_s12080" style="position:absolute" from="5077,-379" to="5077,-379" strokecolor="fuchsia" strokeweight="1.65pt"/>
              <v:line id="_x0000_s12081" style="position:absolute" from="5077,-379" to="5077,-379" strokecolor="fuchsia" strokeweight="1.65pt"/>
              <v:shape id="_x0000_s12082" style="position:absolute;left:5077;top:-379;width:17;height:0" coordsize="17,0" path="m,l,,17,e" filled="f" strokecolor="fuchsia" strokeweight="1.65pt">
                <v:path arrowok="t"/>
              </v:shape>
              <v:line id="_x0000_s12083" style="position:absolute" from="5094,-379" to="5094,-379" strokecolor="fuchsia" strokeweight="1.65pt"/>
              <v:line id="_x0000_s12084" style="position:absolute" from="5094,-379" to="5094,-379" strokecolor="fuchsia" strokeweight="1.65pt"/>
              <v:shape id="_x0000_s12085" style="position:absolute;left:5094;top:-397;width:16;height:18" coordsize="16,18" path="m,18l,,16,e" filled="f" strokecolor="fuchsia" strokeweight="1.65pt">
                <v:path arrowok="t"/>
              </v:shape>
              <v:line id="_x0000_s12086" style="position:absolute" from="5110,-397" to="5110,-397" strokecolor="fuchsia" strokeweight="1.65pt"/>
              <v:line id="_x0000_s12087" style="position:absolute" from="5110,-397" to="5110,-397" strokecolor="fuchsia" strokeweight="1.65pt"/>
              <v:line id="_x0000_s12088" style="position:absolute" from="5110,-397" to="5110,-397" strokecolor="fuchsia" strokeweight="1.65pt"/>
              <v:shape id="_x0000_s12089" style="position:absolute;left:5110;top:-397;width:16;height:0" coordsize="16,0" path="m,l,,16,e" filled="f" strokecolor="fuchsia" strokeweight="1.65pt">
                <v:path arrowok="t"/>
              </v:shape>
            </v:group>
            <v:group id="_x0000_s12090" style="position:absolute;left:1665;top:-782;width:4212;height:385" coordorigin="1665,-782" coordsize="4212,385">
              <v:line id="_x0000_s12091" style="position:absolute" from="5126,-397" to="5126,-397" strokecolor="fuchsia" strokeweight="1.65pt"/>
              <v:shape id="_x0000_s12092" style="position:absolute;left:5126;top:-416;width:0;height:19" coordsize="0,19" path="m,19l,,,e" filled="f" strokecolor="fuchsia" strokeweight="1.65pt">
                <v:path arrowok="t"/>
              </v:shape>
              <v:shape id="_x0000_s12093" style="position:absolute;left:5126;top:-416;width:17;height:0" coordsize="17,0" path="m,l,,17,e" filled="f" strokecolor="fuchsia" strokeweight="1.65pt">
                <v:path arrowok="t"/>
              </v:shape>
              <v:line id="_x0000_s12094" style="position:absolute" from="5143,-416" to="5143,-416" strokecolor="fuchsia" strokeweight="1.65pt"/>
              <v:line id="_x0000_s12095" style="position:absolute" from="5143,-416" to="5143,-416" strokecolor="fuchsia" strokeweight="1.65pt"/>
              <v:shape id="_x0000_s12096" style="position:absolute;left:5143;top:-416;width:16;height:0" coordsize="16,0" path="m,l,,16,e" filled="f" strokecolor="fuchsia" strokeweight="1.65pt">
                <v:path arrowok="t"/>
              </v:shape>
              <v:line id="_x0000_s12097" style="position:absolute" from="5159,-416" to="5159,-416" strokecolor="fuchsia" strokeweight="1.65pt"/>
              <v:shape id="_x0000_s12098" style="position:absolute;left:5159;top:-434;width:0;height:18" coordsize="0,18" path="m,18l,,,e" filled="f" strokecolor="fuchsia" strokeweight="1.65pt">
                <v:path arrowok="t"/>
              </v:shape>
              <v:line id="_x0000_s12099" style="position:absolute" from="5159,-434" to="5159,-434" strokecolor="fuchsia" strokeweight="1.65pt"/>
              <v:shape id="_x0000_s12100" style="position:absolute;left:5159;top:-434;width:16;height:0" coordsize="16,0" path="m,l,,16,e" filled="f" strokecolor="fuchsia" strokeweight="1.65pt">
                <v:path arrowok="t"/>
              </v:shape>
              <v:line id="_x0000_s12101" style="position:absolute" from="5175,-434" to="5175,-434" strokecolor="fuchsia" strokeweight="1.65pt"/>
              <v:line id="_x0000_s12102" style="position:absolute" from="5175,-434" to="5175,-434" strokecolor="fuchsia" strokeweight="1.65pt"/>
              <v:shape id="_x0000_s12103" style="position:absolute;left:5175;top:-434;width:17;height:0" coordsize="17,0" path="m,l,,17,e" filled="f" strokecolor="fuchsia" strokeweight="1.65pt">
                <v:path arrowok="t"/>
              </v:shape>
              <v:line id="_x0000_s12104" style="position:absolute" from="5192,-434" to="5192,-434" strokecolor="fuchsia" strokeweight="1.65pt"/>
              <v:shape id="_x0000_s12105" style="position:absolute;left:5192;top:-452;width:0;height:18" coordsize="0,18" path="m,18l,,,e" filled="f" strokecolor="fuchsia" strokeweight="1.65pt">
                <v:path arrowok="t"/>
              </v:shape>
              <v:shape id="_x0000_s12106" style="position:absolute;left:5192;top:-452;width:16;height:0" coordsize="16,0" path="m,l,,16,e" filled="f" strokecolor="fuchsia" strokeweight="1.65pt">
                <v:path arrowok="t"/>
              </v:shape>
              <v:line id="_x0000_s12107" style="position:absolute" from="5208,-452" to="5208,-452" strokecolor="fuchsia" strokeweight="1.65pt"/>
              <v:line id="_x0000_s12108" style="position:absolute" from="5208,-452" to="5208,-452" strokecolor="fuchsia" strokeweight="1.65pt"/>
              <v:line id="_x0000_s12109" style="position:absolute" from="5208,-452" to="5208,-452" strokecolor="fuchsia" strokeweight="1.65pt"/>
              <v:shape id="_x0000_s12110" style="position:absolute;left:5208;top:-452;width:16;height:0" coordsize="16,0" path="m,l,,16,e" filled="f" strokecolor="fuchsia" strokeweight="1.65pt">
                <v:path arrowok="t"/>
              </v:shape>
              <v:shape id="_x0000_s12111" style="position:absolute;left:5224;top:-471;width:0;height:19" coordsize="0,19" path="m,19l,,,e" filled="f" strokecolor="fuchsia" strokeweight="1.65pt">
                <v:path arrowok="t"/>
              </v:shape>
              <v:line id="_x0000_s12112" style="position:absolute" from="5224,-471" to="5224,-471" strokecolor="fuchsia" strokeweight="1.65pt"/>
              <v:shape id="_x0000_s12113" style="position:absolute;left:5224;top:-471;width:17;height:0" coordsize="17,0" path="m,l,,17,e" filled="f" strokecolor="fuchsia" strokeweight="1.65pt">
                <v:path arrowok="t"/>
              </v:shape>
              <v:line id="_x0000_s12114" style="position:absolute" from="5241,-471" to="5241,-471" strokecolor="fuchsia" strokeweight="1.65pt"/>
              <v:line id="_x0000_s12115" style="position:absolute" from="5241,-471" to="5241,-471" strokecolor="fuchsia" strokeweight="1.65pt"/>
              <v:shape id="_x0000_s12116" style="position:absolute;left:5241;top:-471;width:16;height:0" coordsize="16,0" path="m,l,,16,e" filled="f" strokecolor="fuchsia" strokeweight="1.65pt">
                <v:path arrowok="t"/>
              </v:shape>
              <v:line id="_x0000_s12117" style="position:absolute" from="5257,-471" to="5257,-471" strokecolor="fuchsia" strokeweight="1.65pt"/>
              <v:shape id="_x0000_s12118" style="position:absolute;left:5257;top:-489;width:0;height:18" coordsize="0,18" path="m,18l,,,e" filled="f" strokecolor="fuchsia" strokeweight="1.65pt">
                <v:path arrowok="t"/>
              </v:shape>
              <v:line id="_x0000_s12119" style="position:absolute" from="5257,-489" to="5257,-489" strokecolor="fuchsia" strokeweight="1.65pt"/>
              <v:shape id="_x0000_s12120" style="position:absolute;left:5257;top:-489;width:16;height:0" coordsize="16,0" path="m,l,,16,e" filled="f" strokecolor="fuchsia" strokeweight="1.65pt">
                <v:path arrowok="t"/>
              </v:shape>
              <v:line id="_x0000_s12121" style="position:absolute" from="5273,-489" to="5273,-489" strokecolor="fuchsia" strokeweight="1.65pt"/>
              <v:line id="_x0000_s12122" style="position:absolute" from="5273,-489" to="5273,-489" strokecolor="fuchsia" strokeweight="1.65pt"/>
              <v:shape id="_x0000_s12123" style="position:absolute;left:5273;top:-489;width:17;height:0" coordsize="17,0" path="m,l,,17,e" filled="f" strokecolor="fuchsia" strokeweight="1.65pt">
                <v:path arrowok="t"/>
              </v:shape>
              <v:line id="_x0000_s12124" style="position:absolute" from="5290,-489" to="5290,-489" strokecolor="fuchsia" strokeweight="1.65pt"/>
              <v:shape id="_x0000_s12125" style="position:absolute;left:5290;top:-489;width:0;height:0" coordsize="0,0" path="m,l,,,e" filled="f" strokecolor="fuchsia" strokeweight="1.65pt">
                <v:path arrowok="t"/>
              </v:shape>
              <v:shape id="_x0000_s12126" style="position:absolute;left:5290;top:-489;width:16;height:0" coordsize="16,0" path="m,l,,16,e" filled="f" strokecolor="fuchsia" strokeweight="1.65pt">
                <v:path arrowok="t"/>
              </v:shape>
              <v:line id="_x0000_s12127" style="position:absolute" from="5306,-489" to="5306,-489" strokecolor="fuchsia" strokeweight="1.65pt"/>
              <v:line id="_x0000_s12128" style="position:absolute" from="5306,-489" to="5306,-489" strokecolor="fuchsia" strokeweight="1.65pt"/>
              <v:line id="_x0000_s12129" style="position:absolute" from="5306,-489" to="5306,-489" strokecolor="fuchsia" strokeweight="1.65pt"/>
              <v:shape id="_x0000_s12130" style="position:absolute;left:5306;top:-489;width:16;height:0" coordsize="16,0" path="m,l,,16,e" filled="f" strokecolor="fuchsia" strokeweight="1.65pt">
                <v:path arrowok="t"/>
              </v:shape>
              <v:line id="_x0000_s12131" style="position:absolute" from="5322,-489" to="5322,-489" strokecolor="fuchsia" strokeweight="1.65pt"/>
              <v:shape id="_x0000_s12132" style="position:absolute;left:5322;top:-507;width:0;height:18" coordsize="0,18" path="m,18l,,,e" filled="f" strokecolor="fuchsia" strokeweight="1.65pt">
                <v:path arrowok="t"/>
              </v:shape>
              <v:shape id="_x0000_s12133" style="position:absolute;left:5322;top:-507;width:17;height:0" coordsize="17,0" path="m,l,,17,e" filled="f" strokecolor="fuchsia" strokeweight="1.65pt">
                <v:path arrowok="t"/>
              </v:shape>
              <v:line id="_x0000_s12134" style="position:absolute" from="5339,-507" to="5339,-507" strokecolor="fuchsia" strokeweight="1.65pt"/>
              <v:line id="_x0000_s12135" style="position:absolute" from="5339,-507" to="5339,-507" strokecolor="fuchsia" strokeweight="1.65pt"/>
              <v:shape id="_x0000_s12136" style="position:absolute;left:5339;top:-507;width:16;height:0" coordsize="16,0" path="m,l,,16,e" filled="f" strokecolor="fuchsia" strokeweight="1.65pt">
                <v:path arrowok="t"/>
              </v:shape>
              <v:line id="_x0000_s12137" style="position:absolute" from="5355,-507" to="5355,-507" strokecolor="fuchsia" strokeweight="1.65pt"/>
              <v:line id="_x0000_s12138" style="position:absolute" from="5355,-507" to="5355,-507" strokecolor="fuchsia" strokeweight="1.65pt"/>
              <v:shape id="_x0000_s12139" style="position:absolute;left:5355;top:-526;width:0;height:19" coordsize="0,19" path="m,19l,,,e" filled="f" strokecolor="fuchsia" strokeweight="1.65pt">
                <v:path arrowok="t"/>
              </v:shape>
              <v:shape id="_x0000_s12140" style="position:absolute;left:5355;top:-526;width:0;height:0" coordsize="0,0" path="m,l,,,e" filled="f" strokecolor="fuchsia" strokeweight="1.65pt">
                <v:path arrowok="t"/>
              </v:shape>
              <v:line id="_x0000_s12141" style="position:absolute" from="5355,-526" to="5355,-526" strokecolor="fuchsia" strokeweight="1.65pt"/>
              <v:line id="_x0000_s12142" style="position:absolute" from="5355,-526" to="5355,-526" strokecolor="fuchsia" strokeweight="1.65pt"/>
              <v:shape id="_x0000_s12143" style="position:absolute;left:5355;top:-526;width:16;height:0" coordsize="16,0" path="m,l,,16,e" filled="f" strokecolor="fuchsia" strokeweight="1.65pt">
                <v:path arrowok="t"/>
              </v:shape>
              <v:line id="_x0000_s12144" style="position:absolute" from="5371,-526" to="5371,-526" strokecolor="fuchsia" strokeweight="1.65pt"/>
              <v:line id="_x0000_s12145" style="position:absolute" from="5371,-526" to="5371,-526" strokecolor="fuchsia" strokeweight="1.65pt"/>
              <v:shape id="_x0000_s12146" style="position:absolute;left:5371;top:-544;width:17;height:18" coordsize="17,18" path="m,18l,,17,e" filled="f" strokecolor="fuchsia" strokeweight="1.65pt">
                <v:path arrowok="t"/>
              </v:shape>
              <v:line id="_x0000_s12147" style="position:absolute" from="5388,-544" to="5388,-544" strokecolor="fuchsia" strokeweight="1.65pt"/>
              <v:line id="_x0000_s12148" style="position:absolute" from="5388,-544" to="5388,-544" strokecolor="fuchsia" strokeweight="1.65pt"/>
              <v:line id="_x0000_s12149" style="position:absolute" from="5388,-544" to="5388,-544" strokecolor="fuchsia" strokeweight="1.65pt"/>
              <v:shape id="_x0000_s12150" style="position:absolute;left:5388;top:-544;width:16;height:0" coordsize="16,0" path="m,l,,16,e" filled="f" strokecolor="fuchsia" strokeweight="1.65pt">
                <v:path arrowok="t"/>
              </v:shape>
              <v:line id="_x0000_s12151" style="position:absolute" from="5404,-544" to="5404,-544" strokecolor="fuchsia" strokeweight="1.65pt"/>
              <v:line id="_x0000_s12152" style="position:absolute" from="5404,-544" to="5404,-544" strokecolor="fuchsia" strokeweight="1.65pt"/>
              <v:shape id="_x0000_s12153" style="position:absolute;left:5404;top:-562;width:16;height:18" coordsize="16,18" path="m,18l,,16,e" filled="f" strokecolor="fuchsia" strokeweight="1.65pt">
                <v:path arrowok="t"/>
              </v:shape>
              <v:line id="_x0000_s12154" style="position:absolute" from="5420,-562" to="5420,-562" strokecolor="fuchsia" strokeweight="1.65pt"/>
              <v:line id="_x0000_s12155" style="position:absolute" from="5420,-562" to="5420,-562" strokecolor="fuchsia" strokeweight="1.65pt"/>
              <v:shape id="_x0000_s12156" style="position:absolute;left:5420;top:-562;width:16;height:0" coordsize="16,0" path="m,l,,16,e" filled="f" strokecolor="fuchsia" strokeweight="1.65pt">
                <v:path arrowok="t"/>
              </v:shape>
              <v:line id="_x0000_s12157" style="position:absolute" from="5436,-562" to="5436,-562" strokecolor="fuchsia" strokeweight="1.65pt"/>
              <v:line id="_x0000_s12158" style="position:absolute" from="5436,-562" to="5436,-562" strokecolor="fuchsia" strokeweight="1.65pt"/>
              <v:shape id="_x0000_s12159" style="position:absolute;left:5436;top:-562;width:17;height:0" coordsize="17,0" path="m,l,,17,e" filled="f" strokecolor="fuchsia" strokeweight="1.65pt">
                <v:path arrowok="t"/>
              </v:shape>
              <v:shape id="_x0000_s12160" style="position:absolute;left:5453;top:-580;width:0;height:18" coordsize="0,18" path="m,18l,,,e" filled="f" strokecolor="fuchsia" strokeweight="1.65pt">
                <v:path arrowok="t"/>
              </v:shape>
              <v:line id="_x0000_s12161" style="position:absolute" from="5453,-580" to="5453,-580" strokecolor="fuchsia" strokeweight="1.65pt"/>
              <v:line id="_x0000_s12162" style="position:absolute" from="5453,-580" to="5453,-580" strokecolor="fuchsia" strokeweight="1.65pt"/>
              <v:shape id="_x0000_s12163" style="position:absolute;left:5453;top:-580;width:16;height:0" coordsize="16,0" path="m,l,,16,e" filled="f" strokecolor="fuchsia" strokeweight="1.65pt">
                <v:path arrowok="t"/>
              </v:shape>
              <v:line id="_x0000_s12164" style="position:absolute" from="5469,-580" to="5469,-580" strokecolor="fuchsia" strokeweight="1.65pt"/>
              <v:line id="_x0000_s12165" style="position:absolute" from="5469,-580" to="5469,-580" strokecolor="fuchsia" strokeweight="1.65pt"/>
              <v:shape id="_x0000_s12166" style="position:absolute;left:5469;top:-580;width:16;height:0" coordsize="16,0" path="m,l,,16,e" filled="f" strokecolor="fuchsia" strokeweight="1.65pt">
                <v:path arrowok="t"/>
              </v:shape>
              <v:line id="_x0000_s12167" style="position:absolute" from="5485,-580" to="5485,-580" strokecolor="fuchsia" strokeweight="1.65pt"/>
              <v:shape id="_x0000_s12168" style="position:absolute;left:5485;top:-599;width:0;height:19" coordsize="0,19" path="m,19l,,,e" filled="f" strokecolor="fuchsia" strokeweight="1.65pt">
                <v:path arrowok="t"/>
              </v:shape>
              <v:shape id="_x0000_s12169" style="position:absolute;left:5485;top:-599;width:17;height:0" coordsize="17,0" path="m,l,,17,e" filled="f" strokecolor="fuchsia" strokeweight="1.65pt">
                <v:path arrowok="t"/>
              </v:shape>
              <v:line id="_x0000_s12170" style="position:absolute" from="5502,-599" to="5502,-599" strokecolor="fuchsia" strokeweight="1.65pt"/>
              <v:line id="_x0000_s12171" style="position:absolute" from="5502,-599" to="5502,-599" strokecolor="fuchsia" strokeweight="1.65pt"/>
              <v:line id="_x0000_s12172" style="position:absolute" from="5502,-599" to="5502,-599" strokecolor="fuchsia" strokeweight="1.65pt"/>
              <v:shape id="_x0000_s12173" style="position:absolute;left:5502;top:-599;width:16;height:0" coordsize="16,0" path="m,l,,16,e" filled="f" strokecolor="fuchsia" strokeweight="1.65pt">
                <v:path arrowok="t"/>
              </v:shape>
              <v:line id="_x0000_s12174" style="position:absolute" from="5518,-599" to="5518,-599" strokecolor="fuchsia" strokeweight="1.65pt"/>
              <v:line id="_x0000_s12175" style="position:absolute" from="5518,-599" to="5518,-599" strokecolor="fuchsia" strokeweight="1.65pt"/>
              <v:shape id="_x0000_s12176" style="position:absolute;left:5518;top:-617;width:16;height:18" coordsize="16,18" path="m,18l,,16,e" filled="f" strokecolor="fuchsia" strokeweight="1.65pt">
                <v:path arrowok="t"/>
              </v:shape>
              <v:line id="_x0000_s12177" style="position:absolute" from="5534,-617" to="5534,-617" strokecolor="fuchsia" strokeweight="1.65pt"/>
              <v:line id="_x0000_s12178" style="position:absolute" from="5534,-617" to="5534,-617" strokecolor="fuchsia" strokeweight="1.65pt"/>
              <v:shape id="_x0000_s12179" style="position:absolute;left:5534;top:-617;width:17;height:0" coordsize="17,0" path="m,l,,17,e" filled="f" strokecolor="fuchsia" strokeweight="1.65pt">
                <v:path arrowok="t"/>
              </v:shape>
              <v:line id="_x0000_s12180" style="position:absolute" from="5551,-617" to="5551,-617" strokecolor="fuchsia" strokeweight="1.65pt"/>
              <v:line id="_x0000_s12181" style="position:absolute" from="5551,-617" to="5551,-617" strokecolor="fuchsia" strokeweight="1.65pt"/>
              <v:line id="_x0000_s12182" style="position:absolute" from="5551,-617" to="5551,-617" strokecolor="fuchsia" strokeweight="1.65pt"/>
              <v:shape id="_x0000_s12183" style="position:absolute;left:5551;top:-635;width:16;height:18" coordsize="16,18" path="m,18l,,16,e" filled="f" strokecolor="fuchsia" strokeweight="1.65pt">
                <v:path arrowok="t"/>
              </v:shape>
              <v:line id="_x0000_s12184" style="position:absolute" from="5567,-635" to="5567,-635" strokecolor="fuchsia" strokeweight="1.65pt"/>
              <v:line id="_x0000_s12185" style="position:absolute" from="5567,-635" to="5567,-635" strokecolor="fuchsia" strokeweight="1.65pt"/>
              <v:shape id="_x0000_s12186" style="position:absolute;left:5567;top:-635;width:16;height:0" coordsize="16,0" path="m,l,,16,e" filled="f" strokecolor="fuchsia" strokeweight="1.65pt">
                <v:path arrowok="t"/>
              </v:shape>
              <v:line id="_x0000_s12187" style="position:absolute" from="5583,-635" to="5583,-635" strokecolor="fuchsia" strokeweight="1.65pt"/>
              <v:line id="_x0000_s12188" style="position:absolute" from="5583,-635" to="5583,-635" strokecolor="fuchsia" strokeweight="1.65pt"/>
              <v:shape id="_x0000_s12189" style="position:absolute;left:5583;top:-635;width:17;height:0" coordsize="17,0" path="m,l,,17,e" filled="f" strokecolor="fuchsia" strokeweight="1.65pt">
                <v:path arrowok="t"/>
              </v:shape>
              <v:line id="_x0000_s12190" style="position:absolute" from="5600,-635" to="5600,-635" strokecolor="fuchsia" strokeweight="1.65pt"/>
              <v:shape id="_x0000_s12191" style="position:absolute;left:5600;top:-654;width:0;height:19" coordsize="0,19" path="m,19l,,,e" filled="f" strokecolor="fuchsia" strokeweight="1.65pt">
                <v:path arrowok="t"/>
              </v:shape>
              <v:line id="_x0000_s12192" style="position:absolute" from="5600,-654" to="5600,-654" strokecolor="fuchsia" strokeweight="1.65pt"/>
              <v:shape id="_x0000_s12193" style="position:absolute;left:5600;top:-654;width:16;height:0" coordsize="16,0" path="m,l,,16,e" filled="f" strokecolor="fuchsia" strokeweight="1.65pt">
                <v:path arrowok="t"/>
              </v:shape>
              <v:line id="_x0000_s12194" style="position:absolute" from="5616,-654" to="5616,-654" strokecolor="fuchsia" strokeweight="1.65pt"/>
              <v:line id="_x0000_s12195" style="position:absolute" from="5616,-654" to="5616,-654" strokecolor="fuchsia" strokeweight="1.65pt"/>
              <v:shape id="_x0000_s12196" style="position:absolute;left:5616;top:-654;width:16;height:0" coordsize="16,0" path="m,l,,16,e" filled="f" strokecolor="fuchsia" strokeweight="1.65pt">
                <v:path arrowok="t"/>
              </v:shape>
              <v:line id="_x0000_s12197" style="position:absolute" from="5632,-654" to="5632,-654" strokecolor="fuchsia" strokeweight="1.65pt"/>
              <v:line id="_x0000_s12198" style="position:absolute" from="5632,-654" to="5632,-654" strokecolor="fuchsia" strokeweight="1.65pt"/>
              <v:shape id="_x0000_s12199" style="position:absolute;left:5632;top:-672;width:17;height:18" coordsize="17,18" path="m,18l,,17,e" filled="f" strokecolor="fuchsia" strokeweight="1.65pt">
                <v:path arrowok="t"/>
              </v:shape>
              <v:line id="_x0000_s12200" style="position:absolute" from="5649,-672" to="5649,-672" strokecolor="fuchsia" strokeweight="1.65pt"/>
              <v:line id="_x0000_s12201" style="position:absolute" from="5649,-672" to="5649,-672" strokecolor="fuchsia" strokeweight="1.65pt"/>
              <v:line id="_x0000_s12202" style="position:absolute" from="5649,-672" to="5649,-672" strokecolor="fuchsia" strokeweight="1.65pt"/>
              <v:shape id="_x0000_s12203" style="position:absolute;left:5649;top:-672;width:16;height:0" coordsize="16,0" path="m,l,,16,e" filled="f" strokecolor="fuchsia" strokeweight="1.65pt">
                <v:path arrowok="t"/>
              </v:shape>
              <v:line id="_x0000_s12204" style="position:absolute" from="5665,-672" to="5665,-672" strokecolor="fuchsia" strokeweight="1.65pt"/>
              <v:line id="_x0000_s12205" style="position:absolute" from="5665,-672" to="5665,-672" strokecolor="fuchsia" strokeweight="1.65pt"/>
              <v:shape id="_x0000_s12206" style="position:absolute;left:5665;top:-672;width:16;height:0" coordsize="16,0" path="m,l,,16,e" filled="f" strokecolor="fuchsia" strokeweight="1.65pt">
                <v:path arrowok="t"/>
              </v:shape>
              <v:line id="_x0000_s12207" style="position:absolute" from="5681,-672" to="5681,-672" strokecolor="fuchsia" strokeweight="1.65pt"/>
              <v:shape id="_x0000_s12208" style="position:absolute;left:5681;top:-690;width:0;height:18" coordsize="0,18" path="m,18l,,,e" filled="f" strokecolor="fuchsia" strokeweight="1.65pt">
                <v:path arrowok="t"/>
              </v:shape>
              <v:shape id="_x0000_s12209" style="position:absolute;left:5681;top:-690;width:0;height:0" coordsize="0,0" path="m,l,,,e" filled="f" strokecolor="fuchsia" strokeweight="1.65pt">
                <v:path arrowok="t"/>
              </v:shape>
              <v:line id="_x0000_s12210" style="position:absolute" from="5681,-690" to="5681,-690" strokecolor="fuchsia" strokeweight="1.65pt"/>
              <v:line id="_x0000_s12211" style="position:absolute" from="5681,-690" to="5681,-690" strokecolor="fuchsia" strokeweight="1.65pt"/>
              <v:line id="_x0000_s12212" style="position:absolute" from="5681,-690" to="5681,-690" strokecolor="fuchsia" strokeweight="1.65pt"/>
              <v:shape id="_x0000_s12213" style="position:absolute;left:5681;top:-690;width:17;height:0" coordsize="17,0" path="m,l,,17,e" filled="f" strokecolor="fuchsia" strokeweight="1.65pt">
                <v:path arrowok="t"/>
              </v:shape>
              <v:line id="_x0000_s12214" style="position:absolute" from="5698,-690" to="5698,-690" strokecolor="fuchsia" strokeweight="1.65pt"/>
              <v:line id="_x0000_s12215" style="position:absolute" from="5698,-690" to="5698,-690" strokecolor="fuchsia" strokeweight="1.65pt"/>
              <v:shape id="_x0000_s12216" style="position:absolute;left:5698;top:-709;width:16;height:19" coordsize="16,19" path="m,19l,,16,e" filled="f" strokecolor="fuchsia" strokeweight="1.65pt">
                <v:path arrowok="t"/>
              </v:shape>
              <v:line id="_x0000_s12217" style="position:absolute" from="5714,-709" to="5714,-709" strokecolor="fuchsia" strokeweight="1.65pt"/>
              <v:line id="_x0000_s12218" style="position:absolute" from="5714,-709" to="5714,-709" strokecolor="fuchsia" strokeweight="1.65pt"/>
              <v:shape id="_x0000_s12219" style="position:absolute;left:5714;top:-709;width:16;height:0" coordsize="16,0" path="m,l,,16,e" filled="f" strokecolor="fuchsia" strokeweight="1.65pt">
                <v:path arrowok="t"/>
              </v:shape>
              <v:line id="_x0000_s12220" style="position:absolute" from="5730,-709" to="5730,-709" strokecolor="fuchsia" strokeweight="1.65pt"/>
              <v:line id="_x0000_s12221" style="position:absolute" from="5730,-709" to="5730,-709" strokecolor="fuchsia" strokeweight="1.65pt"/>
              <v:line id="_x0000_s12222" style="position:absolute" from="5730,-709" to="5730,-709" strokecolor="fuchsia" strokeweight="1.65pt"/>
              <v:shape id="_x0000_s12223" style="position:absolute;left:5730;top:-709;width:17;height:0" coordsize="17,0" path="m,l,,17,e" filled="f" strokecolor="fuchsia" strokeweight="1.65pt">
                <v:path arrowok="t"/>
              </v:shape>
              <v:line id="_x0000_s12224" style="position:absolute" from="5747,-709" to="5747,-709" strokecolor="fuchsia" strokeweight="1.65pt"/>
              <v:shape id="_x0000_s12225" style="position:absolute;left:5747;top:-727;width:0;height:18" coordsize="0,18" path="m,18l,,,e" filled="f" strokecolor="fuchsia" strokeweight="1.65pt">
                <v:path arrowok="t"/>
              </v:shape>
              <v:shape id="_x0000_s12226" style="position:absolute;left:5747;top:-727;width:16;height:0" coordsize="16,0" path="m,l,,16,e" filled="f" strokecolor="fuchsia" strokeweight="1.65pt">
                <v:path arrowok="t"/>
              </v:shape>
              <v:line id="_x0000_s12227" style="position:absolute" from="5763,-727" to="5763,-727" strokecolor="fuchsia" strokeweight="1.65pt"/>
              <v:line id="_x0000_s12228" style="position:absolute" from="5763,-727" to="5763,-727" strokecolor="fuchsia" strokeweight="1.65pt"/>
              <v:shape id="_x0000_s12229" style="position:absolute;left:5763;top:-727;width:16;height:0" coordsize="16,0" path="m,l,,16,e" filled="f" strokecolor="fuchsia" strokeweight="1.65pt">
                <v:path arrowok="t"/>
              </v:shape>
              <v:line id="_x0000_s12230" style="position:absolute" from="5779,-727" to="5779,-727" strokecolor="fuchsia" strokeweight="1.65pt"/>
              <v:line id="_x0000_s12231" style="position:absolute" from="5779,-727" to="5779,-727" strokecolor="fuchsia" strokeweight="1.65pt"/>
              <v:line id="_x0000_s12232" style="position:absolute" from="5779,-727" to="5779,-727" strokecolor="fuchsia" strokeweight="1.65pt"/>
              <v:shape id="_x0000_s12233" style="position:absolute;left:5779;top:-745;width:17;height:18" coordsize="17,18" path="m,18l,,17,e" filled="f" strokecolor="fuchsia" strokeweight="1.65pt">
                <v:path arrowok="t"/>
              </v:shape>
              <v:line id="_x0000_s12234" style="position:absolute" from="5796,-745" to="5796,-745" strokecolor="fuchsia" strokeweight="1.65pt"/>
              <v:line id="_x0000_s12235" style="position:absolute" from="5796,-745" to="5796,-745" strokecolor="fuchsia" strokeweight="1.65pt"/>
              <v:shape id="_x0000_s12236" style="position:absolute;left:5796;top:-745;width:16;height:0" coordsize="16,0" path="m,l,,16,e" filled="f" strokecolor="fuchsia" strokeweight="1.65pt">
                <v:path arrowok="t"/>
              </v:shape>
              <v:line id="_x0000_s12237" style="position:absolute" from="5812,-745" to="5812,-745" strokecolor="fuchsia" strokeweight="1.65pt"/>
              <v:line id="_x0000_s12238" style="position:absolute" from="5812,-745" to="5812,-745" strokecolor="fuchsia" strokeweight="1.65pt"/>
              <v:shape id="_x0000_s12239" style="position:absolute;left:5812;top:-745;width:16;height:0" coordsize="16,0" path="m,l,,16,e" filled="f" strokecolor="fuchsia" strokeweight="1.65pt">
                <v:path arrowok="t"/>
              </v:shape>
              <v:line id="_x0000_s12240" style="position:absolute" from="5828,-745" to="5828,-745" strokecolor="fuchsia" strokeweight="1.65pt"/>
              <v:line id="_x0000_s12241" style="position:absolute" from="5828,-745" to="5828,-745" strokecolor="fuchsia" strokeweight="1.65pt"/>
              <v:shape id="_x0000_s12242" style="position:absolute;left:5828;top:-764;width:0;height:19" coordsize="0,19" path="m,19l,,,e" filled="f" strokecolor="fuchsia" strokeweight="1.65pt">
                <v:path arrowok="t"/>
              </v:shape>
              <v:shape id="_x0000_s12243" style="position:absolute;left:5828;top:-764;width:17;height:0" coordsize="17,0" path="m,l,,17,e" filled="f" strokecolor="fuchsia" strokeweight="1.65pt">
                <v:path arrowok="t"/>
              </v:shape>
              <v:line id="_x0000_s12244" style="position:absolute" from="5845,-764" to="5845,-764" strokecolor="fuchsia" strokeweight="1.65pt"/>
              <v:line id="_x0000_s12245" style="position:absolute" from="5845,-764" to="5845,-764" strokecolor="fuchsia" strokeweight="1.65pt"/>
              <v:shape id="_x0000_s12246" style="position:absolute;left:5845;top:-764;width:16;height:0" coordsize="16,0" path="m,l,,16,e" filled="f" strokecolor="fuchsia" strokeweight="1.65pt">
                <v:path arrowok="t"/>
              </v:shape>
              <v:line id="_x0000_s12247" style="position:absolute" from="5861,-764" to="5861,-764" strokecolor="fuchsia" strokeweight="1.65pt"/>
              <v:line id="_x0000_s12248" style="position:absolute" from="5861,-764" to="5861,-764" strokecolor="fuchsia" strokeweight="1.65pt"/>
              <v:line id="_x0000_s12249" style="position:absolute" from="5861,-764" to="5877,-764" strokecolor="fuchsia" strokeweight="1.65pt"/>
              <v:line id="_x0000_s12250" style="position:absolute" from="1665,-782" to="1665,-764" strokecolor="lime" strokeweight="1.65pt"/>
              <v:shape id="_x0000_s12251" style="position:absolute;left:1665;top:-764;width:17;height:0" coordsize="17,0" path="m,l,,17,e" filled="f" strokecolor="lime" strokeweight="1.65pt">
                <v:path arrowok="t"/>
              </v:shape>
              <v:line id="_x0000_s12252" style="position:absolute" from="1682,-764" to="1682,-764" strokecolor="lime" strokeweight="1.65pt"/>
              <v:line id="_x0000_s12253" style="position:absolute" from="1682,-764" to="1682,-764" strokecolor="lime" strokeweight="1.65pt"/>
              <v:shape id="_x0000_s12254" style="position:absolute;left:1682;top:-764;width:16;height:0" coordsize="16,0" path="m,l,,16,e" filled="f" strokecolor="lime" strokeweight="1.65pt">
                <v:path arrowok="t"/>
              </v:shape>
              <v:line id="_x0000_s12255" style="position:absolute" from="1698,-764" to="1698,-764" strokecolor="lime" strokeweight="1.65pt"/>
              <v:line id="_x0000_s12256" style="position:absolute" from="1698,-764" to="1698,-764" strokecolor="lime" strokeweight="1.65pt"/>
              <v:line id="_x0000_s12257" style="position:absolute" from="1698,-764" to="1698,-764" strokecolor="lime" strokeweight="1.65pt"/>
              <v:shape id="_x0000_s12258" style="position:absolute;left:1698;top:-764;width:16;height:0" coordsize="16,0" path="m,l,,16,e" filled="f" strokecolor="lime" strokeweight="1.65pt">
                <v:path arrowok="t"/>
              </v:shape>
              <v:shape id="_x0000_s12259" style="position:absolute;left:1714;top:-764;width:0;height:19" coordsize="0,19" path="m,l,,,19e" filled="f" strokecolor="lime" strokeweight="1.65pt">
                <v:path arrowok="t"/>
              </v:shape>
              <v:line id="_x0000_s12260" style="position:absolute" from="1714,-745" to="1714,-745" strokecolor="lime" strokeweight="1.65pt"/>
              <v:shape id="_x0000_s12261" style="position:absolute;left:1714;top:-745;width:17;height:0" coordsize="17,0" path="m,l,,17,e" filled="f" strokecolor="lime" strokeweight="1.65pt">
                <v:path arrowok="t"/>
              </v:shape>
              <v:line id="_x0000_s12262" style="position:absolute" from="1731,-745" to="1731,-745" strokecolor="lime" strokeweight="1.65pt"/>
              <v:line id="_x0000_s12263" style="position:absolute" from="1731,-745" to="1731,-745" strokecolor="lime" strokeweight="1.65pt"/>
              <v:shape id="_x0000_s12264" style="position:absolute;left:1731;top:-745;width:16;height:0" coordsize="16,0" path="m,l,,16,e" filled="f" strokecolor="lime" strokeweight="1.65pt">
                <v:path arrowok="t"/>
              </v:shape>
              <v:line id="_x0000_s12265" style="position:absolute" from="1747,-745" to="1747,-745" strokecolor="lime" strokeweight="1.65pt"/>
              <v:line id="_x0000_s12266" style="position:absolute" from="1747,-745" to="1747,-745" strokecolor="lime" strokeweight="1.65pt"/>
              <v:line id="_x0000_s12267" style="position:absolute" from="1747,-745" to="1747,-745" strokecolor="lime" strokeweight="1.65pt"/>
              <v:shape id="_x0000_s12268" style="position:absolute;left:1747;top:-745;width:16;height:18" coordsize="16,18" path="m,l,,16,18e" filled="f" strokecolor="lime" strokeweight="1.65pt">
                <v:path arrowok="t"/>
              </v:shape>
              <v:line id="_x0000_s12269" style="position:absolute" from="1763,-727" to="1763,-727" strokecolor="lime" strokeweight="1.65pt"/>
              <v:line id="_x0000_s12270" style="position:absolute" from="1763,-727" to="1763,-727" strokecolor="lime" strokeweight="1.65pt"/>
              <v:shape id="_x0000_s12271" style="position:absolute;left:1763;top:-727;width:17;height:0" coordsize="17,0" path="m,l,,17,e" filled="f" strokecolor="lime" strokeweight="1.65pt">
                <v:path arrowok="t"/>
              </v:shape>
              <v:line id="_x0000_s12272" style="position:absolute" from="1780,-727" to="1780,-727" strokecolor="lime" strokeweight="1.65pt"/>
              <v:line id="_x0000_s12273" style="position:absolute" from="1780,-727" to="1780,-727" strokecolor="lime" strokeweight="1.65pt"/>
              <v:shape id="_x0000_s12274" style="position:absolute;left:1780;top:-727;width:16;height:0" coordsize="16,0" path="m,l,,16,e" filled="f" strokecolor="lime" strokeweight="1.65pt">
                <v:path arrowok="t"/>
              </v:shape>
              <v:line id="_x0000_s12275" style="position:absolute" from="1796,-727" to="1796,-727" strokecolor="lime" strokeweight="1.65pt"/>
              <v:line id="_x0000_s12276" style="position:absolute" from="1796,-727" to="1796,-727" strokecolor="lime" strokeweight="1.65pt"/>
              <v:shape id="_x0000_s12277" style="position:absolute;left:1796;top:-727;width:0;height:18" coordsize="0,18" path="m,l,,,18e" filled="f" strokecolor="lime" strokeweight="1.65pt">
                <v:path arrowok="t"/>
              </v:shape>
              <v:shape id="_x0000_s12278" style="position:absolute;left:1796;top:-709;width:0;height:0" coordsize="0,0" path="m,l,,,e" filled="f" strokecolor="lime" strokeweight="1.65pt">
                <v:path arrowok="t"/>
              </v:shape>
              <v:line id="_x0000_s12279" style="position:absolute" from="1796,-709" to="1796,-709" strokecolor="lime" strokeweight="1.65pt"/>
              <v:line id="_x0000_s12280" style="position:absolute" from="1796,-709" to="1796,-709" strokecolor="lime" strokeweight="1.65pt"/>
              <v:shape id="_x0000_s12281" style="position:absolute;left:1796;top:-709;width:16;height:0" coordsize="16,0" path="m,l,,16,e" filled="f" strokecolor="lime" strokeweight="1.65pt">
                <v:path arrowok="t"/>
              </v:shape>
              <v:line id="_x0000_s12282" style="position:absolute" from="1812,-709" to="1812,-709" strokecolor="lime" strokeweight="1.65pt"/>
              <v:line id="_x0000_s12283" style="position:absolute" from="1812,-709" to="1812,-709" strokecolor="lime" strokeweight="1.65pt"/>
              <v:shape id="_x0000_s12284" style="position:absolute;left:1812;top:-709;width:16;height:0" coordsize="16,0" path="m,l,,16,e" filled="f" strokecolor="lime" strokeweight="1.65pt">
                <v:path arrowok="t"/>
              </v:shape>
              <v:shape id="_x0000_s12285" style="position:absolute;left:1828;top:-709;width:0;height:19" coordsize="0,19" path="m,l,,,19e" filled="f" strokecolor="lime" strokeweight="1.65pt">
                <v:path arrowok="t"/>
              </v:shape>
              <v:line id="_x0000_s12286" style="position:absolute" from="1828,-690" to="1828,-690" strokecolor="lime" strokeweight="1.65pt"/>
              <v:line id="_x0000_s12287" style="position:absolute" from="1828,-690" to="1828,-690" strokecolor="lime" strokeweight="1.65pt"/>
              <v:shape id="_x0000_s12288" style="position:absolute;left:1828;top:-690;width:17;height:0" coordsize="17,0" path="m,l,,17,e" filled="f" strokecolor="lime" strokeweight="1.65pt">
                <v:path arrowok="t"/>
              </v:shape>
              <v:line id="_x0000_s12289" style="position:absolute" from="1845,-690" to="1845,-690" strokecolor="lime" strokeweight="1.65pt"/>
              <v:line id="_x0000_s12290" style="position:absolute" from="1845,-690" to="1845,-690" strokecolor="lime" strokeweight="1.65pt"/>
            </v:group>
            <v:group id="_x0000_s12291" style="position:absolute;left:1845;top:-690;width:930;height:549" coordorigin="1845,-690" coordsize="930,549">
              <v:shape id="_x0000_s12292" style="position:absolute;left:1845;top:-690;width:16;height:0" coordsize="16,0" path="m,l,,16,e" filled="f" strokecolor="lime" strokeweight="1.65pt">
                <v:path arrowok="t"/>
              </v:shape>
              <v:line id="_x0000_s12293" style="position:absolute" from="1861,-690" to="1861,-690" strokecolor="lime" strokeweight="1.65pt"/>
              <v:line id="_x0000_s12294" style="position:absolute" from="1861,-690" to="1861,-690" strokecolor="lime" strokeweight="1.65pt"/>
              <v:shape id="_x0000_s12295" style="position:absolute;left:1861;top:-690;width:16;height:18" coordsize="16,18" path="m,l,,16,18e" filled="f" strokecolor="lime" strokeweight="1.65pt">
                <v:path arrowok="t"/>
              </v:shape>
              <v:line id="_x0000_s12296" style="position:absolute" from="1877,-672" to="1877,-672" strokecolor="lime" strokeweight="1.65pt"/>
              <v:line id="_x0000_s12297" style="position:absolute" from="1877,-672" to="1877,-672" strokecolor="lime" strokeweight="1.65pt"/>
              <v:line id="_x0000_s12298" style="position:absolute" from="1877,-672" to="1877,-672" strokecolor="lime" strokeweight="1.65pt"/>
              <v:shape id="_x0000_s12299" style="position:absolute;left:1877;top:-672;width:17;height:0" coordsize="17,0" path="m,l,,17,e" filled="f" strokecolor="lime" strokeweight="1.65pt">
                <v:path arrowok="t"/>
              </v:shape>
              <v:line id="_x0000_s12300" style="position:absolute" from="1894,-672" to="1894,-672" strokecolor="lime" strokeweight="1.65pt"/>
              <v:line id="_x0000_s12301" style="position:absolute" from="1894,-672" to="1894,-672" strokecolor="lime" strokeweight="1.65pt"/>
              <v:shape id="_x0000_s12302" style="position:absolute;left:1894;top:-672;width:16;height:0" coordsize="16,0" path="m,l,,16,e" filled="f" strokecolor="lime" strokeweight="1.65pt">
                <v:path arrowok="t"/>
              </v:shape>
              <v:shape id="_x0000_s12303" style="position:absolute;left:1910;top:-672;width:0;height:18" coordsize="0,18" path="m,l,,,18e" filled="f" strokecolor="lime" strokeweight="1.65pt">
                <v:path arrowok="t"/>
              </v:shape>
              <v:line id="_x0000_s12304" style="position:absolute" from="1910,-654" to="1910,-654" strokecolor="lime" strokeweight="1.65pt"/>
              <v:shape id="_x0000_s12305" style="position:absolute;left:1910;top:-654;width:16;height:0" coordsize="16,0" path="m,l,,16,e" filled="f" strokecolor="lime" strokeweight="1.65pt">
                <v:path arrowok="t"/>
              </v:shape>
              <v:line id="_x0000_s12306" style="position:absolute" from="1926,-654" to="1926,-654" strokecolor="lime" strokeweight="1.65pt"/>
              <v:line id="_x0000_s12307" style="position:absolute" from="1926,-654" to="1926,-654" strokecolor="lime" strokeweight="1.65pt"/>
              <v:line id="_x0000_s12308" style="position:absolute" from="1926,-654" to="1926,-654" strokecolor="lime" strokeweight="1.65pt"/>
              <v:shape id="_x0000_s12309" style="position:absolute;left:1926;top:-654;width:17;height:0" coordsize="17,0" path="m,l,,17,e" filled="f" strokecolor="lime" strokeweight="1.65pt">
                <v:path arrowok="t"/>
              </v:shape>
              <v:line id="_x0000_s12310" style="position:absolute" from="1943,-654" to="1943,-654" strokecolor="lime" strokeweight="1.65pt"/>
              <v:shape id="_x0000_s12311" style="position:absolute;left:1943;top:-654;width:0;height:19" coordsize="0,19" path="m,l,,,19e" filled="f" strokecolor="lime" strokeweight="1.65pt">
                <v:path arrowok="t"/>
              </v:shape>
              <v:shape id="_x0000_s12312" style="position:absolute;left:1943;top:-635;width:16;height:0" coordsize="16,0" path="m,l,,16,e" filled="f" strokecolor="lime" strokeweight="1.65pt">
                <v:path arrowok="t"/>
              </v:shape>
              <v:line id="_x0000_s12313" style="position:absolute" from="1959,-635" to="1959,-635" strokecolor="lime" strokeweight="1.65pt"/>
              <v:line id="_x0000_s12314" style="position:absolute" from="1959,-635" to="1959,-635" strokecolor="lime" strokeweight="1.65pt"/>
              <v:shape id="_x0000_s12315" style="position:absolute;left:1959;top:-635;width:16;height:0" coordsize="16,0" path="m,l,,16,e" filled="f" strokecolor="lime" strokeweight="1.65pt">
                <v:path arrowok="t"/>
              </v:shape>
              <v:line id="_x0000_s12316" style="position:absolute" from="1975,-635" to="1975,-635" strokecolor="lime" strokeweight="1.65pt"/>
              <v:line id="_x0000_s12317" style="position:absolute" from="1975,-635" to="1975,-635" strokecolor="lime" strokeweight="1.65pt"/>
              <v:line id="_x0000_s12318" style="position:absolute" from="1975,-635" to="1975,-635" strokecolor="lime" strokeweight="1.65pt"/>
              <v:shape id="_x0000_s12319" style="position:absolute;left:1975;top:-635;width:17;height:18" coordsize="17,18" path="m,l,,17,18e" filled="f" strokecolor="lime" strokeweight="1.65pt">
                <v:path arrowok="t"/>
              </v:shape>
              <v:line id="_x0000_s12320" style="position:absolute" from="1992,-617" to="1992,-617" strokecolor="lime" strokeweight="1.65pt"/>
              <v:line id="_x0000_s12321" style="position:absolute" from="1992,-617" to="1992,-617" strokecolor="lime" strokeweight="1.65pt"/>
              <v:shape id="_x0000_s12322" style="position:absolute;left:1992;top:-617;width:16;height:0" coordsize="16,0" path="m,l,,16,e" filled="f" strokecolor="lime" strokeweight="1.65pt">
                <v:path arrowok="t"/>
              </v:shape>
              <v:line id="_x0000_s12323" style="position:absolute" from="2008,-617" to="2008,-617" strokecolor="lime" strokeweight="1.65pt"/>
              <v:line id="_x0000_s12324" style="position:absolute" from="2008,-617" to="2008,-617" strokecolor="lime" strokeweight="1.65pt"/>
              <v:shape id="_x0000_s12325" style="position:absolute;left:2008;top:-617;width:16;height:0" coordsize="16,0" path="m,l,,16,e" filled="f" strokecolor="lime" strokeweight="1.65pt">
                <v:path arrowok="t"/>
              </v:shape>
              <v:shape id="_x0000_s12326" style="position:absolute;left:2024;top:-617;width:0;height:18" coordsize="0,18" path="m,l,,,18e" filled="f" strokecolor="lime" strokeweight="1.65pt">
                <v:path arrowok="t"/>
              </v:shape>
              <v:line id="_x0000_s12327" style="position:absolute" from="2024,-599" to="2024,-599" strokecolor="lime" strokeweight="1.65pt"/>
              <v:line id="_x0000_s12328" style="position:absolute" from="2024,-599" to="2024,-599" strokecolor="lime" strokeweight="1.65pt"/>
              <v:shape id="_x0000_s12329" style="position:absolute;left:2024;top:-599;width:17;height:0" coordsize="17,0" path="m,l,,17,e" filled="f" strokecolor="lime" strokeweight="1.65pt">
                <v:path arrowok="t"/>
              </v:shape>
              <v:line id="_x0000_s12330" style="position:absolute" from="2041,-599" to="2041,-599" strokecolor="lime" strokeweight="1.65pt"/>
              <v:line id="_x0000_s12331" style="position:absolute" from="2041,-599" to="2041,-599" strokecolor="lime" strokeweight="1.65pt"/>
              <v:shape id="_x0000_s12332" style="position:absolute;left:2041;top:-599;width:16;height:0" coordsize="16,0" path="m,l,,16,e" filled="f" strokecolor="lime" strokeweight="1.65pt">
                <v:path arrowok="t"/>
              </v:shape>
              <v:line id="_x0000_s12333" style="position:absolute" from="2057,-599" to="2057,-599" strokecolor="lime" strokeweight="1.65pt"/>
              <v:shape id="_x0000_s12334" style="position:absolute;left:2057;top:-599;width:0;height:19" coordsize="0,19" path="m,l,,,19e" filled="f" strokecolor="lime" strokeweight="1.65pt">
                <v:path arrowok="t"/>
              </v:shape>
              <v:shape id="_x0000_s12335" style="position:absolute;left:2057;top:-580;width:16;height:0" coordsize="16,0" path="m,l,,16,e" filled="f" strokecolor="lime" strokeweight="1.65pt">
                <v:path arrowok="t"/>
              </v:shape>
              <v:line id="_x0000_s12336" style="position:absolute" from="2073,-580" to="2073,-580" strokecolor="lime" strokeweight="1.65pt"/>
              <v:line id="_x0000_s12337" style="position:absolute" from="2073,-580" to="2073,-580" strokecolor="lime" strokeweight="1.65pt"/>
              <v:line id="_x0000_s12338" style="position:absolute" from="2073,-580" to="2073,-580" strokecolor="lime" strokeweight="1.65pt"/>
              <v:shape id="_x0000_s12339" style="position:absolute;left:2073;top:-580;width:17;height:0" coordsize="17,0" path="m,l,,17,e" filled="f" strokecolor="lime" strokeweight="1.65pt">
                <v:path arrowok="t"/>
              </v:shape>
              <v:line id="_x0000_s12340" style="position:absolute" from="2090,-580" to="2090,-580" strokecolor="lime" strokeweight="1.65pt"/>
              <v:shape id="_x0000_s12341" style="position:absolute;left:2090;top:-580;width:0;height:18" coordsize="0,18" path="m,l,,,18e" filled="f" strokecolor="lime" strokeweight="1.65pt">
                <v:path arrowok="t"/>
              </v:shape>
              <v:shape id="_x0000_s12342" style="position:absolute;left:2090;top:-562;width:16;height:0" coordsize="16,0" path="m,l,,16,e" filled="f" strokecolor="lime" strokeweight="1.65pt">
                <v:path arrowok="t"/>
              </v:shape>
              <v:line id="_x0000_s12343" style="position:absolute" from="2106,-562" to="2106,-562" strokecolor="lime" strokeweight="1.65pt"/>
              <v:line id="_x0000_s12344" style="position:absolute" from="2106,-562" to="2106,-562" strokecolor="lime" strokeweight="1.65pt"/>
              <v:shape id="_x0000_s12345" style="position:absolute;left:2106;top:-562;width:16;height:0" coordsize="16,0" path="m,l,,16,e" filled="f" strokecolor="lime" strokeweight="1.65pt">
                <v:path arrowok="t"/>
              </v:shape>
              <v:line id="_x0000_s12346" style="position:absolute" from="2122,-562" to="2122,-562" strokecolor="lime" strokeweight="1.65pt"/>
              <v:line id="_x0000_s12347" style="position:absolute" from="2122,-562" to="2122,-562" strokecolor="lime" strokeweight="1.65pt"/>
              <v:line id="_x0000_s12348" style="position:absolute" from="2122,-562" to="2122,-562" strokecolor="lime" strokeweight="1.65pt"/>
              <v:shape id="_x0000_s12349" style="position:absolute;left:2122;top:-562;width:0;height:18" coordsize="0,18" path="m,l,,,18e" filled="f" strokecolor="lime" strokeweight="1.65pt">
                <v:path arrowok="t"/>
              </v:shape>
              <v:line id="_x0000_s12350" style="position:absolute" from="2122,-544" to="2122,-544" strokecolor="lime" strokeweight="1.65pt"/>
              <v:line id="_x0000_s12351" style="position:absolute" from="2122,-544" to="2122,-544" strokecolor="lime" strokeweight="1.65pt"/>
              <v:shape id="_x0000_s12352" style="position:absolute;left:2122;top:-544;width:17;height:0" coordsize="17,0" path="m,l,,17,e" filled="f" strokecolor="lime" strokeweight="1.65pt">
                <v:path arrowok="t"/>
              </v:shape>
              <v:line id="_x0000_s12353" style="position:absolute" from="2139,-544" to="2139,-544" strokecolor="lime" strokeweight="1.65pt"/>
              <v:line id="_x0000_s12354" style="position:absolute" from="2139,-544" to="2139,-544" strokecolor="lime" strokeweight="1.65pt"/>
              <v:shape id="_x0000_s12355" style="position:absolute;left:2139;top:-544;width:16;height:0" coordsize="16,0" path="m,l,,16,e" filled="f" strokecolor="lime" strokeweight="1.65pt">
                <v:path arrowok="t"/>
              </v:shape>
              <v:shape id="_x0000_s12356" style="position:absolute;left:2155;top:-544;width:0;height:18" coordsize="0,18" path="m,l,,,18e" filled="f" strokecolor="lime" strokeweight="1.65pt">
                <v:path arrowok="t"/>
              </v:shape>
              <v:line id="_x0000_s12357" style="position:absolute" from="2155,-526" to="2155,-526" strokecolor="lime" strokeweight="1.65pt"/>
              <v:line id="_x0000_s12358" style="position:absolute" from="2155,-526" to="2155,-526" strokecolor="lime" strokeweight="1.65pt"/>
              <v:shape id="_x0000_s12359" style="position:absolute;left:2155;top:-526;width:16;height:0" coordsize="16,0" path="m,l,,16,e" filled="f" strokecolor="lime" strokeweight="1.65pt">
                <v:path arrowok="t"/>
              </v:shape>
              <v:line id="_x0000_s12360" style="position:absolute" from="2171,-526" to="2171,-526" strokecolor="lime" strokeweight="1.65pt"/>
              <v:line id="_x0000_s12361" style="position:absolute" from="2171,-526" to="2171,-526" strokecolor="lime" strokeweight="1.65pt"/>
              <v:shape id="_x0000_s12362" style="position:absolute;left:2171;top:-526;width:17;height:0" coordsize="17,0" path="m,l,,17,e" filled="f" strokecolor="lime" strokeweight="1.65pt">
                <v:path arrowok="t"/>
              </v:shape>
              <v:shape id="_x0000_s12363" style="position:absolute;left:2188;top:-526;width:0;height:19" coordsize="0,19" path="m,l,,,19e" filled="f" strokecolor="lime" strokeweight="1.65pt">
                <v:path arrowok="t"/>
              </v:shape>
              <v:line id="_x0000_s12364" style="position:absolute" from="2188,-507" to="2188,-507" strokecolor="lime" strokeweight="1.65pt"/>
              <v:shape id="_x0000_s12365" style="position:absolute;left:2188;top:-507;width:16;height:0" coordsize="16,0" path="m,l,,16,e" filled="f" strokecolor="lime" strokeweight="1.65pt">
                <v:path arrowok="t"/>
              </v:shape>
              <v:line id="_x0000_s12366" style="position:absolute" from="2204,-507" to="2204,-507" strokecolor="lime" strokeweight="1.65pt"/>
              <v:line id="_x0000_s12367" style="position:absolute" from="2204,-507" to="2204,-507" strokecolor="lime" strokeweight="1.65pt"/>
              <v:line id="_x0000_s12368" style="position:absolute" from="2204,-507" to="2204,-507" strokecolor="lime" strokeweight="1.65pt"/>
              <v:shape id="_x0000_s12369" style="position:absolute;left:2204;top:-507;width:16;height:0" coordsize="16,0" path="m,l,,16,e" filled="f" strokecolor="lime" strokeweight="1.65pt">
                <v:path arrowok="t"/>
              </v:shape>
              <v:shape id="_x0000_s12370" style="position:absolute;left:2220;top:-507;width:0;height:18" coordsize="0,18" path="m,l,,,18e" filled="f" strokecolor="lime" strokeweight="1.65pt">
                <v:path arrowok="t"/>
              </v:shape>
              <v:line id="_x0000_s12371" style="position:absolute" from="2220,-489" to="2220,-489" strokecolor="lime" strokeweight="1.65pt"/>
              <v:shape id="_x0000_s12372" style="position:absolute;left:2220;top:-489;width:17;height:0" coordsize="17,0" path="m,l,,17,e" filled="f" strokecolor="lime" strokeweight="1.65pt">
                <v:path arrowok="t"/>
              </v:shape>
              <v:line id="_x0000_s12373" style="position:absolute" from="2237,-489" to="2237,-489" strokecolor="lime" strokeweight="1.65pt"/>
              <v:line id="_x0000_s12374" style="position:absolute" from="2237,-489" to="2237,-489" strokecolor="lime" strokeweight="1.65pt"/>
              <v:shape id="_x0000_s12375" style="position:absolute;left:2237;top:-489;width:16;height:0" coordsize="16,0" path="m,l,,16,e" filled="f" strokecolor="lime" strokeweight="1.65pt">
                <v:path arrowok="t"/>
              </v:shape>
              <v:line id="_x0000_s12376" style="position:absolute" from="2253,-489" to="2253,-489" strokecolor="lime" strokeweight="1.65pt"/>
              <v:shape id="_x0000_s12377" style="position:absolute;left:2253;top:-489;width:0;height:0" coordsize="0,0" path="m,l,,,e" filled="f" strokecolor="lime" strokeweight="1.65pt">
                <v:path arrowok="t"/>
              </v:shape>
              <v:line id="_x0000_s12378" style="position:absolute" from="2253,-489" to="2253,-489" strokecolor="lime" strokeweight="1.65pt"/>
              <v:shape id="_x0000_s12379" style="position:absolute;left:2253;top:-489;width:16;height:0" coordsize="16,0" path="m,l,,16,e" filled="f" strokecolor="lime" strokeweight="1.65pt">
                <v:path arrowok="t"/>
              </v:shape>
              <v:line id="_x0000_s12380" style="position:absolute" from="2269,-489" to="2269,-489" strokecolor="lime" strokeweight="1.65pt"/>
              <v:line id="_x0000_s12381" style="position:absolute" from="2269,-489" to="2269,-489" strokecolor="lime" strokeweight="1.65pt"/>
              <v:shape id="_x0000_s12382" style="position:absolute;left:2269;top:-489;width:17;height:0" coordsize="17,0" path="m,l,,17,e" filled="f" strokecolor="lime" strokeweight="1.65pt">
                <v:path arrowok="t"/>
              </v:shape>
              <v:shape id="_x0000_s12383" style="position:absolute;left:2286;top:-489;width:0;height:18" coordsize="0,18" path="m,l,,,18e" filled="f" strokecolor="lime" strokeweight="1.65pt">
                <v:path arrowok="t"/>
              </v:shape>
              <v:line id="_x0000_s12384" style="position:absolute" from="2286,-471" to="2286,-471" strokecolor="lime" strokeweight="1.65pt"/>
              <v:shape id="_x0000_s12385" style="position:absolute;left:2286;top:-471;width:16;height:0" coordsize="16,0" path="m,l,,16,e" filled="f" strokecolor="lime" strokeweight="1.65pt">
                <v:path arrowok="t"/>
              </v:shape>
              <v:line id="_x0000_s12386" style="position:absolute" from="2302,-471" to="2302,-471" strokecolor="lime" strokeweight="1.65pt"/>
              <v:line id="_x0000_s12387" style="position:absolute" from="2302,-471" to="2302,-471" strokecolor="lime" strokeweight="1.65pt"/>
              <v:line id="_x0000_s12388" style="position:absolute" from="2302,-471" to="2302,-471" strokecolor="lime" strokeweight="1.65pt"/>
              <v:shape id="_x0000_s12389" style="position:absolute;left:2302;top:-471;width:16;height:0" coordsize="16,0" path="m,l,,16,e" filled="f" strokecolor="lime" strokeweight="1.65pt">
                <v:path arrowok="t"/>
              </v:shape>
              <v:shape id="_x0000_s12390" style="position:absolute;left:2318;top:-471;width:0;height:19" coordsize="0,19" path="m,l,,,19e" filled="f" strokecolor="lime" strokeweight="1.65pt">
                <v:path arrowok="t"/>
              </v:shape>
              <v:line id="_x0000_s12391" style="position:absolute" from="2318,-452" to="2318,-452" strokecolor="lime" strokeweight="1.65pt"/>
              <v:shape id="_x0000_s12392" style="position:absolute;left:2318;top:-452;width:17;height:0" coordsize="17,0" path="m,l,,17,e" filled="f" strokecolor="lime" strokeweight="1.65pt">
                <v:path arrowok="t"/>
              </v:shape>
              <v:line id="_x0000_s12393" style="position:absolute" from="2335,-452" to="2335,-452" strokecolor="lime" strokeweight="1.65pt"/>
              <v:line id="_x0000_s12394" style="position:absolute" from="2335,-452" to="2335,-452" strokecolor="lime" strokeweight="1.65pt"/>
              <v:shape id="_x0000_s12395" style="position:absolute;left:2335;top:-452;width:16;height:0" coordsize="16,0" path="m,l,,16,e" filled="f" strokecolor="lime" strokeweight="1.65pt">
                <v:path arrowok="t"/>
              </v:shape>
              <v:shape id="_x0000_s12396" style="position:absolute;left:2351;top:-452;width:0;height:18" coordsize="0,18" path="m,l,,,18e" filled="f" strokecolor="lime" strokeweight="1.65pt">
                <v:path arrowok="t"/>
              </v:shape>
              <v:line id="_x0000_s12397" style="position:absolute" from="2351,-434" to="2351,-434" strokecolor="lime" strokeweight="1.65pt"/>
              <v:line id="_x0000_s12398" style="position:absolute" from="2351,-434" to="2351,-434" strokecolor="lime" strokeweight="1.65pt"/>
              <v:shape id="_x0000_s12399" style="position:absolute;left:2351;top:-434;width:16;height:0" coordsize="16,0" path="m,l,,16,e" filled="f" strokecolor="lime" strokeweight="1.65pt">
                <v:path arrowok="t"/>
              </v:shape>
              <v:line id="_x0000_s12400" style="position:absolute" from="2367,-434" to="2367,-434" strokecolor="lime" strokeweight="1.65pt"/>
              <v:line id="_x0000_s12401" style="position:absolute" from="2367,-434" to="2367,-434" strokecolor="lime" strokeweight="1.65pt"/>
              <v:shape id="_x0000_s12402" style="position:absolute;left:2367;top:-434;width:17;height:0" coordsize="17,0" path="m,l,,17,e" filled="f" strokecolor="lime" strokeweight="1.65pt">
                <v:path arrowok="t"/>
              </v:shape>
              <v:shape id="_x0000_s12403" style="position:absolute;left:2384;top:-434;width:0;height:18" coordsize="0,18" path="m,l,,,18e" filled="f" strokecolor="lime" strokeweight="1.65pt">
                <v:path arrowok="t"/>
              </v:shape>
              <v:line id="_x0000_s12404" style="position:absolute" from="2384,-416" to="2384,-416" strokecolor="lime" strokeweight="1.65pt"/>
              <v:shape id="_x0000_s12405" style="position:absolute;left:2384;top:-416;width:16;height:0" coordsize="16,0" path="m,l,,16,e" filled="f" strokecolor="lime" strokeweight="1.65pt">
                <v:path arrowok="t"/>
              </v:shape>
              <v:line id="_x0000_s12406" style="position:absolute" from="2400,-416" to="2400,-416" strokecolor="lime" strokeweight="1.65pt"/>
              <v:line id="_x0000_s12407" style="position:absolute" from="2400,-416" to="2400,-416" strokecolor="lime" strokeweight="1.65pt"/>
              <v:line id="_x0000_s12408" style="position:absolute" from="2400,-416" to="2400,-416" strokecolor="lime" strokeweight="1.65pt"/>
              <v:shape id="_x0000_s12409" style="position:absolute;left:2400;top:-416;width:16;height:19" coordsize="16,19" path="m,l,,16,19e" filled="f" strokecolor="lime" strokeweight="1.65pt">
                <v:path arrowok="t"/>
              </v:shape>
              <v:line id="_x0000_s12410" style="position:absolute" from="2416,-397" to="2416,-397" strokecolor="lime" strokeweight="1.65pt"/>
              <v:line id="_x0000_s12411" style="position:absolute" from="2416,-397" to="2416,-397" strokecolor="lime" strokeweight="1.65pt"/>
              <v:shape id="_x0000_s12412" style="position:absolute;left:2416;top:-397;width:17;height:0" coordsize="17,0" path="m,l,,17,e" filled="f" strokecolor="lime" strokeweight="1.65pt">
                <v:path arrowok="t"/>
              </v:shape>
              <v:line id="_x0000_s12413" style="position:absolute" from="2433,-397" to="2433,-397" strokecolor="lime" strokeweight="1.65pt"/>
              <v:line id="_x0000_s12414" style="position:absolute" from="2433,-397" to="2433,-397" strokecolor="lime" strokeweight="1.65pt"/>
              <v:shape id="_x0000_s12415" style="position:absolute;left:2433;top:-397;width:16;height:18" coordsize="16,18" path="m,l,,16,18e" filled="f" strokecolor="lime" strokeweight="1.65pt">
                <v:path arrowok="t"/>
              </v:shape>
              <v:line id="_x0000_s12416" style="position:absolute" from="2449,-379" to="2449,-379" strokecolor="lime" strokeweight="1.65pt"/>
              <v:line id="_x0000_s12417" style="position:absolute" from="2449,-379" to="2449,-379" strokecolor="lime" strokeweight="1.65pt"/>
              <v:shape id="_x0000_s12418" style="position:absolute;left:2449;top:-379;width:0;height:0" coordsize="0,0" path="m,l,,,e" filled="f" strokecolor="lime" strokeweight="1.65pt">
                <v:path arrowok="t"/>
              </v:shape>
              <v:line id="_x0000_s12419" style="position:absolute" from="2449,-379" to="2449,-379" strokecolor="lime" strokeweight="1.65pt"/>
              <v:line id="_x0000_s12420" style="position:absolute" from="2449,-379" to="2449,-379" strokecolor="lime" strokeweight="1.65pt"/>
              <v:shape id="_x0000_s12421" style="position:absolute;left:2449;top:-379;width:0;height:18" coordsize="0,18" path="m,l,,,18e" filled="f" strokecolor="lime" strokeweight="1.65pt">
                <v:path arrowok="t"/>
              </v:shape>
              <v:shape id="_x0000_s12422" style="position:absolute;left:2449;top:-361;width:16;height:0" coordsize="16,0" path="m,l,,16,e" filled="f" strokecolor="lime" strokeweight="1.65pt">
                <v:path arrowok="t"/>
              </v:shape>
              <v:line id="_x0000_s12423" style="position:absolute" from="2465,-361" to="2465,-361" strokecolor="lime" strokeweight="1.65pt"/>
              <v:line id="_x0000_s12424" style="position:absolute" from="2465,-361" to="2465,-361" strokecolor="lime" strokeweight="1.65pt"/>
              <v:shape id="_x0000_s12425" style="position:absolute;left:2465;top:-361;width:17;height:0" coordsize="17,0" path="m,l,,17,e" filled="f" strokecolor="lime" strokeweight="1.65pt">
                <v:path arrowok="t"/>
              </v:shape>
              <v:line id="_x0000_s12426" style="position:absolute" from="2482,-361" to="2482,-361" strokecolor="lime" strokeweight="1.65pt"/>
              <v:shape id="_x0000_s12427" style="position:absolute;left:2482;top:-361;width:0;height:19" coordsize="0,19" path="m,l,,,19e" filled="f" strokecolor="lime" strokeweight="1.65pt">
                <v:path arrowok="t"/>
              </v:shape>
              <v:shape id="_x0000_s12428" style="position:absolute;left:2482;top:-342;width:16;height:0" coordsize="16,0" path="m,l,,16,e" filled="f" strokecolor="lime" strokeweight="1.65pt">
                <v:path arrowok="t"/>
              </v:shape>
              <v:line id="_x0000_s12429" style="position:absolute" from="2498,-342" to="2498,-342" strokecolor="lime" strokeweight="1.65pt"/>
              <v:line id="_x0000_s12430" style="position:absolute" from="2498,-342" to="2498,-342" strokecolor="lime" strokeweight="1.65pt"/>
              <v:line id="_x0000_s12431" style="position:absolute" from="2498,-342" to="2498,-342" strokecolor="lime" strokeweight="1.65pt"/>
              <v:shape id="_x0000_s12432" style="position:absolute;left:2498;top:-342;width:16;height:0" coordsize="16,0" path="m,l,,16,e" filled="f" strokecolor="lime" strokeweight="1.65pt">
                <v:path arrowok="t"/>
              </v:shape>
              <v:shape id="_x0000_s12433" style="position:absolute;left:2514;top:-342;width:0;height:18" coordsize="0,18" path="m,l,,,18e" filled="f" strokecolor="lime" strokeweight="1.65pt">
                <v:path arrowok="t"/>
              </v:shape>
              <v:line id="_x0000_s12434" style="position:absolute" from="2514,-324" to="2514,-324" strokecolor="lime" strokeweight="1.65pt"/>
              <v:shape id="_x0000_s12435" style="position:absolute;left:2514;top:-324;width:17;height:0" coordsize="17,0" path="m,l,,17,e" filled="f" strokecolor="lime" strokeweight="1.65pt">
                <v:path arrowok="t"/>
              </v:shape>
              <v:line id="_x0000_s12436" style="position:absolute" from="2531,-324" to="2531,-324" strokecolor="lime" strokeweight="1.65pt"/>
              <v:line id="_x0000_s12437" style="position:absolute" from="2531,-324" to="2531,-324" strokecolor="lime" strokeweight="1.65pt"/>
              <v:shape id="_x0000_s12438" style="position:absolute;left:2531;top:-324;width:16;height:0" coordsize="16,0" path="m,l,,16,e" filled="f" strokecolor="lime" strokeweight="1.65pt">
                <v:path arrowok="t"/>
              </v:shape>
              <v:shape id="_x0000_s12439" style="position:absolute;left:2547;top:-324;width:0;height:18" coordsize="0,18" path="m,l,,,18e" filled="f" strokecolor="lime" strokeweight="1.65pt">
                <v:path arrowok="t"/>
              </v:shape>
              <v:line id="_x0000_s12440" style="position:absolute" from="2547,-306" to="2547,-306" strokecolor="lime" strokeweight="1.65pt"/>
              <v:line id="_x0000_s12441" style="position:absolute" from="2547,-306" to="2547,-306" strokecolor="lime" strokeweight="1.65pt"/>
              <v:shape id="_x0000_s12442" style="position:absolute;left:2547;top:-306;width:16;height:0" coordsize="16,0" path="m,l,,16,e" filled="f" strokecolor="lime" strokeweight="1.65pt">
                <v:path arrowok="t"/>
              </v:shape>
              <v:line id="_x0000_s12443" style="position:absolute" from="2563,-306" to="2563,-306" strokecolor="lime" strokeweight="1.65pt"/>
              <v:shape id="_x0000_s12444" style="position:absolute;left:2563;top:-306;width:0;height:19" coordsize="0,19" path="m,l,,,19e" filled="f" strokecolor="lime" strokeweight="1.65pt">
                <v:path arrowok="t"/>
              </v:shape>
              <v:shape id="_x0000_s12445" style="position:absolute;left:2563;top:-287;width:16;height:0" coordsize="16,0" path="m,l,,16,e" filled="f" strokecolor="lime" strokeweight="1.65pt">
                <v:path arrowok="t"/>
              </v:shape>
              <v:line id="_x0000_s12446" style="position:absolute" from="2579,-287" to="2579,-287" strokecolor="lime" strokeweight="1.65pt"/>
              <v:line id="_x0000_s12447" style="position:absolute" from="2579,-287" to="2579,-287" strokecolor="lime" strokeweight="1.65pt"/>
              <v:shape id="_x0000_s12448" style="position:absolute;left:2579;top:-287;width:17;height:0" coordsize="17,0" path="m,l,,17,e" filled="f" strokecolor="lime" strokeweight="1.65pt">
                <v:path arrowok="t"/>
              </v:shape>
              <v:line id="_x0000_s12449" style="position:absolute" from="2596,-287" to="2596,-287" strokecolor="lime" strokeweight="1.65pt"/>
              <v:shape id="_x0000_s12450" style="position:absolute;left:2596;top:-287;width:0;height:18" coordsize="0,18" path="m,l,,,18e" filled="f" strokecolor="lime" strokeweight="1.65pt">
                <v:path arrowok="t"/>
              </v:shape>
              <v:line id="_x0000_s12451" style="position:absolute" from="2596,-269" to="2596,-269" strokecolor="lime" strokeweight="1.65pt"/>
              <v:shape id="_x0000_s12452" style="position:absolute;left:2596;top:-269;width:16;height:0" coordsize="16,0" path="m,l,,16,e" filled="f" strokecolor="lime" strokeweight="1.65pt">
                <v:path arrowok="t"/>
              </v:shape>
              <v:line id="_x0000_s12453" style="position:absolute" from="2612,-269" to="2612,-269" strokecolor="lime" strokeweight="1.65pt"/>
              <v:line id="_x0000_s12454" style="position:absolute" from="2612,-269" to="2612,-269" strokecolor="lime" strokeweight="1.65pt"/>
              <v:shape id="_x0000_s12455" style="position:absolute;left:2612;top:-269;width:16;height:18" coordsize="16,18" path="m,l,,16,18e" filled="f" strokecolor="lime" strokeweight="1.65pt">
                <v:path arrowok="t"/>
              </v:shape>
              <v:line id="_x0000_s12456" style="position:absolute" from="2628,-251" to="2628,-251" strokecolor="lime" strokeweight="1.65pt"/>
              <v:line id="_x0000_s12457" style="position:absolute" from="2628,-251" to="2628,-251" strokecolor="lime" strokeweight="1.65pt"/>
              <v:shape id="_x0000_s12458" style="position:absolute;left:2628;top:-251;width:17;height:0" coordsize="17,0" path="m,l,,17,e" filled="f" strokecolor="lime" strokeweight="1.65pt">
                <v:path arrowok="t"/>
              </v:shape>
              <v:line id="_x0000_s12459" style="position:absolute" from="2645,-251" to="2645,-251" strokecolor="lime" strokeweight="1.65pt"/>
              <v:shape id="_x0000_s12460" style="position:absolute;left:2645;top:-251;width:0;height:19" coordsize="0,19" path="m,l,,,19e" filled="f" strokecolor="lime" strokeweight="1.65pt">
                <v:path arrowok="t"/>
              </v:shape>
              <v:line id="_x0000_s12461" style="position:absolute" from="2645,-232" to="2645,-232" strokecolor="lime" strokeweight="1.65pt"/>
              <v:shape id="_x0000_s12462" style="position:absolute;left:2645;top:-232;width:16;height:0" coordsize="16,0" path="m,l,,16,e" filled="f" strokecolor="lime" strokeweight="1.65pt">
                <v:path arrowok="t"/>
              </v:shape>
              <v:line id="_x0000_s12463" style="position:absolute" from="2661,-232" to="2661,-232" strokecolor="lime" strokeweight="1.65pt"/>
              <v:line id="_x0000_s12464" style="position:absolute" from="2661,-232" to="2661,-232" strokecolor="lime" strokeweight="1.65pt"/>
              <v:shape id="_x0000_s12465" style="position:absolute;left:2661;top:-232;width:16;height:18" coordsize="16,18" path="m,l,,16,18e" filled="f" strokecolor="lime" strokeweight="1.65pt">
                <v:path arrowok="t"/>
              </v:shape>
              <v:line id="_x0000_s12466" style="position:absolute" from="2677,-214" to="2677,-214" strokecolor="lime" strokeweight="1.65pt"/>
              <v:line id="_x0000_s12467" style="position:absolute" from="2677,-214" to="2677,-214" strokecolor="lime" strokeweight="1.65pt"/>
              <v:shape id="_x0000_s12468" style="position:absolute;left:2677;top:-214;width:17;height:0" coordsize="17,0" path="m,l,,17,e" filled="f" strokecolor="lime" strokeweight="1.65pt">
                <v:path arrowok="t"/>
              </v:shape>
              <v:line id="_x0000_s12469" style="position:absolute" from="2694,-214" to="2694,-214" strokecolor="lime" strokeweight="1.65pt"/>
              <v:line id="_x0000_s12470" style="position:absolute" from="2694,-214" to="2694,-214" strokecolor="lime" strokeweight="1.65pt"/>
              <v:shape id="_x0000_s12471" style="position:absolute;left:2694;top:-214;width:0;height:18" coordsize="0,18" path="m,l,,,18e" filled="f" strokecolor="lime" strokeweight="1.65pt">
                <v:path arrowok="t"/>
              </v:shape>
              <v:shape id="_x0000_s12472" style="position:absolute;left:2694;top:-196;width:16;height:0" coordsize="16,0" path="m,l,,16,e" filled="f" strokecolor="lime" strokeweight="1.65pt">
                <v:path arrowok="t"/>
              </v:shape>
              <v:line id="_x0000_s12473" style="position:absolute" from="2710,-196" to="2710,-196" strokecolor="lime" strokeweight="1.65pt"/>
              <v:line id="_x0000_s12474" style="position:absolute" from="2710,-196" to="2710,-196" strokecolor="lime" strokeweight="1.65pt"/>
              <v:shape id="_x0000_s12475" style="position:absolute;left:2710;top:-196;width:16;height:0" coordsize="16,0" path="m,l,,16,e" filled="f" strokecolor="lime" strokeweight="1.65pt">
                <v:path arrowok="t"/>
              </v:shape>
              <v:shape id="_x0000_s12476" style="position:absolute;left:2726;top:-196;width:0;height:18" coordsize="0,18" path="m,l,,,18e" filled="f" strokecolor="lime" strokeweight="1.65pt">
                <v:path arrowok="t"/>
              </v:shape>
              <v:line id="_x0000_s12477" style="position:absolute" from="2726,-178" to="2726,-178" strokecolor="lime" strokeweight="1.65pt"/>
              <v:shape id="_x0000_s12478" style="position:absolute;left:2726;top:-178;width:17;height:0" coordsize="17,0" path="m,l,,17,e" filled="f" strokecolor="lime" strokeweight="1.65pt">
                <v:path arrowok="t"/>
              </v:shape>
              <v:line id="_x0000_s12479" style="position:absolute" from="2743,-178" to="2743,-178" strokecolor="lime" strokeweight="1.65pt"/>
              <v:line id="_x0000_s12480" style="position:absolute" from="2743,-178" to="2743,-178" strokecolor="lime" strokeweight="1.65pt"/>
              <v:shape id="_x0000_s12481" style="position:absolute;left:2743;top:-178;width:0;height:19" coordsize="0,19" path="m,l,,,19e" filled="f" strokecolor="lime" strokeweight="1.65pt">
                <v:path arrowok="t"/>
              </v:shape>
              <v:shape id="_x0000_s12482" style="position:absolute;left:2743;top:-159;width:16;height:0" coordsize="16,0" path="m,l,,16,e" filled="f" strokecolor="lime" strokeweight="1.65pt">
                <v:path arrowok="t"/>
              </v:shape>
              <v:line id="_x0000_s12483" style="position:absolute" from="2759,-159" to="2759,-159" strokecolor="lime" strokeweight="1.65pt"/>
              <v:line id="_x0000_s12484" style="position:absolute" from="2759,-159" to="2759,-159" strokecolor="lime" strokeweight="1.65pt"/>
              <v:shape id="_x0000_s12485" style="position:absolute;left:2759;top:-159;width:16;height:0" coordsize="16,0" path="m,l,,16,e" filled="f" strokecolor="lime" strokeweight="1.65pt">
                <v:path arrowok="t"/>
              </v:shape>
              <v:line id="_x0000_s12486" style="position:absolute" from="2775,-159" to="2775,-159" strokecolor="lime" strokeweight="1.65pt"/>
              <v:line id="_x0000_s12487" style="position:absolute" from="2775,-159" to="2775,-159" strokecolor="lime" strokeweight="1.65pt"/>
              <v:shape id="_x0000_s12488" style="position:absolute;left:2775;top:-159;width:0;height:0" coordsize="0,0" path="m,l,,,e" filled="f" strokecolor="lime" strokeweight="1.65pt">
                <v:path arrowok="t"/>
              </v:shape>
              <v:line id="_x0000_s12489" style="position:absolute" from="2775,-159" to="2775,-159" strokecolor="lime" strokeweight="1.65pt"/>
              <v:shape id="_x0000_s12490" style="position:absolute;left:2775;top:-159;width:0;height:18" coordsize="0,18" path="m,l,,,18e" filled="f" strokecolor="lime" strokeweight="1.65pt">
                <v:path arrowok="t"/>
              </v:shape>
              <v:line id="_x0000_s12491" style="position:absolute" from="2775,-141" to="2775,-141" strokecolor="lime" strokeweight="1.65pt"/>
            </v:group>
            <v:group id="_x0000_s12492" style="position:absolute;left:2775;top:-141;width:964;height:1392" coordorigin="2775,-141" coordsize="964,1392">
              <v:shape id="_x0000_s12493" style="position:absolute;left:2775;top:-141;width:17;height:0" coordsize="17,0" path="m,l,,17,e" filled="f" strokecolor="lime" strokeweight="1.65pt">
                <v:path arrowok="t"/>
              </v:shape>
              <v:line id="_x0000_s12494" style="position:absolute" from="2792,-141" to="2792,-141" strokecolor="lime" strokeweight="1.65pt"/>
              <v:line id="_x0000_s12495" style="position:absolute" from="2792,-141" to="2792,-141" strokecolor="lime" strokeweight="1.65pt"/>
              <v:shape id="_x0000_s12496" style="position:absolute;left:2792;top:-141;width:16;height:18" coordsize="16,18" path="m,l,,16,18e" filled="f" strokecolor="lime" strokeweight="1.65pt">
                <v:path arrowok="t"/>
              </v:shape>
              <v:line id="_x0000_s12497" style="position:absolute" from="2808,-123" to="2808,-123" strokecolor="lime" strokeweight="1.65pt"/>
              <v:line id="_x0000_s12498" style="position:absolute" from="2808,-123" to="2808,-123" strokecolor="lime" strokeweight="1.65pt"/>
              <v:shape id="_x0000_s12499" style="position:absolute;left:2808;top:-123;width:16;height:0" coordsize="16,0" path="m,l,,16,e" filled="f" strokecolor="lime" strokeweight="1.65pt">
                <v:path arrowok="t"/>
              </v:shape>
              <v:shape id="_x0000_s12500" style="position:absolute;left:2824;top:-123;width:0;height:19" coordsize="0,19" path="m,l,,,19e" filled="f" strokecolor="lime" strokeweight="1.65pt">
                <v:path arrowok="t"/>
              </v:shape>
              <v:line id="_x0000_s12501" style="position:absolute" from="2824,-104" to="2824,-104" strokecolor="lime" strokeweight="1.65pt"/>
              <v:line id="_x0000_s12502" style="position:absolute" from="2824,-104" to="2824,-104" strokecolor="lime" strokeweight="1.65pt"/>
              <v:shape id="_x0000_s12503" style="position:absolute;left:2824;top:-104;width:17;height:0" coordsize="17,0" path="m,l,,17,e" filled="f" strokecolor="lime" strokeweight="1.65pt">
                <v:path arrowok="t"/>
              </v:shape>
              <v:line id="_x0000_s12504" style="position:absolute" from="2841,-104" to="2841,-104" strokecolor="lime" strokeweight="1.65pt"/>
              <v:shape id="_x0000_s12505" style="position:absolute;left:2841;top:-104;width:0;height:18" coordsize="0,18" path="m,l,,,18e" filled="f" strokecolor="lime" strokeweight="1.65pt">
                <v:path arrowok="t"/>
              </v:shape>
              <v:shape id="_x0000_s12506" style="position:absolute;left:2841;top:-86;width:16;height:0" coordsize="16,0" path="m,l,,16,e" filled="f" strokecolor="lime" strokeweight="1.65pt">
                <v:path arrowok="t"/>
              </v:shape>
              <v:line id="_x0000_s12507" style="position:absolute" from="2857,-86" to="2857,-86" strokecolor="lime" strokeweight="1.65pt"/>
              <v:line id="_x0000_s12508" style="position:absolute" from="2857,-86" to="2857,-86" strokecolor="lime" strokeweight="1.65pt"/>
              <v:shape id="_x0000_s12509" style="position:absolute;left:2857;top:-86;width:16;height:18" coordsize="16,18" path="m,l,,16,18e" filled="f" strokecolor="lime" strokeweight="1.65pt">
                <v:path arrowok="t"/>
              </v:shape>
              <v:line id="_x0000_s12510" style="position:absolute" from="2873,-68" to="2873,-68" strokecolor="lime" strokeweight="1.65pt"/>
              <v:line id="_x0000_s12511" style="position:absolute" from="2873,-68" to="2873,-68" strokecolor="lime" strokeweight="1.65pt"/>
              <v:line id="_x0000_s12512" style="position:absolute" from="2873,-68" to="2873,-68" strokecolor="lime" strokeweight="1.65pt"/>
              <v:shape id="_x0000_s12513" style="position:absolute;left:2873;top:-68;width:17;height:0" coordsize="17,0" path="m,l,,17,e" filled="f" strokecolor="lime" strokeweight="1.65pt">
                <v:path arrowok="t"/>
              </v:shape>
              <v:shape id="_x0000_s12514" style="position:absolute;left:2890;top:-68;width:0;height:19" coordsize="0,19" path="m,l,,,19e" filled="f" strokecolor="lime" strokeweight="1.65pt">
                <v:path arrowok="t"/>
              </v:shape>
              <v:line id="_x0000_s12515" style="position:absolute" from="2890,-49" to="2890,-49" strokecolor="lime" strokeweight="1.65pt"/>
              <v:shape id="_x0000_s12516" style="position:absolute;left:2890;top:-49;width:16;height:0" coordsize="16,0" path="m,l,,16,e" filled="f" strokecolor="lime" strokeweight="1.65pt">
                <v:path arrowok="t"/>
              </v:shape>
              <v:line id="_x0000_s12517" style="position:absolute" from="2906,-49" to="2906,-49" strokecolor="lime" strokeweight="1.65pt"/>
              <v:shape id="_x0000_s12518" style="position:absolute;left:2906;top:-49;width:0;height:18" coordsize="0,18" path="m,l,,,18e" filled="f" strokecolor="lime" strokeweight="1.65pt">
                <v:path arrowok="t"/>
              </v:shape>
              <v:shape id="_x0000_s12519" style="position:absolute;left:2906;top:-31;width:16;height:0" coordsize="16,0" path="m,l,,16,e" filled="f" strokecolor="lime" strokeweight="1.65pt">
                <v:path arrowok="t"/>
              </v:shape>
              <v:line id="_x0000_s12520" style="position:absolute" from="2922,-31" to="2922,-31" strokecolor="lime" strokeweight="1.65pt"/>
              <v:line id="_x0000_s12521" style="position:absolute" from="2922,-31" to="2922,-31" strokecolor="lime" strokeweight="1.65pt"/>
              <v:shape id="_x0000_s12522" style="position:absolute;left:2922;top:-31;width:0;height:18" coordsize="0,18" path="m,l,,,18e" filled="f" strokecolor="lime" strokeweight="1.65pt">
                <v:path arrowok="t"/>
              </v:shape>
              <v:shape id="_x0000_s12523" style="position:absolute;left:2922;top:-13;width:17;height:0" coordsize="17,0" path="m,l,,17,e" filled="f" strokecolor="lime" strokeweight="1.65pt">
                <v:path arrowok="t"/>
              </v:shape>
              <v:line id="_x0000_s12524" style="position:absolute" from="2939,-13" to="2939,-13" strokecolor="lime" strokeweight="1.65pt"/>
              <v:line id="_x0000_s12525" style="position:absolute" from="2939,-13" to="2939,-13" strokecolor="lime" strokeweight="1.65pt"/>
              <v:shape id="_x0000_s12526" style="position:absolute;left:2939;top:-13;width:16;height:19" coordsize="16,19" path="m,l,,16,19e" filled="f" strokecolor="lime" strokeweight="1.65pt">
                <v:path arrowok="t"/>
              </v:shape>
              <v:line id="_x0000_s12527" style="position:absolute" from="2955,6" to="2955,6" strokecolor="lime" strokeweight="1.65pt"/>
              <v:line id="_x0000_s12528" style="position:absolute" from="2955,6" to="2955,6" strokecolor="lime" strokeweight="1.65pt"/>
              <v:shape id="_x0000_s12529" style="position:absolute;left:2955;top:6;width:16;height:0" coordsize="16,0" path="m,l,,16,e" filled="f" strokecolor="lime" strokeweight="1.65pt">
                <v:path arrowok="t"/>
              </v:shape>
              <v:shape id="_x0000_s12530" style="position:absolute;left:2971;top:6;width:0;height:18" coordsize="0,18" path="m,l,,,18e" filled="f" strokecolor="lime" strokeweight="1.65pt">
                <v:path arrowok="t"/>
              </v:shape>
              <v:line id="_x0000_s12531" style="position:absolute" from="2971,24" to="2971,24" strokecolor="lime" strokeweight="1.65pt"/>
              <v:line id="_x0000_s12532" style="position:absolute" from="2971,24" to="2971,24" strokecolor="lime" strokeweight="1.65pt"/>
              <v:shape id="_x0000_s12533" style="position:absolute;left:2971;top:24;width:17;height:0" coordsize="17,0" path="m,l,,17,e" filled="f" strokecolor="lime" strokeweight="1.65pt">
                <v:path arrowok="t"/>
              </v:shape>
              <v:shape id="_x0000_s12534" style="position:absolute;left:2988;top:24;width:0;height:18" coordsize="0,18" path="m,l,,,18e" filled="f" strokecolor="lime" strokeweight="1.65pt">
                <v:path arrowok="t"/>
              </v:shape>
              <v:line id="_x0000_s12535" style="position:absolute" from="2988,42" to="2988,42" strokecolor="lime" strokeweight="1.65pt"/>
              <v:shape id="_x0000_s12536" style="position:absolute;left:2988;top:42;width:16;height:0" coordsize="16,0" path="m,l,,16,e" filled="f" strokecolor="lime" strokeweight="1.65pt">
                <v:path arrowok="t"/>
              </v:shape>
              <v:line id="_x0000_s12537" style="position:absolute" from="3004,42" to="3004,42" strokecolor="lime" strokeweight="1.65pt"/>
              <v:shape id="_x0000_s12538" style="position:absolute;left:3004;top:42;width:0;height:19" coordsize="0,19" path="m,l,,,19e" filled="f" strokecolor="lime" strokeweight="1.65pt">
                <v:path arrowok="t"/>
              </v:shape>
              <v:shape id="_x0000_s12539" style="position:absolute;left:3004;top:61;width:16;height:0" coordsize="16,0" path="m,l,,16,e" filled="f" strokecolor="lime" strokeweight="1.65pt">
                <v:path arrowok="t"/>
              </v:shape>
              <v:line id="_x0000_s12540" style="position:absolute" from="3020,61" to="3020,61" strokecolor="lime" strokeweight="1.65pt"/>
              <v:line id="_x0000_s12541" style="position:absolute" from="3020,61" to="3020,61" strokecolor="lime" strokeweight="1.65pt"/>
              <v:shape id="_x0000_s12542" style="position:absolute;left:3020;top:61;width:0;height:18" coordsize="0,18" path="m,l,,,18e" filled="f" strokecolor="lime" strokeweight="1.65pt">
                <v:path arrowok="t"/>
              </v:shape>
              <v:shape id="_x0000_s12543" style="position:absolute;left:3020;top:79;width:17;height:0" coordsize="17,0" path="m,l,,17,e" filled="f" strokecolor="lime" strokeweight="1.65pt">
                <v:path arrowok="t"/>
              </v:shape>
              <v:line id="_x0000_s12544" style="position:absolute" from="3037,79" to="3037,79" strokecolor="lime" strokeweight="1.65pt"/>
              <v:line id="_x0000_s12545" style="position:absolute" from="3037,79" to="3037,79" strokecolor="lime" strokeweight="1.65pt"/>
              <v:shape id="_x0000_s12546" style="position:absolute;left:3037;top:79;width:16;height:18" coordsize="16,18" path="m,l,,16,18e" filled="f" strokecolor="lime" strokeweight="1.65pt">
                <v:path arrowok="t"/>
              </v:shape>
              <v:line id="_x0000_s12547" style="position:absolute" from="3053,97" to="3053,97" strokecolor="lime" strokeweight="1.65pt"/>
              <v:line id="_x0000_s12548" style="position:absolute" from="3053,97" to="3053,97" strokecolor="lime" strokeweight="1.65pt"/>
              <v:shape id="_x0000_s12549" style="position:absolute;left:3053;top:97;width:16;height:18" coordsize="16,18" path="m,l,,16,18e" filled="f" strokecolor="lime" strokeweight="1.65pt">
                <v:path arrowok="t"/>
              </v:shape>
              <v:line id="_x0000_s12550" style="position:absolute" from="3069,115" to="3069,115" strokecolor="lime" strokeweight="1.65pt"/>
              <v:line id="_x0000_s12551" style="position:absolute" from="3069,115" to="3069,115" strokecolor="lime" strokeweight="1.65pt"/>
              <v:line id="_x0000_s12552" style="position:absolute" from="3069,115" to="3069,115" strokecolor="lime" strokeweight="1.65pt"/>
              <v:shape id="_x0000_s12553" style="position:absolute;left:3069;top:115;width:17;height:19" coordsize="17,19" path="m,l,,17,19e" filled="f" strokecolor="lime" strokeweight="1.65pt">
                <v:path arrowok="t"/>
              </v:shape>
              <v:line id="_x0000_s12554" style="position:absolute" from="3086,134" to="3086,134" strokecolor="lime" strokeweight="1.65pt"/>
              <v:line id="_x0000_s12555" style="position:absolute" from="3086,134" to="3086,134" strokecolor="lime" strokeweight="1.65pt"/>
              <v:shape id="_x0000_s12556" style="position:absolute;left:3086;top:134;width:0;height:0" coordsize="0,0" path="m,l,,,e" filled="f" strokecolor="lime" strokeweight="1.65pt">
                <v:path arrowok="t"/>
              </v:shape>
              <v:shape id="_x0000_s12557" style="position:absolute;left:3086;top:134;width:0;height:18" coordsize="0,18" path="m,l,,,18e" filled="f" strokecolor="lime" strokeweight="1.65pt">
                <v:path arrowok="t"/>
              </v:shape>
              <v:line id="_x0000_s12558" style="position:absolute" from="3086,152" to="3086,152" strokecolor="lime" strokeweight="1.65pt"/>
              <v:shape id="_x0000_s12559" style="position:absolute;left:3086;top:152;width:16;height:0" coordsize="16,0" path="m,l,,16,e" filled="f" strokecolor="lime" strokeweight="1.65pt">
                <v:path arrowok="t"/>
              </v:shape>
              <v:shape id="_x0000_s12560" style="position:absolute;left:3102;top:152;width:0;height:18" coordsize="0,18" path="m,l,,,18e" filled="f" strokecolor="lime" strokeweight="1.65pt">
                <v:path arrowok="t"/>
              </v:shape>
              <v:line id="_x0000_s12561" style="position:absolute" from="3102,170" to="3102,170" strokecolor="lime" strokeweight="1.65pt"/>
              <v:line id="_x0000_s12562" style="position:absolute" from="3102,170" to="3102,170" strokecolor="lime" strokeweight="1.65pt"/>
              <v:shape id="_x0000_s12563" style="position:absolute;left:3102;top:170;width:16;height:0" coordsize="16,0" path="m,l,,16,e" filled="f" strokecolor="lime" strokeweight="1.65pt">
                <v:path arrowok="t"/>
              </v:shape>
              <v:shape id="_x0000_s12564" style="position:absolute;left:3118;top:170;width:0;height:19" coordsize="0,19" path="m,l,,,19e" filled="f" strokecolor="lime" strokeweight="1.65pt">
                <v:path arrowok="t"/>
              </v:shape>
              <v:line id="_x0000_s12565" style="position:absolute" from="3118,189" to="3118,189" strokecolor="lime" strokeweight="1.65pt"/>
              <v:shape id="_x0000_s12566" style="position:absolute;left:3118;top:189;width:17;height:0" coordsize="17,0" path="m,l,,17,e" filled="f" strokecolor="lime" strokeweight="1.65pt">
                <v:path arrowok="t"/>
              </v:shape>
              <v:shape id="_x0000_s12567" style="position:absolute;left:3135;top:189;width:0;height:0" coordsize="0,0" path="m,l,,,e" filled="f" strokecolor="lime" strokeweight="1.65pt">
                <v:path arrowok="t"/>
              </v:shape>
              <v:line id="_x0000_s12568" style="position:absolute" from="3135,189" to="3135,189" strokecolor="lime" strokeweight="1.65pt"/>
              <v:shape id="_x0000_s12569" style="position:absolute;left:3135;top:189;width:16;height:0" coordsize="16,0" path="m,l,,16,e" filled="f" strokecolor="lime" strokeweight="1.65pt">
                <v:path arrowok="t"/>
              </v:shape>
              <v:shape id="_x0000_s12570" style="position:absolute;left:3151;top:189;width:0;height:18" coordsize="0,18" path="m,l,,,18e" filled="f" strokecolor="lime" strokeweight="1.65pt">
                <v:path arrowok="t"/>
              </v:shape>
              <v:line id="_x0000_s12571" style="position:absolute" from="3151,207" to="3151,207" strokecolor="lime" strokeweight="1.65pt"/>
              <v:shape id="_x0000_s12572" style="position:absolute;left:3151;top:207;width:16;height:0" coordsize="16,0" path="m,l,,16,e" filled="f" strokecolor="lime" strokeweight="1.65pt">
                <v:path arrowok="t"/>
              </v:shape>
              <v:line id="_x0000_s12573" style="position:absolute" from="3167,207" to="3167,207" strokecolor="lime" strokeweight="1.65pt"/>
              <v:shape id="_x0000_s12574" style="position:absolute;left:3167;top:207;width:0;height:18" coordsize="0,18" path="m,l,,,18e" filled="f" strokecolor="lime" strokeweight="1.65pt">
                <v:path arrowok="t"/>
              </v:shape>
              <v:line id="_x0000_s12575" style="position:absolute" from="3167,225" to="3167,225" strokecolor="lime" strokeweight="1.65pt"/>
              <v:shape id="_x0000_s12576" style="position:absolute;left:3167;top:225;width:17;height:0" coordsize="17,0" path="m,l,,17,e" filled="f" strokecolor="lime" strokeweight="1.65pt">
                <v:path arrowok="t"/>
              </v:shape>
              <v:shape id="_x0000_s12577" style="position:absolute;left:3184;top:225;width:0;height:19" coordsize="0,19" path="m,l,,,19e" filled="f" strokecolor="lime" strokeweight="1.65pt">
                <v:path arrowok="t"/>
              </v:shape>
              <v:line id="_x0000_s12578" style="position:absolute" from="3184,244" to="3184,244" strokecolor="lime" strokeweight="1.65pt"/>
              <v:shape id="_x0000_s12579" style="position:absolute;left:3184;top:244;width:16;height:0" coordsize="16,0" path="m,l,,16,e" filled="f" strokecolor="lime" strokeweight="1.65pt">
                <v:path arrowok="t"/>
              </v:shape>
              <v:shape id="_x0000_s12580" style="position:absolute;left:3200;top:244;width:0;height:18" coordsize="0,18" path="m,l,,,18e" filled="f" strokecolor="lime" strokeweight="1.65pt">
                <v:path arrowok="t"/>
              </v:shape>
              <v:line id="_x0000_s12581" style="position:absolute" from="3200,262" to="3200,262" strokecolor="lime" strokeweight="1.65pt"/>
              <v:shape id="_x0000_s12582" style="position:absolute;left:3200;top:262;width:16;height:0" coordsize="16,0" path="m,l,,16,e" filled="f" strokecolor="lime" strokeweight="1.65pt">
                <v:path arrowok="t"/>
              </v:shape>
              <v:shape id="_x0000_s12583" style="position:absolute;left:3216;top:262;width:0;height:18" coordsize="0,18" path="m,l,,,18e" filled="f" strokecolor="lime" strokeweight="1.65pt">
                <v:path arrowok="t"/>
              </v:shape>
              <v:line id="_x0000_s12584" style="position:absolute" from="3216,280" to="3216,280" strokecolor="lime" strokeweight="1.65pt"/>
              <v:line id="_x0000_s12585" style="position:absolute" from="3216,280" to="3216,280" strokecolor="lime" strokeweight="1.65pt"/>
              <v:shape id="_x0000_s12586" style="position:absolute;left:3216;top:280;width:17;height:19" coordsize="17,19" path="m,l,,17,19e" filled="f" strokecolor="lime" strokeweight="1.65pt">
                <v:path arrowok="t"/>
              </v:shape>
              <v:line id="_x0000_s12587" style="position:absolute" from="3233,299" to="3233,299" strokecolor="lime" strokeweight="1.65pt"/>
              <v:line id="_x0000_s12588" style="position:absolute" from="3233,299" to="3233,299" strokecolor="lime" strokeweight="1.65pt"/>
              <v:shape id="_x0000_s12589" style="position:absolute;left:3233;top:299;width:16;height:18" coordsize="16,18" path="m,l,,16,18e" filled="f" strokecolor="lime" strokeweight="1.65pt">
                <v:path arrowok="t"/>
              </v:shape>
              <v:line id="_x0000_s12590" style="position:absolute" from="3249,317" to="3249,317" strokecolor="lime" strokeweight="1.65pt"/>
              <v:line id="_x0000_s12591" style="position:absolute" from="3249,317" to="3249,317" strokecolor="lime" strokeweight="1.65pt"/>
              <v:shape id="_x0000_s12592" style="position:absolute;left:3249;top:317;width:16;height:18" coordsize="16,18" path="m,l,,16,18e" filled="f" strokecolor="lime" strokeweight="1.65pt">
                <v:path arrowok="t"/>
              </v:shape>
              <v:line id="_x0000_s12593" style="position:absolute" from="3265,335" to="3265,335" strokecolor="lime" strokeweight="1.65pt"/>
              <v:line id="_x0000_s12594" style="position:absolute" from="3265,335" to="3265,335" strokecolor="lime" strokeweight="1.65pt"/>
              <v:shape id="_x0000_s12595" style="position:absolute;left:3265;top:335;width:0;height:19" coordsize="0,19" path="m,l,,,19e" filled="f" strokecolor="lime" strokeweight="1.65pt">
                <v:path arrowok="t"/>
              </v:shape>
              <v:shape id="_x0000_s12596" style="position:absolute;left:3265;top:354;width:16;height:0" coordsize="16,0" path="m,l,,16,e" filled="f" strokecolor="lime" strokeweight="1.65pt">
                <v:path arrowok="t"/>
              </v:shape>
              <v:line id="_x0000_s12597" style="position:absolute" from="3281,354" to="3281,354" strokecolor="lime" strokeweight="1.65pt"/>
              <v:shape id="_x0000_s12598" style="position:absolute;left:3281;top:354;width:0;height:18" coordsize="0,18" path="m,l,,,18e" filled="f" strokecolor="lime" strokeweight="1.65pt">
                <v:path arrowok="t"/>
              </v:shape>
              <v:shape id="_x0000_s12599" style="position:absolute;left:3281;top:372;width:17;height:0" coordsize="17,0" path="m,l,,17,e" filled="f" strokecolor="lime" strokeweight="1.65pt">
                <v:path arrowok="t"/>
              </v:shape>
              <v:shape id="_x0000_s12600" style="position:absolute;left:3298;top:372;width:0;height:18" coordsize="0,18" path="m,l,,,18e" filled="f" strokecolor="lime" strokeweight="1.65pt">
                <v:path arrowok="t"/>
              </v:shape>
              <v:line id="_x0000_s12601" style="position:absolute" from="3298,390" to="3298,390" strokecolor="lime" strokeweight="1.65pt"/>
              <v:shape id="_x0000_s12602" style="position:absolute;left:3298;top:390;width:16;height:0" coordsize="16,0" path="m,l,,16,e" filled="f" strokecolor="lime" strokeweight="1.65pt">
                <v:path arrowok="t"/>
              </v:shape>
              <v:shape id="_x0000_s12603" style="position:absolute;left:3314;top:390;width:0;height:19" coordsize="0,19" path="m,l,,,19e" filled="f" strokecolor="lime" strokeweight="1.65pt">
                <v:path arrowok="t"/>
              </v:shape>
              <v:line id="_x0000_s12604" style="position:absolute" from="3314,409" to="3314,409" strokecolor="lime" strokeweight="1.65pt"/>
              <v:line id="_x0000_s12605" style="position:absolute" from="3314,409" to="3314,409" strokecolor="lime" strokeweight="1.65pt"/>
              <v:shape id="_x0000_s12606" style="position:absolute;left:3314;top:409;width:16;height:18" coordsize="16,18" path="m,l,,16,18e" filled="f" strokecolor="lime" strokeweight="1.65pt">
                <v:path arrowok="t"/>
              </v:shape>
              <v:line id="_x0000_s12607" style="position:absolute" from="3330,427" to="3330,427" strokecolor="lime" strokeweight="1.65pt"/>
              <v:line id="_x0000_s12608" style="position:absolute" from="3330,427" to="3330,427" strokecolor="lime" strokeweight="1.65pt"/>
              <v:shape id="_x0000_s12609" style="position:absolute;left:3330;top:427;width:17;height:18" coordsize="17,18" path="m,l,,17,18e" filled="f" strokecolor="lime" strokeweight="1.65pt">
                <v:path arrowok="t"/>
              </v:shape>
              <v:line id="_x0000_s12610" style="position:absolute" from="3347,445" to="3347,445" strokecolor="lime" strokeweight="1.65pt"/>
              <v:shape id="_x0000_s12611" style="position:absolute;left:3347;top:445;width:0;height:18" coordsize="0,18" path="m,l,,,18e" filled="f" strokecolor="lime" strokeweight="1.65pt">
                <v:path arrowok="t"/>
              </v:shape>
              <v:shape id="_x0000_s12612" style="position:absolute;left:3347;top:463;width:16;height:0" coordsize="16,0" path="m,l,,16,e" filled="f" strokecolor="lime" strokeweight="1.65pt">
                <v:path arrowok="t"/>
              </v:shape>
              <v:line id="_x0000_s12613" style="position:absolute" from="3363,463" to="3363,463" strokecolor="lime" strokeweight="1.65pt"/>
              <v:shape id="_x0000_s12614" style="position:absolute;left:3363;top:463;width:0;height:19" coordsize="0,19" path="m,l,,,19e" filled="f" strokecolor="lime" strokeweight="1.65pt">
                <v:path arrowok="t"/>
              </v:shape>
              <v:line id="_x0000_s12615" style="position:absolute" from="3363,482" to="3363,482" strokecolor="lime" strokeweight="1.65pt"/>
              <v:shape id="_x0000_s12616" style="position:absolute;left:3363;top:482;width:16;height:18" coordsize="16,18" path="m,l,,16,18e" filled="f" strokecolor="lime" strokeweight="1.65pt">
                <v:path arrowok="t"/>
              </v:shape>
              <v:line id="_x0000_s12617" style="position:absolute" from="3379,500" to="3379,500" strokecolor="lime" strokeweight="1.65pt"/>
              <v:line id="_x0000_s12618" style="position:absolute" from="3379,500" to="3379,500" strokecolor="lime" strokeweight="1.65pt"/>
              <v:shape id="_x0000_s12619" style="position:absolute;left:3379;top:500;width:17;height:18" coordsize="17,18" path="m,l,,17,18e" filled="f" strokecolor="lime" strokeweight="1.65pt">
                <v:path arrowok="t"/>
              </v:shape>
              <v:line id="_x0000_s12620" style="position:absolute" from="3396,518" to="3396,518" strokecolor="lime" strokeweight="1.65pt"/>
              <v:shape id="_x0000_s12621" style="position:absolute;left:3396;top:518;width:0;height:19" coordsize="0,19" path="m,l,,,19e" filled="f" strokecolor="lime" strokeweight="1.65pt">
                <v:path arrowok="t"/>
              </v:shape>
              <v:shape id="_x0000_s12622" style="position:absolute;left:3396;top:537;width:16;height:0" coordsize="16,0" path="m,l,,16,e" filled="f" strokecolor="lime" strokeweight="1.65pt">
                <v:path arrowok="t"/>
              </v:shape>
              <v:shape id="_x0000_s12623" style="position:absolute;left:3412;top:537;width:0;height:0" coordsize="0,0" path="m,l,,,e" filled="f" strokecolor="lime" strokeweight="1.65pt">
                <v:path arrowok="t"/>
              </v:shape>
              <v:line id="_x0000_s12624" style="position:absolute" from="3412,537" to="3412,537" strokecolor="lime" strokeweight="1.65pt"/>
              <v:line id="_x0000_s12625" style="position:absolute" from="3412,537" to="3412,537" strokecolor="lime" strokeweight="1.65pt"/>
              <v:shape id="_x0000_s12626" style="position:absolute;left:3412;top:537;width:0;height:18" coordsize="0,18" path="m,l,,,18e" filled="f" strokecolor="lime" strokeweight="1.65pt">
                <v:path arrowok="t"/>
              </v:shape>
              <v:line id="_x0000_s12627" style="position:absolute" from="3412,555" to="3412,555" strokecolor="lime" strokeweight="1.65pt"/>
              <v:shape id="_x0000_s12628" style="position:absolute;left:3412;top:555;width:0;height:18" coordsize="0,18" path="m,l,,,18e" filled="f" strokecolor="lime" strokeweight="1.65pt">
                <v:path arrowok="t"/>
              </v:shape>
              <v:shape id="_x0000_s12629" style="position:absolute;left:3412;top:573;width:16;height:0" coordsize="16,0" path="m,l,,16,e" filled="f" strokecolor="lime" strokeweight="1.65pt">
                <v:path arrowok="t"/>
              </v:shape>
              <v:shape id="_x0000_s12630" style="position:absolute;left:3428;top:573;width:0;height:19" coordsize="0,19" path="m,l,,,19e" filled="f" strokecolor="lime" strokeweight="1.65pt">
                <v:path arrowok="t"/>
              </v:shape>
              <v:line id="_x0000_s12631" style="position:absolute" from="3428,592" to="3428,592" strokecolor="lime" strokeweight="1.65pt"/>
              <v:shape id="_x0000_s12632" style="position:absolute;left:3428;top:592;width:17;height:18" coordsize="17,18" path="m,l,,17,18e" filled="f" strokecolor="lime" strokeweight="1.65pt">
                <v:path arrowok="t"/>
              </v:shape>
              <v:line id="_x0000_s12633" style="position:absolute" from="3445,610" to="3445,610" strokecolor="lime" strokeweight="1.65pt"/>
              <v:line id="_x0000_s12634" style="position:absolute" from="3445,610" to="3445,610" strokecolor="lime" strokeweight="1.65pt"/>
              <v:shape id="_x0000_s12635" style="position:absolute;left:3445;top:610;width:0;height:18" coordsize="0,18" path="m,l,,,18e" filled="f" strokecolor="lime" strokeweight="1.65pt">
                <v:path arrowok="t"/>
              </v:shape>
              <v:shape id="_x0000_s12636" style="position:absolute;left:3445;top:628;width:16;height:0" coordsize="16,0" path="m,l,,16,e" filled="f" strokecolor="lime" strokeweight="1.65pt">
                <v:path arrowok="t"/>
              </v:shape>
              <v:shape id="_x0000_s12637" style="position:absolute;left:3461;top:628;width:0;height:19" coordsize="0,19" path="m,l,,,19e" filled="f" strokecolor="lime" strokeweight="1.65pt">
                <v:path arrowok="t"/>
              </v:shape>
              <v:line id="_x0000_s12638" style="position:absolute" from="3461,647" to="3461,647" strokecolor="lime" strokeweight="1.65pt"/>
              <v:shape id="_x0000_s12639" style="position:absolute;left:3461;top:647;width:16;height:18" coordsize="16,18" path="m,l,,16,18e" filled="f" strokecolor="lime" strokeweight="1.65pt">
                <v:path arrowok="t"/>
              </v:shape>
              <v:line id="_x0000_s12640" style="position:absolute" from="3477,665" to="3477,665" strokecolor="lime" strokeweight="1.65pt"/>
              <v:shape id="_x0000_s12641" style="position:absolute;left:3477;top:665;width:0;height:18" coordsize="0,18" path="m,l,,,18e" filled="f" strokecolor="lime" strokeweight="1.65pt">
                <v:path arrowok="t"/>
              </v:shape>
              <v:shape id="_x0000_s12642" style="position:absolute;left:3477;top:683;width:17;height:0" coordsize="17,0" path="m,l,,17,e" filled="f" strokecolor="lime" strokeweight="1.65pt">
                <v:path arrowok="t"/>
              </v:shape>
              <v:shape id="_x0000_s12643" style="position:absolute;left:3494;top:683;width:0;height:19" coordsize="0,19" path="m,l,,,19e" filled="f" strokecolor="lime" strokeweight="1.65pt">
                <v:path arrowok="t"/>
              </v:shape>
              <v:line id="_x0000_s12644" style="position:absolute" from="3494,702" to="3494,702" strokecolor="lime" strokeweight="1.65pt"/>
              <v:shape id="_x0000_s12645" style="position:absolute;left:3494;top:702;width:0;height:18" coordsize="0,18" path="m,l,,,18e" filled="f" strokecolor="lime" strokeweight="1.65pt">
                <v:path arrowok="t"/>
              </v:shape>
              <v:shape id="_x0000_s12646" style="position:absolute;left:3494;top:720;width:16;height:0" coordsize="16,0" path="m,l,,16,e" filled="f" strokecolor="lime" strokeweight="1.65pt">
                <v:path arrowok="t"/>
              </v:shape>
              <v:shape id="_x0000_s12647" style="position:absolute;left:3510;top:720;width:0;height:18" coordsize="0,18" path="m,l,,,18e" filled="f" strokecolor="lime" strokeweight="1.65pt">
                <v:path arrowok="t"/>
              </v:shape>
              <v:line id="_x0000_s12648" style="position:absolute" from="3510,738" to="3510,738" strokecolor="lime" strokeweight="1.65pt"/>
              <v:shape id="_x0000_s12649" style="position:absolute;left:3510;top:738;width:16;height:18" coordsize="16,18" path="m,l,,16,18e" filled="f" strokecolor="lime" strokeweight="1.65pt">
                <v:path arrowok="t"/>
              </v:shape>
              <v:line id="_x0000_s12650" style="position:absolute" from="3526,756" to="3526,756" strokecolor="lime" strokeweight="1.65pt"/>
              <v:line id="_x0000_s12651" style="position:absolute" from="3526,756" to="3526,775" strokecolor="lime" strokeweight="1.65pt"/>
              <v:shape id="_x0000_s12652" style="position:absolute;left:3526;top:775;width:17;height:18" coordsize="17,18" path="m,l,18r17,e" filled="f" strokecolor="lime" strokeweight="1.65pt">
                <v:path arrowok="t"/>
              </v:shape>
              <v:line id="_x0000_s12653" style="position:absolute" from="3543,793" to="3543,793" strokecolor="lime" strokeweight="1.65pt"/>
              <v:shape id="_x0000_s12654" style="position:absolute;left:3543;top:793;width:0;height:18" coordsize="0,18" path="m,l,,,18e" filled="f" strokecolor="lime" strokeweight="1.65pt">
                <v:path arrowok="t"/>
              </v:shape>
              <v:line id="_x0000_s12655" style="position:absolute" from="3543,811" to="3543,811" strokecolor="lime" strokeweight="1.65pt"/>
              <v:shape id="_x0000_s12656" style="position:absolute;left:3543;top:811;width:16;height:19" coordsize="16,19" path="m,l,,16,19e" filled="f" strokecolor="lime" strokeweight="1.65pt">
                <v:path arrowok="t"/>
              </v:shape>
              <v:line id="_x0000_s12657" style="position:absolute" from="3559,830" to="3559,830" strokecolor="lime" strokeweight="1.65pt"/>
              <v:shape id="_x0000_s12658" style="position:absolute;left:3559;top:830;width:0;height:18" coordsize="0,18" path="m,l,,,18e" filled="f" strokecolor="lime" strokeweight="1.65pt">
                <v:path arrowok="t"/>
              </v:shape>
              <v:shape id="_x0000_s12659" style="position:absolute;left:3559;top:848;width:16;height:0" coordsize="16,0" path="m,l,,16,e" filled="f" strokecolor="lime" strokeweight="1.65pt">
                <v:path arrowok="t"/>
              </v:shape>
              <v:line id="_x0000_s12660" style="position:absolute" from="3575,848" to="3575,866" strokecolor="lime" strokeweight="1.65pt"/>
              <v:line id="_x0000_s12661" style="position:absolute" from="3575,866" to="3575,866" strokecolor="lime" strokeweight="1.65pt"/>
              <v:shape id="_x0000_s12662" style="position:absolute;left:3575;top:866;width:17;height:0" coordsize="17,0" path="m,l,,17,e" filled="f" strokecolor="lime" strokeweight="1.65pt">
                <v:path arrowok="t"/>
              </v:shape>
              <v:shape id="_x0000_s12663" style="position:absolute;left:3592;top:866;width:0;height:19" coordsize="0,19" path="m,l,,,19e" filled="f" strokecolor="lime" strokeweight="1.65pt">
                <v:path arrowok="t"/>
              </v:shape>
              <v:line id="_x0000_s12664" style="position:absolute" from="3592,885" to="3592,885" strokecolor="lime" strokeweight="1.65pt"/>
              <v:line id="_x0000_s12665" style="position:absolute" from="3592,885" to="3592,903" strokecolor="lime" strokeweight="1.65pt"/>
              <v:shape id="_x0000_s12666" style="position:absolute;left:3592;top:903;width:16;height:18" coordsize="16,18" path="m,l,18r16,e" filled="f" strokecolor="lime" strokeweight="1.65pt">
                <v:path arrowok="t"/>
              </v:shape>
              <v:line id="_x0000_s12667" style="position:absolute" from="3608,921" to="3608,921" strokecolor="lime" strokeweight="1.65pt"/>
              <v:line id="_x0000_s12668" style="position:absolute" from="3608,921" to="3608,940" strokecolor="lime" strokeweight="1.65pt"/>
              <v:shape id="_x0000_s12669" style="position:absolute;left:3608;top:940;width:16;height:18" coordsize="16,18" path="m,l,18r16,e" filled="f" strokecolor="lime" strokeweight="1.65pt">
                <v:path arrowok="t"/>
              </v:shape>
              <v:line id="_x0000_s12670" style="position:absolute" from="3624,958" to="3624,958" strokecolor="lime" strokeweight="1.65pt"/>
              <v:line id="_x0000_s12671" style="position:absolute" from="3624,958" to="3624,976" strokecolor="lime" strokeweight="1.65pt"/>
              <v:shape id="_x0000_s12672" style="position:absolute;left:3624;top:976;width:17;height:19" coordsize="17,19" path="m,l,19r17,e" filled="f" strokecolor="lime" strokeweight="1.65pt">
                <v:path arrowok="t"/>
              </v:shape>
              <v:line id="_x0000_s12673" style="position:absolute" from="3641,995" to="3641,995" strokecolor="lime" strokeweight="1.65pt"/>
              <v:line id="_x0000_s12674" style="position:absolute" from="3641,995" to="3641,1013" strokecolor="lime" strokeweight="1.65pt"/>
              <v:line id="_x0000_s12675" style="position:absolute" from="3641,1013" to="3641,1031" strokecolor="lime" strokeweight="1.65pt"/>
              <v:shape id="_x0000_s12676" style="position:absolute;left:3641;top:1031;width:16;height:0" coordsize="16,0" path="m,l,,16,e" filled="f" strokecolor="lime" strokeweight="1.65pt">
                <v:path arrowok="t"/>
              </v:shape>
              <v:line id="_x0000_s12677" style="position:absolute" from="3657,1031" to="3657,1050" strokecolor="lime" strokeweight="1.65pt"/>
              <v:line id="_x0000_s12678" style="position:absolute" from="3657,1050" to="3657,1068" strokecolor="lime" strokeweight="1.65pt"/>
              <v:shape id="_x0000_s12679" style="position:absolute;left:3657;top:1068;width:16;height:18" coordsize="16,18" path="m,l,18r16,e" filled="f" strokecolor="lime" strokeweight="1.65pt">
                <v:path arrowok="t"/>
              </v:shape>
              <v:line id="_x0000_s12680" style="position:absolute" from="3673,1086" to="3673,1086" strokecolor="lime" strokeweight="1.65pt"/>
              <v:line id="_x0000_s12681" style="position:absolute" from="3673,1086" to="3673,1104" strokecolor="lime" strokeweight="1.65pt"/>
              <v:shape id="_x0000_s12682" style="position:absolute;left:3673;top:1104;width:17;height:19" coordsize="17,19" path="m,l,,17,19e" filled="f" strokecolor="lime" strokeweight="1.65pt">
                <v:path arrowok="t"/>
              </v:shape>
              <v:line id="_x0000_s12683" style="position:absolute" from="3690,1123" to="3690,1141" strokecolor="lime" strokeweight="1.65pt"/>
              <v:line id="_x0000_s12684" style="position:absolute" from="3690,1141" to="3690,1141" strokecolor="lime" strokeweight="1.65pt"/>
              <v:line id="_x0000_s12685" style="position:absolute" from="3690,1141" to="3690,1159" strokecolor="lime" strokeweight="1.65pt"/>
              <v:shape id="_x0000_s12686" style="position:absolute;left:3690;top:1159;width:16;height:19" coordsize="16,19" path="m,l,,16,19e" filled="f" strokecolor="lime" strokeweight="1.65pt">
                <v:path arrowok="t"/>
              </v:shape>
              <v:line id="_x0000_s12687" style="position:absolute" from="3706,1178" to="3706,1196" strokecolor="lime" strokeweight="1.65pt"/>
              <v:line id="_x0000_s12688" style="position:absolute" from="3706,1196" to="3706,1214" strokecolor="lime" strokeweight="1.65pt"/>
              <v:shape id="_x0000_s12689" style="position:absolute;left:3706;top:1214;width:16;height:0" coordsize="16,0" path="m,l,,16,e" filled="f" strokecolor="lime" strokeweight="1.65pt">
                <v:path arrowok="t"/>
              </v:shape>
              <v:line id="_x0000_s12690" style="position:absolute" from="3722,1214" to="3722,1214" strokecolor="lime" strokeweight="1.65pt"/>
              <v:line id="_x0000_s12691" style="position:absolute" from="3722,1214" to="3722,1233" strokecolor="lime" strokeweight="1.65pt"/>
              <v:shape id="_x0000_s12692" style="position:absolute;left:3722;top:1233;width:17;height:18" coordsize="17,18" path="m,l,,17,18e" filled="f" strokecolor="lime" strokeweight="1.65pt">
                <v:path arrowok="t"/>
              </v:shape>
            </v:group>
            <v:group id="_x0000_s12693" style="position:absolute;left:3739;top:445;width:930;height:2106" coordorigin="3739,445" coordsize="930,2106">
              <v:line id="_x0000_s12694" style="position:absolute" from="3739,1251" to="3739,1269" strokecolor="lime" strokeweight="1.65pt"/>
              <v:line id="_x0000_s12695" style="position:absolute" from="3739,1269" to="3739,1288" strokecolor="lime" strokeweight="1.65pt"/>
              <v:line id="_x0000_s12696" style="position:absolute" from="3739,1288" to="3739,1306" strokecolor="lime" strokeweight="1.65pt"/>
              <v:shape id="_x0000_s12697" style="position:absolute;left:3739;top:1306;width:0;height:18" coordsize="0,18" path="m,l,,,18e" filled="f" strokecolor="lime" strokeweight="1.65pt">
                <v:path arrowok="t"/>
              </v:shape>
              <v:line id="_x0000_s12698" style="position:absolute" from="3739,1324" to="3739,1343" strokecolor="lime" strokeweight="1.65pt"/>
              <v:line id="_x0000_s12699" style="position:absolute" from="3739,1343" to="3739,1343" strokecolor="lime" strokeweight="1.65pt"/>
              <v:shape id="_x0000_s12700" style="position:absolute;left:3739;top:1343;width:16;height:18" coordsize="16,18" path="m,l,,16,18e" filled="f" strokecolor="lime" strokeweight="1.65pt">
                <v:path arrowok="t"/>
              </v:shape>
              <v:line id="_x0000_s12701" style="position:absolute" from="3755,1361" to="3755,1379" strokecolor="lime" strokeweight="1.65pt"/>
              <v:line id="_x0000_s12702" style="position:absolute" from="3755,1379" to="3755,1398" strokecolor="lime" strokeweight="1.65pt"/>
              <v:shape id="_x0000_s12703" style="position:absolute;left:3755;top:1398;width:16;height:18" coordsize="16,18" path="m,l,,16,18e" filled="f" strokecolor="lime" strokeweight="1.65pt">
                <v:path arrowok="t"/>
              </v:shape>
              <v:line id="_x0000_s12704" style="position:absolute" from="3771,1416" to="3771,1434" strokecolor="lime" strokeweight="1.65pt"/>
              <v:line id="_x0000_s12705" style="position:absolute" from="3771,1434" to="3771,1471" strokecolor="lime" strokeweight="1.65pt"/>
              <v:line id="_x0000_s12706" style="position:absolute" from="3771,1471" to="3771,1489" strokecolor="lime" strokeweight="1.65pt"/>
              <v:shape id="_x0000_s12707" style="position:absolute;left:3771;top:1489;width:17;height:18" coordsize="17,18" path="m,l,,17,18e" filled="f" strokecolor="lime" strokeweight="1.65pt">
                <v:path arrowok="t"/>
              </v:shape>
              <v:line id="_x0000_s12708" style="position:absolute" from="3788,1507" to="3788,1526" strokecolor="lime" strokeweight="1.65pt"/>
              <v:line id="_x0000_s12709" style="position:absolute" from="3788,1526" to="3788,1544" strokecolor="lime" strokeweight="1.65pt"/>
              <v:shape id="_x0000_s12710" style="position:absolute;left:3788;top:1544;width:16;height:0" coordsize="16,0" path="m,l,,16,e" filled="f" strokecolor="lime" strokeweight="1.65pt">
                <v:path arrowok="t"/>
              </v:shape>
              <v:line id="_x0000_s12711" style="position:absolute" from="3804,1544" to="3804,1562" strokecolor="lime" strokeweight="1.65pt"/>
              <v:line id="_x0000_s12712" style="position:absolute" from="3804,1562" to="3804,1581" strokecolor="lime" strokeweight="1.65pt"/>
              <v:shape id="_x0000_s12713" style="position:absolute;left:3804;top:1581;width:16;height:36" coordsize="16,36" path="m,l,18,16,36e" filled="f" strokecolor="lime" strokeweight="1.65pt">
                <v:path arrowok="t"/>
              </v:shape>
              <v:line id="_x0000_s12714" style="position:absolute" from="3820,1617" to="3820,1636" strokecolor="lime" strokeweight="1.65pt"/>
              <v:line id="_x0000_s12715" style="position:absolute" from="3820,1636" to="3820,1654" strokecolor="lime" strokeweight="1.65pt"/>
              <v:line id="_x0000_s12716" style="position:absolute" from="3820,1654" to="3820,1672" strokecolor="lime" strokeweight="1.65pt"/>
              <v:shape id="_x0000_s12717" style="position:absolute;left:3820;top:1672;width:17;height:37" coordsize="17,37" path="m,l,19,17,37e" filled="f" strokecolor="lime" strokeweight="1.65pt">
                <v:path arrowok="t"/>
              </v:shape>
              <v:line id="_x0000_s12718" style="position:absolute" from="3837,1709" to="3837,1727" strokecolor="lime" strokeweight="1.65pt"/>
              <v:line id="_x0000_s12719" style="position:absolute" from="3837,1727" to="3837,1745" strokecolor="lime" strokeweight="1.65pt"/>
              <v:shape id="_x0000_s12720" style="position:absolute;left:3837;top:1745;width:16;height:37" coordsize="16,37" path="m,l,19,16,37e" filled="f" strokecolor="lime" strokeweight="1.65pt">
                <v:path arrowok="t"/>
              </v:shape>
              <v:line id="_x0000_s12721" style="position:absolute" from="3853,1782" to="3853,1800" strokecolor="lime" strokeweight="1.65pt"/>
              <v:line id="_x0000_s12722" style="position:absolute" from="3853,1800" to="3853,1837" strokecolor="lime" strokeweight="1.65pt"/>
              <v:shape id="_x0000_s12723" style="position:absolute;left:3853;top:1837;width:16;height:18" coordsize="16,18" path="m,l,18r16,e" filled="f" strokecolor="lime" strokeweight="1.65pt">
                <v:path arrowok="t"/>
              </v:shape>
              <v:line id="_x0000_s12724" style="position:absolute" from="3869,1855" to="3869,1874" strokecolor="lime" strokeweight="1.65pt"/>
              <v:line id="_x0000_s12725" style="position:absolute" from="3869,1874" to="3869,1892" strokecolor="lime" strokeweight="1.65pt"/>
              <v:line id="_x0000_s12726" style="position:absolute" from="3869,1892" to="3869,1929" strokecolor="lime" strokeweight="1.65pt"/>
              <v:shape id="_x0000_s12727" style="position:absolute;left:3869;top:1929;width:17;height:18" coordsize="17,18" path="m,l,,17,18e" filled="f" strokecolor="lime" strokeweight="1.65pt">
                <v:path arrowok="t"/>
              </v:shape>
              <v:line id="_x0000_s12728" style="position:absolute" from="3886,1947" to="3886,1984" strokecolor="lime" strokeweight="1.65pt"/>
              <v:line id="_x0000_s12729" style="position:absolute" from="3886,1984" to="3886,2002" strokecolor="lime" strokeweight="1.65pt"/>
              <v:shape id="_x0000_s12730" style="position:absolute;left:3886;top:2002;width:16;height:37" coordsize="16,37" path="m,l,18,16,37e" filled="f" strokecolor="lime" strokeweight="1.65pt">
                <v:path arrowok="t"/>
              </v:shape>
              <v:line id="_x0000_s12731" style="position:absolute" from="3902,2039" to="3902,2075" strokecolor="lime" strokeweight="1.65pt"/>
              <v:line id="_x0000_s12732" style="position:absolute" from="3902,2075" to="3902,2093" strokecolor="lime" strokeweight="1.65pt"/>
              <v:shape id="_x0000_s12733" style="position:absolute;left:3902;top:2093;width:16;height:37" coordsize="16,37" path="m,l,19,16,37e" filled="f" strokecolor="lime" strokeweight="1.65pt">
                <v:path arrowok="t"/>
              </v:shape>
              <v:line id="_x0000_s12734" style="position:absolute" from="3918,2130" to="3918,2167" strokecolor="lime" strokeweight="1.65pt"/>
              <v:line id="_x0000_s12735" style="position:absolute" from="3918,2167" to="3918,2185" strokecolor="lime" strokeweight="1.65pt"/>
              <v:shape id="_x0000_s12736" style="position:absolute;left:3918;top:2185;width:17;height:37" coordsize="17,37" path="m,l,18,17,37e" filled="f" strokecolor="lime" strokeweight="1.65pt">
                <v:path arrowok="t"/>
              </v:shape>
              <v:line id="_x0000_s12737" style="position:absolute" from="3935,2222" to="3935,2240" strokecolor="lime" strokeweight="1.65pt"/>
              <v:line id="_x0000_s12738" style="position:absolute" from="3935,2240" to="3935,2277" strokecolor="lime" strokeweight="1.65pt"/>
              <v:line id="_x0000_s12739" style="position:absolute" from="3935,2277" to="3935,2295" strokecolor="lime" strokeweight="1.65pt"/>
              <v:shape id="_x0000_s12740" style="position:absolute;left:3935;top:2295;width:16;height:37" coordsize="16,37" path="m,l,18,16,37e" filled="f" strokecolor="lime" strokeweight="1.65pt">
                <v:path arrowok="t"/>
              </v:shape>
              <v:line id="_x0000_s12741" style="position:absolute" from="3951,2332" to="3951,2368" strokecolor="lime" strokeweight="1.65pt"/>
              <v:line id="_x0000_s12742" style="position:absolute" from="3951,2368" to="3951,2386" strokecolor="lime" strokeweight="1.65pt"/>
              <v:shape id="_x0000_s12743" style="position:absolute;left:3951;top:2386;width:16;height:37" coordsize="16,37" path="m,l,19,16,37e" filled="f" strokecolor="lime" strokeweight="1.65pt">
                <v:path arrowok="t"/>
              </v:shape>
              <v:line id="_x0000_s12744" style="position:absolute" from="3967,2423" to="3967,2441" strokecolor="lime" strokeweight="1.65pt"/>
              <v:line id="_x0000_s12745" style="position:absolute" from="3967,2441" to="3967,2460" strokecolor="lime" strokeweight="1.65pt"/>
              <v:shape id="_x0000_s12746" style="position:absolute;left:3967;top:2460;width:17;height:36" coordsize="17,36" path="m,l,18,17,36e" filled="f" strokecolor="lime" strokeweight="1.65pt">
                <v:path arrowok="t"/>
              </v:shape>
              <v:line id="_x0000_s12747" style="position:absolute" from="3984,2496" to="3984,2515" strokecolor="lime" strokeweight="1.65pt"/>
              <v:line id="_x0000_s12748" style="position:absolute" from="3984,2515" to="3984,2533" strokecolor="lime" strokeweight="1.65pt"/>
              <v:line id="_x0000_s12749" style="position:absolute" from="3984,2533" to="3984,2533" strokecolor="lime" strokeweight="1.65pt"/>
              <v:shape id="_x0000_s12750" style="position:absolute;left:3984;top:2533;width:16;height:18" coordsize="16,18" path="m,l,,16,18e" filled="f" strokecolor="lime" strokeweight="1.65pt">
                <v:path arrowok="t"/>
              </v:shape>
              <v:line id="_x0000_s12751" style="position:absolute" from="4000,2551" to="4000,2551" strokecolor="lime" strokeweight="1.65pt"/>
              <v:line id="_x0000_s12752" style="position:absolute" from="4000,2551" to="4000,2551" strokecolor="lime" strokeweight="1.65pt"/>
              <v:shape id="_x0000_s12753" style="position:absolute;left:4000;top:2551;width:16;height:0" coordsize="16,0" path="m,l,,16,e" filled="f" strokecolor="lime" strokeweight="1.65pt">
                <v:path arrowok="t"/>
              </v:shape>
              <v:line id="_x0000_s12754" style="position:absolute" from="4016,2551" to="4016,2551" strokecolor="lime" strokeweight="1.65pt"/>
              <v:line id="_x0000_s12755" style="position:absolute;flip:y" from="4016,2533" to="4016,2551" strokecolor="lime" strokeweight="1.65pt"/>
              <v:shape id="_x0000_s12756" style="position:absolute;left:4016;top:2515;width:16;height:18" coordsize="16,18" path="m,18l,,16,e" filled="f" strokecolor="lime" strokeweight="1.65pt">
                <v:path arrowok="t"/>
              </v:shape>
              <v:line id="_x0000_s12757" style="position:absolute;flip:y" from="4032,2496" to="4032,2515" strokecolor="lime" strokeweight="1.65pt"/>
              <v:line id="_x0000_s12758" style="position:absolute;flip:y" from="4032,2478" to="4032,2496" strokecolor="lime" strokeweight="1.65pt"/>
              <v:line id="_x0000_s12759" style="position:absolute;flip:y" from="4032,2460" to="4032,2478" strokecolor="lime" strokeweight="1.65pt"/>
              <v:shape id="_x0000_s12760" style="position:absolute;left:4032;top:2441;width:17;height:19" coordsize="17,19" path="m,19r,l17,e" filled="f" strokecolor="lime" strokeweight="1.65pt">
                <v:path arrowok="t"/>
              </v:shape>
              <v:line id="_x0000_s12761" style="position:absolute;flip:y" from="4049,2405" to="4049,2441" strokecolor="lime" strokeweight="1.65pt"/>
              <v:line id="_x0000_s12762" style="position:absolute;flip:y" from="4049,2386" to="4049,2405" strokecolor="lime" strokeweight="1.65pt"/>
              <v:shape id="_x0000_s12763" style="position:absolute;left:4049;top:2350;width:16;height:36" coordsize="16,36" path="m,36l,18,16,e" filled="f" strokecolor="lime" strokeweight="1.65pt">
                <v:path arrowok="t"/>
              </v:shape>
              <v:line id="_x0000_s12764" style="position:absolute;flip:y" from="4065,2332" to="4065,2350" strokecolor="lime" strokeweight="1.65pt"/>
              <v:line id="_x0000_s12765" style="position:absolute;flip:y" from="4065,2295" to="4065,2332" strokecolor="lime" strokeweight="1.65pt"/>
              <v:shape id="_x0000_s12766" style="position:absolute;left:4065;top:2258;width:0;height:37" coordsize="0,37" path="m,37l,19,,e" filled="f" strokecolor="lime" strokeweight="1.65pt">
                <v:path arrowok="t"/>
              </v:shape>
              <v:line id="_x0000_s12767" style="position:absolute;flip:y" from="4065,2240" to="4065,2258" strokecolor="lime" strokeweight="1.65pt"/>
              <v:line id="_x0000_s12768" style="position:absolute;flip:y" from="4065,2222" to="4065,2240" strokecolor="lime" strokeweight="1.65pt"/>
              <v:line id="_x0000_s12769" style="position:absolute;flip:y" from="4065,2185" to="4065,2222" strokecolor="lime" strokeweight="1.65pt"/>
              <v:shape id="_x0000_s12770" style="position:absolute;left:4065;top:2148;width:16;height:37" coordsize="16,37" path="m,37l,19,16,e" filled="f" strokecolor="lime" strokeweight="1.65pt">
                <v:path arrowok="t"/>
              </v:shape>
              <v:line id="_x0000_s12771" style="position:absolute;flip:y" from="4081,2130" to="4081,2148" strokecolor="lime" strokeweight="1.65pt"/>
              <v:line id="_x0000_s12772" style="position:absolute;flip:y" from="4081,2093" to="4081,2130" strokecolor="lime" strokeweight="1.65pt"/>
              <v:shape id="_x0000_s12773" style="position:absolute;left:4081;top:2057;width:17;height:36" coordsize="17,36" path="m,36l,18,17,e" filled="f" strokecolor="lime" strokeweight="1.65pt">
                <v:path arrowok="t"/>
              </v:shape>
              <v:line id="_x0000_s12774" style="position:absolute;flip:y" from="4098,2039" to="4098,2057" strokecolor="lime" strokeweight="1.65pt"/>
              <v:line id="_x0000_s12775" style="position:absolute;flip:y" from="4098,2002" to="4098,2039" strokecolor="lime" strokeweight="1.65pt"/>
              <v:shape id="_x0000_s12776" style="position:absolute;left:4098;top:1965;width:16;height:37" coordsize="16,37" path="m,37l,19,16,e" filled="f" strokecolor="lime" strokeweight="1.65pt">
                <v:path arrowok="t"/>
              </v:shape>
              <v:line id="_x0000_s12777" style="position:absolute;flip:y" from="4114,1947" to="4114,1965" strokecolor="lime" strokeweight="1.65pt"/>
              <v:line id="_x0000_s12778" style="position:absolute;flip:y" from="4114,1910" to="4114,1947" strokecolor="lime" strokeweight="1.65pt"/>
              <v:line id="_x0000_s12779" style="position:absolute;flip:y" from="4114,1892" to="4114,1910" strokecolor="lime" strokeweight="1.65pt"/>
              <v:shape id="_x0000_s12780" style="position:absolute;left:4114;top:1874;width:16;height:18" coordsize="16,18" path="m,18r,l16,e" filled="f" strokecolor="lime" strokeweight="1.65pt">
                <v:path arrowok="t"/>
              </v:shape>
              <v:line id="_x0000_s12781" style="position:absolute;flip:y" from="4130,1855" to="4130,1874" strokecolor="lime" strokeweight="1.65pt"/>
              <v:line id="_x0000_s12782" style="position:absolute;flip:y" from="4130,1819" to="4130,1855" strokecolor="lime" strokeweight="1.65pt"/>
              <v:shape id="_x0000_s12783" style="position:absolute;left:4130;top:1800;width:17;height:19" coordsize="17,19" path="m,19l,,17,e" filled="f" strokecolor="lime" strokeweight="1.65pt">
                <v:path arrowok="t"/>
              </v:shape>
              <v:line id="_x0000_s12784" style="position:absolute;flip:y" from="4147,1764" to="4147,1800" strokecolor="lime" strokeweight="1.65pt"/>
              <v:line id="_x0000_s12785" style="position:absolute;flip:y" from="4147,1745" to="4147,1764" strokecolor="lime" strokeweight="1.65pt"/>
              <v:shape id="_x0000_s12786" style="position:absolute;left:4147;top:1727;width:16;height:18" coordsize="16,18" path="m,18r,l16,e" filled="f" strokecolor="lime" strokeweight="1.65pt">
                <v:path arrowok="t"/>
              </v:shape>
              <v:line id="_x0000_s12787" style="position:absolute;flip:y" from="4163,1691" to="4163,1727" strokecolor="lime" strokeweight="1.65pt"/>
              <v:line id="_x0000_s12788" style="position:absolute;flip:y" from="4163,1672" to="4163,1691" strokecolor="lime" strokeweight="1.65pt"/>
              <v:line id="_x0000_s12789" style="position:absolute;flip:y" from="4163,1654" to="4163,1672" strokecolor="lime" strokeweight="1.65pt"/>
              <v:shape id="_x0000_s12790" style="position:absolute;left:4163;top:1636;width:16;height:18" coordsize="16,18" path="m,18r,l16,e" filled="f" strokecolor="lime" strokeweight="1.65pt">
                <v:path arrowok="t"/>
              </v:shape>
              <v:line id="_x0000_s12791" style="position:absolute;flip:y" from="4179,1599" to="4179,1636" strokecolor="lime" strokeweight="1.65pt"/>
              <v:line id="_x0000_s12792" style="position:absolute;flip:y" from="4179,1581" to="4179,1599" strokecolor="lime" strokeweight="1.65pt"/>
              <v:shape id="_x0000_s12793" style="position:absolute;left:4179;top:1562;width:17;height:19" coordsize="17,19" path="m,19l,,17,e" filled="f" strokecolor="lime" strokeweight="1.65pt">
                <v:path arrowok="t"/>
              </v:shape>
              <v:line id="_x0000_s12794" style="position:absolute;flip:y" from="4196,1544" to="4196,1562" strokecolor="lime" strokeweight="1.65pt"/>
              <v:line id="_x0000_s12795" style="position:absolute" from="4196,1544" to="4196,1544" strokecolor="lime" strokeweight="1.65pt"/>
              <v:shape id="_x0000_s12796" style="position:absolute;left:4196;top:1526;width:16;height:18" coordsize="16,18" path="m,18r,l16,e" filled="f" strokecolor="lime" strokeweight="1.65pt">
                <v:path arrowok="t"/>
              </v:shape>
              <v:line id="_x0000_s12797" style="position:absolute;flip:y" from="4212,1489" to="4212,1526" strokecolor="lime" strokeweight="1.65pt"/>
              <v:line id="_x0000_s12798" style="position:absolute;flip:y" from="4212,1471" to="4212,1489" strokecolor="lime" strokeweight="1.65pt"/>
              <v:line id="_x0000_s12799" style="position:absolute;flip:y" from="4212,1452" to="4212,1471" strokecolor="lime" strokeweight="1.65pt"/>
              <v:shape id="_x0000_s12800" style="position:absolute;left:4212;top:1434;width:16;height:18" coordsize="16,18" path="m,18l,,16,e" filled="f" strokecolor="lime" strokeweight="1.65pt">
                <v:path arrowok="t"/>
              </v:shape>
              <v:line id="_x0000_s12801" style="position:absolute;flip:y" from="4228,1416" to="4228,1434" strokecolor="lime" strokeweight="1.65pt"/>
              <v:line id="_x0000_s12802" style="position:absolute;flip:y" from="4228,1398" to="4228,1416" strokecolor="lime" strokeweight="1.65pt"/>
              <v:shape id="_x0000_s12803" style="position:absolute;left:4228;top:1379;width:17;height:19" coordsize="17,19" path="m,19l,,17,e" filled="f" strokecolor="lime" strokeweight="1.65pt">
                <v:path arrowok="t"/>
              </v:shape>
              <v:line id="_x0000_s12804" style="position:absolute;flip:y" from="4245,1361" to="4245,1379" strokecolor="lime" strokeweight="1.65pt"/>
              <v:line id="_x0000_s12805" style="position:absolute;flip:y" from="4245,1343" to="4245,1361" strokecolor="lime" strokeweight="1.65pt"/>
              <v:shape id="_x0000_s12806" style="position:absolute;left:4245;top:1324;width:16;height:19" coordsize="16,19" path="m,19l,,16,e" filled="f" strokecolor="lime" strokeweight="1.65pt">
                <v:path arrowok="t"/>
              </v:shape>
              <v:line id="_x0000_s12807" style="position:absolute;flip:y" from="4261,1306" to="4261,1324" strokecolor="lime" strokeweight="1.65pt"/>
              <v:line id="_x0000_s12808" style="position:absolute;flip:y" from="4261,1288" to="4261,1306" strokecolor="lime" strokeweight="1.65pt"/>
              <v:line id="_x0000_s12809" style="position:absolute" from="4261,1288" to="4261,1288" strokecolor="lime" strokeweight="1.65pt"/>
              <v:shape id="_x0000_s12810" style="position:absolute;left:4261;top:1269;width:16;height:19" coordsize="16,19" path="m,19r,l16,e" filled="f" strokecolor="lime" strokeweight="1.65pt">
                <v:path arrowok="t"/>
              </v:shape>
              <v:line id="_x0000_s12811" style="position:absolute;flip:y" from="4277,1251" to="4277,1269" strokecolor="lime" strokeweight="1.65pt"/>
              <v:line id="_x0000_s12812" style="position:absolute;flip:y" from="4277,1233" to="4277,1251" strokecolor="lime" strokeweight="1.65pt"/>
              <v:shape id="_x0000_s12813" style="position:absolute;left:4277;top:1214;width:17;height:19" coordsize="17,19" path="m,19l,,17,e" filled="f" strokecolor="lime" strokeweight="1.65pt">
                <v:path arrowok="t"/>
              </v:shape>
              <v:line id="_x0000_s12814" style="position:absolute" from="4294,1214" to="4294,1214" strokecolor="lime" strokeweight="1.65pt"/>
              <v:line id="_x0000_s12815" style="position:absolute;flip:y" from="4294,1196" to="4294,1214" strokecolor="lime" strokeweight="1.65pt"/>
              <v:shape id="_x0000_s12816" style="position:absolute;left:4294;top:1196;width:16;height:0" coordsize="16,0" path="m,l,,16,e" filled="f" strokecolor="lime" strokeweight="1.65pt">
                <v:path arrowok="t"/>
              </v:shape>
              <v:line id="_x0000_s12817" style="position:absolute;flip:y" from="4310,1178" to="4310,1196" strokecolor="lime" strokeweight="1.65pt"/>
              <v:line id="_x0000_s12818" style="position:absolute;flip:y" from="4310,1159" to="4310,1178" strokecolor="lime" strokeweight="1.65pt"/>
              <v:line id="_x0000_s12819" style="position:absolute;flip:y" from="4310,1141" to="4310,1159" strokecolor="lime" strokeweight="1.65pt"/>
              <v:shape id="_x0000_s12820" style="position:absolute;left:4310;top:1123;width:16;height:18" coordsize="16,18" path="m,18l,,16,e" filled="f" strokecolor="lime" strokeweight="1.65pt">
                <v:path arrowok="t"/>
              </v:shape>
              <v:line id="_x0000_s12821" style="position:absolute" from="4326,1123" to="4326,1123" strokecolor="lime" strokeweight="1.65pt"/>
              <v:line id="_x0000_s12822" style="position:absolute;flip:y" from="4326,1104" to="4326,1123" strokecolor="lime" strokeweight="1.65pt"/>
              <v:shape id="_x0000_s12823" style="position:absolute;left:4326;top:1086;width:17;height:18" coordsize="17,18" path="m,18l,,17,e" filled="f" strokecolor="lime" strokeweight="1.65pt">
                <v:path arrowok="t"/>
              </v:shape>
              <v:line id="_x0000_s12824" style="position:absolute;flip:y" from="4343,1068" to="4343,1086" strokecolor="lime" strokeweight="1.65pt"/>
              <v:line id="_x0000_s12825" style="position:absolute" from="4343,1068" to="4343,1068" strokecolor="lime" strokeweight="1.65pt"/>
              <v:shape id="_x0000_s12826" style="position:absolute;left:4343;top:1050;width:16;height:18" coordsize="16,18" path="m,18r,l16,e" filled="f" strokecolor="lime" strokeweight="1.65pt">
                <v:path arrowok="t"/>
              </v:shape>
              <v:line id="_x0000_s12827" style="position:absolute;flip:y" from="4359,1031" to="4359,1050" strokecolor="lime" strokeweight="1.65pt"/>
              <v:line id="_x0000_s12828" style="position:absolute" from="4359,1031" to="4359,1031" strokecolor="lime" strokeweight="1.65pt"/>
              <v:line id="_x0000_s12829" style="position:absolute;flip:y" from="4359,1013" to="4359,1031" strokecolor="lime" strokeweight="1.65pt"/>
              <v:shape id="_x0000_s12830" style="position:absolute;left:4359;top:995;width:16;height:18" coordsize="16,18" path="m,18l,,16,e" filled="f" strokecolor="lime" strokeweight="1.65pt">
                <v:path arrowok="t"/>
              </v:shape>
              <v:line id="_x0000_s12831" style="position:absolute" from="4375,995" to="4375,995" strokecolor="lime" strokeweight="1.65pt"/>
              <v:line id="_x0000_s12832" style="position:absolute;flip:y" from="4375,976" to="4375,995" strokecolor="lime" strokeweight="1.65pt"/>
              <v:shape id="_x0000_s12833" style="position:absolute;left:4375;top:958;width:17;height:18" coordsize="17,18" path="m,18l,,17,e" filled="f" strokecolor="lime" strokeweight="1.65pt">
                <v:path arrowok="t"/>
              </v:shape>
              <v:line id="_x0000_s12834" style="position:absolute" from="4392,958" to="4392,958" strokecolor="lime" strokeweight="1.65pt"/>
              <v:line id="_x0000_s12835" style="position:absolute;flip:y" from="4392,940" to="4392,958" strokecolor="lime" strokeweight="1.65pt"/>
              <v:shape id="_x0000_s12836" style="position:absolute;left:4392;top:921;width:0;height:19" coordsize="0,19" path="m,19l,,,e" filled="f" strokecolor="lime" strokeweight="1.65pt">
                <v:path arrowok="t"/>
              </v:shape>
              <v:line id="_x0000_s12837" style="position:absolute" from="4392,921" to="4392,921" strokecolor="lime" strokeweight="1.65pt"/>
              <v:line id="_x0000_s12838" style="position:absolute;flip:y" from="4392,903" to="4392,921" strokecolor="lime" strokeweight="1.65pt"/>
              <v:line id="_x0000_s12839" style="position:absolute;flip:y" from="4392,885" to="4392,903" strokecolor="lime" strokeweight="1.65pt"/>
              <v:shape id="_x0000_s12840" style="position:absolute;left:4392;top:885;width:16;height:0" coordsize="16,0" path="m,l,,16,e" filled="f" strokecolor="lime" strokeweight="1.65pt">
                <v:path arrowok="t"/>
              </v:shape>
              <v:shape id="_x0000_s12841" style="position:absolute;left:4408;top:866;width:0;height:19" coordsize="0,19" path="m,19l,,,e" filled="f" strokecolor="lime" strokeweight="1.65pt">
                <v:path arrowok="t"/>
              </v:shape>
              <v:line id="_x0000_s12842" style="position:absolute" from="4408,866" to="4408,866" strokecolor="lime" strokeweight="1.65pt"/>
              <v:shape id="_x0000_s12843" style="position:absolute;left:4408;top:866;width:16;height:0" coordsize="16,0" path="m,l,,16,e" filled="f" strokecolor="lime" strokeweight="1.65pt">
                <v:path arrowok="t"/>
              </v:shape>
              <v:line id="_x0000_s12844" style="position:absolute;flip:y" from="4424,848" to="4424,866" strokecolor="lime" strokeweight="1.65pt"/>
              <v:line id="_x0000_s12845" style="position:absolute" from="4424,848" to="4424,848" strokecolor="lime" strokeweight="1.65pt"/>
              <v:shape id="_x0000_s12846" style="position:absolute;left:4424;top:830;width:17;height:18" coordsize="17,18" path="m,18l,,17,e" filled="f" strokecolor="lime" strokeweight="1.65pt">
                <v:path arrowok="t"/>
              </v:shape>
              <v:line id="_x0000_s12847" style="position:absolute" from="4441,830" to="4441,830" strokecolor="lime" strokeweight="1.65pt"/>
              <v:shape id="_x0000_s12848" style="position:absolute;left:4441;top:811;width:0;height:19" coordsize="0,19" path="m,19l,,,e" filled="f" strokecolor="lime" strokeweight="1.65pt">
                <v:path arrowok="t"/>
              </v:shape>
              <v:line id="_x0000_s12849" style="position:absolute" from="4441,811" to="4441,811" strokecolor="lime" strokeweight="1.65pt"/>
              <v:shape id="_x0000_s12850" style="position:absolute;left:4441;top:793;width:16;height:18" coordsize="16,18" path="m,18r,l16,e" filled="f" strokecolor="lime" strokeweight="1.65pt">
                <v:path arrowok="t"/>
              </v:shape>
              <v:line id="_x0000_s12851" style="position:absolute;flip:y" from="4457,775" to="4457,793" strokecolor="lime" strokeweight="1.65pt"/>
              <v:line id="_x0000_s12852" style="position:absolute" from="4457,775" to="4457,775" strokecolor="lime" strokeweight="1.65pt"/>
              <v:shape id="_x0000_s12853" style="position:absolute;left:4457;top:756;width:16;height:19" coordsize="16,19" path="m,19l,,16,e" filled="f" strokecolor="lime" strokeweight="1.65pt">
                <v:path arrowok="t"/>
              </v:shape>
              <v:line id="_x0000_s12854" style="position:absolute" from="4473,756" to="4473,756" strokecolor="lime" strokeweight="1.65pt"/>
              <v:shape id="_x0000_s12855" style="position:absolute;left:4473;top:738;width:0;height:18" coordsize="0,18" path="m,18l,,,e" filled="f" strokecolor="lime" strokeweight="1.65pt">
                <v:path arrowok="t"/>
              </v:shape>
              <v:shape id="_x0000_s12856" style="position:absolute;left:4473;top:738;width:17;height:0" coordsize="17,0" path="m,l,,17,e" filled="f" strokecolor="lime" strokeweight="1.65pt">
                <v:path arrowok="t"/>
              </v:shape>
              <v:shape id="_x0000_s12857" style="position:absolute;left:4490;top:720;width:0;height:18" coordsize="0,18" path="m,18l,,,e" filled="f" strokecolor="lime" strokeweight="1.65pt">
                <v:path arrowok="t"/>
              </v:shape>
              <v:line id="_x0000_s12858" style="position:absolute" from="4490,720" to="4490,720" strokecolor="lime" strokeweight="1.65pt"/>
              <v:shape id="_x0000_s12859" style="position:absolute;left:4490;top:702;width:0;height:18" coordsize="0,18" path="m,18l,,,e" filled="f" strokecolor="lime" strokeweight="1.65pt">
                <v:path arrowok="t"/>
              </v:shape>
              <v:shape id="_x0000_s12860" style="position:absolute;left:4490;top:702;width:16;height:0" coordsize="16,0" path="m,l,,16,e" filled="f" strokecolor="lime" strokeweight="1.65pt">
                <v:path arrowok="t"/>
              </v:shape>
              <v:shape id="_x0000_s12861" style="position:absolute;left:4506;top:683;width:0;height:19" coordsize="0,19" path="m,19l,,,e" filled="f" strokecolor="lime" strokeweight="1.65pt">
                <v:path arrowok="t"/>
              </v:shape>
              <v:line id="_x0000_s12862" style="position:absolute" from="4506,683" to="4506,683" strokecolor="lime" strokeweight="1.65pt"/>
              <v:shape id="_x0000_s12863" style="position:absolute;left:4506;top:665;width:16;height:18" coordsize="16,18" path="m,18l,,16,e" filled="f" strokecolor="lime" strokeweight="1.65pt">
                <v:path arrowok="t"/>
              </v:shape>
              <v:line id="_x0000_s12864" style="position:absolute" from="4522,665" to="4522,665" strokecolor="lime" strokeweight="1.65pt"/>
              <v:shape id="_x0000_s12865" style="position:absolute;left:4522;top:647;width:0;height:18" coordsize="0,18" path="m,18l,,,e" filled="f" strokecolor="lime" strokeweight="1.65pt">
                <v:path arrowok="t"/>
              </v:shape>
              <v:shape id="_x0000_s12866" style="position:absolute;left:4522;top:647;width:17;height:0" coordsize="17,0" path="m,l,,17,e" filled="f" strokecolor="lime" strokeweight="1.65pt">
                <v:path arrowok="t"/>
              </v:shape>
              <v:shape id="_x0000_s12867" style="position:absolute;left:4539;top:628;width:0;height:19" coordsize="0,19" path="m,19l,,,e" filled="f" strokecolor="lime" strokeweight="1.65pt">
                <v:path arrowok="t"/>
              </v:shape>
              <v:line id="_x0000_s12868" style="position:absolute" from="4539,628" to="4539,628" strokecolor="lime" strokeweight="1.65pt"/>
              <v:shape id="_x0000_s12869" style="position:absolute;left:4539;top:610;width:0;height:18" coordsize="0,18" path="m,18l,,,e" filled="f" strokecolor="lime" strokeweight="1.65pt">
                <v:path arrowok="t"/>
              </v:shape>
              <v:shape id="_x0000_s12870" style="position:absolute;left:4539;top:610;width:16;height:0" coordsize="16,0" path="m,l,,16,e" filled="f" strokecolor="lime" strokeweight="1.65pt">
                <v:path arrowok="t"/>
              </v:shape>
              <v:line id="_x0000_s12871" style="position:absolute" from="4555,610" to="4555,610" strokecolor="lime" strokeweight="1.65pt"/>
              <v:shape id="_x0000_s12872" style="position:absolute;left:4555;top:592;width:0;height:18" coordsize="0,18" path="m,18l,,,e" filled="f" strokecolor="lime" strokeweight="1.65pt">
                <v:path arrowok="t"/>
              </v:shape>
              <v:shape id="_x0000_s12873" style="position:absolute;left:4555;top:592;width:16;height:0" coordsize="16,0" path="m,l,,16,e" filled="f" strokecolor="lime" strokeweight="1.65pt">
                <v:path arrowok="t"/>
              </v:shape>
              <v:shape id="_x0000_s12874" style="position:absolute;left:4571;top:573;width:0;height:19" coordsize="0,19" path="m,19l,,,e" filled="f" strokecolor="lime" strokeweight="1.65pt">
                <v:path arrowok="t"/>
              </v:shape>
              <v:line id="_x0000_s12875" style="position:absolute" from="4571,573" to="4571,573" strokecolor="lime" strokeweight="1.65pt"/>
              <v:shape id="_x0000_s12876" style="position:absolute;left:4571;top:555;width:17;height:18" coordsize="17,18" path="m,18l,,17,e" filled="f" strokecolor="lime" strokeweight="1.65pt">
                <v:path arrowok="t"/>
              </v:shape>
              <v:line id="_x0000_s12877" style="position:absolute" from="4588,555" to="4588,555" strokecolor="lime" strokeweight="1.65pt"/>
              <v:shape id="_x0000_s12878" style="position:absolute;left:4588;top:537;width:0;height:18" coordsize="0,18" path="m,18l,,,e" filled="f" strokecolor="lime" strokeweight="1.65pt">
                <v:path arrowok="t"/>
              </v:shape>
              <v:line id="_x0000_s12879" style="position:absolute" from="4588,537" to="4588,537" strokecolor="lime" strokeweight="1.65pt"/>
              <v:shape id="_x0000_s12880" style="position:absolute;left:4588;top:537;width:16;height:0" coordsize="16,0" path="m,l,,16,e" filled="f" strokecolor="lime" strokeweight="1.65pt">
                <v:path arrowok="t"/>
              </v:shape>
              <v:shape id="_x0000_s12881" style="position:absolute;left:4604;top:537;width:0;height:0" coordsize="0,0" path="m,l,,,e" filled="f" strokecolor="lime" strokeweight="1.65pt">
                <v:path arrowok="t"/>
              </v:shape>
              <v:line id="_x0000_s12882" style="position:absolute" from="4604,537" to="4604,537" strokecolor="lime" strokeweight="1.65pt"/>
              <v:shape id="_x0000_s12883" style="position:absolute;left:4604;top:518;width:16;height:19" coordsize="16,19" path="m,19l,,16,e" filled="f" strokecolor="lime" strokeweight="1.65pt">
                <v:path arrowok="t"/>
              </v:shape>
              <v:line id="_x0000_s12884" style="position:absolute" from="4620,518" to="4620,518" strokecolor="lime" strokeweight="1.65pt"/>
              <v:shape id="_x0000_s12885" style="position:absolute;left:4620;top:500;width:0;height:18" coordsize="0,18" path="m,18l,,,e" filled="f" strokecolor="lime" strokeweight="1.65pt">
                <v:path arrowok="t"/>
              </v:shape>
              <v:shape id="_x0000_s12886" style="position:absolute;left:4620;top:500;width:17;height:0" coordsize="17,0" path="m,l,,17,e" filled="f" strokecolor="lime" strokeweight="1.65pt">
                <v:path arrowok="t"/>
              </v:shape>
              <v:line id="_x0000_s12887" style="position:absolute" from="4637,500" to="4637,500" strokecolor="lime" strokeweight="1.65pt"/>
              <v:shape id="_x0000_s12888" style="position:absolute;left:4637;top:482;width:0;height:18" coordsize="0,18" path="m,18l,,,e" filled="f" strokecolor="lime" strokeweight="1.65pt">
                <v:path arrowok="t"/>
              </v:shape>
              <v:line id="_x0000_s12889" style="position:absolute" from="4637,482" to="4637,482" strokecolor="lime" strokeweight="1.65pt"/>
              <v:shape id="_x0000_s12890" style="position:absolute;left:4637;top:463;width:16;height:19" coordsize="16,19" path="m,19l,,16,e" filled="f" strokecolor="lime" strokeweight="1.65pt">
                <v:path arrowok="t"/>
              </v:shape>
              <v:line id="_x0000_s12891" style="position:absolute" from="4653,463" to="4653,463" strokecolor="lime" strokeweight="1.65pt"/>
              <v:line id="_x0000_s12892" style="position:absolute" from="4653,463" to="4653,463" strokecolor="lime" strokeweight="1.65pt"/>
              <v:shape id="_x0000_s12893" style="position:absolute;left:4653;top:445;width:16;height:18" coordsize="16,18" path="m,18l,,16,e" filled="f" strokecolor="lime" strokeweight="1.65pt">
                <v:path arrowok="t"/>
              </v:shape>
            </v:group>
            <v:group id="_x0000_s12894" style="position:absolute;left:4669;top:-397;width:931;height:842" coordorigin="4669,-397" coordsize="931,842">
              <v:line id="_x0000_s12895" style="position:absolute" from="4669,445" to="4669,445" strokecolor="lime" strokeweight="1.65pt"/>
              <v:line id="_x0000_s12896" style="position:absolute" from="4669,445" to="4669,445" strokecolor="lime" strokeweight="1.65pt"/>
              <v:shape id="_x0000_s12897" style="position:absolute;left:4669;top:427;width:17;height:18" coordsize="17,18" path="m,18l,,17,e" filled="f" strokecolor="lime" strokeweight="1.65pt">
                <v:path arrowok="t"/>
              </v:shape>
              <v:line id="_x0000_s12898" style="position:absolute" from="4686,427" to="4686,427" strokecolor="lime" strokeweight="1.65pt"/>
              <v:shape id="_x0000_s12899" style="position:absolute;left:4686;top:409;width:0;height:18" coordsize="0,18" path="m,18l,,,e" filled="f" strokecolor="lime" strokeweight="1.65pt">
                <v:path arrowok="t"/>
              </v:shape>
              <v:shape id="_x0000_s12900" style="position:absolute;left:4686;top:409;width:16;height:0" coordsize="16,0" path="m,l,,16,e" filled="f" strokecolor="lime" strokeweight="1.65pt">
                <v:path arrowok="t"/>
              </v:shape>
              <v:line id="_x0000_s12901" style="position:absolute" from="4702,409" to="4702,409" strokecolor="lime" strokeweight="1.65pt"/>
              <v:shape id="_x0000_s12902" style="position:absolute;left:4702;top:390;width:0;height:19" coordsize="0,19" path="m,19l,,,e" filled="f" strokecolor="lime" strokeweight="1.65pt">
                <v:path arrowok="t"/>
              </v:shape>
              <v:line id="_x0000_s12903" style="position:absolute" from="4702,390" to="4702,390" strokecolor="lime" strokeweight="1.65pt"/>
              <v:shape id="_x0000_s12904" style="position:absolute;left:4702;top:390;width:16;height:0" coordsize="16,0" path="m,l,,16,e" filled="f" strokecolor="lime" strokeweight="1.65pt">
                <v:path arrowok="t"/>
              </v:shape>
              <v:shape id="_x0000_s12905" style="position:absolute;left:4718;top:372;width:0;height:18" coordsize="0,18" path="m,18l,,,e" filled="f" strokecolor="lime" strokeweight="1.65pt">
                <v:path arrowok="t"/>
              </v:shape>
              <v:line id="_x0000_s12906" style="position:absolute" from="4718,372" to="4718,372" strokecolor="lime" strokeweight="1.65pt"/>
              <v:shape id="_x0000_s12907" style="position:absolute;left:4718;top:354;width:0;height:18" coordsize="0,18" path="m,18l,,,e" filled="f" strokecolor="lime" strokeweight="1.65pt">
                <v:path arrowok="t"/>
              </v:shape>
              <v:line id="_x0000_s12908" style="position:absolute" from="4718,354" to="4718,354" strokecolor="lime" strokeweight="1.65pt"/>
              <v:line id="_x0000_s12909" style="position:absolute" from="4718,354" to="4718,354" strokecolor="lime" strokeweight="1.65pt"/>
              <v:shape id="_x0000_s12910" style="position:absolute;left:4718;top:335;width:16;height:19" coordsize="16,19" path="m,19l,,16,e" filled="f" strokecolor="lime" strokeweight="1.65pt">
                <v:path arrowok="t"/>
              </v:shape>
              <v:line id="_x0000_s12911" style="position:absolute" from="4734,335" to="4734,335" strokecolor="lime" strokeweight="1.65pt"/>
              <v:line id="_x0000_s12912" style="position:absolute" from="4734,335" to="4734,335" strokecolor="lime" strokeweight="1.65pt"/>
              <v:shape id="_x0000_s12913" style="position:absolute;left:4734;top:317;width:0;height:18" coordsize="0,18" path="m,18l,,,e" filled="f" strokecolor="lime" strokeweight="1.65pt">
                <v:path arrowok="t"/>
              </v:shape>
              <v:shape id="_x0000_s12914" style="position:absolute;left:4734;top:317;width:17;height:0" coordsize="17,0" path="m,l,,17,e" filled="f" strokecolor="lime" strokeweight="1.65pt">
                <v:path arrowok="t"/>
              </v:shape>
              <v:line id="_x0000_s12915" style="position:absolute" from="4751,317" to="4751,317" strokecolor="lime" strokeweight="1.65pt"/>
              <v:shape id="_x0000_s12916" style="position:absolute;left:4751;top:299;width:0;height:18" coordsize="0,18" path="m,18l,,,e" filled="f" strokecolor="lime" strokeweight="1.65pt">
                <v:path arrowok="t"/>
              </v:shape>
              <v:shape id="_x0000_s12917" style="position:absolute;left:4751;top:299;width:16;height:0" coordsize="16,0" path="m,l,,16,e" filled="f" strokecolor="lime" strokeweight="1.65pt">
                <v:path arrowok="t"/>
              </v:shape>
              <v:line id="_x0000_s12918" style="position:absolute" from="4767,299" to="4767,299" strokecolor="lime" strokeweight="1.65pt"/>
              <v:shape id="_x0000_s12919" style="position:absolute;left:4767;top:280;width:0;height:19" coordsize="0,19" path="m,19l,,,e" filled="f" strokecolor="lime" strokeweight="1.65pt">
                <v:path arrowok="t"/>
              </v:shape>
              <v:shape id="_x0000_s12920" style="position:absolute;left:4767;top:280;width:16;height:0" coordsize="16,0" path="m,l,,16,e" filled="f" strokecolor="lime" strokeweight="1.65pt">
                <v:path arrowok="t"/>
              </v:shape>
              <v:line id="_x0000_s12921" style="position:absolute" from="4783,280" to="4783,280" strokecolor="lime" strokeweight="1.65pt"/>
              <v:shape id="_x0000_s12922" style="position:absolute;left:4783;top:262;width:0;height:18" coordsize="0,18" path="m,18l,,,e" filled="f" strokecolor="lime" strokeweight="1.65pt">
                <v:path arrowok="t"/>
              </v:shape>
              <v:line id="_x0000_s12923" style="position:absolute" from="4783,262" to="4783,262" strokecolor="lime" strokeweight="1.65pt"/>
              <v:shape id="_x0000_s12924" style="position:absolute;left:4783;top:262;width:17;height:0" coordsize="17,0" path="m,l,,17,e" filled="f" strokecolor="lime" strokeweight="1.65pt">
                <v:path arrowok="t"/>
              </v:shape>
              <v:shape id="_x0000_s12925" style="position:absolute;left:4800;top:244;width:0;height:18" coordsize="0,18" path="m,18l,,,e" filled="f" strokecolor="lime" strokeweight="1.65pt">
                <v:path arrowok="t"/>
              </v:shape>
              <v:line id="_x0000_s12926" style="position:absolute" from="4800,244" to="4800,244" strokecolor="lime" strokeweight="1.65pt"/>
              <v:shape id="_x0000_s12927" style="position:absolute;left:4800;top:244;width:16;height:0" coordsize="16,0" path="m,l,,16,e" filled="f" strokecolor="lime" strokeweight="1.65pt">
                <v:path arrowok="t"/>
              </v:shape>
              <v:shape id="_x0000_s12928" style="position:absolute;left:4816;top:225;width:0;height:19" coordsize="0,19" path="m,19l,,,e" filled="f" strokecolor="lime" strokeweight="1.65pt">
                <v:path arrowok="t"/>
              </v:shape>
              <v:line id="_x0000_s12929" style="position:absolute" from="4816,225" to="4816,225" strokecolor="lime" strokeweight="1.65pt"/>
              <v:shape id="_x0000_s12930" style="position:absolute;left:4816;top:225;width:16;height:0" coordsize="16,0" path="m,l,,16,e" filled="f" strokecolor="lime" strokeweight="1.65pt">
                <v:path arrowok="t"/>
              </v:shape>
              <v:line id="_x0000_s12931" style="position:absolute" from="4832,225" to="4832,225" strokecolor="lime" strokeweight="1.65pt"/>
              <v:shape id="_x0000_s12932" style="position:absolute;left:4832;top:207;width:0;height:18" coordsize="0,18" path="m,18l,,,e" filled="f" strokecolor="lime" strokeweight="1.65pt">
                <v:path arrowok="t"/>
              </v:shape>
              <v:line id="_x0000_s12933" style="position:absolute" from="4832,207" to="4832,207" strokecolor="lime" strokeweight="1.65pt"/>
              <v:shape id="_x0000_s12934" style="position:absolute;left:4832;top:207;width:17;height:0" coordsize="17,0" path="m,l,,17,e" filled="f" strokecolor="lime" strokeweight="1.65pt">
                <v:path arrowok="t"/>
              </v:shape>
              <v:shape id="_x0000_s12935" style="position:absolute;left:4849;top:189;width:0;height:18" coordsize="0,18" path="m,18l,,,e" filled="f" strokecolor="lime" strokeweight="1.65pt">
                <v:path arrowok="t"/>
              </v:shape>
              <v:line id="_x0000_s12936" style="position:absolute" from="4849,189" to="4849,189" strokecolor="lime" strokeweight="1.65pt"/>
              <v:shape id="_x0000_s12937" style="position:absolute;left:4849;top:189;width:16;height:0" coordsize="16,0" path="m,l,,16,e" filled="f" strokecolor="lime" strokeweight="1.65pt">
                <v:path arrowok="t"/>
              </v:shape>
              <v:shape id="_x0000_s12938" style="position:absolute;left:4865;top:189;width:0;height:0" coordsize="0,0" path="m,l,,,e" filled="f" strokecolor="lime" strokeweight="1.65pt">
                <v:path arrowok="t"/>
              </v:shape>
              <v:line id="_x0000_s12939" style="position:absolute" from="4865,189" to="4865,189" strokecolor="lime" strokeweight="1.65pt"/>
              <v:shape id="_x0000_s12940" style="position:absolute;left:4865;top:189;width:16;height:0" coordsize="16,0" path="m,l,,16,e" filled="f" strokecolor="lime" strokeweight="1.65pt">
                <v:path arrowok="t"/>
              </v:shape>
              <v:line id="_x0000_s12941" style="position:absolute" from="4881,189" to="4881,189" strokecolor="lime" strokeweight="1.65pt"/>
              <v:shape id="_x0000_s12942" style="position:absolute;left:4881;top:170;width:0;height:19" coordsize="0,19" path="m,19l,,,e" filled="f" strokecolor="lime" strokeweight="1.65pt">
                <v:path arrowok="t"/>
              </v:shape>
              <v:line id="_x0000_s12943" style="position:absolute" from="4881,170" to="4881,170" strokecolor="lime" strokeweight="1.65pt"/>
              <v:shape id="_x0000_s12944" style="position:absolute;left:4881;top:170;width:17;height:0" coordsize="17,0" path="m,l,,17,e" filled="f" strokecolor="lime" strokeweight="1.65pt">
                <v:path arrowok="t"/>
              </v:shape>
              <v:shape id="_x0000_s12945" style="position:absolute;left:4898;top:152;width:0;height:18" coordsize="0,18" path="m,18l,,,e" filled="f" strokecolor="lime" strokeweight="1.65pt">
                <v:path arrowok="t"/>
              </v:shape>
              <v:line id="_x0000_s12946" style="position:absolute" from="4898,152" to="4898,152" strokecolor="lime" strokeweight="1.65pt"/>
              <v:shape id="_x0000_s12947" style="position:absolute;left:4898;top:152;width:16;height:0" coordsize="16,0" path="m,l,,16,e" filled="f" strokecolor="lime" strokeweight="1.65pt">
                <v:path arrowok="t"/>
              </v:shape>
              <v:line id="_x0000_s12948" style="position:absolute" from="4914,152" to="4914,152" strokecolor="lime" strokeweight="1.65pt"/>
              <v:shape id="_x0000_s12949" style="position:absolute;left:4914;top:134;width:0;height:18" coordsize="0,18" path="m,18l,,,e" filled="f" strokecolor="lime" strokeweight="1.65pt">
                <v:path arrowok="t"/>
              </v:shape>
              <v:shape id="_x0000_s12950" style="position:absolute;left:4914;top:134;width:16;height:0" coordsize="16,0" path="m,l,,16,e" filled="f" strokecolor="lime" strokeweight="1.65pt">
                <v:path arrowok="t"/>
              </v:shape>
              <v:line id="_x0000_s12951" style="position:absolute" from="4930,134" to="4930,134" strokecolor="lime" strokeweight="1.65pt"/>
              <v:shape id="_x0000_s12952" style="position:absolute;left:4930;top:115;width:0;height:19" coordsize="0,19" path="m,19l,,,e" filled="f" strokecolor="lime" strokeweight="1.65pt">
                <v:path arrowok="t"/>
              </v:shape>
              <v:line id="_x0000_s12953" style="position:absolute" from="4930,115" to="4930,115" strokecolor="lime" strokeweight="1.65pt"/>
              <v:shape id="_x0000_s12954" style="position:absolute;left:4930;top:115;width:17;height:0" coordsize="17,0" path="m,l,,17,e" filled="f" strokecolor="lime" strokeweight="1.65pt">
                <v:path arrowok="t"/>
              </v:shape>
              <v:line id="_x0000_s12955" style="position:absolute" from="4947,115" to="4947,115" strokecolor="lime" strokeweight="1.65pt"/>
              <v:shape id="_x0000_s12956" style="position:absolute;left:4947;top:97;width:0;height:18" coordsize="0,18" path="m,18l,,,e" filled="f" strokecolor="lime" strokeweight="1.65pt">
                <v:path arrowok="t"/>
              </v:shape>
              <v:shape id="_x0000_s12957" style="position:absolute;left:4947;top:97;width:16;height:0" coordsize="16,0" path="m,l,,16,e" filled="f" strokecolor="lime" strokeweight="1.65pt">
                <v:path arrowok="t"/>
              </v:shape>
              <v:line id="_x0000_s12958" style="position:absolute" from="4963,97" to="4963,97" strokecolor="lime" strokeweight="1.65pt"/>
              <v:line id="_x0000_s12959" style="position:absolute" from="4963,97" to="4963,97" strokecolor="lime" strokeweight="1.65pt"/>
              <v:shape id="_x0000_s12960" style="position:absolute;left:4963;top:79;width:16;height:18" coordsize="16,18" path="m,18l,,16,e" filled="f" strokecolor="lime" strokeweight="1.65pt">
                <v:path arrowok="t"/>
              </v:shape>
              <v:line id="_x0000_s12961" style="position:absolute" from="4979,79" to="4979,79" strokecolor="lime" strokeweight="1.65pt"/>
              <v:line id="_x0000_s12962" style="position:absolute" from="4979,79" to="4979,79" strokecolor="lime" strokeweight="1.65pt"/>
              <v:shape id="_x0000_s12963" style="position:absolute;left:4979;top:61;width:0;height:18" coordsize="0,18" path="m,18l,,,e" filled="f" strokecolor="lime" strokeweight="1.65pt">
                <v:path arrowok="t"/>
              </v:shape>
              <v:shape id="_x0000_s12964" style="position:absolute;left:4979;top:61;width:17;height:0" coordsize="17,0" path="m,l,,17,e" filled="f" strokecolor="lime" strokeweight="1.65pt">
                <v:path arrowok="t"/>
              </v:shape>
              <v:line id="_x0000_s12965" style="position:absolute" from="4996,61" to="4996,61" strokecolor="lime" strokeweight="1.65pt"/>
              <v:line id="_x0000_s12966" style="position:absolute" from="4996,61" to="4996,61" strokecolor="lime" strokeweight="1.65pt"/>
              <v:shape id="_x0000_s12967" style="position:absolute;left:4996;top:42;width:16;height:19" coordsize="16,19" path="m,19l,,16,e" filled="f" strokecolor="lime" strokeweight="1.65pt">
                <v:path arrowok="t"/>
              </v:shape>
              <v:line id="_x0000_s12968" style="position:absolute" from="5012,42" to="5012,42" strokecolor="lime" strokeweight="1.65pt"/>
              <v:line id="_x0000_s12969" style="position:absolute" from="5012,42" to="5012,42" strokecolor="lime" strokeweight="1.65pt"/>
              <v:shape id="_x0000_s12970" style="position:absolute;left:5012;top:42;width:16;height:0" coordsize="16,0" path="m,l,,16,e" filled="f" strokecolor="lime" strokeweight="1.65pt">
                <v:path arrowok="t"/>
              </v:shape>
              <v:shape id="_x0000_s12971" style="position:absolute;left:5028;top:24;width:0;height:18" coordsize="0,18" path="m,18l,,,e" filled="f" strokecolor="lime" strokeweight="1.65pt">
                <v:path arrowok="t"/>
              </v:shape>
              <v:line id="_x0000_s12972" style="position:absolute" from="5028,24" to="5028,24" strokecolor="lime" strokeweight="1.65pt"/>
              <v:line id="_x0000_s12973" style="position:absolute" from="5028,24" to="5028,24" strokecolor="lime" strokeweight="1.65pt"/>
              <v:shape id="_x0000_s12974" style="position:absolute;left:5028;top:24;width:0;height:0" coordsize="0,0" path="m,l,,,e" filled="f" strokecolor="lime" strokeweight="1.65pt">
                <v:path arrowok="t"/>
              </v:shape>
              <v:shape id="_x0000_s12975" style="position:absolute;left:5028;top:6;width:0;height:18" coordsize="0,18" path="m,18l,,,e" filled="f" strokecolor="lime" strokeweight="1.65pt">
                <v:path arrowok="t"/>
              </v:shape>
              <v:line id="_x0000_s12976" style="position:absolute" from="5028,6" to="5028,6" strokecolor="lime" strokeweight="1.65pt"/>
              <v:shape id="_x0000_s12977" style="position:absolute;left:5028;top:6;width:17;height:0" coordsize="17,0" path="m,l,,17,e" filled="f" strokecolor="lime" strokeweight="1.65pt">
                <v:path arrowok="t"/>
              </v:shape>
              <v:line id="_x0000_s12978" style="position:absolute" from="5045,6" to="5045,6" strokecolor="lime" strokeweight="1.65pt"/>
              <v:shape id="_x0000_s12979" style="position:absolute;left:5045;top:-13;width:0;height:19" coordsize="0,19" path="m,19l,,,e" filled="f" strokecolor="lime" strokeweight="1.65pt">
                <v:path arrowok="t"/>
              </v:shape>
              <v:shape id="_x0000_s12980" style="position:absolute;left:5045;top:-13;width:16;height:0" coordsize="16,0" path="m,l,,16,e" filled="f" strokecolor="lime" strokeweight="1.65pt">
                <v:path arrowok="t"/>
              </v:shape>
              <v:line id="_x0000_s12981" style="position:absolute" from="5061,-13" to="5061,-13" strokecolor="lime" strokeweight="1.65pt"/>
              <v:line id="_x0000_s12982" style="position:absolute" from="5061,-13" to="5061,-13" strokecolor="lime" strokeweight="1.65pt"/>
              <v:shape id="_x0000_s12983" style="position:absolute;left:5061;top:-31;width:0;height:18" coordsize="0,18" path="m,18l,,,e" filled="f" strokecolor="lime" strokeweight="1.65pt">
                <v:path arrowok="t"/>
              </v:shape>
              <v:shape id="_x0000_s12984" style="position:absolute;left:5061;top:-31;width:16;height:0" coordsize="16,0" path="m,l,,16,e" filled="f" strokecolor="lime" strokeweight="1.65pt">
                <v:path arrowok="t"/>
              </v:shape>
              <v:line id="_x0000_s12985" style="position:absolute" from="5077,-31" to="5077,-31" strokecolor="lime" strokeweight="1.65pt"/>
              <v:line id="_x0000_s12986" style="position:absolute" from="5077,-31" to="5077,-31" strokecolor="lime" strokeweight="1.65pt"/>
              <v:shape id="_x0000_s12987" style="position:absolute;left:5077;top:-31;width:17;height:0" coordsize="17,0" path="m,l,,17,e" filled="f" strokecolor="lime" strokeweight="1.65pt">
                <v:path arrowok="t"/>
              </v:shape>
              <v:shape id="_x0000_s12988" style="position:absolute;left:5094;top:-49;width:0;height:18" coordsize="0,18" path="m,18l,,,e" filled="f" strokecolor="lime" strokeweight="1.65pt">
                <v:path arrowok="t"/>
              </v:shape>
              <v:line id="_x0000_s12989" style="position:absolute" from="5094,-49" to="5094,-49" strokecolor="lime" strokeweight="1.65pt"/>
              <v:shape id="_x0000_s12990" style="position:absolute;left:5094;top:-49;width:16;height:0" coordsize="16,0" path="m,l,,16,e" filled="f" strokecolor="lime" strokeweight="1.65pt">
                <v:path arrowok="t"/>
              </v:shape>
              <v:line id="_x0000_s12991" style="position:absolute" from="5110,-49" to="5110,-49" strokecolor="lime" strokeweight="1.65pt"/>
              <v:shape id="_x0000_s12992" style="position:absolute;left:5110;top:-68;width:0;height:19" coordsize="0,19" path="m,19l,,,e" filled="f" strokecolor="lime" strokeweight="1.65pt">
                <v:path arrowok="t"/>
              </v:shape>
              <v:line id="_x0000_s12993" style="position:absolute" from="5110,-68" to="5110,-68" strokecolor="lime" strokeweight="1.65pt"/>
              <v:shape id="_x0000_s12994" style="position:absolute;left:5110;top:-68;width:16;height:0" coordsize="16,0" path="m,l,,16,e" filled="f" strokecolor="lime" strokeweight="1.65pt">
                <v:path arrowok="t"/>
              </v:shape>
              <v:line id="_x0000_s12995" style="position:absolute" from="5126,-68" to="5126,-68" strokecolor="lime" strokeweight="1.65pt"/>
              <v:shape id="_x0000_s12996" style="position:absolute;left:5126;top:-86;width:0;height:18" coordsize="0,18" path="m,18l,,,e" filled="f" strokecolor="lime" strokeweight="1.65pt">
                <v:path arrowok="t"/>
              </v:shape>
              <v:shape id="_x0000_s12997" style="position:absolute;left:5126;top:-86;width:17;height:0" coordsize="17,0" path="m,l,,17,e" filled="f" strokecolor="lime" strokeweight="1.65pt">
                <v:path arrowok="t"/>
              </v:shape>
              <v:line id="_x0000_s12998" style="position:absolute" from="5143,-86" to="5143,-86" strokecolor="lime" strokeweight="1.65pt"/>
              <v:line id="_x0000_s12999" style="position:absolute" from="5143,-86" to="5143,-86" strokecolor="lime" strokeweight="1.65pt"/>
              <v:shape id="_x0000_s13000" style="position:absolute;left:5143;top:-86;width:16;height:0" coordsize="16,0" path="m,l,,16,e" filled="f" strokecolor="lime" strokeweight="1.65pt">
                <v:path arrowok="t"/>
              </v:shape>
              <v:shape id="_x0000_s13001" style="position:absolute;left:5159;top:-104;width:0;height:18" coordsize="0,18" path="m,18l,,,e" filled="f" strokecolor="lime" strokeweight="1.65pt">
                <v:path arrowok="t"/>
              </v:shape>
              <v:line id="_x0000_s13002" style="position:absolute" from="5159,-104" to="5159,-104" strokecolor="lime" strokeweight="1.65pt"/>
              <v:line id="_x0000_s13003" style="position:absolute" from="5159,-104" to="5159,-104" strokecolor="lime" strokeweight="1.65pt"/>
              <v:shape id="_x0000_s13004" style="position:absolute;left:5159;top:-104;width:16;height:0" coordsize="16,0" path="m,l,,16,e" filled="f" strokecolor="lime" strokeweight="1.65pt">
                <v:path arrowok="t"/>
              </v:shape>
              <v:shape id="_x0000_s13005" style="position:absolute;left:5175;top:-123;width:0;height:19" coordsize="0,19" path="m,19l,,,e" filled="f" strokecolor="lime" strokeweight="1.65pt">
                <v:path arrowok="t"/>
              </v:shape>
              <v:line id="_x0000_s13006" style="position:absolute" from="5175,-123" to="5175,-123" strokecolor="lime" strokeweight="1.65pt"/>
              <v:shape id="_x0000_s13007" style="position:absolute;left:5175;top:-123;width:17;height:0" coordsize="17,0" path="m,l,,17,e" filled="f" strokecolor="lime" strokeweight="1.65pt">
                <v:path arrowok="t"/>
              </v:shape>
              <v:line id="_x0000_s13008" style="position:absolute" from="5192,-123" to="5192,-123" strokecolor="lime" strokeweight="1.65pt"/>
              <v:line id="_x0000_s13009" style="position:absolute" from="5192,-123" to="5192,-123" strokecolor="lime" strokeweight="1.65pt"/>
              <v:shape id="_x0000_s13010" style="position:absolute;left:5192;top:-141;width:16;height:18" coordsize="16,18" path="m,18l,,16,e" filled="f" strokecolor="lime" strokeweight="1.65pt">
                <v:path arrowok="t"/>
              </v:shape>
              <v:line id="_x0000_s13011" style="position:absolute" from="5208,-141" to="5208,-141" strokecolor="lime" strokeweight="1.65pt"/>
              <v:line id="_x0000_s13012" style="position:absolute" from="5208,-141" to="5208,-141" strokecolor="lime" strokeweight="1.65pt"/>
              <v:line id="_x0000_s13013" style="position:absolute" from="5208,-141" to="5208,-141" strokecolor="lime" strokeweight="1.65pt"/>
              <v:shape id="_x0000_s13014" style="position:absolute;left:5208;top:-141;width:16;height:0" coordsize="16,0" path="m,l,,16,e" filled="f" strokecolor="lime" strokeweight="1.65pt">
                <v:path arrowok="t"/>
              </v:shape>
              <v:shape id="_x0000_s13015" style="position:absolute;left:5224;top:-159;width:0;height:18" coordsize="0,18" path="m,18l,,,e" filled="f" strokecolor="lime" strokeweight="1.65pt">
                <v:path arrowok="t"/>
              </v:shape>
              <v:line id="_x0000_s13016" style="position:absolute" from="5224,-159" to="5224,-159" strokecolor="lime" strokeweight="1.65pt"/>
              <v:shape id="_x0000_s13017" style="position:absolute;left:5224;top:-159;width:17;height:0" coordsize="17,0" path="m,l,,17,e" filled="f" strokecolor="lime" strokeweight="1.65pt">
                <v:path arrowok="t"/>
              </v:shape>
              <v:line id="_x0000_s13018" style="position:absolute" from="5241,-159" to="5241,-159" strokecolor="lime" strokeweight="1.65pt"/>
              <v:shape id="_x0000_s13019" style="position:absolute;left:5241;top:-159;width:0;height:0" coordsize="0,0" path="m,l,,,e" filled="f" strokecolor="lime" strokeweight="1.65pt">
                <v:path arrowok="t"/>
              </v:shape>
              <v:shape id="_x0000_s13020" style="position:absolute;left:5241;top:-159;width:16;height:0" coordsize="16,0" path="m,l,,16,e" filled="f" strokecolor="lime" strokeweight="1.65pt">
                <v:path arrowok="t"/>
              </v:shape>
              <v:line id="_x0000_s13021" style="position:absolute" from="5257,-159" to="5257,-159" strokecolor="lime" strokeweight="1.65pt"/>
              <v:line id="_x0000_s13022" style="position:absolute" from="5257,-159" to="5257,-159" strokecolor="lime" strokeweight="1.65pt"/>
              <v:line id="_x0000_s13023" style="position:absolute" from="5257,-159" to="5257,-159" strokecolor="lime" strokeweight="1.65pt"/>
              <v:shape id="_x0000_s13024" style="position:absolute;left:5257;top:-178;width:16;height:19" coordsize="16,19" path="m,19l,,16,e" filled="f" strokecolor="lime" strokeweight="1.65pt">
                <v:path arrowok="t"/>
              </v:shape>
              <v:line id="_x0000_s13025" style="position:absolute" from="5273,-178" to="5273,-178" strokecolor="lime" strokeweight="1.65pt"/>
              <v:line id="_x0000_s13026" style="position:absolute" from="5273,-178" to="5273,-178" strokecolor="lime" strokeweight="1.65pt"/>
              <v:shape id="_x0000_s13027" style="position:absolute;left:5273;top:-178;width:17;height:0" coordsize="17,0" path="m,l,,17,e" filled="f" strokecolor="lime" strokeweight="1.65pt">
                <v:path arrowok="t"/>
              </v:shape>
              <v:line id="_x0000_s13028" style="position:absolute" from="5290,-178" to="5290,-178" strokecolor="lime" strokeweight="1.65pt"/>
              <v:shape id="_x0000_s13029" style="position:absolute;left:5290;top:-196;width:0;height:18" coordsize="0,18" path="m,18l,,,e" filled="f" strokecolor="lime" strokeweight="1.65pt">
                <v:path arrowok="t"/>
              </v:shape>
              <v:shape id="_x0000_s13030" style="position:absolute;left:5290;top:-196;width:16;height:0" coordsize="16,0" path="m,l,,16,e" filled="f" strokecolor="lime" strokeweight="1.65pt">
                <v:path arrowok="t"/>
              </v:shape>
              <v:line id="_x0000_s13031" style="position:absolute" from="5306,-196" to="5306,-196" strokecolor="lime" strokeweight="1.65pt"/>
              <v:line id="_x0000_s13032" style="position:absolute" from="5306,-196" to="5306,-196" strokecolor="lime" strokeweight="1.65pt"/>
              <v:line id="_x0000_s13033" style="position:absolute" from="5306,-196" to="5306,-196" strokecolor="lime" strokeweight="1.65pt"/>
              <v:shape id="_x0000_s13034" style="position:absolute;left:5306;top:-214;width:16;height:18" coordsize="16,18" path="m,18l,,16,e" filled="f" strokecolor="lime" strokeweight="1.65pt">
                <v:path arrowok="t"/>
              </v:shape>
              <v:line id="_x0000_s13035" style="position:absolute" from="5322,-214" to="5322,-214" strokecolor="lime" strokeweight="1.65pt"/>
              <v:line id="_x0000_s13036" style="position:absolute" from="5322,-214" to="5322,-214" strokecolor="lime" strokeweight="1.65pt"/>
              <v:shape id="_x0000_s13037" style="position:absolute;left:5322;top:-214;width:17;height:0" coordsize="17,0" path="m,l,,17,e" filled="f" strokecolor="lime" strokeweight="1.65pt">
                <v:path arrowok="t"/>
              </v:shape>
              <v:line id="_x0000_s13038" style="position:absolute" from="5339,-214" to="5339,-214" strokecolor="lime" strokeweight="1.65pt"/>
              <v:shape id="_x0000_s13039" style="position:absolute;left:5339;top:-232;width:0;height:18" coordsize="0,18" path="m,18l,,,e" filled="f" strokecolor="lime" strokeweight="1.65pt">
                <v:path arrowok="t"/>
              </v:shape>
              <v:shape id="_x0000_s13040" style="position:absolute;left:5339;top:-232;width:16;height:0" coordsize="16,0" path="m,l,,16,e" filled="f" strokecolor="lime" strokeweight="1.65pt">
                <v:path arrowok="t"/>
              </v:shape>
              <v:line id="_x0000_s13041" style="position:absolute" from="5355,-232" to="5355,-232" strokecolor="lime" strokeweight="1.65pt"/>
              <v:line id="_x0000_s13042" style="position:absolute" from="5355,-232" to="5355,-232" strokecolor="lime" strokeweight="1.65pt"/>
              <v:line id="_x0000_s13043" style="position:absolute" from="5355,-232" to="5355,-232" strokecolor="lime" strokeweight="1.65pt"/>
              <v:shape id="_x0000_s13044" style="position:absolute;left:5355;top:-232;width:0;height:0" coordsize="0,0" path="m,l,,,e" filled="f" strokecolor="lime" strokeweight="1.65pt">
                <v:path arrowok="t"/>
              </v:shape>
              <v:shape id="_x0000_s13045" style="position:absolute;left:5355;top:-251;width:0;height:19" coordsize="0,19" path="m,19l,,,e" filled="f" strokecolor="lime" strokeweight="1.65pt">
                <v:path arrowok="t"/>
              </v:shape>
              <v:line id="_x0000_s13046" style="position:absolute" from="5355,-251" to="5355,-251" strokecolor="lime" strokeweight="1.65pt"/>
              <v:shape id="_x0000_s13047" style="position:absolute;left:5355;top:-251;width:16;height:0" coordsize="16,0" path="m,l,,16,e" filled="f" strokecolor="lime" strokeweight="1.65pt">
                <v:path arrowok="t"/>
              </v:shape>
              <v:line id="_x0000_s13048" style="position:absolute" from="5371,-251" to="5371,-251" strokecolor="lime" strokeweight="1.65pt"/>
              <v:line id="_x0000_s13049" style="position:absolute" from="5371,-251" to="5371,-251" strokecolor="lime" strokeweight="1.65pt"/>
              <v:shape id="_x0000_s13050" style="position:absolute;left:5371;top:-269;width:17;height:18" coordsize="17,18" path="m,18l,,17,e" filled="f" strokecolor="lime" strokeweight="1.65pt">
                <v:path arrowok="t"/>
              </v:shape>
              <v:line id="_x0000_s13051" style="position:absolute" from="5388,-269" to="5388,-269" strokecolor="lime" strokeweight="1.65pt"/>
              <v:line id="_x0000_s13052" style="position:absolute" from="5388,-269" to="5388,-269" strokecolor="lime" strokeweight="1.65pt"/>
              <v:line id="_x0000_s13053" style="position:absolute" from="5388,-269" to="5388,-269" strokecolor="lime" strokeweight="1.65pt"/>
              <v:shape id="_x0000_s13054" style="position:absolute;left:5388;top:-269;width:16;height:0" coordsize="16,0" path="m,l,,16,e" filled="f" strokecolor="lime" strokeweight="1.65pt">
                <v:path arrowok="t"/>
              </v:shape>
              <v:shape id="_x0000_s13055" style="position:absolute;left:5404;top:-287;width:0;height:18" coordsize="0,18" path="m,18l,,,e" filled="f" strokecolor="lime" strokeweight="1.65pt">
                <v:path arrowok="t"/>
              </v:shape>
              <v:line id="_x0000_s13056" style="position:absolute" from="5404,-287" to="5404,-287" strokecolor="lime" strokeweight="1.65pt"/>
              <v:shape id="_x0000_s13057" style="position:absolute;left:5404;top:-287;width:16;height:0" coordsize="16,0" path="m,l,,16,e" filled="f" strokecolor="lime" strokeweight="1.65pt">
                <v:path arrowok="t"/>
              </v:shape>
              <v:line id="_x0000_s13058" style="position:absolute" from="5420,-287" to="5420,-287" strokecolor="lime" strokeweight="1.65pt"/>
              <v:line id="_x0000_s13059" style="position:absolute" from="5420,-287" to="5420,-287" strokecolor="lime" strokeweight="1.65pt"/>
              <v:shape id="_x0000_s13060" style="position:absolute;left:5420;top:-287;width:16;height:0" coordsize="16,0" path="m,l,,16,e" filled="f" strokecolor="lime" strokeweight="1.65pt">
                <v:path arrowok="t"/>
              </v:shape>
              <v:shape id="_x0000_s13061" style="position:absolute;left:5436;top:-306;width:0;height:19" coordsize="0,19" path="m,19l,,,e" filled="f" strokecolor="lime" strokeweight="1.65pt">
                <v:path arrowok="t"/>
              </v:shape>
              <v:line id="_x0000_s13062" style="position:absolute" from="5436,-306" to="5436,-306" strokecolor="lime" strokeweight="1.65pt"/>
              <v:shape id="_x0000_s13063" style="position:absolute;left:5436;top:-306;width:17;height:0" coordsize="17,0" path="m,l,,17,e" filled="f" strokecolor="lime" strokeweight="1.65pt">
                <v:path arrowok="t"/>
              </v:shape>
              <v:line id="_x0000_s13064" style="position:absolute" from="5453,-306" to="5453,-306" strokecolor="lime" strokeweight="1.65pt"/>
              <v:line id="_x0000_s13065" style="position:absolute" from="5453,-306" to="5453,-306" strokecolor="lime" strokeweight="1.65pt"/>
              <v:line id="_x0000_s13066" style="position:absolute" from="5453,-306" to="5453,-306" strokecolor="lime" strokeweight="1.65pt"/>
              <v:shape id="_x0000_s13067" style="position:absolute;left:5453;top:-324;width:16;height:18" coordsize="16,18" path="m,18l,,16,e" filled="f" strokecolor="lime" strokeweight="1.65pt">
                <v:path arrowok="t"/>
              </v:shape>
              <v:line id="_x0000_s13068" style="position:absolute" from="5469,-324" to="5469,-324" strokecolor="lime" strokeweight="1.65pt"/>
              <v:line id="_x0000_s13069" style="position:absolute" from="5469,-324" to="5469,-324" strokecolor="lime" strokeweight="1.65pt"/>
              <v:shape id="_x0000_s13070" style="position:absolute;left:5469;top:-324;width:16;height:0" coordsize="16,0" path="m,l,,16,e" filled="f" strokecolor="lime" strokeweight="1.65pt">
                <v:path arrowok="t"/>
              </v:shape>
              <v:line id="_x0000_s13071" style="position:absolute" from="5485,-324" to="5485,-324" strokecolor="lime" strokeweight="1.65pt"/>
              <v:shape id="_x0000_s13072" style="position:absolute;left:5485;top:-342;width:0;height:18" coordsize="0,18" path="m,18l,,,e" filled="f" strokecolor="lime" strokeweight="1.65pt">
                <v:path arrowok="t"/>
              </v:shape>
              <v:shape id="_x0000_s13073" style="position:absolute;left:5485;top:-342;width:17;height:0" coordsize="17,0" path="m,l,,17,e" filled="f" strokecolor="lime" strokeweight="1.65pt">
                <v:path arrowok="t"/>
              </v:shape>
              <v:line id="_x0000_s13074" style="position:absolute" from="5502,-342" to="5502,-342" strokecolor="lime" strokeweight="1.65pt"/>
              <v:line id="_x0000_s13075" style="position:absolute" from="5502,-342" to="5502,-342" strokecolor="lime" strokeweight="1.65pt"/>
              <v:line id="_x0000_s13076" style="position:absolute" from="5502,-342" to="5502,-342" strokecolor="lime" strokeweight="1.65pt"/>
              <v:shape id="_x0000_s13077" style="position:absolute;left:5502;top:-342;width:16;height:0" coordsize="16,0" path="m,l,,16,e" filled="f" strokecolor="lime" strokeweight="1.65pt">
                <v:path arrowok="t"/>
              </v:shape>
              <v:shape id="_x0000_s13078" style="position:absolute;left:5518;top:-361;width:0;height:19" coordsize="0,19" path="m,19l,,,e" filled="f" strokecolor="lime" strokeweight="1.65pt">
                <v:path arrowok="t"/>
              </v:shape>
              <v:line id="_x0000_s13079" style="position:absolute" from="5518,-361" to="5518,-361" strokecolor="lime" strokeweight="1.65pt"/>
              <v:shape id="_x0000_s13080" style="position:absolute;left:5518;top:-361;width:16;height:0" coordsize="16,0" path="m,l,,16,e" filled="f" strokecolor="lime" strokeweight="1.65pt">
                <v:path arrowok="t"/>
              </v:shape>
              <v:line id="_x0000_s13081" style="position:absolute" from="5534,-361" to="5534,-361" strokecolor="lime" strokeweight="1.65pt"/>
              <v:line id="_x0000_s13082" style="position:absolute" from="5534,-361" to="5534,-361" strokecolor="lime" strokeweight="1.65pt"/>
              <v:shape id="_x0000_s13083" style="position:absolute;left:5534;top:-361;width:17;height:0" coordsize="17,0" path="m,l,,17,e" filled="f" strokecolor="lime" strokeweight="1.65pt">
                <v:path arrowok="t"/>
              </v:shape>
              <v:shape id="_x0000_s13084" style="position:absolute;left:5551;top:-379;width:0;height:18" coordsize="0,18" path="m,18l,,,e" filled="f" strokecolor="lime" strokeweight="1.65pt">
                <v:path arrowok="t"/>
              </v:shape>
              <v:line id="_x0000_s13085" style="position:absolute" from="5551,-379" to="5551,-379" strokecolor="lime" strokeweight="1.65pt"/>
              <v:line id="_x0000_s13086" style="position:absolute" from="5551,-379" to="5551,-379" strokecolor="lime" strokeweight="1.65pt"/>
              <v:shape id="_x0000_s13087" style="position:absolute;left:5551;top:-379;width:16;height:0" coordsize="16,0" path="m,l,,16,e" filled="f" strokecolor="lime" strokeweight="1.65pt">
                <v:path arrowok="t"/>
              </v:shape>
              <v:line id="_x0000_s13088" style="position:absolute" from="5567,-379" to="5567,-379" strokecolor="lime" strokeweight="1.65pt"/>
              <v:line id="_x0000_s13089" style="position:absolute" from="5567,-379" to="5567,-379" strokecolor="lime" strokeweight="1.65pt"/>
              <v:shape id="_x0000_s13090" style="position:absolute;left:5567;top:-397;width:16;height:18" coordsize="16,18" path="m,18l,,16,e" filled="f" strokecolor="lime" strokeweight="1.65pt">
                <v:path arrowok="t"/>
              </v:shape>
              <v:line id="_x0000_s13091" style="position:absolute" from="5583,-397" to="5583,-397" strokecolor="lime" strokeweight="1.65pt"/>
              <v:line id="_x0000_s13092" style="position:absolute" from="5583,-397" to="5583,-397" strokecolor="lime" strokeweight="1.65pt"/>
              <v:shape id="_x0000_s13093" style="position:absolute;left:5583;top:-397;width:17;height:0" coordsize="17,0" path="m,l,,17,e" filled="f" strokecolor="lime" strokeweight="1.65pt">
                <v:path arrowok="t"/>
              </v:shape>
              <v:line id="_x0000_s13094" style="position:absolute" from="5600,-397" to="5600,-397" strokecolor="lime" strokeweight="1.65pt"/>
            </v:group>
            <v:group id="_x0000_s13095" style="position:absolute;left:1665;top:-947;width:4669;height:550" coordorigin="1665,-947" coordsize="4669,550">
              <v:line id="_x0000_s13096" style="position:absolute" from="5600,-397" to="5600,-397" strokecolor="lime" strokeweight="1.65pt"/>
              <v:shape id="_x0000_s13097" style="position:absolute;left:5600;top:-416;width:0;height:19" coordsize="0,19" path="m,19l,,,e" filled="f" strokecolor="lime" strokeweight="1.65pt">
                <v:path arrowok="t"/>
              </v:shape>
              <v:shape id="_x0000_s13098" style="position:absolute;left:5600;top:-416;width:16;height:0" coordsize="16,0" path="m,l,,16,e" filled="f" strokecolor="lime" strokeweight="1.65pt">
                <v:path arrowok="t"/>
              </v:shape>
              <v:line id="_x0000_s13099" style="position:absolute" from="5616,-416" to="5616,-416" strokecolor="lime" strokeweight="1.65pt"/>
              <v:line id="_x0000_s13100" style="position:absolute" from="5616,-416" to="5616,-416" strokecolor="lime" strokeweight="1.65pt"/>
              <v:shape id="_x0000_s13101" style="position:absolute;left:5616;top:-416;width:16;height:0" coordsize="16,0" path="m,l,,16,e" filled="f" strokecolor="lime" strokeweight="1.65pt">
                <v:path arrowok="t"/>
              </v:shape>
              <v:line id="_x0000_s13102" style="position:absolute" from="5632,-416" to="5632,-416" strokecolor="lime" strokeweight="1.65pt"/>
              <v:line id="_x0000_s13103" style="position:absolute" from="5632,-416" to="5632,-416" strokecolor="lime" strokeweight="1.65pt"/>
              <v:shape id="_x0000_s13104" style="position:absolute;left:5632;top:-434;width:17;height:18" coordsize="17,18" path="m,18l,,17,e" filled="f" strokecolor="lime" strokeweight="1.65pt">
                <v:path arrowok="t"/>
              </v:shape>
              <v:line id="_x0000_s13105" style="position:absolute" from="5649,-434" to="5649,-434" strokecolor="lime" strokeweight="1.65pt"/>
              <v:line id="_x0000_s13106" style="position:absolute" from="5649,-434" to="5649,-434" strokecolor="lime" strokeweight="1.65pt"/>
              <v:line id="_x0000_s13107" style="position:absolute" from="5649,-434" to="5649,-434" strokecolor="lime" strokeweight="1.65pt"/>
              <v:shape id="_x0000_s13108" style="position:absolute;left:5649;top:-434;width:16;height:0" coordsize="16,0" path="m,l,,16,e" filled="f" strokecolor="lime" strokeweight="1.65pt">
                <v:path arrowok="t"/>
              </v:shape>
              <v:line id="_x0000_s13109" style="position:absolute" from="5665,-434" to="5665,-434" strokecolor="lime" strokeweight="1.65pt"/>
              <v:shape id="_x0000_s13110" style="position:absolute;left:5665;top:-452;width:0;height:18" coordsize="0,18" path="m,18l,,,e" filled="f" strokecolor="lime" strokeweight="1.65pt">
                <v:path arrowok="t"/>
              </v:shape>
              <v:shape id="_x0000_s13111" style="position:absolute;left:5665;top:-452;width:16;height:0" coordsize="16,0" path="m,l,,16,e" filled="f" strokecolor="lime" strokeweight="1.65pt">
                <v:path arrowok="t"/>
              </v:shape>
              <v:line id="_x0000_s13112" style="position:absolute" from="5681,-452" to="5681,-452" strokecolor="lime" strokeweight="1.65pt"/>
              <v:line id="_x0000_s13113" style="position:absolute" from="5681,-452" to="5681,-452" strokecolor="lime" strokeweight="1.65pt"/>
              <v:shape id="_x0000_s13114" style="position:absolute;left:5681;top:-452;width:0;height:0" coordsize="0,0" path="m,l,,,e" filled="f" strokecolor="lime" strokeweight="1.65pt">
                <v:path arrowok="t"/>
              </v:shape>
              <v:line id="_x0000_s13115" style="position:absolute" from="5681,-452" to="5681,-452" strokecolor="lime" strokeweight="1.65pt"/>
              <v:line id="_x0000_s13116" style="position:absolute" from="5681,-452" to="5681,-452" strokecolor="lime" strokeweight="1.65pt"/>
              <v:shape id="_x0000_s13117" style="position:absolute;left:5681;top:-471;width:0;height:19" coordsize="0,19" path="m,19l,,,e" filled="f" strokecolor="lime" strokeweight="1.65pt">
                <v:path arrowok="t"/>
              </v:shape>
              <v:shape id="_x0000_s13118" style="position:absolute;left:5681;top:-471;width:17;height:0" coordsize="17,0" path="m,l,,17,e" filled="f" strokecolor="lime" strokeweight="1.65pt">
                <v:path arrowok="t"/>
              </v:shape>
              <v:line id="_x0000_s13119" style="position:absolute" from="5698,-471" to="5698,-471" strokecolor="lime" strokeweight="1.65pt"/>
              <v:line id="_x0000_s13120" style="position:absolute" from="5698,-471" to="5698,-471" strokecolor="lime" strokeweight="1.65pt"/>
              <v:shape id="_x0000_s13121" style="position:absolute;left:5698;top:-471;width:16;height:0" coordsize="16,0" path="m,l,,16,e" filled="f" strokecolor="lime" strokeweight="1.65pt">
                <v:path arrowok="t"/>
              </v:shape>
              <v:line id="_x0000_s13122" style="position:absolute" from="5714,-471" to="5714,-471" strokecolor="lime" strokeweight="1.65pt"/>
              <v:shape id="_x0000_s13123" style="position:absolute;left:5714;top:-489;width:0;height:18" coordsize="0,18" path="m,18l,,,e" filled="f" strokecolor="lime" strokeweight="1.65pt">
                <v:path arrowok="t"/>
              </v:shape>
              <v:shape id="_x0000_s13124" style="position:absolute;left:5714;top:-489;width:16;height:0" coordsize="16,0" path="m,l,,16,e" filled="f" strokecolor="lime" strokeweight="1.65pt">
                <v:path arrowok="t"/>
              </v:shape>
              <v:line id="_x0000_s13125" style="position:absolute" from="5730,-489" to="5730,-489" strokecolor="lime" strokeweight="1.65pt"/>
              <v:line id="_x0000_s13126" style="position:absolute" from="5730,-489" to="5730,-489" strokecolor="lime" strokeweight="1.65pt"/>
              <v:line id="_x0000_s13127" style="position:absolute" from="5730,-489" to="5730,-489" strokecolor="lime" strokeweight="1.65pt"/>
              <v:shape id="_x0000_s13128" style="position:absolute;left:5730;top:-489;width:17;height:0" coordsize="17,0" path="m,l,,17,e" filled="f" strokecolor="lime" strokeweight="1.65pt">
                <v:path arrowok="t"/>
              </v:shape>
              <v:line id="_x0000_s13129" style="position:absolute" from="5747,-489" to="5747,-489" strokecolor="lime" strokeweight="1.65pt"/>
              <v:shape id="_x0000_s13130" style="position:absolute;left:5747;top:-489;width:0;height:0" coordsize="0,0" path="m,l,,,e" filled="f" strokecolor="lime" strokeweight="1.65pt">
                <v:path arrowok="t"/>
              </v:shape>
              <v:shape id="_x0000_s13131" style="position:absolute;left:5747;top:-489;width:16;height:0" coordsize="16,0" path="m,l,,16,e" filled="f" strokecolor="lime" strokeweight="1.65pt">
                <v:path arrowok="t"/>
              </v:shape>
              <v:line id="_x0000_s13132" style="position:absolute" from="5763,-489" to="5763,-489" strokecolor="lime" strokeweight="1.65pt"/>
              <v:line id="_x0000_s13133" style="position:absolute" from="5763,-489" to="5763,-489" strokecolor="lime" strokeweight="1.65pt"/>
              <v:shape id="_x0000_s13134" style="position:absolute;left:5763;top:-489;width:16;height:0" coordsize="16,0" path="m,l,,16,e" filled="f" strokecolor="lime" strokeweight="1.65pt">
                <v:path arrowok="t"/>
              </v:shape>
              <v:line id="_x0000_s13135" style="position:absolute" from="5779,-489" to="5779,-489" strokecolor="lime" strokeweight="1.65pt"/>
              <v:line id="_x0000_s13136" style="position:absolute" from="5779,-489" to="5779,-489" strokecolor="lime" strokeweight="1.65pt"/>
              <v:shape id="_x0000_s13137" style="position:absolute;left:5779;top:-507;width:0;height:18" coordsize="0,18" path="m,18l,,,e" filled="f" strokecolor="lime" strokeweight="1.65pt">
                <v:path arrowok="t"/>
              </v:shape>
              <v:shape id="_x0000_s13138" style="position:absolute;left:5779;top:-507;width:17;height:0" coordsize="17,0" path="m,l,,17,e" filled="f" strokecolor="lime" strokeweight="1.65pt">
                <v:path arrowok="t"/>
              </v:shape>
              <v:line id="_x0000_s13139" style="position:absolute" from="5796,-507" to="5796,-507" strokecolor="lime" strokeweight="1.65pt"/>
              <v:line id="_x0000_s13140" style="position:absolute" from="5796,-507" to="5796,-507" strokecolor="lime" strokeweight="1.65pt"/>
              <v:shape id="_x0000_s13141" style="position:absolute;left:5796;top:-507;width:16;height:0" coordsize="16,0" path="m,l,,16,e" filled="f" strokecolor="lime" strokeweight="1.65pt">
                <v:path arrowok="t"/>
              </v:shape>
              <v:line id="_x0000_s13142" style="position:absolute" from="5812,-507" to="5812,-507" strokecolor="lime" strokeweight="1.65pt"/>
              <v:line id="_x0000_s13143" style="position:absolute" from="5812,-507" to="5812,-507" strokecolor="lime" strokeweight="1.65pt"/>
              <v:shape id="_x0000_s13144" style="position:absolute;left:5812;top:-526;width:16;height:19" coordsize="16,19" path="m,19l,,16,e" filled="f" strokecolor="lime" strokeweight="1.65pt">
                <v:path arrowok="t"/>
              </v:shape>
              <v:line id="_x0000_s13145" style="position:absolute" from="5828,-526" to="5828,-526" strokecolor="lime" strokeweight="1.65pt"/>
              <v:line id="_x0000_s13146" style="position:absolute" from="5828,-526" to="5828,-526" strokecolor="lime" strokeweight="1.65pt"/>
              <v:line id="_x0000_s13147" style="position:absolute" from="5828,-526" to="5828,-526" strokecolor="lime" strokeweight="1.65pt"/>
              <v:shape id="_x0000_s13148" style="position:absolute;left:5828;top:-526;width:17;height:0" coordsize="17,0" path="m,l,,17,e" filled="f" strokecolor="lime" strokeweight="1.65pt">
                <v:path arrowok="t"/>
              </v:shape>
              <v:line id="_x0000_s13149" style="position:absolute" from="5845,-526" to="5845,-526" strokecolor="lime" strokeweight="1.65pt"/>
              <v:line id="_x0000_s13150" style="position:absolute" from="5845,-526" to="5845,-526" strokecolor="lime" strokeweight="1.65pt"/>
              <v:shape id="_x0000_s13151" style="position:absolute;left:5845;top:-544;width:16;height:18" coordsize="16,18" path="m,18l,,16,e" filled="f" strokecolor="lime" strokeweight="1.65pt">
                <v:path arrowok="t"/>
              </v:shape>
              <v:line id="_x0000_s13152" style="position:absolute" from="5861,-544" to="5861,-544" strokecolor="lime" strokeweight="1.65pt"/>
              <v:line id="_x0000_s13153" style="position:absolute" from="5861,-544" to="5861,-544" strokecolor="lime" strokeweight="1.65pt"/>
              <v:shape id="_x0000_s13154" style="position:absolute;left:5861;top:-544;width:16;height:0" coordsize="16,0" path="m,l,,16,e" filled="f" strokecolor="lime" strokeweight="1.65pt">
                <v:path arrowok="t"/>
              </v:shape>
              <v:line id="_x0000_s13155" style="position:absolute" from="5877,-544" to="5877,-544" strokecolor="lime" strokeweight="1.65pt"/>
              <v:line id="_x0000_s13156" style="position:absolute" from="5877,-544" to="5877,-544" strokecolor="lime" strokeweight="1.65pt"/>
              <v:line id="_x0000_s13157" style="position:absolute" from="5877,-544" to="5877,-544" strokecolor="lime" strokeweight="1.65pt"/>
              <v:shape id="_x0000_s13158" style="position:absolute;left:5877;top:-562;width:17;height:18" coordsize="17,18" path="m,18l,,17,e" filled="f" strokecolor="lime" strokeweight="1.65pt">
                <v:path arrowok="t"/>
              </v:shape>
              <v:line id="_x0000_s13159" style="position:absolute" from="5894,-562" to="5894,-562" strokecolor="lime" strokeweight="1.65pt"/>
              <v:line id="_x0000_s13160" style="position:absolute" from="5894,-562" to="5894,-562" strokecolor="lime" strokeweight="1.65pt"/>
              <v:shape id="_x0000_s13161" style="position:absolute;left:5894;top:-562;width:16;height:0" coordsize="16,0" path="m,l,,16,e" filled="f" strokecolor="lime" strokeweight="1.65pt">
                <v:path arrowok="t"/>
              </v:shape>
              <v:line id="_x0000_s13162" style="position:absolute" from="5910,-562" to="5910,-562" strokecolor="lime" strokeweight="1.65pt"/>
              <v:line id="_x0000_s13163" style="position:absolute" from="5910,-562" to="5910,-562" strokecolor="lime" strokeweight="1.65pt"/>
              <v:shape id="_x0000_s13164" style="position:absolute;left:5910;top:-562;width:16;height:0" coordsize="16,0" path="m,l,,16,e" filled="f" strokecolor="lime" strokeweight="1.65pt">
                <v:path arrowok="t"/>
              </v:shape>
              <v:line id="_x0000_s13165" style="position:absolute" from="5926,-562" to="5926,-562" strokecolor="lime" strokeweight="1.65pt"/>
              <v:shape id="_x0000_s13166" style="position:absolute;left:5926;top:-580;width:0;height:18" coordsize="0,18" path="m,18l,,,e" filled="f" strokecolor="lime" strokeweight="1.65pt">
                <v:path arrowok="t"/>
              </v:shape>
              <v:line id="_x0000_s13167" style="position:absolute" from="5926,-580" to="5926,-580" strokecolor="lime" strokeweight="1.65pt"/>
              <v:shape id="_x0000_s13168" style="position:absolute;left:5926;top:-580;width:17;height:0" coordsize="17,0" path="m,l,,17,e" filled="f" strokecolor="lime" strokeweight="1.65pt">
                <v:path arrowok="t"/>
              </v:shape>
              <v:line id="_x0000_s13169" style="position:absolute" from="5943,-580" to="5943,-580" strokecolor="lime" strokeweight="1.65pt"/>
              <v:line id="_x0000_s13170" style="position:absolute" from="5943,-580" to="5943,-580" strokecolor="lime" strokeweight="1.65pt"/>
              <v:shape id="_x0000_s13171" style="position:absolute;left:5943;top:-580;width:16;height:0" coordsize="16,0" path="m,l,,16,e" filled="f" strokecolor="lime" strokeweight="1.65pt">
                <v:path arrowok="t"/>
              </v:shape>
              <v:line id="_x0000_s13172" style="position:absolute" from="5959,-580" to="5959,-580" strokecolor="lime" strokeweight="1.65pt"/>
              <v:shape id="_x0000_s13173" style="position:absolute;left:5959;top:-599;width:0;height:19" coordsize="0,19" path="m,19l,,,e" filled="f" strokecolor="lime" strokeweight="1.65pt">
                <v:path arrowok="t"/>
              </v:shape>
              <v:shape id="_x0000_s13174" style="position:absolute;left:5959;top:-599;width:16;height:0" coordsize="16,0" path="m,l,,16,e" filled="f" strokecolor="lime" strokeweight="1.65pt">
                <v:path arrowok="t"/>
              </v:shape>
              <v:line id="_x0000_s13175" style="position:absolute" from="5975,-599" to="5975,-599" strokecolor="lime" strokeweight="1.65pt"/>
              <v:line id="_x0000_s13176" style="position:absolute" from="5975,-599" to="5975,-599" strokecolor="lime" strokeweight="1.65pt"/>
              <v:line id="_x0000_s13177" style="position:absolute" from="5975,-599" to="5975,-599" strokecolor="lime" strokeweight="1.65pt"/>
              <v:shape id="_x0000_s13178" style="position:absolute;left:5975;top:-599;width:17;height:0" coordsize="17,0" path="m,l,,17,e" filled="f" strokecolor="lime" strokeweight="1.65pt">
                <v:path arrowok="t"/>
              </v:shape>
              <v:line id="_x0000_s13179" style="position:absolute" from="5992,-599" to="5992,-599" strokecolor="lime" strokeweight="1.65pt"/>
              <v:line id="_x0000_s13180" style="position:absolute" from="5992,-599" to="5992,-599" strokecolor="lime" strokeweight="1.65pt"/>
              <v:shape id="_x0000_s13181" style="position:absolute;left:5992;top:-617;width:16;height:18" coordsize="16,18" path="m,18l,,16,e" filled="f" strokecolor="lime" strokeweight="1.65pt">
                <v:path arrowok="t"/>
              </v:shape>
              <v:line id="_x0000_s13182" style="position:absolute" from="6008,-617" to="6008,-617" strokecolor="lime" strokeweight="1.65pt"/>
              <v:line id="_x0000_s13183" style="position:absolute" from="6008,-617" to="6008,-617" strokecolor="lime" strokeweight="1.65pt"/>
              <v:shape id="_x0000_s13184" style="position:absolute;left:6008;top:-617;width:0;height:0" coordsize="0,0" path="m,l,,,e" filled="f" strokecolor="lime" strokeweight="1.65pt">
                <v:path arrowok="t"/>
              </v:shape>
              <v:line id="_x0000_s13185" style="position:absolute" from="6008,-617" to="6008,-617" strokecolor="lime" strokeweight="1.65pt"/>
              <v:line id="_x0000_s13186" style="position:absolute" from="6008,-617" to="6008,-617" strokecolor="lime" strokeweight="1.65pt"/>
              <v:line id="_x0000_s13187" style="position:absolute" from="6008,-617" to="6008,-617" strokecolor="lime" strokeweight="1.65pt"/>
              <v:shape id="_x0000_s13188" style="position:absolute;left:6008;top:-617;width:16;height:0" coordsize="16,0" path="m,l,,16,e" filled="f" strokecolor="lime" strokeweight="1.65pt">
                <v:path arrowok="t"/>
              </v:shape>
              <v:shape id="_x0000_s13189" style="position:absolute;left:6024;top:-635;width:0;height:18" coordsize="0,18" path="m,18l,,,e" filled="f" strokecolor="lime" strokeweight="1.65pt">
                <v:path arrowok="t"/>
              </v:shape>
              <v:line id="_x0000_s13190" style="position:absolute" from="6024,-635" to="6024,-635" strokecolor="lime" strokeweight="1.65pt"/>
              <v:shape id="_x0000_s13191" style="position:absolute;left:6024;top:-635;width:17;height:0" coordsize="17,0" path="m,l,,17,e" filled="f" strokecolor="lime" strokeweight="1.65pt">
                <v:path arrowok="t"/>
              </v:shape>
              <v:line id="_x0000_s13192" style="position:absolute" from="6041,-635" to="6041,-635" strokecolor="lime" strokeweight="1.65pt"/>
              <v:line id="_x0000_s13193" style="position:absolute" from="6041,-635" to="6041,-635" strokecolor="lime" strokeweight="1.65pt"/>
              <v:shape id="_x0000_s13194" style="position:absolute;left:6041;top:-635;width:16;height:0" coordsize="16,0" path="m,l,,16,e" filled="f" strokecolor="lime" strokeweight="1.65pt">
                <v:path arrowok="t"/>
              </v:shape>
              <v:line id="_x0000_s13195" style="position:absolute" from="6057,-635" to="6057,-635" strokecolor="lime" strokeweight="1.65pt"/>
              <v:line id="_x0000_s13196" style="position:absolute" from="6057,-635" to="6057,-635" strokecolor="lime" strokeweight="1.65pt"/>
              <v:shape id="_x0000_s13197" style="position:absolute;left:6057;top:-654;width:0;height:19" coordsize="0,19" path="m,19l,,,e" filled="f" strokecolor="lime" strokeweight="1.65pt">
                <v:path arrowok="t"/>
              </v:shape>
              <v:shape id="_x0000_s13198" style="position:absolute;left:6057;top:-654;width:16;height:0" coordsize="16,0" path="m,l,,16,e" filled="f" strokecolor="lime" strokeweight="1.65pt">
                <v:path arrowok="t"/>
              </v:shape>
              <v:line id="_x0000_s13199" style="position:absolute" from="6073,-654" to="6073,-654" strokecolor="lime" strokeweight="1.65pt"/>
              <v:line id="_x0000_s13200" style="position:absolute" from="6073,-654" to="6073,-654" strokecolor="lime" strokeweight="1.65pt"/>
              <v:shape id="_x0000_s13201" style="position:absolute;left:6073;top:-654;width:17;height:0" coordsize="17,0" path="m,l,,17,e" filled="f" strokecolor="lime" strokeweight="1.65pt">
                <v:path arrowok="t"/>
              </v:shape>
              <v:line id="_x0000_s13202" style="position:absolute" from="6090,-654" to="6090,-654" strokecolor="lime" strokeweight="1.65pt"/>
              <v:line id="_x0000_s13203" style="position:absolute" from="6090,-654" to="6090,-654" strokecolor="lime" strokeweight="1.65pt"/>
              <v:shape id="_x0000_s13204" style="position:absolute;left:6090;top:-654;width:16;height:0" coordsize="16,0" path="m,l,,16,e" filled="f" strokecolor="lime" strokeweight="1.65pt">
                <v:path arrowok="t"/>
              </v:shape>
              <v:shape id="_x0000_s13205" style="position:absolute;left:6106;top:-672;width:0;height:18" coordsize="0,18" path="m,18l,,,e" filled="f" strokecolor="lime" strokeweight="1.65pt">
                <v:path arrowok="t"/>
              </v:shape>
              <v:line id="_x0000_s13206" style="position:absolute" from="6106,-672" to="6106,-672" strokecolor="lime" strokeweight="1.65pt"/>
              <v:line id="_x0000_s13207" style="position:absolute" from="6106,-672" to="6106,-672" strokecolor="lime" strokeweight="1.65pt"/>
              <v:shape id="_x0000_s13208" style="position:absolute;left:6106;top:-672;width:16;height:0" coordsize="16,0" path="m,l,,16,e" filled="f" strokecolor="lime" strokeweight="1.65pt">
                <v:path arrowok="t"/>
              </v:shape>
              <v:line id="_x0000_s13209" style="position:absolute" from="6122,-672" to="6122,-672" strokecolor="lime" strokeweight="1.65pt"/>
              <v:line id="_x0000_s13210" style="position:absolute" from="6122,-672" to="6122,-672" strokecolor="lime" strokeweight="1.65pt"/>
              <v:shape id="_x0000_s13211" style="position:absolute;left:6122;top:-672;width:17;height:0" coordsize="17,0" path="m,l,,17,e" filled="f" strokecolor="lime" strokeweight="1.65pt">
                <v:path arrowok="t"/>
              </v:shape>
              <v:line id="_x0000_s13212" style="position:absolute" from="6139,-672" to="6139,-672" strokecolor="lime" strokeweight="1.65pt"/>
              <v:shape id="_x0000_s13213" style="position:absolute;left:6139;top:-690;width:0;height:18" coordsize="0,18" path="m,18l,,,e" filled="f" strokecolor="lime" strokeweight="1.65pt">
                <v:path arrowok="t"/>
              </v:shape>
              <v:shape id="_x0000_s13214" style="position:absolute;left:6139;top:-690;width:16;height:0" coordsize="16,0" path="m,l,,16,e" filled="f" strokecolor="lime" strokeweight="1.65pt">
                <v:path arrowok="t"/>
              </v:shape>
              <v:line id="_x0000_s13215" style="position:absolute" from="6155,-690" to="6155,-690" strokecolor="lime" strokeweight="1.65pt"/>
              <v:line id="_x0000_s13216" style="position:absolute" from="6155,-690" to="6155,-690" strokecolor="lime" strokeweight="1.65pt"/>
              <v:shape id="_x0000_s13217" style="position:absolute;left:6155;top:-690;width:16;height:0" coordsize="16,0" path="m,l,,16,e" filled="f" strokecolor="lime" strokeweight="1.65pt">
                <v:path arrowok="t"/>
              </v:shape>
              <v:line id="_x0000_s13218" style="position:absolute" from="6171,-690" to="6171,-690" strokecolor="lime" strokeweight="1.65pt"/>
              <v:line id="_x0000_s13219" style="position:absolute" from="6171,-690" to="6171,-690" strokecolor="lime" strokeweight="1.65pt"/>
              <v:line id="_x0000_s13220" style="position:absolute" from="6171,-690" to="6171,-690" strokecolor="lime" strokeweight="1.65pt"/>
              <v:shape id="_x0000_s13221" style="position:absolute;left:6171;top:-709;width:16;height:19" coordsize="16,19" path="m,19l,,16,e" filled="f" strokecolor="lime" strokeweight="1.65pt">
                <v:path arrowok="t"/>
              </v:shape>
              <v:line id="_x0000_s13222" style="position:absolute" from="6187,-709" to="6187,-709" strokecolor="lime" strokeweight="1.65pt"/>
              <v:line id="_x0000_s13223" style="position:absolute" from="6187,-709" to="6187,-709" strokecolor="lime" strokeweight="1.65pt"/>
              <v:shape id="_x0000_s13224" style="position:absolute;left:6187;top:-709;width:17;height:0" coordsize="17,0" path="m,l,,17,e" filled="f" strokecolor="lime" strokeweight="1.65pt">
                <v:path arrowok="t"/>
              </v:shape>
              <v:line id="_x0000_s13225" style="position:absolute" from="6204,-709" to="6204,-709" strokecolor="lime" strokeweight="1.65pt"/>
              <v:line id="_x0000_s13226" style="position:absolute" from="6204,-709" to="6204,-709" strokecolor="lime" strokeweight="1.65pt"/>
              <v:shape id="_x0000_s13227" style="position:absolute;left:6204;top:-709;width:16;height:0" coordsize="16,0" path="m,l,,16,e" filled="f" strokecolor="lime" strokeweight="1.65pt">
                <v:path arrowok="t"/>
              </v:shape>
              <v:line id="_x0000_s13228" style="position:absolute" from="6220,-709" to="6220,-709" strokecolor="lime" strokeweight="1.65pt"/>
              <v:line id="_x0000_s13229" style="position:absolute" from="6220,-709" to="6220,-709" strokecolor="lime" strokeweight="1.65pt"/>
              <v:shape id="_x0000_s13230" style="position:absolute;left:6220;top:-727;width:0;height:18" coordsize="0,18" path="m,18l,,,e" filled="f" strokecolor="lime" strokeweight="1.65pt">
                <v:path arrowok="t"/>
              </v:shape>
              <v:shape id="_x0000_s13231" style="position:absolute;left:6220;top:-727;width:16;height:0" coordsize="16,0" path="m,l,,16,e" filled="f" strokecolor="lime" strokeweight="1.65pt">
                <v:path arrowok="t"/>
              </v:shape>
              <v:line id="_x0000_s13232" style="position:absolute" from="6236,-727" to="6236,-727" strokecolor="lime" strokeweight="1.65pt"/>
              <v:line id="_x0000_s13233" style="position:absolute" from="6236,-727" to="6236,-727" strokecolor="lime" strokeweight="1.65pt"/>
              <v:shape id="_x0000_s13234" style="position:absolute;left:6236;top:-727;width:17;height:0" coordsize="17,0" path="m,l,,17,e" filled="f" strokecolor="lime" strokeweight="1.65pt">
                <v:path arrowok="t"/>
              </v:shape>
              <v:line id="_x0000_s13235" style="position:absolute" from="6253,-727" to="6253,-727" strokecolor="lime" strokeweight="1.65pt"/>
              <v:line id="_x0000_s13236" style="position:absolute" from="6253,-727" to="6253,-727" strokecolor="lime" strokeweight="1.65pt"/>
              <v:shape id="_x0000_s13237" style="position:absolute;left:6253;top:-727;width:16;height:0" coordsize="16,0" path="m,l,,16,e" filled="f" strokecolor="lime" strokeweight="1.65pt">
                <v:path arrowok="t"/>
              </v:shape>
              <v:line id="_x0000_s13238" style="position:absolute" from="6269,-727" to="6269,-727" strokecolor="lime" strokeweight="1.65pt"/>
              <v:shape id="_x0000_s13239" style="position:absolute;left:6269;top:-745;width:0;height:18" coordsize="0,18" path="m,18l,,,e" filled="f" strokecolor="lime" strokeweight="1.65pt">
                <v:path arrowok="t"/>
              </v:shape>
              <v:line id="_x0000_s13240" style="position:absolute" from="6269,-745" to="6269,-745" strokecolor="lime" strokeweight="1.65pt"/>
              <v:shape id="_x0000_s13241" style="position:absolute;left:6269;top:-745;width:16;height:0" coordsize="16,0" path="m,l,,16,e" filled="f" strokecolor="lime" strokeweight="1.65pt">
                <v:path arrowok="t"/>
              </v:shape>
              <v:line id="_x0000_s13242" style="position:absolute" from="6285,-745" to="6285,-745" strokecolor="lime" strokeweight="1.65pt"/>
              <v:line id="_x0000_s13243" style="position:absolute" from="6285,-745" to="6285,-745" strokecolor="lime" strokeweight="1.65pt"/>
              <v:shape id="_x0000_s13244" style="position:absolute;left:6285;top:-745;width:17;height:0" coordsize="17,0" path="m,l,,17,e" filled="f" strokecolor="lime" strokeweight="1.65pt">
                <v:path arrowok="t"/>
              </v:shape>
              <v:line id="_x0000_s13245" style="position:absolute" from="6302,-745" to="6302,-745" strokecolor="lime" strokeweight="1.65pt"/>
              <v:line id="_x0000_s13246" style="position:absolute" from="6302,-745" to="6302,-745" strokecolor="lime" strokeweight="1.65pt"/>
              <v:shape id="_x0000_s13247" style="position:absolute;left:6302;top:-745;width:16;height:0" coordsize="16,0" path="m,l,,16,e" filled="f" strokecolor="lime" strokeweight="1.65pt">
                <v:path arrowok="t"/>
              </v:shape>
              <v:shape id="_x0000_s13248" style="position:absolute;left:6318;top:-764;width:0;height:19" coordsize="0,19" path="m,19l,,,e" filled="f" strokecolor="lime" strokeweight="1.65pt">
                <v:path arrowok="t"/>
              </v:shape>
              <v:line id="_x0000_s13249" style="position:absolute" from="6318,-764" to="6318,-764" strokecolor="lime" strokeweight="1.65pt"/>
              <v:line id="_x0000_s13250" style="position:absolute" from="6318,-764" to="6318,-764" strokecolor="lime" strokeweight="1.65pt"/>
              <v:shape id="_x0000_s13251" style="position:absolute;left:6318;top:-764;width:16;height:0" coordsize="16,0" path="m,l,,16,e" filled="f" strokecolor="lime" strokeweight="1.65pt">
                <v:path arrowok="t"/>
              </v:shape>
              <v:line id="_x0000_s13252" style="position:absolute" from="6334,-764" to="6334,-764" strokecolor="lime" strokeweight="1.65pt"/>
              <v:line id="_x0000_s13253" style="position:absolute" from="6334,-764" to="6334,-764" strokecolor="lime" strokeweight="1.65pt"/>
              <v:line id="_x0000_s13254" style="position:absolute" from="6334,-764" to="6334,-764" strokecolor="lime" strokeweight="1.65pt"/>
              <v:line id="_x0000_s13255" style="position:absolute" from="1665,-947" to="1665,-947" strokecolor="#f60" strokeweight="1.65pt"/>
              <v:shape id="_x0000_s13256" style="position:absolute;left:1665;top:-947;width:17;height:0" coordsize="17,0" path="m,l,,17,e" filled="f" strokecolor="#f60" strokeweight="1.65pt">
                <v:path arrowok="t"/>
              </v:shape>
              <v:shape id="_x0000_s13257" style="position:absolute;left:1682;top:-947;width:0;height:19" coordsize="0,19" path="m,l,,,19e" filled="f" strokecolor="#f60" strokeweight="1.65pt">
                <v:path arrowok="t"/>
              </v:shape>
              <v:line id="_x0000_s13258" style="position:absolute" from="1682,-928" to="1682,-928" strokecolor="#f60" strokeweight="1.65pt"/>
              <v:shape id="_x0000_s13259" style="position:absolute;left:1682;top:-928;width:16;height:0" coordsize="16,0" path="m,l,,16,e" filled="f" strokecolor="#f60" strokeweight="1.65pt">
                <v:path arrowok="t"/>
              </v:shape>
              <v:line id="_x0000_s13260" style="position:absolute" from="1698,-928" to="1698,-928" strokecolor="#f60" strokeweight="1.65pt"/>
              <v:line id="_x0000_s13261" style="position:absolute" from="1698,-928" to="1698,-928" strokecolor="#f60" strokeweight="1.65pt"/>
              <v:line id="_x0000_s13262" style="position:absolute" from="1698,-928" to="1698,-928" strokecolor="#f60" strokeweight="1.65pt"/>
              <v:shape id="_x0000_s13263" style="position:absolute;left:1698;top:-928;width:16;height:0" coordsize="16,0" path="m,l,,16,e" filled="f" strokecolor="#f60" strokeweight="1.65pt">
                <v:path arrowok="t"/>
              </v:shape>
              <v:line id="_x0000_s13264" style="position:absolute" from="1714,-928" to="1714,-928" strokecolor="#f60" strokeweight="1.65pt"/>
              <v:line id="_x0000_s13265" style="position:absolute" from="1714,-928" to="1714,-928" strokecolor="#f60" strokeweight="1.65pt"/>
              <v:shape id="_x0000_s13266" style="position:absolute;left:1714;top:-928;width:17;height:0" coordsize="17,0" path="m,l,,17,e" filled="f" strokecolor="#f60" strokeweight="1.65pt">
                <v:path arrowok="t"/>
              </v:shape>
              <v:shape id="_x0000_s13267" style="position:absolute;left:1731;top:-928;width:0;height:18" coordsize="0,18" path="m,l,,,18e" filled="f" strokecolor="#f60" strokeweight="1.65pt">
                <v:path arrowok="t"/>
              </v:shape>
              <v:line id="_x0000_s13268" style="position:absolute" from="1731,-910" to="1731,-910" strokecolor="#f60" strokeweight="1.65pt"/>
              <v:shape id="_x0000_s13269" style="position:absolute;left:1731;top:-910;width:16;height:0" coordsize="16,0" path="m,l,,16,e" filled="f" strokecolor="#f60" strokeweight="1.65pt">
                <v:path arrowok="t"/>
              </v:shape>
              <v:line id="_x0000_s13270" style="position:absolute" from="1747,-910" to="1747,-910" strokecolor="#f60" strokeweight="1.65pt"/>
              <v:line id="_x0000_s13271" style="position:absolute" from="1747,-910" to="1747,-910" strokecolor="#f60" strokeweight="1.65pt"/>
              <v:line id="_x0000_s13272" style="position:absolute" from="1747,-910" to="1747,-910" strokecolor="#f60" strokeweight="1.65pt"/>
              <v:shape id="_x0000_s13273" style="position:absolute;left:1747;top:-910;width:16;height:0" coordsize="16,0" path="m,l,,16,e" filled="f" strokecolor="#f60" strokeweight="1.65pt">
                <v:path arrowok="t"/>
              </v:shape>
              <v:line id="_x0000_s13274" style="position:absolute" from="1763,-910" to="1763,-910" strokecolor="#f60" strokeweight="1.65pt"/>
              <v:line id="_x0000_s13275" style="position:absolute" from="1763,-910" to="1763,-910" strokecolor="#f60" strokeweight="1.65pt"/>
              <v:shape id="_x0000_s13276" style="position:absolute;left:1763;top:-910;width:17;height:0" coordsize="17,0" path="m,l,,17,e" filled="f" strokecolor="#f60" strokeweight="1.65pt">
                <v:path arrowok="t"/>
              </v:shape>
              <v:line id="_x0000_s13277" style="position:absolute" from="1780,-910" to="1780,-910" strokecolor="#f60" strokeweight="1.65pt"/>
              <v:shape id="_x0000_s13278" style="position:absolute;left:1780;top:-910;width:0;height:18" coordsize="0,18" path="m,l,,,18e" filled="f" strokecolor="#f60" strokeweight="1.65pt">
                <v:path arrowok="t"/>
              </v:shape>
              <v:shape id="_x0000_s13279" style="position:absolute;left:1780;top:-892;width:16;height:0" coordsize="16,0" path="m,l,,16,e" filled="f" strokecolor="#f60" strokeweight="1.65pt">
                <v:path arrowok="t"/>
              </v:shape>
              <v:line id="_x0000_s13280" style="position:absolute" from="1796,-892" to="1796,-892" strokecolor="#f60" strokeweight="1.65pt"/>
              <v:line id="_x0000_s13281" style="position:absolute" from="1796,-892" to="1796,-892" strokecolor="#f60" strokeweight="1.65pt"/>
              <v:line id="_x0000_s13282" style="position:absolute" from="1796,-892" to="1796,-892" strokecolor="#f60" strokeweight="1.65pt"/>
              <v:shape id="_x0000_s13283" style="position:absolute;left:1796;top:-892;width:0;height:0" coordsize="0,0" path="m,l,,,e" filled="f" strokecolor="#f60" strokeweight="1.65pt">
                <v:path arrowok="t"/>
              </v:shape>
              <v:line id="_x0000_s13284" style="position:absolute" from="1796,-892" to="1796,-892" strokecolor="#f60" strokeweight="1.65pt"/>
              <v:line id="_x0000_s13285" style="position:absolute" from="1796,-892" to="1796,-892" strokecolor="#f60" strokeweight="1.65pt"/>
              <v:shape id="_x0000_s13286" style="position:absolute;left:1796;top:-892;width:16;height:0" coordsize="16,0" path="m,l,,16,e" filled="f" strokecolor="#f60" strokeweight="1.65pt">
                <v:path arrowok="t"/>
              </v:shape>
              <v:line id="_x0000_s13287" style="position:absolute" from="1812,-892" to="1812,-892" strokecolor="#f60" strokeweight="1.65pt"/>
              <v:shape id="_x0000_s13288" style="position:absolute;left:1812;top:-892;width:0;height:18" coordsize="0,18" path="m,l,,,18e" filled="f" strokecolor="#f60" strokeweight="1.65pt">
                <v:path arrowok="t"/>
              </v:shape>
              <v:shape id="_x0000_s13289" style="position:absolute;left:1812;top:-874;width:16;height:0" coordsize="16,0" path="m,l,,16,e" filled="f" strokecolor="#f60" strokeweight="1.65pt">
                <v:path arrowok="t"/>
              </v:shape>
              <v:line id="_x0000_s13290" style="position:absolute" from="1828,-874" to="1828,-874" strokecolor="#f60" strokeweight="1.65pt"/>
              <v:line id="_x0000_s13291" style="position:absolute" from="1828,-874" to="1828,-874" strokecolor="#f60" strokeweight="1.65pt"/>
              <v:line id="_x0000_s13292" style="position:absolute" from="1828,-874" to="1828,-874" strokecolor="#f60" strokeweight="1.65pt"/>
              <v:shape id="_x0000_s13293" style="position:absolute;left:1828;top:-874;width:17;height:0" coordsize="17,0" path="m,l,,17,e" filled="f" strokecolor="#f60" strokeweight="1.65pt">
                <v:path arrowok="t"/>
              </v:shape>
              <v:line id="_x0000_s13294" style="position:absolute" from="1845,-874" to="1845,-874" strokecolor="#f60" strokeweight="1.65pt"/>
              <v:line id="_x0000_s13295" style="position:absolute" from="1845,-874" to="1845,-874" strokecolor="#f60" strokeweight="1.65pt"/>
            </v:group>
            <v:group id="_x0000_s13296" style="position:absolute;left:1845;top:-874;width:930;height:422" coordorigin="1845,-874" coordsize="930,422">
              <v:shape id="_x0000_s13297" style="position:absolute;left:1845;top:-874;width:16;height:0" coordsize="16,0" path="m,l,,16,e" filled="f" strokecolor="#f60" strokeweight="1.65pt">
                <v:path arrowok="t"/>
              </v:shape>
              <v:line id="_x0000_s13298" style="position:absolute" from="1861,-874" to="1861,-874" strokecolor="#f60" strokeweight="1.65pt"/>
              <v:shape id="_x0000_s13299" style="position:absolute;left:1861;top:-874;width:0;height:19" coordsize="0,19" path="m,l,,,19e" filled="f" strokecolor="#f60" strokeweight="1.65pt">
                <v:path arrowok="t"/>
              </v:shape>
              <v:shape id="_x0000_s13300" style="position:absolute;left:1861;top:-855;width:16;height:0" coordsize="16,0" path="m,l,,16,e" filled="f" strokecolor="#f60" strokeweight="1.65pt">
                <v:path arrowok="t"/>
              </v:shape>
              <v:line id="_x0000_s13301" style="position:absolute" from="1877,-855" to="1877,-855" strokecolor="#f60" strokeweight="1.65pt"/>
              <v:line id="_x0000_s13302" style="position:absolute" from="1877,-855" to="1877,-855" strokecolor="#f60" strokeweight="1.65pt"/>
              <v:line id="_x0000_s13303" style="position:absolute" from="1877,-855" to="1877,-855" strokecolor="#f60" strokeweight="1.65pt"/>
              <v:shape id="_x0000_s13304" style="position:absolute;left:1877;top:-855;width:17;height:0" coordsize="17,0" path="m,l,,17,e" filled="f" strokecolor="#f60" strokeweight="1.65pt">
                <v:path arrowok="t"/>
              </v:shape>
              <v:line id="_x0000_s13305" style="position:absolute" from="1894,-855" to="1894,-855" strokecolor="#f60" strokeweight="1.65pt"/>
              <v:line id="_x0000_s13306" style="position:absolute" from="1894,-855" to="1894,-855" strokecolor="#f60" strokeweight="1.65pt"/>
              <v:shape id="_x0000_s13307" style="position:absolute;left:1894;top:-855;width:16;height:0" coordsize="16,0" path="m,l,,16,e" filled="f" strokecolor="#f60" strokeweight="1.65pt">
                <v:path arrowok="t"/>
              </v:shape>
              <v:line id="_x0000_s13308" style="position:absolute" from="1910,-855" to="1910,-855" strokecolor="#f60" strokeweight="1.65pt"/>
              <v:shape id="_x0000_s13309" style="position:absolute;left:1910;top:-855;width:0;height:18" coordsize="0,18" path="m,l,,,18e" filled="f" strokecolor="#f60" strokeweight="1.65pt">
                <v:path arrowok="t"/>
              </v:shape>
              <v:shape id="_x0000_s13310" style="position:absolute;left:1910;top:-837;width:16;height:0" coordsize="16,0" path="m,l,,16,e" filled="f" strokecolor="#f60" strokeweight="1.65pt">
                <v:path arrowok="t"/>
              </v:shape>
              <v:line id="_x0000_s13311" style="position:absolute" from="1926,-837" to="1926,-837" strokecolor="#f60" strokeweight="1.65pt"/>
              <v:line id="_x0000_s13312" style="position:absolute" from="1926,-837" to="1926,-837" strokecolor="#f60" strokeweight="1.65pt"/>
              <v:line id="_x0000_s13313" style="position:absolute" from="1926,-837" to="1926,-837" strokecolor="#f60" strokeweight="1.65pt"/>
              <v:shape id="_x0000_s13314" style="position:absolute;left:1926;top:-837;width:17;height:0" coordsize="17,0" path="m,l,,17,e" filled="f" strokecolor="#f60" strokeweight="1.65pt">
                <v:path arrowok="t"/>
              </v:shape>
              <v:line id="_x0000_s13315" style="position:absolute" from="1943,-837" to="1943,-837" strokecolor="#f60" strokeweight="1.65pt"/>
              <v:line id="_x0000_s13316" style="position:absolute" from="1943,-837" to="1943,-837" strokecolor="#f60" strokeweight="1.65pt"/>
              <v:shape id="_x0000_s13317" style="position:absolute;left:1943;top:-837;width:16;height:0" coordsize="16,0" path="m,l,,16,e" filled="f" strokecolor="#f60" strokeweight="1.65pt">
                <v:path arrowok="t"/>
              </v:shape>
              <v:line id="_x0000_s13318" style="position:absolute" from="1959,-837" to="1959,-837" strokecolor="#f60" strokeweight="1.65pt"/>
              <v:shape id="_x0000_s13319" style="position:absolute;left:1959;top:-837;width:0;height:0" coordsize="0,0" path="m,l,,,e" filled="f" strokecolor="#f60" strokeweight="1.65pt">
                <v:path arrowok="t"/>
              </v:shape>
              <v:shape id="_x0000_s13320" style="position:absolute;left:1959;top:-837;width:16;height:0" coordsize="16,0" path="m,l,,16,e" filled="f" strokecolor="#f60" strokeweight="1.65pt">
                <v:path arrowok="t"/>
              </v:shape>
              <v:line id="_x0000_s13321" style="position:absolute" from="1975,-837" to="1975,-837" strokecolor="#f60" strokeweight="1.65pt"/>
              <v:line id="_x0000_s13322" style="position:absolute" from="1975,-837" to="1975,-837" strokecolor="#f60" strokeweight="1.65pt"/>
              <v:line id="_x0000_s13323" style="position:absolute" from="1975,-837" to="1975,-837" strokecolor="#f60" strokeweight="1.65pt"/>
              <v:shape id="_x0000_s13324" style="position:absolute;left:1975;top:-837;width:17;height:0" coordsize="17,0" path="m,l,,17,e" filled="f" strokecolor="#f60" strokeweight="1.65pt">
                <v:path arrowok="t"/>
              </v:shape>
              <v:line id="_x0000_s13325" style="position:absolute" from="1992,-837" to="1992,-837" strokecolor="#f60" strokeweight="1.65pt"/>
              <v:line id="_x0000_s13326" style="position:absolute" from="1992,-837" to="1992,-837" strokecolor="#f60" strokeweight="1.65pt"/>
              <v:shape id="_x0000_s13327" style="position:absolute;left:1992;top:-837;width:16;height:0" coordsize="16,0" path="m,l,,16,e" filled="f" strokecolor="#f60" strokeweight="1.65pt">
                <v:path arrowok="t"/>
              </v:shape>
              <v:line id="_x0000_s13328" style="position:absolute" from="2008,-837" to="2008,-837" strokecolor="#f60" strokeweight="1.65pt"/>
              <v:shape id="_x0000_s13329" style="position:absolute;left:2008;top:-837;width:0;height:18" coordsize="0,18" path="m,l,,,18e" filled="f" strokecolor="#f60" strokeweight="1.65pt">
                <v:path arrowok="t"/>
              </v:shape>
              <v:shape id="_x0000_s13330" style="position:absolute;left:2008;top:-819;width:16;height:0" coordsize="16,0" path="m,l,,16,e" filled="f" strokecolor="#f60" strokeweight="1.65pt">
                <v:path arrowok="t"/>
              </v:shape>
              <v:line id="_x0000_s13331" style="position:absolute" from="2024,-819" to="2024,-819" strokecolor="#f60" strokeweight="1.65pt"/>
              <v:line id="_x0000_s13332" style="position:absolute" from="2024,-819" to="2024,-819" strokecolor="#f60" strokeweight="1.65pt"/>
              <v:line id="_x0000_s13333" style="position:absolute" from="2024,-819" to="2024,-819" strokecolor="#f60" strokeweight="1.65pt"/>
              <v:shape id="_x0000_s13334" style="position:absolute;left:2024;top:-819;width:17;height:0" coordsize="17,0" path="m,l,,17,e" filled="f" strokecolor="#f60" strokeweight="1.65pt">
                <v:path arrowok="t"/>
              </v:shape>
              <v:line id="_x0000_s13335" style="position:absolute" from="2041,-819" to="2041,-819" strokecolor="#f60" strokeweight="1.65pt"/>
              <v:line id="_x0000_s13336" style="position:absolute" from="2041,-819" to="2041,-819" strokecolor="#f60" strokeweight="1.65pt"/>
              <v:shape id="_x0000_s13337" style="position:absolute;left:2041;top:-819;width:16;height:0" coordsize="16,0" path="m,l,,16,e" filled="f" strokecolor="#f60" strokeweight="1.65pt">
                <v:path arrowok="t"/>
              </v:shape>
              <v:shape id="_x0000_s13338" style="position:absolute;left:2057;top:-819;width:0;height:19" coordsize="0,19" path="m,l,,,19e" filled="f" strokecolor="#f60" strokeweight="1.65pt">
                <v:path arrowok="t"/>
              </v:shape>
              <v:line id="_x0000_s13339" style="position:absolute" from="2057,-800" to="2057,-800" strokecolor="#f60" strokeweight="1.65pt"/>
              <v:shape id="_x0000_s13340" style="position:absolute;left:2057;top:-800;width:16;height:0" coordsize="16,0" path="m,l,,16,e" filled="f" strokecolor="#f60" strokeweight="1.65pt">
                <v:path arrowok="t"/>
              </v:shape>
              <v:line id="_x0000_s13341" style="position:absolute" from="2073,-800" to="2073,-800" strokecolor="#f60" strokeweight="1.65pt"/>
              <v:line id="_x0000_s13342" style="position:absolute" from="2073,-800" to="2073,-800" strokecolor="#f60" strokeweight="1.65pt"/>
              <v:line id="_x0000_s13343" style="position:absolute" from="2073,-800" to="2073,-800" strokecolor="#f60" strokeweight="1.65pt"/>
              <v:shape id="_x0000_s13344" style="position:absolute;left:2073;top:-800;width:17;height:0" coordsize="17,0" path="m,l,,17,e" filled="f" strokecolor="#f60" strokeweight="1.65pt">
                <v:path arrowok="t"/>
              </v:shape>
              <v:line id="_x0000_s13345" style="position:absolute" from="2090,-800" to="2090,-800" strokecolor="#f60" strokeweight="1.65pt"/>
              <v:line id="_x0000_s13346" style="position:absolute" from="2090,-800" to="2090,-800" strokecolor="#f60" strokeweight="1.65pt"/>
              <v:shape id="_x0000_s13347" style="position:absolute;left:2090;top:-800;width:16;height:18" coordsize="16,18" path="m,l,,16,18e" filled="f" strokecolor="#f60" strokeweight="1.65pt">
                <v:path arrowok="t"/>
              </v:shape>
              <v:line id="_x0000_s13348" style="position:absolute" from="2106,-782" to="2106,-782" strokecolor="#f60" strokeweight="1.65pt"/>
              <v:line id="_x0000_s13349" style="position:absolute" from="2106,-782" to="2106,-782" strokecolor="#f60" strokeweight="1.65pt"/>
              <v:shape id="_x0000_s13350" style="position:absolute;left:2106;top:-782;width:16;height:0" coordsize="16,0" path="m,l,,16,e" filled="f" strokecolor="#f60" strokeweight="1.65pt">
                <v:path arrowok="t"/>
              </v:shape>
              <v:line id="_x0000_s13351" style="position:absolute" from="2122,-782" to="2122,-782" strokecolor="#f60" strokeweight="1.65pt"/>
              <v:line id="_x0000_s13352" style="position:absolute" from="2122,-782" to="2122,-782" strokecolor="#f60" strokeweight="1.65pt"/>
              <v:line id="_x0000_s13353" style="position:absolute" from="2122,-782" to="2122,-782" strokecolor="#f60" strokeweight="1.65pt"/>
              <v:shape id="_x0000_s13354" style="position:absolute;left:2122;top:-782;width:0;height:0" coordsize="0,0" path="m,l,,,e" filled="f" strokecolor="#f60" strokeweight="1.65pt">
                <v:path arrowok="t"/>
              </v:shape>
              <v:line id="_x0000_s13355" style="position:absolute" from="2122,-782" to="2122,-782" strokecolor="#f60" strokeweight="1.65pt"/>
              <v:shape id="_x0000_s13356" style="position:absolute;left:2122;top:-782;width:0;height:18" coordsize="0,18" path="m,l,,,18e" filled="f" strokecolor="#f60" strokeweight="1.65pt">
                <v:path arrowok="t"/>
              </v:shape>
              <v:shape id="_x0000_s13357" style="position:absolute;left:2122;top:-764;width:17;height:0" coordsize="17,0" path="m,l,,17,e" filled="f" strokecolor="#f60" strokeweight="1.65pt">
                <v:path arrowok="t"/>
              </v:shape>
              <v:line id="_x0000_s13358" style="position:absolute" from="2139,-764" to="2139,-764" strokecolor="#f60" strokeweight="1.65pt"/>
              <v:line id="_x0000_s13359" style="position:absolute" from="2139,-764" to="2139,-764" strokecolor="#f60" strokeweight="1.65pt"/>
              <v:shape id="_x0000_s13360" style="position:absolute;left:2139;top:-764;width:16;height:0" coordsize="16,0" path="m,l,,16,e" filled="f" strokecolor="#f60" strokeweight="1.65pt">
                <v:path arrowok="t"/>
              </v:shape>
              <v:line id="_x0000_s13361" style="position:absolute" from="2155,-764" to="2155,-764" strokecolor="#f60" strokeweight="1.65pt"/>
              <v:line id="_x0000_s13362" style="position:absolute" from="2155,-764" to="2155,-764" strokecolor="#f60" strokeweight="1.65pt"/>
              <v:line id="_x0000_s13363" style="position:absolute" from="2155,-764" to="2155,-764" strokecolor="#f60" strokeweight="1.65pt"/>
              <v:shape id="_x0000_s13364" style="position:absolute;left:2155;top:-764;width:16;height:0" coordsize="16,0" path="m,l,,16,e" filled="f" strokecolor="#f60" strokeweight="1.65pt">
                <v:path arrowok="t"/>
              </v:shape>
              <v:shape id="_x0000_s13365" style="position:absolute;left:2171;top:-764;width:0;height:19" coordsize="0,19" path="m,l,,,19e" filled="f" strokecolor="#f60" strokeweight="1.65pt">
                <v:path arrowok="t"/>
              </v:shape>
              <v:line id="_x0000_s13366" style="position:absolute" from="2171,-745" to="2171,-745" strokecolor="#f60" strokeweight="1.65pt"/>
              <v:shape id="_x0000_s13367" style="position:absolute;left:2171;top:-745;width:17;height:0" coordsize="17,0" path="m,l,,17,e" filled="f" strokecolor="#f60" strokeweight="1.65pt">
                <v:path arrowok="t"/>
              </v:shape>
              <v:line id="_x0000_s13368" style="position:absolute" from="2188,-745" to="2188,-745" strokecolor="#f60" strokeweight="1.65pt"/>
              <v:line id="_x0000_s13369" style="position:absolute" from="2188,-745" to="2188,-745" strokecolor="#f60" strokeweight="1.65pt"/>
              <v:shape id="_x0000_s13370" style="position:absolute;left:2188;top:-745;width:16;height:0" coordsize="16,0" path="m,l,,16,e" filled="f" strokecolor="#f60" strokeweight="1.65pt">
                <v:path arrowok="t"/>
              </v:shape>
              <v:line id="_x0000_s13371" style="position:absolute" from="2204,-745" to="2204,-745" strokecolor="#f60" strokeweight="1.65pt"/>
              <v:line id="_x0000_s13372" style="position:absolute" from="2204,-745" to="2204,-745" strokecolor="#f60" strokeweight="1.65pt"/>
              <v:line id="_x0000_s13373" style="position:absolute" from="2204,-745" to="2204,-745" strokecolor="#f60" strokeweight="1.65pt"/>
              <v:shape id="_x0000_s13374" style="position:absolute;left:2204;top:-745;width:16;height:18" coordsize="16,18" path="m,l,,16,18e" filled="f" strokecolor="#f60" strokeweight="1.65pt">
                <v:path arrowok="t"/>
              </v:shape>
              <v:line id="_x0000_s13375" style="position:absolute" from="2220,-727" to="2220,-727" strokecolor="#f60" strokeweight="1.65pt"/>
              <v:line id="_x0000_s13376" style="position:absolute" from="2220,-727" to="2220,-727" strokecolor="#f60" strokeweight="1.65pt"/>
              <v:shape id="_x0000_s13377" style="position:absolute;left:2220;top:-727;width:17;height:0" coordsize="17,0" path="m,l,,17,e" filled="f" strokecolor="#f60" strokeweight="1.65pt">
                <v:path arrowok="t"/>
              </v:shape>
              <v:line id="_x0000_s13378" style="position:absolute" from="2237,-727" to="2237,-727" strokecolor="#f60" strokeweight="1.65pt"/>
              <v:line id="_x0000_s13379" style="position:absolute" from="2237,-727" to="2237,-727" strokecolor="#f60" strokeweight="1.65pt"/>
              <v:shape id="_x0000_s13380" style="position:absolute;left:2237;top:-727;width:16;height:0" coordsize="16,0" path="m,l,,16,e" filled="f" strokecolor="#f60" strokeweight="1.65pt">
                <v:path arrowok="t"/>
              </v:shape>
              <v:line id="_x0000_s13381" style="position:absolute" from="2253,-727" to="2253,-727" strokecolor="#f60" strokeweight="1.65pt"/>
              <v:line id="_x0000_s13382" style="position:absolute" from="2253,-727" to="2253,-727" strokecolor="#f60" strokeweight="1.65pt"/>
              <v:shape id="_x0000_s13383" style="position:absolute;left:2253;top:-727;width:0;height:18" coordsize="0,18" path="m,l,,,18e" filled="f" strokecolor="#f60" strokeweight="1.65pt">
                <v:path arrowok="t"/>
              </v:shape>
              <v:shape id="_x0000_s13384" style="position:absolute;left:2253;top:-709;width:16;height:0" coordsize="16,0" path="m,l,,16,e" filled="f" strokecolor="#f60" strokeweight="1.65pt">
                <v:path arrowok="t"/>
              </v:shape>
              <v:line id="_x0000_s13385" style="position:absolute" from="2269,-709" to="2269,-709" strokecolor="#f60" strokeweight="1.65pt"/>
              <v:line id="_x0000_s13386" style="position:absolute" from="2269,-709" to="2269,-709" strokecolor="#f60" strokeweight="1.65pt"/>
              <v:shape id="_x0000_s13387" style="position:absolute;left:2269;top:-709;width:17;height:0" coordsize="17,0" path="m,l,,17,e" filled="f" strokecolor="#f60" strokeweight="1.65pt">
                <v:path arrowok="t"/>
              </v:shape>
              <v:line id="_x0000_s13388" style="position:absolute" from="2286,-709" to="2286,-709" strokecolor="#f60" strokeweight="1.65pt"/>
              <v:line id="_x0000_s13389" style="position:absolute" from="2286,-709" to="2286,-709" strokecolor="#f60" strokeweight="1.65pt"/>
              <v:shape id="_x0000_s13390" style="position:absolute;left:2286;top:-709;width:16;height:0" coordsize="16,0" path="m,l,,16,e" filled="f" strokecolor="#f60" strokeweight="1.65pt">
                <v:path arrowok="t"/>
              </v:shape>
              <v:shape id="_x0000_s13391" style="position:absolute;left:2302;top:-709;width:0;height:19" coordsize="0,19" path="m,l,,,19e" filled="f" strokecolor="#f60" strokeweight="1.65pt">
                <v:path arrowok="t"/>
              </v:shape>
              <v:line id="_x0000_s13392" style="position:absolute" from="2302,-690" to="2302,-690" strokecolor="#f60" strokeweight="1.65pt"/>
              <v:line id="_x0000_s13393" style="position:absolute" from="2302,-690" to="2302,-690" strokecolor="#f60" strokeweight="1.65pt"/>
              <v:shape id="_x0000_s13394" style="position:absolute;left:2302;top:-690;width:16;height:0" coordsize="16,0" path="m,l,,16,e" filled="f" strokecolor="#f60" strokeweight="1.65pt">
                <v:path arrowok="t"/>
              </v:shape>
              <v:line id="_x0000_s13395" style="position:absolute" from="2318,-690" to="2318,-690" strokecolor="#f60" strokeweight="1.65pt"/>
              <v:line id="_x0000_s13396" style="position:absolute" from="2318,-690" to="2318,-690" strokecolor="#f60" strokeweight="1.65pt"/>
              <v:shape id="_x0000_s13397" style="position:absolute;left:2318;top:-690;width:17;height:0" coordsize="17,0" path="m,l,,17,e" filled="f" strokecolor="#f60" strokeweight="1.65pt">
                <v:path arrowok="t"/>
              </v:shape>
              <v:line id="_x0000_s13398" style="position:absolute" from="2335,-690" to="2335,-690" strokecolor="#f60" strokeweight="1.65pt"/>
              <v:line id="_x0000_s13399" style="position:absolute" from="2335,-690" to="2335,-690" strokecolor="#f60" strokeweight="1.65pt"/>
              <v:shape id="_x0000_s13400" style="position:absolute;left:2335;top:-690;width:16;height:18" coordsize="16,18" path="m,l,,16,18e" filled="f" strokecolor="#f60" strokeweight="1.65pt">
                <v:path arrowok="t"/>
              </v:shape>
              <v:line id="_x0000_s13401" style="position:absolute" from="2351,-672" to="2351,-672" strokecolor="#f60" strokeweight="1.65pt"/>
              <v:line id="_x0000_s13402" style="position:absolute" from="2351,-672" to="2351,-672" strokecolor="#f60" strokeweight="1.65pt"/>
              <v:line id="_x0000_s13403" style="position:absolute" from="2351,-672" to="2351,-672" strokecolor="#f60" strokeweight="1.65pt"/>
              <v:shape id="_x0000_s13404" style="position:absolute;left:2351;top:-672;width:16;height:0" coordsize="16,0" path="m,l,,16,e" filled="f" strokecolor="#f60" strokeweight="1.65pt">
                <v:path arrowok="t"/>
              </v:shape>
              <v:line id="_x0000_s13405" style="position:absolute" from="2367,-672" to="2367,-672" strokecolor="#f60" strokeweight="1.65pt"/>
              <v:line id="_x0000_s13406" style="position:absolute" from="2367,-672" to="2367,-672" strokecolor="#f60" strokeweight="1.65pt"/>
              <v:shape id="_x0000_s13407" style="position:absolute;left:2367;top:-672;width:17;height:0" coordsize="17,0" path="m,l,,17,e" filled="f" strokecolor="#f60" strokeweight="1.65pt">
                <v:path arrowok="t"/>
              </v:shape>
              <v:shape id="_x0000_s13408" style="position:absolute;left:2384;top:-672;width:0;height:18" coordsize="0,18" path="m,l,,,18e" filled="f" strokecolor="#f60" strokeweight="1.65pt">
                <v:path arrowok="t"/>
              </v:shape>
              <v:line id="_x0000_s13409" style="position:absolute" from="2384,-654" to="2384,-654" strokecolor="#f60" strokeweight="1.65pt"/>
              <v:shape id="_x0000_s13410" style="position:absolute;left:2384;top:-654;width:16;height:0" coordsize="16,0" path="m,l,,16,e" filled="f" strokecolor="#f60" strokeweight="1.65pt">
                <v:path arrowok="t"/>
              </v:shape>
              <v:line id="_x0000_s13411" style="position:absolute" from="2400,-654" to="2400,-654" strokecolor="#f60" strokeweight="1.65pt"/>
              <v:line id="_x0000_s13412" style="position:absolute" from="2400,-654" to="2400,-654" strokecolor="#f60" strokeweight="1.65pt"/>
              <v:line id="_x0000_s13413" style="position:absolute" from="2400,-654" to="2400,-654" strokecolor="#f60" strokeweight="1.65pt"/>
              <v:shape id="_x0000_s13414" style="position:absolute;left:2400;top:-654;width:16;height:0" coordsize="16,0" path="m,l,,16,e" filled="f" strokecolor="#f60" strokeweight="1.65pt">
                <v:path arrowok="t"/>
              </v:shape>
              <v:line id="_x0000_s13415" style="position:absolute" from="2416,-654" to="2416,-654" strokecolor="#f60" strokeweight="1.65pt"/>
              <v:shape id="_x0000_s13416" style="position:absolute;left:2416;top:-654;width:0;height:19" coordsize="0,19" path="m,l,,,19e" filled="f" strokecolor="#f60" strokeweight="1.65pt">
                <v:path arrowok="t"/>
              </v:shape>
              <v:shape id="_x0000_s13417" style="position:absolute;left:2416;top:-635;width:17;height:0" coordsize="17,0" path="m,l,,17,e" filled="f" strokecolor="#f60" strokeweight="1.65pt">
                <v:path arrowok="t"/>
              </v:shape>
              <v:line id="_x0000_s13418" style="position:absolute" from="2433,-635" to="2433,-635" strokecolor="#f60" strokeweight="1.65pt"/>
              <v:line id="_x0000_s13419" style="position:absolute" from="2433,-635" to="2433,-635" strokecolor="#f60" strokeweight="1.65pt"/>
              <v:shape id="_x0000_s13420" style="position:absolute;left:2433;top:-635;width:16;height:0" coordsize="16,0" path="m,l,,16,e" filled="f" strokecolor="#f60" strokeweight="1.65pt">
                <v:path arrowok="t"/>
              </v:shape>
              <v:line id="_x0000_s13421" style="position:absolute" from="2449,-635" to="2449,-635" strokecolor="#f60" strokeweight="1.65pt"/>
              <v:line id="_x0000_s13422" style="position:absolute" from="2449,-635" to="2449,-635" strokecolor="#f60" strokeweight="1.65pt"/>
              <v:shape id="_x0000_s13423" style="position:absolute;left:2449;top:-635;width:0;height:0" coordsize="0,0" path="m,l,,,e" filled="f" strokecolor="#f60" strokeweight="1.65pt">
                <v:path arrowok="t"/>
              </v:shape>
              <v:shape id="_x0000_s13424" style="position:absolute;left:2449;top:-635;width:0;height:18" coordsize="0,18" path="m,l,,,18e" filled="f" strokecolor="#f60" strokeweight="1.65pt">
                <v:path arrowok="t"/>
              </v:shape>
              <v:line id="_x0000_s13425" style="position:absolute" from="2449,-617" to="2449,-617" strokecolor="#f60" strokeweight="1.65pt"/>
              <v:line id="_x0000_s13426" style="position:absolute" from="2449,-617" to="2449,-617" strokecolor="#f60" strokeweight="1.65pt"/>
              <v:shape id="_x0000_s13427" style="position:absolute;left:2449;top:-617;width:16;height:0" coordsize="16,0" path="m,l,,16,e" filled="f" strokecolor="#f60" strokeweight="1.65pt">
                <v:path arrowok="t"/>
              </v:shape>
              <v:line id="_x0000_s13428" style="position:absolute" from="2465,-617" to="2465,-617" strokecolor="#f60" strokeweight="1.65pt"/>
              <v:line id="_x0000_s13429" style="position:absolute" from="2465,-617" to="2465,-617" strokecolor="#f60" strokeweight="1.65pt"/>
              <v:shape id="_x0000_s13430" style="position:absolute;left:2465;top:-617;width:17;height:0" coordsize="17,0" path="m,l,,17,e" filled="f" strokecolor="#f60" strokeweight="1.65pt">
                <v:path arrowok="t"/>
              </v:shape>
              <v:shape id="_x0000_s13431" style="position:absolute;left:2482;top:-617;width:0;height:18" coordsize="0,18" path="m,l,,,18e" filled="f" strokecolor="#f60" strokeweight="1.65pt">
                <v:path arrowok="t"/>
              </v:shape>
              <v:line id="_x0000_s13432" style="position:absolute" from="2482,-599" to="2482,-599" strokecolor="#f60" strokeweight="1.65pt"/>
              <v:shape id="_x0000_s13433" style="position:absolute;left:2482;top:-599;width:16;height:0" coordsize="16,0" path="m,l,,16,e" filled="f" strokecolor="#f60" strokeweight="1.65pt">
                <v:path arrowok="t"/>
              </v:shape>
              <v:line id="_x0000_s13434" style="position:absolute" from="2498,-599" to="2498,-599" strokecolor="#f60" strokeweight="1.65pt"/>
              <v:line id="_x0000_s13435" style="position:absolute" from="2498,-599" to="2498,-599" strokecolor="#f60" strokeweight="1.65pt"/>
              <v:line id="_x0000_s13436" style="position:absolute" from="2498,-599" to="2498,-599" strokecolor="#f60" strokeweight="1.65pt"/>
              <v:shape id="_x0000_s13437" style="position:absolute;left:2498;top:-599;width:16;height:0" coordsize="16,0" path="m,l,,16,e" filled="f" strokecolor="#f60" strokeweight="1.65pt">
                <v:path arrowok="t"/>
              </v:shape>
              <v:line id="_x0000_s13438" style="position:absolute" from="2514,-599" to="2514,-599" strokecolor="#f60" strokeweight="1.65pt"/>
              <v:shape id="_x0000_s13439" style="position:absolute;left:2514;top:-599;width:0;height:19" coordsize="0,19" path="m,l,,,19e" filled="f" strokecolor="#f60" strokeweight="1.65pt">
                <v:path arrowok="t"/>
              </v:shape>
              <v:shape id="_x0000_s13440" style="position:absolute;left:2514;top:-580;width:17;height:0" coordsize="17,0" path="m,l,,17,e" filled="f" strokecolor="#f60" strokeweight="1.65pt">
                <v:path arrowok="t"/>
              </v:shape>
              <v:line id="_x0000_s13441" style="position:absolute" from="2531,-580" to="2531,-580" strokecolor="#f60" strokeweight="1.65pt"/>
              <v:line id="_x0000_s13442" style="position:absolute" from="2531,-580" to="2531,-580" strokecolor="#f60" strokeweight="1.65pt"/>
              <v:shape id="_x0000_s13443" style="position:absolute;left:2531;top:-580;width:16;height:0" coordsize="16,0" path="m,l,,16,e" filled="f" strokecolor="#f60" strokeweight="1.65pt">
                <v:path arrowok="t"/>
              </v:shape>
              <v:line id="_x0000_s13444" style="position:absolute" from="2547,-580" to="2547,-580" strokecolor="#f60" strokeweight="1.65pt"/>
              <v:line id="_x0000_s13445" style="position:absolute" from="2547,-580" to="2547,-580" strokecolor="#f60" strokeweight="1.65pt"/>
              <v:shape id="_x0000_s13446" style="position:absolute;left:2547;top:-580;width:0;height:18" coordsize="0,18" path="m,l,,,18e" filled="f" strokecolor="#f60" strokeweight="1.65pt">
                <v:path arrowok="t"/>
              </v:shape>
              <v:shape id="_x0000_s13447" style="position:absolute;left:2547;top:-562;width:16;height:0" coordsize="16,0" path="m,l,,16,e" filled="f" strokecolor="#f60" strokeweight="1.65pt">
                <v:path arrowok="t"/>
              </v:shape>
              <v:line id="_x0000_s13448" style="position:absolute" from="2563,-562" to="2563,-562" strokecolor="#f60" strokeweight="1.65pt"/>
              <v:line id="_x0000_s13449" style="position:absolute" from="2563,-562" to="2563,-562" strokecolor="#f60" strokeweight="1.65pt"/>
              <v:shape id="_x0000_s13450" style="position:absolute;left:2563;top:-562;width:16;height:0" coordsize="16,0" path="m,l,,16,e" filled="f" strokecolor="#f60" strokeweight="1.65pt">
                <v:path arrowok="t"/>
              </v:shape>
              <v:line id="_x0000_s13451" style="position:absolute" from="2579,-562" to="2579,-562" strokecolor="#f60" strokeweight="1.65pt"/>
              <v:line id="_x0000_s13452" style="position:absolute" from="2579,-562" to="2579,-562" strokecolor="#f60" strokeweight="1.65pt"/>
              <v:shape id="_x0000_s13453" style="position:absolute;left:2579;top:-562;width:17;height:0" coordsize="17,0" path="m,l,,17,e" filled="f" strokecolor="#f60" strokeweight="1.65pt">
                <v:path arrowok="t"/>
              </v:shape>
              <v:shape id="_x0000_s13454" style="position:absolute;left:2596;top:-562;width:0;height:18" coordsize="0,18" path="m,l,,,18e" filled="f" strokecolor="#f60" strokeweight="1.65pt">
                <v:path arrowok="t"/>
              </v:shape>
              <v:line id="_x0000_s13455" style="position:absolute" from="2596,-544" to="2596,-544" strokecolor="#f60" strokeweight="1.65pt"/>
              <v:line id="_x0000_s13456" style="position:absolute" from="2596,-544" to="2596,-544" strokecolor="#f60" strokeweight="1.65pt"/>
              <v:shape id="_x0000_s13457" style="position:absolute;left:2596;top:-544;width:16;height:0" coordsize="16,0" path="m,l,,16,e" filled="f" strokecolor="#f60" strokeweight="1.65pt">
                <v:path arrowok="t"/>
              </v:shape>
              <v:line id="_x0000_s13458" style="position:absolute" from="2612,-544" to="2612,-544" strokecolor="#f60" strokeweight="1.65pt"/>
              <v:line id="_x0000_s13459" style="position:absolute" from="2612,-544" to="2612,-544" strokecolor="#f60" strokeweight="1.65pt"/>
              <v:shape id="_x0000_s13460" style="position:absolute;left:2612;top:-544;width:16;height:0" coordsize="16,0" path="m,l,,16,e" filled="f" strokecolor="#f60" strokeweight="1.65pt">
                <v:path arrowok="t"/>
              </v:shape>
              <v:shape id="_x0000_s13461" style="position:absolute;left:2628;top:-544;width:0;height:18" coordsize="0,18" path="m,l,,,18e" filled="f" strokecolor="#f60" strokeweight="1.65pt">
                <v:path arrowok="t"/>
              </v:shape>
              <v:line id="_x0000_s13462" style="position:absolute" from="2628,-526" to="2628,-526" strokecolor="#f60" strokeweight="1.65pt"/>
              <v:shape id="_x0000_s13463" style="position:absolute;left:2628;top:-526;width:17;height:0" coordsize="17,0" path="m,l,,17,e" filled="f" strokecolor="#f60" strokeweight="1.65pt">
                <v:path arrowok="t"/>
              </v:shape>
              <v:line id="_x0000_s13464" style="position:absolute" from="2645,-526" to="2645,-526" strokecolor="#f60" strokeweight="1.65pt"/>
              <v:line id="_x0000_s13465" style="position:absolute" from="2645,-526" to="2645,-526" strokecolor="#f60" strokeweight="1.65pt"/>
              <v:line id="_x0000_s13466" style="position:absolute" from="2645,-526" to="2645,-526" strokecolor="#f60" strokeweight="1.65pt"/>
              <v:shape id="_x0000_s13467" style="position:absolute;left:2645;top:-526;width:16;height:0" coordsize="16,0" path="m,l,,16,e" filled="f" strokecolor="#f60" strokeweight="1.65pt">
                <v:path arrowok="t"/>
              </v:shape>
              <v:shape id="_x0000_s13468" style="position:absolute;left:2661;top:-526;width:0;height:19" coordsize="0,19" path="m,l,,,19e" filled="f" strokecolor="#f60" strokeweight="1.65pt">
                <v:path arrowok="t"/>
              </v:shape>
              <v:line id="_x0000_s13469" style="position:absolute" from="2661,-507" to="2661,-507" strokecolor="#f60" strokeweight="1.65pt"/>
              <v:shape id="_x0000_s13470" style="position:absolute;left:2661;top:-507;width:16;height:0" coordsize="16,0" path="m,l,,16,e" filled="f" strokecolor="#f60" strokeweight="1.65pt">
                <v:path arrowok="t"/>
              </v:shape>
              <v:line id="_x0000_s13471" style="position:absolute" from="2677,-507" to="2677,-507" strokecolor="#f60" strokeweight="1.65pt"/>
              <v:line id="_x0000_s13472" style="position:absolute" from="2677,-507" to="2677,-507" strokecolor="#f60" strokeweight="1.65pt"/>
              <v:shape id="_x0000_s13473" style="position:absolute;left:2677;top:-507;width:17;height:0" coordsize="17,0" path="m,l,,17,e" filled="f" strokecolor="#f60" strokeweight="1.65pt">
                <v:path arrowok="t"/>
              </v:shape>
              <v:line id="_x0000_s13474" style="position:absolute" from="2694,-507" to="2694,-507" strokecolor="#f60" strokeweight="1.65pt"/>
              <v:shape id="_x0000_s13475" style="position:absolute;left:2694;top:-507;width:0;height:18" coordsize="0,18" path="m,l,,,18e" filled="f" strokecolor="#f60" strokeweight="1.65pt">
                <v:path arrowok="t"/>
              </v:shape>
              <v:line id="_x0000_s13476" style="position:absolute" from="2694,-489" to="2694,-489" strokecolor="#f60" strokeweight="1.65pt"/>
              <v:shape id="_x0000_s13477" style="position:absolute;left:2694;top:-489;width:16;height:0" coordsize="16,0" path="m,l,,16,e" filled="f" strokecolor="#f60" strokeweight="1.65pt">
                <v:path arrowok="t"/>
              </v:shape>
              <v:line id="_x0000_s13478" style="position:absolute" from="2710,-489" to="2710,-489" strokecolor="#f60" strokeweight="1.65pt"/>
              <v:line id="_x0000_s13479" style="position:absolute" from="2710,-489" to="2710,-489" strokecolor="#f60" strokeweight="1.65pt"/>
              <v:shape id="_x0000_s13480" style="position:absolute;left:2710;top:-489;width:16;height:0" coordsize="16,0" path="m,l,,16,e" filled="f" strokecolor="#f60" strokeweight="1.65pt">
                <v:path arrowok="t"/>
              </v:shape>
              <v:line id="_x0000_s13481" style="position:absolute" from="2726,-489" to="2726,-489" strokecolor="#f60" strokeweight="1.65pt"/>
              <v:shape id="_x0000_s13482" style="position:absolute;left:2726;top:-489;width:0;height:0" coordsize="0,0" path="m,l,,,e" filled="f" strokecolor="#f60" strokeweight="1.65pt">
                <v:path arrowok="t"/>
              </v:shape>
              <v:shape id="_x0000_s13483" style="position:absolute;left:2726;top:-489;width:17;height:0" coordsize="17,0" path="m,l,,17,e" filled="f" strokecolor="#f60" strokeweight="1.65pt">
                <v:path arrowok="t"/>
              </v:shape>
              <v:line id="_x0000_s13484" style="position:absolute" from="2743,-489" to="2743,-489" strokecolor="#f60" strokeweight="1.65pt"/>
              <v:line id="_x0000_s13485" style="position:absolute" from="2743,-489" to="2743,-489" strokecolor="#f60" strokeweight="1.65pt"/>
              <v:line id="_x0000_s13486" style="position:absolute" from="2743,-489" to="2743,-489" strokecolor="#f60" strokeweight="1.65pt"/>
              <v:shape id="_x0000_s13487" style="position:absolute;left:2743;top:-489;width:16;height:0" coordsize="16,0" path="m,l,,16,e" filled="f" strokecolor="#f60" strokeweight="1.65pt">
                <v:path arrowok="t"/>
              </v:shape>
              <v:line id="_x0000_s13488" style="position:absolute" from="2759,-489" to="2759,-489" strokecolor="#f60" strokeweight="1.65pt"/>
              <v:shape id="_x0000_s13489" style="position:absolute;left:2759;top:-489;width:0;height:18" coordsize="0,18" path="m,l,,,18e" filled="f" strokecolor="#f60" strokeweight="1.65pt">
                <v:path arrowok="t"/>
              </v:shape>
              <v:shape id="_x0000_s13490" style="position:absolute;left:2759;top:-471;width:16;height:0" coordsize="16,0" path="m,l,,16,e" filled="f" strokecolor="#f60" strokeweight="1.65pt">
                <v:path arrowok="t"/>
              </v:shape>
              <v:line id="_x0000_s13491" style="position:absolute" from="2775,-471" to="2775,-471" strokecolor="#f60" strokeweight="1.65pt"/>
              <v:line id="_x0000_s13492" style="position:absolute" from="2775,-471" to="2775,-471" strokecolor="#f60" strokeweight="1.65pt"/>
              <v:shape id="_x0000_s13493" style="position:absolute;left:2775;top:-471;width:0;height:0" coordsize="0,0" path="m,l,,,e" filled="f" strokecolor="#f60" strokeweight="1.65pt">
                <v:path arrowok="t"/>
              </v:shape>
              <v:line id="_x0000_s13494" style="position:absolute" from="2775,-471" to="2775,-471" strokecolor="#f60" strokeweight="1.65pt"/>
              <v:shape id="_x0000_s13495" style="position:absolute;left:2775;top:-471;width:0;height:19" coordsize="0,19" path="m,l,,,19e" filled="f" strokecolor="#f60" strokeweight="1.65pt">
                <v:path arrowok="t"/>
              </v:shape>
              <v:line id="_x0000_s13496" style="position:absolute" from="2775,-452" to="2775,-452" strokecolor="#f60" strokeweight="1.65pt"/>
            </v:group>
            <v:group id="_x0000_s13497" style="position:absolute;left:2775;top:-452;width:964;height:769" coordorigin="2775,-452" coordsize="964,769">
              <v:shape id="_x0000_s13498" style="position:absolute;left:2775;top:-452;width:17;height:0" coordsize="17,0" path="m,l,,17,e" filled="f" strokecolor="#f60" strokeweight="1.65pt">
                <v:path arrowok="t"/>
              </v:shape>
              <v:line id="_x0000_s13499" style="position:absolute" from="2792,-452" to="2792,-452" strokecolor="#f60" strokeweight="1.65pt"/>
              <v:line id="_x0000_s13500" style="position:absolute" from="2792,-452" to="2792,-452" strokecolor="#f60" strokeweight="1.65pt"/>
              <v:shape id="_x0000_s13501" style="position:absolute;left:2792;top:-452;width:16;height:0" coordsize="16,0" path="m,l,,16,e" filled="f" strokecolor="#f60" strokeweight="1.65pt">
                <v:path arrowok="t"/>
              </v:shape>
              <v:line id="_x0000_s13502" style="position:absolute" from="2808,-452" to="2808,-452" strokecolor="#f60" strokeweight="1.65pt"/>
              <v:shape id="_x0000_s13503" style="position:absolute;left:2808;top:-452;width:0;height:18" coordsize="0,18" path="m,l,,,18e" filled="f" strokecolor="#f60" strokeweight="1.65pt">
                <v:path arrowok="t"/>
              </v:shape>
              <v:shape id="_x0000_s13504" style="position:absolute;left:2808;top:-434;width:16;height:0" coordsize="16,0" path="m,l,,16,e" filled="f" strokecolor="#f60" strokeweight="1.65pt">
                <v:path arrowok="t"/>
              </v:shape>
              <v:line id="_x0000_s13505" style="position:absolute" from="2824,-434" to="2824,-434" strokecolor="#f60" strokeweight="1.65pt"/>
              <v:line id="_x0000_s13506" style="position:absolute" from="2824,-434" to="2824,-434" strokecolor="#f60" strokeweight="1.65pt"/>
              <v:line id="_x0000_s13507" style="position:absolute" from="2824,-434" to="2824,-434" strokecolor="#f60" strokeweight="1.65pt"/>
              <v:shape id="_x0000_s13508" style="position:absolute;left:2824;top:-434;width:17;height:0" coordsize="17,0" path="m,l,,17,e" filled="f" strokecolor="#f60" strokeweight="1.65pt">
                <v:path arrowok="t"/>
              </v:shape>
              <v:shape id="_x0000_s13509" style="position:absolute;left:2841;top:-434;width:0;height:18" coordsize="0,18" path="m,l,,,18e" filled="f" strokecolor="#f60" strokeweight="1.65pt">
                <v:path arrowok="t"/>
              </v:shape>
              <v:line id="_x0000_s13510" style="position:absolute" from="2841,-416" to="2841,-416" strokecolor="#f60" strokeweight="1.65pt"/>
              <v:shape id="_x0000_s13511" style="position:absolute;left:2841;top:-416;width:16;height:0" coordsize="16,0" path="m,l,,16,e" filled="f" strokecolor="#f60" strokeweight="1.65pt">
                <v:path arrowok="t"/>
              </v:shape>
              <v:line id="_x0000_s13512" style="position:absolute" from="2857,-416" to="2857,-416" strokecolor="#f60" strokeweight="1.65pt"/>
              <v:line id="_x0000_s13513" style="position:absolute" from="2857,-416" to="2857,-416" strokecolor="#f60" strokeweight="1.65pt"/>
              <v:shape id="_x0000_s13514" style="position:absolute;left:2857;top:-416;width:16;height:0" coordsize="16,0" path="m,l,,16,e" filled="f" strokecolor="#f60" strokeweight="1.65pt">
                <v:path arrowok="t"/>
              </v:shape>
              <v:shape id="_x0000_s13515" style="position:absolute;left:2873;top:-416;width:0;height:19" coordsize="0,19" path="m,l,,,19e" filled="f" strokecolor="#f60" strokeweight="1.65pt">
                <v:path arrowok="t"/>
              </v:shape>
              <v:line id="_x0000_s13516" style="position:absolute" from="2873,-397" to="2873,-397" strokecolor="#f60" strokeweight="1.65pt"/>
              <v:line id="_x0000_s13517" style="position:absolute" from="2873,-397" to="2873,-397" strokecolor="#f60" strokeweight="1.65pt"/>
              <v:shape id="_x0000_s13518" style="position:absolute;left:2873;top:-397;width:17;height:0" coordsize="17,0" path="m,l,,17,e" filled="f" strokecolor="#f60" strokeweight="1.65pt">
                <v:path arrowok="t"/>
              </v:shape>
              <v:line id="_x0000_s13519" style="position:absolute" from="2890,-397" to="2890,-397" strokecolor="#f60" strokeweight="1.65pt"/>
              <v:line id="_x0000_s13520" style="position:absolute" from="2890,-397" to="2890,-397" strokecolor="#f60" strokeweight="1.65pt"/>
              <v:shape id="_x0000_s13521" style="position:absolute;left:2890;top:-397;width:16;height:18" coordsize="16,18" path="m,l,,16,18e" filled="f" strokecolor="#f60" strokeweight="1.65pt">
                <v:path arrowok="t"/>
              </v:shape>
              <v:line id="_x0000_s13522" style="position:absolute" from="2906,-379" to="2906,-379" strokecolor="#f60" strokeweight="1.65pt"/>
              <v:line id="_x0000_s13523" style="position:absolute" from="2906,-379" to="2906,-379" strokecolor="#f60" strokeweight="1.65pt"/>
              <v:shape id="_x0000_s13524" style="position:absolute;left:2906;top:-379;width:16;height:0" coordsize="16,0" path="m,l,,16,e" filled="f" strokecolor="#f60" strokeweight="1.65pt">
                <v:path arrowok="t"/>
              </v:shape>
              <v:line id="_x0000_s13525" style="position:absolute" from="2922,-379" to="2922,-379" strokecolor="#f60" strokeweight="1.65pt"/>
              <v:line id="_x0000_s13526" style="position:absolute" from="2922,-379" to="2922,-379" strokecolor="#f60" strokeweight="1.65pt"/>
              <v:shape id="_x0000_s13527" style="position:absolute;left:2922;top:-379;width:0;height:18" coordsize="0,18" path="m,l,,,18e" filled="f" strokecolor="#f60" strokeweight="1.65pt">
                <v:path arrowok="t"/>
              </v:shape>
              <v:shape id="_x0000_s13528" style="position:absolute;left:2922;top:-361;width:17;height:0" coordsize="17,0" path="m,l,,17,e" filled="f" strokecolor="#f60" strokeweight="1.65pt">
                <v:path arrowok="t"/>
              </v:shape>
              <v:line id="_x0000_s13529" style="position:absolute" from="2939,-361" to="2939,-361" strokecolor="#f60" strokeweight="1.65pt"/>
              <v:line id="_x0000_s13530" style="position:absolute" from="2939,-361" to="2939,-361" strokecolor="#f60" strokeweight="1.65pt"/>
              <v:shape id="_x0000_s13531" style="position:absolute;left:2939;top:-361;width:16;height:0" coordsize="16,0" path="m,l,,16,e" filled="f" strokecolor="#f60" strokeweight="1.65pt">
                <v:path arrowok="t"/>
              </v:shape>
              <v:line id="_x0000_s13532" style="position:absolute" from="2955,-361" to="2955,-361" strokecolor="#f60" strokeweight="1.65pt"/>
              <v:shape id="_x0000_s13533" style="position:absolute;left:2955;top:-361;width:0;height:19" coordsize="0,19" path="m,l,,,19e" filled="f" strokecolor="#f60" strokeweight="1.65pt">
                <v:path arrowok="t"/>
              </v:shape>
              <v:shape id="_x0000_s13534" style="position:absolute;left:2955;top:-342;width:16;height:0" coordsize="16,0" path="m,l,,16,e" filled="f" strokecolor="#f60" strokeweight="1.65pt">
                <v:path arrowok="t"/>
              </v:shape>
              <v:line id="_x0000_s13535" style="position:absolute" from="2971,-342" to="2971,-342" strokecolor="#f60" strokeweight="1.65pt"/>
              <v:line id="_x0000_s13536" style="position:absolute" from="2971,-342" to="2971,-342" strokecolor="#f60" strokeweight="1.65pt"/>
              <v:line id="_x0000_s13537" style="position:absolute" from="2971,-342" to="2971,-342" strokecolor="#f60" strokeweight="1.65pt"/>
              <v:shape id="_x0000_s13538" style="position:absolute;left:2971;top:-342;width:17;height:0" coordsize="17,0" path="m,l,,17,e" filled="f" strokecolor="#f60" strokeweight="1.65pt">
                <v:path arrowok="t"/>
              </v:shape>
              <v:shape id="_x0000_s13539" style="position:absolute;left:2988;top:-342;width:0;height:18" coordsize="0,18" path="m,l,,,18e" filled="f" strokecolor="#f60" strokeweight="1.65pt">
                <v:path arrowok="t"/>
              </v:shape>
              <v:line id="_x0000_s13540" style="position:absolute" from="2988,-324" to="2988,-324" strokecolor="#f60" strokeweight="1.65pt"/>
              <v:shape id="_x0000_s13541" style="position:absolute;left:2988;top:-324;width:16;height:0" coordsize="16,0" path="m,l,,16,e" filled="f" strokecolor="#f60" strokeweight="1.65pt">
                <v:path arrowok="t"/>
              </v:shape>
              <v:line id="_x0000_s13542" style="position:absolute" from="3004,-324" to="3004,-324" strokecolor="#f60" strokeweight="1.65pt"/>
              <v:line id="_x0000_s13543" style="position:absolute" from="3004,-324" to="3004,-324" strokecolor="#f60" strokeweight="1.65pt"/>
              <v:shape id="_x0000_s13544" style="position:absolute;left:3004;top:-324;width:16;height:0" coordsize="16,0" path="m,l,,16,e" filled="f" strokecolor="#f60" strokeweight="1.65pt">
                <v:path arrowok="t"/>
              </v:shape>
              <v:shape id="_x0000_s13545" style="position:absolute;left:3020;top:-324;width:0;height:18" coordsize="0,18" path="m,l,,,18e" filled="f" strokecolor="#f60" strokeweight="1.65pt">
                <v:path arrowok="t"/>
              </v:shape>
              <v:line id="_x0000_s13546" style="position:absolute" from="3020,-306" to="3020,-306" strokecolor="#f60" strokeweight="1.65pt"/>
              <v:line id="_x0000_s13547" style="position:absolute" from="3020,-306" to="3020,-306" strokecolor="#f60" strokeweight="1.65pt"/>
              <v:shape id="_x0000_s13548" style="position:absolute;left:3020;top:-306;width:17;height:0" coordsize="17,0" path="m,l,,17,e" filled="f" strokecolor="#f60" strokeweight="1.65pt">
                <v:path arrowok="t"/>
              </v:shape>
              <v:line id="_x0000_s13549" style="position:absolute" from="3037,-306" to="3037,-306" strokecolor="#f60" strokeweight="1.65pt"/>
              <v:shape id="_x0000_s13550" style="position:absolute;left:3037;top:-306;width:0;height:19" coordsize="0,19" path="m,l,,,19e" filled="f" strokecolor="#f60" strokeweight="1.65pt">
                <v:path arrowok="t"/>
              </v:shape>
              <v:shape id="_x0000_s13551" style="position:absolute;left:3037;top:-287;width:16;height:0" coordsize="16,0" path="m,l,,16,e" filled="f" strokecolor="#f60" strokeweight="1.65pt">
                <v:path arrowok="t"/>
              </v:shape>
              <v:line id="_x0000_s13552" style="position:absolute" from="3053,-287" to="3053,-287" strokecolor="#f60" strokeweight="1.65pt"/>
              <v:line id="_x0000_s13553" style="position:absolute" from="3053,-287" to="3053,-287" strokecolor="#f60" strokeweight="1.65pt"/>
              <v:shape id="_x0000_s13554" style="position:absolute;left:3053;top:-287;width:16;height:0" coordsize="16,0" path="m,l,,16,e" filled="f" strokecolor="#f60" strokeweight="1.65pt">
                <v:path arrowok="t"/>
              </v:shape>
              <v:line id="_x0000_s13555" style="position:absolute" from="3069,-287" to="3069,-287" strokecolor="#f60" strokeweight="1.65pt"/>
              <v:shape id="_x0000_s13556" style="position:absolute;left:3069;top:-287;width:0;height:18" coordsize="0,18" path="m,l,,,18e" filled="f" strokecolor="#f60" strokeweight="1.65pt">
                <v:path arrowok="t"/>
              </v:shape>
              <v:line id="_x0000_s13557" style="position:absolute" from="3069,-269" to="3069,-269" strokecolor="#f60" strokeweight="1.65pt"/>
              <v:shape id="_x0000_s13558" style="position:absolute;left:3069;top:-269;width:17;height:0" coordsize="17,0" path="m,l,,17,e" filled="f" strokecolor="#f60" strokeweight="1.65pt">
                <v:path arrowok="t"/>
              </v:shape>
              <v:line id="_x0000_s13559" style="position:absolute" from="3086,-269" to="3086,-269" strokecolor="#f60" strokeweight="1.65pt"/>
              <v:line id="_x0000_s13560" style="position:absolute" from="3086,-269" to="3086,-269" strokecolor="#f60" strokeweight="1.65pt"/>
              <v:shape id="_x0000_s13561" style="position:absolute;left:3086;top:-269;width:0;height:18" coordsize="0,18" path="m,l,,,18e" filled="f" strokecolor="#f60" strokeweight="1.65pt">
                <v:path arrowok="t"/>
              </v:shape>
              <v:line id="_x0000_s13562" style="position:absolute" from="3086,-251" to="3086,-251" strokecolor="#f60" strokeweight="1.65pt"/>
              <v:line id="_x0000_s13563" style="position:absolute" from="3086,-251" to="3086,-251" strokecolor="#f60" strokeweight="1.65pt"/>
              <v:shape id="_x0000_s13564" style="position:absolute;left:3086;top:-251;width:16;height:0" coordsize="16,0" path="m,l,,16,e" filled="f" strokecolor="#f60" strokeweight="1.65pt">
                <v:path arrowok="t"/>
              </v:shape>
              <v:line id="_x0000_s13565" style="position:absolute" from="3102,-251" to="3102,-251" strokecolor="#f60" strokeweight="1.65pt"/>
              <v:shape id="_x0000_s13566" style="position:absolute;left:3102;top:-251;width:0;height:19" coordsize="0,19" path="m,l,,,19e" filled="f" strokecolor="#f60" strokeweight="1.65pt">
                <v:path arrowok="t"/>
              </v:shape>
              <v:line id="_x0000_s13567" style="position:absolute" from="3102,-232" to="3102,-232" strokecolor="#f60" strokeweight="1.65pt"/>
              <v:shape id="_x0000_s13568" style="position:absolute;left:3102;top:-232;width:16;height:0" coordsize="16,0" path="m,l,,16,e" filled="f" strokecolor="#f60" strokeweight="1.65pt">
                <v:path arrowok="t"/>
              </v:shape>
              <v:line id="_x0000_s13569" style="position:absolute" from="3118,-232" to="3118,-232" strokecolor="#f60" strokeweight="1.65pt"/>
              <v:line id="_x0000_s13570" style="position:absolute" from="3118,-232" to="3118,-232" strokecolor="#f60" strokeweight="1.65pt"/>
              <v:shape id="_x0000_s13571" style="position:absolute;left:3118;top:-232;width:17;height:0" coordsize="17,0" path="m,l,,17,e" filled="f" strokecolor="#f60" strokeweight="1.65pt">
                <v:path arrowok="t"/>
              </v:shape>
              <v:shape id="_x0000_s13572" style="position:absolute;left:3135;top:-232;width:0;height:18" coordsize="0,18" path="m,l,,,18e" filled="f" strokecolor="#f60" strokeweight="1.65pt">
                <v:path arrowok="t"/>
              </v:shape>
              <v:line id="_x0000_s13573" style="position:absolute" from="3135,-214" to="3135,-214" strokecolor="#f60" strokeweight="1.65pt"/>
              <v:shape id="_x0000_s13574" style="position:absolute;left:3135;top:-214;width:16;height:0" coordsize="16,0" path="m,l,,16,e" filled="f" strokecolor="#f60" strokeweight="1.65pt">
                <v:path arrowok="t"/>
              </v:shape>
              <v:line id="_x0000_s13575" style="position:absolute" from="3151,-214" to="3151,-214" strokecolor="#f60" strokeweight="1.65pt"/>
              <v:line id="_x0000_s13576" style="position:absolute" from="3151,-214" to="3151,-214" strokecolor="#f60" strokeweight="1.65pt"/>
              <v:shape id="_x0000_s13577" style="position:absolute;left:3151;top:-214;width:16;height:18" coordsize="16,18" path="m,l,,16,18e" filled="f" strokecolor="#f60" strokeweight="1.65pt">
                <v:path arrowok="t"/>
              </v:shape>
              <v:line id="_x0000_s13578" style="position:absolute" from="3167,-196" to="3167,-196" strokecolor="#f60" strokeweight="1.65pt"/>
              <v:line id="_x0000_s13579" style="position:absolute" from="3167,-196" to="3167,-196" strokecolor="#f60" strokeweight="1.65pt"/>
              <v:line id="_x0000_s13580" style="position:absolute" from="3167,-196" to="3167,-196" strokecolor="#f60" strokeweight="1.65pt"/>
              <v:shape id="_x0000_s13581" style="position:absolute;left:3167;top:-196;width:17;height:0" coordsize="17,0" path="m,l,,17,e" filled="f" strokecolor="#f60" strokeweight="1.65pt">
                <v:path arrowok="t"/>
              </v:shape>
              <v:shape id="_x0000_s13582" style="position:absolute;left:3184;top:-196;width:0;height:18" coordsize="0,18" path="m,l,,,18e" filled="f" strokecolor="#f60" strokeweight="1.65pt">
                <v:path arrowok="t"/>
              </v:shape>
              <v:line id="_x0000_s13583" style="position:absolute" from="3184,-178" to="3184,-178" strokecolor="#f60" strokeweight="1.65pt"/>
              <v:shape id="_x0000_s13584" style="position:absolute;left:3184;top:-178;width:16;height:0" coordsize="16,0" path="m,l,,16,e" filled="f" strokecolor="#f60" strokeweight="1.65pt">
                <v:path arrowok="t"/>
              </v:shape>
              <v:line id="_x0000_s13585" style="position:absolute" from="3200,-178" to="3200,-178" strokecolor="#f60" strokeweight="1.65pt"/>
              <v:line id="_x0000_s13586" style="position:absolute" from="3200,-178" to="3200,-178" strokecolor="#f60" strokeweight="1.65pt"/>
              <v:shape id="_x0000_s13587" style="position:absolute;left:3200;top:-178;width:16;height:19" coordsize="16,19" path="m,l,,16,19e" filled="f" strokecolor="#f60" strokeweight="1.65pt">
                <v:path arrowok="t"/>
              </v:shape>
              <v:line id="_x0000_s13588" style="position:absolute" from="3216,-159" to="3216,-159" strokecolor="#f60" strokeweight="1.65pt"/>
              <v:line id="_x0000_s13589" style="position:absolute" from="3216,-159" to="3216,-159" strokecolor="#f60" strokeweight="1.65pt"/>
              <v:line id="_x0000_s13590" style="position:absolute" from="3216,-159" to="3216,-159" strokecolor="#f60" strokeweight="1.65pt"/>
              <v:shape id="_x0000_s13591" style="position:absolute;left:3216;top:-159;width:17;height:0" coordsize="17,0" path="m,l,,17,e" filled="f" strokecolor="#f60" strokeweight="1.65pt">
                <v:path arrowok="t"/>
              </v:shape>
              <v:shape id="_x0000_s13592" style="position:absolute;left:3233;top:-159;width:0;height:0" coordsize="0,0" path="m,l,,,e" filled="f" strokecolor="#f60" strokeweight="1.65pt">
                <v:path arrowok="t"/>
              </v:shape>
              <v:line id="_x0000_s13593" style="position:absolute" from="3233,-159" to="3233,-159" strokecolor="#f60" strokeweight="1.65pt"/>
              <v:shape id="_x0000_s13594" style="position:absolute;left:3233;top:-159;width:16;height:0" coordsize="16,0" path="m,l,,16,e" filled="f" strokecolor="#f60" strokeweight="1.65pt">
                <v:path arrowok="t"/>
              </v:shape>
              <v:line id="_x0000_s13595" style="position:absolute" from="3249,-159" to="3249,-159" strokecolor="#f60" strokeweight="1.65pt"/>
              <v:shape id="_x0000_s13596" style="position:absolute;left:3249;top:-159;width:0;height:18" coordsize="0,18" path="m,l,,,18e" filled="f" strokecolor="#f60" strokeweight="1.65pt">
                <v:path arrowok="t"/>
              </v:shape>
              <v:shape id="_x0000_s13597" style="position:absolute;left:3249;top:-141;width:16;height:0" coordsize="16,0" path="m,l,,16,e" filled="f" strokecolor="#f60" strokeweight="1.65pt">
                <v:path arrowok="t"/>
              </v:shape>
              <v:line id="_x0000_s13598" style="position:absolute" from="3265,-141" to="3265,-141" strokecolor="#f60" strokeweight="1.65pt"/>
              <v:line id="_x0000_s13599" style="position:absolute" from="3265,-141" to="3265,-141" strokecolor="#f60" strokeweight="1.65pt"/>
              <v:line id="_x0000_s13600" style="position:absolute" from="3265,-141" to="3265,-141" strokecolor="#f60" strokeweight="1.65pt"/>
              <v:shape id="_x0000_s13601" style="position:absolute;left:3265;top:-141;width:16;height:18" coordsize="16,18" path="m,l,,16,18e" filled="f" strokecolor="#f60" strokeweight="1.65pt">
                <v:path arrowok="t"/>
              </v:shape>
              <v:line id="_x0000_s13602" style="position:absolute" from="3281,-123" to="3281,-123" strokecolor="#f60" strokeweight="1.65pt"/>
              <v:line id="_x0000_s13603" style="position:absolute" from="3281,-123" to="3281,-123" strokecolor="#f60" strokeweight="1.65pt"/>
              <v:shape id="_x0000_s13604" style="position:absolute;left:3281;top:-123;width:17;height:0" coordsize="17,0" path="m,l,,17,e" filled="f" strokecolor="#f60" strokeweight="1.65pt">
                <v:path arrowok="t"/>
              </v:shape>
              <v:line id="_x0000_s13605" style="position:absolute" from="3298,-123" to="3298,-123" strokecolor="#f60" strokeweight="1.65pt"/>
              <v:shape id="_x0000_s13606" style="position:absolute;left:3298;top:-123;width:0;height:19" coordsize="0,19" path="m,l,,,19e" filled="f" strokecolor="#f60" strokeweight="1.65pt">
                <v:path arrowok="t"/>
              </v:shape>
              <v:shape id="_x0000_s13607" style="position:absolute;left:3298;top:-104;width:16;height:0" coordsize="16,0" path="m,l,,16,e" filled="f" strokecolor="#f60" strokeweight="1.65pt">
                <v:path arrowok="t"/>
              </v:shape>
              <v:line id="_x0000_s13608" style="position:absolute" from="3314,-104" to="3314,-104" strokecolor="#f60" strokeweight="1.65pt"/>
              <v:line id="_x0000_s13609" style="position:absolute" from="3314,-104" to="3314,-104" strokecolor="#f60" strokeweight="1.65pt"/>
              <v:shape id="_x0000_s13610" style="position:absolute;left:3314;top:-104;width:0;height:18" coordsize="0,18" path="m,l,,,18e" filled="f" strokecolor="#f60" strokeweight="1.65pt">
                <v:path arrowok="t"/>
              </v:shape>
              <v:shape id="_x0000_s13611" style="position:absolute;left:3314;top:-86;width:16;height:0" coordsize="16,0" path="m,l,,16,e" filled="f" strokecolor="#f60" strokeweight="1.65pt">
                <v:path arrowok="t"/>
              </v:shape>
              <v:line id="_x0000_s13612" style="position:absolute" from="3330,-86" to="3330,-86" strokecolor="#f60" strokeweight="1.65pt"/>
              <v:line id="_x0000_s13613" style="position:absolute" from="3330,-86" to="3330,-86" strokecolor="#f60" strokeweight="1.65pt"/>
              <v:shape id="_x0000_s13614" style="position:absolute;left:3330;top:-86;width:17;height:0" coordsize="17,0" path="m,l,,17,e" filled="f" strokecolor="#f60" strokeweight="1.65pt">
                <v:path arrowok="t"/>
              </v:shape>
              <v:shape id="_x0000_s13615" style="position:absolute;left:3347;top:-86;width:0;height:18" coordsize="0,18" path="m,l,,,18e" filled="f" strokecolor="#f60" strokeweight="1.65pt">
                <v:path arrowok="t"/>
              </v:shape>
              <v:line id="_x0000_s13616" style="position:absolute" from="3347,-68" to="3347,-68" strokecolor="#f60" strokeweight="1.65pt"/>
              <v:shape id="_x0000_s13617" style="position:absolute;left:3347;top:-68;width:16;height:0" coordsize="16,0" path="m,l,,16,e" filled="f" strokecolor="#f60" strokeweight="1.65pt">
                <v:path arrowok="t"/>
              </v:shape>
              <v:line id="_x0000_s13618" style="position:absolute" from="3363,-68" to="3363,-68" strokecolor="#f60" strokeweight="1.65pt"/>
              <v:shape id="_x0000_s13619" style="position:absolute;left:3363;top:-68;width:0;height:19" coordsize="0,19" path="m,l,,,19e" filled="f" strokecolor="#f60" strokeweight="1.65pt">
                <v:path arrowok="t"/>
              </v:shape>
              <v:line id="_x0000_s13620" style="position:absolute" from="3363,-49" to="3363,-49" strokecolor="#f60" strokeweight="1.65pt"/>
              <v:shape id="_x0000_s13621" style="position:absolute;left:3363;top:-49;width:16;height:0" coordsize="16,0" path="m,l,,16,e" filled="f" strokecolor="#f60" strokeweight="1.65pt">
                <v:path arrowok="t"/>
              </v:shape>
              <v:line id="_x0000_s13622" style="position:absolute" from="3379,-49" to="3379,-49" strokecolor="#f60" strokeweight="1.65pt"/>
              <v:shape id="_x0000_s13623" style="position:absolute;left:3379;top:-49;width:0;height:18" coordsize="0,18" path="m,l,,,18e" filled="f" strokecolor="#f60" strokeweight="1.65pt">
                <v:path arrowok="t"/>
              </v:shape>
              <v:shape id="_x0000_s13624" style="position:absolute;left:3379;top:-31;width:17;height:0" coordsize="17,0" path="m,l,,17,e" filled="f" strokecolor="#f60" strokeweight="1.65pt">
                <v:path arrowok="t"/>
              </v:shape>
              <v:line id="_x0000_s13625" style="position:absolute" from="3396,-31" to="3396,-31" strokecolor="#f60" strokeweight="1.65pt"/>
              <v:line id="_x0000_s13626" style="position:absolute" from="3396,-31" to="3396,-31" strokecolor="#f60" strokeweight="1.65pt"/>
              <v:shape id="_x0000_s13627" style="position:absolute;left:3396;top:-31;width:16;height:18" coordsize="16,18" path="m,l,,16,18e" filled="f" strokecolor="#f60" strokeweight="1.65pt">
                <v:path arrowok="t"/>
              </v:shape>
              <v:line id="_x0000_s13628" style="position:absolute" from="3412,-13" to="3412,-13" strokecolor="#f60" strokeweight="1.65pt"/>
              <v:line id="_x0000_s13629" style="position:absolute" from="3412,-13" to="3412,-13" strokecolor="#f60" strokeweight="1.65pt"/>
              <v:line id="_x0000_s13630" style="position:absolute" from="3412,-13" to="3412,-13" strokecolor="#f60" strokeweight="1.65pt"/>
              <v:shape id="_x0000_s13631" style="position:absolute;left:3412;top:-13;width:0;height:0" coordsize="0,0" path="m,l,,,e" filled="f" strokecolor="#f60" strokeweight="1.65pt">
                <v:path arrowok="t"/>
              </v:shape>
              <v:shape id="_x0000_s13632" style="position:absolute;left:3412;top:-13;width:0;height:19" coordsize="0,19" path="m,l,,,19e" filled="f" strokecolor="#f60" strokeweight="1.65pt">
                <v:path arrowok="t"/>
              </v:shape>
              <v:line id="_x0000_s13633" style="position:absolute" from="3412,6" to="3412,6" strokecolor="#f60" strokeweight="1.65pt"/>
              <v:shape id="_x0000_s13634" style="position:absolute;left:3412;top:6;width:16;height:0" coordsize="16,0" path="m,l,,16,e" filled="f" strokecolor="#f60" strokeweight="1.65pt">
                <v:path arrowok="t"/>
              </v:shape>
              <v:line id="_x0000_s13635" style="position:absolute" from="3428,6" to="3428,6" strokecolor="#f60" strokeweight="1.65pt"/>
              <v:shape id="_x0000_s13636" style="position:absolute;left:3428;top:6;width:0;height:18" coordsize="0,18" path="m,l,,,18e" filled="f" strokecolor="#f60" strokeweight="1.65pt">
                <v:path arrowok="t"/>
              </v:shape>
              <v:shape id="_x0000_s13637" style="position:absolute;left:3428;top:24;width:17;height:0" coordsize="17,0" path="m,l,,17,e" filled="f" strokecolor="#f60" strokeweight="1.65pt">
                <v:path arrowok="t"/>
              </v:shape>
              <v:line id="_x0000_s13638" style="position:absolute" from="3445,24" to="3445,24" strokecolor="#f60" strokeweight="1.65pt"/>
              <v:line id="_x0000_s13639" style="position:absolute" from="3445,24" to="3445,24" strokecolor="#f60" strokeweight="1.65pt"/>
              <v:shape id="_x0000_s13640" style="position:absolute;left:3445;top:24;width:0;height:18" coordsize="0,18" path="m,l,,,18e" filled="f" strokecolor="#f60" strokeweight="1.65pt">
                <v:path arrowok="t"/>
              </v:shape>
              <v:shape id="_x0000_s13641" style="position:absolute;left:3445;top:42;width:16;height:0" coordsize="16,0" path="m,l,,16,e" filled="f" strokecolor="#f60" strokeweight="1.65pt">
                <v:path arrowok="t"/>
              </v:shape>
              <v:line id="_x0000_s13642" style="position:absolute" from="3461,42" to="3461,42" strokecolor="#f60" strokeweight="1.65pt"/>
              <v:line id="_x0000_s13643" style="position:absolute" from="3461,42" to="3461,42" strokecolor="#f60" strokeweight="1.65pt"/>
              <v:shape id="_x0000_s13644" style="position:absolute;left:3461;top:42;width:16;height:19" coordsize="16,19" path="m,l,,16,19e" filled="f" strokecolor="#f60" strokeweight="1.65pt">
                <v:path arrowok="t"/>
              </v:shape>
              <v:line id="_x0000_s13645" style="position:absolute" from="3477,61" to="3477,61" strokecolor="#f60" strokeweight="1.65pt"/>
              <v:line id="_x0000_s13646" style="position:absolute" from="3477,61" to="3477,61" strokecolor="#f60" strokeweight="1.65pt"/>
              <v:shape id="_x0000_s13647" style="position:absolute;left:3477;top:61;width:17;height:18" coordsize="17,18" path="m,l,,17,18e" filled="f" strokecolor="#f60" strokeweight="1.65pt">
                <v:path arrowok="t"/>
              </v:shape>
              <v:line id="_x0000_s13648" style="position:absolute" from="3494,79" to="3494,79" strokecolor="#f60" strokeweight="1.65pt"/>
              <v:line id="_x0000_s13649" style="position:absolute" from="3494,79" to="3494,79" strokecolor="#f60" strokeweight="1.65pt"/>
              <v:line id="_x0000_s13650" style="position:absolute" from="3494,79" to="3494,79" strokecolor="#f60" strokeweight="1.65pt"/>
              <v:shape id="_x0000_s13651" style="position:absolute;left:3494;top:79;width:16;height:18" coordsize="16,18" path="m,l,,16,18e" filled="f" strokecolor="#f60" strokeweight="1.65pt">
                <v:path arrowok="t"/>
              </v:shape>
              <v:line id="_x0000_s13652" style="position:absolute" from="3510,97" to="3510,97" strokecolor="#f60" strokeweight="1.65pt"/>
              <v:line id="_x0000_s13653" style="position:absolute" from="3510,97" to="3510,97" strokecolor="#f60" strokeweight="1.65pt"/>
              <v:shape id="_x0000_s13654" style="position:absolute;left:3510;top:97;width:16;height:0" coordsize="16,0" path="m,l,,16,e" filled="f" strokecolor="#f60" strokeweight="1.65pt">
                <v:path arrowok="t"/>
              </v:shape>
              <v:shape id="_x0000_s13655" style="position:absolute;left:3526;top:97;width:0;height:18" coordsize="0,18" path="m,l,,,18e" filled="f" strokecolor="#f60" strokeweight="1.65pt">
                <v:path arrowok="t"/>
              </v:shape>
              <v:line id="_x0000_s13656" style="position:absolute" from="3526,115" to="3526,115" strokecolor="#f60" strokeweight="1.65pt"/>
              <v:shape id="_x0000_s13657" style="position:absolute;left:3526;top:115;width:17;height:0" coordsize="17,0" path="m,l,,17,e" filled="f" strokecolor="#f60" strokeweight="1.65pt">
                <v:path arrowok="t"/>
              </v:shape>
              <v:line id="_x0000_s13658" style="position:absolute" from="3543,115" to="3543,115" strokecolor="#f60" strokeweight="1.65pt"/>
              <v:shape id="_x0000_s13659" style="position:absolute;left:3543;top:115;width:0;height:19" coordsize="0,19" path="m,l,,,19e" filled="f" strokecolor="#f60" strokeweight="1.65pt">
                <v:path arrowok="t"/>
              </v:shape>
              <v:line id="_x0000_s13660" style="position:absolute" from="3543,134" to="3543,134" strokecolor="#f60" strokeweight="1.65pt"/>
              <v:shape id="_x0000_s13661" style="position:absolute;left:3543;top:134;width:16;height:0" coordsize="16,0" path="m,l,,16,e" filled="f" strokecolor="#f60" strokeweight="1.65pt">
                <v:path arrowok="t"/>
              </v:shape>
              <v:shape id="_x0000_s13662" style="position:absolute;left:3559;top:134;width:0;height:18" coordsize="0,18" path="m,l,,,18e" filled="f" strokecolor="#f60" strokeweight="1.65pt">
                <v:path arrowok="t"/>
              </v:shape>
              <v:line id="_x0000_s13663" style="position:absolute" from="3559,152" to="3559,152" strokecolor="#f60" strokeweight="1.65pt"/>
              <v:shape id="_x0000_s13664" style="position:absolute;left:3559;top:152;width:16;height:0" coordsize="16,0" path="m,l,,16,e" filled="f" strokecolor="#f60" strokeweight="1.65pt">
                <v:path arrowok="t"/>
              </v:shape>
              <v:line id="_x0000_s13665" style="position:absolute" from="3575,152" to="3575,152" strokecolor="#f60" strokeweight="1.65pt"/>
              <v:shape id="_x0000_s13666" style="position:absolute;left:3575;top:152;width:0;height:18" coordsize="0,18" path="m,l,,,18e" filled="f" strokecolor="#f60" strokeweight="1.65pt">
                <v:path arrowok="t"/>
              </v:shape>
              <v:shape id="_x0000_s13667" style="position:absolute;left:3575;top:170;width:17;height:0" coordsize="17,0" path="m,l,,17,e" filled="f" strokecolor="#f60" strokeweight="1.65pt">
                <v:path arrowok="t"/>
              </v:shape>
              <v:line id="_x0000_s13668" style="position:absolute" from="3592,170" to="3592,170" strokecolor="#f60" strokeweight="1.65pt"/>
              <v:shape id="_x0000_s13669" style="position:absolute;left:3592;top:170;width:0;height:19" coordsize="0,19" path="m,l,,,19e" filled="f" strokecolor="#f60" strokeweight="1.65pt">
                <v:path arrowok="t"/>
              </v:shape>
              <v:line id="_x0000_s13670" style="position:absolute" from="3592,189" to="3592,189" strokecolor="#f60" strokeweight="1.65pt"/>
              <v:shape id="_x0000_s13671" style="position:absolute;left:3592;top:189;width:16;height:0" coordsize="16,0" path="m,l,,16,e" filled="f" strokecolor="#f60" strokeweight="1.65pt">
                <v:path arrowok="t"/>
              </v:shape>
              <v:line id="_x0000_s13672" style="position:absolute" from="3608,189" to="3608,189" strokecolor="#f60" strokeweight="1.65pt"/>
              <v:shape id="_x0000_s13673" style="position:absolute;left:3608;top:189;width:0;height:0" coordsize="0,0" path="m,l,,,e" filled="f" strokecolor="#f60" strokeweight="1.65pt">
                <v:path arrowok="t"/>
              </v:shape>
              <v:shape id="_x0000_s13674" style="position:absolute;left:3608;top:189;width:16;height:0" coordsize="16,0" path="m,l,,16,e" filled="f" strokecolor="#f60" strokeweight="1.65pt">
                <v:path arrowok="t"/>
              </v:shape>
              <v:line id="_x0000_s13675" style="position:absolute" from="3624,189" to="3624,189" strokecolor="#f60" strokeweight="1.65pt"/>
              <v:shape id="_x0000_s13676" style="position:absolute;left:3624;top:189;width:0;height:18" coordsize="0,18" path="m,l,,,18e" filled="f" strokecolor="#f60" strokeweight="1.65pt">
                <v:path arrowok="t"/>
              </v:shape>
              <v:shape id="_x0000_s13677" style="position:absolute;left:3624;top:207;width:17;height:0" coordsize="17,0" path="m,l,,17,e" filled="f" strokecolor="#f60" strokeweight="1.65pt">
                <v:path arrowok="t"/>
              </v:shape>
              <v:line id="_x0000_s13678" style="position:absolute" from="3641,207" to="3641,207" strokecolor="#f60" strokeweight="1.65pt"/>
              <v:shape id="_x0000_s13679" style="position:absolute;left:3641;top:207;width:0;height:18" coordsize="0,18" path="m,l,,,18e" filled="f" strokecolor="#f60" strokeweight="1.65pt">
                <v:path arrowok="t"/>
              </v:shape>
              <v:line id="_x0000_s13680" style="position:absolute" from="3641,225" to="3641,225" strokecolor="#f60" strokeweight="1.65pt"/>
              <v:shape id="_x0000_s13681" style="position:absolute;left:3641;top:225;width:16;height:0" coordsize="16,0" path="m,l,,16,e" filled="f" strokecolor="#f60" strokeweight="1.65pt">
                <v:path arrowok="t"/>
              </v:shape>
              <v:shape id="_x0000_s13682" style="position:absolute;left:3657;top:225;width:0;height:19" coordsize="0,19" path="m,l,,,19e" filled="f" strokecolor="#f60" strokeweight="1.65pt">
                <v:path arrowok="t"/>
              </v:shape>
              <v:line id="_x0000_s13683" style="position:absolute" from="3657,244" to="3657,244" strokecolor="#f60" strokeweight="1.65pt"/>
              <v:shape id="_x0000_s13684" style="position:absolute;left:3657;top:244;width:16;height:0" coordsize="16,0" path="m,l,,16,e" filled="f" strokecolor="#f60" strokeweight="1.65pt">
                <v:path arrowok="t"/>
              </v:shape>
              <v:line id="_x0000_s13685" style="position:absolute" from="3673,244" to="3673,244" strokecolor="#f60" strokeweight="1.65pt"/>
              <v:shape id="_x0000_s13686" style="position:absolute;left:3673;top:244;width:0;height:18" coordsize="0,18" path="m,l,,,18e" filled="f" strokecolor="#f60" strokeweight="1.65pt">
                <v:path arrowok="t"/>
              </v:shape>
              <v:shape id="_x0000_s13687" style="position:absolute;left:3673;top:262;width:17;height:0" coordsize="17,0" path="m,l,,17,e" filled="f" strokecolor="#f60" strokeweight="1.65pt">
                <v:path arrowok="t"/>
              </v:shape>
              <v:line id="_x0000_s13688" style="position:absolute" from="3690,262" to="3690,262" strokecolor="#f60" strokeweight="1.65pt"/>
              <v:shape id="_x0000_s13689" style="position:absolute;left:3690;top:262;width:0;height:18" coordsize="0,18" path="m,l,,,18e" filled="f" strokecolor="#f60" strokeweight="1.65pt">
                <v:path arrowok="t"/>
              </v:shape>
              <v:line id="_x0000_s13690" style="position:absolute" from="3690,280" to="3690,280" strokecolor="#f60" strokeweight="1.65pt"/>
              <v:shape id="_x0000_s13691" style="position:absolute;left:3690;top:280;width:16;height:0" coordsize="16,0" path="m,l,,16,e" filled="f" strokecolor="#f60" strokeweight="1.65pt">
                <v:path arrowok="t"/>
              </v:shape>
              <v:shape id="_x0000_s13692" style="position:absolute;left:3706;top:280;width:0;height:19" coordsize="0,19" path="m,l,,,19e" filled="f" strokecolor="#f60" strokeweight="1.65pt">
                <v:path arrowok="t"/>
              </v:shape>
              <v:line id="_x0000_s13693" style="position:absolute" from="3706,299" to="3706,299" strokecolor="#f60" strokeweight="1.65pt"/>
              <v:shape id="_x0000_s13694" style="position:absolute;left:3706;top:299;width:16;height:0" coordsize="16,0" path="m,l,,16,e" filled="f" strokecolor="#f60" strokeweight="1.65pt">
                <v:path arrowok="t"/>
              </v:shape>
              <v:shape id="_x0000_s13695" style="position:absolute;left:3722;top:299;width:0;height:18" coordsize="0,18" path="m,l,,,18e" filled="f" strokecolor="#f60" strokeweight="1.65pt">
                <v:path arrowok="t"/>
              </v:shape>
              <v:line id="_x0000_s13696" style="position:absolute" from="3722,317" to="3722,317" strokecolor="#f60" strokeweight="1.65pt"/>
              <v:shape id="_x0000_s13697" style="position:absolute;left:3722;top:317;width:17;height:0" coordsize="17,0" path="m,l,,17,e" filled="f" strokecolor="#f60" strokeweight="1.65pt">
                <v:path arrowok="t"/>
              </v:shape>
            </v:group>
            <v:group id="_x0000_s13698" style="position:absolute;left:3739;top:317;width:930;height:1886" coordorigin="3739,317" coordsize="930,1886">
              <v:shape id="_x0000_s13699" style="position:absolute;left:3739;top:317;width:0;height:18" coordsize="0,18" path="m,l,,,18e" filled="f" strokecolor="#f60" strokeweight="1.65pt">
                <v:path arrowok="t"/>
              </v:shape>
              <v:line id="_x0000_s13700" style="position:absolute" from="3739,335" to="3739,335" strokecolor="#f60" strokeweight="1.65pt"/>
              <v:line id="_x0000_s13701" style="position:absolute" from="3739,335" to="3739,335" strokecolor="#f60" strokeweight="1.65pt"/>
              <v:shape id="_x0000_s13702" style="position:absolute;left:3739;top:335;width:0;height:19" coordsize="0,19" path="m,l,,,19e" filled="f" strokecolor="#f60" strokeweight="1.65pt">
                <v:path arrowok="t"/>
              </v:shape>
              <v:line id="_x0000_s13703" style="position:absolute" from="3739,354" to="3739,354" strokecolor="#f60" strokeweight="1.65pt"/>
              <v:shape id="_x0000_s13704" style="position:absolute;left:3739;top:354;width:0;height:18" coordsize="0,18" path="m,l,,,18e" filled="f" strokecolor="#f60" strokeweight="1.65pt">
                <v:path arrowok="t"/>
              </v:shape>
              <v:shape id="_x0000_s13705" style="position:absolute;left:3739;top:372;width:16;height:0" coordsize="16,0" path="m,l,,16,e" filled="f" strokecolor="#f60" strokeweight="1.65pt">
                <v:path arrowok="t"/>
              </v:shape>
              <v:line id="_x0000_s13706" style="position:absolute" from="3755,372" to="3755,372" strokecolor="#f60" strokeweight="1.65pt"/>
              <v:shape id="_x0000_s13707" style="position:absolute;left:3755;top:372;width:0;height:18" coordsize="0,18" path="m,l,,,18e" filled="f" strokecolor="#f60" strokeweight="1.65pt">
                <v:path arrowok="t"/>
              </v:shape>
              <v:shape id="_x0000_s13708" style="position:absolute;left:3755;top:390;width:16;height:0" coordsize="16,0" path="m,l,,16,e" filled="f" strokecolor="#f60" strokeweight="1.65pt">
                <v:path arrowok="t"/>
              </v:shape>
              <v:line id="_x0000_s13709" style="position:absolute" from="3771,390" to="3771,390" strokecolor="#f60" strokeweight="1.65pt"/>
              <v:shape id="_x0000_s13710" style="position:absolute;left:3771;top:390;width:0;height:19" coordsize="0,19" path="m,l,,,19e" filled="f" strokecolor="#f60" strokeweight="1.65pt">
                <v:path arrowok="t"/>
              </v:shape>
              <v:line id="_x0000_s13711" style="position:absolute" from="3771,409" to="3771,409" strokecolor="#f60" strokeweight="1.65pt"/>
              <v:shape id="_x0000_s13712" style="position:absolute;left:3771;top:409;width:17;height:0" coordsize="17,0" path="m,l,,17,e" filled="f" strokecolor="#f60" strokeweight="1.65pt">
                <v:path arrowok="t"/>
              </v:shape>
              <v:shape id="_x0000_s13713" style="position:absolute;left:3788;top:409;width:0;height:18" coordsize="0,18" path="m,l,,,18e" filled="f" strokecolor="#f60" strokeweight="1.65pt">
                <v:path arrowok="t"/>
              </v:shape>
              <v:line id="_x0000_s13714" style="position:absolute" from="3788,427" to="3788,427" strokecolor="#f60" strokeweight="1.65pt"/>
              <v:shape id="_x0000_s13715" style="position:absolute;left:3788;top:427;width:16;height:18" coordsize="16,18" path="m,l,,16,18e" filled="f" strokecolor="#f60" strokeweight="1.65pt">
                <v:path arrowok="t"/>
              </v:shape>
              <v:line id="_x0000_s13716" style="position:absolute" from="3804,445" to="3804,445" strokecolor="#f60" strokeweight="1.65pt"/>
              <v:line id="_x0000_s13717" style="position:absolute" from="3804,445" to="3804,445" strokecolor="#f60" strokeweight="1.65pt"/>
              <v:shape id="_x0000_s13718" style="position:absolute;left:3804;top:445;width:16;height:18" coordsize="16,18" path="m,l,,16,18e" filled="f" strokecolor="#f60" strokeweight="1.65pt">
                <v:path arrowok="t"/>
              </v:shape>
              <v:line id="_x0000_s13719" style="position:absolute" from="3820,463" to="3820,463" strokecolor="#f60" strokeweight="1.65pt"/>
              <v:shape id="_x0000_s13720" style="position:absolute;left:3820;top:463;width:0;height:19" coordsize="0,19" path="m,l,,,19e" filled="f" strokecolor="#f60" strokeweight="1.65pt">
                <v:path arrowok="t"/>
              </v:shape>
              <v:line id="_x0000_s13721" style="position:absolute" from="3820,482" to="3820,482" strokecolor="#f60" strokeweight="1.65pt"/>
              <v:shape id="_x0000_s13722" style="position:absolute;left:3820;top:482;width:17;height:0" coordsize="17,0" path="m,l,,17,e" filled="f" strokecolor="#f60" strokeweight="1.65pt">
                <v:path arrowok="t"/>
              </v:shape>
              <v:shape id="_x0000_s13723" style="position:absolute;left:3837;top:482;width:0;height:18" coordsize="0,18" path="m,l,,,18e" filled="f" strokecolor="#f60" strokeweight="1.65pt">
                <v:path arrowok="t"/>
              </v:shape>
              <v:line id="_x0000_s13724" style="position:absolute" from="3837,500" to="3837,500" strokecolor="#f60" strokeweight="1.65pt"/>
              <v:shape id="_x0000_s13725" style="position:absolute;left:3837;top:500;width:16;height:18" coordsize="16,18" path="m,l,,16,18e" filled="f" strokecolor="#f60" strokeweight="1.65pt">
                <v:path arrowok="t"/>
              </v:shape>
              <v:line id="_x0000_s13726" style="position:absolute" from="3853,518" to="3853,518" strokecolor="#f60" strokeweight="1.65pt"/>
              <v:line id="_x0000_s13727" style="position:absolute" from="3853,518" to="3853,518" strokecolor="#f60" strokeweight="1.65pt"/>
              <v:shape id="_x0000_s13728" style="position:absolute;left:3853;top:518;width:16;height:19" coordsize="16,19" path="m,l,,16,19e" filled="f" strokecolor="#f60" strokeweight="1.65pt">
                <v:path arrowok="t"/>
              </v:shape>
              <v:line id="_x0000_s13729" style="position:absolute" from="3869,537" to="3869,537" strokecolor="#f60" strokeweight="1.65pt"/>
              <v:shape id="_x0000_s13730" style="position:absolute;left:3869;top:537;width:0;height:0" coordsize="0,0" path="m,l,,,e" filled="f" strokecolor="#f60" strokeweight="1.65pt">
                <v:path arrowok="t"/>
              </v:shape>
              <v:line id="_x0000_s13731" style="position:absolute" from="3869,537" to="3869,537" strokecolor="#f60" strokeweight="1.65pt"/>
              <v:shape id="_x0000_s13732" style="position:absolute;left:3869;top:537;width:17;height:0" coordsize="17,0" path="m,l,,17,e" filled="f" strokecolor="#f60" strokeweight="1.65pt">
                <v:path arrowok="t"/>
              </v:shape>
              <v:shape id="_x0000_s13733" style="position:absolute;left:3886;top:537;width:0;height:18" coordsize="0,18" path="m,l,,,18e" filled="f" strokecolor="#f60" strokeweight="1.65pt">
                <v:path arrowok="t"/>
              </v:shape>
              <v:line id="_x0000_s13734" style="position:absolute" from="3886,555" to="3886,555" strokecolor="#f60" strokeweight="1.65pt"/>
              <v:shape id="_x0000_s13735" style="position:absolute;left:3886;top:555;width:16;height:18" coordsize="16,18" path="m,l,,16,18e" filled="f" strokecolor="#f60" strokeweight="1.65pt">
                <v:path arrowok="t"/>
              </v:shape>
              <v:line id="_x0000_s13736" style="position:absolute" from="3902,573" to="3902,573" strokecolor="#f60" strokeweight="1.65pt"/>
              <v:shape id="_x0000_s13737" style="position:absolute;left:3902;top:573;width:0;height:19" coordsize="0,19" path="m,l,,,19e" filled="f" strokecolor="#f60" strokeweight="1.65pt">
                <v:path arrowok="t"/>
              </v:shape>
              <v:shape id="_x0000_s13738" style="position:absolute;left:3902;top:592;width:16;height:0" coordsize="16,0" path="m,l,,16,e" filled="f" strokecolor="#f60" strokeweight="1.65pt">
                <v:path arrowok="t"/>
              </v:shape>
              <v:shape id="_x0000_s13739" style="position:absolute;left:3918;top:592;width:0;height:18" coordsize="0,18" path="m,l,,,18e" filled="f" strokecolor="#f60" strokeweight="1.65pt">
                <v:path arrowok="t"/>
              </v:shape>
              <v:line id="_x0000_s13740" style="position:absolute" from="3918,610" to="3918,610" strokecolor="#f60" strokeweight="1.65pt"/>
              <v:shape id="_x0000_s13741" style="position:absolute;left:3918;top:610;width:17;height:0" coordsize="17,0" path="m,l,,17,e" filled="f" strokecolor="#f60" strokeweight="1.65pt">
                <v:path arrowok="t"/>
              </v:shape>
              <v:shape id="_x0000_s13742" style="position:absolute;left:3935;top:610;width:0;height:18" coordsize="0,18" path="m,l,,,18e" filled="f" strokecolor="#f60" strokeweight="1.65pt">
                <v:path arrowok="t"/>
              </v:shape>
              <v:line id="_x0000_s13743" style="position:absolute" from="3935,628" to="3935,628" strokecolor="#f60" strokeweight="1.65pt"/>
              <v:shape id="_x0000_s13744" style="position:absolute;left:3935;top:628;width:0;height:19" coordsize="0,19" path="m,l,,,19e" filled="f" strokecolor="#f60" strokeweight="1.65pt">
                <v:path arrowok="t"/>
              </v:shape>
              <v:shape id="_x0000_s13745" style="position:absolute;left:3935;top:647;width:16;height:0" coordsize="16,0" path="m,l,,16,e" filled="f" strokecolor="#f60" strokeweight="1.65pt">
                <v:path arrowok="t"/>
              </v:shape>
              <v:shape id="_x0000_s13746" style="position:absolute;left:3951;top:647;width:0;height:18" coordsize="0,18" path="m,l,,,18e" filled="f" strokecolor="#f60" strokeweight="1.65pt">
                <v:path arrowok="t"/>
              </v:shape>
              <v:line id="_x0000_s13747" style="position:absolute" from="3951,665" to="3951,665" strokecolor="#f60" strokeweight="1.65pt"/>
              <v:shape id="_x0000_s13748" style="position:absolute;left:3951;top:665;width:16;height:18" coordsize="16,18" path="m,l,,16,18e" filled="f" strokecolor="#f60" strokeweight="1.65pt">
                <v:path arrowok="t"/>
              </v:shape>
              <v:line id="_x0000_s13749" style="position:absolute" from="3967,683" to="3967,683" strokecolor="#f60" strokeweight="1.65pt"/>
              <v:shape id="_x0000_s13750" style="position:absolute;left:3967;top:683;width:0;height:19" coordsize="0,19" path="m,l,,,19e" filled="f" strokecolor="#f60" strokeweight="1.65pt">
                <v:path arrowok="t"/>
              </v:shape>
              <v:shape id="_x0000_s13751" style="position:absolute;left:3967;top:702;width:17;height:0" coordsize="17,0" path="m,l,,17,e" filled="f" strokecolor="#f60" strokeweight="1.65pt">
                <v:path arrowok="t"/>
              </v:shape>
              <v:shape id="_x0000_s13752" style="position:absolute;left:3984;top:702;width:0;height:18" coordsize="0,18" path="m,l,,,18e" filled="f" strokecolor="#f60" strokeweight="1.65pt">
                <v:path arrowok="t"/>
              </v:shape>
              <v:line id="_x0000_s13753" style="position:absolute" from="3984,720" to="3984,720" strokecolor="#f60" strokeweight="1.65pt"/>
              <v:shape id="_x0000_s13754" style="position:absolute;left:3984;top:720;width:0;height:18" coordsize="0,18" path="m,l,,,18e" filled="f" strokecolor="#f60" strokeweight="1.65pt">
                <v:path arrowok="t"/>
              </v:shape>
              <v:shape id="_x0000_s13755" style="position:absolute;left:3984;top:738;width:16;height:0" coordsize="16,0" path="m,l,,16,e" filled="f" strokecolor="#f60" strokeweight="1.65pt">
                <v:path arrowok="t"/>
              </v:shape>
              <v:shape id="_x0000_s13756" style="position:absolute;left:4000;top:738;width:0;height:18" coordsize="0,18" path="m,l,,,18e" filled="f" strokecolor="#f60" strokeweight="1.65pt">
                <v:path arrowok="t"/>
              </v:shape>
              <v:line id="_x0000_s13757" style="position:absolute" from="4000,756" to="4000,756" strokecolor="#f60" strokeweight="1.65pt"/>
              <v:shape id="_x0000_s13758" style="position:absolute;left:4000;top:756;width:16;height:19" coordsize="16,19" path="m,l,,16,19e" filled="f" strokecolor="#f60" strokeweight="1.65pt">
                <v:path arrowok="t"/>
              </v:shape>
              <v:line id="_x0000_s13759" style="position:absolute" from="4016,775" to="4016,775" strokecolor="#f60" strokeweight="1.65pt"/>
              <v:shape id="_x0000_s13760" style="position:absolute;left:4016;top:775;width:0;height:18" coordsize="0,18" path="m,l,,,18e" filled="f" strokecolor="#f60" strokeweight="1.65pt">
                <v:path arrowok="t"/>
              </v:shape>
              <v:shape id="_x0000_s13761" style="position:absolute;left:4016;top:793;width:16;height:0" coordsize="16,0" path="m,l,,16,e" filled="f" strokecolor="#f60" strokeweight="1.65pt">
                <v:path arrowok="t"/>
              </v:shape>
              <v:line id="_x0000_s13762" style="position:absolute" from="4032,793" to="4032,811" strokecolor="#f60" strokeweight="1.65pt"/>
              <v:line id="_x0000_s13763" style="position:absolute" from="4032,811" to="4032,830" strokecolor="#f60" strokeweight="1.65pt"/>
              <v:line id="_x0000_s13764" style="position:absolute" from="4032,830" to="4032,830" strokecolor="#f60" strokeweight="1.65pt"/>
              <v:shape id="_x0000_s13765" style="position:absolute;left:4032;top:830;width:17;height:18" coordsize="17,18" path="m,l,,17,18e" filled="f" strokecolor="#f60" strokeweight="1.65pt">
                <v:path arrowok="t"/>
              </v:shape>
              <v:line id="_x0000_s13766" style="position:absolute" from="4049,848" to="4049,848" strokecolor="#f60" strokeweight="1.65pt"/>
              <v:shape id="_x0000_s13767" style="position:absolute;left:4049;top:848;width:0;height:18" coordsize="0,18" path="m,l,,,18e" filled="f" strokecolor="#f60" strokeweight="1.65pt">
                <v:path arrowok="t"/>
              </v:shape>
              <v:shape id="_x0000_s13768" style="position:absolute;left:4049;top:866;width:16;height:0" coordsize="16,0" path="m,l,,16,e" filled="f" strokecolor="#f60" strokeweight="1.65pt">
                <v:path arrowok="t"/>
              </v:shape>
              <v:line id="_x0000_s13769" style="position:absolute" from="4065,866" to="4065,866" strokecolor="#f60" strokeweight="1.65pt"/>
              <v:line id="_x0000_s13770" style="position:absolute" from="4065,866" to="4065,885" strokecolor="#f60" strokeweight="1.65pt"/>
              <v:shape id="_x0000_s13771" style="position:absolute;left:4065;top:885;width:0;height:0" coordsize="0,0" path="m,l,,,e" filled="f" strokecolor="#f60" strokeweight="1.65pt">
                <v:path arrowok="t"/>
              </v:shape>
              <v:shape id="_x0000_s13772" style="position:absolute;left:4065;top:885;width:0;height:18" coordsize="0,18" path="m,l,,,18e" filled="f" strokecolor="#f60" strokeweight="1.65pt">
                <v:path arrowok="t"/>
              </v:shape>
              <v:line id="_x0000_s13773" style="position:absolute" from="4065,903" to="4065,903" strokecolor="#f60" strokeweight="1.65pt"/>
              <v:line id="_x0000_s13774" style="position:absolute" from="4065,903" to="4065,921" strokecolor="#f60" strokeweight="1.65pt"/>
              <v:shape id="_x0000_s13775" style="position:absolute;left:4065;top:921;width:16;height:19" coordsize="16,19" path="m,l,19r16,e" filled="f" strokecolor="#f60" strokeweight="1.65pt">
                <v:path arrowok="t"/>
              </v:shape>
              <v:line id="_x0000_s13776" style="position:absolute" from="4081,940" to="4081,940" strokecolor="#f60" strokeweight="1.65pt"/>
              <v:line id="_x0000_s13777" style="position:absolute" from="4081,940" to="4081,958" strokecolor="#f60" strokeweight="1.65pt"/>
              <v:shape id="_x0000_s13778" style="position:absolute;left:4081;top:958;width:17;height:18" coordsize="17,18" path="m,l,18r17,e" filled="f" strokecolor="#f60" strokeweight="1.65pt">
                <v:path arrowok="t"/>
              </v:shape>
              <v:line id="_x0000_s13779" style="position:absolute" from="4098,976" to="4098,976" strokecolor="#f60" strokeweight="1.65pt"/>
              <v:line id="_x0000_s13780" style="position:absolute" from="4098,976" to="4098,995" strokecolor="#f60" strokeweight="1.65pt"/>
              <v:shape id="_x0000_s13781" style="position:absolute;left:4098;top:995;width:16;height:18" coordsize="16,18" path="m,l,18r16,e" filled="f" strokecolor="#f60" strokeweight="1.65pt">
                <v:path arrowok="t"/>
              </v:shape>
              <v:line id="_x0000_s13782" style="position:absolute" from="4114,1013" to="4114,1013" strokecolor="#f60" strokeweight="1.65pt"/>
              <v:line id="_x0000_s13783" style="position:absolute" from="4114,1013" to="4114,1031" strokecolor="#f60" strokeweight="1.65pt"/>
              <v:line id="_x0000_s13784" style="position:absolute" from="4114,1031" to="4114,1050" strokecolor="#f60" strokeweight="1.65pt"/>
              <v:shape id="_x0000_s13785" style="position:absolute;left:4114;top:1050;width:16;height:0" coordsize="16,0" path="m,l,,16,e" filled="f" strokecolor="#f60" strokeweight="1.65pt">
                <v:path arrowok="t"/>
              </v:shape>
              <v:line id="_x0000_s13786" style="position:absolute" from="4130,1050" to="4130,1068" strokecolor="#f60" strokeweight="1.65pt"/>
              <v:line id="_x0000_s13787" style="position:absolute" from="4130,1068" to="4130,1086" strokecolor="#f60" strokeweight="1.65pt"/>
              <v:shape id="_x0000_s13788" style="position:absolute;left:4130;top:1086;width:17;height:0" coordsize="17,0" path="m,l,,17,e" filled="f" strokecolor="#f60" strokeweight="1.65pt">
                <v:path arrowok="t"/>
              </v:shape>
              <v:line id="_x0000_s13789" style="position:absolute" from="4147,1086" to="4147,1104" strokecolor="#f60" strokeweight="1.65pt"/>
              <v:line id="_x0000_s13790" style="position:absolute" from="4147,1104" to="4147,1123" strokecolor="#f60" strokeweight="1.65pt"/>
              <v:shape id="_x0000_s13791" style="position:absolute;left:4147;top:1123;width:16;height:18" coordsize="16,18" path="m,l,18r16,e" filled="f" strokecolor="#f60" strokeweight="1.65pt">
                <v:path arrowok="t"/>
              </v:shape>
              <v:line id="_x0000_s13792" style="position:absolute" from="4163,1141" to="4163,1141" strokecolor="#f60" strokeweight="1.65pt"/>
              <v:line id="_x0000_s13793" style="position:absolute" from="4163,1141" to="4163,1159" strokecolor="#f60" strokeweight="1.65pt"/>
              <v:line id="_x0000_s13794" style="position:absolute" from="4163,1159" to="4163,1178" strokecolor="#f60" strokeweight="1.65pt"/>
              <v:shape id="_x0000_s13795" style="position:absolute;left:4163;top:1178;width:16;height:18" coordsize="16,18" path="m,l,,16,18e" filled="f" strokecolor="#f60" strokeweight="1.65pt">
                <v:path arrowok="t"/>
              </v:shape>
              <v:line id="_x0000_s13796" style="position:absolute" from="4179,1196" to="4179,1214" strokecolor="#f60" strokeweight="1.65pt"/>
              <v:line id="_x0000_s13797" style="position:absolute" from="4179,1214" to="4179,1214" strokecolor="#f60" strokeweight="1.65pt"/>
              <v:shape id="_x0000_s13798" style="position:absolute;left:4179;top:1214;width:17;height:0" coordsize="17,0" path="m,l,,17,e" filled="f" strokecolor="#f60" strokeweight="1.65pt">
                <v:path arrowok="t"/>
              </v:shape>
              <v:line id="_x0000_s13799" style="position:absolute" from="4196,1214" to="4196,1233" strokecolor="#f60" strokeweight="1.65pt"/>
              <v:line id="_x0000_s13800" style="position:absolute" from="4196,1233" to="4196,1251" strokecolor="#f60" strokeweight="1.65pt"/>
              <v:shape id="_x0000_s13801" style="position:absolute;left:4196;top:1251;width:16;height:18" coordsize="16,18" path="m,l,18r16,e" filled="f" strokecolor="#f60" strokeweight="1.65pt">
                <v:path arrowok="t"/>
              </v:shape>
              <v:line id="_x0000_s13802" style="position:absolute" from="4212,1269" to="4212,1269" strokecolor="#f60" strokeweight="1.65pt"/>
              <v:line id="_x0000_s13803" style="position:absolute" from="4212,1269" to="4212,1288" strokecolor="#f60" strokeweight="1.65pt"/>
              <v:line id="_x0000_s13804" style="position:absolute" from="4212,1288" to="4212,1306" strokecolor="#f60" strokeweight="1.65pt"/>
              <v:shape id="_x0000_s13805" style="position:absolute;left:4212;top:1306;width:16;height:18" coordsize="16,18" path="m,l,,16,18e" filled="f" strokecolor="#f60" strokeweight="1.65pt">
                <v:path arrowok="t"/>
              </v:shape>
              <v:line id="_x0000_s13806" style="position:absolute" from="4228,1324" to="4228,1343" strokecolor="#f60" strokeweight="1.65pt"/>
              <v:line id="_x0000_s13807" style="position:absolute" from="4228,1343" to="4228,1361" strokecolor="#f60" strokeweight="1.65pt"/>
              <v:shape id="_x0000_s13808" style="position:absolute;left:4228;top:1361;width:17;height:18" coordsize="17,18" path="m,l,,17,18e" filled="f" strokecolor="#f60" strokeweight="1.65pt">
                <v:path arrowok="t"/>
              </v:shape>
              <v:line id="_x0000_s13809" style="position:absolute" from="4245,1379" to="4245,1398" strokecolor="#f60" strokeweight="1.65pt"/>
              <v:line id="_x0000_s13810" style="position:absolute" from="4245,1398" to="4245,1416" strokecolor="#f60" strokeweight="1.65pt"/>
              <v:shape id="_x0000_s13811" style="position:absolute;left:4245;top:1416;width:16;height:18" coordsize="16,18" path="m,l,,16,18e" filled="f" strokecolor="#f60" strokeweight="1.65pt">
                <v:path arrowok="t"/>
              </v:shape>
              <v:line id="_x0000_s13812" style="position:absolute" from="4261,1434" to="4261,1452" strokecolor="#f60" strokeweight="1.65pt"/>
              <v:line id="_x0000_s13813" style="position:absolute" from="4261,1452" to="4261,1471" strokecolor="#f60" strokeweight="1.65pt"/>
              <v:line id="_x0000_s13814" style="position:absolute" from="4261,1471" to="4261,1489" strokecolor="#f60" strokeweight="1.65pt"/>
              <v:shape id="_x0000_s13815" style="position:absolute;left:4261;top:1489;width:16;height:18" coordsize="16,18" path="m,l,,16,18e" filled="f" strokecolor="#f60" strokeweight="1.65pt">
                <v:path arrowok="t"/>
              </v:shape>
              <v:line id="_x0000_s13816" style="position:absolute" from="4277,1507" to="4277,1526" strokecolor="#f60" strokeweight="1.65pt"/>
              <v:line id="_x0000_s13817" style="position:absolute" from="4277,1526" to="4277,1544" strokecolor="#f60" strokeweight="1.65pt"/>
              <v:shape id="_x0000_s13818" style="position:absolute;left:4277;top:1544;width:17;height:0" coordsize="17,0" path="m,l,,17,e" filled="f" strokecolor="#f60" strokeweight="1.65pt">
                <v:path arrowok="t"/>
              </v:shape>
              <v:line id="_x0000_s13819" style="position:absolute" from="4294,1544" to="4294,1562" strokecolor="#f60" strokeweight="1.65pt"/>
              <v:line id="_x0000_s13820" style="position:absolute" from="4294,1562" to="4294,1581" strokecolor="#f60" strokeweight="1.65pt"/>
              <v:shape id="_x0000_s13821" style="position:absolute;left:4294;top:1581;width:16;height:18" coordsize="16,18" path="m,l,,16,18e" filled="f" strokecolor="#f60" strokeweight="1.65pt">
                <v:path arrowok="t"/>
              </v:shape>
              <v:line id="_x0000_s13822" style="position:absolute" from="4310,1599" to="4310,1617" strokecolor="#f60" strokeweight="1.65pt"/>
              <v:line id="_x0000_s13823" style="position:absolute" from="4310,1617" to="4310,1636" strokecolor="#f60" strokeweight="1.65pt"/>
              <v:line id="_x0000_s13824" style="position:absolute" from="4310,1636" to="4310,1654" strokecolor="#f60" strokeweight="1.65pt"/>
              <v:shape id="_x0000_s13825" style="position:absolute;left:4310;top:1654;width:16;height:18" coordsize="16,18" path="m,l,,16,18e" filled="f" strokecolor="#f60" strokeweight="1.65pt">
                <v:path arrowok="t"/>
              </v:shape>
              <v:line id="_x0000_s13826" style="position:absolute" from="4326,1672" to="4326,1709" strokecolor="#f60" strokeweight="1.65pt"/>
              <v:line id="_x0000_s13827" style="position:absolute" from="4326,1709" to="4326,1727" strokecolor="#f60" strokeweight="1.65pt"/>
              <v:shape id="_x0000_s13828" style="position:absolute;left:4326;top:1727;width:17;height:18" coordsize="17,18" path="m,l,,17,18e" filled="f" strokecolor="#f60" strokeweight="1.65pt">
                <v:path arrowok="t"/>
              </v:shape>
              <v:line id="_x0000_s13829" style="position:absolute" from="4343,1745" to="4343,1764" strokecolor="#f60" strokeweight="1.65pt"/>
              <v:line id="_x0000_s13830" style="position:absolute" from="4343,1764" to="4343,1782" strokecolor="#f60" strokeweight="1.65pt"/>
              <v:shape id="_x0000_s13831" style="position:absolute;left:4343;top:1782;width:16;height:18" coordsize="16,18" path="m,l,,16,18e" filled="f" strokecolor="#f60" strokeweight="1.65pt">
                <v:path arrowok="t"/>
              </v:shape>
              <v:line id="_x0000_s13832" style="position:absolute" from="4359,1800" to="4359,1837" strokecolor="#f60" strokeweight="1.65pt"/>
              <v:line id="_x0000_s13833" style="position:absolute" from="4359,1837" to="4359,1855" strokecolor="#f60" strokeweight="1.65pt"/>
              <v:line id="_x0000_s13834" style="position:absolute" from="4359,1855" to="4359,1874" strokecolor="#f60" strokeweight="1.65pt"/>
              <v:shape id="_x0000_s13835" style="position:absolute;left:4359;top:1874;width:16;height:18" coordsize="16,18" path="m,l,,16,18e" filled="f" strokecolor="#f60" strokeweight="1.65pt">
                <v:path arrowok="t"/>
              </v:shape>
              <v:line id="_x0000_s13836" style="position:absolute" from="4375,1892" to="4375,1892" strokecolor="#f60" strokeweight="1.65pt"/>
              <v:line id="_x0000_s13837" style="position:absolute" from="4375,1892" to="4375,1929" strokecolor="#f60" strokeweight="1.65pt"/>
              <v:shape id="_x0000_s13838" style="position:absolute;left:4375;top:1929;width:17;height:18" coordsize="17,18" path="m,l,18r17,e" filled="f" strokecolor="#f60" strokeweight="1.65pt">
                <v:path arrowok="t"/>
              </v:shape>
              <v:line id="_x0000_s13839" style="position:absolute" from="4392,1947" to="4392,1965" strokecolor="#f60" strokeweight="1.65pt"/>
              <v:line id="_x0000_s13840" style="position:absolute" from="4392,1965" to="4392,1984" strokecolor="#f60" strokeweight="1.65pt"/>
              <v:shape id="_x0000_s13841" style="position:absolute;left:4392;top:1984;width:0;height:18" coordsize="0,18" path="m,l,,,18e" filled="f" strokecolor="#f60" strokeweight="1.65pt">
                <v:path arrowok="t"/>
              </v:shape>
              <v:line id="_x0000_s13842" style="position:absolute" from="4392,2002" to="4392,2020" strokecolor="#f60" strokeweight="1.65pt"/>
              <v:line id="_x0000_s13843" style="position:absolute" from="4392,2020" to="4392,2057" strokecolor="#f60" strokeweight="1.65pt"/>
              <v:line id="_x0000_s13844" style="position:absolute" from="4392,2057" to="4392,2075" strokecolor="#f60" strokeweight="1.65pt"/>
              <v:shape id="_x0000_s13845" style="position:absolute;left:4392;top:2075;width:16;height:18" coordsize="16,18" path="m,l,,16,18e" filled="f" strokecolor="#f60" strokeweight="1.65pt">
                <v:path arrowok="t"/>
              </v:shape>
              <v:line id="_x0000_s13846" style="position:absolute" from="4408,2093" to="4408,2112" strokecolor="#f60" strokeweight="1.65pt"/>
              <v:line id="_x0000_s13847" style="position:absolute" from="4408,2112" to="4408,2112" strokecolor="#f60" strokeweight="1.65pt"/>
              <v:shape id="_x0000_s13848" style="position:absolute;left:4408;top:2112;width:16;height:18" coordsize="16,18" path="m,l,,16,18e" filled="f" strokecolor="#f60" strokeweight="1.65pt">
                <v:path arrowok="t"/>
              </v:shape>
              <v:line id="_x0000_s13849" style="position:absolute" from="4424,2130" to="4424,2148" strokecolor="#f60" strokeweight="1.65pt"/>
              <v:line id="_x0000_s13850" style="position:absolute" from="4424,2148" to="4424,2167" strokecolor="#f60" strokeweight="1.65pt"/>
              <v:shape id="_x0000_s13851" style="position:absolute;left:4424;top:2167;width:17;height:0" coordsize="17,0" path="m,l,,17,e" filled="f" strokecolor="#f60" strokeweight="1.65pt">
                <v:path arrowok="t"/>
              </v:shape>
              <v:shape id="_x0000_s13852" style="position:absolute;left:4441;top:2167;width:0;height:18" coordsize="0,18" path="m,l,,,18e" filled="f" strokecolor="#f60" strokeweight="1.65pt">
                <v:path arrowok="t"/>
              </v:shape>
              <v:line id="_x0000_s13853" style="position:absolute" from="4441,2185" to="4441,2185" strokecolor="#f60" strokeweight="1.65pt"/>
              <v:shape id="_x0000_s13854" style="position:absolute;left:4441;top:2185;width:0;height:18" coordsize="0,18" path="m,l,,,18e" filled="f" strokecolor="#f60" strokeweight="1.65pt">
                <v:path arrowok="t"/>
              </v:shape>
              <v:shape id="_x0000_s13855" style="position:absolute;left:4441;top:2203;width:16;height:0" coordsize="16,0" path="m,l,,16,e" filled="f" strokecolor="#f60" strokeweight="1.65pt">
                <v:path arrowok="t"/>
              </v:shape>
              <v:line id="_x0000_s13856" style="position:absolute" from="4457,2203" to="4457,2203" strokecolor="#f60" strokeweight="1.65pt"/>
              <v:line id="_x0000_s13857" style="position:absolute" from="4457,2203" to="4457,2203" strokecolor="#f60" strokeweight="1.65pt"/>
              <v:shape id="_x0000_s13858" style="position:absolute;left:4457;top:2203;width:16;height:0" coordsize="16,0" path="m,l,,16,e" filled="f" strokecolor="#f60" strokeweight="1.65pt">
                <v:path arrowok="t"/>
              </v:shape>
              <v:line id="_x0000_s13859" style="position:absolute" from="4473,2203" to="4473,2203" strokecolor="#f60" strokeweight="1.65pt"/>
              <v:shape id="_x0000_s13860" style="position:absolute;left:4473;top:2185;width:0;height:18" coordsize="0,18" path="m,18l,,,e" filled="f" strokecolor="#f60" strokeweight="1.65pt">
                <v:path arrowok="t"/>
              </v:shape>
              <v:shape id="_x0000_s13861" style="position:absolute;left:4473;top:2185;width:17;height:0" coordsize="17,0" path="m,l,,17,e" filled="f" strokecolor="#f60" strokeweight="1.65pt">
                <v:path arrowok="t"/>
              </v:shape>
              <v:line id="_x0000_s13862" style="position:absolute" from="4490,2185" to="4490,2185" strokecolor="#f60" strokeweight="1.65pt"/>
              <v:line id="_x0000_s13863" style="position:absolute;flip:y" from="4490,2167" to="4490,2185" strokecolor="#f60" strokeweight="1.65pt"/>
              <v:line id="_x0000_s13864" style="position:absolute;flip:y" from="4490,2148" to="4490,2167" strokecolor="#f60" strokeweight="1.65pt"/>
              <v:shape id="_x0000_s13865" style="position:absolute;left:4490;top:2148;width:16;height:0" coordsize="16,0" path="m,l,,16,e" filled="f" strokecolor="#f60" strokeweight="1.65pt">
                <v:path arrowok="t"/>
              </v:shape>
              <v:line id="_x0000_s13866" style="position:absolute;flip:y" from="4506,2130" to="4506,2148" strokecolor="#f60" strokeweight="1.65pt"/>
              <v:line id="_x0000_s13867" style="position:absolute;flip:y" from="4506,2112" to="4506,2130" strokecolor="#f60" strokeweight="1.65pt"/>
              <v:shape id="_x0000_s13868" style="position:absolute;left:4506;top:2093;width:16;height:19" coordsize="16,19" path="m,19l,,16,e" filled="f" strokecolor="#f60" strokeweight="1.65pt">
                <v:path arrowok="t"/>
              </v:shape>
              <v:line id="_x0000_s13869" style="position:absolute;flip:y" from="4522,2075" to="4522,2093" strokecolor="#f60" strokeweight="1.65pt"/>
              <v:line id="_x0000_s13870" style="position:absolute;flip:y" from="4522,2057" to="4522,2075" strokecolor="#f60" strokeweight="1.65pt"/>
              <v:shape id="_x0000_s13871" style="position:absolute;left:4522;top:2039;width:17;height:18" coordsize="17,18" path="m,18l,,17,e" filled="f" strokecolor="#f60" strokeweight="1.65pt">
                <v:path arrowok="t"/>
              </v:shape>
              <v:line id="_x0000_s13872" style="position:absolute;flip:y" from="4539,2020" to="4539,2039" strokecolor="#f60" strokeweight="1.65pt"/>
              <v:line id="_x0000_s13873" style="position:absolute;flip:y" from="4539,2002" to="4539,2020" strokecolor="#f60" strokeweight="1.65pt"/>
              <v:line id="_x0000_s13874" style="position:absolute;flip:y" from="4539,1984" to="4539,2002" strokecolor="#f60" strokeweight="1.65pt"/>
              <v:shape id="_x0000_s13875" style="position:absolute;left:4539;top:1965;width:16;height:19" coordsize="16,19" path="m,19r,l16,e" filled="f" strokecolor="#f60" strokeweight="1.65pt">
                <v:path arrowok="t"/>
              </v:shape>
              <v:line id="_x0000_s13876" style="position:absolute;flip:y" from="4555,1929" to="4555,1965" strokecolor="#f60" strokeweight="1.65pt"/>
              <v:line id="_x0000_s13877" style="position:absolute;flip:y" from="4555,1910" to="4555,1929" strokecolor="#f60" strokeweight="1.65pt"/>
              <v:shape id="_x0000_s13878" style="position:absolute;left:4555;top:1892;width:16;height:18" coordsize="16,18" path="m,18l,,16,e" filled="f" strokecolor="#f60" strokeweight="1.65pt">
                <v:path arrowok="t"/>
              </v:shape>
              <v:line id="_x0000_s13879" style="position:absolute" from="4571,1892" to="4571,1892" strokecolor="#f60" strokeweight="1.65pt"/>
              <v:line id="_x0000_s13880" style="position:absolute;flip:y" from="4571,1874" to="4571,1892" strokecolor="#f60" strokeweight="1.65pt"/>
              <v:shape id="_x0000_s13881" style="position:absolute;left:4571;top:1837;width:17;height:37" coordsize="17,37" path="m,37l,18,17,e" filled="f" strokecolor="#f60" strokeweight="1.65pt">
                <v:path arrowok="t"/>
              </v:shape>
              <v:line id="_x0000_s13882" style="position:absolute;flip:y" from="4588,1819" to="4588,1837" strokecolor="#f60" strokeweight="1.65pt"/>
              <v:line id="_x0000_s13883" style="position:absolute;flip:y" from="4588,1800" to="4588,1819" strokecolor="#f60" strokeweight="1.65pt"/>
              <v:line id="_x0000_s13884" style="position:absolute;flip:y" from="4588,1782" to="4588,1800" strokecolor="#f60" strokeweight="1.65pt"/>
              <v:shape id="_x0000_s13885" style="position:absolute;left:4588;top:1764;width:16;height:18" coordsize="16,18" path="m,18r,l16,e" filled="f" strokecolor="#f60" strokeweight="1.65pt">
                <v:path arrowok="t"/>
              </v:shape>
              <v:line id="_x0000_s13886" style="position:absolute;flip:y" from="4604,1727" to="4604,1764" strokecolor="#f60" strokeweight="1.65pt"/>
              <v:line id="_x0000_s13887" style="position:absolute;flip:y" from="4604,1709" to="4604,1727" strokecolor="#f60" strokeweight="1.65pt"/>
              <v:shape id="_x0000_s13888" style="position:absolute;left:4604;top:1691;width:16;height:18" coordsize="16,18" path="m,18l,,16,e" filled="f" strokecolor="#f60" strokeweight="1.65pt">
                <v:path arrowok="t"/>
              </v:shape>
              <v:line id="_x0000_s13889" style="position:absolute;flip:y" from="4620,1672" to="4620,1691" strokecolor="#f60" strokeweight="1.65pt"/>
              <v:line id="_x0000_s13890" style="position:absolute;flip:y" from="4620,1654" to="4620,1672" strokecolor="#f60" strokeweight="1.65pt"/>
              <v:shape id="_x0000_s13891" style="position:absolute;left:4620;top:1636;width:17;height:18" coordsize="17,18" path="m,18l,,17,e" filled="f" strokecolor="#f60" strokeweight="1.65pt">
                <v:path arrowok="t"/>
              </v:shape>
              <v:line id="_x0000_s13892" style="position:absolute;flip:y" from="4637,1617" to="4637,1636" strokecolor="#f60" strokeweight="1.65pt"/>
              <v:line id="_x0000_s13893" style="position:absolute;flip:y" from="4637,1599" to="4637,1617" strokecolor="#f60" strokeweight="1.65pt"/>
              <v:line id="_x0000_s13894" style="position:absolute;flip:y" from="4637,1562" to="4637,1599" strokecolor="#f60" strokeweight="1.65pt"/>
              <v:shape id="_x0000_s13895" style="position:absolute;left:4637;top:1544;width:16;height:18" coordsize="16,18" path="m,18l,,16,e" filled="f" strokecolor="#f60" strokeweight="1.65pt">
                <v:path arrowok="t"/>
              </v:shape>
              <v:line id="_x0000_s13896" style="position:absolute" from="4653,1544" to="4653,1544" strokecolor="#f60" strokeweight="1.65pt"/>
              <v:line id="_x0000_s13897" style="position:absolute;flip:y" from="4653,1526" to="4653,1544" strokecolor="#f60" strokeweight="1.65pt"/>
              <v:shape id="_x0000_s13898" style="position:absolute;left:4653;top:1507;width:16;height:19" coordsize="16,19" path="m,19l,,16,e" filled="f" strokecolor="#f60" strokeweight="1.65pt">
                <v:path arrowok="t"/>
              </v:shape>
            </v:group>
            <v:group id="_x0000_s13899" style="position:absolute;left:4669;top:-68;width:931;height:1575" coordorigin="4669,-68" coordsize="931,1575">
              <v:line id="_x0000_s13900" style="position:absolute;flip:y" from="4669,1489" to="4669,1507" strokecolor="#f60" strokeweight="1.65pt"/>
              <v:line id="_x0000_s13901" style="position:absolute;flip:y" from="4669,1471" to="4669,1489" strokecolor="#f60" strokeweight="1.65pt"/>
              <v:shape id="_x0000_s13902" style="position:absolute;left:4669;top:1452;width:17;height:19" coordsize="17,19" path="m,19l,,17,e" filled="f" strokecolor="#f60" strokeweight="1.65pt">
                <v:path arrowok="t"/>
              </v:shape>
              <v:line id="_x0000_s13903" style="position:absolute;flip:y" from="4686,1434" to="4686,1452" strokecolor="#f60" strokeweight="1.65pt"/>
              <v:line id="_x0000_s13904" style="position:absolute;flip:y" from="4686,1416" to="4686,1434" strokecolor="#f60" strokeweight="1.65pt"/>
              <v:shape id="_x0000_s13905" style="position:absolute;left:4686;top:1398;width:16;height:18" coordsize="16,18" path="m,18l,,16,e" filled="f" strokecolor="#f60" strokeweight="1.65pt">
                <v:path arrowok="t"/>
              </v:shape>
              <v:line id="_x0000_s13906" style="position:absolute;flip:y" from="4702,1379" to="4702,1398" strokecolor="#f60" strokeweight="1.65pt"/>
              <v:line id="_x0000_s13907" style="position:absolute" from="4702,1379" to="4702,1379" strokecolor="#f60" strokeweight="1.65pt"/>
              <v:line id="_x0000_s13908" style="position:absolute;flip:y" from="4702,1361" to="4702,1379" strokecolor="#f60" strokeweight="1.65pt"/>
              <v:shape id="_x0000_s13909" style="position:absolute;left:4702;top:1343;width:16;height:18" coordsize="16,18" path="m,18l,,16,e" filled="f" strokecolor="#f60" strokeweight="1.65pt">
                <v:path arrowok="t"/>
              </v:shape>
              <v:line id="_x0000_s13910" style="position:absolute;flip:y" from="4718,1324" to="4718,1343" strokecolor="#f60" strokeweight="1.65pt"/>
              <v:line id="_x0000_s13911" style="position:absolute;flip:y" from="4718,1306" to="4718,1324" strokecolor="#f60" strokeweight="1.65pt"/>
              <v:shape id="_x0000_s13912" style="position:absolute;left:4718;top:1288;width:0;height:18" coordsize="0,18" path="m,18l,,,e" filled="f" strokecolor="#f60" strokeweight="1.65pt">
                <v:path arrowok="t"/>
              </v:shape>
              <v:line id="_x0000_s13913" style="position:absolute;flip:y" from="4718,1269" to="4718,1288" strokecolor="#f60" strokeweight="1.65pt"/>
              <v:line id="_x0000_s13914" style="position:absolute;flip:y" from="4718,1251" to="4718,1269" strokecolor="#f60" strokeweight="1.65pt"/>
              <v:shape id="_x0000_s13915" style="position:absolute;left:4718;top:1251;width:16;height:0" coordsize="16,0" path="m,l,,16,e" filled="f" strokecolor="#f60" strokeweight="1.65pt">
                <v:path arrowok="t"/>
              </v:shape>
              <v:line id="_x0000_s13916" style="position:absolute;flip:y" from="4734,1233" to="4734,1251" strokecolor="#f60" strokeweight="1.65pt"/>
              <v:line id="_x0000_s13917" style="position:absolute;flip:y" from="4734,1214" to="4734,1233" strokecolor="#f60" strokeweight="1.65pt"/>
              <v:line id="_x0000_s13918" style="position:absolute" from="4734,1214" to="4734,1214" strokecolor="#f60" strokeweight="1.65pt"/>
              <v:shape id="_x0000_s13919" style="position:absolute;left:4734;top:1196;width:17;height:18" coordsize="17,18" path="m,18l,,17,e" filled="f" strokecolor="#f60" strokeweight="1.65pt">
                <v:path arrowok="t"/>
              </v:shape>
              <v:line id="_x0000_s13920" style="position:absolute;flip:y" from="4751,1178" to="4751,1196" strokecolor="#f60" strokeweight="1.65pt"/>
              <v:line id="_x0000_s13921" style="position:absolute" from="4751,1178" to="4751,1178" strokecolor="#f60" strokeweight="1.65pt"/>
              <v:shape id="_x0000_s13922" style="position:absolute;left:4751;top:1159;width:16;height:19" coordsize="16,19" path="m,19r,l16,e" filled="f" strokecolor="#f60" strokeweight="1.65pt">
                <v:path arrowok="t"/>
              </v:shape>
              <v:line id="_x0000_s13923" style="position:absolute;flip:y" from="4767,1141" to="4767,1159" strokecolor="#f60" strokeweight="1.65pt"/>
              <v:line id="_x0000_s13924" style="position:absolute;flip:y" from="4767,1123" to="4767,1141" strokecolor="#f60" strokeweight="1.65pt"/>
              <v:shape id="_x0000_s13925" style="position:absolute;left:4767;top:1123;width:16;height:0" coordsize="16,0" path="m,l,,16,e" filled="f" strokecolor="#f60" strokeweight="1.65pt">
                <v:path arrowok="t"/>
              </v:shape>
              <v:line id="_x0000_s13926" style="position:absolute;flip:y" from="4783,1104" to="4783,1123" strokecolor="#f60" strokeweight="1.65pt"/>
              <v:line id="_x0000_s13927" style="position:absolute;flip:y" from="4783,1086" to="4783,1104" strokecolor="#f60" strokeweight="1.65pt"/>
              <v:line id="_x0000_s13928" style="position:absolute;flip:y" from="4783,1068" to="4783,1086" strokecolor="#f60" strokeweight="1.65pt"/>
              <v:shape id="_x0000_s13929" style="position:absolute;left:4783;top:1068;width:17;height:0" coordsize="17,0" path="m,l,,17,e" filled="f" strokecolor="#f60" strokeweight="1.65pt">
                <v:path arrowok="t"/>
              </v:shape>
              <v:line id="_x0000_s13930" style="position:absolute;flip:y" from="4800,1050" to="4800,1068" strokecolor="#f60" strokeweight="1.65pt"/>
              <v:line id="_x0000_s13931" style="position:absolute;flip:y" from="4800,1031" to="4800,1050" strokecolor="#f60" strokeweight="1.65pt"/>
              <v:shape id="_x0000_s13932" style="position:absolute;left:4800;top:1031;width:16;height:0" coordsize="16,0" path="m,l,,16,e" filled="f" strokecolor="#f60" strokeweight="1.65pt">
                <v:path arrowok="t"/>
              </v:shape>
              <v:line id="_x0000_s13933" style="position:absolute;flip:y" from="4816,1013" to="4816,1031" strokecolor="#f60" strokeweight="1.65pt"/>
              <v:line id="_x0000_s13934" style="position:absolute;flip:y" from="4816,995" to="4816,1013" strokecolor="#f60" strokeweight="1.65pt"/>
              <v:shape id="_x0000_s13935" style="position:absolute;left:4816;top:995;width:16;height:0" coordsize="16,0" path="m,l,,16,e" filled="f" strokecolor="#f60" strokeweight="1.65pt">
                <v:path arrowok="t"/>
              </v:shape>
              <v:line id="_x0000_s13936" style="position:absolute;flip:y" from="4832,976" to="4832,995" strokecolor="#f60" strokeweight="1.65pt"/>
              <v:line id="_x0000_s13937" style="position:absolute;flip:y" from="4832,958" to="4832,976" strokecolor="#f60" strokeweight="1.65pt"/>
              <v:line id="_x0000_s13938" style="position:absolute" from="4832,958" to="4832,958" strokecolor="#f60" strokeweight="1.65pt"/>
              <v:shape id="_x0000_s13939" style="position:absolute;left:4832;top:940;width:17;height:18" coordsize="17,18" path="m,18l,,17,e" filled="f" strokecolor="#f60" strokeweight="1.65pt">
                <v:path arrowok="t"/>
              </v:shape>
              <v:line id="_x0000_s13940" style="position:absolute" from="4849,940" to="4849,940" strokecolor="#f60" strokeweight="1.65pt"/>
              <v:line id="_x0000_s13941" style="position:absolute;flip:y" from="4849,921" to="4849,940" strokecolor="#f60" strokeweight="1.65pt"/>
              <v:shape id="_x0000_s13942" style="position:absolute;left:4849;top:903;width:16;height:18" coordsize="16,18" path="m,18l,,16,e" filled="f" strokecolor="#f60" strokeweight="1.65pt">
                <v:path arrowok="t"/>
              </v:shape>
              <v:line id="_x0000_s13943" style="position:absolute" from="4865,903" to="4865,903" strokecolor="#f60" strokeweight="1.65pt"/>
              <v:line id="_x0000_s13944" style="position:absolute;flip:y" from="4865,885" to="4865,903" strokecolor="#f60" strokeweight="1.65pt"/>
              <v:shape id="_x0000_s13945" style="position:absolute;left:4865;top:866;width:16;height:19" coordsize="16,19" path="m,19l,,16,e" filled="f" strokecolor="#f60" strokeweight="1.65pt">
                <v:path arrowok="t"/>
              </v:shape>
              <v:line id="_x0000_s13946" style="position:absolute" from="4881,866" to="4881,866" strokecolor="#f60" strokeweight="1.65pt"/>
              <v:shape id="_x0000_s13947" style="position:absolute;left:4881;top:866;width:0;height:0" coordsize="0,0" path="m,l,,,e" filled="f" strokecolor="#f60" strokeweight="1.65pt">
                <v:path arrowok="t"/>
              </v:shape>
              <v:line id="_x0000_s13948" style="position:absolute" from="4881,866" to="4881,866" strokecolor="#f60" strokeweight="1.65pt"/>
              <v:shape id="_x0000_s13949" style="position:absolute;left:4881;top:848;width:17;height:18" coordsize="17,18" path="m,18l,,17,e" filled="f" strokecolor="#f60" strokeweight="1.65pt">
                <v:path arrowok="t"/>
              </v:shape>
              <v:line id="_x0000_s13950" style="position:absolute" from="4898,848" to="4898,848" strokecolor="#f60" strokeweight="1.65pt"/>
              <v:line id="_x0000_s13951" style="position:absolute;flip:y" from="4898,830" to="4898,848" strokecolor="#f60" strokeweight="1.65pt"/>
              <v:shape id="_x0000_s13952" style="position:absolute;left:4898;top:811;width:16;height:19" coordsize="16,19" path="m,19l,,16,e" filled="f" strokecolor="#f60" strokeweight="1.65pt">
                <v:path arrowok="t"/>
              </v:shape>
              <v:line id="_x0000_s13953" style="position:absolute" from="4914,811" to="4914,811" strokecolor="#f60" strokeweight="1.65pt"/>
              <v:shape id="_x0000_s13954" style="position:absolute;left:4914;top:793;width:0;height:18" coordsize="0,18" path="m,18l,,,e" filled="f" strokecolor="#f60" strokeweight="1.65pt">
                <v:path arrowok="t"/>
              </v:shape>
              <v:shape id="_x0000_s13955" style="position:absolute;left:4914;top:793;width:16;height:0" coordsize="16,0" path="m,l,,16,e" filled="f" strokecolor="#f60" strokeweight="1.65pt">
                <v:path arrowok="t"/>
              </v:shape>
              <v:shape id="_x0000_s13956" style="position:absolute;left:4930;top:775;width:0;height:18" coordsize="0,18" path="m,18l,,,e" filled="f" strokecolor="#f60" strokeweight="1.65pt">
                <v:path arrowok="t"/>
              </v:shape>
              <v:line id="_x0000_s13957" style="position:absolute" from="4930,775" to="4930,775" strokecolor="#f60" strokeweight="1.65pt"/>
              <v:shape id="_x0000_s13958" style="position:absolute;left:4930;top:756;width:0;height:19" coordsize="0,19" path="m,19l,,,e" filled="f" strokecolor="#f60" strokeweight="1.65pt">
                <v:path arrowok="t"/>
              </v:shape>
              <v:shape id="_x0000_s13959" style="position:absolute;left:4930;top:756;width:17;height:0" coordsize="17,0" path="m,l,,17,e" filled="f" strokecolor="#f60" strokeweight="1.65pt">
                <v:path arrowok="t"/>
              </v:shape>
              <v:shape id="_x0000_s13960" style="position:absolute;left:4947;top:738;width:0;height:18" coordsize="0,18" path="m,18l,,,e" filled="f" strokecolor="#f60" strokeweight="1.65pt">
                <v:path arrowok="t"/>
              </v:shape>
              <v:line id="_x0000_s13961" style="position:absolute" from="4947,738" to="4947,738" strokecolor="#f60" strokeweight="1.65pt"/>
              <v:shape id="_x0000_s13962" style="position:absolute;left:4947;top:720;width:16;height:18" coordsize="16,18" path="m,18l,,16,e" filled="f" strokecolor="#f60" strokeweight="1.65pt">
                <v:path arrowok="t"/>
              </v:shape>
              <v:line id="_x0000_s13963" style="position:absolute" from="4963,720" to="4963,720" strokecolor="#f60" strokeweight="1.65pt"/>
              <v:shape id="_x0000_s13964" style="position:absolute;left:4963;top:702;width:0;height:18" coordsize="0,18" path="m,18l,,,e" filled="f" strokecolor="#f60" strokeweight="1.65pt">
                <v:path arrowok="t"/>
              </v:shape>
              <v:shape id="_x0000_s13965" style="position:absolute;left:4963;top:702;width:16;height:0" coordsize="16,0" path="m,l,,16,e" filled="f" strokecolor="#f60" strokeweight="1.65pt">
                <v:path arrowok="t"/>
              </v:shape>
              <v:shape id="_x0000_s13966" style="position:absolute;left:4979;top:683;width:0;height:19" coordsize="0,19" path="m,19l,,,e" filled="f" strokecolor="#f60" strokeweight="1.65pt">
                <v:path arrowok="t"/>
              </v:shape>
              <v:line id="_x0000_s13967" style="position:absolute" from="4979,683" to="4979,683" strokecolor="#f60" strokeweight="1.65pt"/>
              <v:shape id="_x0000_s13968" style="position:absolute;left:4979;top:665;width:0;height:18" coordsize="0,18" path="m,18l,,,e" filled="f" strokecolor="#f60" strokeweight="1.65pt">
                <v:path arrowok="t"/>
              </v:shape>
              <v:shape id="_x0000_s13969" style="position:absolute;left:4979;top:665;width:17;height:0" coordsize="17,0" path="m,l,,17,e" filled="f" strokecolor="#f60" strokeweight="1.65pt">
                <v:path arrowok="t"/>
              </v:shape>
              <v:shape id="_x0000_s13970" style="position:absolute;left:4996;top:647;width:0;height:18" coordsize="0,18" path="m,18l,,,e" filled="f" strokecolor="#f60" strokeweight="1.65pt">
                <v:path arrowok="t"/>
              </v:shape>
              <v:line id="_x0000_s13971" style="position:absolute" from="4996,647" to="4996,647" strokecolor="#f60" strokeweight="1.65pt"/>
              <v:shape id="_x0000_s13972" style="position:absolute;left:4996;top:628;width:16;height:19" coordsize="16,19" path="m,19l,,16,e" filled="f" strokecolor="#f60" strokeweight="1.65pt">
                <v:path arrowok="t"/>
              </v:shape>
              <v:line id="_x0000_s13973" style="position:absolute" from="5012,628" to="5012,628" strokecolor="#f60" strokeweight="1.65pt"/>
              <v:shape id="_x0000_s13974" style="position:absolute;left:5012;top:610;width:0;height:18" coordsize="0,18" path="m,18l,,,e" filled="f" strokecolor="#f60" strokeweight="1.65pt">
                <v:path arrowok="t"/>
              </v:shape>
              <v:shape id="_x0000_s13975" style="position:absolute;left:5012;top:610;width:16;height:0" coordsize="16,0" path="m,l,,16,e" filled="f" strokecolor="#f60" strokeweight="1.65pt">
                <v:path arrowok="t"/>
              </v:shape>
              <v:shape id="_x0000_s13976" style="position:absolute;left:5028;top:592;width:0;height:18" coordsize="0,18" path="m,18l,,,e" filled="f" strokecolor="#f60" strokeweight="1.65pt">
                <v:path arrowok="t"/>
              </v:shape>
              <v:line id="_x0000_s13977" style="position:absolute" from="5028,592" to="5028,592" strokecolor="#f60" strokeweight="1.65pt"/>
              <v:line id="_x0000_s13978" style="position:absolute" from="5028,592" to="5028,592" strokecolor="#f60" strokeweight="1.65pt"/>
              <v:shape id="_x0000_s13979" style="position:absolute;left:5028;top:573;width:0;height:19" coordsize="0,19" path="m,19l,,,e" filled="f" strokecolor="#f60" strokeweight="1.65pt">
                <v:path arrowok="t"/>
              </v:shape>
              <v:line id="_x0000_s13980" style="position:absolute" from="5028,573" to="5028,573" strokecolor="#f60" strokeweight="1.65pt"/>
              <v:shape id="_x0000_s13981" style="position:absolute;left:5028;top:555;width:0;height:18" coordsize="0,18" path="m,18l,,,e" filled="f" strokecolor="#f60" strokeweight="1.65pt">
                <v:path arrowok="t"/>
              </v:shape>
              <v:shape id="_x0000_s13982" style="position:absolute;left:5028;top:555;width:17;height:0" coordsize="17,0" path="m,l,,17,e" filled="f" strokecolor="#f60" strokeweight="1.65pt">
                <v:path arrowok="t"/>
              </v:shape>
              <v:shape id="_x0000_s13983" style="position:absolute;left:5045;top:537;width:0;height:18" coordsize="0,18" path="m,18l,,,e" filled="f" strokecolor="#f60" strokeweight="1.65pt">
                <v:path arrowok="t"/>
              </v:shape>
              <v:line id="_x0000_s13984" style="position:absolute" from="5045,537" to="5045,537" strokecolor="#f60" strokeweight="1.65pt"/>
              <v:shape id="_x0000_s13985" style="position:absolute;left:5045;top:537;width:16;height:0" coordsize="16,0" path="m,l,,16,e" filled="f" strokecolor="#f60" strokeweight="1.65pt">
                <v:path arrowok="t"/>
              </v:shape>
              <v:shape id="_x0000_s13986" style="position:absolute;left:5061;top:537;width:0;height:0" coordsize="0,0" path="m,l,,,e" filled="f" strokecolor="#f60" strokeweight="1.65pt">
                <v:path arrowok="t"/>
              </v:shape>
              <v:line id="_x0000_s13987" style="position:absolute" from="5061,537" to="5061,537" strokecolor="#f60" strokeweight="1.65pt"/>
              <v:shape id="_x0000_s13988" style="position:absolute;left:5061;top:518;width:0;height:19" coordsize="0,19" path="m,19l,,,e" filled="f" strokecolor="#f60" strokeweight="1.65pt">
                <v:path arrowok="t"/>
              </v:shape>
              <v:shape id="_x0000_s13989" style="position:absolute;left:5061;top:518;width:16;height:0" coordsize="16,0" path="m,l,,16,e" filled="f" strokecolor="#f60" strokeweight="1.65pt">
                <v:path arrowok="t"/>
              </v:shape>
              <v:shape id="_x0000_s13990" style="position:absolute;left:5077;top:500;width:0;height:18" coordsize="0,18" path="m,18l,,,e" filled="f" strokecolor="#f60" strokeweight="1.65pt">
                <v:path arrowok="t"/>
              </v:shape>
              <v:line id="_x0000_s13991" style="position:absolute" from="5077,500" to="5077,500" strokecolor="#f60" strokeweight="1.65pt"/>
              <v:shape id="_x0000_s13992" style="position:absolute;left:5077;top:500;width:17;height:0" coordsize="17,0" path="m,l,,17,e" filled="f" strokecolor="#f60" strokeweight="1.65pt">
                <v:path arrowok="t"/>
              </v:shape>
              <v:shape id="_x0000_s13993" style="position:absolute;left:5094;top:482;width:0;height:18" coordsize="0,18" path="m,18l,,,e" filled="f" strokecolor="#f60" strokeweight="1.65pt">
                <v:path arrowok="t"/>
              </v:shape>
              <v:line id="_x0000_s13994" style="position:absolute" from="5094,482" to="5094,482" strokecolor="#f60" strokeweight="1.65pt"/>
              <v:shape id="_x0000_s13995" style="position:absolute;left:5094;top:463;width:16;height:19" coordsize="16,19" path="m,19l,,16,e" filled="f" strokecolor="#f60" strokeweight="1.65pt">
                <v:path arrowok="t"/>
              </v:shape>
              <v:line id="_x0000_s13996" style="position:absolute" from="5110,463" to="5110,463" strokecolor="#f60" strokeweight="1.65pt"/>
              <v:line id="_x0000_s13997" style="position:absolute" from="5110,463" to="5110,463" strokecolor="#f60" strokeweight="1.65pt"/>
              <v:shape id="_x0000_s13998" style="position:absolute;left:5110;top:445;width:0;height:18" coordsize="0,18" path="m,18l,,,e" filled="f" strokecolor="#f60" strokeweight="1.65pt">
                <v:path arrowok="t"/>
              </v:shape>
              <v:shape id="_x0000_s13999" style="position:absolute;left:5110;top:445;width:16;height:0" coordsize="16,0" path="m,l,,16,e" filled="f" strokecolor="#f60" strokeweight="1.65pt">
                <v:path arrowok="t"/>
              </v:shape>
              <v:line id="_x0000_s14000" style="position:absolute" from="5126,445" to="5126,445" strokecolor="#f60" strokeweight="1.65pt"/>
              <v:shape id="_x0000_s14001" style="position:absolute;left:5126;top:427;width:0;height:18" coordsize="0,18" path="m,18l,,,e" filled="f" strokecolor="#f60" strokeweight="1.65pt">
                <v:path arrowok="t"/>
              </v:shape>
              <v:shape id="_x0000_s14002" style="position:absolute;left:5126;top:427;width:17;height:0" coordsize="17,0" path="m,l,,17,e" filled="f" strokecolor="#f60" strokeweight="1.65pt">
                <v:path arrowok="t"/>
              </v:shape>
              <v:shape id="_x0000_s14003" style="position:absolute;left:5143;top:409;width:0;height:18" coordsize="0,18" path="m,18l,,,e" filled="f" strokecolor="#f60" strokeweight="1.65pt">
                <v:path arrowok="t"/>
              </v:shape>
              <v:line id="_x0000_s14004" style="position:absolute" from="5143,409" to="5143,409" strokecolor="#f60" strokeweight="1.65pt"/>
              <v:shape id="_x0000_s14005" style="position:absolute;left:5143;top:409;width:16;height:0" coordsize="16,0" path="m,l,,16,e" filled="f" strokecolor="#f60" strokeweight="1.65pt">
                <v:path arrowok="t"/>
              </v:shape>
              <v:shape id="_x0000_s14006" style="position:absolute;left:5159;top:390;width:0;height:19" coordsize="0,19" path="m,19l,,,e" filled="f" strokecolor="#f60" strokeweight="1.65pt">
                <v:path arrowok="t"/>
              </v:shape>
              <v:line id="_x0000_s14007" style="position:absolute" from="5159,390" to="5159,390" strokecolor="#f60" strokeweight="1.65pt"/>
              <v:line id="_x0000_s14008" style="position:absolute" from="5159,390" to="5159,390" strokecolor="#f60" strokeweight="1.65pt"/>
              <v:shape id="_x0000_s14009" style="position:absolute;left:5159;top:372;width:16;height:18" coordsize="16,18" path="m,18l,,16,e" filled="f" strokecolor="#f60" strokeweight="1.65pt">
                <v:path arrowok="t"/>
              </v:shape>
              <v:line id="_x0000_s14010" style="position:absolute" from="5175,372" to="5175,372" strokecolor="#f60" strokeweight="1.65pt"/>
              <v:line id="_x0000_s14011" style="position:absolute" from="5175,372" to="5175,372" strokecolor="#f60" strokeweight="1.65pt"/>
              <v:shape id="_x0000_s14012" style="position:absolute;left:5175;top:354;width:17;height:18" coordsize="17,18" path="m,18l,,17,e" filled="f" strokecolor="#f60" strokeweight="1.65pt">
                <v:path arrowok="t"/>
              </v:shape>
              <v:line id="_x0000_s14013" style="position:absolute" from="5192,354" to="5192,354" strokecolor="#f60" strokeweight="1.65pt"/>
              <v:shape id="_x0000_s14014" style="position:absolute;left:5192;top:335;width:0;height:19" coordsize="0,19" path="m,19l,,,e" filled="f" strokecolor="#f60" strokeweight="1.65pt">
                <v:path arrowok="t"/>
              </v:shape>
              <v:shape id="_x0000_s14015" style="position:absolute;left:5192;top:335;width:16;height:0" coordsize="16,0" path="m,l,,16,e" filled="f" strokecolor="#f60" strokeweight="1.65pt">
                <v:path arrowok="t"/>
              </v:shape>
              <v:line id="_x0000_s14016" style="position:absolute" from="5208,335" to="5208,335" strokecolor="#f60" strokeweight="1.65pt"/>
              <v:shape id="_x0000_s14017" style="position:absolute;left:5208;top:317;width:0;height:18" coordsize="0,18" path="m,18l,,,e" filled="f" strokecolor="#f60" strokeweight="1.65pt">
                <v:path arrowok="t"/>
              </v:shape>
              <v:line id="_x0000_s14018" style="position:absolute" from="5208,317" to="5208,317" strokecolor="#f60" strokeweight="1.65pt"/>
              <v:shape id="_x0000_s14019" style="position:absolute;left:5208;top:317;width:16;height:0" coordsize="16,0" path="m,l,,16,e" filled="f" strokecolor="#f60" strokeweight="1.65pt">
                <v:path arrowok="t"/>
              </v:shape>
              <v:shape id="_x0000_s14020" style="position:absolute;left:5224;top:299;width:0;height:18" coordsize="0,18" path="m,18l,,,e" filled="f" strokecolor="#f60" strokeweight="1.65pt">
                <v:path arrowok="t"/>
              </v:shape>
              <v:line id="_x0000_s14021" style="position:absolute" from="5224,299" to="5224,299" strokecolor="#f60" strokeweight="1.65pt"/>
              <v:shape id="_x0000_s14022" style="position:absolute;left:5224;top:299;width:17;height:0" coordsize="17,0" path="m,l,,17,e" filled="f" strokecolor="#f60" strokeweight="1.65pt">
                <v:path arrowok="t"/>
              </v:shape>
              <v:shape id="_x0000_s14023" style="position:absolute;left:5241;top:280;width:0;height:19" coordsize="0,19" path="m,19l,,,e" filled="f" strokecolor="#f60" strokeweight="1.65pt">
                <v:path arrowok="t"/>
              </v:shape>
              <v:line id="_x0000_s14024" style="position:absolute" from="5241,280" to="5241,280" strokecolor="#f60" strokeweight="1.65pt"/>
              <v:shape id="_x0000_s14025" style="position:absolute;left:5241;top:280;width:16;height:0" coordsize="16,0" path="m,l,,16,e" filled="f" strokecolor="#f60" strokeweight="1.65pt">
                <v:path arrowok="t"/>
              </v:shape>
              <v:shape id="_x0000_s14026" style="position:absolute;left:5257;top:262;width:0;height:18" coordsize="0,18" path="m,18l,,,e" filled="f" strokecolor="#f60" strokeweight="1.65pt">
                <v:path arrowok="t"/>
              </v:shape>
              <v:line id="_x0000_s14027" style="position:absolute" from="5257,262" to="5257,262" strokecolor="#f60" strokeweight="1.65pt"/>
              <v:line id="_x0000_s14028" style="position:absolute" from="5257,262" to="5257,262" strokecolor="#f60" strokeweight="1.65pt"/>
              <v:shape id="_x0000_s14029" style="position:absolute;left:5257;top:262;width:16;height:0" coordsize="16,0" path="m,l,,16,e" filled="f" strokecolor="#f60" strokeweight="1.65pt">
                <v:path arrowok="t"/>
              </v:shape>
              <v:shape id="_x0000_s14030" style="position:absolute;left:5273;top:244;width:0;height:18" coordsize="0,18" path="m,18l,,,e" filled="f" strokecolor="#f60" strokeweight="1.65pt">
                <v:path arrowok="t"/>
              </v:shape>
              <v:line id="_x0000_s14031" style="position:absolute" from="5273,244" to="5273,244" strokecolor="#f60" strokeweight="1.65pt"/>
              <v:shape id="_x0000_s14032" style="position:absolute;left:5273;top:244;width:17;height:0" coordsize="17,0" path="m,l,,17,e" filled="f" strokecolor="#f60" strokeweight="1.65pt">
                <v:path arrowok="t"/>
              </v:shape>
              <v:shape id="_x0000_s14033" style="position:absolute;left:5290;top:225;width:0;height:19" coordsize="0,19" path="m,19l,,,e" filled="f" strokecolor="#f60" strokeweight="1.65pt">
                <v:path arrowok="t"/>
              </v:shape>
              <v:line id="_x0000_s14034" style="position:absolute" from="5290,225" to="5290,225" strokecolor="#f60" strokeweight="1.65pt"/>
              <v:shape id="_x0000_s14035" style="position:absolute;left:5290;top:225;width:16;height:0" coordsize="16,0" path="m,l,,16,e" filled="f" strokecolor="#f60" strokeweight="1.65pt">
                <v:path arrowok="t"/>
              </v:shape>
              <v:shape id="_x0000_s14036" style="position:absolute;left:5306;top:207;width:0;height:18" coordsize="0,18" path="m,18l,,,e" filled="f" strokecolor="#f60" strokeweight="1.65pt">
                <v:path arrowok="t"/>
              </v:shape>
              <v:line id="_x0000_s14037" style="position:absolute" from="5306,207" to="5306,207" strokecolor="#f60" strokeweight="1.65pt"/>
              <v:line id="_x0000_s14038" style="position:absolute" from="5306,207" to="5306,207" strokecolor="#f60" strokeweight="1.65pt"/>
              <v:shape id="_x0000_s14039" style="position:absolute;left:5306;top:189;width:16;height:18" coordsize="16,18" path="m,18l,,16,e" filled="f" strokecolor="#f60" strokeweight="1.65pt">
                <v:path arrowok="t"/>
              </v:shape>
              <v:line id="_x0000_s14040" style="position:absolute" from="5322,189" to="5322,189" strokecolor="#f60" strokeweight="1.65pt"/>
              <v:line id="_x0000_s14041" style="position:absolute" from="5322,189" to="5322,189" strokecolor="#f60" strokeweight="1.65pt"/>
              <v:shape id="_x0000_s14042" style="position:absolute;left:5322;top:189;width:17;height:0" coordsize="17,0" path="m,l,,17,e" filled="f" strokecolor="#f60" strokeweight="1.65pt">
                <v:path arrowok="t"/>
              </v:shape>
              <v:shape id="_x0000_s14043" style="position:absolute;left:5339;top:189;width:0;height:0" coordsize="0,0" path="m,l,,,e" filled="f" strokecolor="#f60" strokeweight="1.65pt">
                <v:path arrowok="t"/>
              </v:shape>
              <v:line id="_x0000_s14044" style="position:absolute" from="5339,189" to="5339,189" strokecolor="#f60" strokeweight="1.65pt"/>
              <v:shape id="_x0000_s14045" style="position:absolute;left:5339;top:189;width:16;height:0" coordsize="16,0" path="m,l,,16,e" filled="f" strokecolor="#f60" strokeweight="1.65pt">
                <v:path arrowok="t"/>
              </v:shape>
              <v:shape id="_x0000_s14046" style="position:absolute;left:5355;top:170;width:0;height:19" coordsize="0,19" path="m,19l,,,e" filled="f" strokecolor="#f60" strokeweight="1.65pt">
                <v:path arrowok="t"/>
              </v:shape>
              <v:line id="_x0000_s14047" style="position:absolute" from="5355,170" to="5355,170" strokecolor="#f60" strokeweight="1.65pt"/>
              <v:line id="_x0000_s14048" style="position:absolute" from="5355,170" to="5355,170" strokecolor="#f60" strokeweight="1.65pt"/>
              <v:shape id="_x0000_s14049" style="position:absolute;left:5355;top:170;width:0;height:0" coordsize="0,0" path="m,l,,,e" filled="f" strokecolor="#f60" strokeweight="1.65pt">
                <v:path arrowok="t"/>
              </v:shape>
              <v:shape id="_x0000_s14050" style="position:absolute;left:5355;top:152;width:0;height:18" coordsize="0,18" path="m,18l,,,e" filled="f" strokecolor="#f60" strokeweight="1.65pt">
                <v:path arrowok="t"/>
              </v:shape>
              <v:line id="_x0000_s14051" style="position:absolute" from="5355,152" to="5355,152" strokecolor="#f60" strokeweight="1.65pt"/>
              <v:shape id="_x0000_s14052" style="position:absolute;left:5355;top:152;width:16;height:0" coordsize="16,0" path="m,l,,16,e" filled="f" strokecolor="#f60" strokeweight="1.65pt">
                <v:path arrowok="t"/>
              </v:shape>
              <v:shape id="_x0000_s14053" style="position:absolute;left:5371;top:134;width:0;height:18" coordsize="0,18" path="m,18l,,,e" filled="f" strokecolor="#f60" strokeweight="1.65pt">
                <v:path arrowok="t"/>
              </v:shape>
              <v:line id="_x0000_s14054" style="position:absolute" from="5371,134" to="5371,134" strokecolor="#f60" strokeweight="1.65pt"/>
              <v:shape id="_x0000_s14055" style="position:absolute;left:5371;top:134;width:17;height:0" coordsize="17,0" path="m,l,,17,e" filled="f" strokecolor="#f60" strokeweight="1.65pt">
                <v:path arrowok="t"/>
              </v:shape>
              <v:line id="_x0000_s14056" style="position:absolute" from="5388,134" to="5388,134" strokecolor="#f60" strokeweight="1.65pt"/>
              <v:shape id="_x0000_s14057" style="position:absolute;left:5388;top:115;width:0;height:19" coordsize="0,19" path="m,19l,,,e" filled="f" strokecolor="#f60" strokeweight="1.65pt">
                <v:path arrowok="t"/>
              </v:shape>
              <v:line id="_x0000_s14058" style="position:absolute" from="5388,115" to="5388,115" strokecolor="#f60" strokeweight="1.65pt"/>
              <v:shape id="_x0000_s14059" style="position:absolute;left:5388;top:115;width:16;height:0" coordsize="16,0" path="m,l,,16,e" filled="f" strokecolor="#f60" strokeweight="1.65pt">
                <v:path arrowok="t"/>
              </v:shape>
              <v:shape id="_x0000_s14060" style="position:absolute;left:5404;top:97;width:0;height:18" coordsize="0,18" path="m,18l,,,e" filled="f" strokecolor="#f60" strokeweight="1.65pt">
                <v:path arrowok="t"/>
              </v:shape>
              <v:line id="_x0000_s14061" style="position:absolute" from="5404,97" to="5404,97" strokecolor="#f60" strokeweight="1.65pt"/>
              <v:shape id="_x0000_s14062" style="position:absolute;left:5404;top:97;width:16;height:0" coordsize="16,0" path="m,l,,16,e" filled="f" strokecolor="#f60" strokeweight="1.65pt">
                <v:path arrowok="t"/>
              </v:shape>
              <v:line id="_x0000_s14063" style="position:absolute" from="5420,97" to="5420,97" strokecolor="#f60" strokeweight="1.65pt"/>
              <v:shape id="_x0000_s14064" style="position:absolute;left:5420;top:79;width:0;height:18" coordsize="0,18" path="m,18l,,,e" filled="f" strokecolor="#f60" strokeweight="1.65pt">
                <v:path arrowok="t"/>
              </v:shape>
              <v:shape id="_x0000_s14065" style="position:absolute;left:5420;top:79;width:16;height:0" coordsize="16,0" path="m,l,,16,e" filled="f" strokecolor="#f60" strokeweight="1.65pt">
                <v:path arrowok="t"/>
              </v:shape>
              <v:line id="_x0000_s14066" style="position:absolute" from="5436,79" to="5436,79" strokecolor="#f60" strokeweight="1.65pt"/>
              <v:line id="_x0000_s14067" style="position:absolute" from="5436,79" to="5436,79" strokecolor="#f60" strokeweight="1.65pt"/>
              <v:shape id="_x0000_s14068" style="position:absolute;left:5436;top:61;width:17;height:18" coordsize="17,18" path="m,18l,,17,e" filled="f" strokecolor="#f60" strokeweight="1.65pt">
                <v:path arrowok="t"/>
              </v:shape>
              <v:line id="_x0000_s14069" style="position:absolute" from="5453,61" to="5453,61" strokecolor="#f60" strokeweight="1.65pt"/>
              <v:line id="_x0000_s14070" style="position:absolute" from="5453,61" to="5453,61" strokecolor="#f60" strokeweight="1.65pt"/>
              <v:line id="_x0000_s14071" style="position:absolute" from="5453,61" to="5453,61" strokecolor="#f60" strokeweight="1.65pt"/>
              <v:shape id="_x0000_s14072" style="position:absolute;left:5453;top:42;width:16;height:19" coordsize="16,19" path="m,19l,,16,e" filled="f" strokecolor="#f60" strokeweight="1.65pt">
                <v:path arrowok="t"/>
              </v:shape>
              <v:line id="_x0000_s14073" style="position:absolute" from="5469,42" to="5469,42" strokecolor="#f60" strokeweight="1.65pt"/>
              <v:line id="_x0000_s14074" style="position:absolute" from="5469,42" to="5469,42" strokecolor="#f60" strokeweight="1.65pt"/>
              <v:shape id="_x0000_s14075" style="position:absolute;left:5469;top:42;width:16;height:0" coordsize="16,0" path="m,l,,16,e" filled="f" strokecolor="#f60" strokeweight="1.65pt">
                <v:path arrowok="t"/>
              </v:shape>
              <v:shape id="_x0000_s14076" style="position:absolute;left:5485;top:24;width:0;height:18" coordsize="0,18" path="m,18l,,,e" filled="f" strokecolor="#f60" strokeweight="1.65pt">
                <v:path arrowok="t"/>
              </v:shape>
              <v:line id="_x0000_s14077" style="position:absolute" from="5485,24" to="5485,24" strokecolor="#f60" strokeweight="1.65pt"/>
              <v:shape id="_x0000_s14078" style="position:absolute;left:5485;top:24;width:17;height:0" coordsize="17,0" path="m,l,,17,e" filled="f" strokecolor="#f60" strokeweight="1.65pt">
                <v:path arrowok="t"/>
              </v:shape>
              <v:line id="_x0000_s14079" style="position:absolute" from="5502,24" to="5502,24" strokecolor="#f60" strokeweight="1.65pt"/>
              <v:shape id="_x0000_s14080" style="position:absolute;left:5502;top:6;width:0;height:18" coordsize="0,18" path="m,18l,,,e" filled="f" strokecolor="#f60" strokeweight="1.65pt">
                <v:path arrowok="t"/>
              </v:shape>
              <v:line id="_x0000_s14081" style="position:absolute" from="5502,6" to="5502,6" strokecolor="#f60" strokeweight="1.65pt"/>
              <v:shape id="_x0000_s14082" style="position:absolute;left:5502;top:6;width:16;height:0" coordsize="16,0" path="m,l,,16,e" filled="f" strokecolor="#f60" strokeweight="1.65pt">
                <v:path arrowok="t"/>
              </v:shape>
              <v:line id="_x0000_s14083" style="position:absolute" from="5518,6" to="5518,6" strokecolor="#f60" strokeweight="1.65pt"/>
              <v:shape id="_x0000_s14084" style="position:absolute;left:5518;top:-13;width:0;height:19" coordsize="0,19" path="m,19l,,,e" filled="f" strokecolor="#f60" strokeweight="1.65pt">
                <v:path arrowok="t"/>
              </v:shape>
              <v:shape id="_x0000_s14085" style="position:absolute;left:5518;top:-13;width:16;height:0" coordsize="16,0" path="m,l,,16,e" filled="f" strokecolor="#f60" strokeweight="1.65pt">
                <v:path arrowok="t"/>
              </v:shape>
              <v:line id="_x0000_s14086" style="position:absolute" from="5534,-13" to="5534,-13" strokecolor="#f60" strokeweight="1.65pt"/>
              <v:line id="_x0000_s14087" style="position:absolute" from="5534,-13" to="5534,-13" strokecolor="#f60" strokeweight="1.65pt"/>
              <v:shape id="_x0000_s14088" style="position:absolute;left:5534;top:-31;width:17;height:18" coordsize="17,18" path="m,18l,,17,e" filled="f" strokecolor="#f60" strokeweight="1.65pt">
                <v:path arrowok="t"/>
              </v:shape>
              <v:line id="_x0000_s14089" style="position:absolute" from="5551,-31" to="5551,-31" strokecolor="#f60" strokeweight="1.65pt"/>
              <v:line id="_x0000_s14090" style="position:absolute" from="5551,-31" to="5551,-31" strokecolor="#f60" strokeweight="1.65pt"/>
              <v:line id="_x0000_s14091" style="position:absolute" from="5551,-31" to="5551,-31" strokecolor="#f60" strokeweight="1.65pt"/>
              <v:shape id="_x0000_s14092" style="position:absolute;left:5551;top:-49;width:16;height:18" coordsize="16,18" path="m,18l,,16,e" filled="f" strokecolor="#f60" strokeweight="1.65pt">
                <v:path arrowok="t"/>
              </v:shape>
              <v:line id="_x0000_s14093" style="position:absolute" from="5567,-49" to="5567,-49" strokecolor="#f60" strokeweight="1.65pt"/>
              <v:line id="_x0000_s14094" style="position:absolute" from="5567,-49" to="5567,-49" strokecolor="#f60" strokeweight="1.65pt"/>
              <v:shape id="_x0000_s14095" style="position:absolute;left:5567;top:-49;width:16;height:0" coordsize="16,0" path="m,l,,16,e" filled="f" strokecolor="#f60" strokeweight="1.65pt">
                <v:path arrowok="t"/>
              </v:shape>
              <v:line id="_x0000_s14096" style="position:absolute" from="5583,-49" to="5583,-49" strokecolor="#f60" strokeweight="1.65pt"/>
              <v:shape id="_x0000_s14097" style="position:absolute;left:5583;top:-68;width:0;height:19" coordsize="0,19" path="m,19l,,,e" filled="f" strokecolor="#f60" strokeweight="1.65pt">
                <v:path arrowok="t"/>
              </v:shape>
              <v:shape id="_x0000_s14098" style="position:absolute;left:5583;top:-68;width:17;height:0" coordsize="17,0" path="m,l,,17,e" filled="f" strokecolor="#f60" strokeweight="1.65pt">
                <v:path arrowok="t"/>
              </v:shape>
              <v:line id="_x0000_s14099" style="position:absolute" from="5600,-68" to="5600,-68" strokecolor="#f60" strokeweight="1.65pt"/>
            </v:group>
            <v:group id="_x0000_s14100" style="position:absolute;left:5600;top:-635;width:930;height:567" coordorigin="5600,-635" coordsize="930,567">
              <v:line id="_x0000_s14101" style="position:absolute" from="5600,-68" to="5600,-68" strokecolor="#f60" strokeweight="1.65pt"/>
              <v:shape id="_x0000_s14102" style="position:absolute;left:5600;top:-86;width:0;height:18" coordsize="0,18" path="m,18l,,,e" filled="f" strokecolor="#f60" strokeweight="1.65pt">
                <v:path arrowok="t"/>
              </v:shape>
              <v:shape id="_x0000_s14103" style="position:absolute;left:5600;top:-86;width:16;height:0" coordsize="16,0" path="m,l,,16,e" filled="f" strokecolor="#f60" strokeweight="1.65pt">
                <v:path arrowok="t"/>
              </v:shape>
              <v:line id="_x0000_s14104" style="position:absolute" from="5616,-86" to="5616,-86" strokecolor="#f60" strokeweight="1.65pt"/>
              <v:line id="_x0000_s14105" style="position:absolute" from="5616,-86" to="5616,-86" strokecolor="#f60" strokeweight="1.65pt"/>
              <v:shape id="_x0000_s14106" style="position:absolute;left:5616;top:-104;width:16;height:18" coordsize="16,18" path="m,18l,,16,e" filled="f" strokecolor="#f60" strokeweight="1.65pt">
                <v:path arrowok="t"/>
              </v:shape>
              <v:line id="_x0000_s14107" style="position:absolute" from="5632,-104" to="5632,-104" strokecolor="#f60" strokeweight="1.65pt"/>
              <v:line id="_x0000_s14108" style="position:absolute" from="5632,-104" to="5632,-104" strokecolor="#f60" strokeweight="1.65pt"/>
              <v:shape id="_x0000_s14109" style="position:absolute;left:5632;top:-104;width:17;height:0" coordsize="17,0" path="m,l,,17,e" filled="f" strokecolor="#f60" strokeweight="1.65pt">
                <v:path arrowok="t"/>
              </v:shape>
              <v:line id="_x0000_s14110" style="position:absolute" from="5649,-104" to="5649,-104" strokecolor="#f60" strokeweight="1.65pt"/>
              <v:shape id="_x0000_s14111" style="position:absolute;left:5649;top:-123;width:0;height:19" coordsize="0,19" path="m,19l,,,e" filled="f" strokecolor="#f60" strokeweight="1.65pt">
                <v:path arrowok="t"/>
              </v:shape>
              <v:line id="_x0000_s14112" style="position:absolute" from="5649,-123" to="5649,-123" strokecolor="#f60" strokeweight="1.65pt"/>
              <v:shape id="_x0000_s14113" style="position:absolute;left:5649;top:-123;width:16;height:0" coordsize="16,0" path="m,l,,16,e" filled="f" strokecolor="#f60" strokeweight="1.65pt">
                <v:path arrowok="t"/>
              </v:shape>
              <v:line id="_x0000_s14114" style="position:absolute" from="5665,-123" to="5665,-123" strokecolor="#f60" strokeweight="1.65pt"/>
              <v:line id="_x0000_s14115" style="position:absolute" from="5665,-123" to="5665,-123" strokecolor="#f60" strokeweight="1.65pt"/>
              <v:shape id="_x0000_s14116" style="position:absolute;left:5665;top:-141;width:16;height:18" coordsize="16,18" path="m,18l,,16,e" filled="f" strokecolor="#f60" strokeweight="1.65pt">
                <v:path arrowok="t"/>
              </v:shape>
              <v:line id="_x0000_s14117" style="position:absolute" from="5681,-141" to="5681,-141" strokecolor="#f60" strokeweight="1.65pt"/>
              <v:line id="_x0000_s14118" style="position:absolute" from="5681,-141" to="5681,-141" strokecolor="#f60" strokeweight="1.65pt"/>
              <v:shape id="_x0000_s14119" style="position:absolute;left:5681;top:-141;width:0;height:0" coordsize="0,0" path="m,l,,,e" filled="f" strokecolor="#f60" strokeweight="1.65pt">
                <v:path arrowok="t"/>
              </v:shape>
              <v:shape id="_x0000_s14120" style="position:absolute;left:5681;top:-159;width:0;height:18" coordsize="0,18" path="m,18l,,,e" filled="f" strokecolor="#f60" strokeweight="1.65pt">
                <v:path arrowok="t"/>
              </v:shape>
              <v:line id="_x0000_s14121" style="position:absolute" from="5681,-159" to="5681,-159" strokecolor="#f60" strokeweight="1.65pt"/>
              <v:line id="_x0000_s14122" style="position:absolute" from="5681,-159" to="5681,-159" strokecolor="#f60" strokeweight="1.65pt"/>
              <v:shape id="_x0000_s14123" style="position:absolute;left:5681;top:-159;width:17;height:0" coordsize="17,0" path="m,l,,17,e" filled="f" strokecolor="#f60" strokeweight="1.65pt">
                <v:path arrowok="t"/>
              </v:shape>
              <v:line id="_x0000_s14124" style="position:absolute" from="5698,-159" to="5698,-159" strokecolor="#f60" strokeweight="1.65pt"/>
              <v:shape id="_x0000_s14125" style="position:absolute;left:5698;top:-159;width:0;height:0" coordsize="0,0" path="m,l,,,e" filled="f" strokecolor="#f60" strokeweight="1.65pt">
                <v:path arrowok="t"/>
              </v:shape>
              <v:shape id="_x0000_s14126" style="position:absolute;left:5698;top:-159;width:16;height:0" coordsize="16,0" path="m,l,,16,e" filled="f" strokecolor="#f60" strokeweight="1.65pt">
                <v:path arrowok="t"/>
              </v:shape>
              <v:line id="_x0000_s14127" style="position:absolute" from="5714,-159" to="5714,-159" strokecolor="#f60" strokeweight="1.65pt"/>
              <v:line id="_x0000_s14128" style="position:absolute" from="5714,-159" to="5714,-159" strokecolor="#f60" strokeweight="1.65pt"/>
              <v:shape id="_x0000_s14129" style="position:absolute;left:5714;top:-159;width:16;height:0" coordsize="16,0" path="m,l,,16,e" filled="f" strokecolor="#f60" strokeweight="1.65pt">
                <v:path arrowok="t"/>
              </v:shape>
              <v:shape id="_x0000_s14130" style="position:absolute;left:5730;top:-178;width:0;height:19" coordsize="0,19" path="m,19l,,,e" filled="f" strokecolor="#f60" strokeweight="1.65pt">
                <v:path arrowok="t"/>
              </v:shape>
              <v:line id="_x0000_s14131" style="position:absolute" from="5730,-178" to="5730,-178" strokecolor="#f60" strokeweight="1.65pt"/>
              <v:line id="_x0000_s14132" style="position:absolute" from="5730,-178" to="5730,-178" strokecolor="#f60" strokeweight="1.65pt"/>
              <v:shape id="_x0000_s14133" style="position:absolute;left:5730;top:-178;width:17;height:0" coordsize="17,0" path="m,l,,17,e" filled="f" strokecolor="#f60" strokeweight="1.65pt">
                <v:path arrowok="t"/>
              </v:shape>
              <v:line id="_x0000_s14134" style="position:absolute" from="5747,-178" to="5747,-178" strokecolor="#f60" strokeweight="1.65pt"/>
              <v:shape id="_x0000_s14135" style="position:absolute;left:5747;top:-196;width:0;height:18" coordsize="0,18" path="m,18l,,,e" filled="f" strokecolor="#f60" strokeweight="1.65pt">
                <v:path arrowok="t"/>
              </v:shape>
              <v:shape id="_x0000_s14136" style="position:absolute;left:5747;top:-196;width:16;height:0" coordsize="16,0" path="m,l,,16,e" filled="f" strokecolor="#f60" strokeweight="1.65pt">
                <v:path arrowok="t"/>
              </v:shape>
              <v:line id="_x0000_s14137" style="position:absolute" from="5763,-196" to="5763,-196" strokecolor="#f60" strokeweight="1.65pt"/>
              <v:line id="_x0000_s14138" style="position:absolute" from="5763,-196" to="5763,-196" strokecolor="#f60" strokeweight="1.65pt"/>
              <v:shape id="_x0000_s14139" style="position:absolute;left:5763;top:-196;width:16;height:0" coordsize="16,0" path="m,l,,16,e" filled="f" strokecolor="#f60" strokeweight="1.65pt">
                <v:path arrowok="t"/>
              </v:shape>
              <v:shape id="_x0000_s14140" style="position:absolute;left:5779;top:-214;width:0;height:18" coordsize="0,18" path="m,18l,,,e" filled="f" strokecolor="#f60" strokeweight="1.65pt">
                <v:path arrowok="t"/>
              </v:shape>
              <v:line id="_x0000_s14141" style="position:absolute" from="5779,-214" to="5779,-214" strokecolor="#f60" strokeweight="1.65pt"/>
              <v:line id="_x0000_s14142" style="position:absolute" from="5779,-214" to="5779,-214" strokecolor="#f60" strokeweight="1.65pt"/>
              <v:shape id="_x0000_s14143" style="position:absolute;left:5779;top:-214;width:17;height:0" coordsize="17,0" path="m,l,,17,e" filled="f" strokecolor="#f60" strokeweight="1.65pt">
                <v:path arrowok="t"/>
              </v:shape>
              <v:line id="_x0000_s14144" style="position:absolute" from="5796,-214" to="5796,-214" strokecolor="#f60" strokeweight="1.65pt"/>
              <v:shape id="_x0000_s14145" style="position:absolute;left:5796;top:-232;width:0;height:18" coordsize="0,18" path="m,18l,,,e" filled="f" strokecolor="#f60" strokeweight="1.65pt">
                <v:path arrowok="t"/>
              </v:shape>
              <v:shape id="_x0000_s14146" style="position:absolute;left:5796;top:-232;width:16;height:0" coordsize="16,0" path="m,l,,16,e" filled="f" strokecolor="#f60" strokeweight="1.65pt">
                <v:path arrowok="t"/>
              </v:shape>
              <v:line id="_x0000_s14147" style="position:absolute" from="5812,-232" to="5812,-232" strokecolor="#f60" strokeweight="1.65pt"/>
              <v:line id="_x0000_s14148" style="position:absolute" from="5812,-232" to="5812,-232" strokecolor="#f60" strokeweight="1.65pt"/>
              <v:shape id="_x0000_s14149" style="position:absolute;left:5812;top:-232;width:16;height:0" coordsize="16,0" path="m,l,,16,e" filled="f" strokecolor="#f60" strokeweight="1.65pt">
                <v:path arrowok="t"/>
              </v:shape>
              <v:shape id="_x0000_s14150" style="position:absolute;left:5828;top:-251;width:0;height:19" coordsize="0,19" path="m,19l,,,e" filled="f" strokecolor="#f60" strokeweight="1.65pt">
                <v:path arrowok="t"/>
              </v:shape>
              <v:line id="_x0000_s14151" style="position:absolute" from="5828,-251" to="5828,-251" strokecolor="#f60" strokeweight="1.65pt"/>
              <v:line id="_x0000_s14152" style="position:absolute" from="5828,-251" to="5828,-251" strokecolor="#f60" strokeweight="1.65pt"/>
              <v:shape id="_x0000_s14153" style="position:absolute;left:5828;top:-251;width:17;height:0" coordsize="17,0" path="m,l,,17,e" filled="f" strokecolor="#f60" strokeweight="1.65pt">
                <v:path arrowok="t"/>
              </v:shape>
              <v:line id="_x0000_s14154" style="position:absolute" from="5845,-251" to="5845,-251" strokecolor="#f60" strokeweight="1.65pt"/>
              <v:line id="_x0000_s14155" style="position:absolute" from="5845,-251" to="5845,-251" strokecolor="#f60" strokeweight="1.65pt"/>
              <v:shape id="_x0000_s14156" style="position:absolute;left:5845;top:-269;width:16;height:18" coordsize="16,18" path="m,18l,,16,e" filled="f" strokecolor="#f60" strokeweight="1.65pt">
                <v:path arrowok="t"/>
              </v:shape>
              <v:line id="_x0000_s14157" style="position:absolute" from="5861,-269" to="5861,-269" strokecolor="#f60" strokeweight="1.65pt"/>
              <v:line id="_x0000_s14158" style="position:absolute" from="5861,-269" to="5861,-269" strokecolor="#f60" strokeweight="1.65pt"/>
              <v:shape id="_x0000_s14159" style="position:absolute;left:5861;top:-269;width:16;height:0" coordsize="16,0" path="m,l,,16,e" filled="f" strokecolor="#f60" strokeweight="1.65pt">
                <v:path arrowok="t"/>
              </v:shape>
              <v:line id="_x0000_s14160" style="position:absolute" from="5877,-269" to="5877,-269" strokecolor="#f60" strokeweight="1.65pt"/>
              <v:shape id="_x0000_s14161" style="position:absolute;left:5877;top:-287;width:0;height:18" coordsize="0,18" path="m,18l,,,e" filled="f" strokecolor="#f60" strokeweight="1.65pt">
                <v:path arrowok="t"/>
              </v:shape>
              <v:line id="_x0000_s14162" style="position:absolute" from="5877,-287" to="5877,-287" strokecolor="#f60" strokeweight="1.65pt"/>
              <v:shape id="_x0000_s14163" style="position:absolute;left:5877;top:-287;width:17;height:0" coordsize="17,0" path="m,l,,17,e" filled="f" strokecolor="#f60" strokeweight="1.65pt">
                <v:path arrowok="t"/>
              </v:shape>
              <v:line id="_x0000_s14164" style="position:absolute" from="5894,-287" to="5894,-287" strokecolor="#f60" strokeweight="1.65pt"/>
              <v:line id="_x0000_s14165" style="position:absolute" from="5894,-287" to="5894,-287" strokecolor="#f60" strokeweight="1.65pt"/>
              <v:shape id="_x0000_s14166" style="position:absolute;left:5894;top:-287;width:16;height:0" coordsize="16,0" path="m,l,,16,e" filled="f" strokecolor="#f60" strokeweight="1.65pt">
                <v:path arrowok="t"/>
              </v:shape>
              <v:shape id="_x0000_s14167" style="position:absolute;left:5910;top:-306;width:0;height:19" coordsize="0,19" path="m,19l,,,e" filled="f" strokecolor="#f60" strokeweight="1.65pt">
                <v:path arrowok="t"/>
              </v:shape>
              <v:line id="_x0000_s14168" style="position:absolute" from="5910,-306" to="5910,-306" strokecolor="#f60" strokeweight="1.65pt"/>
              <v:shape id="_x0000_s14169" style="position:absolute;left:5910;top:-306;width:16;height:0" coordsize="16,0" path="m,l,,16,e" filled="f" strokecolor="#f60" strokeweight="1.65pt">
                <v:path arrowok="t"/>
              </v:shape>
              <v:line id="_x0000_s14170" style="position:absolute" from="5926,-306" to="5926,-306" strokecolor="#f60" strokeweight="1.65pt"/>
              <v:line id="_x0000_s14171" style="position:absolute" from="5926,-306" to="5926,-306" strokecolor="#f60" strokeweight="1.65pt"/>
              <v:line id="_x0000_s14172" style="position:absolute" from="5926,-306" to="5926,-306" strokecolor="#f60" strokeweight="1.65pt"/>
              <v:shape id="_x0000_s14173" style="position:absolute;left:5926;top:-324;width:17;height:18" coordsize="17,18" path="m,18l,,17,e" filled="f" strokecolor="#f60" strokeweight="1.65pt">
                <v:path arrowok="t"/>
              </v:shape>
              <v:line id="_x0000_s14174" style="position:absolute" from="5943,-324" to="5943,-324" strokecolor="#f60" strokeweight="1.65pt"/>
              <v:line id="_x0000_s14175" style="position:absolute" from="5943,-324" to="5943,-324" strokecolor="#f60" strokeweight="1.65pt"/>
              <v:shape id="_x0000_s14176" style="position:absolute;left:5943;top:-324;width:16;height:0" coordsize="16,0" path="m,l,,16,e" filled="f" strokecolor="#f60" strokeweight="1.65pt">
                <v:path arrowok="t"/>
              </v:shape>
              <v:line id="_x0000_s14177" style="position:absolute" from="5959,-324" to="5959,-324" strokecolor="#f60" strokeweight="1.65pt"/>
              <v:shape id="_x0000_s14178" style="position:absolute;left:5959;top:-342;width:0;height:18" coordsize="0,18" path="m,18l,,,e" filled="f" strokecolor="#f60" strokeweight="1.65pt">
                <v:path arrowok="t"/>
              </v:shape>
              <v:shape id="_x0000_s14179" style="position:absolute;left:5959;top:-342;width:16;height:0" coordsize="16,0" path="m,l,,16,e" filled="f" strokecolor="#f60" strokeweight="1.65pt">
                <v:path arrowok="t"/>
              </v:shape>
              <v:line id="_x0000_s14180" style="position:absolute" from="5975,-342" to="5975,-342" strokecolor="#f60" strokeweight="1.65pt"/>
              <v:line id="_x0000_s14181" style="position:absolute" from="5975,-342" to="5975,-342" strokecolor="#f60" strokeweight="1.65pt"/>
              <v:line id="_x0000_s14182" style="position:absolute" from="5975,-342" to="5975,-342" strokecolor="#f60" strokeweight="1.65pt"/>
              <v:shape id="_x0000_s14183" style="position:absolute;left:5975;top:-342;width:17;height:0" coordsize="17,0" path="m,l,,17,e" filled="f" strokecolor="#f60" strokeweight="1.65pt">
                <v:path arrowok="t"/>
              </v:shape>
              <v:shape id="_x0000_s14184" style="position:absolute;left:5992;top:-361;width:0;height:19" coordsize="0,19" path="m,19l,,,e" filled="f" strokecolor="#f60" strokeweight="1.65pt">
                <v:path arrowok="t"/>
              </v:shape>
              <v:line id="_x0000_s14185" style="position:absolute" from="5992,-361" to="5992,-361" strokecolor="#f60" strokeweight="1.65pt"/>
              <v:shape id="_x0000_s14186" style="position:absolute;left:5992;top:-361;width:16;height:0" coordsize="16,0" path="m,l,,16,e" filled="f" strokecolor="#f60" strokeweight="1.65pt">
                <v:path arrowok="t"/>
              </v:shape>
              <v:line id="_x0000_s14187" style="position:absolute" from="6008,-361" to="6008,-361" strokecolor="#f60" strokeweight="1.65pt"/>
              <v:line id="_x0000_s14188" style="position:absolute" from="6008,-361" to="6008,-361" strokecolor="#f60" strokeweight="1.65pt"/>
              <v:shape id="_x0000_s14189" style="position:absolute;left:6008;top:-361;width:0;height:0" coordsize="0,0" path="m,l,,,e" filled="f" strokecolor="#f60" strokeweight="1.65pt">
                <v:path arrowok="t"/>
              </v:shape>
              <v:shape id="_x0000_s14190" style="position:absolute;left:6008;top:-379;width:0;height:18" coordsize="0,18" path="m,18l,,,e" filled="f" strokecolor="#f60" strokeweight="1.65pt">
                <v:path arrowok="t"/>
              </v:shape>
              <v:line id="_x0000_s14191" style="position:absolute" from="6008,-379" to="6008,-379" strokecolor="#f60" strokeweight="1.65pt"/>
              <v:line id="_x0000_s14192" style="position:absolute" from="6008,-379" to="6008,-379" strokecolor="#f60" strokeweight="1.65pt"/>
              <v:shape id="_x0000_s14193" style="position:absolute;left:6008;top:-379;width:16;height:0" coordsize="16,0" path="m,l,,16,e" filled="f" strokecolor="#f60" strokeweight="1.65pt">
                <v:path arrowok="t"/>
              </v:shape>
              <v:line id="_x0000_s14194" style="position:absolute" from="6024,-379" to="6024,-379" strokecolor="#f60" strokeweight="1.65pt"/>
              <v:line id="_x0000_s14195" style="position:absolute" from="6024,-379" to="6024,-379" strokecolor="#f60" strokeweight="1.65pt"/>
              <v:shape id="_x0000_s14196" style="position:absolute;left:6024;top:-397;width:17;height:18" coordsize="17,18" path="m,18l,,17,e" filled="f" strokecolor="#f60" strokeweight="1.65pt">
                <v:path arrowok="t"/>
              </v:shape>
              <v:line id="_x0000_s14197" style="position:absolute" from="6041,-397" to="6041,-397" strokecolor="#f60" strokeweight="1.65pt"/>
              <v:line id="_x0000_s14198" style="position:absolute" from="6041,-397" to="6041,-397" strokecolor="#f60" strokeweight="1.65pt"/>
              <v:shape id="_x0000_s14199" style="position:absolute;left:6041;top:-397;width:16;height:0" coordsize="16,0" path="m,l,,16,e" filled="f" strokecolor="#f60" strokeweight="1.65pt">
                <v:path arrowok="t"/>
              </v:shape>
              <v:line id="_x0000_s14200" style="position:absolute" from="6057,-397" to="6057,-397" strokecolor="#f60" strokeweight="1.65pt"/>
              <v:line id="_x0000_s14201" style="position:absolute" from="6057,-397" to="6057,-397" strokecolor="#f60" strokeweight="1.65pt"/>
              <v:shape id="_x0000_s14202" style="position:absolute;left:6057;top:-416;width:0;height:19" coordsize="0,19" path="m,19l,,,e" filled="f" strokecolor="#f60" strokeweight="1.65pt">
                <v:path arrowok="t"/>
              </v:shape>
              <v:shape id="_x0000_s14203" style="position:absolute;left:6057;top:-416;width:16;height:0" coordsize="16,0" path="m,l,,16,e" filled="f" strokecolor="#f60" strokeweight="1.65pt">
                <v:path arrowok="t"/>
              </v:shape>
              <v:line id="_x0000_s14204" style="position:absolute" from="6073,-416" to="6073,-416" strokecolor="#f60" strokeweight="1.65pt"/>
              <v:line id="_x0000_s14205" style="position:absolute" from="6073,-416" to="6073,-416" strokecolor="#f60" strokeweight="1.65pt"/>
              <v:shape id="_x0000_s14206" style="position:absolute;left:6073;top:-416;width:17;height:0" coordsize="17,0" path="m,l,,17,e" filled="f" strokecolor="#f60" strokeweight="1.65pt">
                <v:path arrowok="t"/>
              </v:shape>
              <v:line id="_x0000_s14207" style="position:absolute" from="6090,-416" to="6090,-416" strokecolor="#f60" strokeweight="1.65pt"/>
              <v:line id="_x0000_s14208" style="position:absolute" from="6090,-416" to="6090,-416" strokecolor="#f60" strokeweight="1.65pt"/>
              <v:shape id="_x0000_s14209" style="position:absolute;left:6090;top:-434;width:16;height:18" coordsize="16,18" path="m,18l,,16,e" filled="f" strokecolor="#f60" strokeweight="1.65pt">
                <v:path arrowok="t"/>
              </v:shape>
              <v:line id="_x0000_s14210" style="position:absolute" from="6106,-434" to="6106,-434" strokecolor="#f60" strokeweight="1.65pt"/>
              <v:line id="_x0000_s14211" style="position:absolute" from="6106,-434" to="6106,-434" strokecolor="#f60" strokeweight="1.65pt"/>
              <v:line id="_x0000_s14212" style="position:absolute" from="6106,-434" to="6106,-434" strokecolor="#f60" strokeweight="1.65pt"/>
              <v:shape id="_x0000_s14213" style="position:absolute;left:6106;top:-434;width:16;height:0" coordsize="16,0" path="m,l,,16,e" filled="f" strokecolor="#f60" strokeweight="1.65pt">
                <v:path arrowok="t"/>
              </v:shape>
              <v:line id="_x0000_s14214" style="position:absolute" from="6122,-434" to="6122,-434" strokecolor="#f60" strokeweight="1.65pt"/>
              <v:shape id="_x0000_s14215" style="position:absolute;left:6122;top:-452;width:0;height:18" coordsize="0,18" path="m,18l,,,e" filled="f" strokecolor="#f60" strokeweight="1.65pt">
                <v:path arrowok="t"/>
              </v:shape>
              <v:shape id="_x0000_s14216" style="position:absolute;left:6122;top:-452;width:17;height:0" coordsize="17,0" path="m,l,,17,e" filled="f" strokecolor="#f60" strokeweight="1.65pt">
                <v:path arrowok="t"/>
              </v:shape>
              <v:line id="_x0000_s14217" style="position:absolute" from="6139,-452" to="6139,-452" strokecolor="#f60" strokeweight="1.65pt"/>
              <v:line id="_x0000_s14218" style="position:absolute" from="6139,-452" to="6139,-452" strokecolor="#f60" strokeweight="1.65pt"/>
              <v:shape id="_x0000_s14219" style="position:absolute;left:6139;top:-452;width:16;height:0" coordsize="16,0" path="m,l,,16,e" filled="f" strokecolor="#f60" strokeweight="1.65pt">
                <v:path arrowok="t"/>
              </v:shape>
              <v:line id="_x0000_s14220" style="position:absolute" from="6155,-452" to="6155,-452" strokecolor="#f60" strokeweight="1.65pt"/>
              <v:line id="_x0000_s14221" style="position:absolute" from="6155,-452" to="6155,-452" strokecolor="#f60" strokeweight="1.65pt"/>
              <v:shape id="_x0000_s14222" style="position:absolute;left:6155;top:-471;width:16;height:19" coordsize="16,19" path="m,19l,,16,e" filled="f" strokecolor="#f60" strokeweight="1.65pt">
                <v:path arrowok="t"/>
              </v:shape>
              <v:line id="_x0000_s14223" style="position:absolute" from="6171,-471" to="6171,-471" strokecolor="#f60" strokeweight="1.65pt"/>
              <v:line id="_x0000_s14224" style="position:absolute" from="6171,-471" to="6171,-471" strokecolor="#f60" strokeweight="1.65pt"/>
              <v:line id="_x0000_s14225" style="position:absolute" from="6171,-471" to="6171,-471" strokecolor="#f60" strokeweight="1.65pt"/>
              <v:shape id="_x0000_s14226" style="position:absolute;left:6171;top:-471;width:16;height:0" coordsize="16,0" path="m,l,,16,e" filled="f" strokecolor="#f60" strokeweight="1.65pt">
                <v:path arrowok="t"/>
              </v:shape>
              <v:line id="_x0000_s14227" style="position:absolute" from="6187,-471" to="6187,-471" strokecolor="#f60" strokeweight="1.65pt"/>
              <v:shape id="_x0000_s14228" style="position:absolute;left:6187;top:-489;width:0;height:18" coordsize="0,18" path="m,18l,,,e" filled="f" strokecolor="#f60" strokeweight="1.65pt">
                <v:path arrowok="t"/>
              </v:shape>
              <v:shape id="_x0000_s14229" style="position:absolute;left:6187;top:-489;width:17;height:0" coordsize="17,0" path="m,l,,17,e" filled="f" strokecolor="#f60" strokeweight="1.65pt">
                <v:path arrowok="t"/>
              </v:shape>
              <v:line id="_x0000_s14230" style="position:absolute" from="6204,-489" to="6204,-489" strokecolor="#f60" strokeweight="1.65pt"/>
              <v:line id="_x0000_s14231" style="position:absolute" from="6204,-489" to="6204,-489" strokecolor="#f60" strokeweight="1.65pt"/>
              <v:shape id="_x0000_s14232" style="position:absolute;left:6204;top:-489;width:16;height:0" coordsize="16,0" path="m,l,,16,e" filled="f" strokecolor="#f60" strokeweight="1.65pt">
                <v:path arrowok="t"/>
              </v:shape>
              <v:line id="_x0000_s14233" style="position:absolute" from="6220,-489" to="6220,-489" strokecolor="#f60" strokeweight="1.65pt"/>
              <v:line id="_x0000_s14234" style="position:absolute" from="6220,-489" to="6220,-489" strokecolor="#f60" strokeweight="1.65pt"/>
              <v:shape id="_x0000_s14235" style="position:absolute;left:6220;top:-489;width:0;height:0" coordsize="0,0" path="m,l,,,e" filled="f" strokecolor="#f60" strokeweight="1.65pt">
                <v:path arrowok="t"/>
              </v:shape>
              <v:shape id="_x0000_s14236" style="position:absolute;left:6220;top:-489;width:16;height:0" coordsize="16,0" path="m,l,,16,e" filled="f" strokecolor="#f60" strokeweight="1.65pt">
                <v:path arrowok="t"/>
              </v:shape>
              <v:line id="_x0000_s14237" style="position:absolute" from="6236,-489" to="6236,-489" strokecolor="#f60" strokeweight="1.65pt"/>
              <v:line id="_x0000_s14238" style="position:absolute" from="6236,-489" to="6236,-489" strokecolor="#f60" strokeweight="1.65pt"/>
              <v:shape id="_x0000_s14239" style="position:absolute;left:6236;top:-489;width:17;height:0" coordsize="17,0" path="m,l,,17,e" filled="f" strokecolor="#f60" strokeweight="1.65pt">
                <v:path arrowok="t"/>
              </v:shape>
              <v:line id="_x0000_s14240" style="position:absolute" from="6253,-489" to="6253,-489" strokecolor="#f60" strokeweight="1.65pt"/>
              <v:line id="_x0000_s14241" style="position:absolute" from="6253,-489" to="6253,-489" strokecolor="#f60" strokeweight="1.65pt"/>
              <v:shape id="_x0000_s14242" style="position:absolute;left:6253;top:-507;width:16;height:18" coordsize="16,18" path="m,18l,,16,e" filled="f" strokecolor="#f60" strokeweight="1.65pt">
                <v:path arrowok="t"/>
              </v:shape>
              <v:line id="_x0000_s14243" style="position:absolute" from="6269,-507" to="6269,-507" strokecolor="#f60" strokeweight="1.65pt"/>
              <v:line id="_x0000_s14244" style="position:absolute" from="6269,-507" to="6269,-507" strokecolor="#f60" strokeweight="1.65pt"/>
              <v:line id="_x0000_s14245" style="position:absolute" from="6269,-507" to="6269,-507" strokecolor="#f60" strokeweight="1.65pt"/>
              <v:shape id="_x0000_s14246" style="position:absolute;left:6269;top:-507;width:16;height:0" coordsize="16,0" path="m,l,,16,e" filled="f" strokecolor="#f60" strokeweight="1.65pt">
                <v:path arrowok="t"/>
              </v:shape>
              <v:line id="_x0000_s14247" style="position:absolute" from="6285,-507" to="6285,-507" strokecolor="#f60" strokeweight="1.65pt"/>
              <v:line id="_x0000_s14248" style="position:absolute" from="6285,-507" to="6285,-507" strokecolor="#f60" strokeweight="1.65pt"/>
              <v:shape id="_x0000_s14249" style="position:absolute;left:6285;top:-526;width:17;height:19" coordsize="17,19" path="m,19l,,17,e" filled="f" strokecolor="#f60" strokeweight="1.65pt">
                <v:path arrowok="t"/>
              </v:shape>
              <v:line id="_x0000_s14250" style="position:absolute" from="6302,-526" to="6302,-526" strokecolor="#f60" strokeweight="1.65pt"/>
              <v:line id="_x0000_s14251" style="position:absolute" from="6302,-526" to="6302,-526" strokecolor="#f60" strokeweight="1.65pt"/>
              <v:shape id="_x0000_s14252" style="position:absolute;left:6302;top:-526;width:16;height:0" coordsize="16,0" path="m,l,,16,e" filled="f" strokecolor="#f60" strokeweight="1.65pt">
                <v:path arrowok="t"/>
              </v:shape>
              <v:line id="_x0000_s14253" style="position:absolute" from="6318,-526" to="6318,-526" strokecolor="#f60" strokeweight="1.65pt"/>
              <v:line id="_x0000_s14254" style="position:absolute" from="6318,-526" to="6318,-526" strokecolor="#f60" strokeweight="1.65pt"/>
              <v:line id="_x0000_s14255" style="position:absolute" from="6318,-526" to="6318,-526" strokecolor="#f60" strokeweight="1.65pt"/>
              <v:shape id="_x0000_s14256" style="position:absolute;left:6318;top:-544;width:16;height:18" coordsize="16,18" path="m,18l,,16,e" filled="f" strokecolor="#f60" strokeweight="1.65pt">
                <v:path arrowok="t"/>
              </v:shape>
              <v:line id="_x0000_s14257" style="position:absolute" from="6334,-544" to="6334,-544" strokecolor="#f60" strokeweight="1.65pt"/>
              <v:line id="_x0000_s14258" style="position:absolute" from="6334,-544" to="6334,-544" strokecolor="#f60" strokeweight="1.65pt"/>
              <v:shape id="_x0000_s14259" style="position:absolute;left:6334;top:-544;width:0;height:0" coordsize="0,0" path="m,l,,,e" filled="f" strokecolor="#f60" strokeweight="1.65pt">
                <v:path arrowok="t"/>
              </v:shape>
              <v:line id="_x0000_s14260" style="position:absolute" from="6334,-544" to="6334,-544" strokecolor="#f60" strokeweight="1.65pt"/>
              <v:line id="_x0000_s14261" style="position:absolute" from="6334,-544" to="6334,-544" strokecolor="#f60" strokeweight="1.65pt"/>
              <v:shape id="_x0000_s14262" style="position:absolute;left:6334;top:-544;width:17;height:0" coordsize="17,0" path="m,l,,17,e" filled="f" strokecolor="#f60" strokeweight="1.65pt">
                <v:path arrowok="t"/>
              </v:shape>
              <v:shape id="_x0000_s14263" style="position:absolute;left:6351;top:-562;width:0;height:18" coordsize="0,18" path="m,18l,,,e" filled="f" strokecolor="#f60" strokeweight="1.65pt">
                <v:path arrowok="t"/>
              </v:shape>
              <v:line id="_x0000_s14264" style="position:absolute" from="6351,-562" to="6351,-562" strokecolor="#f60" strokeweight="1.65pt"/>
              <v:line id="_x0000_s14265" style="position:absolute" from="6351,-562" to="6351,-562" strokecolor="#f60" strokeweight="1.65pt"/>
              <v:shape id="_x0000_s14266" style="position:absolute;left:6351;top:-562;width:16;height:0" coordsize="16,0" path="m,l,,16,e" filled="f" strokecolor="#f60" strokeweight="1.65pt">
                <v:path arrowok="t"/>
              </v:shape>
              <v:line id="_x0000_s14267" style="position:absolute" from="6367,-562" to="6367,-562" strokecolor="#f60" strokeweight="1.65pt"/>
              <v:line id="_x0000_s14268" style="position:absolute" from="6367,-562" to="6367,-562" strokecolor="#f60" strokeweight="1.65pt"/>
              <v:shape id="_x0000_s14269" style="position:absolute;left:6367;top:-562;width:16;height:0" coordsize="16,0" path="m,l,,16,e" filled="f" strokecolor="#f60" strokeweight="1.65pt">
                <v:path arrowok="t"/>
              </v:shape>
              <v:line id="_x0000_s14270" style="position:absolute" from="6383,-562" to="6383,-562" strokecolor="#f60" strokeweight="1.65pt"/>
              <v:shape id="_x0000_s14271" style="position:absolute;left:6383;top:-580;width:0;height:18" coordsize="0,18" path="m,18l,,,e" filled="f" strokecolor="#f60" strokeweight="1.65pt">
                <v:path arrowok="t"/>
              </v:shape>
              <v:shape id="_x0000_s14272" style="position:absolute;left:6383;top:-580;width:17;height:0" coordsize="17,0" path="m,l,,17,e" filled="f" strokecolor="#f60" strokeweight="1.65pt">
                <v:path arrowok="t"/>
              </v:shape>
              <v:line id="_x0000_s14273" style="position:absolute" from="6400,-580" to="6400,-580" strokecolor="#f60" strokeweight="1.65pt"/>
              <v:line id="_x0000_s14274" style="position:absolute" from="6400,-580" to="6400,-580" strokecolor="#f60" strokeweight="1.65pt"/>
              <v:line id="_x0000_s14275" style="position:absolute" from="6400,-580" to="6400,-580" strokecolor="#f60" strokeweight="1.65pt"/>
              <v:shape id="_x0000_s14276" style="position:absolute;left:6400;top:-580;width:16;height:0" coordsize="16,0" path="m,l,,16,e" filled="f" strokecolor="#f60" strokeweight="1.65pt">
                <v:path arrowok="t"/>
              </v:shape>
              <v:line id="_x0000_s14277" style="position:absolute" from="6416,-580" to="6416,-580" strokecolor="#f60" strokeweight="1.65pt"/>
              <v:shape id="_x0000_s14278" style="position:absolute;left:6416;top:-599;width:0;height:19" coordsize="0,19" path="m,19l,,,e" filled="f" strokecolor="#f60" strokeweight="1.65pt">
                <v:path arrowok="t"/>
              </v:shape>
              <v:shape id="_x0000_s14279" style="position:absolute;left:6416;top:-599;width:16;height:0" coordsize="16,0" path="m,l,,16,e" filled="f" strokecolor="#f60" strokeweight="1.65pt">
                <v:path arrowok="t"/>
              </v:shape>
              <v:line id="_x0000_s14280" style="position:absolute" from="6432,-599" to="6432,-599" strokecolor="#f60" strokeweight="1.65pt"/>
              <v:line id="_x0000_s14281" style="position:absolute" from="6432,-599" to="6432,-599" strokecolor="#f60" strokeweight="1.65pt"/>
              <v:shape id="_x0000_s14282" style="position:absolute;left:6432;top:-599;width:17;height:0" coordsize="17,0" path="m,l,,17,e" filled="f" strokecolor="#f60" strokeweight="1.65pt">
                <v:path arrowok="t"/>
              </v:shape>
              <v:line id="_x0000_s14283" style="position:absolute" from="6449,-599" to="6449,-599" strokecolor="#f60" strokeweight="1.65pt"/>
              <v:line id="_x0000_s14284" style="position:absolute" from="6449,-599" to="6449,-599" strokecolor="#f60" strokeweight="1.65pt"/>
              <v:line id="_x0000_s14285" style="position:absolute" from="6449,-599" to="6449,-599" strokecolor="#f60" strokeweight="1.65pt"/>
              <v:shape id="_x0000_s14286" style="position:absolute;left:6449;top:-617;width:16;height:18" coordsize="16,18" path="m,18l,,16,e" filled="f" strokecolor="#f60" strokeweight="1.65pt">
                <v:path arrowok="t"/>
              </v:shape>
              <v:line id="_x0000_s14287" style="position:absolute" from="6465,-617" to="6465,-617" strokecolor="#f60" strokeweight="1.65pt"/>
              <v:line id="_x0000_s14288" style="position:absolute" from="6465,-617" to="6465,-617" strokecolor="#f60" strokeweight="1.65pt"/>
              <v:shape id="_x0000_s14289" style="position:absolute;left:6465;top:-617;width:16;height:0" coordsize="16,0" path="m,l,,16,e" filled="f" strokecolor="#f60" strokeweight="1.65pt">
                <v:path arrowok="t"/>
              </v:shape>
              <v:line id="_x0000_s14290" style="position:absolute" from="6481,-617" to="6481,-617" strokecolor="#f60" strokeweight="1.65pt"/>
              <v:line id="_x0000_s14291" style="position:absolute" from="6481,-617" to="6481,-617" strokecolor="#f60" strokeweight="1.65pt"/>
              <v:shape id="_x0000_s14292" style="position:absolute;left:6481;top:-617;width:17;height:0" coordsize="17,0" path="m,l,,17,e" filled="f" strokecolor="#f60" strokeweight="1.65pt">
                <v:path arrowok="t"/>
              </v:shape>
              <v:line id="_x0000_s14293" style="position:absolute" from="6498,-617" to="6498,-617" strokecolor="#f60" strokeweight="1.65pt"/>
              <v:shape id="_x0000_s14294" style="position:absolute;left:6498;top:-635;width:0;height:18" coordsize="0,18" path="m,18l,,,e" filled="f" strokecolor="#f60" strokeweight="1.65pt">
                <v:path arrowok="t"/>
              </v:shape>
              <v:line id="_x0000_s14295" style="position:absolute" from="6498,-635" to="6498,-635" strokecolor="#f60" strokeweight="1.65pt"/>
              <v:shape id="_x0000_s14296" style="position:absolute;left:6498;top:-635;width:16;height:0" coordsize="16,0" path="m,l,,16,e" filled="f" strokecolor="#f60" strokeweight="1.65pt">
                <v:path arrowok="t"/>
              </v:shape>
              <v:line id="_x0000_s14297" style="position:absolute" from="6514,-635" to="6514,-635" strokecolor="#f60" strokeweight="1.65pt"/>
              <v:line id="_x0000_s14298" style="position:absolute" from="6514,-635" to="6514,-635" strokecolor="#f60" strokeweight="1.65pt"/>
              <v:shape id="_x0000_s14299" style="position:absolute;left:6514;top:-635;width:16;height:0" coordsize="16,0" path="m,l,,16,e" filled="f" strokecolor="#f60" strokeweight="1.65pt">
                <v:path arrowok="t"/>
              </v:shape>
              <v:line id="_x0000_s14300" style="position:absolute" from="6530,-635" to="6530,-635" strokecolor="#f60" strokeweight="1.65pt"/>
            </v:group>
            <v:group id="_x0000_s14301" style="position:absolute;left:1665;top:-1093;width:5143;height:458" coordorigin="1665,-1093" coordsize="5143,458">
              <v:line id="_x0000_s14302" style="position:absolute" from="6530,-635" to="6530,-635" strokecolor="#f60" strokeweight="1.65pt"/>
              <v:shape id="_x0000_s14303" style="position:absolute;left:6530;top:-654;width:17;height:19" coordsize="17,19" path="m,19l,,17,e" filled="f" strokecolor="#f60" strokeweight="1.65pt">
                <v:path arrowok="t"/>
              </v:shape>
              <v:line id="_x0000_s14304" style="position:absolute" from="6547,-654" to="6547,-654" strokecolor="#f60" strokeweight="1.65pt"/>
              <v:line id="_x0000_s14305" style="position:absolute" from="6547,-654" to="6547,-654" strokecolor="#f60" strokeweight="1.65pt"/>
              <v:line id="_x0000_s14306" style="position:absolute" from="6547,-654" to="6547,-654" strokecolor="#f60" strokeweight="1.65pt"/>
              <v:shape id="_x0000_s14307" style="position:absolute;left:6547;top:-654;width:16;height:0" coordsize="16,0" path="m,l,,16,e" filled="f" strokecolor="#f60" strokeweight="1.65pt">
                <v:path arrowok="t"/>
              </v:shape>
              <v:line id="_x0000_s14308" style="position:absolute" from="6563,-654" to="6563,-654" strokecolor="#f60" strokeweight="1.65pt"/>
              <v:line id="_x0000_s14309" style="position:absolute" from="6563,-654" to="6563,-654" strokecolor="#f60" strokeweight="1.65pt"/>
              <v:shape id="_x0000_s14310" style="position:absolute;left:6563;top:-654;width:16;height:0" coordsize="16,0" path="m,l,,16,e" filled="f" strokecolor="#f60" strokeweight="1.65pt">
                <v:path arrowok="t"/>
              </v:shape>
              <v:shape id="_x0000_s14311" style="position:absolute;left:6579;top:-672;width:0;height:18" coordsize="0,18" path="m,18l,,,e" filled="f" strokecolor="#f60" strokeweight="1.65pt">
                <v:path arrowok="t"/>
              </v:shape>
              <v:line id="_x0000_s14312" style="position:absolute" from="6579,-672" to="6579,-672" strokecolor="#f60" strokeweight="1.65pt"/>
              <v:shape id="_x0000_s14313" style="position:absolute;left:6579;top:-672;width:17;height:0" coordsize="17,0" path="m,l,,17,e" filled="f" strokecolor="#f60" strokeweight="1.65pt">
                <v:path arrowok="t"/>
              </v:shape>
              <v:line id="_x0000_s14314" style="position:absolute" from="6596,-672" to="6596,-672" strokecolor="#f60" strokeweight="1.65pt"/>
              <v:line id="_x0000_s14315" style="position:absolute" from="6596,-672" to="6596,-672" strokecolor="#f60" strokeweight="1.65pt"/>
              <v:line id="_x0000_s14316" style="position:absolute" from="6596,-672" to="6596,-672" strokecolor="#f60" strokeweight="1.65pt"/>
              <v:shape id="_x0000_s14317" style="position:absolute;left:6596;top:-672;width:16;height:0" coordsize="16,0" path="m,l,,16,e" filled="f" strokecolor="#f60" strokeweight="1.65pt">
                <v:path arrowok="t"/>
              </v:shape>
              <v:line id="_x0000_s14318" style="position:absolute" from="6612,-672" to="6612,-672" strokecolor="#f60" strokeweight="1.65pt"/>
              <v:shape id="_x0000_s14319" style="position:absolute;left:6612;top:-690;width:0;height:18" coordsize="0,18" path="m,18l,,,e" filled="f" strokecolor="#f60" strokeweight="1.65pt">
                <v:path arrowok="t"/>
              </v:shape>
              <v:shape id="_x0000_s14320" style="position:absolute;left:6612;top:-690;width:16;height:0" coordsize="16,0" path="m,l,,16,e" filled="f" strokecolor="#f60" strokeweight="1.65pt">
                <v:path arrowok="t"/>
              </v:shape>
              <v:line id="_x0000_s14321" style="position:absolute" from="6628,-690" to="6628,-690" strokecolor="#f60" strokeweight="1.65pt"/>
              <v:line id="_x0000_s14322" style="position:absolute" from="6628,-690" to="6628,-690" strokecolor="#f60" strokeweight="1.65pt"/>
              <v:shape id="_x0000_s14323" style="position:absolute;left:6628;top:-690;width:17;height:0" coordsize="17,0" path="m,l,,17,e" filled="f" strokecolor="#f60" strokeweight="1.65pt">
                <v:path arrowok="t"/>
              </v:shape>
              <v:line id="_x0000_s14324" style="position:absolute" from="6645,-690" to="6645,-690" strokecolor="#f60" strokeweight="1.65pt"/>
              <v:line id="_x0000_s14325" style="position:absolute" from="6645,-690" to="6645,-690" strokecolor="#f60" strokeweight="1.65pt"/>
              <v:line id="_x0000_s14326" style="position:absolute" from="6645,-690" to="6645,-690" strokecolor="#f60" strokeweight="1.65pt"/>
              <v:shape id="_x0000_s14327" style="position:absolute;left:6645;top:-690;width:0;height:0" coordsize="0,0" path="m,l,,,e" filled="f" strokecolor="#f60" strokeweight="1.65pt">
                <v:path arrowok="t"/>
              </v:shape>
              <v:shape id="_x0000_s14328" style="position:absolute;left:6645;top:-709;width:0;height:19" coordsize="0,19" path="m,19l,,,e" filled="f" strokecolor="#f60" strokeweight="1.65pt">
                <v:path arrowok="t"/>
              </v:shape>
              <v:line id="_x0000_s14329" style="position:absolute" from="6645,-709" to="6645,-709" strokecolor="#f60" strokeweight="1.65pt"/>
              <v:shape id="_x0000_s14330" style="position:absolute;left:6645;top:-709;width:16;height:0" coordsize="16,0" path="m,l,,16,e" filled="f" strokecolor="#f60" strokeweight="1.65pt">
                <v:path arrowok="t"/>
              </v:shape>
              <v:line id="_x0000_s14331" style="position:absolute" from="6661,-709" to="6661,-709" strokecolor="#f60" strokeweight="1.65pt"/>
              <v:line id="_x0000_s14332" style="position:absolute" from="6661,-709" to="6661,-709" strokecolor="#f60" strokeweight="1.65pt"/>
              <v:shape id="_x0000_s14333" style="position:absolute;left:6661;top:-709;width:16;height:0" coordsize="16,0" path="m,l,,16,e" filled="f" strokecolor="#f60" strokeweight="1.65pt">
                <v:path arrowok="t"/>
              </v:shape>
              <v:line id="_x0000_s14334" style="position:absolute" from="6677,-709" to="6677,-709" strokecolor="#f60" strokeweight="1.65pt"/>
              <v:line id="_x0000_s14335" style="position:absolute" from="6677,-709" to="6677,-709" strokecolor="#f60" strokeweight="1.65pt"/>
              <v:shape id="_x0000_s14336" style="position:absolute;left:6677;top:-727;width:0;height:18" coordsize="0,18" path="m,18l,,,e" filled="f" strokecolor="#f60" strokeweight="1.65pt">
                <v:path arrowok="t"/>
              </v:shape>
              <v:shape id="_x0000_s14337" style="position:absolute;left:6677;top:-727;width:17;height:0" coordsize="17,0" path="m,l,,17,e" filled="f" strokecolor="#f60" strokeweight="1.65pt">
                <v:path arrowok="t"/>
              </v:shape>
              <v:line id="_x0000_s14338" style="position:absolute" from="6694,-727" to="6694,-727" strokecolor="#f60" strokeweight="1.65pt"/>
              <v:line id="_x0000_s14339" style="position:absolute" from="6694,-727" to="6694,-727" strokecolor="#f60" strokeweight="1.65pt"/>
              <v:shape id="_x0000_s14340" style="position:absolute;left:6694;top:-727;width:16;height:0" coordsize="16,0" path="m,l,,16,e" filled="f" strokecolor="#f60" strokeweight="1.65pt">
                <v:path arrowok="t"/>
              </v:shape>
              <v:line id="_x0000_s14341" style="position:absolute" from="6710,-727" to="6710,-727" strokecolor="#f60" strokeweight="1.65pt"/>
              <v:line id="_x0000_s14342" style="position:absolute" from="6710,-727" to="6710,-727" strokecolor="#f60" strokeweight="1.65pt"/>
              <v:shape id="_x0000_s14343" style="position:absolute;left:6710;top:-727;width:16;height:0" coordsize="16,0" path="m,l,,16,e" filled="f" strokecolor="#f60" strokeweight="1.65pt">
                <v:path arrowok="t"/>
              </v:shape>
              <v:line id="_x0000_s14344" style="position:absolute" from="6726,-727" to="6726,-727" strokecolor="#f60" strokeweight="1.65pt"/>
              <v:shape id="_x0000_s14345" style="position:absolute;left:6726;top:-745;width:0;height:18" coordsize="0,18" path="m,18l,,,e" filled="f" strokecolor="#f60" strokeweight="1.65pt">
                <v:path arrowok="t"/>
              </v:shape>
              <v:line id="_x0000_s14346" style="position:absolute" from="6726,-745" to="6726,-745" strokecolor="#f60" strokeweight="1.65pt"/>
              <v:shape id="_x0000_s14347" style="position:absolute;left:6726;top:-745;width:17;height:0" coordsize="17,0" path="m,l,,17,e" filled="f" strokecolor="#f60" strokeweight="1.65pt">
                <v:path arrowok="t"/>
              </v:shape>
              <v:line id="_x0000_s14348" style="position:absolute" from="6743,-745" to="6743,-745" strokecolor="#f60" strokeweight="1.65pt"/>
              <v:line id="_x0000_s14349" style="position:absolute" from="6743,-745" to="6743,-745" strokecolor="#f60" strokeweight="1.65pt"/>
              <v:shape id="_x0000_s14350" style="position:absolute;left:6743;top:-745;width:16;height:0" coordsize="16,0" path="m,l,,16,e" filled="f" strokecolor="#f60" strokeweight="1.65pt">
                <v:path arrowok="t"/>
              </v:shape>
              <v:line id="_x0000_s14351" style="position:absolute" from="6759,-745" to="6759,-745" strokecolor="#f60" strokeweight="1.65pt"/>
              <v:line id="_x0000_s14352" style="position:absolute" from="6759,-745" to="6759,-745" strokecolor="#f60" strokeweight="1.65pt"/>
              <v:shape id="_x0000_s14353" style="position:absolute;left:6759;top:-745;width:16;height:0" coordsize="16,0" path="m,l,,16,e" filled="f" strokecolor="#f60" strokeweight="1.65pt">
                <v:path arrowok="t"/>
              </v:shape>
              <v:shape id="_x0000_s14354" style="position:absolute;left:6775;top:-764;width:0;height:19" coordsize="0,19" path="m,19l,,,e" filled="f" strokecolor="#f60" strokeweight="1.65pt">
                <v:path arrowok="t"/>
              </v:shape>
              <v:line id="_x0000_s14355" style="position:absolute" from="6775,-764" to="6775,-764" strokecolor="#f60" strokeweight="1.65pt"/>
              <v:line id="_x0000_s14356" style="position:absolute" from="6775,-764" to="6775,-764" strokecolor="#f60" strokeweight="1.65pt"/>
              <v:shape id="_x0000_s14357" style="position:absolute;left:6775;top:-764;width:17;height:0" coordsize="17,0" path="m,l,,17,e" filled="f" strokecolor="#f60" strokeweight="1.65pt">
                <v:path arrowok="t"/>
              </v:shape>
              <v:line id="_x0000_s14358" style="position:absolute" from="6792,-764" to="6792,-764" strokecolor="#f60" strokeweight="1.65pt"/>
              <v:line id="_x0000_s14359" style="position:absolute" from="6792,-764" to="6792,-764" strokecolor="#f60" strokeweight="1.65pt"/>
              <v:line id="_x0000_s14360" style="position:absolute" from="6792,-764" to="6808,-764" strokecolor="#f60" strokeweight="1.65pt"/>
              <v:line id="_x0000_s14361" style="position:absolute" from="1665,-1093" to="1665,-1093" strokecolor="#c9f" strokeweight="1.65pt"/>
              <v:shape id="_x0000_s14362" style="position:absolute;left:1665;top:-1093;width:17;height:0" coordsize="17,0" path="m,l,,17,e" filled="f" strokecolor="#c9f" strokeweight="1.65pt">
                <v:path arrowok="t"/>
              </v:shape>
              <v:line id="_x0000_s14363" style="position:absolute" from="1682,-1093" to="1682,-1093" strokecolor="#c9f" strokeweight="1.65pt"/>
              <v:line id="_x0000_s14364" style="position:absolute" from="1682,-1093" to="1682,-1093" strokecolor="#c9f" strokeweight="1.65pt"/>
              <v:shape id="_x0000_s14365" style="position:absolute;left:1682;top:-1093;width:16;height:0" coordsize="16,0" path="m,l,,16,e" filled="f" strokecolor="#c9f" strokeweight="1.65pt">
                <v:path arrowok="t"/>
              </v:shape>
              <v:line id="_x0000_s14366" style="position:absolute" from="1698,-1093" to="1698,-1093" strokecolor="#c9f" strokeweight="1.65pt"/>
              <v:line id="_x0000_s14367" style="position:absolute" from="1698,-1093" to="1698,-1093" strokecolor="#c9f" strokeweight="1.65pt"/>
              <v:line id="_x0000_s14368" style="position:absolute" from="1698,-1093" to="1698,-1093" strokecolor="#c9f" strokeweight="1.65pt"/>
              <v:shape id="_x0000_s14369" style="position:absolute;left:1698;top:-1093;width:16;height:0" coordsize="16,0" path="m,l,,16,e" filled="f" strokecolor="#c9f" strokeweight="1.65pt">
                <v:path arrowok="t"/>
              </v:shape>
              <v:shape id="_x0000_s14370" style="position:absolute;left:1714;top:-1093;width:0;height:18" coordsize="0,18" path="m,l,,,18e" filled="f" strokecolor="#c9f" strokeweight="1.65pt">
                <v:path arrowok="t"/>
              </v:shape>
              <v:line id="_x0000_s14371" style="position:absolute" from="1714,-1075" to="1714,-1075" strokecolor="#c9f" strokeweight="1.65pt"/>
              <v:shape id="_x0000_s14372" style="position:absolute;left:1714;top:-1075;width:17;height:0" coordsize="17,0" path="m,l,,17,e" filled="f" strokecolor="#c9f" strokeweight="1.65pt">
                <v:path arrowok="t"/>
              </v:shape>
              <v:line id="_x0000_s14373" style="position:absolute" from="1731,-1075" to="1731,-1075" strokecolor="#c9f" strokeweight="1.65pt"/>
              <v:line id="_x0000_s14374" style="position:absolute" from="1731,-1075" to="1731,-1075" strokecolor="#c9f" strokeweight="1.65pt"/>
              <v:shape id="_x0000_s14375" style="position:absolute;left:1731;top:-1075;width:16;height:0" coordsize="16,0" path="m,l,,16,e" filled="f" strokecolor="#c9f" strokeweight="1.65pt">
                <v:path arrowok="t"/>
              </v:shape>
              <v:line id="_x0000_s14376" style="position:absolute" from="1747,-1075" to="1747,-1075" strokecolor="#c9f" strokeweight="1.65pt"/>
              <v:line id="_x0000_s14377" style="position:absolute" from="1747,-1075" to="1747,-1075" strokecolor="#c9f" strokeweight="1.65pt"/>
              <v:line id="_x0000_s14378" style="position:absolute" from="1747,-1075" to="1747,-1075" strokecolor="#c9f" strokeweight="1.65pt"/>
              <v:shape id="_x0000_s14379" style="position:absolute;left:1747;top:-1075;width:16;height:0" coordsize="16,0" path="m,l,,16,e" filled="f" strokecolor="#c9f" strokeweight="1.65pt">
                <v:path arrowok="t"/>
              </v:shape>
              <v:line id="_x0000_s14380" style="position:absolute" from="1763,-1075" to="1763,-1075" strokecolor="#c9f" strokeweight="1.65pt"/>
              <v:line id="_x0000_s14381" style="position:absolute" from="1763,-1075" to="1763,-1075" strokecolor="#c9f" strokeweight="1.65pt"/>
              <v:shape id="_x0000_s14382" style="position:absolute;left:1763;top:-1075;width:17;height:18" coordsize="17,18" path="m,l,,17,18e" filled="f" strokecolor="#c9f" strokeweight="1.65pt">
                <v:path arrowok="t"/>
              </v:shape>
              <v:line id="_x0000_s14383" style="position:absolute" from="1780,-1057" to="1780,-1057" strokecolor="#c9f" strokeweight="1.65pt"/>
              <v:line id="_x0000_s14384" style="position:absolute" from="1780,-1057" to="1780,-1057" strokecolor="#c9f" strokeweight="1.65pt"/>
              <v:shape id="_x0000_s14385" style="position:absolute;left:1780;top:-1057;width:16;height:0" coordsize="16,0" path="m,l,,16,e" filled="f" strokecolor="#c9f" strokeweight="1.65pt">
                <v:path arrowok="t"/>
              </v:shape>
              <v:line id="_x0000_s14386" style="position:absolute" from="1796,-1057" to="1796,-1057" strokecolor="#c9f" strokeweight="1.65pt"/>
              <v:line id="_x0000_s14387" style="position:absolute" from="1796,-1057" to="1796,-1057" strokecolor="#c9f" strokeweight="1.65pt"/>
              <v:line id="_x0000_s14388" style="position:absolute" from="1796,-1057" to="1796,-1057" strokecolor="#c9f" strokeweight="1.65pt"/>
              <v:shape id="_x0000_s14389" style="position:absolute;left:1796;top:-1057;width:0;height:0" coordsize="0,0" path="m,l,,,e" filled="f" strokecolor="#c9f" strokeweight="1.65pt">
                <v:path arrowok="t"/>
              </v:shape>
              <v:line id="_x0000_s14390" style="position:absolute" from="1796,-1057" to="1796,-1057" strokecolor="#c9f" strokeweight="1.65pt"/>
              <v:line id="_x0000_s14391" style="position:absolute" from="1796,-1057" to="1796,-1057" strokecolor="#c9f" strokeweight="1.65pt"/>
              <v:shape id="_x0000_s14392" style="position:absolute;left:1796;top:-1057;width:16;height:0" coordsize="16,0" path="m,l,,16,e" filled="f" strokecolor="#c9f" strokeweight="1.65pt">
                <v:path arrowok="t"/>
              </v:shape>
              <v:line id="_x0000_s14393" style="position:absolute" from="1812,-1057" to="1812,-1057" strokecolor="#c9f" strokeweight="1.65pt"/>
              <v:shape id="_x0000_s14394" style="position:absolute;left:1812;top:-1057;width:0;height:19" coordsize="0,19" path="m,l,,,19e" filled="f" strokecolor="#c9f" strokeweight="1.65pt">
                <v:path arrowok="t"/>
              </v:shape>
              <v:shape id="_x0000_s14395" style="position:absolute;left:1812;top:-1038;width:16;height:0" coordsize="16,0" path="m,l,,16,e" filled="f" strokecolor="#c9f" strokeweight="1.65pt">
                <v:path arrowok="t"/>
              </v:shape>
              <v:line id="_x0000_s14396" style="position:absolute" from="1828,-1038" to="1828,-1038" strokecolor="#c9f" strokeweight="1.65pt"/>
              <v:line id="_x0000_s14397" style="position:absolute" from="1828,-1038" to="1828,-1038" strokecolor="#c9f" strokeweight="1.65pt"/>
              <v:line id="_x0000_s14398" style="position:absolute" from="1828,-1038" to="1828,-1038" strokecolor="#c9f" strokeweight="1.65pt"/>
              <v:shape id="_x0000_s14399" style="position:absolute;left:1828;top:-1038;width:17;height:0" coordsize="17,0" path="m,l,,17,e" filled="f" strokecolor="#c9f" strokeweight="1.65pt">
                <v:path arrowok="t"/>
              </v:shape>
              <v:line id="_x0000_s14400" style="position:absolute" from="1845,-1038" to="1845,-1038" strokecolor="#c9f" strokeweight="1.65pt"/>
              <v:line id="_x0000_s14401" style="position:absolute" from="1845,-1038" to="1845,-1038" strokecolor="#c9f" strokeweight="1.65pt"/>
              <v:shape id="_x0000_s14402" style="position:absolute;left:1845;top:-1038;width:16;height:0" coordsize="16,0" path="m,l,,16,e" filled="f" strokecolor="#c9f" strokeweight="1.65pt">
                <v:path arrowok="t"/>
              </v:shape>
              <v:line id="_x0000_s14403" style="position:absolute" from="1861,-1038" to="1861,-1038" strokecolor="#c9f" strokeweight="1.65pt"/>
              <v:line id="_x0000_s14404" style="position:absolute" from="1861,-1038" to="1861,-1038" strokecolor="#c9f" strokeweight="1.65pt"/>
              <v:shape id="_x0000_s14405" style="position:absolute;left:1861;top:-1038;width:16;height:0" coordsize="16,0" path="m,l,,16,e" filled="f" strokecolor="#c9f" strokeweight="1.65pt">
                <v:path arrowok="t"/>
              </v:shape>
              <v:shape id="_x0000_s14406" style="position:absolute;left:1877;top:-1038;width:0;height:18" coordsize="0,18" path="m,l,,,18e" filled="f" strokecolor="#c9f" strokeweight="1.65pt">
                <v:path arrowok="t"/>
              </v:shape>
              <v:line id="_x0000_s14407" style="position:absolute" from="1877,-1020" to="1877,-1020" strokecolor="#c9f" strokeweight="1.65pt"/>
              <v:line id="_x0000_s14408" style="position:absolute" from="1877,-1020" to="1877,-1020" strokecolor="#c9f" strokeweight="1.65pt"/>
              <v:shape id="_x0000_s14409" style="position:absolute;left:1877;top:-1020;width:17;height:0" coordsize="17,0" path="m,l,,17,e" filled="f" strokecolor="#c9f" strokeweight="1.65pt">
                <v:path arrowok="t"/>
              </v:shape>
              <v:line id="_x0000_s14410" style="position:absolute" from="1894,-1020" to="1894,-1020" strokecolor="#c9f" strokeweight="1.65pt"/>
              <v:line id="_x0000_s14411" style="position:absolute" from="1894,-1020" to="1894,-1020" strokecolor="#c9f" strokeweight="1.65pt"/>
              <v:shape id="_x0000_s14412" style="position:absolute;left:1894;top:-1020;width:16;height:0" coordsize="16,0" path="m,l,,16,e" filled="f" strokecolor="#c9f" strokeweight="1.65pt">
                <v:path arrowok="t"/>
              </v:shape>
              <v:line id="_x0000_s14413" style="position:absolute" from="1910,-1020" to="1910,-1020" strokecolor="#c9f" strokeweight="1.65pt"/>
              <v:line id="_x0000_s14414" style="position:absolute" from="1910,-1020" to="1910,-1020" strokecolor="#c9f" strokeweight="1.65pt"/>
              <v:shape id="_x0000_s14415" style="position:absolute;left:1910;top:-1020;width:16;height:0" coordsize="16,0" path="m,l,,16,e" filled="f" strokecolor="#c9f" strokeweight="1.65pt">
                <v:path arrowok="t"/>
              </v:shape>
              <v:line id="_x0000_s14416" style="position:absolute" from="1926,-1020" to="1926,-1020" strokecolor="#c9f" strokeweight="1.65pt"/>
              <v:line id="_x0000_s14417" style="position:absolute" from="1926,-1020" to="1926,-1020" strokecolor="#c9f" strokeweight="1.65pt"/>
              <v:shape id="_x0000_s14418" style="position:absolute;left:1926;top:-1020;width:0;height:18" coordsize="0,18" path="m,l,,,18e" filled="f" strokecolor="#c9f" strokeweight="1.65pt">
                <v:path arrowok="t"/>
              </v:shape>
              <v:shape id="_x0000_s14419" style="position:absolute;left:1926;top:-1002;width:17;height:0" coordsize="17,0" path="m,l,,17,e" filled="f" strokecolor="#c9f" strokeweight="1.65pt">
                <v:path arrowok="t"/>
              </v:shape>
              <v:line id="_x0000_s14420" style="position:absolute" from="1943,-1002" to="1943,-1002" strokecolor="#c9f" strokeweight="1.65pt"/>
              <v:line id="_x0000_s14421" style="position:absolute" from="1943,-1002" to="1943,-1002" strokecolor="#c9f" strokeweight="1.65pt"/>
              <v:shape id="_x0000_s14422" style="position:absolute;left:1943;top:-1002;width:16;height:0" coordsize="16,0" path="m,l,,16,e" filled="f" strokecolor="#c9f" strokeweight="1.65pt">
                <v:path arrowok="t"/>
              </v:shape>
              <v:line id="_x0000_s14423" style="position:absolute" from="1959,-1002" to="1959,-1002" strokecolor="#c9f" strokeweight="1.65pt"/>
              <v:line id="_x0000_s14424" style="position:absolute" from="1959,-1002" to="1959,-1002" strokecolor="#c9f" strokeweight="1.65pt"/>
              <v:shape id="_x0000_s14425" style="position:absolute;left:1959;top:-1002;width:16;height:0" coordsize="16,0" path="m,l,,16,e" filled="f" strokecolor="#c9f" strokeweight="1.65pt">
                <v:path arrowok="t"/>
              </v:shape>
              <v:line id="_x0000_s14426" style="position:absolute" from="1975,-1002" to="1975,-1002" strokecolor="#c9f" strokeweight="1.65pt"/>
              <v:line id="_x0000_s14427" style="position:absolute" from="1975,-1002" to="1975,-1002" strokecolor="#c9f" strokeweight="1.65pt"/>
              <v:line id="_x0000_s14428" style="position:absolute" from="1975,-1002" to="1975,-1002" strokecolor="#c9f" strokeweight="1.65pt"/>
              <v:shape id="_x0000_s14429" style="position:absolute;left:1975;top:-1002;width:17;height:19" coordsize="17,19" path="m,l,,17,19e" filled="f" strokecolor="#c9f" strokeweight="1.65pt">
                <v:path arrowok="t"/>
              </v:shape>
              <v:line id="_x0000_s14430" style="position:absolute" from="1992,-983" to="1992,-983" strokecolor="#c9f" strokeweight="1.65pt"/>
              <v:line id="_x0000_s14431" style="position:absolute" from="1992,-983" to="1992,-983" strokecolor="#c9f" strokeweight="1.65pt"/>
              <v:shape id="_x0000_s14432" style="position:absolute;left:1992;top:-983;width:16;height:0" coordsize="16,0" path="m,l,,16,e" filled="f" strokecolor="#c9f" strokeweight="1.65pt">
                <v:path arrowok="t"/>
              </v:shape>
              <v:line id="_x0000_s14433" style="position:absolute" from="2008,-983" to="2008,-983" strokecolor="#c9f" strokeweight="1.65pt"/>
              <v:line id="_x0000_s14434" style="position:absolute" from="2008,-983" to="2008,-983" strokecolor="#c9f" strokeweight="1.65pt"/>
              <v:shape id="_x0000_s14435" style="position:absolute;left:2008;top:-983;width:16;height:0" coordsize="16,0" path="m,l,,16,e" filled="f" strokecolor="#c9f" strokeweight="1.65pt">
                <v:path arrowok="t"/>
              </v:shape>
              <v:line id="_x0000_s14436" style="position:absolute" from="2024,-983" to="2024,-983" strokecolor="#c9f" strokeweight="1.65pt"/>
              <v:line id="_x0000_s14437" style="position:absolute" from="2024,-983" to="2024,-983" strokecolor="#c9f" strokeweight="1.65pt"/>
              <v:line id="_x0000_s14438" style="position:absolute" from="2024,-983" to="2024,-983" strokecolor="#c9f" strokeweight="1.65pt"/>
              <v:shape id="_x0000_s14439" style="position:absolute;left:2024;top:-983;width:17;height:0" coordsize="17,0" path="m,l,,17,e" filled="f" strokecolor="#c9f" strokeweight="1.65pt">
                <v:path arrowok="t"/>
              </v:shape>
              <v:line id="_x0000_s14440" style="position:absolute" from="2041,-983" to="2041,-983" strokecolor="#c9f" strokeweight="1.65pt"/>
              <v:shape id="_x0000_s14441" style="position:absolute;left:2041;top:-983;width:0;height:18" coordsize="0,18" path="m,l,,,18e" filled="f" strokecolor="#c9f" strokeweight="1.65pt">
                <v:path arrowok="t"/>
              </v:shape>
              <v:shape id="_x0000_s14442" style="position:absolute;left:2041;top:-965;width:16;height:0" coordsize="16,0" path="m,l,,16,e" filled="f" strokecolor="#c9f" strokeweight="1.65pt">
                <v:path arrowok="t"/>
              </v:shape>
              <v:line id="_x0000_s14443" style="position:absolute" from="2057,-965" to="2057,-965" strokecolor="#c9f" strokeweight="1.65pt"/>
              <v:line id="_x0000_s14444" style="position:absolute" from="2057,-965" to="2057,-965" strokecolor="#c9f" strokeweight="1.65pt"/>
              <v:shape id="_x0000_s14445" style="position:absolute;left:2057;top:-965;width:16;height:0" coordsize="16,0" path="m,l,,16,e" filled="f" strokecolor="#c9f" strokeweight="1.65pt">
                <v:path arrowok="t"/>
              </v:shape>
              <v:line id="_x0000_s14446" style="position:absolute" from="2073,-965" to="2073,-965" strokecolor="#c9f" strokeweight="1.65pt"/>
              <v:line id="_x0000_s14447" style="position:absolute" from="2073,-965" to="2073,-965" strokecolor="#c9f" strokeweight="1.65pt"/>
              <v:line id="_x0000_s14448" style="position:absolute" from="2073,-965" to="2073,-965" strokecolor="#c9f" strokeweight="1.65pt"/>
              <v:shape id="_x0000_s14449" style="position:absolute;left:2073;top:-965;width:17;height:0" coordsize="17,0" path="m,l,,17,e" filled="f" strokecolor="#c9f" strokeweight="1.65pt">
                <v:path arrowok="t"/>
              </v:shape>
              <v:line id="_x0000_s14450" style="position:absolute" from="2090,-965" to="2090,-965" strokecolor="#c9f" strokeweight="1.65pt"/>
              <v:line id="_x0000_s14451" style="position:absolute" from="2090,-965" to="2090,-965" strokecolor="#c9f" strokeweight="1.65pt"/>
              <v:shape id="_x0000_s14452" style="position:absolute;left:2090;top:-965;width:16;height:18" coordsize="16,18" path="m,l,,16,18e" filled="f" strokecolor="#c9f" strokeweight="1.65pt">
                <v:path arrowok="t"/>
              </v:shape>
              <v:line id="_x0000_s14453" style="position:absolute" from="2106,-947" to="2106,-947" strokecolor="#c9f" strokeweight="1.65pt"/>
              <v:line id="_x0000_s14454" style="position:absolute" from="2106,-947" to="2106,-947" strokecolor="#c9f" strokeweight="1.65pt"/>
              <v:shape id="_x0000_s14455" style="position:absolute;left:2106;top:-947;width:16;height:0" coordsize="16,0" path="m,l,,16,e" filled="f" strokecolor="#c9f" strokeweight="1.65pt">
                <v:path arrowok="t"/>
              </v:shape>
              <v:line id="_x0000_s14456" style="position:absolute" from="2122,-947" to="2122,-947" strokecolor="#c9f" strokeweight="1.65pt"/>
              <v:line id="_x0000_s14457" style="position:absolute" from="2122,-947" to="2122,-947" strokecolor="#c9f" strokeweight="1.65pt"/>
              <v:line id="_x0000_s14458" style="position:absolute" from="2122,-947" to="2122,-947" strokecolor="#c9f" strokeweight="1.65pt"/>
              <v:shape id="_x0000_s14459" style="position:absolute;left:2122;top:-947;width:0;height:0" coordsize="0,0" path="m,l,,,e" filled="f" strokecolor="#c9f" strokeweight="1.65pt">
                <v:path arrowok="t"/>
              </v:shape>
              <v:line id="_x0000_s14460" style="position:absolute" from="2122,-947" to="2122,-947" strokecolor="#c9f" strokeweight="1.65pt"/>
              <v:line id="_x0000_s14461" style="position:absolute" from="2122,-947" to="2122,-947" strokecolor="#c9f" strokeweight="1.65pt"/>
              <v:shape id="_x0000_s14462" style="position:absolute;left:2122;top:-947;width:17;height:0" coordsize="17,0" path="m,l,,17,e" filled="f" strokecolor="#c9f" strokeweight="1.65pt">
                <v:path arrowok="t"/>
              </v:shape>
              <v:shape id="_x0000_s14463" style="position:absolute;left:2139;top:-947;width:0;height:19" coordsize="0,19" path="m,l,,,19e" filled="f" strokecolor="#c9f" strokeweight="1.65pt">
                <v:path arrowok="t"/>
              </v:shape>
              <v:line id="_x0000_s14464" style="position:absolute" from="2139,-928" to="2139,-928" strokecolor="#c9f" strokeweight="1.65pt"/>
              <v:shape id="_x0000_s14465" style="position:absolute;left:2139;top:-928;width:16;height:0" coordsize="16,0" path="m,l,,16,e" filled="f" strokecolor="#c9f" strokeweight="1.65pt">
                <v:path arrowok="t"/>
              </v:shape>
              <v:line id="_x0000_s14466" style="position:absolute" from="2155,-928" to="2155,-928" strokecolor="#c9f" strokeweight="1.65pt"/>
              <v:line id="_x0000_s14467" style="position:absolute" from="2155,-928" to="2155,-928" strokecolor="#c9f" strokeweight="1.65pt"/>
              <v:line id="_x0000_s14468" style="position:absolute" from="2155,-928" to="2155,-928" strokecolor="#c9f" strokeweight="1.65pt"/>
              <v:shape id="_x0000_s14469" style="position:absolute;left:2155;top:-928;width:16;height:0" coordsize="16,0" path="m,l,,16,e" filled="f" strokecolor="#c9f" strokeweight="1.65pt">
                <v:path arrowok="t"/>
              </v:shape>
              <v:line id="_x0000_s14470" style="position:absolute" from="2171,-928" to="2171,-928" strokecolor="#c9f" strokeweight="1.65pt"/>
              <v:line id="_x0000_s14471" style="position:absolute" from="2171,-928" to="2171,-928" strokecolor="#c9f" strokeweight="1.65pt"/>
              <v:shape id="_x0000_s14472" style="position:absolute;left:2171;top:-928;width:17;height:0" coordsize="17,0" path="m,l,,17,e" filled="f" strokecolor="#c9f" strokeweight="1.65pt">
                <v:path arrowok="t"/>
              </v:shape>
              <v:shape id="_x0000_s14473" style="position:absolute;left:2188;top:-928;width:0;height:18" coordsize="0,18" path="m,l,,,18e" filled="f" strokecolor="#c9f" strokeweight="1.65pt">
                <v:path arrowok="t"/>
              </v:shape>
              <v:line id="_x0000_s14474" style="position:absolute" from="2188,-910" to="2188,-910" strokecolor="#c9f" strokeweight="1.65pt"/>
              <v:shape id="_x0000_s14475" style="position:absolute;left:2188;top:-910;width:16;height:0" coordsize="16,0" path="m,l,,16,e" filled="f" strokecolor="#c9f" strokeweight="1.65pt">
                <v:path arrowok="t"/>
              </v:shape>
              <v:line id="_x0000_s14476" style="position:absolute" from="2204,-910" to="2204,-910" strokecolor="#c9f" strokeweight="1.65pt"/>
              <v:line id="_x0000_s14477" style="position:absolute" from="2204,-910" to="2204,-910" strokecolor="#c9f" strokeweight="1.65pt"/>
              <v:line id="_x0000_s14478" style="position:absolute" from="2204,-910" to="2204,-910" strokecolor="#c9f" strokeweight="1.65pt"/>
              <v:shape id="_x0000_s14479" style="position:absolute;left:2204;top:-910;width:16;height:0" coordsize="16,0" path="m,l,,16,e" filled="f" strokecolor="#c9f" strokeweight="1.65pt">
                <v:path arrowok="t"/>
              </v:shape>
              <v:line id="_x0000_s14480" style="position:absolute" from="2220,-910" to="2220,-910" strokecolor="#c9f" strokeweight="1.65pt"/>
              <v:line id="_x0000_s14481" style="position:absolute" from="2220,-910" to="2220,-910" strokecolor="#c9f" strokeweight="1.65pt"/>
              <v:shape id="_x0000_s14482" style="position:absolute;left:2220;top:-910;width:17;height:0" coordsize="17,0" path="m,l,,17,e" filled="f" strokecolor="#c9f" strokeweight="1.65pt">
                <v:path arrowok="t"/>
              </v:shape>
              <v:line id="_x0000_s14483" style="position:absolute" from="2237,-910" to="2237,-910" strokecolor="#c9f" strokeweight="1.65pt"/>
              <v:shape id="_x0000_s14484" style="position:absolute;left:2237;top:-910;width:0;height:18" coordsize="0,18" path="m,l,,,18e" filled="f" strokecolor="#c9f" strokeweight="1.65pt">
                <v:path arrowok="t"/>
              </v:shape>
              <v:shape id="_x0000_s14485" style="position:absolute;left:2237;top:-892;width:16;height:0" coordsize="16,0" path="m,l,,16,e" filled="f" strokecolor="#c9f" strokeweight="1.65pt">
                <v:path arrowok="t"/>
              </v:shape>
              <v:line id="_x0000_s14486" style="position:absolute" from="2253,-892" to="2253,-892" strokecolor="#c9f" strokeweight="1.65pt"/>
              <v:line id="_x0000_s14487" style="position:absolute" from="2253,-892" to="2253,-892" strokecolor="#c9f" strokeweight="1.65pt"/>
              <v:line id="_x0000_s14488" style="position:absolute" from="2253,-892" to="2253,-892" strokecolor="#c9f" strokeweight="1.65pt"/>
              <v:shape id="_x0000_s14489" style="position:absolute;left:2253;top:-892;width:16;height:0" coordsize="16,0" path="m,l,,16,e" filled="f" strokecolor="#c9f" strokeweight="1.65pt">
                <v:path arrowok="t"/>
              </v:shape>
              <v:line id="_x0000_s14490" style="position:absolute" from="2269,-892" to="2269,-892" strokecolor="#c9f" strokeweight="1.65pt"/>
              <v:line id="_x0000_s14491" style="position:absolute" from="2269,-892" to="2269,-892" strokecolor="#c9f" strokeweight="1.65pt"/>
              <v:shape id="_x0000_s14492" style="position:absolute;left:2269;top:-892;width:17;height:0" coordsize="17,0" path="m,l,,17,e" filled="f" strokecolor="#c9f" strokeweight="1.65pt">
                <v:path arrowok="t"/>
              </v:shape>
              <v:line id="_x0000_s14493" style="position:absolute" from="2286,-892" to="2286,-892" strokecolor="#c9f" strokeweight="1.65pt"/>
              <v:shape id="_x0000_s14494" style="position:absolute;left:2286;top:-892;width:0;height:18" coordsize="0,18" path="m,l,,,18e" filled="f" strokecolor="#c9f" strokeweight="1.65pt">
                <v:path arrowok="t"/>
              </v:shape>
              <v:shape id="_x0000_s14495" style="position:absolute;left:2286;top:-874;width:16;height:0" coordsize="16,0" path="m,l,,16,e" filled="f" strokecolor="#c9f" strokeweight="1.65pt">
                <v:path arrowok="t"/>
              </v:shape>
              <v:line id="_x0000_s14496" style="position:absolute" from="2302,-874" to="2302,-874" strokecolor="#c9f" strokeweight="1.65pt"/>
              <v:line id="_x0000_s14497" style="position:absolute" from="2302,-874" to="2302,-874" strokecolor="#c9f" strokeweight="1.65pt"/>
              <v:line id="_x0000_s14498" style="position:absolute" from="2302,-874" to="2302,-874" strokecolor="#c9f" strokeweight="1.65pt"/>
              <v:shape id="_x0000_s14499" style="position:absolute;left:2302;top:-874;width:16;height:0" coordsize="16,0" path="m,l,,16,e" filled="f" strokecolor="#c9f" strokeweight="1.65pt">
                <v:path arrowok="t"/>
              </v:shape>
              <v:line id="_x0000_s14500" style="position:absolute" from="2318,-874" to="2318,-874" strokecolor="#c9f" strokeweight="1.65pt"/>
              <v:line id="_x0000_s14501" style="position:absolute" from="2318,-874" to="2318,-874" strokecolor="#c9f" strokeweight="1.65pt"/>
            </v:group>
            <v:group id="_x0000_s14502" style="position:absolute;left:2318;top:-874;width:947;height:422" coordorigin="2318,-874" coordsize="947,422">
              <v:shape id="_x0000_s14503" style="position:absolute;left:2318;top:-874;width:17;height:0" coordsize="17,0" path="m,l,,17,e" filled="f" strokecolor="#c9f" strokeweight="1.65pt">
                <v:path arrowok="t"/>
              </v:shape>
              <v:line id="_x0000_s14504" style="position:absolute" from="2335,-874" to="2335,-874" strokecolor="#c9f" strokeweight="1.65pt"/>
              <v:shape id="_x0000_s14505" style="position:absolute;left:2335;top:-874;width:0;height:19" coordsize="0,19" path="m,l,,,19e" filled="f" strokecolor="#c9f" strokeweight="1.65pt">
                <v:path arrowok="t"/>
              </v:shape>
              <v:shape id="_x0000_s14506" style="position:absolute;left:2335;top:-855;width:16;height:0" coordsize="16,0" path="m,l,,16,e" filled="f" strokecolor="#c9f" strokeweight="1.65pt">
                <v:path arrowok="t"/>
              </v:shape>
              <v:line id="_x0000_s14507" style="position:absolute" from="2351,-855" to="2351,-855" strokecolor="#c9f" strokeweight="1.65pt"/>
              <v:line id="_x0000_s14508" style="position:absolute" from="2351,-855" to="2351,-855" strokecolor="#c9f" strokeweight="1.65pt"/>
              <v:line id="_x0000_s14509" style="position:absolute" from="2351,-855" to="2351,-855" strokecolor="#c9f" strokeweight="1.65pt"/>
              <v:shape id="_x0000_s14510" style="position:absolute;left:2351;top:-855;width:16;height:0" coordsize="16,0" path="m,l,,16,e" filled="f" strokecolor="#c9f" strokeweight="1.65pt">
                <v:path arrowok="t"/>
              </v:shape>
              <v:line id="_x0000_s14511" style="position:absolute" from="2367,-855" to="2367,-855" strokecolor="#c9f" strokeweight="1.65pt"/>
              <v:line id="_x0000_s14512" style="position:absolute" from="2367,-855" to="2367,-855" strokecolor="#c9f" strokeweight="1.65pt"/>
              <v:shape id="_x0000_s14513" style="position:absolute;left:2367;top:-855;width:17;height:0" coordsize="17,0" path="m,l,,17,e" filled="f" strokecolor="#c9f" strokeweight="1.65pt">
                <v:path arrowok="t"/>
              </v:shape>
              <v:line id="_x0000_s14514" style="position:absolute" from="2384,-855" to="2384,-855" strokecolor="#c9f" strokeweight="1.65pt"/>
              <v:shape id="_x0000_s14515" style="position:absolute;left:2384;top:-855;width:0;height:18" coordsize="0,18" path="m,l,,,18e" filled="f" strokecolor="#c9f" strokeweight="1.65pt">
                <v:path arrowok="t"/>
              </v:shape>
              <v:shape id="_x0000_s14516" style="position:absolute;left:2384;top:-837;width:16;height:0" coordsize="16,0" path="m,l,,16,e" filled="f" strokecolor="#c9f" strokeweight="1.65pt">
                <v:path arrowok="t"/>
              </v:shape>
              <v:line id="_x0000_s14517" style="position:absolute" from="2400,-837" to="2400,-837" strokecolor="#c9f" strokeweight="1.65pt"/>
              <v:line id="_x0000_s14518" style="position:absolute" from="2400,-837" to="2400,-837" strokecolor="#c9f" strokeweight="1.65pt"/>
              <v:line id="_x0000_s14519" style="position:absolute" from="2400,-837" to="2400,-837" strokecolor="#c9f" strokeweight="1.65pt"/>
              <v:shape id="_x0000_s14520" style="position:absolute;left:2400;top:-837;width:16;height:0" coordsize="16,0" path="m,l,,16,e" filled="f" strokecolor="#c9f" strokeweight="1.65pt">
                <v:path arrowok="t"/>
              </v:shape>
              <v:line id="_x0000_s14521" style="position:absolute" from="2416,-837" to="2416,-837" strokecolor="#c9f" strokeweight="1.65pt"/>
              <v:line id="_x0000_s14522" style="position:absolute" from="2416,-837" to="2416,-837" strokecolor="#c9f" strokeweight="1.65pt"/>
              <v:shape id="_x0000_s14523" style="position:absolute;left:2416;top:-837;width:17;height:0" coordsize="17,0" path="m,l,,17,e" filled="f" strokecolor="#c9f" strokeweight="1.65pt">
                <v:path arrowok="t"/>
              </v:shape>
              <v:line id="_x0000_s14524" style="position:absolute" from="2433,-837" to="2433,-837" strokecolor="#c9f" strokeweight="1.65pt"/>
              <v:shape id="_x0000_s14525" style="position:absolute;left:2433;top:-837;width:0;height:0" coordsize="0,0" path="m,l,,,e" filled="f" strokecolor="#c9f" strokeweight="1.65pt">
                <v:path arrowok="t"/>
              </v:shape>
              <v:shape id="_x0000_s14526" style="position:absolute;left:2433;top:-837;width:16;height:0" coordsize="16,0" path="m,l,,16,e" filled="f" strokecolor="#c9f" strokeweight="1.65pt">
                <v:path arrowok="t"/>
              </v:shape>
              <v:line id="_x0000_s14527" style="position:absolute" from="2449,-837" to="2449,-837" strokecolor="#c9f" strokeweight="1.65pt"/>
              <v:line id="_x0000_s14528" style="position:absolute" from="2449,-837" to="2449,-837" strokecolor="#c9f" strokeweight="1.65pt"/>
              <v:shape id="_x0000_s14529" style="position:absolute;left:2449;top:-837;width:0;height:0" coordsize="0,0" path="m,l,,,e" filled="f" strokecolor="#c9f" strokeweight="1.65pt">
                <v:path arrowok="t"/>
              </v:shape>
              <v:line id="_x0000_s14530" style="position:absolute" from="2449,-837" to="2449,-837" strokecolor="#c9f" strokeweight="1.65pt"/>
              <v:line id="_x0000_s14531" style="position:absolute" from="2449,-837" to="2449,-837" strokecolor="#c9f" strokeweight="1.65pt"/>
              <v:line id="_x0000_s14532" style="position:absolute" from="2449,-837" to="2449,-837" strokecolor="#c9f" strokeweight="1.65pt"/>
              <v:shape id="_x0000_s14533" style="position:absolute;left:2449;top:-837;width:16;height:0" coordsize="16,0" path="m,l,,16,e" filled="f" strokecolor="#c9f" strokeweight="1.65pt">
                <v:path arrowok="t"/>
              </v:shape>
              <v:line id="_x0000_s14534" style="position:absolute" from="2465,-837" to="2465,-837" strokecolor="#c9f" strokeweight="1.65pt"/>
              <v:shape id="_x0000_s14535" style="position:absolute;left:2465;top:-837;width:0;height:18" coordsize="0,18" path="m,l,,,18e" filled="f" strokecolor="#c9f" strokeweight="1.65pt">
                <v:path arrowok="t"/>
              </v:shape>
              <v:shape id="_x0000_s14536" style="position:absolute;left:2465;top:-819;width:17;height:0" coordsize="17,0" path="m,l,,17,e" filled="f" strokecolor="#c9f" strokeweight="1.65pt">
                <v:path arrowok="t"/>
              </v:shape>
              <v:line id="_x0000_s14537" style="position:absolute" from="2482,-819" to="2482,-819" strokecolor="#c9f" strokeweight="1.65pt"/>
              <v:line id="_x0000_s14538" style="position:absolute" from="2482,-819" to="2482,-819" strokecolor="#c9f" strokeweight="1.65pt"/>
              <v:shape id="_x0000_s14539" style="position:absolute;left:2482;top:-819;width:16;height:0" coordsize="16,0" path="m,l,,16,e" filled="f" strokecolor="#c9f" strokeweight="1.65pt">
                <v:path arrowok="t"/>
              </v:shape>
              <v:line id="_x0000_s14540" style="position:absolute" from="2498,-819" to="2498,-819" strokecolor="#c9f" strokeweight="1.65pt"/>
              <v:line id="_x0000_s14541" style="position:absolute" from="2498,-819" to="2498,-819" strokecolor="#c9f" strokeweight="1.65pt"/>
              <v:line id="_x0000_s14542" style="position:absolute" from="2498,-819" to="2498,-819" strokecolor="#c9f" strokeweight="1.65pt"/>
              <v:shape id="_x0000_s14543" style="position:absolute;left:2498;top:-819;width:16;height:0" coordsize="16,0" path="m,l,,16,e" filled="f" strokecolor="#c9f" strokeweight="1.65pt">
                <v:path arrowok="t"/>
              </v:shape>
              <v:shape id="_x0000_s14544" style="position:absolute;left:2514;top:-819;width:0;height:19" coordsize="0,19" path="m,l,,,19e" filled="f" strokecolor="#c9f" strokeweight="1.65pt">
                <v:path arrowok="t"/>
              </v:shape>
              <v:line id="_x0000_s14545" style="position:absolute" from="2514,-800" to="2514,-800" strokecolor="#c9f" strokeweight="1.65pt"/>
              <v:shape id="_x0000_s14546" style="position:absolute;left:2514;top:-800;width:17;height:0" coordsize="17,0" path="m,l,,17,e" filled="f" strokecolor="#c9f" strokeweight="1.65pt">
                <v:path arrowok="t"/>
              </v:shape>
              <v:line id="_x0000_s14547" style="position:absolute" from="2531,-800" to="2531,-800" strokecolor="#c9f" strokeweight="1.65pt"/>
              <v:line id="_x0000_s14548" style="position:absolute" from="2531,-800" to="2531,-800" strokecolor="#c9f" strokeweight="1.65pt"/>
              <v:shape id="_x0000_s14549" style="position:absolute;left:2531;top:-800;width:16;height:0" coordsize="16,0" path="m,l,,16,e" filled="f" strokecolor="#c9f" strokeweight="1.65pt">
                <v:path arrowok="t"/>
              </v:shape>
              <v:line id="_x0000_s14550" style="position:absolute" from="2547,-800" to="2547,-800" strokecolor="#c9f" strokeweight="1.65pt"/>
              <v:line id="_x0000_s14551" style="position:absolute" from="2547,-800" to="2547,-800" strokecolor="#c9f" strokeweight="1.65pt"/>
              <v:line id="_x0000_s14552" style="position:absolute" from="2547,-800" to="2547,-800" strokecolor="#c9f" strokeweight="1.65pt"/>
              <v:shape id="_x0000_s14553" style="position:absolute;left:2547;top:-800;width:16;height:18" coordsize="16,18" path="m,l,,16,18e" filled="f" strokecolor="#c9f" strokeweight="1.65pt">
                <v:path arrowok="t"/>
              </v:shape>
              <v:line id="_x0000_s14554" style="position:absolute" from="2563,-782" to="2563,-782" strokecolor="#c9f" strokeweight="1.65pt"/>
              <v:line id="_x0000_s14555" style="position:absolute" from="2563,-782" to="2563,-782" strokecolor="#c9f" strokeweight="1.65pt"/>
              <v:shape id="_x0000_s14556" style="position:absolute;left:2563;top:-782;width:16;height:0" coordsize="16,0" path="m,l,,16,e" filled="f" strokecolor="#c9f" strokeweight="1.65pt">
                <v:path arrowok="t"/>
              </v:shape>
              <v:line id="_x0000_s14557" style="position:absolute" from="2579,-782" to="2579,-782" strokecolor="#c9f" strokeweight="1.65pt"/>
              <v:line id="_x0000_s14558" style="position:absolute" from="2579,-782" to="2579,-782" strokecolor="#c9f" strokeweight="1.65pt"/>
              <v:shape id="_x0000_s14559" style="position:absolute;left:2579;top:-782;width:17;height:0" coordsize="17,0" path="m,l,,17,e" filled="f" strokecolor="#c9f" strokeweight="1.65pt">
                <v:path arrowok="t"/>
              </v:shape>
              <v:line id="_x0000_s14560" style="position:absolute" from="2596,-782" to="2596,-782" strokecolor="#c9f" strokeweight="1.65pt"/>
              <v:line id="_x0000_s14561" style="position:absolute" from="2596,-782" to="2596,-782" strokecolor="#c9f" strokeweight="1.65pt"/>
              <v:line id="_x0000_s14562" style="position:absolute" from="2596,-782" to="2596,-782" strokecolor="#c9f" strokeweight="1.65pt"/>
              <v:shape id="_x0000_s14563" style="position:absolute;left:2596;top:-782;width:16;height:18" coordsize="16,18" path="m,l,,16,18e" filled="f" strokecolor="#c9f" strokeweight="1.65pt">
                <v:path arrowok="t"/>
              </v:shape>
              <v:line id="_x0000_s14564" style="position:absolute" from="2612,-764" to="2612,-764" strokecolor="#c9f" strokeweight="1.65pt"/>
              <v:line id="_x0000_s14565" style="position:absolute" from="2612,-764" to="2612,-764" strokecolor="#c9f" strokeweight="1.65pt"/>
              <v:shape id="_x0000_s14566" style="position:absolute;left:2612;top:-764;width:16;height:0" coordsize="16,0" path="m,l,,16,e" filled="f" strokecolor="#c9f" strokeweight="1.65pt">
                <v:path arrowok="t"/>
              </v:shape>
              <v:line id="_x0000_s14567" style="position:absolute" from="2628,-764" to="2628,-764" strokecolor="#c9f" strokeweight="1.65pt"/>
              <v:line id="_x0000_s14568" style="position:absolute" from="2628,-764" to="2628,-764" strokecolor="#c9f" strokeweight="1.65pt"/>
              <v:shape id="_x0000_s14569" style="position:absolute;left:2628;top:-764;width:17;height:0" coordsize="17,0" path="m,l,,17,e" filled="f" strokecolor="#c9f" strokeweight="1.65pt">
                <v:path arrowok="t"/>
              </v:shape>
              <v:line id="_x0000_s14570" style="position:absolute" from="2645,-764" to="2645,-764" strokecolor="#c9f" strokeweight="1.65pt"/>
              <v:shape id="_x0000_s14571" style="position:absolute;left:2645;top:-764;width:0;height:19" coordsize="0,19" path="m,l,,,19e" filled="f" strokecolor="#c9f" strokeweight="1.65pt">
                <v:path arrowok="t"/>
              </v:shape>
              <v:line id="_x0000_s14572" style="position:absolute" from="2645,-745" to="2645,-745" strokecolor="#c9f" strokeweight="1.65pt"/>
              <v:shape id="_x0000_s14573" style="position:absolute;left:2645;top:-745;width:16;height:0" coordsize="16,0" path="m,l,,16,e" filled="f" strokecolor="#c9f" strokeweight="1.65pt">
                <v:path arrowok="t"/>
              </v:shape>
              <v:line id="_x0000_s14574" style="position:absolute" from="2661,-745" to="2661,-745" strokecolor="#c9f" strokeweight="1.65pt"/>
              <v:line id="_x0000_s14575" style="position:absolute" from="2661,-745" to="2661,-745" strokecolor="#c9f" strokeweight="1.65pt"/>
              <v:shape id="_x0000_s14576" style="position:absolute;left:2661;top:-745;width:16;height:0" coordsize="16,0" path="m,l,,16,e" filled="f" strokecolor="#c9f" strokeweight="1.65pt">
                <v:path arrowok="t"/>
              </v:shape>
              <v:line id="_x0000_s14577" style="position:absolute" from="2677,-745" to="2677,-745" strokecolor="#c9f" strokeweight="1.65pt"/>
              <v:line id="_x0000_s14578" style="position:absolute" from="2677,-745" to="2677,-745" strokecolor="#c9f" strokeweight="1.65pt"/>
              <v:shape id="_x0000_s14579" style="position:absolute;left:2677;top:-745;width:17;height:0" coordsize="17,0" path="m,l,,17,e" filled="f" strokecolor="#c9f" strokeweight="1.65pt">
                <v:path arrowok="t"/>
              </v:shape>
              <v:shape id="_x0000_s14580" style="position:absolute;left:2694;top:-745;width:0;height:18" coordsize="0,18" path="m,l,,,18e" filled="f" strokecolor="#c9f" strokeweight="1.65pt">
                <v:path arrowok="t"/>
              </v:shape>
              <v:line id="_x0000_s14581" style="position:absolute" from="2694,-727" to="2694,-727" strokecolor="#c9f" strokeweight="1.65pt"/>
              <v:line id="_x0000_s14582" style="position:absolute" from="2694,-727" to="2694,-727" strokecolor="#c9f" strokeweight="1.65pt"/>
              <v:shape id="_x0000_s14583" style="position:absolute;left:2694;top:-727;width:16;height:0" coordsize="16,0" path="m,l,,16,e" filled="f" strokecolor="#c9f" strokeweight="1.65pt">
                <v:path arrowok="t"/>
              </v:shape>
              <v:line id="_x0000_s14584" style="position:absolute" from="2710,-727" to="2710,-727" strokecolor="#c9f" strokeweight="1.65pt"/>
              <v:line id="_x0000_s14585" style="position:absolute" from="2710,-727" to="2710,-727" strokecolor="#c9f" strokeweight="1.65pt"/>
              <v:shape id="_x0000_s14586" style="position:absolute;left:2710;top:-727;width:16;height:0" coordsize="16,0" path="m,l,,16,e" filled="f" strokecolor="#c9f" strokeweight="1.65pt">
                <v:path arrowok="t"/>
              </v:shape>
              <v:line id="_x0000_s14587" style="position:absolute" from="2726,-727" to="2726,-727" strokecolor="#c9f" strokeweight="1.65pt"/>
              <v:line id="_x0000_s14588" style="position:absolute" from="2726,-727" to="2726,-727" strokecolor="#c9f" strokeweight="1.65pt"/>
              <v:shape id="_x0000_s14589" style="position:absolute;left:2726;top:-727;width:17;height:18" coordsize="17,18" path="m,l,,17,18e" filled="f" strokecolor="#c9f" strokeweight="1.65pt">
                <v:path arrowok="t"/>
              </v:shape>
              <v:line id="_x0000_s14590" style="position:absolute" from="2743,-709" to="2743,-709" strokecolor="#c9f" strokeweight="1.65pt"/>
              <v:line id="_x0000_s14591" style="position:absolute" from="2743,-709" to="2743,-709" strokecolor="#c9f" strokeweight="1.65pt"/>
              <v:line id="_x0000_s14592" style="position:absolute" from="2743,-709" to="2743,-709" strokecolor="#c9f" strokeweight="1.65pt"/>
              <v:shape id="_x0000_s14593" style="position:absolute;left:2743;top:-709;width:16;height:0" coordsize="16,0" path="m,l,,16,e" filled="f" strokecolor="#c9f" strokeweight="1.65pt">
                <v:path arrowok="t"/>
              </v:shape>
              <v:line id="_x0000_s14594" style="position:absolute" from="2759,-709" to="2759,-709" strokecolor="#c9f" strokeweight="1.65pt"/>
              <v:line id="_x0000_s14595" style="position:absolute" from="2759,-709" to="2759,-709" strokecolor="#c9f" strokeweight="1.65pt"/>
              <v:shape id="_x0000_s14596" style="position:absolute;left:2759;top:-709;width:16;height:0" coordsize="16,0" path="m,l,,16,e" filled="f" strokecolor="#c9f" strokeweight="1.65pt">
                <v:path arrowok="t"/>
              </v:shape>
              <v:shape id="_x0000_s14597" style="position:absolute;left:2775;top:-709;width:0;height:19" coordsize="0,19" path="m,l,,,19e" filled="f" strokecolor="#c9f" strokeweight="1.65pt">
                <v:path arrowok="t"/>
              </v:shape>
              <v:line id="_x0000_s14598" style="position:absolute" from="2775,-690" to="2775,-690" strokecolor="#c9f" strokeweight="1.65pt"/>
              <v:shape id="_x0000_s14599" style="position:absolute;left:2775;top:-690;width:0;height:0" coordsize="0,0" path="m,l,,,e" filled="f" strokecolor="#c9f" strokeweight="1.65pt">
                <v:path arrowok="t"/>
              </v:shape>
              <v:line id="_x0000_s14600" style="position:absolute" from="2775,-690" to="2775,-690" strokecolor="#c9f" strokeweight="1.65pt"/>
              <v:line id="_x0000_s14601" style="position:absolute" from="2775,-690" to="2775,-690" strokecolor="#c9f" strokeweight="1.65pt"/>
              <v:line id="_x0000_s14602" style="position:absolute" from="2775,-690" to="2775,-690" strokecolor="#c9f" strokeweight="1.65pt"/>
              <v:shape id="_x0000_s14603" style="position:absolute;left:2775;top:-690;width:17;height:0" coordsize="17,0" path="m,l,,17,e" filled="f" strokecolor="#c9f" strokeweight="1.65pt">
                <v:path arrowok="t"/>
              </v:shape>
              <v:line id="_x0000_s14604" style="position:absolute" from="2792,-690" to="2792,-690" strokecolor="#c9f" strokeweight="1.65pt"/>
              <v:line id="_x0000_s14605" style="position:absolute" from="2792,-690" to="2792,-690" strokecolor="#c9f" strokeweight="1.65pt"/>
              <v:shape id="_x0000_s14606" style="position:absolute;left:2792;top:-690;width:16;height:18" coordsize="16,18" path="m,l,,16,18e" filled="f" strokecolor="#c9f" strokeweight="1.65pt">
                <v:path arrowok="t"/>
              </v:shape>
              <v:line id="_x0000_s14607" style="position:absolute" from="2808,-672" to="2808,-672" strokecolor="#c9f" strokeweight="1.65pt"/>
              <v:line id="_x0000_s14608" style="position:absolute" from="2808,-672" to="2808,-672" strokecolor="#c9f" strokeweight="1.65pt"/>
              <v:shape id="_x0000_s14609" style="position:absolute;left:2808;top:-672;width:16;height:0" coordsize="16,0" path="m,l,,16,e" filled="f" strokecolor="#c9f" strokeweight="1.65pt">
                <v:path arrowok="t"/>
              </v:shape>
              <v:line id="_x0000_s14610" style="position:absolute" from="2824,-672" to="2824,-672" strokecolor="#c9f" strokeweight="1.65pt"/>
              <v:line id="_x0000_s14611" style="position:absolute" from="2824,-672" to="2824,-672" strokecolor="#c9f" strokeweight="1.65pt"/>
              <v:line id="_x0000_s14612" style="position:absolute" from="2824,-672" to="2824,-672" strokecolor="#c9f" strokeweight="1.65pt"/>
              <v:shape id="_x0000_s14613" style="position:absolute;left:2824;top:-672;width:17;height:0" coordsize="17,0" path="m,l,,17,e" filled="f" strokecolor="#c9f" strokeweight="1.65pt">
                <v:path arrowok="t"/>
              </v:shape>
              <v:shape id="_x0000_s14614" style="position:absolute;left:2841;top:-672;width:0;height:18" coordsize="0,18" path="m,l,,,18e" filled="f" strokecolor="#c9f" strokeweight="1.65pt">
                <v:path arrowok="t"/>
              </v:shape>
              <v:line id="_x0000_s14615" style="position:absolute" from="2841,-654" to="2841,-654" strokecolor="#c9f" strokeweight="1.65pt"/>
              <v:shape id="_x0000_s14616" style="position:absolute;left:2841;top:-654;width:16;height:0" coordsize="16,0" path="m,l,,16,e" filled="f" strokecolor="#c9f" strokeweight="1.65pt">
                <v:path arrowok="t"/>
              </v:shape>
              <v:line id="_x0000_s14617" style="position:absolute" from="2857,-654" to="2857,-654" strokecolor="#c9f" strokeweight="1.65pt"/>
              <v:line id="_x0000_s14618" style="position:absolute" from="2857,-654" to="2857,-654" strokecolor="#c9f" strokeweight="1.65pt"/>
              <v:shape id="_x0000_s14619" style="position:absolute;left:2857;top:-654;width:16;height:0" coordsize="16,0" path="m,l,,16,e" filled="f" strokecolor="#c9f" strokeweight="1.65pt">
                <v:path arrowok="t"/>
              </v:shape>
              <v:line id="_x0000_s14620" style="position:absolute" from="2873,-654" to="2873,-654" strokecolor="#c9f" strokeweight="1.65pt"/>
              <v:line id="_x0000_s14621" style="position:absolute" from="2873,-654" to="2873,-654" strokecolor="#c9f" strokeweight="1.65pt"/>
              <v:shape id="_x0000_s14622" style="position:absolute;left:2873;top:-654;width:0;height:19" coordsize="0,19" path="m,l,,,19e" filled="f" strokecolor="#c9f" strokeweight="1.65pt">
                <v:path arrowok="t"/>
              </v:shape>
              <v:shape id="_x0000_s14623" style="position:absolute;left:2873;top:-635;width:17;height:0" coordsize="17,0" path="m,l,,17,e" filled="f" strokecolor="#c9f" strokeweight="1.65pt">
                <v:path arrowok="t"/>
              </v:shape>
              <v:line id="_x0000_s14624" style="position:absolute" from="2890,-635" to="2890,-635" strokecolor="#c9f" strokeweight="1.65pt"/>
              <v:line id="_x0000_s14625" style="position:absolute" from="2890,-635" to="2890,-635" strokecolor="#c9f" strokeweight="1.65pt"/>
              <v:shape id="_x0000_s14626" style="position:absolute;left:2890;top:-635;width:16;height:0" coordsize="16,0" path="m,l,,16,e" filled="f" strokecolor="#c9f" strokeweight="1.65pt">
                <v:path arrowok="t"/>
              </v:shape>
              <v:line id="_x0000_s14627" style="position:absolute" from="2906,-635" to="2906,-635" strokecolor="#c9f" strokeweight="1.65pt"/>
              <v:line id="_x0000_s14628" style="position:absolute" from="2906,-635" to="2906,-635" strokecolor="#c9f" strokeweight="1.65pt"/>
              <v:shape id="_x0000_s14629" style="position:absolute;left:2906;top:-635;width:16;height:0" coordsize="16,0" path="m,l,,16,e" filled="f" strokecolor="#c9f" strokeweight="1.65pt">
                <v:path arrowok="t"/>
              </v:shape>
              <v:shape id="_x0000_s14630" style="position:absolute;left:2922;top:-635;width:0;height:18" coordsize="0,18" path="m,l,,,18e" filled="f" strokecolor="#c9f" strokeweight="1.65pt">
                <v:path arrowok="t"/>
              </v:shape>
              <v:line id="_x0000_s14631" style="position:absolute" from="2922,-617" to="2922,-617" strokecolor="#c9f" strokeweight="1.65pt"/>
              <v:line id="_x0000_s14632" style="position:absolute" from="2922,-617" to="2922,-617" strokecolor="#c9f" strokeweight="1.65pt"/>
              <v:shape id="_x0000_s14633" style="position:absolute;left:2922;top:-617;width:17;height:0" coordsize="17,0" path="m,l,,17,e" filled="f" strokecolor="#c9f" strokeweight="1.65pt">
                <v:path arrowok="t"/>
              </v:shape>
              <v:line id="_x0000_s14634" style="position:absolute" from="2939,-617" to="2939,-617" strokecolor="#c9f" strokeweight="1.65pt"/>
              <v:line id="_x0000_s14635" style="position:absolute" from="2939,-617" to="2939,-617" strokecolor="#c9f" strokeweight="1.65pt"/>
              <v:shape id="_x0000_s14636" style="position:absolute;left:2939;top:-617;width:16;height:0" coordsize="16,0" path="m,l,,16,e" filled="f" strokecolor="#c9f" strokeweight="1.65pt">
                <v:path arrowok="t"/>
              </v:shape>
              <v:line id="_x0000_s14637" style="position:absolute" from="2955,-617" to="2955,-617" strokecolor="#c9f" strokeweight="1.65pt"/>
              <v:shape id="_x0000_s14638" style="position:absolute;left:2955;top:-617;width:0;height:18" coordsize="0,18" path="m,l,,,18e" filled="f" strokecolor="#c9f" strokeweight="1.65pt">
                <v:path arrowok="t"/>
              </v:shape>
              <v:shape id="_x0000_s14639" style="position:absolute;left:2955;top:-599;width:16;height:0" coordsize="16,0" path="m,l,,16,e" filled="f" strokecolor="#c9f" strokeweight="1.65pt">
                <v:path arrowok="t"/>
              </v:shape>
              <v:line id="_x0000_s14640" style="position:absolute" from="2971,-599" to="2971,-599" strokecolor="#c9f" strokeweight="1.65pt"/>
              <v:line id="_x0000_s14641" style="position:absolute" from="2971,-599" to="2971,-599" strokecolor="#c9f" strokeweight="1.65pt"/>
              <v:line id="_x0000_s14642" style="position:absolute" from="2971,-599" to="2971,-599" strokecolor="#c9f" strokeweight="1.65pt"/>
              <v:shape id="_x0000_s14643" style="position:absolute;left:2971;top:-599;width:17;height:0" coordsize="17,0" path="m,l,,17,e" filled="f" strokecolor="#c9f" strokeweight="1.65pt">
                <v:path arrowok="t"/>
              </v:shape>
              <v:line id="_x0000_s14644" style="position:absolute" from="2988,-599" to="2988,-599" strokecolor="#c9f" strokeweight="1.65pt"/>
              <v:shape id="_x0000_s14645" style="position:absolute;left:2988;top:-599;width:0;height:19" coordsize="0,19" path="m,l,,,19e" filled="f" strokecolor="#c9f" strokeweight="1.65pt">
                <v:path arrowok="t"/>
              </v:shape>
              <v:shape id="_x0000_s14646" style="position:absolute;left:2988;top:-580;width:16;height:0" coordsize="16,0" path="m,l,,16,e" filled="f" strokecolor="#c9f" strokeweight="1.65pt">
                <v:path arrowok="t"/>
              </v:shape>
              <v:line id="_x0000_s14647" style="position:absolute" from="3004,-580" to="3004,-580" strokecolor="#c9f" strokeweight="1.65pt"/>
              <v:line id="_x0000_s14648" style="position:absolute" from="3004,-580" to="3004,-580" strokecolor="#c9f" strokeweight="1.65pt"/>
              <v:shape id="_x0000_s14649" style="position:absolute;left:3004;top:-580;width:16;height:0" coordsize="16,0" path="m,l,,16,e" filled="f" strokecolor="#c9f" strokeweight="1.65pt">
                <v:path arrowok="t"/>
              </v:shape>
              <v:line id="_x0000_s14650" style="position:absolute" from="3020,-580" to="3020,-580" strokecolor="#c9f" strokeweight="1.65pt"/>
              <v:line id="_x0000_s14651" style="position:absolute" from="3020,-580" to="3020,-580" strokecolor="#c9f" strokeweight="1.65pt"/>
              <v:line id="_x0000_s14652" style="position:absolute" from="3020,-580" to="3020,-580" strokecolor="#c9f" strokeweight="1.65pt"/>
              <v:shape id="_x0000_s14653" style="position:absolute;left:3020;top:-580;width:17;height:18" coordsize="17,18" path="m,l,,17,18e" filled="f" strokecolor="#c9f" strokeweight="1.65pt">
                <v:path arrowok="t"/>
              </v:shape>
              <v:line id="_x0000_s14654" style="position:absolute" from="3037,-562" to="3037,-562" strokecolor="#c9f" strokeweight="1.65pt"/>
              <v:line id="_x0000_s14655" style="position:absolute" from="3037,-562" to="3037,-562" strokecolor="#c9f" strokeweight="1.65pt"/>
              <v:shape id="_x0000_s14656" style="position:absolute;left:3037;top:-562;width:16;height:0" coordsize="16,0" path="m,l,,16,e" filled="f" strokecolor="#c9f" strokeweight="1.65pt">
                <v:path arrowok="t"/>
              </v:shape>
              <v:line id="_x0000_s14657" style="position:absolute" from="3053,-562" to="3053,-562" strokecolor="#c9f" strokeweight="1.65pt"/>
              <v:line id="_x0000_s14658" style="position:absolute" from="3053,-562" to="3053,-562" strokecolor="#c9f" strokeweight="1.65pt"/>
              <v:shape id="_x0000_s14659" style="position:absolute;left:3053;top:-562;width:16;height:0" coordsize="16,0" path="m,l,,16,e" filled="f" strokecolor="#c9f" strokeweight="1.65pt">
                <v:path arrowok="t"/>
              </v:shape>
              <v:shape id="_x0000_s14660" style="position:absolute;left:3069;top:-562;width:0;height:18" coordsize="0,18" path="m,l,,,18e" filled="f" strokecolor="#c9f" strokeweight="1.65pt">
                <v:path arrowok="t"/>
              </v:shape>
              <v:line id="_x0000_s14661" style="position:absolute" from="3069,-544" to="3069,-544" strokecolor="#c9f" strokeweight="1.65pt"/>
              <v:line id="_x0000_s14662" style="position:absolute" from="3069,-544" to="3069,-544" strokecolor="#c9f" strokeweight="1.65pt"/>
              <v:shape id="_x0000_s14663" style="position:absolute;left:3069;top:-544;width:17;height:0" coordsize="17,0" path="m,l,,17,e" filled="f" strokecolor="#c9f" strokeweight="1.65pt">
                <v:path arrowok="t"/>
              </v:shape>
              <v:line id="_x0000_s14664" style="position:absolute" from="3086,-544" to="3086,-544" strokecolor="#c9f" strokeweight="1.65pt"/>
              <v:line id="_x0000_s14665" style="position:absolute" from="3086,-544" to="3086,-544" strokecolor="#c9f" strokeweight="1.65pt"/>
              <v:shape id="_x0000_s14666" style="position:absolute;left:3086;top:-544;width:0;height:0" coordsize="0,0" path="m,l,,,e" filled="f" strokecolor="#c9f" strokeweight="1.65pt">
                <v:path arrowok="t"/>
              </v:shape>
              <v:shape id="_x0000_s14667" style="position:absolute;left:3086;top:-544;width:0;height:18" coordsize="0,18" path="m,l,,,18e" filled="f" strokecolor="#c9f" strokeweight="1.65pt">
                <v:path arrowok="t"/>
              </v:shape>
              <v:line id="_x0000_s14668" style="position:absolute" from="3086,-526" to="3086,-526" strokecolor="#c9f" strokeweight="1.65pt"/>
              <v:shape id="_x0000_s14669" style="position:absolute;left:3086;top:-526;width:16;height:0" coordsize="16,0" path="m,l,,16,e" filled="f" strokecolor="#c9f" strokeweight="1.65pt">
                <v:path arrowok="t"/>
              </v:shape>
              <v:line id="_x0000_s14670" style="position:absolute" from="3102,-526" to="3102,-526" strokecolor="#c9f" strokeweight="1.65pt"/>
              <v:line id="_x0000_s14671" style="position:absolute" from="3102,-526" to="3102,-526" strokecolor="#c9f" strokeweight="1.65pt"/>
              <v:line id="_x0000_s14672" style="position:absolute" from="3102,-526" to="3102,-526" strokecolor="#c9f" strokeweight="1.65pt"/>
              <v:shape id="_x0000_s14673" style="position:absolute;left:3102;top:-526;width:16;height:0" coordsize="16,0" path="m,l,,16,e" filled="f" strokecolor="#c9f" strokeweight="1.65pt">
                <v:path arrowok="t"/>
              </v:shape>
              <v:shape id="_x0000_s14674" style="position:absolute;left:3118;top:-526;width:0;height:19" coordsize="0,19" path="m,l,,,19e" filled="f" strokecolor="#c9f" strokeweight="1.65pt">
                <v:path arrowok="t"/>
              </v:shape>
              <v:line id="_x0000_s14675" style="position:absolute" from="3118,-507" to="3118,-507" strokecolor="#c9f" strokeweight="1.65pt"/>
              <v:shape id="_x0000_s14676" style="position:absolute;left:3118;top:-507;width:17;height:0" coordsize="17,0" path="m,l,,17,e" filled="f" strokecolor="#c9f" strokeweight="1.65pt">
                <v:path arrowok="t"/>
              </v:shape>
              <v:line id="_x0000_s14677" style="position:absolute" from="3135,-507" to="3135,-507" strokecolor="#c9f" strokeweight="1.65pt"/>
              <v:line id="_x0000_s14678" style="position:absolute" from="3135,-507" to="3135,-507" strokecolor="#c9f" strokeweight="1.65pt"/>
              <v:shape id="_x0000_s14679" style="position:absolute;left:3135;top:-507;width:16;height:0" coordsize="16,0" path="m,l,,16,e" filled="f" strokecolor="#c9f" strokeweight="1.65pt">
                <v:path arrowok="t"/>
              </v:shape>
              <v:line id="_x0000_s14680" style="position:absolute" from="3151,-507" to="3151,-507" strokecolor="#c9f" strokeweight="1.65pt"/>
              <v:shape id="_x0000_s14681" style="position:absolute;left:3151;top:-507;width:0;height:18" coordsize="0,18" path="m,l,,,18e" filled="f" strokecolor="#c9f" strokeweight="1.65pt">
                <v:path arrowok="t"/>
              </v:shape>
              <v:shape id="_x0000_s14682" style="position:absolute;left:3151;top:-489;width:16;height:0" coordsize="16,0" path="m,l,,16,e" filled="f" strokecolor="#c9f" strokeweight="1.65pt">
                <v:path arrowok="t"/>
              </v:shape>
              <v:line id="_x0000_s14683" style="position:absolute" from="3167,-489" to="3167,-489" strokecolor="#c9f" strokeweight="1.65pt"/>
              <v:line id="_x0000_s14684" style="position:absolute" from="3167,-489" to="3167,-489" strokecolor="#c9f" strokeweight="1.65pt"/>
              <v:line id="_x0000_s14685" style="position:absolute" from="3167,-489" to="3167,-489" strokecolor="#c9f" strokeweight="1.65pt"/>
              <v:shape id="_x0000_s14686" style="position:absolute;left:3167;top:-489;width:17;height:0" coordsize="17,0" path="m,l,,17,e" filled="f" strokecolor="#c9f" strokeweight="1.65pt">
                <v:path arrowok="t"/>
              </v:shape>
              <v:line id="_x0000_s14687" style="position:absolute" from="3184,-489" to="3184,-489" strokecolor="#c9f" strokeweight="1.65pt"/>
              <v:shape id="_x0000_s14688" style="position:absolute;left:3184;top:-489;width:0;height:0" coordsize="0,0" path="m,l,,,e" filled="f" strokecolor="#c9f" strokeweight="1.65pt">
                <v:path arrowok="t"/>
              </v:shape>
              <v:shape id="_x0000_s14689" style="position:absolute;left:3184;top:-489;width:16;height:0" coordsize="16,0" path="m,l,,16,e" filled="f" strokecolor="#c9f" strokeweight="1.65pt">
                <v:path arrowok="t"/>
              </v:shape>
              <v:line id="_x0000_s14690" style="position:absolute" from="3200,-489" to="3200,-489" strokecolor="#c9f" strokeweight="1.65pt"/>
              <v:line id="_x0000_s14691" style="position:absolute" from="3200,-489" to="3200,-489" strokecolor="#c9f" strokeweight="1.65pt"/>
              <v:shape id="_x0000_s14692" style="position:absolute;left:3200;top:-489;width:16;height:0" coordsize="16,0" path="m,l,,16,e" filled="f" strokecolor="#c9f" strokeweight="1.65pt">
                <v:path arrowok="t"/>
              </v:shape>
              <v:line id="_x0000_s14693" style="position:absolute" from="3216,-489" to="3216,-489" strokecolor="#c9f" strokeweight="1.65pt"/>
              <v:line id="_x0000_s14694" style="position:absolute" from="3216,-489" to="3216,-489" strokecolor="#c9f" strokeweight="1.65pt"/>
              <v:shape id="_x0000_s14695" style="position:absolute;left:3216;top:-489;width:0;height:18" coordsize="0,18" path="m,l,,,18e" filled="f" strokecolor="#c9f" strokeweight="1.65pt">
                <v:path arrowok="t"/>
              </v:shape>
              <v:shape id="_x0000_s14696" style="position:absolute;left:3216;top:-471;width:17;height:0" coordsize="17,0" path="m,l,,17,e" filled="f" strokecolor="#c9f" strokeweight="1.65pt">
                <v:path arrowok="t"/>
              </v:shape>
              <v:line id="_x0000_s14697" style="position:absolute" from="3233,-471" to="3233,-471" strokecolor="#c9f" strokeweight="1.65pt"/>
              <v:line id="_x0000_s14698" style="position:absolute" from="3233,-471" to="3233,-471" strokecolor="#c9f" strokeweight="1.65pt"/>
              <v:shape id="_x0000_s14699" style="position:absolute;left:3233;top:-471;width:16;height:0" coordsize="16,0" path="m,l,,16,e" filled="f" strokecolor="#c9f" strokeweight="1.65pt">
                <v:path arrowok="t"/>
              </v:shape>
              <v:line id="_x0000_s14700" style="position:absolute" from="3249,-471" to="3249,-471" strokecolor="#c9f" strokeweight="1.65pt"/>
              <v:shape id="_x0000_s14701" style="position:absolute;left:3249;top:-471;width:0;height:19" coordsize="0,19" path="m,l,,,19e" filled="f" strokecolor="#c9f" strokeweight="1.65pt">
                <v:path arrowok="t"/>
              </v:shape>
              <v:shape id="_x0000_s14702" style="position:absolute;left:3249;top:-452;width:16;height:0" coordsize="16,0" path="m,l,,16,e" filled="f" strokecolor="#c9f" strokeweight="1.65pt">
                <v:path arrowok="t"/>
              </v:shape>
            </v:group>
            <v:group id="_x0000_s14703" style="position:absolute;left:3265;top:-452;width:931;height:769" coordorigin="3265,-452" coordsize="931,769">
              <v:line id="_x0000_s14704" style="position:absolute" from="3265,-452" to="3265,-452" strokecolor="#c9f" strokeweight="1.65pt"/>
              <v:line id="_x0000_s14705" style="position:absolute" from="3265,-452" to="3265,-452" strokecolor="#c9f" strokeweight="1.65pt"/>
              <v:line id="_x0000_s14706" style="position:absolute" from="3265,-452" to="3265,-452" strokecolor="#c9f" strokeweight="1.65pt"/>
              <v:shape id="_x0000_s14707" style="position:absolute;left:3265;top:-452;width:16;height:0" coordsize="16,0" path="m,l,,16,e" filled="f" strokecolor="#c9f" strokeweight="1.65pt">
                <v:path arrowok="t"/>
              </v:shape>
              <v:line id="_x0000_s14708" style="position:absolute" from="3281,-452" to="3281,-452" strokecolor="#c9f" strokeweight="1.65pt"/>
              <v:shape id="_x0000_s14709" style="position:absolute;left:3281;top:-452;width:0;height:18" coordsize="0,18" path="m,l,,,18e" filled="f" strokecolor="#c9f" strokeweight="1.65pt">
                <v:path arrowok="t"/>
              </v:shape>
              <v:shape id="_x0000_s14710" style="position:absolute;left:3281;top:-434;width:17;height:0" coordsize="17,0" path="m,l,,17,e" filled="f" strokecolor="#c9f" strokeweight="1.65pt">
                <v:path arrowok="t"/>
              </v:shape>
              <v:line id="_x0000_s14711" style="position:absolute" from="3298,-434" to="3298,-434" strokecolor="#c9f" strokeweight="1.65pt"/>
              <v:line id="_x0000_s14712" style="position:absolute" from="3298,-434" to="3298,-434" strokecolor="#c9f" strokeweight="1.65pt"/>
              <v:shape id="_x0000_s14713" style="position:absolute;left:3298;top:-434;width:16;height:0" coordsize="16,0" path="m,l,,16,e" filled="f" strokecolor="#c9f" strokeweight="1.65pt">
                <v:path arrowok="t"/>
              </v:shape>
              <v:line id="_x0000_s14714" style="position:absolute" from="3314,-434" to="3314,-434" strokecolor="#c9f" strokeweight="1.65pt"/>
              <v:shape id="_x0000_s14715" style="position:absolute;left:3314;top:-434;width:0;height:18" coordsize="0,18" path="m,l,,,18e" filled="f" strokecolor="#c9f" strokeweight="1.65pt">
                <v:path arrowok="t"/>
              </v:shape>
              <v:line id="_x0000_s14716" style="position:absolute" from="3314,-416" to="3314,-416" strokecolor="#c9f" strokeweight="1.65pt"/>
              <v:shape id="_x0000_s14717" style="position:absolute;left:3314;top:-416;width:16;height:0" coordsize="16,0" path="m,l,,16,e" filled="f" strokecolor="#c9f" strokeweight="1.65pt">
                <v:path arrowok="t"/>
              </v:shape>
              <v:line id="_x0000_s14718" style="position:absolute" from="3330,-416" to="3330,-416" strokecolor="#c9f" strokeweight="1.65pt"/>
              <v:line id="_x0000_s14719" style="position:absolute" from="3330,-416" to="3330,-416" strokecolor="#c9f" strokeweight="1.65pt"/>
              <v:shape id="_x0000_s14720" style="position:absolute;left:3330;top:-416;width:17;height:0" coordsize="17,0" path="m,l,,17,e" filled="f" strokecolor="#c9f" strokeweight="1.65pt">
                <v:path arrowok="t"/>
              </v:shape>
              <v:shape id="_x0000_s14721" style="position:absolute;left:3347;top:-416;width:0;height:19" coordsize="0,19" path="m,l,,,19e" filled="f" strokecolor="#c9f" strokeweight="1.65pt">
                <v:path arrowok="t"/>
              </v:shape>
              <v:line id="_x0000_s14722" style="position:absolute" from="3347,-397" to="3347,-397" strokecolor="#c9f" strokeweight="1.65pt"/>
              <v:shape id="_x0000_s14723" style="position:absolute;left:3347;top:-397;width:16;height:0" coordsize="16,0" path="m,l,,16,e" filled="f" strokecolor="#c9f" strokeweight="1.65pt">
                <v:path arrowok="t"/>
              </v:shape>
              <v:line id="_x0000_s14724" style="position:absolute" from="3363,-397" to="3363,-397" strokecolor="#c9f" strokeweight="1.65pt"/>
              <v:line id="_x0000_s14725" style="position:absolute" from="3363,-397" to="3363,-397" strokecolor="#c9f" strokeweight="1.65pt"/>
              <v:line id="_x0000_s14726" style="position:absolute" from="3363,-397" to="3363,-397" strokecolor="#c9f" strokeweight="1.65pt"/>
              <v:shape id="_x0000_s14727" style="position:absolute;left:3363;top:-397;width:16;height:0" coordsize="16,0" path="m,l,,16,e" filled="f" strokecolor="#c9f" strokeweight="1.65pt">
                <v:path arrowok="t"/>
              </v:shape>
              <v:shape id="_x0000_s14728" style="position:absolute;left:3379;top:-397;width:0;height:18" coordsize="0,18" path="m,l,,,18e" filled="f" strokecolor="#c9f" strokeweight="1.65pt">
                <v:path arrowok="t"/>
              </v:shape>
              <v:line id="_x0000_s14729" style="position:absolute" from="3379,-379" to="3379,-379" strokecolor="#c9f" strokeweight="1.65pt"/>
              <v:shape id="_x0000_s14730" style="position:absolute;left:3379;top:-379;width:17;height:0" coordsize="17,0" path="m,l,,17,e" filled="f" strokecolor="#c9f" strokeweight="1.65pt">
                <v:path arrowok="t"/>
              </v:shape>
              <v:line id="_x0000_s14731" style="position:absolute" from="3396,-379" to="3396,-379" strokecolor="#c9f" strokeweight="1.65pt"/>
              <v:line id="_x0000_s14732" style="position:absolute" from="3396,-379" to="3396,-379" strokecolor="#c9f" strokeweight="1.65pt"/>
              <v:shape id="_x0000_s14733" style="position:absolute;left:3396;top:-379;width:16;height:0" coordsize="16,0" path="m,l,,16,e" filled="f" strokecolor="#c9f" strokeweight="1.65pt">
                <v:path arrowok="t"/>
              </v:shape>
              <v:shape id="_x0000_s14734" style="position:absolute;left:3412;top:-379;width:0;height:18" coordsize="0,18" path="m,l,,,18e" filled="f" strokecolor="#c9f" strokeweight="1.65pt">
                <v:path arrowok="t"/>
              </v:shape>
              <v:line id="_x0000_s14735" style="position:absolute" from="3412,-361" to="3412,-361" strokecolor="#c9f" strokeweight="1.65pt"/>
              <v:line id="_x0000_s14736" style="position:absolute" from="3412,-361" to="3412,-361" strokecolor="#c9f" strokeweight="1.65pt"/>
              <v:shape id="_x0000_s14737" style="position:absolute;left:3412;top:-361;width:0;height:0" coordsize="0,0" path="m,l,,,e" filled="f" strokecolor="#c9f" strokeweight="1.65pt">
                <v:path arrowok="t"/>
              </v:shape>
              <v:line id="_x0000_s14738" style="position:absolute" from="3412,-361" to="3412,-361" strokecolor="#c9f" strokeweight="1.65pt"/>
              <v:line id="_x0000_s14739" style="position:absolute" from="3412,-361" to="3412,-361" strokecolor="#c9f" strokeweight="1.65pt"/>
              <v:shape id="_x0000_s14740" style="position:absolute;left:3412;top:-361;width:16;height:19" coordsize="16,19" path="m,l,,16,19e" filled="f" strokecolor="#c9f" strokeweight="1.65pt">
                <v:path arrowok="t"/>
              </v:shape>
              <v:line id="_x0000_s14741" style="position:absolute" from="3428,-342" to="3428,-342" strokecolor="#c9f" strokeweight="1.65pt"/>
              <v:line id="_x0000_s14742" style="position:absolute" from="3428,-342" to="3428,-342" strokecolor="#c9f" strokeweight="1.65pt"/>
              <v:shape id="_x0000_s14743" style="position:absolute;left:3428;top:-342;width:17;height:0" coordsize="17,0" path="m,l,,17,e" filled="f" strokecolor="#c9f" strokeweight="1.65pt">
                <v:path arrowok="t"/>
              </v:shape>
              <v:line id="_x0000_s14744" style="position:absolute" from="3445,-342" to="3445,-342" strokecolor="#c9f" strokeweight="1.65pt"/>
              <v:shape id="_x0000_s14745" style="position:absolute;left:3445;top:-342;width:0;height:18" coordsize="0,18" path="m,l,,,18e" filled="f" strokecolor="#c9f" strokeweight="1.65pt">
                <v:path arrowok="t"/>
              </v:shape>
              <v:line id="_x0000_s14746" style="position:absolute" from="3445,-324" to="3445,-324" strokecolor="#c9f" strokeweight="1.65pt"/>
              <v:shape id="_x0000_s14747" style="position:absolute;left:3445;top:-324;width:16;height:0" coordsize="16,0" path="m,l,,16,e" filled="f" strokecolor="#c9f" strokeweight="1.65pt">
                <v:path arrowok="t"/>
              </v:shape>
              <v:line id="_x0000_s14748" style="position:absolute" from="3461,-324" to="3461,-324" strokecolor="#c9f" strokeweight="1.65pt"/>
              <v:line id="_x0000_s14749" style="position:absolute" from="3461,-324" to="3461,-324" strokecolor="#c9f" strokeweight="1.65pt"/>
              <v:shape id="_x0000_s14750" style="position:absolute;left:3461;top:-324;width:16;height:0" coordsize="16,0" path="m,l,,16,e" filled="f" strokecolor="#c9f" strokeweight="1.65pt">
                <v:path arrowok="t"/>
              </v:shape>
              <v:shape id="_x0000_s14751" style="position:absolute;left:3477;top:-324;width:0;height:18" coordsize="0,18" path="m,l,,,18e" filled="f" strokecolor="#c9f" strokeweight="1.65pt">
                <v:path arrowok="t"/>
              </v:shape>
              <v:line id="_x0000_s14752" style="position:absolute" from="3477,-306" to="3477,-306" strokecolor="#c9f" strokeweight="1.65pt"/>
              <v:shape id="_x0000_s14753" style="position:absolute;left:3477;top:-306;width:17;height:0" coordsize="17,0" path="m,l,,17,e" filled="f" strokecolor="#c9f" strokeweight="1.65pt">
                <v:path arrowok="t"/>
              </v:shape>
              <v:line id="_x0000_s14754" style="position:absolute" from="3494,-306" to="3494,-306" strokecolor="#c9f" strokeweight="1.65pt"/>
              <v:line id="_x0000_s14755" style="position:absolute" from="3494,-306" to="3494,-306" strokecolor="#c9f" strokeweight="1.65pt"/>
              <v:line id="_x0000_s14756" style="position:absolute" from="3494,-306" to="3494,-306" strokecolor="#c9f" strokeweight="1.65pt"/>
              <v:shape id="_x0000_s14757" style="position:absolute;left:3494;top:-306;width:16;height:19" coordsize="16,19" path="m,l,,16,19e" filled="f" strokecolor="#c9f" strokeweight="1.65pt">
                <v:path arrowok="t"/>
              </v:shape>
              <v:line id="_x0000_s14758" style="position:absolute" from="3510,-287" to="3510,-287" strokecolor="#c9f" strokeweight="1.65pt"/>
              <v:line id="_x0000_s14759" style="position:absolute" from="3510,-287" to="3510,-287" strokecolor="#c9f" strokeweight="1.65pt"/>
              <v:shape id="_x0000_s14760" style="position:absolute;left:3510;top:-287;width:16;height:0" coordsize="16,0" path="m,l,,16,e" filled="f" strokecolor="#c9f" strokeweight="1.65pt">
                <v:path arrowok="t"/>
              </v:shape>
              <v:line id="_x0000_s14761" style="position:absolute" from="3526,-287" to="3526,-287" strokecolor="#c9f" strokeweight="1.65pt"/>
              <v:shape id="_x0000_s14762" style="position:absolute;left:3526;top:-287;width:0;height:18" coordsize="0,18" path="m,l,,,18e" filled="f" strokecolor="#c9f" strokeweight="1.65pt">
                <v:path arrowok="t"/>
              </v:shape>
              <v:shape id="_x0000_s14763" style="position:absolute;left:3526;top:-269;width:17;height:0" coordsize="17,0" path="m,l,,17,e" filled="f" strokecolor="#c9f" strokeweight="1.65pt">
                <v:path arrowok="t"/>
              </v:shape>
              <v:line id="_x0000_s14764" style="position:absolute" from="3543,-269" to="3543,-269" strokecolor="#c9f" strokeweight="1.65pt"/>
              <v:line id="_x0000_s14765" style="position:absolute" from="3543,-269" to="3543,-269" strokecolor="#c9f" strokeweight="1.65pt"/>
              <v:line id="_x0000_s14766" style="position:absolute" from="3543,-269" to="3543,-269" strokecolor="#c9f" strokeweight="1.65pt"/>
              <v:shape id="_x0000_s14767" style="position:absolute;left:3543;top:-269;width:16;height:0" coordsize="16,0" path="m,l,,16,e" filled="f" strokecolor="#c9f" strokeweight="1.65pt">
                <v:path arrowok="t"/>
              </v:shape>
              <v:shape id="_x0000_s14768" style="position:absolute;left:3559;top:-269;width:0;height:18" coordsize="0,18" path="m,l,,,18e" filled="f" strokecolor="#c9f" strokeweight="1.65pt">
                <v:path arrowok="t"/>
              </v:shape>
              <v:line id="_x0000_s14769" style="position:absolute" from="3559,-251" to="3559,-251" strokecolor="#c9f" strokeweight="1.65pt"/>
              <v:shape id="_x0000_s14770" style="position:absolute;left:3559;top:-251;width:16;height:0" coordsize="16,0" path="m,l,,16,e" filled="f" strokecolor="#c9f" strokeweight="1.65pt">
                <v:path arrowok="t"/>
              </v:shape>
              <v:line id="_x0000_s14771" style="position:absolute" from="3575,-251" to="3575,-251" strokecolor="#c9f" strokeweight="1.65pt"/>
              <v:line id="_x0000_s14772" style="position:absolute" from="3575,-251" to="3575,-251" strokecolor="#c9f" strokeweight="1.65pt"/>
              <v:shape id="_x0000_s14773" style="position:absolute;left:3575;top:-251;width:17;height:19" coordsize="17,19" path="m,l,,17,19e" filled="f" strokecolor="#c9f" strokeweight="1.65pt">
                <v:path arrowok="t"/>
              </v:shape>
              <v:line id="_x0000_s14774" style="position:absolute" from="3592,-232" to="3592,-232" strokecolor="#c9f" strokeweight="1.65pt"/>
              <v:line id="_x0000_s14775" style="position:absolute" from="3592,-232" to="3592,-232" strokecolor="#c9f" strokeweight="1.65pt"/>
              <v:line id="_x0000_s14776" style="position:absolute" from="3592,-232" to="3592,-232" strokecolor="#c9f" strokeweight="1.65pt"/>
              <v:shape id="_x0000_s14777" style="position:absolute;left:3592;top:-232;width:16;height:0" coordsize="16,0" path="m,l,,16,e" filled="f" strokecolor="#c9f" strokeweight="1.65pt">
                <v:path arrowok="t"/>
              </v:shape>
              <v:shape id="_x0000_s14778" style="position:absolute;left:3608;top:-232;width:0;height:18" coordsize="0,18" path="m,l,,,18e" filled="f" strokecolor="#c9f" strokeweight="1.65pt">
                <v:path arrowok="t"/>
              </v:shape>
              <v:line id="_x0000_s14779" style="position:absolute" from="3608,-214" to="3608,-214" strokecolor="#c9f" strokeweight="1.65pt"/>
              <v:shape id="_x0000_s14780" style="position:absolute;left:3608;top:-214;width:16;height:0" coordsize="16,0" path="m,l,,16,e" filled="f" strokecolor="#c9f" strokeweight="1.65pt">
                <v:path arrowok="t"/>
              </v:shape>
              <v:line id="_x0000_s14781" style="position:absolute" from="3624,-214" to="3624,-214" strokecolor="#c9f" strokeweight="1.65pt"/>
              <v:line id="_x0000_s14782" style="position:absolute" from="3624,-214" to="3624,-214" strokecolor="#c9f" strokeweight="1.65pt"/>
              <v:shape id="_x0000_s14783" style="position:absolute;left:3624;top:-214;width:17;height:18" coordsize="17,18" path="m,l,,17,18e" filled="f" strokecolor="#c9f" strokeweight="1.65pt">
                <v:path arrowok="t"/>
              </v:shape>
              <v:line id="_x0000_s14784" style="position:absolute" from="3641,-196" to="3641,-196" strokecolor="#c9f" strokeweight="1.65pt"/>
              <v:line id="_x0000_s14785" style="position:absolute" from="3641,-196" to="3641,-196" strokecolor="#c9f" strokeweight="1.65pt"/>
              <v:line id="_x0000_s14786" style="position:absolute" from="3641,-196" to="3641,-196" strokecolor="#c9f" strokeweight="1.65pt"/>
              <v:shape id="_x0000_s14787" style="position:absolute;left:3641;top:-196;width:16;height:0" coordsize="16,0" path="m,l,,16,e" filled="f" strokecolor="#c9f" strokeweight="1.65pt">
                <v:path arrowok="t"/>
              </v:shape>
              <v:shape id="_x0000_s14788" style="position:absolute;left:3657;top:-196;width:0;height:18" coordsize="0,18" path="m,l,,,18e" filled="f" strokecolor="#c9f" strokeweight="1.65pt">
                <v:path arrowok="t"/>
              </v:shape>
              <v:line id="_x0000_s14789" style="position:absolute" from="3657,-178" to="3657,-178" strokecolor="#c9f" strokeweight="1.65pt"/>
              <v:shape id="_x0000_s14790" style="position:absolute;left:3657;top:-178;width:16;height:0" coordsize="16,0" path="m,l,,16,e" filled="f" strokecolor="#c9f" strokeweight="1.65pt">
                <v:path arrowok="t"/>
              </v:shape>
              <v:line id="_x0000_s14791" style="position:absolute" from="3673,-178" to="3673,-178" strokecolor="#c9f" strokeweight="1.65pt"/>
              <v:line id="_x0000_s14792" style="position:absolute" from="3673,-178" to="3673,-178" strokecolor="#c9f" strokeweight="1.65pt"/>
              <v:shape id="_x0000_s14793" style="position:absolute;left:3673;top:-178;width:17;height:19" coordsize="17,19" path="m,l,,17,19e" filled="f" strokecolor="#c9f" strokeweight="1.65pt">
                <v:path arrowok="t"/>
              </v:shape>
              <v:line id="_x0000_s14794" style="position:absolute" from="3690,-159" to="3690,-159" strokecolor="#c9f" strokeweight="1.65pt"/>
              <v:line id="_x0000_s14795" style="position:absolute" from="3690,-159" to="3690,-159" strokecolor="#c9f" strokeweight="1.65pt"/>
              <v:line id="_x0000_s14796" style="position:absolute" from="3690,-159" to="3690,-159" strokecolor="#c9f" strokeweight="1.65pt"/>
              <v:shape id="_x0000_s14797" style="position:absolute;left:3690;top:-159;width:16;height:0" coordsize="16,0" path="m,l,,16,e" filled="f" strokecolor="#c9f" strokeweight="1.65pt">
                <v:path arrowok="t"/>
              </v:shape>
              <v:shape id="_x0000_s14798" style="position:absolute;left:3706;top:-159;width:0;height:0" coordsize="0,0" path="m,l,,,e" filled="f" strokecolor="#c9f" strokeweight="1.65pt">
                <v:path arrowok="t"/>
              </v:shape>
              <v:line id="_x0000_s14799" style="position:absolute" from="3706,-159" to="3706,-159" strokecolor="#c9f" strokeweight="1.65pt"/>
              <v:shape id="_x0000_s14800" style="position:absolute;left:3706;top:-159;width:16;height:0" coordsize="16,0" path="m,l,,16,e" filled="f" strokecolor="#c9f" strokeweight="1.65pt">
                <v:path arrowok="t"/>
              </v:shape>
              <v:line id="_x0000_s14801" style="position:absolute" from="3722,-159" to="3722,-159" strokecolor="#c9f" strokeweight="1.65pt"/>
              <v:line id="_x0000_s14802" style="position:absolute" from="3722,-159" to="3722,-159" strokecolor="#c9f" strokeweight="1.65pt"/>
              <v:shape id="_x0000_s14803" style="position:absolute;left:3722;top:-159;width:17;height:18" coordsize="17,18" path="m,l,,17,18e" filled="f" strokecolor="#c9f" strokeweight="1.65pt">
                <v:path arrowok="t"/>
              </v:shape>
              <v:line id="_x0000_s14804" style="position:absolute" from="3739,-141" to="3739,-141" strokecolor="#c9f" strokeweight="1.65pt"/>
              <v:line id="_x0000_s14805" style="position:absolute" from="3739,-141" to="3739,-141" strokecolor="#c9f" strokeweight="1.65pt"/>
              <v:line id="_x0000_s14806" style="position:absolute" from="3739,-141" to="3739,-141" strokecolor="#c9f" strokeweight="1.65pt"/>
              <v:shape id="_x0000_s14807" style="position:absolute;left:3739;top:-141;width:0;height:0" coordsize="0,0" path="m,l,,,e" filled="f" strokecolor="#c9f" strokeweight="1.65pt">
                <v:path arrowok="t"/>
              </v:shape>
              <v:shape id="_x0000_s14808" style="position:absolute;left:3739;top:-141;width:0;height:18" coordsize="0,18" path="m,l,,,18e" filled="f" strokecolor="#c9f" strokeweight="1.65pt">
                <v:path arrowok="t"/>
              </v:shape>
              <v:line id="_x0000_s14809" style="position:absolute" from="3739,-123" to="3739,-123" strokecolor="#c9f" strokeweight="1.65pt"/>
              <v:shape id="_x0000_s14810" style="position:absolute;left:3739;top:-123;width:16;height:0" coordsize="16,0" path="m,l,,16,e" filled="f" strokecolor="#c9f" strokeweight="1.65pt">
                <v:path arrowok="t"/>
              </v:shape>
              <v:line id="_x0000_s14811" style="position:absolute" from="3755,-123" to="3755,-123" strokecolor="#c9f" strokeweight="1.65pt"/>
              <v:shape id="_x0000_s14812" style="position:absolute;left:3755;top:-123;width:0;height:19" coordsize="0,19" path="m,l,,,19e" filled="f" strokecolor="#c9f" strokeweight="1.65pt">
                <v:path arrowok="t"/>
              </v:shape>
              <v:shape id="_x0000_s14813" style="position:absolute;left:3755;top:-104;width:16;height:0" coordsize="16,0" path="m,l,,16,e" filled="f" strokecolor="#c9f" strokeweight="1.65pt">
                <v:path arrowok="t"/>
              </v:shape>
              <v:line id="_x0000_s14814" style="position:absolute" from="3771,-104" to="3771,-104" strokecolor="#c9f" strokeweight="1.65pt"/>
              <v:line id="_x0000_s14815" style="position:absolute" from="3771,-104" to="3771,-104" strokecolor="#c9f" strokeweight="1.65pt"/>
              <v:line id="_x0000_s14816" style="position:absolute" from="3771,-104" to="3771,-104" strokecolor="#c9f" strokeweight="1.65pt"/>
              <v:shape id="_x0000_s14817" style="position:absolute;left:3771;top:-104;width:17;height:18" coordsize="17,18" path="m,l,,17,18e" filled="f" strokecolor="#c9f" strokeweight="1.65pt">
                <v:path arrowok="t"/>
              </v:shape>
              <v:line id="_x0000_s14818" style="position:absolute" from="3788,-86" to="3788,-86" strokecolor="#c9f" strokeweight="1.65pt"/>
              <v:line id="_x0000_s14819" style="position:absolute" from="3788,-86" to="3788,-86" strokecolor="#c9f" strokeweight="1.65pt"/>
              <v:shape id="_x0000_s14820" style="position:absolute;left:3788;top:-86;width:16;height:0" coordsize="16,0" path="m,l,,16,e" filled="f" strokecolor="#c9f" strokeweight="1.65pt">
                <v:path arrowok="t"/>
              </v:shape>
              <v:shape id="_x0000_s14821" style="position:absolute;left:3804;top:-86;width:0;height:18" coordsize="0,18" path="m,l,,,18e" filled="f" strokecolor="#c9f" strokeweight="1.65pt">
                <v:path arrowok="t"/>
              </v:shape>
              <v:line id="_x0000_s14822" style="position:absolute" from="3804,-68" to="3804,-68" strokecolor="#c9f" strokeweight="1.65pt"/>
              <v:shape id="_x0000_s14823" style="position:absolute;left:3804;top:-68;width:16;height:0" coordsize="16,0" path="m,l,,16,e" filled="f" strokecolor="#c9f" strokeweight="1.65pt">
                <v:path arrowok="t"/>
              </v:shape>
              <v:line id="_x0000_s14824" style="position:absolute" from="3820,-68" to="3820,-68" strokecolor="#c9f" strokeweight="1.65pt"/>
              <v:line id="_x0000_s14825" style="position:absolute" from="3820,-68" to="3820,-68" strokecolor="#c9f" strokeweight="1.65pt"/>
              <v:shape id="_x0000_s14826" style="position:absolute;left:3820;top:-68;width:0;height:19" coordsize="0,19" path="m,l,,,19e" filled="f" strokecolor="#c9f" strokeweight="1.65pt">
                <v:path arrowok="t"/>
              </v:shape>
              <v:shape id="_x0000_s14827" style="position:absolute;left:3820;top:-49;width:17;height:0" coordsize="17,0" path="m,l,,17,e" filled="f" strokecolor="#c9f" strokeweight="1.65pt">
                <v:path arrowok="t"/>
              </v:shape>
              <v:line id="_x0000_s14828" style="position:absolute" from="3837,-49" to="3837,-49" strokecolor="#c9f" strokeweight="1.65pt"/>
              <v:line id="_x0000_s14829" style="position:absolute" from="3837,-49" to="3837,-49" strokecolor="#c9f" strokeweight="1.65pt"/>
              <v:shape id="_x0000_s14830" style="position:absolute;left:3837;top:-49;width:16;height:18" coordsize="16,18" path="m,l,,16,18e" filled="f" strokecolor="#c9f" strokeweight="1.65pt">
                <v:path arrowok="t"/>
              </v:shape>
              <v:line id="_x0000_s14831" style="position:absolute" from="3853,-31" to="3853,-31" strokecolor="#c9f" strokeweight="1.65pt"/>
              <v:line id="_x0000_s14832" style="position:absolute" from="3853,-31" to="3853,-31" strokecolor="#c9f" strokeweight="1.65pt"/>
              <v:shape id="_x0000_s14833" style="position:absolute;left:3853;top:-31;width:16;height:0" coordsize="16,0" path="m,l,,16,e" filled="f" strokecolor="#c9f" strokeweight="1.65pt">
                <v:path arrowok="t"/>
              </v:shape>
              <v:shape id="_x0000_s14834" style="position:absolute;left:3869;top:-31;width:0;height:18" coordsize="0,18" path="m,l,,,18e" filled="f" strokecolor="#c9f" strokeweight="1.65pt">
                <v:path arrowok="t"/>
              </v:shape>
              <v:line id="_x0000_s14835" style="position:absolute" from="3869,-13" to="3869,-13" strokecolor="#c9f" strokeweight="1.65pt"/>
              <v:line id="_x0000_s14836" style="position:absolute" from="3869,-13" to="3869,-13" strokecolor="#c9f" strokeweight="1.65pt"/>
              <v:shape id="_x0000_s14837" style="position:absolute;left:3869;top:-13;width:17;height:0" coordsize="17,0" path="m,l,,17,e" filled="f" strokecolor="#c9f" strokeweight="1.65pt">
                <v:path arrowok="t"/>
              </v:shape>
              <v:shape id="_x0000_s14838" style="position:absolute;left:3886;top:-13;width:0;height:19" coordsize="0,19" path="m,l,,,19e" filled="f" strokecolor="#c9f" strokeweight="1.65pt">
                <v:path arrowok="t"/>
              </v:shape>
              <v:line id="_x0000_s14839" style="position:absolute" from="3886,6" to="3886,6" strokecolor="#c9f" strokeweight="1.65pt"/>
              <v:shape id="_x0000_s14840" style="position:absolute;left:3886;top:6;width:16;height:0" coordsize="16,0" path="m,l,,16,e" filled="f" strokecolor="#c9f" strokeweight="1.65pt">
                <v:path arrowok="t"/>
              </v:shape>
              <v:line id="_x0000_s14841" style="position:absolute" from="3902,6" to="3902,6" strokecolor="#c9f" strokeweight="1.65pt"/>
              <v:shape id="_x0000_s14842" style="position:absolute;left:3902;top:6;width:0;height:18" coordsize="0,18" path="m,l,,,18e" filled="f" strokecolor="#c9f" strokeweight="1.65pt">
                <v:path arrowok="t"/>
              </v:shape>
              <v:shape id="_x0000_s14843" style="position:absolute;left:3902;top:24;width:16;height:0" coordsize="16,0" path="m,l,,16,e" filled="f" strokecolor="#c9f" strokeweight="1.65pt">
                <v:path arrowok="t"/>
              </v:shape>
              <v:line id="_x0000_s14844" style="position:absolute" from="3918,24" to="3918,24" strokecolor="#c9f" strokeweight="1.65pt"/>
              <v:line id="_x0000_s14845" style="position:absolute" from="3918,24" to="3918,24" strokecolor="#c9f" strokeweight="1.65pt"/>
              <v:shape id="_x0000_s14846" style="position:absolute;left:3918;top:24;width:17;height:18" coordsize="17,18" path="m,l,,17,18e" filled="f" strokecolor="#c9f" strokeweight="1.65pt">
                <v:path arrowok="t"/>
              </v:shape>
              <v:line id="_x0000_s14847" style="position:absolute" from="3935,42" to="3935,42" strokecolor="#c9f" strokeweight="1.65pt"/>
              <v:line id="_x0000_s14848" style="position:absolute" from="3935,42" to="3935,42" strokecolor="#c9f" strokeweight="1.65pt"/>
              <v:line id="_x0000_s14849" style="position:absolute" from="3935,42" to="3935,42" strokecolor="#c9f" strokeweight="1.65pt"/>
              <v:shape id="_x0000_s14850" style="position:absolute;left:3935;top:42;width:16;height:19" coordsize="16,19" path="m,l,,16,19e" filled="f" strokecolor="#c9f" strokeweight="1.65pt">
                <v:path arrowok="t"/>
              </v:shape>
              <v:line id="_x0000_s14851" style="position:absolute" from="3951,61" to="3951,61" strokecolor="#c9f" strokeweight="1.65pt"/>
              <v:line id="_x0000_s14852" style="position:absolute" from="3951,61" to="3951,61" strokecolor="#c9f" strokeweight="1.65pt"/>
              <v:shape id="_x0000_s14853" style="position:absolute;left:3951;top:61;width:16;height:0" coordsize="16,0" path="m,l,,16,e" filled="f" strokecolor="#c9f" strokeweight="1.65pt">
                <v:path arrowok="t"/>
              </v:shape>
              <v:shape id="_x0000_s14854" style="position:absolute;left:3967;top:61;width:0;height:18" coordsize="0,18" path="m,l,,,18e" filled="f" strokecolor="#c9f" strokeweight="1.65pt">
                <v:path arrowok="t"/>
              </v:shape>
              <v:line id="_x0000_s14855" style="position:absolute" from="3967,79" to="3967,79" strokecolor="#c9f" strokeweight="1.65pt"/>
              <v:shape id="_x0000_s14856" style="position:absolute;left:3967;top:79;width:17;height:0" coordsize="17,0" path="m,l,,17,e" filled="f" strokecolor="#c9f" strokeweight="1.65pt">
                <v:path arrowok="t"/>
              </v:shape>
              <v:line id="_x0000_s14857" style="position:absolute" from="3984,79" to="3984,79" strokecolor="#c9f" strokeweight="1.65pt"/>
              <v:shape id="_x0000_s14858" style="position:absolute;left:3984;top:79;width:0;height:18" coordsize="0,18" path="m,l,,,18e" filled="f" strokecolor="#c9f" strokeweight="1.65pt">
                <v:path arrowok="t"/>
              </v:shape>
              <v:line id="_x0000_s14859" style="position:absolute" from="3984,97" to="3984,97" strokecolor="#c9f" strokeweight="1.65pt"/>
              <v:shape id="_x0000_s14860" style="position:absolute;left:3984;top:97;width:16;height:0" coordsize="16,0" path="m,l,,16,e" filled="f" strokecolor="#c9f" strokeweight="1.65pt">
                <v:path arrowok="t"/>
              </v:shape>
              <v:line id="_x0000_s14861" style="position:absolute" from="4000,97" to="4000,97" strokecolor="#c9f" strokeweight="1.65pt"/>
              <v:shape id="_x0000_s14862" style="position:absolute;left:4000;top:97;width:0;height:18" coordsize="0,18" path="m,l,,,18e" filled="f" strokecolor="#c9f" strokeweight="1.65pt">
                <v:path arrowok="t"/>
              </v:shape>
              <v:shape id="_x0000_s14863" style="position:absolute;left:4000;top:115;width:16;height:0" coordsize="16,0" path="m,l,,16,e" filled="f" strokecolor="#c9f" strokeweight="1.65pt">
                <v:path arrowok="t"/>
              </v:shape>
              <v:line id="_x0000_s14864" style="position:absolute" from="4016,115" to="4016,115" strokecolor="#c9f" strokeweight="1.65pt"/>
              <v:shape id="_x0000_s14865" style="position:absolute;left:4016;top:115;width:0;height:19" coordsize="0,19" path="m,l,,,19e" filled="f" strokecolor="#c9f" strokeweight="1.65pt">
                <v:path arrowok="t"/>
              </v:shape>
              <v:shape id="_x0000_s14866" style="position:absolute;left:4016;top:134;width:16;height:0" coordsize="16,0" path="m,l,,16,e" filled="f" strokecolor="#c9f" strokeweight="1.65pt">
                <v:path arrowok="t"/>
              </v:shape>
              <v:line id="_x0000_s14867" style="position:absolute" from="4032,134" to="4032,134" strokecolor="#c9f" strokeweight="1.65pt"/>
              <v:line id="_x0000_s14868" style="position:absolute" from="4032,134" to="4032,134" strokecolor="#c9f" strokeweight="1.65pt"/>
              <v:shape id="_x0000_s14869" style="position:absolute;left:4032;top:134;width:0;height:18" coordsize="0,18" path="m,l,,,18e" filled="f" strokecolor="#c9f" strokeweight="1.65pt">
                <v:path arrowok="t"/>
              </v:shape>
              <v:shape id="_x0000_s14870" style="position:absolute;left:4032;top:152;width:17;height:0" coordsize="17,0" path="m,l,,17,e" filled="f" strokecolor="#c9f" strokeweight="1.65pt">
                <v:path arrowok="t"/>
              </v:shape>
              <v:line id="_x0000_s14871" style="position:absolute" from="4049,152" to="4049,152" strokecolor="#c9f" strokeweight="1.65pt"/>
              <v:line id="_x0000_s14872" style="position:absolute" from="4049,152" to="4049,152" strokecolor="#c9f" strokeweight="1.65pt"/>
              <v:shape id="_x0000_s14873" style="position:absolute;left:4049;top:152;width:16;height:18" coordsize="16,18" path="m,l,,16,18e" filled="f" strokecolor="#c9f" strokeweight="1.65pt">
                <v:path arrowok="t"/>
              </v:shape>
              <v:line id="_x0000_s14874" style="position:absolute" from="4065,170" to="4065,170" strokecolor="#c9f" strokeweight="1.65pt"/>
              <v:line id="_x0000_s14875" style="position:absolute" from="4065,170" to="4065,170" strokecolor="#c9f" strokeweight="1.65pt"/>
              <v:shape id="_x0000_s14876" style="position:absolute;left:4065;top:170;width:0;height:19" coordsize="0,19" path="m,l,,,19e" filled="f" strokecolor="#c9f" strokeweight="1.65pt">
                <v:path arrowok="t"/>
              </v:shape>
              <v:line id="_x0000_s14877" style="position:absolute" from="4065,189" to="4065,189" strokecolor="#c9f" strokeweight="1.65pt"/>
              <v:line id="_x0000_s14878" style="position:absolute" from="4065,189" to="4065,189" strokecolor="#c9f" strokeweight="1.65pt"/>
              <v:shape id="_x0000_s14879" style="position:absolute;left:4065;top:189;width:0;height:0" coordsize="0,0" path="m,l,,,e" filled="f" strokecolor="#c9f" strokeweight="1.65pt">
                <v:path arrowok="t"/>
              </v:shape>
              <v:shape id="_x0000_s14880" style="position:absolute;left:4065;top:189;width:16;height:0" coordsize="16,0" path="m,l,,16,e" filled="f" strokecolor="#c9f" strokeweight="1.65pt">
                <v:path arrowok="t"/>
              </v:shape>
              <v:line id="_x0000_s14881" style="position:absolute" from="4081,189" to="4081,189" strokecolor="#c9f" strokeweight="1.65pt"/>
              <v:line id="_x0000_s14882" style="position:absolute" from="4081,189" to="4081,189" strokecolor="#c9f" strokeweight="1.65pt"/>
              <v:shape id="_x0000_s14883" style="position:absolute;left:4081;top:189;width:17;height:18" coordsize="17,18" path="m,l,,17,18e" filled="f" strokecolor="#c9f" strokeweight="1.65pt">
                <v:path arrowok="t"/>
              </v:shape>
              <v:line id="_x0000_s14884" style="position:absolute" from="4098,207" to="4098,207" strokecolor="#c9f" strokeweight="1.65pt"/>
              <v:line id="_x0000_s14885" style="position:absolute" from="4098,207" to="4098,207" strokecolor="#c9f" strokeweight="1.65pt"/>
              <v:shape id="_x0000_s14886" style="position:absolute;left:4098;top:207;width:16;height:18" coordsize="16,18" path="m,l,,16,18e" filled="f" strokecolor="#c9f" strokeweight="1.65pt">
                <v:path arrowok="t"/>
              </v:shape>
              <v:line id="_x0000_s14887" style="position:absolute" from="4114,225" to="4114,225" strokecolor="#c9f" strokeweight="1.65pt"/>
              <v:line id="_x0000_s14888" style="position:absolute" from="4114,225" to="4114,225" strokecolor="#c9f" strokeweight="1.65pt"/>
              <v:shape id="_x0000_s14889" style="position:absolute;left:4114;top:225;width:0;height:19" coordsize="0,19" path="m,l,,,19e" filled="f" strokecolor="#c9f" strokeweight="1.65pt">
                <v:path arrowok="t"/>
              </v:shape>
              <v:shape id="_x0000_s14890" style="position:absolute;left:4114;top:244;width:16;height:0" coordsize="16,0" path="m,l,,16,e" filled="f" strokecolor="#c9f" strokeweight="1.65pt">
                <v:path arrowok="t"/>
              </v:shape>
              <v:line id="_x0000_s14891" style="position:absolute" from="4130,244" to="4130,244" strokecolor="#c9f" strokeweight="1.65pt"/>
              <v:line id="_x0000_s14892" style="position:absolute" from="4130,244" to="4130,244" strokecolor="#c9f" strokeweight="1.65pt"/>
              <v:shape id="_x0000_s14893" style="position:absolute;left:4130;top:244;width:17;height:18" coordsize="17,18" path="m,l,,17,18e" filled="f" strokecolor="#c9f" strokeweight="1.65pt">
                <v:path arrowok="t"/>
              </v:shape>
              <v:line id="_x0000_s14894" style="position:absolute" from="4147,262" to="4147,262" strokecolor="#c9f" strokeweight="1.65pt"/>
              <v:line id="_x0000_s14895" style="position:absolute" from="4147,262" to="4147,262" strokecolor="#c9f" strokeweight="1.65pt"/>
              <v:shape id="_x0000_s14896" style="position:absolute;left:4147;top:262;width:16;height:18" coordsize="16,18" path="m,l,,16,18e" filled="f" strokecolor="#c9f" strokeweight="1.65pt">
                <v:path arrowok="t"/>
              </v:shape>
              <v:line id="_x0000_s14897" style="position:absolute" from="4163,280" to="4163,280" strokecolor="#c9f" strokeweight="1.65pt"/>
              <v:line id="_x0000_s14898" style="position:absolute" from="4163,280" to="4163,280" strokecolor="#c9f" strokeweight="1.65pt"/>
              <v:shape id="_x0000_s14899" style="position:absolute;left:4163;top:280;width:0;height:19" coordsize="0,19" path="m,l,,,19e" filled="f" strokecolor="#c9f" strokeweight="1.65pt">
                <v:path arrowok="t"/>
              </v:shape>
              <v:shape id="_x0000_s14900" style="position:absolute;left:4163;top:299;width:16;height:0" coordsize="16,0" path="m,l,,16,e" filled="f" strokecolor="#c9f" strokeweight="1.65pt">
                <v:path arrowok="t"/>
              </v:shape>
              <v:line id="_x0000_s14901" style="position:absolute" from="4179,299" to="4179,299" strokecolor="#c9f" strokeweight="1.65pt"/>
              <v:shape id="_x0000_s14902" style="position:absolute;left:4179;top:299;width:0;height:18" coordsize="0,18" path="m,l,,,18e" filled="f" strokecolor="#c9f" strokeweight="1.65pt">
                <v:path arrowok="t"/>
              </v:shape>
              <v:shape id="_x0000_s14903" style="position:absolute;left:4179;top:317;width:17;height:0" coordsize="17,0" path="m,l,,17,e" filled="f" strokecolor="#c9f" strokeweight="1.65pt">
                <v:path arrowok="t"/>
              </v:shape>
            </v:group>
            <v:group id="_x0000_s14904" style="position:absolute;left:4196;top:317;width:930;height:1575" coordorigin="4196,317" coordsize="930,1575">
              <v:line id="_x0000_s14905" style="position:absolute" from="4196,317" to="4196,317" strokecolor="#c9f" strokeweight="1.65pt"/>
              <v:shape id="_x0000_s14906" style="position:absolute;left:4196;top:317;width:0;height:18" coordsize="0,18" path="m,l,,,18e" filled="f" strokecolor="#c9f" strokeweight="1.65pt">
                <v:path arrowok="t"/>
              </v:shape>
              <v:shape id="_x0000_s14907" style="position:absolute;left:4196;top:335;width:16;height:0" coordsize="16,0" path="m,l,,16,e" filled="f" strokecolor="#c9f" strokeweight="1.65pt">
                <v:path arrowok="t"/>
              </v:shape>
              <v:line id="_x0000_s14908" style="position:absolute" from="4212,335" to="4212,335" strokecolor="#c9f" strokeweight="1.65pt"/>
              <v:shape id="_x0000_s14909" style="position:absolute;left:4212;top:335;width:0;height:19" coordsize="0,19" path="m,l,,,19e" filled="f" strokecolor="#c9f" strokeweight="1.65pt">
                <v:path arrowok="t"/>
              </v:shape>
              <v:line id="_x0000_s14910" style="position:absolute" from="4212,354" to="4212,354" strokecolor="#c9f" strokeweight="1.65pt"/>
              <v:shape id="_x0000_s14911" style="position:absolute;left:4212;top:354;width:16;height:0" coordsize="16,0" path="m,l,,16,e" filled="f" strokecolor="#c9f" strokeweight="1.65pt">
                <v:path arrowok="t"/>
              </v:shape>
              <v:shape id="_x0000_s14912" style="position:absolute;left:4228;top:354;width:0;height:18" coordsize="0,18" path="m,l,,,18e" filled="f" strokecolor="#c9f" strokeweight="1.65pt">
                <v:path arrowok="t"/>
              </v:shape>
              <v:line id="_x0000_s14913" style="position:absolute" from="4228,372" to="4228,372" strokecolor="#c9f" strokeweight="1.65pt"/>
              <v:shape id="_x0000_s14914" style="position:absolute;left:4228;top:372;width:17;height:18" coordsize="17,18" path="m,l,,17,18e" filled="f" strokecolor="#c9f" strokeweight="1.65pt">
                <v:path arrowok="t"/>
              </v:shape>
              <v:line id="_x0000_s14915" style="position:absolute" from="4245,390" to="4245,390" strokecolor="#c9f" strokeweight="1.65pt"/>
              <v:line id="_x0000_s14916" style="position:absolute" from="4245,390" to="4245,390" strokecolor="#c9f" strokeweight="1.65pt"/>
              <v:shape id="_x0000_s14917" style="position:absolute;left:4245;top:390;width:16;height:19" coordsize="16,19" path="m,l,,16,19e" filled="f" strokecolor="#c9f" strokeweight="1.65pt">
                <v:path arrowok="t"/>
              </v:shape>
              <v:line id="_x0000_s14918" style="position:absolute" from="4261,409" to="4261,409" strokecolor="#c9f" strokeweight="1.65pt"/>
              <v:line id="_x0000_s14919" style="position:absolute" from="4261,409" to="4261,409" strokecolor="#c9f" strokeweight="1.65pt"/>
              <v:shape id="_x0000_s14920" style="position:absolute;left:4261;top:409;width:0;height:18" coordsize="0,18" path="m,l,,,18e" filled="f" strokecolor="#c9f" strokeweight="1.65pt">
                <v:path arrowok="t"/>
              </v:shape>
              <v:shape id="_x0000_s14921" style="position:absolute;left:4261;top:427;width:16;height:0" coordsize="16,0" path="m,l,,16,e" filled="f" strokecolor="#c9f" strokeweight="1.65pt">
                <v:path arrowok="t"/>
              </v:shape>
              <v:line id="_x0000_s14922" style="position:absolute" from="4277,427" to="4277,427" strokecolor="#c9f" strokeweight="1.65pt"/>
              <v:shape id="_x0000_s14923" style="position:absolute;left:4277;top:427;width:0;height:18" coordsize="0,18" path="m,l,,,18e" filled="f" strokecolor="#c9f" strokeweight="1.65pt">
                <v:path arrowok="t"/>
              </v:shape>
              <v:shape id="_x0000_s14924" style="position:absolute;left:4277;top:445;width:17;height:0" coordsize="17,0" path="m,l,,17,e" filled="f" strokecolor="#c9f" strokeweight="1.65pt">
                <v:path arrowok="t"/>
              </v:shape>
              <v:shape id="_x0000_s14925" style="position:absolute;left:4294;top:445;width:0;height:18" coordsize="0,18" path="m,l,,,18e" filled="f" strokecolor="#c9f" strokeweight="1.65pt">
                <v:path arrowok="t"/>
              </v:shape>
              <v:line id="_x0000_s14926" style="position:absolute" from="4294,463" to="4294,463" strokecolor="#c9f" strokeweight="1.65pt"/>
              <v:shape id="_x0000_s14927" style="position:absolute;left:4294;top:463;width:16;height:0" coordsize="16,0" path="m,l,,16,e" filled="f" strokecolor="#c9f" strokeweight="1.65pt">
                <v:path arrowok="t"/>
              </v:shape>
              <v:shape id="_x0000_s14928" style="position:absolute;left:4310;top:463;width:0;height:19" coordsize="0,19" path="m,l,,,19e" filled="f" strokecolor="#c9f" strokeweight="1.65pt">
                <v:path arrowok="t"/>
              </v:shape>
              <v:line id="_x0000_s14929" style="position:absolute" from="4310,482" to="4310,482" strokecolor="#c9f" strokeweight="1.65pt"/>
              <v:shape id="_x0000_s14930" style="position:absolute;left:4310;top:482;width:0;height:18" coordsize="0,18" path="m,l,,,18e" filled="f" strokecolor="#c9f" strokeweight="1.65pt">
                <v:path arrowok="t"/>
              </v:shape>
              <v:shape id="_x0000_s14931" style="position:absolute;left:4310;top:500;width:16;height:0" coordsize="16,0" path="m,l,,16,e" filled="f" strokecolor="#c9f" strokeweight="1.65pt">
                <v:path arrowok="t"/>
              </v:shape>
              <v:line id="_x0000_s14932" style="position:absolute" from="4326,500" to="4326,500" strokecolor="#c9f" strokeweight="1.65pt"/>
              <v:shape id="_x0000_s14933" style="position:absolute;left:4326;top:500;width:0;height:18" coordsize="0,18" path="m,l,,,18e" filled="f" strokecolor="#c9f" strokeweight="1.65pt">
                <v:path arrowok="t"/>
              </v:shape>
              <v:shape id="_x0000_s14934" style="position:absolute;left:4326;top:518;width:17;height:0" coordsize="17,0" path="m,l,,17,e" filled="f" strokecolor="#c9f" strokeweight="1.65pt">
                <v:path arrowok="t"/>
              </v:shape>
              <v:shape id="_x0000_s14935" style="position:absolute;left:4343;top:518;width:0;height:19" coordsize="0,19" path="m,l,,,19e" filled="f" strokecolor="#c9f" strokeweight="1.65pt">
                <v:path arrowok="t"/>
              </v:shape>
              <v:line id="_x0000_s14936" style="position:absolute" from="4343,537" to="4343,537" strokecolor="#c9f" strokeweight="1.65pt"/>
              <v:shape id="_x0000_s14937" style="position:absolute;left:4343;top:537;width:16;height:0" coordsize="16,0" path="m,l,,16,e" filled="f" strokecolor="#c9f" strokeweight="1.65pt">
                <v:path arrowok="t"/>
              </v:shape>
              <v:shape id="_x0000_s14938" style="position:absolute;left:4359;top:537;width:0;height:0" coordsize="0,0" path="m,l,,,e" filled="f" strokecolor="#c9f" strokeweight="1.65pt">
                <v:path arrowok="t"/>
              </v:shape>
              <v:line id="_x0000_s14939" style="position:absolute" from="4359,537" to="4359,537" strokecolor="#c9f" strokeweight="1.65pt"/>
              <v:shape id="_x0000_s14940" style="position:absolute;left:4359;top:537;width:0;height:18" coordsize="0,18" path="m,l,,,18e" filled="f" strokecolor="#c9f" strokeweight="1.65pt">
                <v:path arrowok="t"/>
              </v:shape>
              <v:shape id="_x0000_s14941" style="position:absolute;left:4359;top:555;width:16;height:0" coordsize="16,0" path="m,l,,16,e" filled="f" strokecolor="#c9f" strokeweight="1.65pt">
                <v:path arrowok="t"/>
              </v:shape>
              <v:line id="_x0000_s14942" style="position:absolute" from="4375,555" to="4375,555" strokecolor="#c9f" strokeweight="1.65pt"/>
              <v:shape id="_x0000_s14943" style="position:absolute;left:4375;top:555;width:0;height:18" coordsize="0,18" path="m,l,,,18e" filled="f" strokecolor="#c9f" strokeweight="1.65pt">
                <v:path arrowok="t"/>
              </v:shape>
              <v:shape id="_x0000_s14944" style="position:absolute;left:4375;top:573;width:17;height:0" coordsize="17,0" path="m,l,,17,e" filled="f" strokecolor="#c9f" strokeweight="1.65pt">
                <v:path arrowok="t"/>
              </v:shape>
              <v:shape id="_x0000_s14945" style="position:absolute;left:4392;top:573;width:0;height:19" coordsize="0,19" path="m,l,,,19e" filled="f" strokecolor="#c9f" strokeweight="1.65pt">
                <v:path arrowok="t"/>
              </v:shape>
              <v:line id="_x0000_s14946" style="position:absolute" from="4392,592" to="4392,592" strokecolor="#c9f" strokeweight="1.65pt"/>
              <v:shape id="_x0000_s14947" style="position:absolute;left:4392;top:592;width:0;height:18" coordsize="0,18" path="m,l,,,18e" filled="f" strokecolor="#c9f" strokeweight="1.65pt">
                <v:path arrowok="t"/>
              </v:shape>
              <v:line id="_x0000_s14948" style="position:absolute" from="4392,610" to="4392,610" strokecolor="#c9f" strokeweight="1.65pt"/>
              <v:shape id="_x0000_s14949" style="position:absolute;left:4392;top:610;width:0;height:18" coordsize="0,18" path="m,l,,,18e" filled="f" strokecolor="#c9f" strokeweight="1.65pt">
                <v:path arrowok="t"/>
              </v:shape>
              <v:line id="_x0000_s14950" style="position:absolute" from="4392,628" to="4392,628" strokecolor="#c9f" strokeweight="1.65pt"/>
              <v:shape id="_x0000_s14951" style="position:absolute;left:4392;top:628;width:16;height:0" coordsize="16,0" path="m,l,,16,e" filled="f" strokecolor="#c9f" strokeweight="1.65pt">
                <v:path arrowok="t"/>
              </v:shape>
              <v:shape id="_x0000_s14952" style="position:absolute;left:4408;top:628;width:0;height:19" coordsize="0,19" path="m,l,,,19e" filled="f" strokecolor="#c9f" strokeweight="1.65pt">
                <v:path arrowok="t"/>
              </v:shape>
              <v:line id="_x0000_s14953" style="position:absolute" from="4408,647" to="4408,647" strokecolor="#c9f" strokeweight="1.65pt"/>
              <v:shape id="_x0000_s14954" style="position:absolute;left:4408;top:647;width:16;height:18" coordsize="16,18" path="m,l,,16,18e" filled="f" strokecolor="#c9f" strokeweight="1.65pt">
                <v:path arrowok="t"/>
              </v:shape>
              <v:line id="_x0000_s14955" style="position:absolute" from="4424,665" to="4424,665" strokecolor="#c9f" strokeweight="1.65pt"/>
              <v:shape id="_x0000_s14956" style="position:absolute;left:4424;top:665;width:0;height:18" coordsize="0,18" path="m,l,,,18e" filled="f" strokecolor="#c9f" strokeweight="1.65pt">
                <v:path arrowok="t"/>
              </v:shape>
              <v:shape id="_x0000_s14957" style="position:absolute;left:4424;top:683;width:17;height:0" coordsize="17,0" path="m,l,,17,e" filled="f" strokecolor="#c9f" strokeweight="1.65pt">
                <v:path arrowok="t"/>
              </v:shape>
              <v:shape id="_x0000_s14958" style="position:absolute;left:4441;top:683;width:0;height:19" coordsize="0,19" path="m,l,,,19e" filled="f" strokecolor="#c9f" strokeweight="1.65pt">
                <v:path arrowok="t"/>
              </v:shape>
              <v:line id="_x0000_s14959" style="position:absolute" from="4441,702" to="4441,702" strokecolor="#c9f" strokeweight="1.65pt"/>
              <v:shape id="_x0000_s14960" style="position:absolute;left:4441;top:702;width:0;height:18" coordsize="0,18" path="m,l,,,18e" filled="f" strokecolor="#c9f" strokeweight="1.65pt">
                <v:path arrowok="t"/>
              </v:shape>
              <v:shape id="_x0000_s14961" style="position:absolute;left:4441;top:720;width:16;height:0" coordsize="16,0" path="m,l,,16,e" filled="f" strokecolor="#c9f" strokeweight="1.65pt">
                <v:path arrowok="t"/>
              </v:shape>
              <v:shape id="_x0000_s14962" style="position:absolute;left:4457;top:720;width:0;height:18" coordsize="0,18" path="m,l,,,18e" filled="f" strokecolor="#c9f" strokeweight="1.65pt">
                <v:path arrowok="t"/>
              </v:shape>
              <v:line id="_x0000_s14963" style="position:absolute" from="4457,738" to="4457,738" strokecolor="#c9f" strokeweight="1.65pt"/>
              <v:shape id="_x0000_s14964" style="position:absolute;left:4457;top:738;width:16;height:18" coordsize="16,18" path="m,l,,16,18e" filled="f" strokecolor="#c9f" strokeweight="1.65pt">
                <v:path arrowok="t"/>
              </v:shape>
              <v:line id="_x0000_s14965" style="position:absolute" from="4473,756" to="4473,756" strokecolor="#c9f" strokeweight="1.65pt"/>
              <v:shape id="_x0000_s14966" style="position:absolute;left:4473;top:756;width:0;height:19" coordsize="0,19" path="m,l,,,19e" filled="f" strokecolor="#c9f" strokeweight="1.65pt">
                <v:path arrowok="t"/>
              </v:shape>
              <v:shape id="_x0000_s14967" style="position:absolute;left:4473;top:775;width:17;height:0" coordsize="17,0" path="m,l,,17,e" filled="f" strokecolor="#c9f" strokeweight="1.65pt">
                <v:path arrowok="t"/>
              </v:shape>
              <v:shape id="_x0000_s14968" style="position:absolute;left:4490;top:775;width:0;height:18" coordsize="0,18" path="m,l,,,18e" filled="f" strokecolor="#c9f" strokeweight="1.65pt">
                <v:path arrowok="t"/>
              </v:shape>
              <v:line id="_x0000_s14969" style="position:absolute" from="4490,793" to="4490,793" strokecolor="#c9f" strokeweight="1.65pt"/>
              <v:shape id="_x0000_s14970" style="position:absolute;left:4490;top:793;width:0;height:18" coordsize="0,18" path="m,l,,,18e" filled="f" strokecolor="#c9f" strokeweight="1.65pt">
                <v:path arrowok="t"/>
              </v:shape>
              <v:shape id="_x0000_s14971" style="position:absolute;left:4490;top:811;width:16;height:0" coordsize="16,0" path="m,l,,16,e" filled="f" strokecolor="#c9f" strokeweight="1.65pt">
                <v:path arrowok="t"/>
              </v:shape>
              <v:line id="_x0000_s14972" style="position:absolute" from="4506,811" to="4506,830" strokecolor="#c9f" strokeweight="1.65pt"/>
              <v:line id="_x0000_s14973" style="position:absolute" from="4506,830" to="4506,848" strokecolor="#c9f" strokeweight="1.65pt"/>
              <v:shape id="_x0000_s14974" style="position:absolute;left:4506;top:848;width:16;height:0" coordsize="16,0" path="m,l,,16,e" filled="f" strokecolor="#c9f" strokeweight="1.65pt">
                <v:path arrowok="t"/>
              </v:shape>
              <v:shape id="_x0000_s14975" style="position:absolute;left:4522;top:848;width:0;height:18" coordsize="0,18" path="m,l,,,18e" filled="f" strokecolor="#c9f" strokeweight="1.65pt">
                <v:path arrowok="t"/>
              </v:shape>
              <v:line id="_x0000_s14976" style="position:absolute" from="4522,866" to="4522,866" strokecolor="#c9f" strokeweight="1.65pt"/>
              <v:shape id="_x0000_s14977" style="position:absolute;left:4522;top:866;width:17;height:0" coordsize="17,0" path="m,l,,17,e" filled="f" strokecolor="#c9f" strokeweight="1.65pt">
                <v:path arrowok="t"/>
              </v:shape>
              <v:line id="_x0000_s14978" style="position:absolute" from="4539,866" to="4539,866" strokecolor="#c9f" strokeweight="1.65pt"/>
              <v:line id="_x0000_s14979" style="position:absolute" from="4539,866" to="4539,885" strokecolor="#c9f" strokeweight="1.65pt"/>
              <v:line id="_x0000_s14980" style="position:absolute" from="4539,885" to="4539,903" strokecolor="#c9f" strokeweight="1.65pt"/>
              <v:shape id="_x0000_s14981" style="position:absolute;left:4539;top:903;width:16;height:0" coordsize="16,0" path="m,l,,16,e" filled="f" strokecolor="#c9f" strokeweight="1.65pt">
                <v:path arrowok="t"/>
              </v:shape>
              <v:shape id="_x0000_s14982" style="position:absolute;left:4555;top:903;width:0;height:18" coordsize="0,18" path="m,l,,,18e" filled="f" strokecolor="#c9f" strokeweight="1.65pt">
                <v:path arrowok="t"/>
              </v:shape>
              <v:line id="_x0000_s14983" style="position:absolute" from="4555,921" to="4555,921" strokecolor="#c9f" strokeweight="1.65pt"/>
              <v:shape id="_x0000_s14984" style="position:absolute;left:4555;top:921;width:16;height:19" coordsize="16,19" path="m,l,,16,19e" filled="f" strokecolor="#c9f" strokeweight="1.65pt">
                <v:path arrowok="t"/>
              </v:shape>
              <v:line id="_x0000_s14985" style="position:absolute" from="4571,940" to="4571,958" strokecolor="#c9f" strokeweight="1.65pt"/>
              <v:line id="_x0000_s14986" style="position:absolute" from="4571,958" to="4571,958" strokecolor="#c9f" strokeweight="1.65pt"/>
              <v:shape id="_x0000_s14987" style="position:absolute;left:4571;top:958;width:17;height:18" coordsize="17,18" path="m,l,,17,18e" filled="f" strokecolor="#c9f" strokeweight="1.65pt">
                <v:path arrowok="t"/>
              </v:shape>
              <v:line id="_x0000_s14988" style="position:absolute" from="4588,976" to="4588,976" strokecolor="#c9f" strokeweight="1.65pt"/>
              <v:line id="_x0000_s14989" style="position:absolute" from="4588,976" to="4588,995" strokecolor="#c9f" strokeweight="1.65pt"/>
              <v:line id="_x0000_s14990" style="position:absolute" from="4588,995" to="4588,1013" strokecolor="#c9f" strokeweight="1.65pt"/>
              <v:shape id="_x0000_s14991" style="position:absolute;left:4588;top:1013;width:16;height:0" coordsize="16,0" path="m,l,,16,e" filled="f" strokecolor="#c9f" strokeweight="1.65pt">
                <v:path arrowok="t"/>
              </v:shape>
              <v:line id="_x0000_s14992" style="position:absolute" from="4604,1013" to="4604,1031" strokecolor="#c9f" strokeweight="1.65pt"/>
              <v:line id="_x0000_s14993" style="position:absolute" from="4604,1031" to="4604,1050" strokecolor="#c9f" strokeweight="1.65pt"/>
              <v:shape id="_x0000_s14994" style="position:absolute;left:4604;top:1050;width:16;height:0" coordsize="16,0" path="m,l,,16,e" filled="f" strokecolor="#c9f" strokeweight="1.65pt">
                <v:path arrowok="t"/>
              </v:shape>
              <v:line id="_x0000_s14995" style="position:absolute" from="4620,1050" to="4620,1068" strokecolor="#c9f" strokeweight="1.65pt"/>
              <v:line id="_x0000_s14996" style="position:absolute" from="4620,1068" to="4620,1086" strokecolor="#c9f" strokeweight="1.65pt"/>
              <v:shape id="_x0000_s14997" style="position:absolute;left:4620;top:1086;width:17;height:0" coordsize="17,0" path="m,l,,17,e" filled="f" strokecolor="#c9f" strokeweight="1.65pt">
                <v:path arrowok="t"/>
              </v:shape>
              <v:line id="_x0000_s14998" style="position:absolute" from="4637,1086" to="4637,1104" strokecolor="#c9f" strokeweight="1.65pt"/>
              <v:line id="_x0000_s14999" style="position:absolute" from="4637,1104" to="4637,1123" strokecolor="#c9f" strokeweight="1.65pt"/>
              <v:line id="_x0000_s15000" style="position:absolute" from="4637,1123" to="4637,1123" strokecolor="#c9f" strokeweight="1.65pt"/>
              <v:shape id="_x0000_s15001" style="position:absolute;left:4637;top:1123;width:16;height:18" coordsize="16,18" path="m,l,,16,18e" filled="f" strokecolor="#c9f" strokeweight="1.65pt">
                <v:path arrowok="t"/>
              </v:shape>
              <v:line id="_x0000_s15002" style="position:absolute" from="4653,1141" to="4653,1159" strokecolor="#c9f" strokeweight="1.65pt"/>
              <v:line id="_x0000_s15003" style="position:absolute" from="4653,1159" to="4653,1178" strokecolor="#c9f" strokeweight="1.65pt"/>
              <v:shape id="_x0000_s15004" style="position:absolute;left:4653;top:1178;width:16;height:0" coordsize="16,0" path="m,l,,16,e" filled="f" strokecolor="#c9f" strokeweight="1.65pt">
                <v:path arrowok="t"/>
              </v:shape>
              <v:line id="_x0000_s15005" style="position:absolute" from="4669,1178" to="4669,1196" strokecolor="#c9f" strokeweight="1.65pt"/>
              <v:line id="_x0000_s15006" style="position:absolute" from="4669,1196" to="4669,1214" strokecolor="#c9f" strokeweight="1.65pt"/>
              <v:shape id="_x0000_s15007" style="position:absolute;left:4669;top:1214;width:17;height:0" coordsize="17,0" path="m,l,,17,e" filled="f" strokecolor="#c9f" strokeweight="1.65pt">
                <v:path arrowok="t"/>
              </v:shape>
              <v:line id="_x0000_s15008" style="position:absolute" from="4686,1214" to="4686,1214" strokecolor="#c9f" strokeweight="1.65pt"/>
              <v:line id="_x0000_s15009" style="position:absolute" from="4686,1214" to="4686,1233" strokecolor="#c9f" strokeweight="1.65pt"/>
              <v:shape id="_x0000_s15010" style="position:absolute;left:4686;top:1233;width:16;height:18" coordsize="16,18" path="m,l,,16,18e" filled="f" strokecolor="#c9f" strokeweight="1.65pt">
                <v:path arrowok="t"/>
              </v:shape>
              <v:line id="_x0000_s15011" style="position:absolute" from="4702,1251" to="4702,1269" strokecolor="#c9f" strokeweight="1.65pt"/>
              <v:line id="_x0000_s15012" style="position:absolute" from="4702,1269" to="4702,1269" strokecolor="#c9f" strokeweight="1.65pt"/>
              <v:line id="_x0000_s15013" style="position:absolute" from="4702,1269" to="4702,1288" strokecolor="#c9f" strokeweight="1.65pt"/>
              <v:shape id="_x0000_s15014" style="position:absolute;left:4702;top:1288;width:16;height:18" coordsize="16,18" path="m,l,,16,18e" filled="f" strokecolor="#c9f" strokeweight="1.65pt">
                <v:path arrowok="t"/>
              </v:shape>
              <v:line id="_x0000_s15015" style="position:absolute" from="4718,1306" to="4718,1324" strokecolor="#c9f" strokeweight="1.65pt"/>
              <v:line id="_x0000_s15016" style="position:absolute" from="4718,1324" to="4718,1343" strokecolor="#c9f" strokeweight="1.65pt"/>
              <v:shape id="_x0000_s15017" style="position:absolute;left:4718;top:1343;width:0;height:0" coordsize="0,0" path="m,l,,,e" filled="f" strokecolor="#c9f" strokeweight="1.65pt">
                <v:path arrowok="t"/>
              </v:shape>
              <v:line id="_x0000_s15018" style="position:absolute" from="4718,1343" to="4718,1361" strokecolor="#c9f" strokeweight="1.65pt"/>
              <v:line id="_x0000_s15019" style="position:absolute" from="4718,1361" to="4718,1379" strokecolor="#c9f" strokeweight="1.65pt"/>
              <v:shape id="_x0000_s15020" style="position:absolute;left:4718;top:1379;width:16;height:19" coordsize="16,19" path="m,l,,16,19e" filled="f" strokecolor="#c9f" strokeweight="1.65pt">
                <v:path arrowok="t"/>
              </v:shape>
              <v:line id="_x0000_s15021" style="position:absolute" from="4734,1398" to="4734,1416" strokecolor="#c9f" strokeweight="1.65pt"/>
              <v:line id="_x0000_s15022" style="position:absolute" from="4734,1416" to="4734,1434" strokecolor="#c9f" strokeweight="1.65pt"/>
              <v:line id="_x0000_s15023" style="position:absolute" from="4734,1434" to="4734,1434" strokecolor="#c9f" strokeweight="1.65pt"/>
              <v:shape id="_x0000_s15024" style="position:absolute;left:4734;top:1434;width:17;height:18" coordsize="17,18" path="m,l,,17,18e" filled="f" strokecolor="#c9f" strokeweight="1.65pt">
                <v:path arrowok="t"/>
              </v:shape>
              <v:line id="_x0000_s15025" style="position:absolute" from="4751,1452" to="4751,1471" strokecolor="#c9f" strokeweight="1.65pt"/>
              <v:line id="_x0000_s15026" style="position:absolute" from="4751,1471" to="4751,1489" strokecolor="#c9f" strokeweight="1.65pt"/>
              <v:shape id="_x0000_s15027" style="position:absolute;left:4751;top:1489;width:16;height:18" coordsize="16,18" path="m,l,,16,18e" filled="f" strokecolor="#c9f" strokeweight="1.65pt">
                <v:path arrowok="t"/>
              </v:shape>
              <v:line id="_x0000_s15028" style="position:absolute" from="4767,1507" to="4767,1526" strokecolor="#c9f" strokeweight="1.65pt"/>
              <v:line id="_x0000_s15029" style="position:absolute" from="4767,1526" to="4767,1544" strokecolor="#c9f" strokeweight="1.65pt"/>
              <v:shape id="_x0000_s15030" style="position:absolute;left:4767;top:1544;width:16;height:0" coordsize="16,0" path="m,l,,16,e" filled="f" strokecolor="#c9f" strokeweight="1.65pt">
                <v:path arrowok="t"/>
              </v:shape>
              <v:line id="_x0000_s15031" style="position:absolute" from="4783,1544" to="4783,1544" strokecolor="#c9f" strokeweight="1.65pt"/>
              <v:line id="_x0000_s15032" style="position:absolute" from="4783,1544" to="4783,1562" strokecolor="#c9f" strokeweight="1.65pt"/>
              <v:line id="_x0000_s15033" style="position:absolute" from="4783,1562" to="4783,1581" strokecolor="#c9f" strokeweight="1.65pt"/>
              <v:shape id="_x0000_s15034" style="position:absolute;left:4783;top:1581;width:17;height:18" coordsize="17,18" path="m,l,,17,18e" filled="f" strokecolor="#c9f" strokeweight="1.65pt">
                <v:path arrowok="t"/>
              </v:shape>
              <v:line id="_x0000_s15035" style="position:absolute" from="4800,1599" to="4800,1617" strokecolor="#c9f" strokeweight="1.65pt"/>
              <v:line id="_x0000_s15036" style="position:absolute" from="4800,1617" to="4800,1636" strokecolor="#c9f" strokeweight="1.65pt"/>
              <v:shape id="_x0000_s15037" style="position:absolute;left:4800;top:1636;width:16;height:18" coordsize="16,18" path="m,l,,16,18e" filled="f" strokecolor="#c9f" strokeweight="1.65pt">
                <v:path arrowok="t"/>
              </v:shape>
              <v:line id="_x0000_s15038" style="position:absolute" from="4816,1654" to="4816,1672" strokecolor="#c9f" strokeweight="1.65pt"/>
              <v:line id="_x0000_s15039" style="position:absolute" from="4816,1672" to="4816,1672" strokecolor="#c9f" strokeweight="1.65pt"/>
              <v:shape id="_x0000_s15040" style="position:absolute;left:4816;top:1672;width:16;height:19" coordsize="16,19" path="m,l,,16,19e" filled="f" strokecolor="#c9f" strokeweight="1.65pt">
                <v:path arrowok="t"/>
              </v:shape>
              <v:line id="_x0000_s15041" style="position:absolute" from="4832,1691" to="4832,1709" strokecolor="#c9f" strokeweight="1.65pt"/>
              <v:line id="_x0000_s15042" style="position:absolute" from="4832,1709" to="4832,1727" strokecolor="#c9f" strokeweight="1.65pt"/>
              <v:line id="_x0000_s15043" style="position:absolute" from="4832,1727" to="4832,1745" strokecolor="#c9f" strokeweight="1.65pt"/>
              <v:shape id="_x0000_s15044" style="position:absolute;left:4832;top:1745;width:17;height:19" coordsize="17,19" path="m,l,19r17,e" filled="f" strokecolor="#c9f" strokeweight="1.65pt">
                <v:path arrowok="t"/>
              </v:shape>
              <v:line id="_x0000_s15045" style="position:absolute" from="4849,1764" to="4849,1764" strokecolor="#c9f" strokeweight="1.65pt"/>
              <v:line id="_x0000_s15046" style="position:absolute" from="4849,1764" to="4849,1782" strokecolor="#c9f" strokeweight="1.65pt"/>
              <v:shape id="_x0000_s15047" style="position:absolute;left:4849;top:1782;width:16;height:18" coordsize="16,18" path="m,l,18r16,e" filled="f" strokecolor="#c9f" strokeweight="1.65pt">
                <v:path arrowok="t"/>
              </v:shape>
              <v:line id="_x0000_s15048" style="position:absolute" from="4865,1800" to="4865,1800" strokecolor="#c9f" strokeweight="1.65pt"/>
              <v:line id="_x0000_s15049" style="position:absolute" from="4865,1800" to="4865,1819" strokecolor="#c9f" strokeweight="1.65pt"/>
              <v:shape id="_x0000_s15050" style="position:absolute;left:4865;top:1819;width:16;height:18" coordsize="16,18" path="m,l,18r16,e" filled="f" strokecolor="#c9f" strokeweight="1.65pt">
                <v:path arrowok="t"/>
              </v:shape>
              <v:line id="_x0000_s15051" style="position:absolute" from="4881,1837" to="4881,1837" strokecolor="#c9f" strokeweight="1.65pt"/>
              <v:shape id="_x0000_s15052" style="position:absolute;left:4881;top:1837;width:0;height:18" coordsize="0,18" path="m,l,,,18e" filled="f" strokecolor="#c9f" strokeweight="1.65pt">
                <v:path arrowok="t"/>
              </v:shape>
              <v:line id="_x0000_s15053" style="position:absolute" from="4881,1855" to="4881,1855" strokecolor="#c9f" strokeweight="1.65pt"/>
              <v:shape id="_x0000_s15054" style="position:absolute;left:4881;top:1855;width:17;height:19" coordsize="17,19" path="m,l,,17,19e" filled="f" strokecolor="#c9f" strokeweight="1.65pt">
                <v:path arrowok="t"/>
              </v:shape>
              <v:line id="_x0000_s15055" style="position:absolute" from="4898,1874" to="4898,1874" strokecolor="#c9f" strokeweight="1.65pt"/>
              <v:shape id="_x0000_s15056" style="position:absolute;left:4898;top:1874;width:0;height:18" coordsize="0,18" path="m,l,,,18e" filled="f" strokecolor="#c9f" strokeweight="1.65pt">
                <v:path arrowok="t"/>
              </v:shape>
              <v:shape id="_x0000_s15057" style="position:absolute;left:4898;top:1892;width:16;height:0" coordsize="16,0" path="m,l,,16,e" filled="f" strokecolor="#c9f" strokeweight="1.65pt">
                <v:path arrowok="t"/>
              </v:shape>
              <v:line id="_x0000_s15058" style="position:absolute" from="4914,1892" to="4914,1892" strokecolor="#c9f" strokeweight="1.65pt"/>
              <v:shape id="_x0000_s15059" style="position:absolute;left:4914;top:1892;width:0;height:0" coordsize="0,0" path="m,l,,,e" filled="f" strokecolor="#c9f" strokeweight="1.65pt">
                <v:path arrowok="t"/>
              </v:shape>
              <v:shape id="_x0000_s15060" style="position:absolute;left:4914;top:1892;width:16;height:0" coordsize="16,0" path="m,l,,16,e" filled="f" strokecolor="#c9f" strokeweight="1.65pt">
                <v:path arrowok="t"/>
              </v:shape>
              <v:line id="_x0000_s15061" style="position:absolute" from="4930,1892" to="4930,1892" strokecolor="#c9f" strokeweight="1.65pt"/>
              <v:line id="_x0000_s15062" style="position:absolute" from="4930,1892" to="4930,1892" strokecolor="#c9f" strokeweight="1.65pt"/>
              <v:line id="_x0000_s15063" style="position:absolute" from="4930,1892" to="4930,1892" strokecolor="#c9f" strokeweight="1.65pt"/>
              <v:shape id="_x0000_s15064" style="position:absolute;left:4930;top:1892;width:17;height:0" coordsize="17,0" path="m,l,,17,e" filled="f" strokecolor="#c9f" strokeweight="1.65pt">
                <v:path arrowok="t"/>
              </v:shape>
              <v:line id="_x0000_s15065" style="position:absolute" from="4947,1892" to="4947,1892" strokecolor="#c9f" strokeweight="1.65pt"/>
              <v:line id="_x0000_s15066" style="position:absolute" from="4947,1892" to="4947,1892" strokecolor="#c9f" strokeweight="1.65pt"/>
              <v:shape id="_x0000_s15067" style="position:absolute;left:4947;top:1892;width:16;height:0" coordsize="16,0" path="m,l,,16,e" filled="f" strokecolor="#c9f" strokeweight="1.65pt">
                <v:path arrowok="t"/>
              </v:shape>
              <v:line id="_x0000_s15068" style="position:absolute" from="4963,1892" to="4963,1892" strokecolor="#c9f" strokeweight="1.65pt"/>
              <v:line id="_x0000_s15069" style="position:absolute" from="4963,1892" to="4963,1892" strokecolor="#c9f" strokeweight="1.65pt"/>
              <v:shape id="_x0000_s15070" style="position:absolute;left:4963;top:1892;width:16;height:0" coordsize="16,0" path="m,l,,16,e" filled="f" strokecolor="#c9f" strokeweight="1.65pt">
                <v:path arrowok="t"/>
              </v:shape>
              <v:shape id="_x0000_s15071" style="position:absolute;left:4979;top:1874;width:0;height:18" coordsize="0,18" path="m,18l,,,e" filled="f" strokecolor="#c9f" strokeweight="1.65pt">
                <v:path arrowok="t"/>
              </v:shape>
              <v:line id="_x0000_s15072" style="position:absolute" from="4979,1874" to="4979,1874" strokecolor="#c9f" strokeweight="1.65pt"/>
              <v:shape id="_x0000_s15073" style="position:absolute;left:4979;top:1855;width:0;height:19" coordsize="0,19" path="m,19l,,,e" filled="f" strokecolor="#c9f" strokeweight="1.65pt">
                <v:path arrowok="t"/>
              </v:shape>
              <v:shape id="_x0000_s15074" style="position:absolute;left:4979;top:1855;width:17;height:0" coordsize="17,0" path="m,l,,17,e" filled="f" strokecolor="#c9f" strokeweight="1.65pt">
                <v:path arrowok="t"/>
              </v:shape>
              <v:line id="_x0000_s15075" style="position:absolute;flip:y" from="4996,1837" to="4996,1855" strokecolor="#c9f" strokeweight="1.65pt"/>
              <v:line id="_x0000_s15076" style="position:absolute;flip:y" from="4996,1819" to="4996,1837" strokecolor="#c9f" strokeweight="1.65pt"/>
              <v:shape id="_x0000_s15077" style="position:absolute;left:4996;top:1819;width:16;height:0" coordsize="16,0" path="m,l,,16,e" filled="f" strokecolor="#c9f" strokeweight="1.65pt">
                <v:path arrowok="t"/>
              </v:shape>
              <v:line id="_x0000_s15078" style="position:absolute;flip:y" from="5012,1800" to="5012,1819" strokecolor="#c9f" strokeweight="1.65pt"/>
              <v:line id="_x0000_s15079" style="position:absolute;flip:y" from="5012,1782" to="5012,1800" strokecolor="#c9f" strokeweight="1.65pt"/>
              <v:shape id="_x0000_s15080" style="position:absolute;left:5012;top:1782;width:16;height:0" coordsize="16,0" path="m,l,,16,e" filled="f" strokecolor="#c9f" strokeweight="1.65pt">
                <v:path arrowok="t"/>
              </v:shape>
              <v:line id="_x0000_s15081" style="position:absolute;flip:y" from="5028,1764" to="5028,1782" strokecolor="#c9f" strokeweight="1.65pt"/>
              <v:line id="_x0000_s15082" style="position:absolute;flip:y" from="5028,1745" to="5028,1764" strokecolor="#c9f" strokeweight="1.65pt"/>
              <v:line id="_x0000_s15083" style="position:absolute;flip:y" from="5028,1727" to="5028,1745" strokecolor="#c9f" strokeweight="1.65pt"/>
              <v:shape id="_x0000_s15084" style="position:absolute;left:5028;top:1709;width:0;height:18" coordsize="0,18" path="m,18l,,,e" filled="f" strokecolor="#c9f" strokeweight="1.65pt">
                <v:path arrowok="t"/>
              </v:shape>
              <v:line id="_x0000_s15085" style="position:absolute" from="5028,1709" to="5028,1709" strokecolor="#c9f" strokeweight="1.65pt"/>
              <v:line id="_x0000_s15086" style="position:absolute;flip:y" from="5028,1691" to="5028,1709" strokecolor="#c9f" strokeweight="1.65pt"/>
              <v:shape id="_x0000_s15087" style="position:absolute;left:5028;top:1672;width:17;height:19" coordsize="17,19" path="m,19l,,17,e" filled="f" strokecolor="#c9f" strokeweight="1.65pt">
                <v:path arrowok="t"/>
              </v:shape>
              <v:line id="_x0000_s15088" style="position:absolute;flip:y" from="5045,1654" to="5045,1672" strokecolor="#c9f" strokeweight="1.65pt"/>
              <v:line id="_x0000_s15089" style="position:absolute;flip:y" from="5045,1636" to="5045,1654" strokecolor="#c9f" strokeweight="1.65pt"/>
              <v:shape id="_x0000_s15090" style="position:absolute;left:5045;top:1617;width:16;height:19" coordsize="16,19" path="m,19l,,16,e" filled="f" strokecolor="#c9f" strokeweight="1.65pt">
                <v:path arrowok="t"/>
              </v:shape>
              <v:line id="_x0000_s15091" style="position:absolute;flip:y" from="5061,1599" to="5061,1617" strokecolor="#c9f" strokeweight="1.65pt"/>
              <v:line id="_x0000_s15092" style="position:absolute" from="5061,1599" to="5061,1599" strokecolor="#c9f" strokeweight="1.65pt"/>
              <v:line id="_x0000_s15093" style="position:absolute;flip:y" from="5061,1581" to="5061,1599" strokecolor="#c9f" strokeweight="1.65pt"/>
              <v:shape id="_x0000_s15094" style="position:absolute;left:5061;top:1562;width:16;height:19" coordsize="16,19" path="m,19l,,16,e" filled="f" strokecolor="#c9f" strokeweight="1.65pt">
                <v:path arrowok="t"/>
              </v:shape>
              <v:line id="_x0000_s15095" style="position:absolute;flip:y" from="5077,1544" to="5077,1562" strokecolor="#c9f" strokeweight="1.65pt"/>
              <v:line id="_x0000_s15096" style="position:absolute" from="5077,1544" to="5077,1544" strokecolor="#c9f" strokeweight="1.65pt"/>
              <v:shape id="_x0000_s15097" style="position:absolute;left:5077;top:1526;width:17;height:18" coordsize="17,18" path="m,18l,,17,e" filled="f" strokecolor="#c9f" strokeweight="1.65pt">
                <v:path arrowok="t"/>
              </v:shape>
              <v:line id="_x0000_s15098" style="position:absolute;flip:y" from="5094,1507" to="5094,1526" strokecolor="#c9f" strokeweight="1.65pt"/>
              <v:line id="_x0000_s15099" style="position:absolute;flip:y" from="5094,1489" to="5094,1507" strokecolor="#c9f" strokeweight="1.65pt"/>
              <v:shape id="_x0000_s15100" style="position:absolute;left:5094;top:1489;width:16;height:0" coordsize="16,0" path="m,l,,16,e" filled="f" strokecolor="#c9f" strokeweight="1.65pt">
                <v:path arrowok="t"/>
              </v:shape>
              <v:line id="_x0000_s15101" style="position:absolute;flip:y" from="5110,1471" to="5110,1489" strokecolor="#c9f" strokeweight="1.65pt"/>
              <v:line id="_x0000_s15102" style="position:absolute;flip:y" from="5110,1452" to="5110,1471" strokecolor="#c9f" strokeweight="1.65pt"/>
              <v:line id="_x0000_s15103" style="position:absolute;flip:y" from="5110,1434" to="5110,1452" strokecolor="#c9f" strokeweight="1.65pt"/>
              <v:shape id="_x0000_s15104" style="position:absolute;left:5110;top:1416;width:16;height:18" coordsize="16,18" path="m,18l,,16,e" filled="f" strokecolor="#c9f" strokeweight="1.65pt">
                <v:path arrowok="t"/>
              </v:shape>
            </v:group>
            <v:group id="_x0000_s15105" style="position:absolute;left:5126;top:-68;width:931;height:1484" coordorigin="5126,-68" coordsize="931,1484">
              <v:line id="_x0000_s15106" style="position:absolute;flip:y" from="5126,1398" to="5126,1416" strokecolor="#c9f" strokeweight="1.65pt"/>
              <v:line id="_x0000_s15107" style="position:absolute;flip:y" from="5126,1379" to="5126,1398" strokecolor="#c9f" strokeweight="1.65pt"/>
              <v:shape id="_x0000_s15108" style="position:absolute;left:5126;top:1379;width:17;height:0" coordsize="17,0" path="m,l,,17,e" filled="f" strokecolor="#c9f" strokeweight="1.65pt">
                <v:path arrowok="t"/>
              </v:shape>
              <v:line id="_x0000_s15109" style="position:absolute;flip:y" from="5143,1361" to="5143,1379" strokecolor="#c9f" strokeweight="1.65pt"/>
              <v:line id="_x0000_s15110" style="position:absolute;flip:y" from="5143,1343" to="5143,1361" strokecolor="#c9f" strokeweight="1.65pt"/>
              <v:shape id="_x0000_s15111" style="position:absolute;left:5143;top:1324;width:16;height:19" coordsize="16,19" path="m,19l,,16,e" filled="f" strokecolor="#c9f" strokeweight="1.65pt">
                <v:path arrowok="t"/>
              </v:shape>
              <v:line id="_x0000_s15112" style="position:absolute;flip:y" from="5159,1306" to="5159,1324" strokecolor="#c9f" strokeweight="1.65pt"/>
              <v:line id="_x0000_s15113" style="position:absolute" from="5159,1306" to="5159,1306" strokecolor="#c9f" strokeweight="1.65pt"/>
              <v:line id="_x0000_s15114" style="position:absolute;flip:y" from="5159,1288" to="5159,1306" strokecolor="#c9f" strokeweight="1.65pt"/>
              <v:shape id="_x0000_s15115" style="position:absolute;left:5159;top:1269;width:16;height:19" coordsize="16,19" path="m,19l,,16,e" filled="f" strokecolor="#c9f" strokeweight="1.65pt">
                <v:path arrowok="t"/>
              </v:shape>
              <v:line id="_x0000_s15116" style="position:absolute;flip:y" from="5175,1251" to="5175,1269" strokecolor="#c9f" strokeweight="1.65pt"/>
              <v:line id="_x0000_s15117" style="position:absolute;flip:y" from="5175,1233" to="5175,1251" strokecolor="#c9f" strokeweight="1.65pt"/>
              <v:shape id="_x0000_s15118" style="position:absolute;left:5175;top:1233;width:17;height:0" coordsize="17,0" path="m,l,,17,e" filled="f" strokecolor="#c9f" strokeweight="1.65pt">
                <v:path arrowok="t"/>
              </v:shape>
              <v:line id="_x0000_s15119" style="position:absolute;flip:y" from="5192,1214" to="5192,1233" strokecolor="#c9f" strokeweight="1.65pt"/>
              <v:line id="_x0000_s15120" style="position:absolute" from="5192,1214" to="5192,1214" strokecolor="#c9f" strokeweight="1.65pt"/>
              <v:shape id="_x0000_s15121" style="position:absolute;left:5192;top:1196;width:16;height:18" coordsize="16,18" path="m,18l,,16,e" filled="f" strokecolor="#c9f" strokeweight="1.65pt">
                <v:path arrowok="t"/>
              </v:shape>
              <v:line id="_x0000_s15122" style="position:absolute" from="5208,1196" to="5208,1196" strokecolor="#c9f" strokeweight="1.65pt"/>
              <v:line id="_x0000_s15123" style="position:absolute;flip:y" from="5208,1178" to="5208,1196" strokecolor="#c9f" strokeweight="1.65pt"/>
              <v:line id="_x0000_s15124" style="position:absolute;flip:y" from="5208,1159" to="5208,1178" strokecolor="#c9f" strokeweight="1.65pt"/>
              <v:shape id="_x0000_s15125" style="position:absolute;left:5208;top:1141;width:16;height:18" coordsize="16,18" path="m,18l,,16,e" filled="f" strokecolor="#c9f" strokeweight="1.65pt">
                <v:path arrowok="t"/>
              </v:shape>
              <v:line id="_x0000_s15126" style="position:absolute" from="5224,1141" to="5224,1141" strokecolor="#c9f" strokeweight="1.65pt"/>
              <v:line id="_x0000_s15127" style="position:absolute;flip:y" from="5224,1123" to="5224,1141" strokecolor="#c9f" strokeweight="1.65pt"/>
              <v:shape id="_x0000_s15128" style="position:absolute;left:5224;top:1104;width:17;height:19" coordsize="17,19" path="m,19l,,17,e" filled="f" strokecolor="#c9f" strokeweight="1.65pt">
                <v:path arrowok="t"/>
              </v:shape>
              <v:line id="_x0000_s15129" style="position:absolute" from="5241,1104" to="5241,1104" strokecolor="#c9f" strokeweight="1.65pt"/>
              <v:line id="_x0000_s15130" style="position:absolute;flip:y" from="5241,1086" to="5241,1104" strokecolor="#c9f" strokeweight="1.65pt"/>
              <v:shape id="_x0000_s15131" style="position:absolute;left:5241;top:1068;width:16;height:18" coordsize="16,18" path="m,18l,,16,e" filled="f" strokecolor="#c9f" strokeweight="1.65pt">
                <v:path arrowok="t"/>
              </v:shape>
              <v:line id="_x0000_s15132" style="position:absolute" from="5257,1068" to="5257,1068" strokecolor="#c9f" strokeweight="1.65pt"/>
              <v:line id="_x0000_s15133" style="position:absolute;flip:y" from="5257,1050" to="5257,1068" strokecolor="#c9f" strokeweight="1.65pt"/>
              <v:line id="_x0000_s15134" style="position:absolute;flip:y" from="5257,1031" to="5257,1050" strokecolor="#c9f" strokeweight="1.65pt"/>
              <v:shape id="_x0000_s15135" style="position:absolute;left:5257;top:1031;width:16;height:0" coordsize="16,0" path="m,l,,16,e" filled="f" strokecolor="#c9f" strokeweight="1.65pt">
                <v:path arrowok="t"/>
              </v:shape>
              <v:line id="_x0000_s15136" style="position:absolute;flip:y" from="5273,1013" to="5273,1031" strokecolor="#c9f" strokeweight="1.65pt"/>
              <v:line id="_x0000_s15137" style="position:absolute;flip:y" from="5273,995" to="5273,1013" strokecolor="#c9f" strokeweight="1.65pt"/>
              <v:shape id="_x0000_s15138" style="position:absolute;left:5273;top:995;width:17;height:0" coordsize="17,0" path="m,l,,17,e" filled="f" strokecolor="#c9f" strokeweight="1.65pt">
                <v:path arrowok="t"/>
              </v:shape>
              <v:line id="_x0000_s15139" style="position:absolute;flip:y" from="5290,976" to="5290,995" strokecolor="#c9f" strokeweight="1.65pt"/>
              <v:line id="_x0000_s15140" style="position:absolute;flip:y" from="5290,958" to="5290,976" strokecolor="#c9f" strokeweight="1.65pt"/>
              <v:shape id="_x0000_s15141" style="position:absolute;left:5290;top:958;width:16;height:0" coordsize="16,0" path="m,l,,16,e" filled="f" strokecolor="#c9f" strokeweight="1.65pt">
                <v:path arrowok="t"/>
              </v:shape>
              <v:shape id="_x0000_s15142" style="position:absolute;left:5306;top:940;width:0;height:18" coordsize="0,18" path="m,18l,,,e" filled="f" strokecolor="#c9f" strokeweight="1.65pt">
                <v:path arrowok="t"/>
              </v:shape>
              <v:line id="_x0000_s15143" style="position:absolute" from="5306,940" to="5306,940" strokecolor="#c9f" strokeweight="1.65pt"/>
              <v:line id="_x0000_s15144" style="position:absolute;flip:y" from="5306,921" to="5306,940" strokecolor="#c9f" strokeweight="1.65pt"/>
              <v:shape id="_x0000_s15145" style="position:absolute;left:5306;top:903;width:16;height:18" coordsize="16,18" path="m,18l,,16,e" filled="f" strokecolor="#c9f" strokeweight="1.65pt">
                <v:path arrowok="t"/>
              </v:shape>
              <v:line id="_x0000_s15146" style="position:absolute" from="5322,903" to="5322,903" strokecolor="#c9f" strokeweight="1.65pt"/>
              <v:shape id="_x0000_s15147" style="position:absolute;left:5322;top:885;width:0;height:18" coordsize="0,18" path="m,18l,,,e" filled="f" strokecolor="#c9f" strokeweight="1.65pt">
                <v:path arrowok="t"/>
              </v:shape>
              <v:shape id="_x0000_s15148" style="position:absolute;left:5322;top:885;width:17;height:0" coordsize="17,0" path="m,l,,17,e" filled="f" strokecolor="#c9f" strokeweight="1.65pt">
                <v:path arrowok="t"/>
              </v:shape>
              <v:shape id="_x0000_s15149" style="position:absolute;left:5339;top:866;width:0;height:19" coordsize="0,19" path="m,19l,,,e" filled="f" strokecolor="#c9f" strokeweight="1.65pt">
                <v:path arrowok="t"/>
              </v:shape>
              <v:line id="_x0000_s15150" style="position:absolute" from="5339,866" to="5339,866" strokecolor="#c9f" strokeweight="1.65pt"/>
              <v:shape id="_x0000_s15151" style="position:absolute;left:5339;top:866;width:16;height:0" coordsize="16,0" path="m,l,,16,e" filled="f" strokecolor="#c9f" strokeweight="1.65pt">
                <v:path arrowok="t"/>
              </v:shape>
              <v:line id="_x0000_s15152" style="position:absolute;flip:y" from="5355,848" to="5355,866" strokecolor="#c9f" strokeweight="1.65pt"/>
              <v:line id="_x0000_s15153" style="position:absolute" from="5355,848" to="5355,848" strokecolor="#c9f" strokeweight="1.65pt"/>
              <v:shape id="_x0000_s15154" style="position:absolute;left:5355;top:830;width:0;height:18" coordsize="0,18" path="m,18l,,,e" filled="f" strokecolor="#c9f" strokeweight="1.65pt">
                <v:path arrowok="t"/>
              </v:shape>
              <v:shape id="_x0000_s15155" style="position:absolute;left:5355;top:830;width:0;height:0" coordsize="0,0" path="m,l,,,e" filled="f" strokecolor="#c9f" strokeweight="1.65pt">
                <v:path arrowok="t"/>
              </v:shape>
              <v:shape id="_x0000_s15156" style="position:absolute;left:5355;top:811;width:0;height:19" coordsize="0,19" path="m,19l,,,e" filled="f" strokecolor="#c9f" strokeweight="1.65pt">
                <v:path arrowok="t"/>
              </v:shape>
              <v:line id="_x0000_s15157" style="position:absolute" from="5355,811" to="5355,811" strokecolor="#c9f" strokeweight="1.65pt"/>
              <v:shape id="_x0000_s15158" style="position:absolute;left:5355;top:793;width:16;height:18" coordsize="16,18" path="m,18l,,16,e" filled="f" strokecolor="#c9f" strokeweight="1.65pt">
                <v:path arrowok="t"/>
              </v:shape>
              <v:line id="_x0000_s15159" style="position:absolute" from="5371,793" to="5371,793" strokecolor="#c9f" strokeweight="1.65pt"/>
              <v:shape id="_x0000_s15160" style="position:absolute;left:5371;top:775;width:0;height:18" coordsize="0,18" path="m,18l,,,e" filled="f" strokecolor="#c9f" strokeweight="1.65pt">
                <v:path arrowok="t"/>
              </v:shape>
              <v:shape id="_x0000_s15161" style="position:absolute;left:5371;top:775;width:17;height:0" coordsize="17,0" path="m,l,,17,e" filled="f" strokecolor="#c9f" strokeweight="1.65pt">
                <v:path arrowok="t"/>
              </v:shape>
              <v:shape id="_x0000_s15162" style="position:absolute;left:5388;top:756;width:0;height:19" coordsize="0,19" path="m,19l,,,e" filled="f" strokecolor="#c9f" strokeweight="1.65pt">
                <v:path arrowok="t"/>
              </v:shape>
              <v:line id="_x0000_s15163" style="position:absolute" from="5388,756" to="5388,756" strokecolor="#c9f" strokeweight="1.65pt"/>
              <v:shape id="_x0000_s15164" style="position:absolute;left:5388;top:738;width:0;height:18" coordsize="0,18" path="m,18l,,,e" filled="f" strokecolor="#c9f" strokeweight="1.65pt">
                <v:path arrowok="t"/>
              </v:shape>
              <v:shape id="_x0000_s15165" style="position:absolute;left:5388;top:738;width:16;height:0" coordsize="16,0" path="m,l,,16,e" filled="f" strokecolor="#c9f" strokeweight="1.65pt">
                <v:path arrowok="t"/>
              </v:shape>
              <v:shape id="_x0000_s15166" style="position:absolute;left:5404;top:720;width:0;height:18" coordsize="0,18" path="m,18l,,,e" filled="f" strokecolor="#c9f" strokeweight="1.65pt">
                <v:path arrowok="t"/>
              </v:shape>
              <v:line id="_x0000_s15167" style="position:absolute" from="5404,720" to="5404,720" strokecolor="#c9f" strokeweight="1.65pt"/>
              <v:shape id="_x0000_s15168" style="position:absolute;left:5404;top:702;width:16;height:18" coordsize="16,18" path="m,18l,,16,e" filled="f" strokecolor="#c9f" strokeweight="1.65pt">
                <v:path arrowok="t"/>
              </v:shape>
              <v:line id="_x0000_s15169" style="position:absolute" from="5420,702" to="5420,702" strokecolor="#c9f" strokeweight="1.65pt"/>
              <v:shape id="_x0000_s15170" style="position:absolute;left:5420;top:683;width:0;height:19" coordsize="0,19" path="m,19l,,,e" filled="f" strokecolor="#c9f" strokeweight="1.65pt">
                <v:path arrowok="t"/>
              </v:shape>
              <v:shape id="_x0000_s15171" style="position:absolute;left:5420;top:683;width:16;height:0" coordsize="16,0" path="m,l,,16,e" filled="f" strokecolor="#c9f" strokeweight="1.65pt">
                <v:path arrowok="t"/>
              </v:shape>
              <v:shape id="_x0000_s15172" style="position:absolute;left:5436;top:665;width:0;height:18" coordsize="0,18" path="m,18l,,,e" filled="f" strokecolor="#c9f" strokeweight="1.65pt">
                <v:path arrowok="t"/>
              </v:shape>
              <v:line id="_x0000_s15173" style="position:absolute" from="5436,665" to="5436,665" strokecolor="#c9f" strokeweight="1.65pt"/>
              <v:shape id="_x0000_s15174" style="position:absolute;left:5436;top:647;width:17;height:18" coordsize="17,18" path="m,18l,,17,e" filled="f" strokecolor="#c9f" strokeweight="1.65pt">
                <v:path arrowok="t"/>
              </v:shape>
              <v:line id="_x0000_s15175" style="position:absolute" from="5453,647" to="5453,647" strokecolor="#c9f" strokeweight="1.65pt"/>
              <v:shape id="_x0000_s15176" style="position:absolute;left:5453;top:628;width:0;height:19" coordsize="0,19" path="m,19l,,,e" filled="f" strokecolor="#c9f" strokeweight="1.65pt">
                <v:path arrowok="t"/>
              </v:shape>
              <v:line id="_x0000_s15177" style="position:absolute" from="5453,628" to="5453,628" strokecolor="#c9f" strokeweight="1.65pt"/>
              <v:shape id="_x0000_s15178" style="position:absolute;left:5453;top:610;width:16;height:18" coordsize="16,18" path="m,18l,,16,e" filled="f" strokecolor="#c9f" strokeweight="1.65pt">
                <v:path arrowok="t"/>
              </v:shape>
              <v:line id="_x0000_s15179" style="position:absolute" from="5469,610" to="5469,610" strokecolor="#c9f" strokeweight="1.65pt"/>
              <v:line id="_x0000_s15180" style="position:absolute" from="5469,610" to="5469,610" strokecolor="#c9f" strokeweight="1.65pt"/>
              <v:shape id="_x0000_s15181" style="position:absolute;left:5469;top:592;width:16;height:18" coordsize="16,18" path="m,18l,,16,e" filled="f" strokecolor="#c9f" strokeweight="1.65pt">
                <v:path arrowok="t"/>
              </v:shape>
              <v:line id="_x0000_s15182" style="position:absolute" from="5485,592" to="5485,592" strokecolor="#c9f" strokeweight="1.65pt"/>
              <v:shape id="_x0000_s15183" style="position:absolute;left:5485;top:573;width:0;height:19" coordsize="0,19" path="m,19l,,,e" filled="f" strokecolor="#c9f" strokeweight="1.65pt">
                <v:path arrowok="t"/>
              </v:shape>
              <v:shape id="_x0000_s15184" style="position:absolute;left:5485;top:573;width:17;height:0" coordsize="17,0" path="m,l,,17,e" filled="f" strokecolor="#c9f" strokeweight="1.65pt">
                <v:path arrowok="t"/>
              </v:shape>
              <v:shape id="_x0000_s15185" style="position:absolute;left:5502;top:555;width:0;height:18" coordsize="0,18" path="m,18l,,,e" filled="f" strokecolor="#c9f" strokeweight="1.65pt">
                <v:path arrowok="t"/>
              </v:shape>
              <v:line id="_x0000_s15186" style="position:absolute" from="5502,555" to="5502,555" strokecolor="#c9f" strokeweight="1.65pt"/>
              <v:shape id="_x0000_s15187" style="position:absolute;left:5502;top:537;width:0;height:18" coordsize="0,18" path="m,18l,,,e" filled="f" strokecolor="#c9f" strokeweight="1.65pt">
                <v:path arrowok="t"/>
              </v:shape>
              <v:shape id="_x0000_s15188" style="position:absolute;left:5502;top:537;width:16;height:0" coordsize="16,0" path="m,l,,16,e" filled="f" strokecolor="#c9f" strokeweight="1.65pt">
                <v:path arrowok="t"/>
              </v:shape>
              <v:line id="_x0000_s15189" style="position:absolute" from="5518,537" to="5518,537" strokecolor="#c9f" strokeweight="1.65pt"/>
              <v:shape id="_x0000_s15190" style="position:absolute;left:5518;top:537;width:0;height:0" coordsize="0,0" path="m,l,,,e" filled="f" strokecolor="#c9f" strokeweight="1.65pt">
                <v:path arrowok="t"/>
              </v:shape>
              <v:shape id="_x0000_s15191" style="position:absolute;left:5518;top:537;width:16;height:0" coordsize="16,0" path="m,l,,16,e" filled="f" strokecolor="#c9f" strokeweight="1.65pt">
                <v:path arrowok="t"/>
              </v:shape>
              <v:shape id="_x0000_s15192" style="position:absolute;left:5534;top:518;width:0;height:19" coordsize="0,19" path="m,19l,,,e" filled="f" strokecolor="#c9f" strokeweight="1.65pt">
                <v:path arrowok="t"/>
              </v:shape>
              <v:line id="_x0000_s15193" style="position:absolute" from="5534,518" to="5534,518" strokecolor="#c9f" strokeweight="1.65pt"/>
              <v:shape id="_x0000_s15194" style="position:absolute;left:5534;top:518;width:17;height:0" coordsize="17,0" path="m,l,,17,e" filled="f" strokecolor="#c9f" strokeweight="1.65pt">
                <v:path arrowok="t"/>
              </v:shape>
              <v:shape id="_x0000_s15195" style="position:absolute;left:5551;top:500;width:0;height:18" coordsize="0,18" path="m,18l,,,e" filled="f" strokecolor="#c9f" strokeweight="1.65pt">
                <v:path arrowok="t"/>
              </v:shape>
              <v:line id="_x0000_s15196" style="position:absolute" from="5551,500" to="5551,500" strokecolor="#c9f" strokeweight="1.65pt"/>
              <v:shape id="_x0000_s15197" style="position:absolute;left:5551;top:482;width:0;height:18" coordsize="0,18" path="m,18l,,,e" filled="f" strokecolor="#c9f" strokeweight="1.65pt">
                <v:path arrowok="t"/>
              </v:shape>
              <v:shape id="_x0000_s15198" style="position:absolute;left:5551;top:482;width:16;height:0" coordsize="16,0" path="m,l,,16,e" filled="f" strokecolor="#c9f" strokeweight="1.65pt">
                <v:path arrowok="t"/>
              </v:shape>
              <v:line id="_x0000_s15199" style="position:absolute" from="5567,482" to="5567,482" strokecolor="#c9f" strokeweight="1.65pt"/>
              <v:shape id="_x0000_s15200" style="position:absolute;left:5567;top:463;width:0;height:19" coordsize="0,19" path="m,19l,,,e" filled="f" strokecolor="#c9f" strokeweight="1.65pt">
                <v:path arrowok="t"/>
              </v:shape>
              <v:shape id="_x0000_s15201" style="position:absolute;left:5567;top:463;width:16;height:0" coordsize="16,0" path="m,l,,16,e" filled="f" strokecolor="#c9f" strokeweight="1.65pt">
                <v:path arrowok="t"/>
              </v:shape>
              <v:shape id="_x0000_s15202" style="position:absolute;left:5583;top:445;width:0;height:18" coordsize="0,18" path="m,18l,,,e" filled="f" strokecolor="#c9f" strokeweight="1.65pt">
                <v:path arrowok="t"/>
              </v:shape>
              <v:line id="_x0000_s15203" style="position:absolute" from="5583,445" to="5583,445" strokecolor="#c9f" strokeweight="1.65pt"/>
              <v:shape id="_x0000_s15204" style="position:absolute;left:5583;top:445;width:17;height:0" coordsize="17,0" path="m,l,,17,e" filled="f" strokecolor="#c9f" strokeweight="1.65pt">
                <v:path arrowok="t"/>
              </v:shape>
              <v:shape id="_x0000_s15205" style="position:absolute;left:5600;top:427;width:0;height:18" coordsize="0,18" path="m,18l,,,e" filled="f" strokecolor="#c9f" strokeweight="1.65pt">
                <v:path arrowok="t"/>
              </v:shape>
              <v:line id="_x0000_s15206" style="position:absolute" from="5600,427" to="5600,427" strokecolor="#c9f" strokeweight="1.65pt"/>
              <v:line id="_x0000_s15207" style="position:absolute" from="5600,427" to="5600,427" strokecolor="#c9f" strokeweight="1.65pt"/>
              <v:shape id="_x0000_s15208" style="position:absolute;left:5600;top:409;width:16;height:18" coordsize="16,18" path="m,18l,,16,e" filled="f" strokecolor="#c9f" strokeweight="1.65pt">
                <v:path arrowok="t"/>
              </v:shape>
              <v:line id="_x0000_s15209" style="position:absolute" from="5616,409" to="5616,409" strokecolor="#c9f" strokeweight="1.65pt"/>
              <v:line id="_x0000_s15210" style="position:absolute" from="5616,409" to="5616,409" strokecolor="#c9f" strokeweight="1.65pt"/>
              <v:shape id="_x0000_s15211" style="position:absolute;left:5616;top:390;width:16;height:19" coordsize="16,19" path="m,19l,,16,e" filled="f" strokecolor="#c9f" strokeweight="1.65pt">
                <v:path arrowok="t"/>
              </v:shape>
              <v:line id="_x0000_s15212" style="position:absolute" from="5632,390" to="5632,390" strokecolor="#c9f" strokeweight="1.65pt"/>
              <v:shape id="_x0000_s15213" style="position:absolute;left:5632;top:372;width:0;height:18" coordsize="0,18" path="m,18l,,,e" filled="f" strokecolor="#c9f" strokeweight="1.65pt">
                <v:path arrowok="t"/>
              </v:shape>
              <v:shape id="_x0000_s15214" style="position:absolute;left:5632;top:372;width:17;height:0" coordsize="17,0" path="m,l,,17,e" filled="f" strokecolor="#c9f" strokeweight="1.65pt">
                <v:path arrowok="t"/>
              </v:shape>
              <v:line id="_x0000_s15215" style="position:absolute" from="5649,372" to="5649,372" strokecolor="#c9f" strokeweight="1.65pt"/>
              <v:shape id="_x0000_s15216" style="position:absolute;left:5649;top:354;width:0;height:18" coordsize="0,18" path="m,18l,,,e" filled="f" strokecolor="#c9f" strokeweight="1.65pt">
                <v:path arrowok="t"/>
              </v:shape>
              <v:line id="_x0000_s15217" style="position:absolute" from="5649,354" to="5649,354" strokecolor="#c9f" strokeweight="1.65pt"/>
              <v:shape id="_x0000_s15218" style="position:absolute;left:5649;top:354;width:16;height:0" coordsize="16,0" path="m,l,,16,e" filled="f" strokecolor="#c9f" strokeweight="1.65pt">
                <v:path arrowok="t"/>
              </v:shape>
              <v:shape id="_x0000_s15219" style="position:absolute;left:5665;top:335;width:0;height:19" coordsize="0,19" path="m,19l,,,e" filled="f" strokecolor="#c9f" strokeweight="1.65pt">
                <v:path arrowok="t"/>
              </v:shape>
              <v:line id="_x0000_s15220" style="position:absolute" from="5665,335" to="5665,335" strokecolor="#c9f" strokeweight="1.65pt"/>
              <v:shape id="_x0000_s15221" style="position:absolute;left:5665;top:335;width:16;height:0" coordsize="16,0" path="m,l,,16,e" filled="f" strokecolor="#c9f" strokeweight="1.65pt">
                <v:path arrowok="t"/>
              </v:shape>
              <v:shape id="_x0000_s15222" style="position:absolute;left:5681;top:317;width:0;height:18" coordsize="0,18" path="m,18l,,,e" filled="f" strokecolor="#c9f" strokeweight="1.65pt">
                <v:path arrowok="t"/>
              </v:shape>
              <v:line id="_x0000_s15223" style="position:absolute" from="5681,317" to="5681,317" strokecolor="#c9f" strokeweight="1.65pt"/>
              <v:shape id="_x0000_s15224" style="position:absolute;left:5681;top:317;width:0;height:0" coordsize="0,0" path="m,l,,,e" filled="f" strokecolor="#c9f" strokeweight="1.65pt">
                <v:path arrowok="t"/>
              </v:shape>
              <v:shape id="_x0000_s15225" style="position:absolute;left:5681;top:299;width:0;height:18" coordsize="0,18" path="m,18l,,,e" filled="f" strokecolor="#c9f" strokeweight="1.65pt">
                <v:path arrowok="t"/>
              </v:shape>
              <v:line id="_x0000_s15226" style="position:absolute" from="5681,299" to="5681,299" strokecolor="#c9f" strokeweight="1.65pt"/>
              <v:line id="_x0000_s15227" style="position:absolute" from="5681,299" to="5681,299" strokecolor="#c9f" strokeweight="1.65pt"/>
              <v:shape id="_x0000_s15228" style="position:absolute;left:5681;top:280;width:17;height:19" coordsize="17,19" path="m,19l,,17,e" filled="f" strokecolor="#c9f" strokeweight="1.65pt">
                <v:path arrowok="t"/>
              </v:shape>
              <v:line id="_x0000_s15229" style="position:absolute" from="5698,280" to="5698,280" strokecolor="#c9f" strokeweight="1.65pt"/>
              <v:line id="_x0000_s15230" style="position:absolute" from="5698,280" to="5698,280" strokecolor="#c9f" strokeweight="1.65pt"/>
              <v:shape id="_x0000_s15231" style="position:absolute;left:5698;top:262;width:16;height:18" coordsize="16,18" path="m,18l,,16,e" filled="f" strokecolor="#c9f" strokeweight="1.65pt">
                <v:path arrowok="t"/>
              </v:shape>
              <v:line id="_x0000_s15232" style="position:absolute" from="5714,262" to="5714,262" strokecolor="#c9f" strokeweight="1.65pt"/>
              <v:line id="_x0000_s15233" style="position:absolute" from="5714,262" to="5714,262" strokecolor="#c9f" strokeweight="1.65pt"/>
              <v:shape id="_x0000_s15234" style="position:absolute;left:5714;top:244;width:16;height:18" coordsize="16,18" path="m,18l,,16,e" filled="f" strokecolor="#c9f" strokeweight="1.65pt">
                <v:path arrowok="t"/>
              </v:shape>
              <v:line id="_x0000_s15235" style="position:absolute" from="5730,244" to="5730,244" strokecolor="#c9f" strokeweight="1.65pt"/>
              <v:line id="_x0000_s15236" style="position:absolute" from="5730,244" to="5730,244" strokecolor="#c9f" strokeweight="1.65pt"/>
              <v:line id="_x0000_s15237" style="position:absolute" from="5730,244" to="5730,244" strokecolor="#c9f" strokeweight="1.65pt"/>
              <v:shape id="_x0000_s15238" style="position:absolute;left:5730;top:225;width:17;height:19" coordsize="17,19" path="m,19l,,17,e" filled="f" strokecolor="#c9f" strokeweight="1.65pt">
                <v:path arrowok="t"/>
              </v:shape>
              <v:line id="_x0000_s15239" style="position:absolute" from="5747,225" to="5747,225" strokecolor="#c9f" strokeweight="1.65pt"/>
              <v:line id="_x0000_s15240" style="position:absolute" from="5747,225" to="5747,225" strokecolor="#c9f" strokeweight="1.65pt"/>
              <v:shape id="_x0000_s15241" style="position:absolute;left:5747;top:207;width:16;height:18" coordsize="16,18" path="m,18l,,16,e" filled="f" strokecolor="#c9f" strokeweight="1.65pt">
                <v:path arrowok="t"/>
              </v:shape>
              <v:line id="_x0000_s15242" style="position:absolute" from="5763,207" to="5763,207" strokecolor="#c9f" strokeweight="1.65pt"/>
              <v:line id="_x0000_s15243" style="position:absolute" from="5763,207" to="5763,207" strokecolor="#c9f" strokeweight="1.65pt"/>
              <v:shape id="_x0000_s15244" style="position:absolute;left:5763;top:189;width:16;height:18" coordsize="16,18" path="m,18l,,16,e" filled="f" strokecolor="#c9f" strokeweight="1.65pt">
                <v:path arrowok="t"/>
              </v:shape>
              <v:line id="_x0000_s15245" style="position:absolute" from="5779,189" to="5779,189" strokecolor="#c9f" strokeweight="1.65pt"/>
              <v:line id="_x0000_s15246" style="position:absolute" from="5779,189" to="5779,189" strokecolor="#c9f" strokeweight="1.65pt"/>
              <v:line id="_x0000_s15247" style="position:absolute" from="5779,189" to="5779,189" strokecolor="#c9f" strokeweight="1.65pt"/>
              <v:shape id="_x0000_s15248" style="position:absolute;left:5779;top:189;width:17;height:0" coordsize="17,0" path="m,l,,17,e" filled="f" strokecolor="#c9f" strokeweight="1.65pt">
                <v:path arrowok="t"/>
              </v:shape>
              <v:line id="_x0000_s15249" style="position:absolute" from="5796,189" to="5796,189" strokecolor="#c9f" strokeweight="1.65pt"/>
              <v:line id="_x0000_s15250" style="position:absolute" from="5796,189" to="5796,189" strokecolor="#c9f" strokeweight="1.65pt"/>
              <v:shape id="_x0000_s15251" style="position:absolute;left:5796;top:170;width:16;height:19" coordsize="16,19" path="m,19l,,16,e" filled="f" strokecolor="#c9f" strokeweight="1.65pt">
                <v:path arrowok="t"/>
              </v:shape>
              <v:line id="_x0000_s15252" style="position:absolute" from="5812,170" to="5812,170" strokecolor="#c9f" strokeweight="1.65pt"/>
              <v:line id="_x0000_s15253" style="position:absolute" from="5812,170" to="5812,170" strokecolor="#c9f" strokeweight="1.65pt"/>
              <v:shape id="_x0000_s15254" style="position:absolute;left:5812;top:170;width:16;height:0" coordsize="16,0" path="m,l,,16,e" filled="f" strokecolor="#c9f" strokeweight="1.65pt">
                <v:path arrowok="t"/>
              </v:shape>
              <v:shape id="_x0000_s15255" style="position:absolute;left:5828;top:152;width:0;height:18" coordsize="0,18" path="m,18l,,,e" filled="f" strokecolor="#c9f" strokeweight="1.65pt">
                <v:path arrowok="t"/>
              </v:shape>
              <v:line id="_x0000_s15256" style="position:absolute" from="5828,152" to="5828,152" strokecolor="#c9f" strokeweight="1.65pt"/>
              <v:line id="_x0000_s15257" style="position:absolute" from="5828,152" to="5828,152" strokecolor="#c9f" strokeweight="1.65pt"/>
              <v:shape id="_x0000_s15258" style="position:absolute;left:5828;top:134;width:17;height:18" coordsize="17,18" path="m,18l,,17,e" filled="f" strokecolor="#c9f" strokeweight="1.65pt">
                <v:path arrowok="t"/>
              </v:shape>
              <v:line id="_x0000_s15259" style="position:absolute" from="5845,134" to="5845,134" strokecolor="#c9f" strokeweight="1.65pt"/>
              <v:line id="_x0000_s15260" style="position:absolute" from="5845,134" to="5845,134" strokecolor="#c9f" strokeweight="1.65pt"/>
              <v:shape id="_x0000_s15261" style="position:absolute;left:5845;top:134;width:16;height:0" coordsize="16,0" path="m,l,,16,e" filled="f" strokecolor="#c9f" strokeweight="1.65pt">
                <v:path arrowok="t"/>
              </v:shape>
              <v:shape id="_x0000_s15262" style="position:absolute;left:5861;top:115;width:0;height:19" coordsize="0,19" path="m,19l,,,e" filled="f" strokecolor="#c9f" strokeweight="1.65pt">
                <v:path arrowok="t"/>
              </v:shape>
              <v:line id="_x0000_s15263" style="position:absolute" from="5861,115" to="5861,115" strokecolor="#c9f" strokeweight="1.65pt"/>
              <v:shape id="_x0000_s15264" style="position:absolute;left:5861;top:115;width:16;height:0" coordsize="16,0" path="m,l,,16,e" filled="f" strokecolor="#c9f" strokeweight="1.65pt">
                <v:path arrowok="t"/>
              </v:shape>
              <v:shape id="_x0000_s15265" style="position:absolute;left:5877;top:97;width:0;height:18" coordsize="0,18" path="m,18l,,,e" filled="f" strokecolor="#c9f" strokeweight="1.65pt">
                <v:path arrowok="t"/>
              </v:shape>
              <v:line id="_x0000_s15266" style="position:absolute" from="5877,97" to="5877,97" strokecolor="#c9f" strokeweight="1.65pt"/>
              <v:line id="_x0000_s15267" style="position:absolute" from="5877,97" to="5877,97" strokecolor="#c9f" strokeweight="1.65pt"/>
              <v:shape id="_x0000_s15268" style="position:absolute;left:5877;top:97;width:17;height:0" coordsize="17,0" path="m,l,,17,e" filled="f" strokecolor="#c9f" strokeweight="1.65pt">
                <v:path arrowok="t"/>
              </v:shape>
              <v:shape id="_x0000_s15269" style="position:absolute;left:5894;top:79;width:0;height:18" coordsize="0,18" path="m,18l,,,e" filled="f" strokecolor="#c9f" strokeweight="1.65pt">
                <v:path arrowok="t"/>
              </v:shape>
              <v:line id="_x0000_s15270" style="position:absolute" from="5894,79" to="5894,79" strokecolor="#c9f" strokeweight="1.65pt"/>
              <v:shape id="_x0000_s15271" style="position:absolute;left:5894;top:79;width:16;height:0" coordsize="16,0" path="m,l,,16,e" filled="f" strokecolor="#c9f" strokeweight="1.65pt">
                <v:path arrowok="t"/>
              </v:shape>
              <v:line id="_x0000_s15272" style="position:absolute" from="5910,79" to="5910,79" strokecolor="#c9f" strokeweight="1.65pt"/>
              <v:shape id="_x0000_s15273" style="position:absolute;left:5910;top:61;width:0;height:18" coordsize="0,18" path="m,18l,,,e" filled="f" strokecolor="#c9f" strokeweight="1.65pt">
                <v:path arrowok="t"/>
              </v:shape>
              <v:shape id="_x0000_s15274" style="position:absolute;left:5910;top:61;width:16;height:0" coordsize="16,0" path="m,l,,16,e" filled="f" strokecolor="#c9f" strokeweight="1.65pt">
                <v:path arrowok="t"/>
              </v:shape>
              <v:line id="_x0000_s15275" style="position:absolute" from="5926,61" to="5926,61" strokecolor="#c9f" strokeweight="1.65pt"/>
              <v:line id="_x0000_s15276" style="position:absolute" from="5926,61" to="5926,61" strokecolor="#c9f" strokeweight="1.65pt"/>
              <v:shape id="_x0000_s15277" style="position:absolute;left:5926;top:42;width:0;height:19" coordsize="0,19" path="m,19l,,,e" filled="f" strokecolor="#c9f" strokeweight="1.65pt">
                <v:path arrowok="t"/>
              </v:shape>
              <v:shape id="_x0000_s15278" style="position:absolute;left:5926;top:42;width:17;height:0" coordsize="17,0" path="m,l,,17,e" filled="f" strokecolor="#c9f" strokeweight="1.65pt">
                <v:path arrowok="t"/>
              </v:shape>
              <v:line id="_x0000_s15279" style="position:absolute" from="5943,42" to="5943,42" strokecolor="#c9f" strokeweight="1.65pt"/>
              <v:line id="_x0000_s15280" style="position:absolute" from="5943,42" to="5943,42" strokecolor="#c9f" strokeweight="1.65pt"/>
              <v:shape id="_x0000_s15281" style="position:absolute;left:5943;top:24;width:16;height:18" coordsize="16,18" path="m,18l,,16,e" filled="f" strokecolor="#c9f" strokeweight="1.65pt">
                <v:path arrowok="t"/>
              </v:shape>
              <v:line id="_x0000_s15282" style="position:absolute" from="5959,24" to="5959,24" strokecolor="#c9f" strokeweight="1.65pt"/>
              <v:line id="_x0000_s15283" style="position:absolute" from="5959,24" to="5959,24" strokecolor="#c9f" strokeweight="1.65pt"/>
              <v:shape id="_x0000_s15284" style="position:absolute;left:5959;top:24;width:16;height:0" coordsize="16,0" path="m,l,,16,e" filled="f" strokecolor="#c9f" strokeweight="1.65pt">
                <v:path arrowok="t"/>
              </v:shape>
              <v:shape id="_x0000_s15285" style="position:absolute;left:5975;top:6;width:0;height:18" coordsize="0,18" path="m,18l,,,e" filled="f" strokecolor="#c9f" strokeweight="1.65pt">
                <v:path arrowok="t"/>
              </v:shape>
              <v:line id="_x0000_s15286" style="position:absolute" from="5975,6" to="5975,6" strokecolor="#c9f" strokeweight="1.65pt"/>
              <v:line id="_x0000_s15287" style="position:absolute" from="5975,6" to="5975,6" strokecolor="#c9f" strokeweight="1.65pt"/>
              <v:shape id="_x0000_s15288" style="position:absolute;left:5975;top:6;width:17;height:0" coordsize="17,0" path="m,l,,17,e" filled="f" strokecolor="#c9f" strokeweight="1.65pt">
                <v:path arrowok="t"/>
              </v:shape>
              <v:shape id="_x0000_s15289" style="position:absolute;left:5992;top:-13;width:0;height:19" coordsize="0,19" path="m,19l,,,e" filled="f" strokecolor="#c9f" strokeweight="1.65pt">
                <v:path arrowok="t"/>
              </v:shape>
              <v:line id="_x0000_s15290" style="position:absolute" from="5992,-13" to="5992,-13" strokecolor="#c9f" strokeweight="1.65pt"/>
              <v:shape id="_x0000_s15291" style="position:absolute;left:5992;top:-13;width:16;height:0" coordsize="16,0" path="m,l,,16,e" filled="f" strokecolor="#c9f" strokeweight="1.65pt">
                <v:path arrowok="t"/>
              </v:shape>
              <v:line id="_x0000_s15292" style="position:absolute" from="6008,-13" to="6008,-13" strokecolor="#c9f" strokeweight="1.65pt"/>
              <v:shape id="_x0000_s15293" style="position:absolute;left:6008;top:-31;width:0;height:18" coordsize="0,18" path="m,18l,,,e" filled="f" strokecolor="#c9f" strokeweight="1.65pt">
                <v:path arrowok="t"/>
              </v:shape>
              <v:shape id="_x0000_s15294" style="position:absolute;left:6008;top:-31;width:0;height:0" coordsize="0,0" path="m,l,,,e" filled="f" strokecolor="#c9f" strokeweight="1.65pt">
                <v:path arrowok="t"/>
              </v:shape>
              <v:line id="_x0000_s15295" style="position:absolute" from="6008,-31" to="6008,-31" strokecolor="#c9f" strokeweight="1.65pt"/>
              <v:line id="_x0000_s15296" style="position:absolute" from="6008,-31" to="6008,-31" strokecolor="#c9f" strokeweight="1.65pt"/>
              <v:shape id="_x0000_s15297" style="position:absolute;left:6008;top:-49;width:0;height:18" coordsize="0,18" path="m,18l,,,e" filled="f" strokecolor="#c9f" strokeweight="1.65pt">
                <v:path arrowok="t"/>
              </v:shape>
              <v:shape id="_x0000_s15298" style="position:absolute;left:6008;top:-49;width:16;height:0" coordsize="16,0" path="m,l,,16,e" filled="f" strokecolor="#c9f" strokeweight="1.65pt">
                <v:path arrowok="t"/>
              </v:shape>
              <v:line id="_x0000_s15299" style="position:absolute" from="6024,-49" to="6024,-49" strokecolor="#c9f" strokeweight="1.65pt"/>
              <v:line id="_x0000_s15300" style="position:absolute" from="6024,-49" to="6024,-49" strokecolor="#c9f" strokeweight="1.65pt"/>
              <v:shape id="_x0000_s15301" style="position:absolute;left:6024;top:-49;width:17;height:0" coordsize="17,0" path="m,l,,17,e" filled="f" strokecolor="#c9f" strokeweight="1.65pt">
                <v:path arrowok="t"/>
              </v:shape>
              <v:shape id="_x0000_s15302" style="position:absolute;left:6041;top:-68;width:0;height:19" coordsize="0,19" path="m,19l,,,e" filled="f" strokecolor="#c9f" strokeweight="1.65pt">
                <v:path arrowok="t"/>
              </v:shape>
              <v:line id="_x0000_s15303" style="position:absolute" from="6041,-68" to="6041,-68" strokecolor="#c9f" strokeweight="1.65pt"/>
              <v:shape id="_x0000_s15304" style="position:absolute;left:6041;top:-68;width:16;height:0" coordsize="16,0" path="m,l,,16,e" filled="f" strokecolor="#c9f" strokeweight="1.65pt">
                <v:path arrowok="t"/>
              </v:shape>
              <v:line id="_x0000_s15305" style="position:absolute" from="6057,-68" to="6057,-68" strokecolor="#c9f" strokeweight="1.65pt"/>
            </v:group>
            <v:group id="_x0000_s15306" style="position:absolute;left:6057;top:-635;width:930;height:567" coordorigin="6057,-635" coordsize="930,567">
              <v:shape id="_x0000_s15307" style="position:absolute;left:6057;top:-86;width:0;height:18" coordsize="0,18" path="m,18l,,,e" filled="f" strokecolor="#c9f" strokeweight="1.65pt">
                <v:path arrowok="t"/>
              </v:shape>
              <v:line id="_x0000_s15308" style="position:absolute" from="6057,-86" to="6057,-86" strokecolor="#c9f" strokeweight="1.65pt"/>
              <v:shape id="_x0000_s15309" style="position:absolute;left:6057;top:-86;width:16;height:0" coordsize="16,0" path="m,l,,16,e" filled="f" strokecolor="#c9f" strokeweight="1.65pt">
                <v:path arrowok="t"/>
              </v:shape>
              <v:line id="_x0000_s15310" style="position:absolute" from="6073,-86" to="6073,-86" strokecolor="#c9f" strokeweight="1.65pt"/>
              <v:line id="_x0000_s15311" style="position:absolute" from="6073,-86" to="6073,-86" strokecolor="#c9f" strokeweight="1.65pt"/>
              <v:shape id="_x0000_s15312" style="position:absolute;left:6073;top:-104;width:17;height:18" coordsize="17,18" path="m,18l,,17,e" filled="f" strokecolor="#c9f" strokeweight="1.65pt">
                <v:path arrowok="t"/>
              </v:shape>
              <v:line id="_x0000_s15313" style="position:absolute" from="6090,-104" to="6090,-104" strokecolor="#c9f" strokeweight="1.65pt"/>
              <v:line id="_x0000_s15314" style="position:absolute" from="6090,-104" to="6090,-104" strokecolor="#c9f" strokeweight="1.65pt"/>
              <v:shape id="_x0000_s15315" style="position:absolute;left:6090;top:-104;width:16;height:0" coordsize="16,0" path="m,l,,16,e" filled="f" strokecolor="#c9f" strokeweight="1.65pt">
                <v:path arrowok="t"/>
              </v:shape>
              <v:shape id="_x0000_s15316" style="position:absolute;left:6106;top:-123;width:0;height:19" coordsize="0,19" path="m,19l,,,e" filled="f" strokecolor="#c9f" strokeweight="1.65pt">
                <v:path arrowok="t"/>
              </v:shape>
              <v:line id="_x0000_s15317" style="position:absolute" from="6106,-123" to="6106,-123" strokecolor="#c9f" strokeweight="1.65pt"/>
              <v:line id="_x0000_s15318" style="position:absolute" from="6106,-123" to="6106,-123" strokecolor="#c9f" strokeweight="1.65pt"/>
              <v:shape id="_x0000_s15319" style="position:absolute;left:6106;top:-123;width:16;height:0" coordsize="16,0" path="m,l,,16,e" filled="f" strokecolor="#c9f" strokeweight="1.65pt">
                <v:path arrowok="t"/>
              </v:shape>
              <v:line id="_x0000_s15320" style="position:absolute" from="6122,-123" to="6122,-123" strokecolor="#c9f" strokeweight="1.65pt"/>
              <v:shape id="_x0000_s15321" style="position:absolute;left:6122;top:-141;width:0;height:18" coordsize="0,18" path="m,18l,,,e" filled="f" strokecolor="#c9f" strokeweight="1.65pt">
                <v:path arrowok="t"/>
              </v:shape>
              <v:shape id="_x0000_s15322" style="position:absolute;left:6122;top:-141;width:17;height:0" coordsize="17,0" path="m,l,,17,e" filled="f" strokecolor="#c9f" strokeweight="1.65pt">
                <v:path arrowok="t"/>
              </v:shape>
              <v:line id="_x0000_s15323" style="position:absolute" from="6139,-141" to="6139,-141" strokecolor="#c9f" strokeweight="1.65pt"/>
              <v:line id="_x0000_s15324" style="position:absolute" from="6139,-141" to="6139,-141" strokecolor="#c9f" strokeweight="1.65pt"/>
              <v:shape id="_x0000_s15325" style="position:absolute;left:6139;top:-141;width:16;height:0" coordsize="16,0" path="m,l,,16,e" filled="f" strokecolor="#c9f" strokeweight="1.65pt">
                <v:path arrowok="t"/>
              </v:shape>
              <v:shape id="_x0000_s15326" style="position:absolute;left:6155;top:-159;width:0;height:18" coordsize="0,18" path="m,18l,,,e" filled="f" strokecolor="#c9f" strokeweight="1.65pt">
                <v:path arrowok="t"/>
              </v:shape>
              <v:line id="_x0000_s15327" style="position:absolute" from="6155,-159" to="6155,-159" strokecolor="#c9f" strokeweight="1.65pt"/>
              <v:shape id="_x0000_s15328" style="position:absolute;left:6155;top:-159;width:16;height:0" coordsize="16,0" path="m,l,,16,e" filled="f" strokecolor="#c9f" strokeweight="1.65pt">
                <v:path arrowok="t"/>
              </v:shape>
              <v:line id="_x0000_s15329" style="position:absolute" from="6171,-159" to="6171,-159" strokecolor="#c9f" strokeweight="1.65pt"/>
              <v:line id="_x0000_s15330" style="position:absolute" from="6171,-159" to="6171,-159" strokecolor="#c9f" strokeweight="1.65pt"/>
              <v:shape id="_x0000_s15331" style="position:absolute;left:6171;top:-159;width:0;height:0" coordsize="0,0" path="m,l,,,e" filled="f" strokecolor="#c9f" strokeweight="1.65pt">
                <v:path arrowok="t"/>
              </v:shape>
              <v:shape id="_x0000_s15332" style="position:absolute;left:6171;top:-159;width:16;height:0" coordsize="16,0" path="m,l,,16,e" filled="f" strokecolor="#c9f" strokeweight="1.65pt">
                <v:path arrowok="t"/>
              </v:shape>
              <v:line id="_x0000_s15333" style="position:absolute" from="6187,-159" to="6187,-159" strokecolor="#c9f" strokeweight="1.65pt"/>
              <v:line id="_x0000_s15334" style="position:absolute" from="6187,-159" to="6187,-159" strokecolor="#c9f" strokeweight="1.65pt"/>
              <v:shape id="_x0000_s15335" style="position:absolute;left:6187;top:-178;width:17;height:19" coordsize="17,19" path="m,19l,,17,e" filled="f" strokecolor="#c9f" strokeweight="1.65pt">
                <v:path arrowok="t"/>
              </v:shape>
              <v:line id="_x0000_s15336" style="position:absolute" from="6204,-178" to="6204,-178" strokecolor="#c9f" strokeweight="1.65pt"/>
              <v:line id="_x0000_s15337" style="position:absolute" from="6204,-178" to="6204,-178" strokecolor="#c9f" strokeweight="1.65pt"/>
              <v:shape id="_x0000_s15338" style="position:absolute;left:6204;top:-178;width:16;height:0" coordsize="16,0" path="m,l,,16,e" filled="f" strokecolor="#c9f" strokeweight="1.65pt">
                <v:path arrowok="t"/>
              </v:shape>
              <v:line id="_x0000_s15339" style="position:absolute" from="6220,-178" to="6220,-178" strokecolor="#c9f" strokeweight="1.65pt"/>
              <v:shape id="_x0000_s15340" style="position:absolute;left:6220;top:-196;width:0;height:18" coordsize="0,18" path="m,18l,,,e" filled="f" strokecolor="#c9f" strokeweight="1.65pt">
                <v:path arrowok="t"/>
              </v:shape>
              <v:line id="_x0000_s15341" style="position:absolute" from="6220,-196" to="6220,-196" strokecolor="#c9f" strokeweight="1.65pt"/>
              <v:shape id="_x0000_s15342" style="position:absolute;left:6220;top:-196;width:16;height:0" coordsize="16,0" path="m,l,,16,e" filled="f" strokecolor="#c9f" strokeweight="1.65pt">
                <v:path arrowok="t"/>
              </v:shape>
              <v:line id="_x0000_s15343" style="position:absolute" from="6236,-196" to="6236,-196" strokecolor="#c9f" strokeweight="1.65pt"/>
              <v:line id="_x0000_s15344" style="position:absolute" from="6236,-196" to="6236,-196" strokecolor="#c9f" strokeweight="1.65pt"/>
              <v:shape id="_x0000_s15345" style="position:absolute;left:6236;top:-196;width:17;height:0" coordsize="17,0" path="m,l,,17,e" filled="f" strokecolor="#c9f" strokeweight="1.65pt">
                <v:path arrowok="t"/>
              </v:shape>
              <v:shape id="_x0000_s15346" style="position:absolute;left:6253;top:-214;width:0;height:18" coordsize="0,18" path="m,18l,,,e" filled="f" strokecolor="#c9f" strokeweight="1.65pt">
                <v:path arrowok="t"/>
              </v:shape>
              <v:line id="_x0000_s15347" style="position:absolute" from="6253,-214" to="6253,-214" strokecolor="#c9f" strokeweight="1.65pt"/>
              <v:shape id="_x0000_s15348" style="position:absolute;left:6253;top:-214;width:16;height:0" coordsize="16,0" path="m,l,,16,e" filled="f" strokecolor="#c9f" strokeweight="1.65pt">
                <v:path arrowok="t"/>
              </v:shape>
              <v:line id="_x0000_s15349" style="position:absolute" from="6269,-214" to="6269,-214" strokecolor="#c9f" strokeweight="1.65pt"/>
              <v:line id="_x0000_s15350" style="position:absolute" from="6269,-214" to="6269,-214" strokecolor="#c9f" strokeweight="1.65pt"/>
              <v:shape id="_x0000_s15351" style="position:absolute;left:6269;top:-232;width:0;height:18" coordsize="0,18" path="m,18l,,,e" filled="f" strokecolor="#c9f" strokeweight="1.65pt">
                <v:path arrowok="t"/>
              </v:shape>
              <v:shape id="_x0000_s15352" style="position:absolute;left:6269;top:-232;width:16;height:0" coordsize="16,0" path="m,l,,16,e" filled="f" strokecolor="#c9f" strokeweight="1.65pt">
                <v:path arrowok="t"/>
              </v:shape>
              <v:line id="_x0000_s15353" style="position:absolute" from="6285,-232" to="6285,-232" strokecolor="#c9f" strokeweight="1.65pt"/>
              <v:line id="_x0000_s15354" style="position:absolute" from="6285,-232" to="6285,-232" strokecolor="#c9f" strokeweight="1.65pt"/>
              <v:shape id="_x0000_s15355" style="position:absolute;left:6285;top:-232;width:17;height:0" coordsize="17,0" path="m,l,,17,e" filled="f" strokecolor="#c9f" strokeweight="1.65pt">
                <v:path arrowok="t"/>
              </v:shape>
              <v:shape id="_x0000_s15356" style="position:absolute;left:6302;top:-251;width:0;height:19" coordsize="0,19" path="m,19l,,,e" filled="f" strokecolor="#c9f" strokeweight="1.65pt">
                <v:path arrowok="t"/>
              </v:shape>
              <v:line id="_x0000_s15357" style="position:absolute" from="6302,-251" to="6302,-251" strokecolor="#c9f" strokeweight="1.65pt"/>
              <v:shape id="_x0000_s15358" style="position:absolute;left:6302;top:-251;width:16;height:0" coordsize="16,0" path="m,l,,16,e" filled="f" strokecolor="#c9f" strokeweight="1.65pt">
                <v:path arrowok="t"/>
              </v:shape>
              <v:line id="_x0000_s15359" style="position:absolute" from="6318,-251" to="6318,-251" strokecolor="#c9f" strokeweight="1.65pt"/>
              <v:line id="_x0000_s15360" style="position:absolute" from="6318,-251" to="6318,-251" strokecolor="#c9f" strokeweight="1.65pt"/>
              <v:shape id="_x0000_s15361" style="position:absolute;left:6318;top:-269;width:0;height:18" coordsize="0,18" path="m,18l,,,e" filled="f" strokecolor="#c9f" strokeweight="1.65pt">
                <v:path arrowok="t"/>
              </v:shape>
              <v:shape id="_x0000_s15362" style="position:absolute;left:6318;top:-269;width:16;height:0" coordsize="16,0" path="m,l,,16,e" filled="f" strokecolor="#c9f" strokeweight="1.65pt">
                <v:path arrowok="t"/>
              </v:shape>
              <v:line id="_x0000_s15363" style="position:absolute" from="6334,-269" to="6334,-269" strokecolor="#c9f" strokeweight="1.65pt"/>
              <v:line id="_x0000_s15364" style="position:absolute" from="6334,-269" to="6334,-269" strokecolor="#c9f" strokeweight="1.65pt"/>
              <v:shape id="_x0000_s15365" style="position:absolute;left:6334;top:-269;width:0;height:0" coordsize="0,0" path="m,l,,,e" filled="f" strokecolor="#c9f" strokeweight="1.65pt">
                <v:path arrowok="t"/>
              </v:shape>
              <v:line id="_x0000_s15366" style="position:absolute" from="6334,-269" to="6334,-269" strokecolor="#c9f" strokeweight="1.65pt"/>
              <v:shape id="_x0000_s15367" style="position:absolute;left:6334;top:-287;width:0;height:18" coordsize="0,18" path="m,18l,,,e" filled="f" strokecolor="#c9f" strokeweight="1.65pt">
                <v:path arrowok="t"/>
              </v:shape>
              <v:shape id="_x0000_s15368" style="position:absolute;left:6334;top:-287;width:17;height:0" coordsize="17,0" path="m,l,,17,e" filled="f" strokecolor="#c9f" strokeweight="1.65pt">
                <v:path arrowok="t"/>
              </v:shape>
              <v:line id="_x0000_s15369" style="position:absolute" from="6351,-287" to="6351,-287" strokecolor="#c9f" strokeweight="1.65pt"/>
              <v:line id="_x0000_s15370" style="position:absolute" from="6351,-287" to="6351,-287" strokecolor="#c9f" strokeweight="1.65pt"/>
              <v:line id="_x0000_s15371" style="position:absolute" from="6351,-287" to="6351,-287" strokecolor="#c9f" strokeweight="1.65pt"/>
              <v:shape id="_x0000_s15372" style="position:absolute;left:6351;top:-287;width:16;height:0" coordsize="16,0" path="m,l,,16,e" filled="f" strokecolor="#c9f" strokeweight="1.65pt">
                <v:path arrowok="t"/>
              </v:shape>
              <v:shape id="_x0000_s15373" style="position:absolute;left:6367;top:-306;width:0;height:19" coordsize="0,19" path="m,19l,,,e" filled="f" strokecolor="#c9f" strokeweight="1.65pt">
                <v:path arrowok="t"/>
              </v:shape>
              <v:line id="_x0000_s15374" style="position:absolute" from="6367,-306" to="6367,-306" strokecolor="#c9f" strokeweight="1.65pt"/>
              <v:shape id="_x0000_s15375" style="position:absolute;left:6367;top:-306;width:16;height:0" coordsize="16,0" path="m,l,,16,e" filled="f" strokecolor="#c9f" strokeweight="1.65pt">
                <v:path arrowok="t"/>
              </v:shape>
              <v:line id="_x0000_s15376" style="position:absolute" from="6383,-306" to="6383,-306" strokecolor="#c9f" strokeweight="1.65pt"/>
              <v:line id="_x0000_s15377" style="position:absolute" from="6383,-306" to="6383,-306" strokecolor="#c9f" strokeweight="1.65pt"/>
              <v:shape id="_x0000_s15378" style="position:absolute;left:6383;top:-324;width:17;height:18" coordsize="17,18" path="m,18l,,17,e" filled="f" strokecolor="#c9f" strokeweight="1.65pt">
                <v:path arrowok="t"/>
              </v:shape>
              <v:line id="_x0000_s15379" style="position:absolute" from="6400,-324" to="6400,-324" strokecolor="#c9f" strokeweight="1.65pt"/>
              <v:line id="_x0000_s15380" style="position:absolute" from="6400,-324" to="6400,-324" strokecolor="#c9f" strokeweight="1.65pt"/>
              <v:line id="_x0000_s15381" style="position:absolute" from="6400,-324" to="6400,-324" strokecolor="#c9f" strokeweight="1.65pt"/>
              <v:shape id="_x0000_s15382" style="position:absolute;left:6400;top:-324;width:16;height:0" coordsize="16,0" path="m,l,,16,e" filled="f" strokecolor="#c9f" strokeweight="1.65pt">
                <v:path arrowok="t"/>
              </v:shape>
              <v:line id="_x0000_s15383" style="position:absolute" from="6416,-324" to="6416,-324" strokecolor="#c9f" strokeweight="1.65pt"/>
              <v:shape id="_x0000_s15384" style="position:absolute;left:6416;top:-342;width:0;height:18" coordsize="0,18" path="m,18l,,,e" filled="f" strokecolor="#c9f" strokeweight="1.65pt">
                <v:path arrowok="t"/>
              </v:shape>
              <v:shape id="_x0000_s15385" style="position:absolute;left:6416;top:-342;width:16;height:0" coordsize="16,0" path="m,l,,16,e" filled="f" strokecolor="#c9f" strokeweight="1.65pt">
                <v:path arrowok="t"/>
              </v:shape>
              <v:line id="_x0000_s15386" style="position:absolute" from="6432,-342" to="6432,-342" strokecolor="#c9f" strokeweight="1.65pt"/>
              <v:line id="_x0000_s15387" style="position:absolute" from="6432,-342" to="6432,-342" strokecolor="#c9f" strokeweight="1.65pt"/>
              <v:shape id="_x0000_s15388" style="position:absolute;left:6432;top:-342;width:17;height:0" coordsize="17,0" path="m,l,,17,e" filled="f" strokecolor="#c9f" strokeweight="1.65pt">
                <v:path arrowok="t"/>
              </v:shape>
              <v:line id="_x0000_s15389" style="position:absolute" from="6449,-342" to="6449,-342" strokecolor="#c9f" strokeweight="1.65pt"/>
              <v:shape id="_x0000_s15390" style="position:absolute;left:6449;top:-361;width:0;height:19" coordsize="0,19" path="m,19l,,,e" filled="f" strokecolor="#c9f" strokeweight="1.65pt">
                <v:path arrowok="t"/>
              </v:shape>
              <v:line id="_x0000_s15391" style="position:absolute" from="6449,-361" to="6449,-361" strokecolor="#c9f" strokeweight="1.65pt"/>
              <v:shape id="_x0000_s15392" style="position:absolute;left:6449;top:-361;width:16;height:0" coordsize="16,0" path="m,l,,16,e" filled="f" strokecolor="#c9f" strokeweight="1.65pt">
                <v:path arrowok="t"/>
              </v:shape>
              <v:line id="_x0000_s15393" style="position:absolute" from="6465,-361" to="6465,-361" strokecolor="#c9f" strokeweight="1.65pt"/>
              <v:line id="_x0000_s15394" style="position:absolute" from="6465,-361" to="6465,-361" strokecolor="#c9f" strokeweight="1.65pt"/>
              <v:shape id="_x0000_s15395" style="position:absolute;left:6465;top:-361;width:16;height:0" coordsize="16,0" path="m,l,,16,e" filled="f" strokecolor="#c9f" strokeweight="1.65pt">
                <v:path arrowok="t"/>
              </v:shape>
              <v:shape id="_x0000_s15396" style="position:absolute;left:6481;top:-379;width:0;height:18" coordsize="0,18" path="m,18l,,,e" filled="f" strokecolor="#c9f" strokeweight="1.65pt">
                <v:path arrowok="t"/>
              </v:shape>
              <v:line id="_x0000_s15397" style="position:absolute" from="6481,-379" to="6481,-379" strokecolor="#c9f" strokeweight="1.65pt"/>
              <v:shape id="_x0000_s15398" style="position:absolute;left:6481;top:-379;width:17;height:0" coordsize="17,0" path="m,l,,17,e" filled="f" strokecolor="#c9f" strokeweight="1.65pt">
                <v:path arrowok="t"/>
              </v:shape>
              <v:line id="_x0000_s15399" style="position:absolute" from="6498,-379" to="6498,-379" strokecolor="#c9f" strokeweight="1.65pt"/>
              <v:line id="_x0000_s15400" style="position:absolute" from="6498,-379" to="6498,-379" strokecolor="#c9f" strokeweight="1.65pt"/>
              <v:line id="_x0000_s15401" style="position:absolute" from="6498,-379" to="6498,-379" strokecolor="#c9f" strokeweight="1.65pt"/>
              <v:shape id="_x0000_s15402" style="position:absolute;left:6498;top:-397;width:16;height:18" coordsize="16,18" path="m,18l,,16,e" filled="f" strokecolor="#c9f" strokeweight="1.65pt">
                <v:path arrowok="t"/>
              </v:shape>
              <v:line id="_x0000_s15403" style="position:absolute" from="6514,-397" to="6514,-397" strokecolor="#c9f" strokeweight="1.65pt"/>
              <v:line id="_x0000_s15404" style="position:absolute" from="6514,-397" to="6514,-397" strokecolor="#c9f" strokeweight="1.65pt"/>
              <v:shape id="_x0000_s15405" style="position:absolute;left:6514;top:-397;width:16;height:0" coordsize="16,0" path="m,l,,16,e" filled="f" strokecolor="#c9f" strokeweight="1.65pt">
                <v:path arrowok="t"/>
              </v:shape>
              <v:line id="_x0000_s15406" style="position:absolute" from="6530,-397" to="6530,-397" strokecolor="#c9f" strokeweight="1.65pt"/>
              <v:line id="_x0000_s15407" style="position:absolute" from="6530,-397" to="6530,-397" strokecolor="#c9f" strokeweight="1.65pt"/>
              <v:shape id="_x0000_s15408" style="position:absolute;left:6530;top:-416;width:17;height:19" coordsize="17,19" path="m,19l,,17,e" filled="f" strokecolor="#c9f" strokeweight="1.65pt">
                <v:path arrowok="t"/>
              </v:shape>
              <v:line id="_x0000_s15409" style="position:absolute" from="6547,-416" to="6547,-416" strokecolor="#c9f" strokeweight="1.65pt"/>
              <v:line id="_x0000_s15410" style="position:absolute" from="6547,-416" to="6547,-416" strokecolor="#c9f" strokeweight="1.65pt"/>
              <v:line id="_x0000_s15411" style="position:absolute" from="6547,-416" to="6547,-416" strokecolor="#c9f" strokeweight="1.65pt"/>
              <v:shape id="_x0000_s15412" style="position:absolute;left:6547;top:-416;width:16;height:0" coordsize="16,0" path="m,l,,16,e" filled="f" strokecolor="#c9f" strokeweight="1.65pt">
                <v:path arrowok="t"/>
              </v:shape>
              <v:line id="_x0000_s15413" style="position:absolute" from="6563,-416" to="6563,-416" strokecolor="#c9f" strokeweight="1.65pt"/>
              <v:line id="_x0000_s15414" style="position:absolute" from="6563,-416" to="6563,-416" strokecolor="#c9f" strokeweight="1.65pt"/>
              <v:shape id="_x0000_s15415" style="position:absolute;left:6563;top:-434;width:16;height:18" coordsize="16,18" path="m,18l,,16,e" filled="f" strokecolor="#c9f" strokeweight="1.65pt">
                <v:path arrowok="t"/>
              </v:shape>
              <v:line id="_x0000_s15416" style="position:absolute" from="6579,-434" to="6579,-434" strokecolor="#c9f" strokeweight="1.65pt"/>
              <v:line id="_x0000_s15417" style="position:absolute" from="6579,-434" to="6579,-434" strokecolor="#c9f" strokeweight="1.65pt"/>
              <v:shape id="_x0000_s15418" style="position:absolute;left:6579;top:-434;width:17;height:0" coordsize="17,0" path="m,l,,17,e" filled="f" strokecolor="#c9f" strokeweight="1.65pt">
                <v:path arrowok="t"/>
              </v:shape>
              <v:line id="_x0000_s15419" style="position:absolute" from="6596,-434" to="6596,-434" strokecolor="#c9f" strokeweight="1.65pt"/>
              <v:line id="_x0000_s15420" style="position:absolute" from="6596,-434" to="6596,-434" strokecolor="#c9f" strokeweight="1.65pt"/>
              <v:shape id="_x0000_s15421" style="position:absolute;left:6596;top:-452;width:0;height:18" coordsize="0,18" path="m,18l,,,e" filled="f" strokecolor="#c9f" strokeweight="1.65pt">
                <v:path arrowok="t"/>
              </v:shape>
              <v:shape id="_x0000_s15422" style="position:absolute;left:6596;top:-452;width:16;height:0" coordsize="16,0" path="m,l,,16,e" filled="f" strokecolor="#c9f" strokeweight="1.65pt">
                <v:path arrowok="t"/>
              </v:shape>
              <v:line id="_x0000_s15423" style="position:absolute" from="6612,-452" to="6612,-452" strokecolor="#c9f" strokeweight="1.65pt"/>
              <v:line id="_x0000_s15424" style="position:absolute" from="6612,-452" to="6612,-452" strokecolor="#c9f" strokeweight="1.65pt"/>
              <v:shape id="_x0000_s15425" style="position:absolute;left:6612;top:-452;width:16;height:0" coordsize="16,0" path="m,l,,16,e" filled="f" strokecolor="#c9f" strokeweight="1.65pt">
                <v:path arrowok="t"/>
              </v:shape>
              <v:line id="_x0000_s15426" style="position:absolute" from="6628,-452" to="6628,-452" strokecolor="#c9f" strokeweight="1.65pt"/>
              <v:line id="_x0000_s15427" style="position:absolute" from="6628,-452" to="6628,-452" strokecolor="#c9f" strokeweight="1.65pt"/>
              <v:shape id="_x0000_s15428" style="position:absolute;left:6628;top:-471;width:17;height:19" coordsize="17,19" path="m,19l,,17,e" filled="f" strokecolor="#c9f" strokeweight="1.65pt">
                <v:path arrowok="t"/>
              </v:shape>
              <v:line id="_x0000_s15429" style="position:absolute" from="6645,-471" to="6645,-471" strokecolor="#c9f" strokeweight="1.65pt"/>
              <v:line id="_x0000_s15430" style="position:absolute" from="6645,-471" to="6645,-471" strokecolor="#c9f" strokeweight="1.65pt"/>
              <v:line id="_x0000_s15431" style="position:absolute" from="6645,-471" to="6645,-471" strokecolor="#c9f" strokeweight="1.65pt"/>
              <v:shape id="_x0000_s15432" style="position:absolute;left:6645;top:-471;width:0;height:0" coordsize="0,0" path="m,l,,,e" filled="f" strokecolor="#c9f" strokeweight="1.65pt">
                <v:path arrowok="t"/>
              </v:shape>
              <v:line id="_x0000_s15433" style="position:absolute" from="6645,-471" to="6645,-471" strokecolor="#c9f" strokeweight="1.65pt"/>
              <v:shape id="_x0000_s15434" style="position:absolute;left:6645;top:-489;width:0;height:18" coordsize="0,18" path="m,18l,,,e" filled="f" strokecolor="#c9f" strokeweight="1.65pt">
                <v:path arrowok="t"/>
              </v:shape>
              <v:shape id="_x0000_s15435" style="position:absolute;left:6645;top:-489;width:16;height:0" coordsize="16,0" path="m,l,,16,e" filled="f" strokecolor="#c9f" strokeweight="1.65pt">
                <v:path arrowok="t"/>
              </v:shape>
              <v:line id="_x0000_s15436" style="position:absolute" from="6661,-489" to="6661,-489" strokecolor="#c9f" strokeweight="1.65pt"/>
              <v:line id="_x0000_s15437" style="position:absolute" from="6661,-489" to="6661,-489" strokecolor="#c9f" strokeweight="1.65pt"/>
              <v:shape id="_x0000_s15438" style="position:absolute;left:6661;top:-489;width:16;height:0" coordsize="16,0" path="m,l,,16,e" filled="f" strokecolor="#c9f" strokeweight="1.65pt">
                <v:path arrowok="t"/>
              </v:shape>
              <v:line id="_x0000_s15439" style="position:absolute" from="6677,-489" to="6677,-489" strokecolor="#c9f" strokeweight="1.65pt"/>
              <v:line id="_x0000_s15440" style="position:absolute" from="6677,-489" to="6677,-489" strokecolor="#c9f" strokeweight="1.65pt"/>
              <v:shape id="_x0000_s15441" style="position:absolute;left:6677;top:-489;width:0;height:0" coordsize="0,0" path="m,l,,,e" filled="f" strokecolor="#c9f" strokeweight="1.65pt">
                <v:path arrowok="t"/>
              </v:shape>
              <v:shape id="_x0000_s15442" style="position:absolute;left:6677;top:-489;width:17;height:0" coordsize="17,0" path="m,l,,17,e" filled="f" strokecolor="#c9f" strokeweight="1.65pt">
                <v:path arrowok="t"/>
              </v:shape>
              <v:line id="_x0000_s15443" style="position:absolute" from="6694,-489" to="6694,-489" strokecolor="#c9f" strokeweight="1.65pt"/>
              <v:line id="_x0000_s15444" style="position:absolute" from="6694,-489" to="6694,-489" strokecolor="#c9f" strokeweight="1.65pt"/>
              <v:shape id="_x0000_s15445" style="position:absolute;left:6694;top:-489;width:16;height:0" coordsize="16,0" path="m,l,,16,e" filled="f" strokecolor="#c9f" strokeweight="1.65pt">
                <v:path arrowok="t"/>
              </v:shape>
              <v:line id="_x0000_s15446" style="position:absolute" from="6710,-489" to="6710,-489" strokecolor="#c9f" strokeweight="1.65pt"/>
              <v:line id="_x0000_s15447" style="position:absolute" from="6710,-489" to="6710,-489" strokecolor="#c9f" strokeweight="1.65pt"/>
              <v:shape id="_x0000_s15448" style="position:absolute;left:6710;top:-507;width:16;height:18" coordsize="16,18" path="m,18l,,16,e" filled="f" strokecolor="#c9f" strokeweight="1.65pt">
                <v:path arrowok="t"/>
              </v:shape>
              <v:line id="_x0000_s15449" style="position:absolute" from="6726,-507" to="6726,-507" strokecolor="#c9f" strokeweight="1.65pt"/>
              <v:line id="_x0000_s15450" style="position:absolute" from="6726,-507" to="6726,-507" strokecolor="#c9f" strokeweight="1.65pt"/>
              <v:line id="_x0000_s15451" style="position:absolute" from="6726,-507" to="6726,-507" strokecolor="#c9f" strokeweight="1.65pt"/>
              <v:shape id="_x0000_s15452" style="position:absolute;left:6726;top:-507;width:17;height:0" coordsize="17,0" path="m,l,,17,e" filled="f" strokecolor="#c9f" strokeweight="1.65pt">
                <v:path arrowok="t"/>
              </v:shape>
              <v:line id="_x0000_s15453" style="position:absolute" from="6743,-507" to="6743,-507" strokecolor="#c9f" strokeweight="1.65pt"/>
              <v:line id="_x0000_s15454" style="position:absolute" from="6743,-507" to="6743,-507" strokecolor="#c9f" strokeweight="1.65pt"/>
              <v:shape id="_x0000_s15455" style="position:absolute;left:6743;top:-526;width:16;height:19" coordsize="16,19" path="m,19l,,16,e" filled="f" strokecolor="#c9f" strokeweight="1.65pt">
                <v:path arrowok="t"/>
              </v:shape>
              <v:line id="_x0000_s15456" style="position:absolute" from="6759,-526" to="6759,-526" strokecolor="#c9f" strokeweight="1.65pt"/>
              <v:line id="_x0000_s15457" style="position:absolute" from="6759,-526" to="6759,-526" strokecolor="#c9f" strokeweight="1.65pt"/>
              <v:shape id="_x0000_s15458" style="position:absolute;left:6759;top:-526;width:16;height:0" coordsize="16,0" path="m,l,,16,e" filled="f" strokecolor="#c9f" strokeweight="1.65pt">
                <v:path arrowok="t"/>
              </v:shape>
              <v:line id="_x0000_s15459" style="position:absolute" from="6775,-526" to="6775,-526" strokecolor="#c9f" strokeweight="1.65pt"/>
              <v:line id="_x0000_s15460" style="position:absolute" from="6775,-526" to="6775,-526" strokecolor="#c9f" strokeweight="1.65pt"/>
              <v:line id="_x0000_s15461" style="position:absolute" from="6775,-526" to="6775,-526" strokecolor="#c9f" strokeweight="1.65pt"/>
              <v:shape id="_x0000_s15462" style="position:absolute;left:6775;top:-544;width:17;height:18" coordsize="17,18" path="m,18l,,17,e" filled="f" strokecolor="#c9f" strokeweight="1.65pt">
                <v:path arrowok="t"/>
              </v:shape>
              <v:line id="_x0000_s15463" style="position:absolute" from="6792,-544" to="6792,-544" strokecolor="#c9f" strokeweight="1.65pt"/>
              <v:line id="_x0000_s15464" style="position:absolute" from="6792,-544" to="6792,-544" strokecolor="#c9f" strokeweight="1.65pt"/>
              <v:shape id="_x0000_s15465" style="position:absolute;left:6792;top:-544;width:16;height:0" coordsize="16,0" path="m,l,,16,e" filled="f" strokecolor="#c9f" strokeweight="1.65pt">
                <v:path arrowok="t"/>
              </v:shape>
              <v:line id="_x0000_s15466" style="position:absolute" from="6808,-544" to="6808,-544" strokecolor="#c9f" strokeweight="1.65pt"/>
              <v:line id="_x0000_s15467" style="position:absolute" from="6808,-544" to="6808,-544" strokecolor="#c9f" strokeweight="1.65pt"/>
              <v:shape id="_x0000_s15468" style="position:absolute;left:6808;top:-544;width:16;height:0" coordsize="16,0" path="m,l,,16,e" filled="f" strokecolor="#c9f" strokeweight="1.65pt">
                <v:path arrowok="t"/>
              </v:shape>
              <v:line id="_x0000_s15469" style="position:absolute" from="6824,-544" to="6824,-544" strokecolor="#c9f" strokeweight="1.65pt"/>
              <v:shape id="_x0000_s15470" style="position:absolute;left:6824;top:-562;width:0;height:18" coordsize="0,18" path="m,18l,,,e" filled="f" strokecolor="#c9f" strokeweight="1.65pt">
                <v:path arrowok="t"/>
              </v:shape>
              <v:line id="_x0000_s15471" style="position:absolute" from="6824,-562" to="6824,-562" strokecolor="#c9f" strokeweight="1.65pt"/>
              <v:shape id="_x0000_s15472" style="position:absolute;left:6824;top:-562;width:17;height:0" coordsize="17,0" path="m,l,,17,e" filled="f" strokecolor="#c9f" strokeweight="1.65pt">
                <v:path arrowok="t"/>
              </v:shape>
              <v:line id="_x0000_s15473" style="position:absolute" from="6841,-562" to="6841,-562" strokecolor="#c9f" strokeweight="1.65pt"/>
              <v:line id="_x0000_s15474" style="position:absolute" from="6841,-562" to="6841,-562" strokecolor="#c9f" strokeweight="1.65pt"/>
              <v:shape id="_x0000_s15475" style="position:absolute;left:6841;top:-562;width:16;height:0" coordsize="16,0" path="m,l,,16,e" filled="f" strokecolor="#c9f" strokeweight="1.65pt">
                <v:path arrowok="t"/>
              </v:shape>
              <v:line id="_x0000_s15476" style="position:absolute" from="6857,-562" to="6857,-562" strokecolor="#c9f" strokeweight="1.65pt"/>
              <v:shape id="_x0000_s15477" style="position:absolute;left:6857;top:-580;width:0;height:18" coordsize="0,18" path="m,18l,,,e" filled="f" strokecolor="#c9f" strokeweight="1.65pt">
                <v:path arrowok="t"/>
              </v:shape>
              <v:shape id="_x0000_s15478" style="position:absolute;left:6857;top:-580;width:16;height:0" coordsize="16,0" path="m,l,,16,e" filled="f" strokecolor="#c9f" strokeweight="1.65pt">
                <v:path arrowok="t"/>
              </v:shape>
              <v:line id="_x0000_s15479" style="position:absolute" from="6873,-580" to="6873,-580" strokecolor="#c9f" strokeweight="1.65pt"/>
              <v:line id="_x0000_s15480" style="position:absolute" from="6873,-580" to="6873,-580" strokecolor="#c9f" strokeweight="1.65pt"/>
              <v:line id="_x0000_s15481" style="position:absolute" from="6873,-580" to="6873,-580" strokecolor="#c9f" strokeweight="1.65pt"/>
              <v:shape id="_x0000_s15482" style="position:absolute;left:6873;top:-580;width:16;height:0" coordsize="16,0" path="m,l,,16,e" filled="f" strokecolor="#c9f" strokeweight="1.65pt">
                <v:path arrowok="t"/>
              </v:shape>
              <v:line id="_x0000_s15483" style="position:absolute" from="6889,-580" to="6889,-580" strokecolor="#c9f" strokeweight="1.65pt"/>
              <v:line id="_x0000_s15484" style="position:absolute" from="6889,-580" to="6889,-580" strokecolor="#c9f" strokeweight="1.65pt"/>
              <v:shape id="_x0000_s15485" style="position:absolute;left:6889;top:-599;width:17;height:19" coordsize="17,19" path="m,19l,,17,e" filled="f" strokecolor="#c9f" strokeweight="1.65pt">
                <v:path arrowok="t"/>
              </v:shape>
              <v:line id="_x0000_s15486" style="position:absolute" from="6906,-599" to="6906,-599" strokecolor="#c9f" strokeweight="1.65pt"/>
              <v:line id="_x0000_s15487" style="position:absolute" from="6906,-599" to="6906,-599" strokecolor="#c9f" strokeweight="1.65pt"/>
              <v:shape id="_x0000_s15488" style="position:absolute;left:6906;top:-599;width:16;height:0" coordsize="16,0" path="m,l,,16,e" filled="f" strokecolor="#c9f" strokeweight="1.65pt">
                <v:path arrowok="t"/>
              </v:shape>
              <v:line id="_x0000_s15489" style="position:absolute" from="6922,-599" to="6922,-599" strokecolor="#c9f" strokeweight="1.65pt"/>
              <v:line id="_x0000_s15490" style="position:absolute" from="6922,-599" to="6922,-599" strokecolor="#c9f" strokeweight="1.65pt"/>
              <v:shape id="_x0000_s15491" style="position:absolute;left:6922;top:-599;width:16;height:0" coordsize="16,0" path="m,l,,16,e" filled="f" strokecolor="#c9f" strokeweight="1.65pt">
                <v:path arrowok="t"/>
              </v:shape>
              <v:shape id="_x0000_s15492" style="position:absolute;left:6938;top:-617;width:0;height:18" coordsize="0,18" path="m,18l,,,e" filled="f" strokecolor="#c9f" strokeweight="1.65pt">
                <v:path arrowok="t"/>
              </v:shape>
              <v:line id="_x0000_s15493" style="position:absolute" from="6938,-617" to="6938,-617" strokecolor="#c9f" strokeweight="1.65pt"/>
              <v:line id="_x0000_s15494" style="position:absolute" from="6938,-617" to="6938,-617" strokecolor="#c9f" strokeweight="1.65pt"/>
              <v:shape id="_x0000_s15495" style="position:absolute;left:6938;top:-617;width:17;height:0" coordsize="17,0" path="m,l,,17,e" filled="f" strokecolor="#c9f" strokeweight="1.65pt">
                <v:path arrowok="t"/>
              </v:shape>
              <v:line id="_x0000_s15496" style="position:absolute" from="6955,-617" to="6955,-617" strokecolor="#c9f" strokeweight="1.65pt"/>
              <v:line id="_x0000_s15497" style="position:absolute" from="6955,-617" to="6955,-617" strokecolor="#c9f" strokeweight="1.65pt"/>
              <v:shape id="_x0000_s15498" style="position:absolute;left:6955;top:-617;width:16;height:0" coordsize="16,0" path="m,l,,16,e" filled="f" strokecolor="#c9f" strokeweight="1.65pt">
                <v:path arrowok="t"/>
              </v:shape>
              <v:line id="_x0000_s15499" style="position:absolute" from="6971,-617" to="6971,-617" strokecolor="#c9f" strokeweight="1.65pt"/>
              <v:shape id="_x0000_s15500" style="position:absolute;left:6971;top:-635;width:0;height:18" coordsize="0,18" path="m,18l,,,e" filled="f" strokecolor="#c9f" strokeweight="1.65pt">
                <v:path arrowok="t"/>
              </v:shape>
              <v:shape id="_x0000_s15501" style="position:absolute;left:6971;top:-635;width:0;height:0" coordsize="0,0" path="m,l,,,e" filled="f" strokecolor="#c9f" strokeweight="1.65pt">
                <v:path arrowok="t"/>
              </v:shape>
              <v:line id="_x0000_s15502" style="position:absolute" from="6971,-635" to="6971,-635" strokecolor="#c9f" strokeweight="1.65pt"/>
              <v:line id="_x0000_s15503" style="position:absolute" from="6971,-635" to="6971,-635" strokecolor="#c9f" strokeweight="1.65pt"/>
              <v:line id="_x0000_s15504" style="position:absolute" from="6971,-635" to="6971,-635" strokecolor="#c9f" strokeweight="1.65pt"/>
              <v:shape id="_x0000_s15505" style="position:absolute;left:6971;top:-635;width:16;height:0" coordsize="16,0" path="m,l,,16,e" filled="f" strokecolor="#c9f" strokeweight="1.65pt">
                <v:path arrowok="t"/>
              </v:shape>
              <v:line id="_x0000_s15506" style="position:absolute" from="6987,-635" to="6987,-635" strokecolor="#c9f" strokeweight="1.65pt"/>
            </v:group>
            <v:group id="_x0000_s15507" style="position:absolute;left:1665;top:-1221;width:5616;height:586" coordorigin="1665,-1221" coordsize="5616,586">
              <v:line id="_x0000_s15508" style="position:absolute" from="6987,-635" to="6987,-635" strokecolor="#c9f" strokeweight="1.65pt"/>
              <v:shape id="_x0000_s15509" style="position:absolute;left:6987;top:-654;width:17;height:19" coordsize="17,19" path="m,19l,,17,e" filled="f" strokecolor="#c9f" strokeweight="1.65pt">
                <v:path arrowok="t"/>
              </v:shape>
              <v:line id="_x0000_s15510" style="position:absolute" from="7004,-654" to="7004,-654" strokecolor="#c9f" strokeweight="1.65pt"/>
              <v:line id="_x0000_s15511" style="position:absolute" from="7004,-654" to="7004,-654" strokecolor="#c9f" strokeweight="1.65pt"/>
              <v:shape id="_x0000_s15512" style="position:absolute;left:7004;top:-654;width:16;height:0" coordsize="16,0" path="m,l,,16,e" filled="f" strokecolor="#c9f" strokeweight="1.65pt">
                <v:path arrowok="t"/>
              </v:shape>
              <v:line id="_x0000_s15513" style="position:absolute" from="7020,-654" to="7020,-654" strokecolor="#c9f" strokeweight="1.65pt"/>
              <v:line id="_x0000_s15514" style="position:absolute" from="7020,-654" to="7020,-654" strokecolor="#c9f" strokeweight="1.65pt"/>
              <v:line id="_x0000_s15515" style="position:absolute" from="7020,-654" to="7020,-654" strokecolor="#c9f" strokeweight="1.65pt"/>
              <v:shape id="_x0000_s15516" style="position:absolute;left:7020;top:-654;width:16;height:0" coordsize="16,0" path="m,l,,16,e" filled="f" strokecolor="#c9f" strokeweight="1.65pt">
                <v:path arrowok="t"/>
              </v:shape>
              <v:shape id="_x0000_s15517" style="position:absolute;left:7036;top:-672;width:0;height:18" coordsize="0,18" path="m,18l,,,e" filled="f" strokecolor="#c9f" strokeweight="1.65pt">
                <v:path arrowok="t"/>
              </v:shape>
              <v:line id="_x0000_s15518" style="position:absolute" from="7036,-672" to="7036,-672" strokecolor="#c9f" strokeweight="1.65pt"/>
              <v:shape id="_x0000_s15519" style="position:absolute;left:7036;top:-672;width:17;height:0" coordsize="17,0" path="m,l,,17,e" filled="f" strokecolor="#c9f" strokeweight="1.65pt">
                <v:path arrowok="t"/>
              </v:shape>
              <v:line id="_x0000_s15520" style="position:absolute" from="7053,-672" to="7053,-672" strokecolor="#c9f" strokeweight="1.65pt"/>
              <v:line id="_x0000_s15521" style="position:absolute" from="7053,-672" to="7053,-672" strokecolor="#c9f" strokeweight="1.65pt"/>
              <v:shape id="_x0000_s15522" style="position:absolute;left:7053;top:-672;width:16;height:0" coordsize="16,0" path="m,l,,16,e" filled="f" strokecolor="#c9f" strokeweight="1.65pt">
                <v:path arrowok="t"/>
              </v:shape>
              <v:line id="_x0000_s15523" style="position:absolute" from="7069,-672" to="7069,-672" strokecolor="#c9f" strokeweight="1.65pt"/>
              <v:line id="_x0000_s15524" style="position:absolute" from="7069,-672" to="7069,-672" strokecolor="#c9f" strokeweight="1.65pt"/>
              <v:line id="_x0000_s15525" style="position:absolute" from="7069,-672" to="7069,-672" strokecolor="#c9f" strokeweight="1.65pt"/>
              <v:shape id="_x0000_s15526" style="position:absolute;left:7069;top:-690;width:16;height:18" coordsize="16,18" path="m,18l,,16,e" filled="f" strokecolor="#c9f" strokeweight="1.65pt">
                <v:path arrowok="t"/>
              </v:shape>
              <v:line id="_x0000_s15527" style="position:absolute" from="7085,-690" to="7085,-690" strokecolor="#c9f" strokeweight="1.65pt"/>
              <v:line id="_x0000_s15528" style="position:absolute" from="7085,-690" to="7085,-690" strokecolor="#c9f" strokeweight="1.65pt"/>
              <v:shape id="_x0000_s15529" style="position:absolute;left:7085;top:-690;width:17;height:0" coordsize="17,0" path="m,l,,17,e" filled="f" strokecolor="#c9f" strokeweight="1.65pt">
                <v:path arrowok="t"/>
              </v:shape>
              <v:line id="_x0000_s15530" style="position:absolute" from="7102,-690" to="7102,-690" strokecolor="#c9f" strokeweight="1.65pt"/>
              <v:line id="_x0000_s15531" style="position:absolute" from="7102,-690" to="7102,-690" strokecolor="#c9f" strokeweight="1.65pt"/>
              <v:shape id="_x0000_s15532" style="position:absolute;left:7102;top:-690;width:16;height:0" coordsize="16,0" path="m,l,,16,e" filled="f" strokecolor="#c9f" strokeweight="1.65pt">
                <v:path arrowok="t"/>
              </v:shape>
              <v:line id="_x0000_s15533" style="position:absolute" from="7118,-690" to="7118,-690" strokecolor="#c9f" strokeweight="1.65pt"/>
              <v:shape id="_x0000_s15534" style="position:absolute;left:7118;top:-709;width:0;height:19" coordsize="0,19" path="m,19l,,,e" filled="f" strokecolor="#c9f" strokeweight="1.65pt">
                <v:path arrowok="t"/>
              </v:shape>
              <v:line id="_x0000_s15535" style="position:absolute" from="7118,-709" to="7118,-709" strokecolor="#c9f" strokeweight="1.65pt"/>
              <v:shape id="_x0000_s15536" style="position:absolute;left:7118;top:-709;width:16;height:0" coordsize="16,0" path="m,l,,16,e" filled="f" strokecolor="#c9f" strokeweight="1.65pt">
                <v:path arrowok="t"/>
              </v:shape>
              <v:line id="_x0000_s15537" style="position:absolute" from="7134,-709" to="7134,-709" strokecolor="#c9f" strokeweight="1.65pt"/>
              <v:line id="_x0000_s15538" style="position:absolute" from="7134,-709" to="7134,-709" strokecolor="#c9f" strokeweight="1.65pt"/>
              <v:shape id="_x0000_s15539" style="position:absolute;left:7134;top:-709;width:17;height:0" coordsize="17,0" path="m,l,,17,e" filled="f" strokecolor="#c9f" strokeweight="1.65pt">
                <v:path arrowok="t"/>
              </v:shape>
              <v:line id="_x0000_s15540" style="position:absolute" from="7151,-709" to="7151,-709" strokecolor="#c9f" strokeweight="1.65pt"/>
              <v:line id="_x0000_s15541" style="position:absolute" from="7151,-709" to="7151,-709" strokecolor="#c9f" strokeweight="1.65pt"/>
              <v:shape id="_x0000_s15542" style="position:absolute;left:7151;top:-709;width:16;height:0" coordsize="16,0" path="m,l,,16,e" filled="f" strokecolor="#c9f" strokeweight="1.65pt">
                <v:path arrowok="t"/>
              </v:shape>
              <v:shape id="_x0000_s15543" style="position:absolute;left:7167;top:-727;width:0;height:18" coordsize="0,18" path="m,18l,,,e" filled="f" strokecolor="#c9f" strokeweight="1.65pt">
                <v:path arrowok="t"/>
              </v:shape>
              <v:line id="_x0000_s15544" style="position:absolute" from="7167,-727" to="7167,-727" strokecolor="#c9f" strokeweight="1.65pt"/>
              <v:line id="_x0000_s15545" style="position:absolute" from="7167,-727" to="7167,-727" strokecolor="#c9f" strokeweight="1.65pt"/>
              <v:shape id="_x0000_s15546" style="position:absolute;left:7167;top:-727;width:16;height:0" coordsize="16,0" path="m,l,,16,e" filled="f" strokecolor="#c9f" strokeweight="1.65pt">
                <v:path arrowok="t"/>
              </v:shape>
              <v:line id="_x0000_s15547" style="position:absolute" from="7183,-727" to="7183,-727" strokecolor="#c9f" strokeweight="1.65pt"/>
              <v:line id="_x0000_s15548" style="position:absolute" from="7183,-727" to="7183,-727" strokecolor="#c9f" strokeweight="1.65pt"/>
              <v:shape id="_x0000_s15549" style="position:absolute;left:7183;top:-727;width:17;height:0" coordsize="17,0" path="m,l,,17,e" filled="f" strokecolor="#c9f" strokeweight="1.65pt">
                <v:path arrowok="t"/>
              </v:shape>
              <v:line id="_x0000_s15550" style="position:absolute" from="7200,-727" to="7200,-727" strokecolor="#c9f" strokeweight="1.65pt"/>
              <v:line id="_x0000_s15551" style="position:absolute" from="7200,-727" to="7200,-727" strokecolor="#c9f" strokeweight="1.65pt"/>
              <v:shape id="_x0000_s15552" style="position:absolute;left:7200;top:-745;width:16;height:18" coordsize="16,18" path="m,18l,,16,e" filled="f" strokecolor="#c9f" strokeweight="1.65pt">
                <v:path arrowok="t"/>
              </v:shape>
              <v:line id="_x0000_s15553" style="position:absolute" from="7216,-745" to="7216,-745" strokecolor="#c9f" strokeweight="1.65pt"/>
              <v:line id="_x0000_s15554" style="position:absolute" from="7216,-745" to="7216,-745" strokecolor="#c9f" strokeweight="1.65pt"/>
              <v:line id="_x0000_s15555" style="position:absolute" from="7216,-745" to="7216,-745" strokecolor="#c9f" strokeweight="1.65pt"/>
              <v:shape id="_x0000_s15556" style="position:absolute;left:7216;top:-745;width:16;height:0" coordsize="16,0" path="m,l,,16,e" filled="f" strokecolor="#c9f" strokeweight="1.65pt">
                <v:path arrowok="t"/>
              </v:shape>
              <v:line id="_x0000_s15557" style="position:absolute" from="7232,-745" to="7232,-745" strokecolor="#c9f" strokeweight="1.65pt"/>
              <v:line id="_x0000_s15558" style="position:absolute" from="7232,-745" to="7232,-745" strokecolor="#c9f" strokeweight="1.65pt"/>
              <v:shape id="_x0000_s15559" style="position:absolute;left:7232;top:-745;width:17;height:0" coordsize="17,0" path="m,l,,17,e" filled="f" strokecolor="#c9f" strokeweight="1.65pt">
                <v:path arrowok="t"/>
              </v:shape>
              <v:line id="_x0000_s15560" style="position:absolute" from="7249,-745" to="7249,-745" strokecolor="#c9f" strokeweight="1.65pt"/>
              <v:shape id="_x0000_s15561" style="position:absolute;left:7249;top:-764;width:0;height:19" coordsize="0,19" path="m,19l,,,e" filled="f" strokecolor="#c9f" strokeweight="1.65pt">
                <v:path arrowok="t"/>
              </v:shape>
              <v:shape id="_x0000_s15562" style="position:absolute;left:7249;top:-764;width:16;height:0" coordsize="16,0" path="m,l,,16,e" filled="f" strokecolor="#c9f" strokeweight="1.65pt">
                <v:path arrowok="t"/>
              </v:shape>
              <v:line id="_x0000_s15563" style="position:absolute" from="7265,-764" to="7265,-764" strokecolor="#c9f" strokeweight="1.65pt"/>
              <v:line id="_x0000_s15564" style="position:absolute" from="7265,-764" to="7265,-764" strokecolor="#c9f" strokeweight="1.65pt"/>
              <v:line id="_x0000_s15565" style="position:absolute" from="7265,-764" to="7265,-764" strokecolor="#c9f" strokeweight="1.65pt"/>
              <v:line id="_x0000_s15566" style="position:absolute" from="7265,-764" to="7281,-764" strokecolor="#c9f" strokeweight="1.65pt"/>
              <v:line id="_x0000_s15567" style="position:absolute" from="1665,-1221" to="1665,-1221" strokecolor="red" strokeweight="1.65pt"/>
              <v:shape id="_x0000_s15568" style="position:absolute;left:1665;top:-1221;width:17;height:18" coordsize="17,18" path="m,l,,17,18e" filled="f" strokecolor="red" strokeweight="1.65pt">
                <v:path arrowok="t"/>
              </v:shape>
              <v:line id="_x0000_s15569" style="position:absolute" from="1682,-1203" to="1682,-1203" strokecolor="red" strokeweight="1.65pt"/>
              <v:line id="_x0000_s15570" style="position:absolute" from="1682,-1203" to="1682,-1203" strokecolor="red" strokeweight="1.65pt"/>
              <v:shape id="_x0000_s15571" style="position:absolute;left:1682;top:-1203;width:16;height:0" coordsize="16,0" path="m,l,,16,e" filled="f" strokecolor="red" strokeweight="1.65pt">
                <v:path arrowok="t"/>
              </v:shape>
              <v:line id="_x0000_s15572" style="position:absolute" from="1698,-1203" to="1698,-1203" strokecolor="red" strokeweight="1.65pt"/>
              <v:line id="_x0000_s15573" style="position:absolute" from="1698,-1203" to="1698,-1203" strokecolor="red" strokeweight="1.65pt"/>
              <v:line id="_x0000_s15574" style="position:absolute" from="1698,-1203" to="1698,-1203" strokecolor="red" strokeweight="1.65pt"/>
              <v:shape id="_x0000_s15575" style="position:absolute;left:1698;top:-1203;width:16;height:0" coordsize="16,0" path="m,l,,16,e" filled="f" strokecolor="red" strokeweight="1.65pt">
                <v:path arrowok="t"/>
              </v:shape>
              <v:line id="_x0000_s15576" style="position:absolute" from="1714,-1203" to="1714,-1203" strokecolor="red" strokeweight="1.65pt"/>
              <v:line id="_x0000_s15577" style="position:absolute" from="1714,-1203" to="1714,-1203" strokecolor="red" strokeweight="1.65pt"/>
              <v:shape id="_x0000_s15578" style="position:absolute;left:1714;top:-1203;width:17;height:0" coordsize="17,0" path="m,l,,17,e" filled="f" strokecolor="red" strokeweight="1.65pt">
                <v:path arrowok="t"/>
              </v:shape>
              <v:line id="_x0000_s15579" style="position:absolute" from="1731,-1203" to="1731,-1203" strokecolor="red" strokeweight="1.65pt"/>
              <v:line id="_x0000_s15580" style="position:absolute" from="1731,-1203" to="1731,-1203" strokecolor="red" strokeweight="1.65pt"/>
              <v:shape id="_x0000_s15581" style="position:absolute;left:1731;top:-1203;width:16;height:0" coordsize="16,0" path="m,l,,16,e" filled="f" strokecolor="red" strokeweight="1.65pt">
                <v:path arrowok="t"/>
              </v:shape>
              <v:line id="_x0000_s15582" style="position:absolute" from="1747,-1203" to="1747,-1203" strokecolor="red" strokeweight="1.65pt"/>
              <v:shape id="_x0000_s15583" style="position:absolute;left:1747;top:-1203;width:0;height:18" coordsize="0,18" path="m,l,,,18e" filled="f" strokecolor="red" strokeweight="1.65pt">
                <v:path arrowok="t"/>
              </v:shape>
              <v:line id="_x0000_s15584" style="position:absolute" from="1747,-1185" to="1747,-1185" strokecolor="red" strokeweight="1.65pt"/>
              <v:shape id="_x0000_s15585" style="position:absolute;left:1747;top:-1185;width:16;height:0" coordsize="16,0" path="m,l,,16,e" filled="f" strokecolor="red" strokeweight="1.65pt">
                <v:path arrowok="t"/>
              </v:shape>
              <v:line id="_x0000_s15586" style="position:absolute" from="1763,-1185" to="1763,-1185" strokecolor="red" strokeweight="1.65pt"/>
              <v:line id="_x0000_s15587" style="position:absolute" from="1763,-1185" to="1763,-1185" strokecolor="red" strokeweight="1.65pt"/>
              <v:shape id="_x0000_s15588" style="position:absolute;left:1763;top:-1185;width:17;height:0" coordsize="17,0" path="m,l,,17,e" filled="f" strokecolor="red" strokeweight="1.65pt">
                <v:path arrowok="t"/>
              </v:shape>
              <v:line id="_x0000_s15589" style="position:absolute" from="1780,-1185" to="1780,-1185" strokecolor="red" strokeweight="1.65pt"/>
              <v:line id="_x0000_s15590" style="position:absolute" from="1780,-1185" to="1780,-1185" strokecolor="red" strokeweight="1.65pt"/>
              <v:shape id="_x0000_s15591" style="position:absolute;left:1780;top:-1185;width:16;height:0" coordsize="16,0" path="m,l,,16,e" filled="f" strokecolor="red" strokeweight="1.65pt">
                <v:path arrowok="t"/>
              </v:shape>
              <v:line id="_x0000_s15592" style="position:absolute" from="1796,-1185" to="1796,-1185" strokecolor="red" strokeweight="1.65pt"/>
              <v:line id="_x0000_s15593" style="position:absolute" from="1796,-1185" to="1796,-1185" strokecolor="red" strokeweight="1.65pt"/>
              <v:line id="_x0000_s15594" style="position:absolute" from="1796,-1185" to="1796,-1185" strokecolor="red" strokeweight="1.65pt"/>
              <v:shape id="_x0000_s15595" style="position:absolute;left:1796;top:-1185;width:0;height:0" coordsize="0,0" path="m,l,,,e" filled="f" strokecolor="red" strokeweight="1.65pt">
                <v:path arrowok="t"/>
              </v:shape>
              <v:line id="_x0000_s15596" style="position:absolute" from="1796,-1185" to="1796,-1185" strokecolor="red" strokeweight="1.65pt"/>
              <v:shape id="_x0000_s15597" style="position:absolute;left:1796;top:-1185;width:0;height:0" coordsize="0,0" path="m,l,,,e" filled="f" strokecolor="red" strokeweight="1.65pt">
                <v:path arrowok="t"/>
              </v:shape>
              <v:shape id="_x0000_s15598" style="position:absolute;left:1796;top:-1185;width:16;height:0" coordsize="16,0" path="m,l,,16,e" filled="f" strokecolor="red" strokeweight="1.65pt">
                <v:path arrowok="t"/>
              </v:shape>
              <v:line id="_x0000_s15599" style="position:absolute" from="1812,-1185" to="1812,-1185" strokecolor="red" strokeweight="1.65pt"/>
              <v:line id="_x0000_s15600" style="position:absolute" from="1812,-1185" to="1812,-1185" strokecolor="red" strokeweight="1.65pt"/>
              <v:shape id="_x0000_s15601" style="position:absolute;left:1812;top:-1185;width:16;height:0" coordsize="16,0" path="m,l,,16,e" filled="f" strokecolor="red" strokeweight="1.65pt">
                <v:path arrowok="t"/>
              </v:shape>
              <v:line id="_x0000_s15602" style="position:absolute" from="1828,-1185" to="1828,-1185" strokecolor="red" strokeweight="1.65pt"/>
              <v:line id="_x0000_s15603" style="position:absolute" from="1828,-1185" to="1828,-1185" strokecolor="red" strokeweight="1.65pt"/>
              <v:line id="_x0000_s15604" style="position:absolute" from="1828,-1185" to="1828,-1185" strokecolor="red" strokeweight="1.65pt"/>
              <v:shape id="_x0000_s15605" style="position:absolute;left:1828;top:-1185;width:17;height:0" coordsize="17,0" path="m,l,,17,e" filled="f" strokecolor="red" strokeweight="1.65pt">
                <v:path arrowok="t"/>
              </v:shape>
              <v:line id="_x0000_s15606" style="position:absolute" from="1845,-1185" to="1845,-1185" strokecolor="red" strokeweight="1.65pt"/>
              <v:line id="_x0000_s15607" style="position:absolute" from="1845,-1185" to="1845,-1185" strokecolor="red" strokeweight="1.65pt"/>
              <v:shape id="_x0000_s15608" style="position:absolute;left:1845;top:-1185;width:16;height:0" coordsize="16,0" path="m,l,,16,e" filled="f" strokecolor="red" strokeweight="1.65pt">
                <v:path arrowok="t"/>
              </v:shape>
              <v:line id="_x0000_s15609" style="position:absolute" from="1861,-1185" to="1861,-1185" strokecolor="red" strokeweight="1.65pt"/>
              <v:line id="_x0000_s15610" style="position:absolute" from="1861,-1185" to="1861,-1185" strokecolor="red" strokeweight="1.65pt"/>
              <v:shape id="_x0000_s15611" style="position:absolute;left:1861;top:-1185;width:16;height:18" coordsize="16,18" path="m,l,,16,18e" filled="f" strokecolor="red" strokeweight="1.65pt">
                <v:path arrowok="t"/>
              </v:shape>
              <v:line id="_x0000_s15612" style="position:absolute" from="1877,-1167" to="1877,-1167" strokecolor="red" strokeweight="1.65pt"/>
              <v:line id="_x0000_s15613" style="position:absolute" from="1877,-1167" to="1877,-1167" strokecolor="red" strokeweight="1.65pt"/>
              <v:line id="_x0000_s15614" style="position:absolute" from="1877,-1167" to="1877,-1167" strokecolor="red" strokeweight="1.65pt"/>
              <v:shape id="_x0000_s15615" style="position:absolute;left:1877;top:-1167;width:17;height:0" coordsize="17,0" path="m,l,,17,e" filled="f" strokecolor="red" strokeweight="1.65pt">
                <v:path arrowok="t"/>
              </v:shape>
              <v:line id="_x0000_s15616" style="position:absolute" from="1894,-1167" to="1894,-1167" strokecolor="red" strokeweight="1.65pt"/>
              <v:line id="_x0000_s15617" style="position:absolute" from="1894,-1167" to="1894,-1167" strokecolor="red" strokeweight="1.65pt"/>
              <v:shape id="_x0000_s15618" style="position:absolute;left:1894;top:-1167;width:16;height:0" coordsize="16,0" path="m,l,,16,e" filled="f" strokecolor="red" strokeweight="1.65pt">
                <v:path arrowok="t"/>
              </v:shape>
              <v:line id="_x0000_s15619" style="position:absolute" from="1910,-1167" to="1910,-1167" strokecolor="red" strokeweight="1.65pt"/>
              <v:line id="_x0000_s15620" style="position:absolute" from="1910,-1167" to="1910,-1167" strokecolor="red" strokeweight="1.65pt"/>
              <v:shape id="_x0000_s15621" style="position:absolute;left:1910;top:-1167;width:16;height:0" coordsize="16,0" path="m,l,,16,e" filled="f" strokecolor="red" strokeweight="1.65pt">
                <v:path arrowok="t"/>
              </v:shape>
              <v:line id="_x0000_s15622" style="position:absolute" from="1926,-1167" to="1926,-1167" strokecolor="red" strokeweight="1.65pt"/>
              <v:line id="_x0000_s15623" style="position:absolute" from="1926,-1167" to="1926,-1167" strokecolor="red" strokeweight="1.65pt"/>
              <v:shape id="_x0000_s15624" style="position:absolute;left:1926;top:-1167;width:0;height:19" coordsize="0,19" path="m,l,,,19e" filled="f" strokecolor="red" strokeweight="1.65pt">
                <v:path arrowok="t"/>
              </v:shape>
              <v:shape id="_x0000_s15625" style="position:absolute;left:1926;top:-1148;width:17;height:0" coordsize="17,0" path="m,l,,17,e" filled="f" strokecolor="red" strokeweight="1.65pt">
                <v:path arrowok="t"/>
              </v:shape>
              <v:line id="_x0000_s15626" style="position:absolute" from="1943,-1148" to="1943,-1148" strokecolor="red" strokeweight="1.65pt"/>
              <v:line id="_x0000_s15627" style="position:absolute" from="1943,-1148" to="1943,-1148" strokecolor="red" strokeweight="1.65pt"/>
              <v:shape id="_x0000_s15628" style="position:absolute;left:1943;top:-1148;width:16;height:0" coordsize="16,0" path="m,l,,16,e" filled="f" strokecolor="red" strokeweight="1.65pt">
                <v:path arrowok="t"/>
              </v:shape>
              <v:line id="_x0000_s15629" style="position:absolute" from="1959,-1148" to="1959,-1148" strokecolor="red" strokeweight="1.65pt"/>
              <v:line id="_x0000_s15630" style="position:absolute" from="1959,-1148" to="1959,-1148" strokecolor="red" strokeweight="1.65pt"/>
              <v:shape id="_x0000_s15631" style="position:absolute;left:1959;top:-1148;width:16;height:0" coordsize="16,0" path="m,l,,16,e" filled="f" strokecolor="red" strokeweight="1.65pt">
                <v:path arrowok="t"/>
              </v:shape>
              <v:line id="_x0000_s15632" style="position:absolute" from="1975,-1148" to="1975,-1148" strokecolor="red" strokeweight="1.65pt"/>
              <v:line id="_x0000_s15633" style="position:absolute" from="1975,-1148" to="1975,-1148" strokecolor="red" strokeweight="1.65pt"/>
              <v:line id="_x0000_s15634" style="position:absolute" from="1975,-1148" to="1975,-1148" strokecolor="red" strokeweight="1.65pt"/>
              <v:shape id="_x0000_s15635" style="position:absolute;left:1975;top:-1148;width:17;height:0" coordsize="17,0" path="m,l,,17,e" filled="f" strokecolor="red" strokeweight="1.65pt">
                <v:path arrowok="t"/>
              </v:shape>
              <v:line id="_x0000_s15636" style="position:absolute" from="1992,-1148" to="1992,-1148" strokecolor="red" strokeweight="1.65pt"/>
              <v:shape id="_x0000_s15637" style="position:absolute;left:1992;top:-1148;width:0;height:18" coordsize="0,18" path="m,l,,,18e" filled="f" strokecolor="red" strokeweight="1.65pt">
                <v:path arrowok="t"/>
              </v:shape>
              <v:shape id="_x0000_s15638" style="position:absolute;left:1992;top:-1130;width:16;height:0" coordsize="16,0" path="m,l,,16,e" filled="f" strokecolor="red" strokeweight="1.65pt">
                <v:path arrowok="t"/>
              </v:shape>
              <v:line id="_x0000_s15639" style="position:absolute" from="2008,-1130" to="2008,-1130" strokecolor="red" strokeweight="1.65pt"/>
              <v:line id="_x0000_s15640" style="position:absolute" from="2008,-1130" to="2008,-1130" strokecolor="red" strokeweight="1.65pt"/>
              <v:shape id="_x0000_s15641" style="position:absolute;left:2008;top:-1130;width:16;height:0" coordsize="16,0" path="m,l,,16,e" filled="f" strokecolor="red" strokeweight="1.65pt">
                <v:path arrowok="t"/>
              </v:shape>
              <v:line id="_x0000_s15642" style="position:absolute" from="2024,-1130" to="2024,-1130" strokecolor="red" strokeweight="1.65pt"/>
              <v:line id="_x0000_s15643" style="position:absolute" from="2024,-1130" to="2024,-1130" strokecolor="red" strokeweight="1.65pt"/>
              <v:line id="_x0000_s15644" style="position:absolute" from="2024,-1130" to="2024,-1130" strokecolor="red" strokeweight="1.65pt"/>
              <v:shape id="_x0000_s15645" style="position:absolute;left:2024;top:-1130;width:17;height:0" coordsize="17,0" path="m,l,,17,e" filled="f" strokecolor="red" strokeweight="1.65pt">
                <v:path arrowok="t"/>
              </v:shape>
              <v:line id="_x0000_s15646" style="position:absolute" from="2041,-1130" to="2041,-1130" strokecolor="red" strokeweight="1.65pt"/>
              <v:line id="_x0000_s15647" style="position:absolute" from="2041,-1130" to="2041,-1130" strokecolor="red" strokeweight="1.65pt"/>
              <v:shape id="_x0000_s15648" style="position:absolute;left:2041;top:-1130;width:16;height:0" coordsize="16,0" path="m,l,,16,e" filled="f" strokecolor="red" strokeweight="1.65pt">
                <v:path arrowok="t"/>
              </v:shape>
              <v:line id="_x0000_s15649" style="position:absolute" from="2057,-1130" to="2057,-1130" strokecolor="red" strokeweight="1.65pt"/>
              <v:shape id="_x0000_s15650" style="position:absolute;left:2057;top:-1130;width:0;height:18" coordsize="0,18" path="m,l,,,18e" filled="f" strokecolor="red" strokeweight="1.65pt">
                <v:path arrowok="t"/>
              </v:shape>
              <v:shape id="_x0000_s15651" style="position:absolute;left:2057;top:-1112;width:16;height:0" coordsize="16,0" path="m,l,,16,e" filled="f" strokecolor="red" strokeweight="1.65pt">
                <v:path arrowok="t"/>
              </v:shape>
              <v:line id="_x0000_s15652" style="position:absolute" from="2073,-1112" to="2073,-1112" strokecolor="red" strokeweight="1.65pt"/>
              <v:line id="_x0000_s15653" style="position:absolute" from="2073,-1112" to="2073,-1112" strokecolor="red" strokeweight="1.65pt"/>
              <v:line id="_x0000_s15654" style="position:absolute" from="2073,-1112" to="2073,-1112" strokecolor="red" strokeweight="1.65pt"/>
              <v:shape id="_x0000_s15655" style="position:absolute;left:2073;top:-1112;width:17;height:0" coordsize="17,0" path="m,l,,17,e" filled="f" strokecolor="red" strokeweight="1.65pt">
                <v:path arrowok="t"/>
              </v:shape>
              <v:line id="_x0000_s15656" style="position:absolute" from="2090,-1112" to="2090,-1112" strokecolor="red" strokeweight="1.65pt"/>
              <v:line id="_x0000_s15657" style="position:absolute" from="2090,-1112" to="2090,-1112" strokecolor="red" strokeweight="1.65pt"/>
              <v:shape id="_x0000_s15658" style="position:absolute;left:2090;top:-1112;width:16;height:0" coordsize="16,0" path="m,l,,16,e" filled="f" strokecolor="red" strokeweight="1.65pt">
                <v:path arrowok="t"/>
              </v:shape>
              <v:line id="_x0000_s15659" style="position:absolute" from="2106,-1112" to="2106,-1112" strokecolor="red" strokeweight="1.65pt"/>
              <v:line id="_x0000_s15660" style="position:absolute" from="2106,-1112" to="2106,-1112" strokecolor="red" strokeweight="1.65pt"/>
              <v:shape id="_x0000_s15661" style="position:absolute;left:2106;top:-1112;width:16;height:0" coordsize="16,0" path="m,l,,16,e" filled="f" strokecolor="red" strokeweight="1.65pt">
                <v:path arrowok="t"/>
              </v:shape>
              <v:line id="_x0000_s15662" style="position:absolute" from="2122,-1112" to="2122,-1112" strokecolor="red" strokeweight="1.65pt"/>
              <v:shape id="_x0000_s15663" style="position:absolute;left:2122;top:-1112;width:0;height:19" coordsize="0,19" path="m,l,,,19e" filled="f" strokecolor="red" strokeweight="1.65pt">
                <v:path arrowok="t"/>
              </v:shape>
              <v:line id="_x0000_s15664" style="position:absolute" from="2122,-1093" to="2122,-1093" strokecolor="red" strokeweight="1.65pt"/>
              <v:shape id="_x0000_s15665" style="position:absolute;left:2122;top:-1093;width:0;height:0" coordsize="0,0" path="m,l,,,e" filled="f" strokecolor="red" strokeweight="1.65pt">
                <v:path arrowok="t"/>
              </v:shape>
              <v:line id="_x0000_s15666" style="position:absolute" from="2122,-1093" to="2122,-1093" strokecolor="red" strokeweight="1.65pt"/>
              <v:line id="_x0000_s15667" style="position:absolute" from="2122,-1093" to="2122,-1093" strokecolor="red" strokeweight="1.65pt"/>
              <v:shape id="_x0000_s15668" style="position:absolute;left:2122;top:-1093;width:17;height:0" coordsize="17,0" path="m,l,,17,e" filled="f" strokecolor="red" strokeweight="1.65pt">
                <v:path arrowok="t"/>
              </v:shape>
              <v:line id="_x0000_s15669" style="position:absolute" from="2139,-1093" to="2139,-1093" strokecolor="red" strokeweight="1.65pt"/>
              <v:line id="_x0000_s15670" style="position:absolute" from="2139,-1093" to="2139,-1093" strokecolor="red" strokeweight="1.65pt"/>
              <v:shape id="_x0000_s15671" style="position:absolute;left:2139;top:-1093;width:16;height:0" coordsize="16,0" path="m,l,,16,e" filled="f" strokecolor="red" strokeweight="1.65pt">
                <v:path arrowok="t"/>
              </v:shape>
              <v:line id="_x0000_s15672" style="position:absolute" from="2155,-1093" to="2155,-1093" strokecolor="red" strokeweight="1.65pt"/>
              <v:line id="_x0000_s15673" style="position:absolute" from="2155,-1093" to="2155,-1093" strokecolor="red" strokeweight="1.65pt"/>
              <v:line id="_x0000_s15674" style="position:absolute" from="2155,-1093" to="2155,-1093" strokecolor="red" strokeweight="1.65pt"/>
              <v:shape id="_x0000_s15675" style="position:absolute;left:2155;top:-1093;width:16;height:0" coordsize="16,0" path="m,l,,16,e" filled="f" strokecolor="red" strokeweight="1.65pt">
                <v:path arrowok="t"/>
              </v:shape>
              <v:shape id="_x0000_s15676" style="position:absolute;left:2171;top:-1093;width:0;height:18" coordsize="0,18" path="m,l,,,18e" filled="f" strokecolor="red" strokeweight="1.65pt">
                <v:path arrowok="t"/>
              </v:shape>
              <v:line id="_x0000_s15677" style="position:absolute" from="2171,-1075" to="2171,-1075" strokecolor="red" strokeweight="1.65pt"/>
              <v:shape id="_x0000_s15678" style="position:absolute;left:2171;top:-1075;width:17;height:0" coordsize="17,0" path="m,l,,17,e" filled="f" strokecolor="red" strokeweight="1.65pt">
                <v:path arrowok="t"/>
              </v:shape>
              <v:line id="_x0000_s15679" style="position:absolute" from="2188,-1075" to="2188,-1075" strokecolor="red" strokeweight="1.65pt"/>
              <v:line id="_x0000_s15680" style="position:absolute" from="2188,-1075" to="2188,-1075" strokecolor="red" strokeweight="1.65pt"/>
              <v:shape id="_x0000_s15681" style="position:absolute;left:2188;top:-1075;width:16;height:0" coordsize="16,0" path="m,l,,16,e" filled="f" strokecolor="red" strokeweight="1.65pt">
                <v:path arrowok="t"/>
              </v:shape>
              <v:line id="_x0000_s15682" style="position:absolute" from="2204,-1075" to="2204,-1075" strokecolor="red" strokeweight="1.65pt"/>
              <v:line id="_x0000_s15683" style="position:absolute" from="2204,-1075" to="2204,-1075" strokecolor="red" strokeweight="1.65pt"/>
              <v:line id="_x0000_s15684" style="position:absolute" from="2204,-1075" to="2204,-1075" strokecolor="red" strokeweight="1.65pt"/>
              <v:shape id="_x0000_s15685" style="position:absolute;left:2204;top:-1075;width:16;height:0" coordsize="16,0" path="m,l,,16,e" filled="f" strokecolor="red" strokeweight="1.65pt">
                <v:path arrowok="t"/>
              </v:shape>
              <v:line id="_x0000_s15686" style="position:absolute" from="2220,-1075" to="2220,-1075" strokecolor="red" strokeweight="1.65pt"/>
              <v:line id="_x0000_s15687" style="position:absolute" from="2220,-1075" to="2220,-1075" strokecolor="red" strokeweight="1.65pt"/>
              <v:shape id="_x0000_s15688" style="position:absolute;left:2220;top:-1075;width:17;height:18" coordsize="17,18" path="m,l,,17,18e" filled="f" strokecolor="red" strokeweight="1.65pt">
                <v:path arrowok="t"/>
              </v:shape>
              <v:line id="_x0000_s15689" style="position:absolute" from="2237,-1057" to="2237,-1057" strokecolor="red" strokeweight="1.65pt"/>
              <v:line id="_x0000_s15690" style="position:absolute" from="2237,-1057" to="2237,-1057" strokecolor="red" strokeweight="1.65pt"/>
              <v:shape id="_x0000_s15691" style="position:absolute;left:2237;top:-1057;width:16;height:0" coordsize="16,0" path="m,l,,16,e" filled="f" strokecolor="red" strokeweight="1.65pt">
                <v:path arrowok="t"/>
              </v:shape>
              <v:line id="_x0000_s15692" style="position:absolute" from="2253,-1057" to="2253,-1057" strokecolor="red" strokeweight="1.65pt"/>
              <v:line id="_x0000_s15693" style="position:absolute" from="2253,-1057" to="2253,-1057" strokecolor="red" strokeweight="1.65pt"/>
              <v:line id="_x0000_s15694" style="position:absolute" from="2253,-1057" to="2253,-1057" strokecolor="red" strokeweight="1.65pt"/>
              <v:shape id="_x0000_s15695" style="position:absolute;left:2253;top:-1057;width:16;height:0" coordsize="16,0" path="m,l,,16,e" filled="f" strokecolor="red" strokeweight="1.65pt">
                <v:path arrowok="t"/>
              </v:shape>
              <v:line id="_x0000_s15696" style="position:absolute" from="2269,-1057" to="2269,-1057" strokecolor="red" strokeweight="1.65pt"/>
              <v:line id="_x0000_s15697" style="position:absolute" from="2269,-1057" to="2269,-1057" strokecolor="red" strokeweight="1.65pt"/>
              <v:shape id="_x0000_s15698" style="position:absolute;left:2269;top:-1057;width:17;height:0" coordsize="17,0" path="m,l,,17,e" filled="f" strokecolor="red" strokeweight="1.65pt">
                <v:path arrowok="t"/>
              </v:shape>
              <v:line id="_x0000_s15699" style="position:absolute" from="2286,-1057" to="2286,-1057" strokecolor="red" strokeweight="1.65pt"/>
              <v:shape id="_x0000_s15700" style="position:absolute;left:2286;top:-1057;width:0;height:19" coordsize="0,19" path="m,l,,,19e" filled="f" strokecolor="red" strokeweight="1.65pt">
                <v:path arrowok="t"/>
              </v:shape>
              <v:shape id="_x0000_s15701" style="position:absolute;left:2286;top:-1038;width:16;height:0" coordsize="16,0" path="m,l,,16,e" filled="f" strokecolor="red" strokeweight="1.65pt">
                <v:path arrowok="t"/>
              </v:shape>
              <v:line id="_x0000_s15702" style="position:absolute" from="2302,-1038" to="2302,-1038" strokecolor="red" strokeweight="1.65pt"/>
              <v:line id="_x0000_s15703" style="position:absolute" from="2302,-1038" to="2302,-1038" strokecolor="red" strokeweight="1.65pt"/>
              <v:line id="_x0000_s15704" style="position:absolute" from="2302,-1038" to="2302,-1038" strokecolor="red" strokeweight="1.65pt"/>
              <v:shape id="_x0000_s15705" style="position:absolute;left:2302;top:-1038;width:16;height:0" coordsize="16,0" path="m,l,,16,e" filled="f" strokecolor="red" strokeweight="1.65pt">
                <v:path arrowok="t"/>
              </v:shape>
              <v:line id="_x0000_s15706" style="position:absolute" from="2318,-1038" to="2318,-1038" strokecolor="red" strokeweight="1.65pt"/>
              <v:line id="_x0000_s15707" style="position:absolute" from="2318,-1038" to="2318,-1038" strokecolor="red" strokeweight="1.65pt"/>
            </v:group>
            <v:group id="_x0000_s15708" style="position:absolute;left:2318;top:-1038;width:947;height:348" coordorigin="2318,-1038" coordsize="947,348">
              <v:shape id="_x0000_s15709" style="position:absolute;left:2318;top:-1038;width:17;height:0" coordsize="17,0" path="m,l,,17,e" filled="f" strokecolor="red" strokeweight="1.65pt">
                <v:path arrowok="t"/>
              </v:shape>
              <v:line id="_x0000_s15710" style="position:absolute" from="2335,-1038" to="2335,-1038" strokecolor="red" strokeweight="1.65pt"/>
              <v:line id="_x0000_s15711" style="position:absolute" from="2335,-1038" to="2335,-1038" strokecolor="red" strokeweight="1.65pt"/>
              <v:shape id="_x0000_s15712" style="position:absolute;left:2335;top:-1038;width:16;height:0" coordsize="16,0" path="m,l,,16,e" filled="f" strokecolor="red" strokeweight="1.65pt">
                <v:path arrowok="t"/>
              </v:shape>
              <v:shape id="_x0000_s15713" style="position:absolute;left:2351;top:-1038;width:0;height:18" coordsize="0,18" path="m,l,,,18e" filled="f" strokecolor="red" strokeweight="1.65pt">
                <v:path arrowok="t"/>
              </v:shape>
              <v:line id="_x0000_s15714" style="position:absolute" from="2351,-1020" to="2351,-1020" strokecolor="red" strokeweight="1.65pt"/>
              <v:line id="_x0000_s15715" style="position:absolute" from="2351,-1020" to="2351,-1020" strokecolor="red" strokeweight="1.65pt"/>
              <v:shape id="_x0000_s15716" style="position:absolute;left:2351;top:-1020;width:16;height:0" coordsize="16,0" path="m,l,,16,e" filled="f" strokecolor="red" strokeweight="1.65pt">
                <v:path arrowok="t"/>
              </v:shape>
              <v:line id="_x0000_s15717" style="position:absolute" from="2367,-1020" to="2367,-1020" strokecolor="red" strokeweight="1.65pt"/>
              <v:line id="_x0000_s15718" style="position:absolute" from="2367,-1020" to="2367,-1020" strokecolor="red" strokeweight="1.65pt"/>
              <v:shape id="_x0000_s15719" style="position:absolute;left:2367;top:-1020;width:17;height:0" coordsize="17,0" path="m,l,,17,e" filled="f" strokecolor="red" strokeweight="1.65pt">
                <v:path arrowok="t"/>
              </v:shape>
              <v:line id="_x0000_s15720" style="position:absolute" from="2384,-1020" to="2384,-1020" strokecolor="red" strokeweight="1.65pt"/>
              <v:line id="_x0000_s15721" style="position:absolute" from="2384,-1020" to="2384,-1020" strokecolor="red" strokeweight="1.65pt"/>
              <v:shape id="_x0000_s15722" style="position:absolute;left:2384;top:-1020;width:16;height:0" coordsize="16,0" path="m,l,,16,e" filled="f" strokecolor="red" strokeweight="1.65pt">
                <v:path arrowok="t"/>
              </v:shape>
              <v:line id="_x0000_s15723" style="position:absolute" from="2400,-1020" to="2400,-1020" strokecolor="red" strokeweight="1.65pt"/>
              <v:line id="_x0000_s15724" style="position:absolute" from="2400,-1020" to="2400,-1020" strokecolor="red" strokeweight="1.65pt"/>
              <v:shape id="_x0000_s15725" style="position:absolute;left:2400;top:-1020;width:0;height:18" coordsize="0,18" path="m,l,,,18e" filled="f" strokecolor="red" strokeweight="1.65pt">
                <v:path arrowok="t"/>
              </v:shape>
              <v:shape id="_x0000_s15726" style="position:absolute;left:2400;top:-1002;width:16;height:0" coordsize="16,0" path="m,l,,16,e" filled="f" strokecolor="red" strokeweight="1.65pt">
                <v:path arrowok="t"/>
              </v:shape>
              <v:line id="_x0000_s15727" style="position:absolute" from="2416,-1002" to="2416,-1002" strokecolor="red" strokeweight="1.65pt"/>
              <v:line id="_x0000_s15728" style="position:absolute" from="2416,-1002" to="2416,-1002" strokecolor="red" strokeweight="1.65pt"/>
              <v:shape id="_x0000_s15729" style="position:absolute;left:2416;top:-1002;width:17;height:0" coordsize="17,0" path="m,l,,17,e" filled="f" strokecolor="red" strokeweight="1.65pt">
                <v:path arrowok="t"/>
              </v:shape>
              <v:line id="_x0000_s15730" style="position:absolute" from="2433,-1002" to="2433,-1002" strokecolor="red" strokeweight="1.65pt"/>
              <v:line id="_x0000_s15731" style="position:absolute" from="2433,-1002" to="2433,-1002" strokecolor="red" strokeweight="1.65pt"/>
              <v:shape id="_x0000_s15732" style="position:absolute;left:2433;top:-1002;width:16;height:0" coordsize="16,0" path="m,l,,16,e" filled="f" strokecolor="red" strokeweight="1.65pt">
                <v:path arrowok="t"/>
              </v:shape>
              <v:line id="_x0000_s15733" style="position:absolute" from="2449,-1002" to="2449,-1002" strokecolor="red" strokeweight="1.65pt"/>
              <v:line id="_x0000_s15734" style="position:absolute" from="2449,-1002" to="2449,-1002" strokecolor="red" strokeweight="1.65pt"/>
              <v:shape id="_x0000_s15735" style="position:absolute;left:2449;top:-1002;width:0;height:0" coordsize="0,0" path="m,l,,,e" filled="f" strokecolor="red" strokeweight="1.65pt">
                <v:path arrowok="t"/>
              </v:shape>
              <v:shape id="_x0000_s15736" style="position:absolute;left:2449;top:-1002;width:0;height:19" coordsize="0,19" path="m,l,,,19e" filled="f" strokecolor="red" strokeweight="1.65pt">
                <v:path arrowok="t"/>
              </v:shape>
              <v:line id="_x0000_s15737" style="position:absolute" from="2449,-983" to="2449,-983" strokecolor="red" strokeweight="1.65pt"/>
              <v:line id="_x0000_s15738" style="position:absolute" from="2449,-983" to="2449,-983" strokecolor="red" strokeweight="1.65pt"/>
              <v:shape id="_x0000_s15739" style="position:absolute;left:2449;top:-983;width:16;height:0" coordsize="16,0" path="m,l,,16,e" filled="f" strokecolor="red" strokeweight="1.65pt">
                <v:path arrowok="t"/>
              </v:shape>
              <v:line id="_x0000_s15740" style="position:absolute" from="2465,-983" to="2465,-983" strokecolor="red" strokeweight="1.65pt"/>
              <v:line id="_x0000_s15741" style="position:absolute" from="2465,-983" to="2465,-983" strokecolor="red" strokeweight="1.65pt"/>
              <v:shape id="_x0000_s15742" style="position:absolute;left:2465;top:-983;width:17;height:0" coordsize="17,0" path="m,l,,17,e" filled="f" strokecolor="red" strokeweight="1.65pt">
                <v:path arrowok="t"/>
              </v:shape>
              <v:line id="_x0000_s15743" style="position:absolute" from="2482,-983" to="2482,-983" strokecolor="red" strokeweight="1.65pt"/>
              <v:line id="_x0000_s15744" style="position:absolute" from="2482,-983" to="2482,-983" strokecolor="red" strokeweight="1.65pt"/>
              <v:shape id="_x0000_s15745" style="position:absolute;left:2482;top:-983;width:16;height:0" coordsize="16,0" path="m,l,,16,e" filled="f" strokecolor="red" strokeweight="1.65pt">
                <v:path arrowok="t"/>
              </v:shape>
              <v:line id="_x0000_s15746" style="position:absolute" from="2498,-983" to="2498,-983" strokecolor="red" strokeweight="1.65pt"/>
              <v:line id="_x0000_s15747" style="position:absolute" from="2498,-983" to="2498,-983" strokecolor="red" strokeweight="1.65pt"/>
              <v:shape id="_x0000_s15748" style="position:absolute;left:2498;top:-983;width:0;height:18" coordsize="0,18" path="m,l,,,18e" filled="f" strokecolor="red" strokeweight="1.65pt">
                <v:path arrowok="t"/>
              </v:shape>
              <v:shape id="_x0000_s15749" style="position:absolute;left:2498;top:-965;width:16;height:0" coordsize="16,0" path="m,l,,16,e" filled="f" strokecolor="red" strokeweight="1.65pt">
                <v:path arrowok="t"/>
              </v:shape>
              <v:line id="_x0000_s15750" style="position:absolute" from="2514,-965" to="2514,-965" strokecolor="red" strokeweight="1.65pt"/>
              <v:line id="_x0000_s15751" style="position:absolute" from="2514,-965" to="2514,-965" strokecolor="red" strokeweight="1.65pt"/>
              <v:shape id="_x0000_s15752" style="position:absolute;left:2514;top:-965;width:17;height:0" coordsize="17,0" path="m,l,,17,e" filled="f" strokecolor="red" strokeweight="1.65pt">
                <v:path arrowok="t"/>
              </v:shape>
              <v:line id="_x0000_s15753" style="position:absolute" from="2531,-965" to="2531,-965" strokecolor="red" strokeweight="1.65pt"/>
              <v:line id="_x0000_s15754" style="position:absolute" from="2531,-965" to="2531,-965" strokecolor="red" strokeweight="1.65pt"/>
              <v:shape id="_x0000_s15755" style="position:absolute;left:2531;top:-965;width:16;height:0" coordsize="16,0" path="m,l,,16,e" filled="f" strokecolor="red" strokeweight="1.65pt">
                <v:path arrowok="t"/>
              </v:shape>
              <v:line id="_x0000_s15756" style="position:absolute" from="2547,-965" to="2547,-965" strokecolor="red" strokeweight="1.65pt"/>
              <v:line id="_x0000_s15757" style="position:absolute" from="2547,-965" to="2547,-965" strokecolor="red" strokeweight="1.65pt"/>
              <v:line id="_x0000_s15758" style="position:absolute" from="2547,-965" to="2547,-965" strokecolor="red" strokeweight="1.65pt"/>
              <v:shape id="_x0000_s15759" style="position:absolute;left:2547;top:-965;width:16;height:18" coordsize="16,18" path="m,l,,16,18e" filled="f" strokecolor="red" strokeweight="1.65pt">
                <v:path arrowok="t"/>
              </v:shape>
              <v:line id="_x0000_s15760" style="position:absolute" from="2563,-947" to="2563,-947" strokecolor="red" strokeweight="1.65pt"/>
              <v:line id="_x0000_s15761" style="position:absolute" from="2563,-947" to="2563,-947" strokecolor="red" strokeweight="1.65pt"/>
              <v:shape id="_x0000_s15762" style="position:absolute;left:2563;top:-947;width:16;height:0" coordsize="16,0" path="m,l,,16,e" filled="f" strokecolor="red" strokeweight="1.65pt">
                <v:path arrowok="t"/>
              </v:shape>
              <v:line id="_x0000_s15763" style="position:absolute" from="2579,-947" to="2579,-947" strokecolor="red" strokeweight="1.65pt"/>
              <v:line id="_x0000_s15764" style="position:absolute" from="2579,-947" to="2579,-947" strokecolor="red" strokeweight="1.65pt"/>
              <v:shape id="_x0000_s15765" style="position:absolute;left:2579;top:-947;width:17;height:0" coordsize="17,0" path="m,l,,17,e" filled="f" strokecolor="red" strokeweight="1.65pt">
                <v:path arrowok="t"/>
              </v:shape>
              <v:line id="_x0000_s15766" style="position:absolute" from="2596,-947" to="2596,-947" strokecolor="red" strokeweight="1.65pt"/>
              <v:line id="_x0000_s15767" style="position:absolute" from="2596,-947" to="2596,-947" strokecolor="red" strokeweight="1.65pt"/>
              <v:line id="_x0000_s15768" style="position:absolute" from="2596,-947" to="2596,-947" strokecolor="red" strokeweight="1.65pt"/>
              <v:shape id="_x0000_s15769" style="position:absolute;left:2596;top:-947;width:16;height:0" coordsize="16,0" path="m,l,,16,e" filled="f" strokecolor="red" strokeweight="1.65pt">
                <v:path arrowok="t"/>
              </v:shape>
              <v:shape id="_x0000_s15770" style="position:absolute;left:2612;top:-947;width:0;height:19" coordsize="0,19" path="m,l,,,19e" filled="f" strokecolor="red" strokeweight="1.65pt">
                <v:path arrowok="t"/>
              </v:shape>
              <v:line id="_x0000_s15771" style="position:absolute" from="2612,-928" to="2612,-928" strokecolor="red" strokeweight="1.65pt"/>
              <v:shape id="_x0000_s15772" style="position:absolute;left:2612;top:-928;width:16;height:0" coordsize="16,0" path="m,l,,16,e" filled="f" strokecolor="red" strokeweight="1.65pt">
                <v:path arrowok="t"/>
              </v:shape>
              <v:line id="_x0000_s15773" style="position:absolute" from="2628,-928" to="2628,-928" strokecolor="red" strokeweight="1.65pt"/>
              <v:line id="_x0000_s15774" style="position:absolute" from="2628,-928" to="2628,-928" strokecolor="red" strokeweight="1.65pt"/>
              <v:shape id="_x0000_s15775" style="position:absolute;left:2628;top:-928;width:17;height:0" coordsize="17,0" path="m,l,,17,e" filled="f" strokecolor="red" strokeweight="1.65pt">
                <v:path arrowok="t"/>
              </v:shape>
              <v:line id="_x0000_s15776" style="position:absolute" from="2645,-928" to="2645,-928" strokecolor="red" strokeweight="1.65pt"/>
              <v:line id="_x0000_s15777" style="position:absolute" from="2645,-928" to="2645,-928" strokecolor="red" strokeweight="1.65pt"/>
              <v:line id="_x0000_s15778" style="position:absolute" from="2645,-928" to="2645,-928" strokecolor="red" strokeweight="1.65pt"/>
              <v:shape id="_x0000_s15779" style="position:absolute;left:2645;top:-928;width:16;height:0" coordsize="16,0" path="m,l,,16,e" filled="f" strokecolor="red" strokeweight="1.65pt">
                <v:path arrowok="t"/>
              </v:shape>
              <v:shape id="_x0000_s15780" style="position:absolute;left:2661;top:-928;width:0;height:18" coordsize="0,18" path="m,l,,,18e" filled="f" strokecolor="red" strokeweight="1.65pt">
                <v:path arrowok="t"/>
              </v:shape>
              <v:line id="_x0000_s15781" style="position:absolute" from="2661,-910" to="2661,-910" strokecolor="red" strokeweight="1.65pt"/>
              <v:shape id="_x0000_s15782" style="position:absolute;left:2661;top:-910;width:16;height:0" coordsize="16,0" path="m,l,,16,e" filled="f" strokecolor="red" strokeweight="1.65pt">
                <v:path arrowok="t"/>
              </v:shape>
              <v:line id="_x0000_s15783" style="position:absolute" from="2677,-910" to="2677,-910" strokecolor="red" strokeweight="1.65pt"/>
              <v:line id="_x0000_s15784" style="position:absolute" from="2677,-910" to="2677,-910" strokecolor="red" strokeweight="1.65pt"/>
              <v:shape id="_x0000_s15785" style="position:absolute;left:2677;top:-910;width:17;height:0" coordsize="17,0" path="m,l,,17,e" filled="f" strokecolor="red" strokeweight="1.65pt">
                <v:path arrowok="t"/>
              </v:shape>
              <v:line id="_x0000_s15786" style="position:absolute" from="2694,-910" to="2694,-910" strokecolor="red" strokeweight="1.65pt"/>
              <v:line id="_x0000_s15787" style="position:absolute" from="2694,-910" to="2694,-910" strokecolor="red" strokeweight="1.65pt"/>
              <v:line id="_x0000_s15788" style="position:absolute" from="2694,-910" to="2694,-910" strokecolor="red" strokeweight="1.65pt"/>
              <v:shape id="_x0000_s15789" style="position:absolute;left:2694;top:-910;width:16;height:0" coordsize="16,0" path="m,l,,16,e" filled="f" strokecolor="red" strokeweight="1.65pt">
                <v:path arrowok="t"/>
              </v:shape>
              <v:line id="_x0000_s15790" style="position:absolute" from="2710,-910" to="2710,-910" strokecolor="red" strokeweight="1.65pt"/>
              <v:shape id="_x0000_s15791" style="position:absolute;left:2710;top:-910;width:0;height:18" coordsize="0,18" path="m,l,,,18e" filled="f" strokecolor="red" strokeweight="1.65pt">
                <v:path arrowok="t"/>
              </v:shape>
              <v:shape id="_x0000_s15792" style="position:absolute;left:2710;top:-892;width:16;height:0" coordsize="16,0" path="m,l,,16,e" filled="f" strokecolor="red" strokeweight="1.65pt">
                <v:path arrowok="t"/>
              </v:shape>
              <v:line id="_x0000_s15793" style="position:absolute" from="2726,-892" to="2726,-892" strokecolor="red" strokeweight="1.65pt"/>
              <v:line id="_x0000_s15794" style="position:absolute" from="2726,-892" to="2726,-892" strokecolor="red" strokeweight="1.65pt"/>
              <v:shape id="_x0000_s15795" style="position:absolute;left:2726;top:-892;width:17;height:0" coordsize="17,0" path="m,l,,17,e" filled="f" strokecolor="red" strokeweight="1.65pt">
                <v:path arrowok="t"/>
              </v:shape>
              <v:line id="_x0000_s15796" style="position:absolute" from="2743,-892" to="2743,-892" strokecolor="red" strokeweight="1.65pt"/>
              <v:line id="_x0000_s15797" style="position:absolute" from="2743,-892" to="2743,-892" strokecolor="red" strokeweight="1.65pt"/>
              <v:line id="_x0000_s15798" style="position:absolute" from="2743,-892" to="2743,-892" strokecolor="red" strokeweight="1.65pt"/>
              <v:shape id="_x0000_s15799" style="position:absolute;left:2743;top:-892;width:16;height:0" coordsize="16,0" path="m,l,,16,e" filled="f" strokecolor="red" strokeweight="1.65pt">
                <v:path arrowok="t"/>
              </v:shape>
              <v:line id="_x0000_s15800" style="position:absolute" from="2759,-892" to="2759,-892" strokecolor="red" strokeweight="1.65pt"/>
              <v:shape id="_x0000_s15801" style="position:absolute;left:2759;top:-892;width:0;height:18" coordsize="0,18" path="m,l,,,18e" filled="f" strokecolor="red" strokeweight="1.65pt">
                <v:path arrowok="t"/>
              </v:shape>
              <v:shape id="_x0000_s15802" style="position:absolute;left:2759;top:-874;width:16;height:0" coordsize="16,0" path="m,l,,16,e" filled="f" strokecolor="red" strokeweight="1.65pt">
                <v:path arrowok="t"/>
              </v:shape>
              <v:line id="_x0000_s15803" style="position:absolute" from="2775,-874" to="2775,-874" strokecolor="red" strokeweight="1.65pt"/>
              <v:line id="_x0000_s15804" style="position:absolute" from="2775,-874" to="2775,-874" strokecolor="red" strokeweight="1.65pt"/>
              <v:shape id="_x0000_s15805" style="position:absolute;left:2775;top:-874;width:0;height:0" coordsize="0,0" path="m,l,,,e" filled="f" strokecolor="red" strokeweight="1.65pt">
                <v:path arrowok="t"/>
              </v:shape>
              <v:line id="_x0000_s15806" style="position:absolute" from="2775,-874" to="2775,-874" strokecolor="red" strokeweight="1.65pt"/>
              <v:line id="_x0000_s15807" style="position:absolute" from="2775,-874" to="2775,-874" strokecolor="red" strokeweight="1.65pt"/>
              <v:line id="_x0000_s15808" style="position:absolute" from="2775,-874" to="2775,-874" strokecolor="red" strokeweight="1.65pt"/>
              <v:shape id="_x0000_s15809" style="position:absolute;left:2775;top:-874;width:17;height:0" coordsize="17,0" path="m,l,,17,e" filled="f" strokecolor="red" strokeweight="1.65pt">
                <v:path arrowok="t"/>
              </v:shape>
              <v:line id="_x0000_s15810" style="position:absolute" from="2792,-874" to="2792,-874" strokecolor="red" strokeweight="1.65pt"/>
              <v:shape id="_x0000_s15811" style="position:absolute;left:2792;top:-874;width:0;height:19" coordsize="0,19" path="m,l,,,19e" filled="f" strokecolor="red" strokeweight="1.65pt">
                <v:path arrowok="t"/>
              </v:shape>
              <v:shape id="_x0000_s15812" style="position:absolute;left:2792;top:-855;width:16;height:0" coordsize="16,0" path="m,l,,16,e" filled="f" strokecolor="red" strokeweight="1.65pt">
                <v:path arrowok="t"/>
              </v:shape>
              <v:line id="_x0000_s15813" style="position:absolute" from="2808,-855" to="2808,-855" strokecolor="red" strokeweight="1.65pt"/>
              <v:line id="_x0000_s15814" style="position:absolute" from="2808,-855" to="2808,-855" strokecolor="red" strokeweight="1.65pt"/>
              <v:shape id="_x0000_s15815" style="position:absolute;left:2808;top:-855;width:16;height:0" coordsize="16,0" path="m,l,,16,e" filled="f" strokecolor="red" strokeweight="1.65pt">
                <v:path arrowok="t"/>
              </v:shape>
              <v:line id="_x0000_s15816" style="position:absolute" from="2824,-855" to="2824,-855" strokecolor="red" strokeweight="1.65pt"/>
              <v:line id="_x0000_s15817" style="position:absolute" from="2824,-855" to="2824,-855" strokecolor="red" strokeweight="1.65pt"/>
              <v:line id="_x0000_s15818" style="position:absolute" from="2824,-855" to="2824,-855" strokecolor="red" strokeweight="1.65pt"/>
              <v:shape id="_x0000_s15819" style="position:absolute;left:2824;top:-855;width:17;height:0" coordsize="17,0" path="m,l,,17,e" filled="f" strokecolor="red" strokeweight="1.65pt">
                <v:path arrowok="t"/>
              </v:shape>
              <v:line id="_x0000_s15820" style="position:absolute" from="2841,-855" to="2841,-855" strokecolor="red" strokeweight="1.65pt"/>
              <v:shape id="_x0000_s15821" style="position:absolute;left:2841;top:-855;width:0;height:18" coordsize="0,18" path="m,l,,,18e" filled="f" strokecolor="red" strokeweight="1.65pt">
                <v:path arrowok="t"/>
              </v:shape>
              <v:shape id="_x0000_s15822" style="position:absolute;left:2841;top:-837;width:16;height:0" coordsize="16,0" path="m,l,,16,e" filled="f" strokecolor="red" strokeweight="1.65pt">
                <v:path arrowok="t"/>
              </v:shape>
              <v:line id="_x0000_s15823" style="position:absolute" from="2857,-837" to="2857,-837" strokecolor="red" strokeweight="1.65pt"/>
              <v:line id="_x0000_s15824" style="position:absolute" from="2857,-837" to="2857,-837" strokecolor="red" strokeweight="1.65pt"/>
              <v:shape id="_x0000_s15825" style="position:absolute;left:2857;top:-837;width:16;height:0" coordsize="16,0" path="m,l,,16,e" filled="f" strokecolor="red" strokeweight="1.65pt">
                <v:path arrowok="t"/>
              </v:shape>
              <v:line id="_x0000_s15826" style="position:absolute" from="2873,-837" to="2873,-837" strokecolor="red" strokeweight="1.65pt"/>
              <v:line id="_x0000_s15827" style="position:absolute" from="2873,-837" to="2873,-837" strokecolor="red" strokeweight="1.65pt"/>
              <v:line id="_x0000_s15828" style="position:absolute" from="2873,-837" to="2873,-837" strokecolor="red" strokeweight="1.65pt"/>
              <v:shape id="_x0000_s15829" style="position:absolute;left:2873;top:-837;width:17;height:0" coordsize="17,0" path="m,l,,17,e" filled="f" strokecolor="red" strokeweight="1.65pt">
                <v:path arrowok="t"/>
              </v:shape>
              <v:line id="_x0000_s15830" style="position:absolute" from="2890,-837" to="2890,-837" strokecolor="red" strokeweight="1.65pt"/>
              <v:shape id="_x0000_s15831" style="position:absolute;left:2890;top:-837;width:0;height:0" coordsize="0,0" path="m,l,,,e" filled="f" strokecolor="red" strokeweight="1.65pt">
                <v:path arrowok="t"/>
              </v:shape>
              <v:shape id="_x0000_s15832" style="position:absolute;left:2890;top:-837;width:16;height:0" coordsize="16,0" path="m,l,,16,e" filled="f" strokecolor="red" strokeweight="1.65pt">
                <v:path arrowok="t"/>
              </v:shape>
              <v:line id="_x0000_s15833" style="position:absolute" from="2906,-837" to="2906,-837" strokecolor="red" strokeweight="1.65pt"/>
              <v:line id="_x0000_s15834" style="position:absolute" from="2906,-837" to="2906,-837" strokecolor="red" strokeweight="1.65pt"/>
              <v:shape id="_x0000_s15835" style="position:absolute;left:2906;top:-837;width:16;height:0" coordsize="16,0" path="m,l,,16,e" filled="f" strokecolor="red" strokeweight="1.65pt">
                <v:path arrowok="t"/>
              </v:shape>
              <v:line id="_x0000_s15836" style="position:absolute" from="2922,-837" to="2922,-837" strokecolor="red" strokeweight="1.65pt"/>
              <v:line id="_x0000_s15837" style="position:absolute" from="2922,-837" to="2922,-837" strokecolor="red" strokeweight="1.65pt"/>
              <v:line id="_x0000_s15838" style="position:absolute" from="2922,-837" to="2922,-837" strokecolor="red" strokeweight="1.65pt"/>
              <v:shape id="_x0000_s15839" style="position:absolute;left:2922;top:-837;width:17;height:0" coordsize="17,0" path="m,l,,17,e" filled="f" strokecolor="red" strokeweight="1.65pt">
                <v:path arrowok="t"/>
              </v:shape>
              <v:line id="_x0000_s15840" style="position:absolute" from="2939,-837" to="2939,-837" strokecolor="red" strokeweight="1.65pt"/>
              <v:shape id="_x0000_s15841" style="position:absolute;left:2939;top:-837;width:0;height:18" coordsize="0,18" path="m,l,,,18e" filled="f" strokecolor="red" strokeweight="1.65pt">
                <v:path arrowok="t"/>
              </v:shape>
              <v:shape id="_x0000_s15842" style="position:absolute;left:2939;top:-819;width:16;height:0" coordsize="16,0" path="m,l,,16,e" filled="f" strokecolor="red" strokeweight="1.65pt">
                <v:path arrowok="t"/>
              </v:shape>
              <v:line id="_x0000_s15843" style="position:absolute" from="2955,-819" to="2955,-819" strokecolor="red" strokeweight="1.65pt"/>
              <v:line id="_x0000_s15844" style="position:absolute" from="2955,-819" to="2955,-819" strokecolor="red" strokeweight="1.65pt"/>
              <v:shape id="_x0000_s15845" style="position:absolute;left:2955;top:-819;width:16;height:0" coordsize="16,0" path="m,l,,16,e" filled="f" strokecolor="red" strokeweight="1.65pt">
                <v:path arrowok="t"/>
              </v:shape>
              <v:line id="_x0000_s15846" style="position:absolute" from="2971,-819" to="2971,-819" strokecolor="red" strokeweight="1.65pt"/>
              <v:line id="_x0000_s15847" style="position:absolute" from="2971,-819" to="2971,-819" strokecolor="red" strokeweight="1.65pt"/>
              <v:line id="_x0000_s15848" style="position:absolute" from="2971,-819" to="2971,-819" strokecolor="red" strokeweight="1.65pt"/>
              <v:shape id="_x0000_s15849" style="position:absolute;left:2971;top:-819;width:17;height:0" coordsize="17,0" path="m,l,,17,e" filled="f" strokecolor="red" strokeweight="1.65pt">
                <v:path arrowok="t"/>
              </v:shape>
              <v:shape id="_x0000_s15850" style="position:absolute;left:2988;top:-819;width:0;height:19" coordsize="0,19" path="m,l,,,19e" filled="f" strokecolor="red" strokeweight="1.65pt">
                <v:path arrowok="t"/>
              </v:shape>
              <v:line id="_x0000_s15851" style="position:absolute" from="2988,-800" to="2988,-800" strokecolor="red" strokeweight="1.65pt"/>
              <v:shape id="_x0000_s15852" style="position:absolute;left:2988;top:-800;width:16;height:0" coordsize="16,0" path="m,l,,16,e" filled="f" strokecolor="red" strokeweight="1.65pt">
                <v:path arrowok="t"/>
              </v:shape>
              <v:line id="_x0000_s15853" style="position:absolute" from="3004,-800" to="3004,-800" strokecolor="red" strokeweight="1.65pt"/>
              <v:line id="_x0000_s15854" style="position:absolute" from="3004,-800" to="3004,-800" strokecolor="red" strokeweight="1.65pt"/>
              <v:shape id="_x0000_s15855" style="position:absolute;left:3004;top:-800;width:16;height:0" coordsize="16,0" path="m,l,,16,e" filled="f" strokecolor="red" strokeweight="1.65pt">
                <v:path arrowok="t"/>
              </v:shape>
              <v:line id="_x0000_s15856" style="position:absolute" from="3020,-800" to="3020,-800" strokecolor="red" strokeweight="1.65pt"/>
              <v:line id="_x0000_s15857" style="position:absolute" from="3020,-800" to="3020,-800" strokecolor="red" strokeweight="1.65pt"/>
              <v:line id="_x0000_s15858" style="position:absolute" from="3020,-800" to="3020,-800" strokecolor="red" strokeweight="1.65pt"/>
              <v:shape id="_x0000_s15859" style="position:absolute;left:3020;top:-800;width:17;height:0" coordsize="17,0" path="m,l,,17,e" filled="f" strokecolor="red" strokeweight="1.65pt">
                <v:path arrowok="t"/>
              </v:shape>
              <v:shape id="_x0000_s15860" style="position:absolute;left:3037;top:-800;width:0;height:18" coordsize="0,18" path="m,l,,,18e" filled="f" strokecolor="red" strokeweight="1.65pt">
                <v:path arrowok="t"/>
              </v:shape>
              <v:line id="_x0000_s15861" style="position:absolute" from="3037,-782" to="3037,-782" strokecolor="red" strokeweight="1.65pt"/>
              <v:shape id="_x0000_s15862" style="position:absolute;left:3037;top:-782;width:16;height:0" coordsize="16,0" path="m,l,,16,e" filled="f" strokecolor="red" strokeweight="1.65pt">
                <v:path arrowok="t"/>
              </v:shape>
              <v:line id="_x0000_s15863" style="position:absolute" from="3053,-782" to="3053,-782" strokecolor="red" strokeweight="1.65pt"/>
              <v:line id="_x0000_s15864" style="position:absolute" from="3053,-782" to="3053,-782" strokecolor="red" strokeweight="1.65pt"/>
              <v:shape id="_x0000_s15865" style="position:absolute;left:3053;top:-782;width:16;height:0" coordsize="16,0" path="m,l,,16,e" filled="f" strokecolor="red" strokeweight="1.65pt">
                <v:path arrowok="t"/>
              </v:shape>
              <v:line id="_x0000_s15866" style="position:absolute" from="3069,-782" to="3069,-782" strokecolor="red" strokeweight="1.65pt"/>
              <v:line id="_x0000_s15867" style="position:absolute" from="3069,-782" to="3069,-782" strokecolor="red" strokeweight="1.65pt"/>
              <v:line id="_x0000_s15868" style="position:absolute" from="3069,-782" to="3069,-782" strokecolor="red" strokeweight="1.65pt"/>
              <v:shape id="_x0000_s15869" style="position:absolute;left:3069;top:-782;width:17;height:18" coordsize="17,18" path="m,l,,17,18e" filled="f" strokecolor="red" strokeweight="1.65pt">
                <v:path arrowok="t"/>
              </v:shape>
              <v:line id="_x0000_s15870" style="position:absolute" from="3086,-764" to="3086,-764" strokecolor="red" strokeweight="1.65pt"/>
              <v:line id="_x0000_s15871" style="position:absolute" from="3086,-764" to="3086,-764" strokecolor="red" strokeweight="1.65pt"/>
              <v:shape id="_x0000_s15872" style="position:absolute;left:3086;top:-764;width:0;height:0" coordsize="0,0" path="m,l,,,e" filled="f" strokecolor="red" strokeweight="1.65pt">
                <v:path arrowok="t"/>
              </v:shape>
              <v:line id="_x0000_s15873" style="position:absolute" from="3086,-764" to="3086,-764" strokecolor="red" strokeweight="1.65pt"/>
              <v:line id="_x0000_s15874" style="position:absolute" from="3086,-764" to="3086,-764" strokecolor="red" strokeweight="1.65pt"/>
              <v:shape id="_x0000_s15875" style="position:absolute;left:3086;top:-764;width:16;height:0" coordsize="16,0" path="m,l,,16,e" filled="f" strokecolor="red" strokeweight="1.65pt">
                <v:path arrowok="t"/>
              </v:shape>
              <v:line id="_x0000_s15876" style="position:absolute" from="3102,-764" to="3102,-764" strokecolor="red" strokeweight="1.65pt"/>
              <v:line id="_x0000_s15877" style="position:absolute" from="3102,-764" to="3102,-764" strokecolor="red" strokeweight="1.65pt"/>
              <v:shape id="_x0000_s15878" style="position:absolute;left:3102;top:-764;width:0;height:19" coordsize="0,19" path="m,l,,,19e" filled="f" strokecolor="red" strokeweight="1.65pt">
                <v:path arrowok="t"/>
              </v:shape>
              <v:shape id="_x0000_s15879" style="position:absolute;left:3102;top:-745;width:16;height:0" coordsize="16,0" path="m,l,,16,e" filled="f" strokecolor="red" strokeweight="1.65pt">
                <v:path arrowok="t"/>
              </v:shape>
              <v:line id="_x0000_s15880" style="position:absolute" from="3118,-745" to="3118,-745" strokecolor="red" strokeweight="1.65pt"/>
              <v:line id="_x0000_s15881" style="position:absolute" from="3118,-745" to="3118,-745" strokecolor="red" strokeweight="1.65pt"/>
              <v:shape id="_x0000_s15882" style="position:absolute;left:3118;top:-745;width:17;height:0" coordsize="17,0" path="m,l,,17,e" filled="f" strokecolor="red" strokeweight="1.65pt">
                <v:path arrowok="t"/>
              </v:shape>
              <v:line id="_x0000_s15883" style="position:absolute" from="3135,-745" to="3135,-745" strokecolor="red" strokeweight="1.65pt"/>
              <v:line id="_x0000_s15884" style="position:absolute" from="3135,-745" to="3135,-745" strokecolor="red" strokeweight="1.65pt"/>
              <v:shape id="_x0000_s15885" style="position:absolute;left:3135;top:-745;width:16;height:0" coordsize="16,0" path="m,l,,16,e" filled="f" strokecolor="red" strokeweight="1.65pt">
                <v:path arrowok="t"/>
              </v:shape>
              <v:shape id="_x0000_s15886" style="position:absolute;left:3151;top:-745;width:0;height:18" coordsize="0,18" path="m,l,,,18e" filled="f" strokecolor="red" strokeweight="1.65pt">
                <v:path arrowok="t"/>
              </v:shape>
              <v:line id="_x0000_s15887" style="position:absolute" from="3151,-727" to="3151,-727" strokecolor="red" strokeweight="1.65pt"/>
              <v:shape id="_x0000_s15888" style="position:absolute;left:3151;top:-727;width:16;height:0" coordsize="16,0" path="m,l,,16,e" filled="f" strokecolor="red" strokeweight="1.65pt">
                <v:path arrowok="t"/>
              </v:shape>
              <v:line id="_x0000_s15889" style="position:absolute" from="3167,-727" to="3167,-727" strokecolor="red" strokeweight="1.65pt"/>
              <v:line id="_x0000_s15890" style="position:absolute" from="3167,-727" to="3167,-727" strokecolor="red" strokeweight="1.65pt"/>
              <v:line id="_x0000_s15891" style="position:absolute" from="3167,-727" to="3167,-727" strokecolor="red" strokeweight="1.65pt"/>
              <v:shape id="_x0000_s15892" style="position:absolute;left:3167;top:-727;width:17;height:0" coordsize="17,0" path="m,l,,17,e" filled="f" strokecolor="red" strokeweight="1.65pt">
                <v:path arrowok="t"/>
              </v:shape>
              <v:line id="_x0000_s15893" style="position:absolute" from="3184,-727" to="3184,-727" strokecolor="red" strokeweight="1.65pt"/>
              <v:line id="_x0000_s15894" style="position:absolute" from="3184,-727" to="3184,-727" strokecolor="red" strokeweight="1.65pt"/>
              <v:shape id="_x0000_s15895" style="position:absolute;left:3184;top:-727;width:16;height:18" coordsize="16,18" path="m,l,,16,18e" filled="f" strokecolor="red" strokeweight="1.65pt">
                <v:path arrowok="t"/>
              </v:shape>
              <v:line id="_x0000_s15896" style="position:absolute" from="3200,-709" to="3200,-709" strokecolor="red" strokeweight="1.65pt"/>
              <v:line id="_x0000_s15897" style="position:absolute" from="3200,-709" to="3200,-709" strokecolor="red" strokeweight="1.65pt"/>
              <v:shape id="_x0000_s15898" style="position:absolute;left:3200;top:-709;width:16;height:0" coordsize="16,0" path="m,l,,16,e" filled="f" strokecolor="red" strokeweight="1.65pt">
                <v:path arrowok="t"/>
              </v:shape>
              <v:line id="_x0000_s15899" style="position:absolute" from="3216,-709" to="3216,-709" strokecolor="red" strokeweight="1.65pt"/>
              <v:line id="_x0000_s15900" style="position:absolute" from="3216,-709" to="3216,-709" strokecolor="red" strokeweight="1.65pt"/>
              <v:line id="_x0000_s15901" style="position:absolute" from="3216,-709" to="3216,-709" strokecolor="red" strokeweight="1.65pt"/>
              <v:shape id="_x0000_s15902" style="position:absolute;left:3216;top:-709;width:17;height:0" coordsize="17,0" path="m,l,,17,e" filled="f" strokecolor="red" strokeweight="1.65pt">
                <v:path arrowok="t"/>
              </v:shape>
              <v:line id="_x0000_s15903" style="position:absolute" from="3233,-709" to="3233,-709" strokecolor="red" strokeweight="1.65pt"/>
              <v:shape id="_x0000_s15904" style="position:absolute;left:3233;top:-709;width:0;height:19" coordsize="0,19" path="m,l,,,19e" filled="f" strokecolor="red" strokeweight="1.65pt">
                <v:path arrowok="t"/>
              </v:shape>
              <v:shape id="_x0000_s15905" style="position:absolute;left:3233;top:-690;width:16;height:0" coordsize="16,0" path="m,l,,16,e" filled="f" strokecolor="red" strokeweight="1.65pt">
                <v:path arrowok="t"/>
              </v:shape>
              <v:line id="_x0000_s15906" style="position:absolute" from="3249,-690" to="3249,-690" strokecolor="red" strokeweight="1.65pt"/>
              <v:line id="_x0000_s15907" style="position:absolute" from="3249,-690" to="3249,-690" strokecolor="red" strokeweight="1.65pt"/>
              <v:shape id="_x0000_s15908" style="position:absolute;left:3249;top:-690;width:16;height:0" coordsize="16,0" path="m,l,,16,e" filled="f" strokecolor="red" strokeweight="1.65pt">
                <v:path arrowok="t"/>
              </v:shape>
            </v:group>
            <v:group id="_x0000_s15909" style="position:absolute;left:3265;top:-690;width:931;height:531" coordorigin="3265,-690" coordsize="931,531">
              <v:line id="_x0000_s15910" style="position:absolute" from="3265,-690" to="3265,-690" strokecolor="red" strokeweight="1.65pt"/>
              <v:line id="_x0000_s15911" style="position:absolute" from="3265,-690" to="3265,-690" strokecolor="red" strokeweight="1.65pt"/>
              <v:line id="_x0000_s15912" style="position:absolute" from="3265,-690" to="3265,-690" strokecolor="red" strokeweight="1.65pt"/>
              <v:shape id="_x0000_s15913" style="position:absolute;left:3265;top:-690;width:16;height:18" coordsize="16,18" path="m,l,,16,18e" filled="f" strokecolor="red" strokeweight="1.65pt">
                <v:path arrowok="t"/>
              </v:shape>
              <v:line id="_x0000_s15914" style="position:absolute" from="3281,-672" to="3281,-672" strokecolor="red" strokeweight="1.65pt"/>
              <v:line id="_x0000_s15915" style="position:absolute" from="3281,-672" to="3281,-672" strokecolor="red" strokeweight="1.65pt"/>
              <v:shape id="_x0000_s15916" style="position:absolute;left:3281;top:-672;width:17;height:0" coordsize="17,0" path="m,l,,17,e" filled="f" strokecolor="red" strokeweight="1.65pt">
                <v:path arrowok="t"/>
              </v:shape>
              <v:line id="_x0000_s15917" style="position:absolute" from="3298,-672" to="3298,-672" strokecolor="red" strokeweight="1.65pt"/>
              <v:line id="_x0000_s15918" style="position:absolute" from="3298,-672" to="3298,-672" strokecolor="red" strokeweight="1.65pt"/>
              <v:shape id="_x0000_s15919" style="position:absolute;left:3298;top:-672;width:16;height:0" coordsize="16,0" path="m,l,,16,e" filled="f" strokecolor="red" strokeweight="1.65pt">
                <v:path arrowok="t"/>
              </v:shape>
              <v:line id="_x0000_s15920" style="position:absolute" from="3314,-672" to="3314,-672" strokecolor="red" strokeweight="1.65pt"/>
              <v:shape id="_x0000_s15921" style="position:absolute;left:3314;top:-672;width:0;height:18" coordsize="0,18" path="m,l,,,18e" filled="f" strokecolor="red" strokeweight="1.65pt">
                <v:path arrowok="t"/>
              </v:shape>
              <v:line id="_x0000_s15922" style="position:absolute" from="3314,-654" to="3314,-654" strokecolor="red" strokeweight="1.65pt"/>
              <v:shape id="_x0000_s15923" style="position:absolute;left:3314;top:-654;width:16;height:0" coordsize="16,0" path="m,l,,16,e" filled="f" strokecolor="red" strokeweight="1.65pt">
                <v:path arrowok="t"/>
              </v:shape>
              <v:line id="_x0000_s15924" style="position:absolute" from="3330,-654" to="3330,-654" strokecolor="red" strokeweight="1.65pt"/>
              <v:line id="_x0000_s15925" style="position:absolute" from="3330,-654" to="3330,-654" strokecolor="red" strokeweight="1.65pt"/>
              <v:shape id="_x0000_s15926" style="position:absolute;left:3330;top:-654;width:17;height:0" coordsize="17,0" path="m,l,,17,e" filled="f" strokecolor="red" strokeweight="1.65pt">
                <v:path arrowok="t"/>
              </v:shape>
              <v:line id="_x0000_s15927" style="position:absolute" from="3347,-654" to="3347,-654" strokecolor="red" strokeweight="1.65pt"/>
              <v:line id="_x0000_s15928" style="position:absolute" from="3347,-654" to="3347,-654" strokecolor="red" strokeweight="1.65pt"/>
              <v:shape id="_x0000_s15929" style="position:absolute;left:3347;top:-654;width:16;height:19" coordsize="16,19" path="m,l,,16,19e" filled="f" strokecolor="red" strokeweight="1.65pt">
                <v:path arrowok="t"/>
              </v:shape>
              <v:line id="_x0000_s15930" style="position:absolute" from="3363,-635" to="3363,-635" strokecolor="red" strokeweight="1.65pt"/>
              <v:line id="_x0000_s15931" style="position:absolute" from="3363,-635" to="3363,-635" strokecolor="red" strokeweight="1.65pt"/>
              <v:line id="_x0000_s15932" style="position:absolute" from="3363,-635" to="3363,-635" strokecolor="red" strokeweight="1.65pt"/>
              <v:shape id="_x0000_s15933" style="position:absolute;left:3363;top:-635;width:16;height:0" coordsize="16,0" path="m,l,,16,e" filled="f" strokecolor="red" strokeweight="1.65pt">
                <v:path arrowok="t"/>
              </v:shape>
              <v:line id="_x0000_s15934" style="position:absolute" from="3379,-635" to="3379,-635" strokecolor="red" strokeweight="1.65pt"/>
              <v:line id="_x0000_s15935" style="position:absolute" from="3379,-635" to="3379,-635" strokecolor="red" strokeweight="1.65pt"/>
              <v:shape id="_x0000_s15936" style="position:absolute;left:3379;top:-635;width:17;height:0" coordsize="17,0" path="m,l,,17,e" filled="f" strokecolor="red" strokeweight="1.65pt">
                <v:path arrowok="t"/>
              </v:shape>
              <v:shape id="_x0000_s15937" style="position:absolute;left:3396;top:-635;width:0;height:18" coordsize="0,18" path="m,l,,,18e" filled="f" strokecolor="red" strokeweight="1.65pt">
                <v:path arrowok="t"/>
              </v:shape>
              <v:line id="_x0000_s15938" style="position:absolute" from="3396,-617" to="3396,-617" strokecolor="red" strokeweight="1.65pt"/>
              <v:shape id="_x0000_s15939" style="position:absolute;left:3396;top:-617;width:16;height:0" coordsize="16,0" path="m,l,,16,e" filled="f" strokecolor="red" strokeweight="1.65pt">
                <v:path arrowok="t"/>
              </v:shape>
              <v:line id="_x0000_s15940" style="position:absolute" from="3412,-617" to="3412,-617" strokecolor="red" strokeweight="1.65pt"/>
              <v:line id="_x0000_s15941" style="position:absolute" from="3412,-617" to="3412,-617" strokecolor="red" strokeweight="1.65pt"/>
              <v:line id="_x0000_s15942" style="position:absolute" from="3412,-617" to="3412,-617" strokecolor="red" strokeweight="1.65pt"/>
              <v:shape id="_x0000_s15943" style="position:absolute;left:3412;top:-617;width:0;height:0" coordsize="0,0" path="m,l,,,e" filled="f" strokecolor="red" strokeweight="1.65pt">
                <v:path arrowok="t"/>
              </v:shape>
              <v:line id="_x0000_s15944" style="position:absolute" from="3412,-617" to="3412,-617" strokecolor="red" strokeweight="1.65pt"/>
              <v:shape id="_x0000_s15945" style="position:absolute;left:3412;top:-617;width:0;height:18" coordsize="0,18" path="m,l,,,18e" filled="f" strokecolor="red" strokeweight="1.65pt">
                <v:path arrowok="t"/>
              </v:shape>
              <v:shape id="_x0000_s15946" style="position:absolute;left:3412;top:-599;width:16;height:0" coordsize="16,0" path="m,l,,16,e" filled="f" strokecolor="red" strokeweight="1.65pt">
                <v:path arrowok="t"/>
              </v:shape>
              <v:line id="_x0000_s15947" style="position:absolute" from="3428,-599" to="3428,-599" strokecolor="red" strokeweight="1.65pt"/>
              <v:line id="_x0000_s15948" style="position:absolute" from="3428,-599" to="3428,-599" strokecolor="red" strokeweight="1.65pt"/>
              <v:shape id="_x0000_s15949" style="position:absolute;left:3428;top:-599;width:17;height:0" coordsize="17,0" path="m,l,,17,e" filled="f" strokecolor="red" strokeweight="1.65pt">
                <v:path arrowok="t"/>
              </v:shape>
              <v:line id="_x0000_s15950" style="position:absolute" from="3445,-599" to="3445,-599" strokecolor="red" strokeweight="1.65pt"/>
              <v:line id="_x0000_s15951" style="position:absolute" from="3445,-599" to="3445,-599" strokecolor="red" strokeweight="1.65pt"/>
              <v:shape id="_x0000_s15952" style="position:absolute;left:3445;top:-599;width:0;height:19" coordsize="0,19" path="m,l,,,19e" filled="f" strokecolor="red" strokeweight="1.65pt">
                <v:path arrowok="t"/>
              </v:shape>
              <v:shape id="_x0000_s15953" style="position:absolute;left:3445;top:-580;width:16;height:0" coordsize="16,0" path="m,l,,16,e" filled="f" strokecolor="red" strokeweight="1.65pt">
                <v:path arrowok="t"/>
              </v:shape>
              <v:line id="_x0000_s15954" style="position:absolute" from="3461,-580" to="3461,-580" strokecolor="red" strokeweight="1.65pt"/>
              <v:line id="_x0000_s15955" style="position:absolute" from="3461,-580" to="3461,-580" strokecolor="red" strokeweight="1.65pt"/>
              <v:shape id="_x0000_s15956" style="position:absolute;left:3461;top:-580;width:16;height:0" coordsize="16,0" path="m,l,,16,e" filled="f" strokecolor="red" strokeweight="1.65pt">
                <v:path arrowok="t"/>
              </v:shape>
              <v:line id="_x0000_s15957" style="position:absolute" from="3477,-580" to="3477,-580" strokecolor="red" strokeweight="1.65pt"/>
              <v:line id="_x0000_s15958" style="position:absolute" from="3477,-580" to="3477,-580" strokecolor="red" strokeweight="1.65pt"/>
              <v:shape id="_x0000_s15959" style="position:absolute;left:3477;top:-580;width:17;height:0" coordsize="17,0" path="m,l,,17,e" filled="f" strokecolor="red" strokeweight="1.65pt">
                <v:path arrowok="t"/>
              </v:shape>
              <v:shape id="_x0000_s15960" style="position:absolute;left:3494;top:-580;width:0;height:18" coordsize="0,18" path="m,l,,,18e" filled="f" strokecolor="red" strokeweight="1.65pt">
                <v:path arrowok="t"/>
              </v:shape>
              <v:line id="_x0000_s15961" style="position:absolute" from="3494,-562" to="3494,-562" strokecolor="red" strokeweight="1.65pt"/>
              <v:line id="_x0000_s15962" style="position:absolute" from="3494,-562" to="3494,-562" strokecolor="red" strokeweight="1.65pt"/>
              <v:shape id="_x0000_s15963" style="position:absolute;left:3494;top:-562;width:16;height:0" coordsize="16,0" path="m,l,,16,e" filled="f" strokecolor="red" strokeweight="1.65pt">
                <v:path arrowok="t"/>
              </v:shape>
              <v:line id="_x0000_s15964" style="position:absolute" from="3510,-562" to="3510,-562" strokecolor="red" strokeweight="1.65pt"/>
              <v:line id="_x0000_s15965" style="position:absolute" from="3510,-562" to="3510,-562" strokecolor="red" strokeweight="1.65pt"/>
              <v:shape id="_x0000_s15966" style="position:absolute;left:3510;top:-562;width:16;height:0" coordsize="16,0" path="m,l,,16,e" filled="f" strokecolor="red" strokeweight="1.65pt">
                <v:path arrowok="t"/>
              </v:shape>
              <v:shape id="_x0000_s15967" style="position:absolute;left:3526;top:-562;width:0;height:18" coordsize="0,18" path="m,l,,,18e" filled="f" strokecolor="red" strokeweight="1.65pt">
                <v:path arrowok="t"/>
              </v:shape>
              <v:line id="_x0000_s15968" style="position:absolute" from="3526,-544" to="3526,-544" strokecolor="red" strokeweight="1.65pt"/>
              <v:shape id="_x0000_s15969" style="position:absolute;left:3526;top:-544;width:17;height:0" coordsize="17,0" path="m,l,,17,e" filled="f" strokecolor="red" strokeweight="1.65pt">
                <v:path arrowok="t"/>
              </v:shape>
              <v:line id="_x0000_s15970" style="position:absolute" from="3543,-544" to="3543,-544" strokecolor="red" strokeweight="1.65pt"/>
              <v:line id="_x0000_s15971" style="position:absolute" from="3543,-544" to="3543,-544" strokecolor="red" strokeweight="1.65pt"/>
              <v:line id="_x0000_s15972" style="position:absolute" from="3543,-544" to="3543,-544" strokecolor="red" strokeweight="1.65pt"/>
              <v:shape id="_x0000_s15973" style="position:absolute;left:3543;top:-544;width:16;height:0" coordsize="16,0" path="m,l,,16,e" filled="f" strokecolor="red" strokeweight="1.65pt">
                <v:path arrowok="t"/>
              </v:shape>
              <v:line id="_x0000_s15974" style="position:absolute" from="3559,-544" to="3559,-544" strokecolor="red" strokeweight="1.65pt"/>
              <v:shape id="_x0000_s15975" style="position:absolute;left:3559;top:-544;width:0;height:18" coordsize="0,18" path="m,l,,,18e" filled="f" strokecolor="red" strokeweight="1.65pt">
                <v:path arrowok="t"/>
              </v:shape>
              <v:shape id="_x0000_s15976" style="position:absolute;left:3559;top:-526;width:16;height:0" coordsize="16,0" path="m,l,,16,e" filled="f" strokecolor="red" strokeweight="1.65pt">
                <v:path arrowok="t"/>
              </v:shape>
              <v:line id="_x0000_s15977" style="position:absolute" from="3575,-526" to="3575,-526" strokecolor="red" strokeweight="1.65pt"/>
              <v:line id="_x0000_s15978" style="position:absolute" from="3575,-526" to="3575,-526" strokecolor="red" strokeweight="1.65pt"/>
              <v:shape id="_x0000_s15979" style="position:absolute;left:3575;top:-526;width:17;height:0" coordsize="17,0" path="m,l,,17,e" filled="f" strokecolor="red" strokeweight="1.65pt">
                <v:path arrowok="t"/>
              </v:shape>
              <v:line id="_x0000_s15980" style="position:absolute" from="3592,-526" to="3592,-526" strokecolor="red" strokeweight="1.65pt"/>
              <v:line id="_x0000_s15981" style="position:absolute" from="3592,-526" to="3592,-526" strokecolor="red" strokeweight="1.65pt"/>
              <v:shape id="_x0000_s15982" style="position:absolute;left:3592;top:-526;width:0;height:19" coordsize="0,19" path="m,l,,,19e" filled="f" strokecolor="red" strokeweight="1.65pt">
                <v:path arrowok="t"/>
              </v:shape>
              <v:shape id="_x0000_s15983" style="position:absolute;left:3592;top:-507;width:16;height:0" coordsize="16,0" path="m,l,,16,e" filled="f" strokecolor="red" strokeweight="1.65pt">
                <v:path arrowok="t"/>
              </v:shape>
              <v:line id="_x0000_s15984" style="position:absolute" from="3608,-507" to="3608,-507" strokecolor="red" strokeweight="1.65pt"/>
              <v:line id="_x0000_s15985" style="position:absolute" from="3608,-507" to="3608,-507" strokecolor="red" strokeweight="1.65pt"/>
              <v:shape id="_x0000_s15986" style="position:absolute;left:3608;top:-507;width:16;height:0" coordsize="16,0" path="m,l,,16,e" filled="f" strokecolor="red" strokeweight="1.65pt">
                <v:path arrowok="t"/>
              </v:shape>
              <v:line id="_x0000_s15987" style="position:absolute" from="3624,-507" to="3624,-507" strokecolor="red" strokeweight="1.65pt"/>
              <v:line id="_x0000_s15988" style="position:absolute" from="3624,-507" to="3624,-507" strokecolor="red" strokeweight="1.65pt"/>
              <v:shape id="_x0000_s15989" style="position:absolute;left:3624;top:-507;width:17;height:18" coordsize="17,18" path="m,l,,17,18e" filled="f" strokecolor="red" strokeweight="1.65pt">
                <v:path arrowok="t"/>
              </v:shape>
              <v:line id="_x0000_s15990" style="position:absolute" from="3641,-489" to="3641,-489" strokecolor="red" strokeweight="1.65pt"/>
              <v:line id="_x0000_s15991" style="position:absolute" from="3641,-489" to="3641,-489" strokecolor="red" strokeweight="1.65pt"/>
              <v:line id="_x0000_s15992" style="position:absolute" from="3641,-489" to="3641,-489" strokecolor="red" strokeweight="1.65pt"/>
              <v:shape id="_x0000_s15993" style="position:absolute;left:3641;top:-489;width:16;height:0" coordsize="16,0" path="m,l,,16,e" filled="f" strokecolor="red" strokeweight="1.65pt">
                <v:path arrowok="t"/>
              </v:shape>
              <v:line id="_x0000_s15994" style="position:absolute" from="3657,-489" to="3657,-489" strokecolor="red" strokeweight="1.65pt"/>
              <v:shape id="_x0000_s15995" style="position:absolute;left:3657;top:-489;width:0;height:0" coordsize="0,0" path="m,l,,,e" filled="f" strokecolor="red" strokeweight="1.65pt">
                <v:path arrowok="t"/>
              </v:shape>
              <v:shape id="_x0000_s15996" style="position:absolute;left:3657;top:-489;width:16;height:0" coordsize="16,0" path="m,l,,16,e" filled="f" strokecolor="red" strokeweight="1.65pt">
                <v:path arrowok="t"/>
              </v:shape>
              <v:line id="_x0000_s15997" style="position:absolute" from="3673,-489" to="3673,-489" strokecolor="red" strokeweight="1.65pt"/>
              <v:line id="_x0000_s15998" style="position:absolute" from="3673,-489" to="3673,-489" strokecolor="red" strokeweight="1.65pt"/>
              <v:shape id="_x0000_s15999" style="position:absolute;left:3673;top:-489;width:17;height:0" coordsize="17,0" path="m,l,,17,e" filled="f" strokecolor="red" strokeweight="1.65pt">
                <v:path arrowok="t"/>
              </v:shape>
              <v:line id="_x0000_s16000" style="position:absolute" from="3690,-489" to="3690,-489" strokecolor="red" strokeweight="1.65pt"/>
              <v:line id="_x0000_s16001" style="position:absolute" from="3690,-489" to="3690,-489" strokecolor="red" strokeweight="1.65pt"/>
              <v:shape id="_x0000_s16002" style="position:absolute;left:3690;top:-489;width:0;height:18" coordsize="0,18" path="m,l,,,18e" filled="f" strokecolor="red" strokeweight="1.65pt">
                <v:path arrowok="t"/>
              </v:shape>
              <v:shape id="_x0000_s16003" style="position:absolute;left:3690;top:-471;width:16;height:0" coordsize="16,0" path="m,l,,16,e" filled="f" strokecolor="red" strokeweight="1.65pt">
                <v:path arrowok="t"/>
              </v:shape>
              <v:line id="_x0000_s16004" style="position:absolute" from="3706,-471" to="3706,-471" strokecolor="red" strokeweight="1.65pt"/>
              <v:line id="_x0000_s16005" style="position:absolute" from="3706,-471" to="3706,-471" strokecolor="red" strokeweight="1.65pt"/>
              <v:shape id="_x0000_s16006" style="position:absolute;left:3706;top:-471;width:16;height:0" coordsize="16,0" path="m,l,,16,e" filled="f" strokecolor="red" strokeweight="1.65pt">
                <v:path arrowok="t"/>
              </v:shape>
              <v:line id="_x0000_s16007" style="position:absolute" from="3722,-471" to="3722,-471" strokecolor="red" strokeweight="1.65pt"/>
              <v:line id="_x0000_s16008" style="position:absolute" from="3722,-471" to="3722,-471" strokecolor="red" strokeweight="1.65pt"/>
              <v:shape id="_x0000_s16009" style="position:absolute;left:3722;top:-471;width:17;height:19" coordsize="17,19" path="m,l,,17,19e" filled="f" strokecolor="red" strokeweight="1.65pt">
                <v:path arrowok="t"/>
              </v:shape>
              <v:line id="_x0000_s16010" style="position:absolute" from="3739,-452" to="3739,-452" strokecolor="red" strokeweight="1.65pt"/>
              <v:line id="_x0000_s16011" style="position:absolute" from="3739,-452" to="3739,-452" strokecolor="red" strokeweight="1.65pt"/>
              <v:line id="_x0000_s16012" style="position:absolute" from="3739,-452" to="3739,-452" strokecolor="red" strokeweight="1.65pt"/>
              <v:shape id="_x0000_s16013" style="position:absolute;left:3739;top:-452;width:0;height:0" coordsize="0,0" path="m,l,,,e" filled="f" strokecolor="red" strokeweight="1.65pt">
                <v:path arrowok="t"/>
              </v:shape>
              <v:line id="_x0000_s16014" style="position:absolute" from="3739,-452" to="3739,-452" strokecolor="red" strokeweight="1.65pt"/>
              <v:shape id="_x0000_s16015" style="position:absolute;left:3739;top:-452;width:0;height:18" coordsize="0,18" path="m,l,,,18e" filled="f" strokecolor="red" strokeweight="1.65pt">
                <v:path arrowok="t"/>
              </v:shape>
              <v:shape id="_x0000_s16016" style="position:absolute;left:3739;top:-434;width:16;height:0" coordsize="16,0" path="m,l,,16,e" filled="f" strokecolor="red" strokeweight="1.65pt">
                <v:path arrowok="t"/>
              </v:shape>
              <v:line id="_x0000_s16017" style="position:absolute" from="3755,-434" to="3755,-434" strokecolor="red" strokeweight="1.65pt"/>
              <v:line id="_x0000_s16018" style="position:absolute" from="3755,-434" to="3755,-434" strokecolor="red" strokeweight="1.65pt"/>
              <v:shape id="_x0000_s16019" style="position:absolute;left:3755;top:-434;width:16;height:0" coordsize="16,0" path="m,l,,16,e" filled="f" strokecolor="red" strokeweight="1.65pt">
                <v:path arrowok="t"/>
              </v:shape>
              <v:line id="_x0000_s16020" style="position:absolute" from="3771,-434" to="3771,-434" strokecolor="red" strokeweight="1.65pt"/>
              <v:line id="_x0000_s16021" style="position:absolute" from="3771,-434" to="3771,-434" strokecolor="red" strokeweight="1.65pt"/>
              <v:shape id="_x0000_s16022" style="position:absolute;left:3771;top:-434;width:0;height:18" coordsize="0,18" path="m,l,,,18e" filled="f" strokecolor="red" strokeweight="1.65pt">
                <v:path arrowok="t"/>
              </v:shape>
              <v:shape id="_x0000_s16023" style="position:absolute;left:3771;top:-416;width:17;height:0" coordsize="17,0" path="m,l,,17,e" filled="f" strokecolor="red" strokeweight="1.65pt">
                <v:path arrowok="t"/>
              </v:shape>
              <v:line id="_x0000_s16024" style="position:absolute" from="3788,-416" to="3788,-416" strokecolor="red" strokeweight="1.65pt"/>
              <v:line id="_x0000_s16025" style="position:absolute" from="3788,-416" to="3788,-416" strokecolor="red" strokeweight="1.65pt"/>
              <v:shape id="_x0000_s16026" style="position:absolute;left:3788;top:-416;width:16;height:0" coordsize="16,0" path="m,l,,16,e" filled="f" strokecolor="red" strokeweight="1.65pt">
                <v:path arrowok="t"/>
              </v:shape>
              <v:line id="_x0000_s16027" style="position:absolute" from="3804,-416" to="3804,-416" strokecolor="red" strokeweight="1.65pt"/>
              <v:shape id="_x0000_s16028" style="position:absolute;left:3804;top:-416;width:0;height:19" coordsize="0,19" path="m,l,,,19e" filled="f" strokecolor="red" strokeweight="1.65pt">
                <v:path arrowok="t"/>
              </v:shape>
              <v:shape id="_x0000_s16029" style="position:absolute;left:3804;top:-397;width:16;height:0" coordsize="16,0" path="m,l,,16,e" filled="f" strokecolor="red" strokeweight="1.65pt">
                <v:path arrowok="t"/>
              </v:shape>
              <v:line id="_x0000_s16030" style="position:absolute" from="3820,-397" to="3820,-397" strokecolor="red" strokeweight="1.65pt"/>
              <v:line id="_x0000_s16031" style="position:absolute" from="3820,-397" to="3820,-397" strokecolor="red" strokeweight="1.65pt"/>
              <v:line id="_x0000_s16032" style="position:absolute" from="3820,-397" to="3820,-397" strokecolor="red" strokeweight="1.65pt"/>
              <v:shape id="_x0000_s16033" style="position:absolute;left:3820;top:-397;width:17;height:0" coordsize="17,0" path="m,l,,17,e" filled="f" strokecolor="red" strokeweight="1.65pt">
                <v:path arrowok="t"/>
              </v:shape>
              <v:shape id="_x0000_s16034" style="position:absolute;left:3837;top:-397;width:0;height:18" coordsize="0,18" path="m,l,,,18e" filled="f" strokecolor="red" strokeweight="1.65pt">
                <v:path arrowok="t"/>
              </v:shape>
              <v:line id="_x0000_s16035" style="position:absolute" from="3837,-379" to="3837,-379" strokecolor="red" strokeweight="1.65pt"/>
              <v:shape id="_x0000_s16036" style="position:absolute;left:3837;top:-379;width:16;height:0" coordsize="16,0" path="m,l,,16,e" filled="f" strokecolor="red" strokeweight="1.65pt">
                <v:path arrowok="t"/>
              </v:shape>
              <v:line id="_x0000_s16037" style="position:absolute" from="3853,-379" to="3853,-379" strokecolor="red" strokeweight="1.65pt"/>
              <v:line id="_x0000_s16038" style="position:absolute" from="3853,-379" to="3853,-379" strokecolor="red" strokeweight="1.65pt"/>
              <v:shape id="_x0000_s16039" style="position:absolute;left:3853;top:-379;width:16;height:0" coordsize="16,0" path="m,l,,16,e" filled="f" strokecolor="red" strokeweight="1.65pt">
                <v:path arrowok="t"/>
              </v:shape>
              <v:shape id="_x0000_s16040" style="position:absolute;left:3869;top:-379;width:0;height:18" coordsize="0,18" path="m,l,,,18e" filled="f" strokecolor="red" strokeweight="1.65pt">
                <v:path arrowok="t"/>
              </v:shape>
              <v:line id="_x0000_s16041" style="position:absolute" from="3869,-361" to="3869,-361" strokecolor="red" strokeweight="1.65pt"/>
              <v:line id="_x0000_s16042" style="position:absolute" from="3869,-361" to="3869,-361" strokecolor="red" strokeweight="1.65pt"/>
              <v:shape id="_x0000_s16043" style="position:absolute;left:3869;top:-361;width:17;height:0" coordsize="17,0" path="m,l,,17,e" filled="f" strokecolor="red" strokeweight="1.65pt">
                <v:path arrowok="t"/>
              </v:shape>
              <v:line id="_x0000_s16044" style="position:absolute" from="3886,-361" to="3886,-361" strokecolor="red" strokeweight="1.65pt"/>
              <v:line id="_x0000_s16045" style="position:absolute" from="3886,-361" to="3886,-361" strokecolor="red" strokeweight="1.65pt"/>
              <v:shape id="_x0000_s16046" style="position:absolute;left:3886;top:-361;width:16;height:19" coordsize="16,19" path="m,l,,16,19e" filled="f" strokecolor="red" strokeweight="1.65pt">
                <v:path arrowok="t"/>
              </v:shape>
              <v:line id="_x0000_s16047" style="position:absolute" from="3902,-342" to="3902,-342" strokecolor="red" strokeweight="1.65pt"/>
              <v:line id="_x0000_s16048" style="position:absolute" from="3902,-342" to="3902,-342" strokecolor="red" strokeweight="1.65pt"/>
              <v:shape id="_x0000_s16049" style="position:absolute;left:3902;top:-342;width:16;height:0" coordsize="16,0" path="m,l,,16,e" filled="f" strokecolor="red" strokeweight="1.65pt">
                <v:path arrowok="t"/>
              </v:shape>
              <v:line id="_x0000_s16050" style="position:absolute" from="3918,-342" to="3918,-342" strokecolor="red" strokeweight="1.65pt"/>
              <v:line id="_x0000_s16051" style="position:absolute" from="3918,-342" to="3918,-342" strokecolor="red" strokeweight="1.65pt"/>
              <v:shape id="_x0000_s16052" style="position:absolute;left:3918;top:-342;width:17;height:18" coordsize="17,18" path="m,l,,17,18e" filled="f" strokecolor="red" strokeweight="1.65pt">
                <v:path arrowok="t"/>
              </v:shape>
              <v:line id="_x0000_s16053" style="position:absolute" from="3935,-324" to="3935,-324" strokecolor="red" strokeweight="1.65pt"/>
              <v:line id="_x0000_s16054" style="position:absolute" from="3935,-324" to="3935,-324" strokecolor="red" strokeweight="1.65pt"/>
              <v:line id="_x0000_s16055" style="position:absolute" from="3935,-324" to="3935,-324" strokecolor="red" strokeweight="1.65pt"/>
              <v:shape id="_x0000_s16056" style="position:absolute;left:3935;top:-324;width:16;height:0" coordsize="16,0" path="m,l,,16,e" filled="f" strokecolor="red" strokeweight="1.65pt">
                <v:path arrowok="t"/>
              </v:shape>
              <v:line id="_x0000_s16057" style="position:absolute" from="3951,-324" to="3951,-324" strokecolor="red" strokeweight="1.65pt"/>
              <v:shape id="_x0000_s16058" style="position:absolute;left:3951;top:-324;width:0;height:18" coordsize="0,18" path="m,l,,,18e" filled="f" strokecolor="red" strokeweight="1.65pt">
                <v:path arrowok="t"/>
              </v:shape>
              <v:shape id="_x0000_s16059" style="position:absolute;left:3951;top:-306;width:16;height:0" coordsize="16,0" path="m,l,,16,e" filled="f" strokecolor="red" strokeweight="1.65pt">
                <v:path arrowok="t"/>
              </v:shape>
              <v:line id="_x0000_s16060" style="position:absolute" from="3967,-306" to="3967,-306" strokecolor="red" strokeweight="1.65pt"/>
              <v:line id="_x0000_s16061" style="position:absolute" from="3967,-306" to="3967,-306" strokecolor="red" strokeweight="1.65pt"/>
              <v:shape id="_x0000_s16062" style="position:absolute;left:3967;top:-306;width:17;height:0" coordsize="17,0" path="m,l,,17,e" filled="f" strokecolor="red" strokeweight="1.65pt">
                <v:path arrowok="t"/>
              </v:shape>
              <v:shape id="_x0000_s16063" style="position:absolute;left:3984;top:-306;width:0;height:19" coordsize="0,19" path="m,l,,,19e" filled="f" strokecolor="red" strokeweight="1.65pt">
                <v:path arrowok="t"/>
              </v:shape>
              <v:line id="_x0000_s16064" style="position:absolute" from="3984,-287" to="3984,-287" strokecolor="red" strokeweight="1.65pt"/>
              <v:line id="_x0000_s16065" style="position:absolute" from="3984,-287" to="3984,-287" strokecolor="red" strokeweight="1.65pt"/>
              <v:shape id="_x0000_s16066" style="position:absolute;left:3984;top:-287;width:16;height:0" coordsize="16,0" path="m,l,,16,e" filled="f" strokecolor="red" strokeweight="1.65pt">
                <v:path arrowok="t"/>
              </v:shape>
              <v:line id="_x0000_s16067" style="position:absolute" from="4000,-287" to="4000,-287" strokecolor="red" strokeweight="1.65pt"/>
              <v:line id="_x0000_s16068" style="position:absolute" from="4000,-287" to="4000,-287" strokecolor="red" strokeweight="1.65pt"/>
              <v:shape id="_x0000_s16069" style="position:absolute;left:4000;top:-287;width:16;height:18" coordsize="16,18" path="m,l,,16,18e" filled="f" strokecolor="red" strokeweight="1.65pt">
                <v:path arrowok="t"/>
              </v:shape>
              <v:line id="_x0000_s16070" style="position:absolute" from="4016,-269" to="4016,-269" strokecolor="red" strokeweight="1.65pt"/>
              <v:line id="_x0000_s16071" style="position:absolute" from="4016,-269" to="4016,-269" strokecolor="red" strokeweight="1.65pt"/>
              <v:shape id="_x0000_s16072" style="position:absolute;left:4016;top:-269;width:16;height:0" coordsize="16,0" path="m,l,,16,e" filled="f" strokecolor="red" strokeweight="1.65pt">
                <v:path arrowok="t"/>
              </v:shape>
              <v:line id="_x0000_s16073" style="position:absolute" from="4032,-269" to="4032,-269" strokecolor="red" strokeweight="1.65pt"/>
              <v:shape id="_x0000_s16074" style="position:absolute;left:4032;top:-269;width:0;height:18" coordsize="0,18" path="m,l,,,18e" filled="f" strokecolor="red" strokeweight="1.65pt">
                <v:path arrowok="t"/>
              </v:shape>
              <v:line id="_x0000_s16075" style="position:absolute" from="4032,-251" to="4032,-251" strokecolor="red" strokeweight="1.65pt"/>
              <v:shape id="_x0000_s16076" style="position:absolute;left:4032;top:-251;width:17;height:0" coordsize="17,0" path="m,l,,17,e" filled="f" strokecolor="red" strokeweight="1.65pt">
                <v:path arrowok="t"/>
              </v:shape>
              <v:line id="_x0000_s16077" style="position:absolute" from="4049,-251" to="4049,-251" strokecolor="red" strokeweight="1.65pt"/>
              <v:line id="_x0000_s16078" style="position:absolute" from="4049,-251" to="4049,-251" strokecolor="red" strokeweight="1.65pt"/>
              <v:shape id="_x0000_s16079" style="position:absolute;left:4049;top:-251;width:16;height:0" coordsize="16,0" path="m,l,,16,e" filled="f" strokecolor="red" strokeweight="1.65pt">
                <v:path arrowok="t"/>
              </v:shape>
              <v:shape id="_x0000_s16080" style="position:absolute;left:4065;top:-251;width:0;height:19" coordsize="0,19" path="m,l,,,19e" filled="f" strokecolor="red" strokeweight="1.65pt">
                <v:path arrowok="t"/>
              </v:shape>
              <v:line id="_x0000_s16081" style="position:absolute" from="4065,-232" to="4065,-232" strokecolor="red" strokeweight="1.65pt"/>
              <v:shape id="_x0000_s16082" style="position:absolute;left:4065;top:-232;width:0;height:0" coordsize="0,0" path="m,l,,,e" filled="f" strokecolor="red" strokeweight="1.65pt">
                <v:path arrowok="t"/>
              </v:shape>
              <v:line id="_x0000_s16083" style="position:absolute" from="4065,-232" to="4065,-232" strokecolor="red" strokeweight="1.65pt"/>
              <v:line id="_x0000_s16084" style="position:absolute" from="4065,-232" to="4065,-232" strokecolor="red" strokeweight="1.65pt"/>
              <v:shape id="_x0000_s16085" style="position:absolute;left:4065;top:-232;width:0;height:18" coordsize="0,18" path="m,l,,,18e" filled="f" strokecolor="red" strokeweight="1.65pt">
                <v:path arrowok="t"/>
              </v:shape>
              <v:shape id="_x0000_s16086" style="position:absolute;left:4065;top:-214;width:16;height:0" coordsize="16,0" path="m,l,,16,e" filled="f" strokecolor="red" strokeweight="1.65pt">
                <v:path arrowok="t"/>
              </v:shape>
              <v:line id="_x0000_s16087" style="position:absolute" from="4081,-214" to="4081,-214" strokecolor="red" strokeweight="1.65pt"/>
              <v:line id="_x0000_s16088" style="position:absolute" from="4081,-214" to="4081,-214" strokecolor="red" strokeweight="1.65pt"/>
              <v:shape id="_x0000_s16089" style="position:absolute;left:4081;top:-214;width:17;height:0" coordsize="17,0" path="m,l,,17,e" filled="f" strokecolor="red" strokeweight="1.65pt">
                <v:path arrowok="t"/>
              </v:shape>
              <v:shape id="_x0000_s16090" style="position:absolute;left:4098;top:-214;width:0;height:18" coordsize="0,18" path="m,l,,,18e" filled="f" strokecolor="red" strokeweight="1.65pt">
                <v:path arrowok="t"/>
              </v:shape>
              <v:line id="_x0000_s16091" style="position:absolute" from="4098,-196" to="4098,-196" strokecolor="red" strokeweight="1.65pt"/>
              <v:shape id="_x0000_s16092" style="position:absolute;left:4098;top:-196;width:16;height:0" coordsize="16,0" path="m,l,,16,e" filled="f" strokecolor="red" strokeweight="1.65pt">
                <v:path arrowok="t"/>
              </v:shape>
              <v:line id="_x0000_s16093" style="position:absolute" from="4114,-196" to="4114,-196" strokecolor="red" strokeweight="1.65pt"/>
              <v:line id="_x0000_s16094" style="position:absolute" from="4114,-196" to="4114,-196" strokecolor="red" strokeweight="1.65pt"/>
              <v:shape id="_x0000_s16095" style="position:absolute;left:4114;top:-196;width:0;height:18" coordsize="0,18" path="m,l,,,18e" filled="f" strokecolor="red" strokeweight="1.65pt">
                <v:path arrowok="t"/>
              </v:shape>
              <v:shape id="_x0000_s16096" style="position:absolute;left:4114;top:-178;width:16;height:0" coordsize="16,0" path="m,l,,16,e" filled="f" strokecolor="red" strokeweight="1.65pt">
                <v:path arrowok="t"/>
              </v:shape>
              <v:line id="_x0000_s16097" style="position:absolute" from="4130,-178" to="4130,-178" strokecolor="red" strokeweight="1.65pt"/>
              <v:line id="_x0000_s16098" style="position:absolute" from="4130,-178" to="4130,-178" strokecolor="red" strokeweight="1.65pt"/>
              <v:shape id="_x0000_s16099" style="position:absolute;left:4130;top:-178;width:17;height:0" coordsize="17,0" path="m,l,,17,e" filled="f" strokecolor="red" strokeweight="1.65pt">
                <v:path arrowok="t"/>
              </v:shape>
              <v:shape id="_x0000_s16100" style="position:absolute;left:4147;top:-178;width:0;height:19" coordsize="0,19" path="m,l,,,19e" filled="f" strokecolor="red" strokeweight="1.65pt">
                <v:path arrowok="t"/>
              </v:shape>
              <v:line id="_x0000_s16101" style="position:absolute" from="4147,-159" to="4147,-159" strokecolor="red" strokeweight="1.65pt"/>
              <v:shape id="_x0000_s16102" style="position:absolute;left:4147;top:-159;width:16;height:0" coordsize="16,0" path="m,l,,16,e" filled="f" strokecolor="red" strokeweight="1.65pt">
                <v:path arrowok="t"/>
              </v:shape>
              <v:line id="_x0000_s16103" style="position:absolute" from="4163,-159" to="4163,-159" strokecolor="red" strokeweight="1.65pt"/>
              <v:line id="_x0000_s16104" style="position:absolute" from="4163,-159" to="4163,-159" strokecolor="red" strokeweight="1.65pt"/>
              <v:shape id="_x0000_s16105" style="position:absolute;left:4163;top:-159;width:0;height:0" coordsize="0,0" path="m,l,,,e" filled="f" strokecolor="red" strokeweight="1.65pt">
                <v:path arrowok="t"/>
              </v:shape>
              <v:shape id="_x0000_s16106" style="position:absolute;left:4163;top:-159;width:16;height:0" coordsize="16,0" path="m,l,,16,e" filled="f" strokecolor="red" strokeweight="1.65pt">
                <v:path arrowok="t"/>
              </v:shape>
              <v:line id="_x0000_s16107" style="position:absolute" from="4179,-159" to="4179,-159" strokecolor="red" strokeweight="1.65pt"/>
              <v:line id="_x0000_s16108" style="position:absolute" from="4179,-159" to="4179,-159" strokecolor="red" strokeweight="1.65pt"/>
              <v:shape id="_x0000_s16109" style="position:absolute;left:4179;top:-159;width:17;height:0" coordsize="17,0" path="m,l,,17,e" filled="f" strokecolor="red" strokeweight="1.65pt">
                <v:path arrowok="t"/>
              </v:shape>
            </v:group>
            <v:group id="_x0000_s16110" style="position:absolute;left:4196;top:-159;width:930;height:1263" coordorigin="4196,-159" coordsize="930,1263">
              <v:shape id="_x0000_s16111" style="position:absolute;left:4196;top:-159;width:0;height:18" coordsize="0,18" path="m,l,,,18e" filled="f" strokecolor="red" strokeweight="1.65pt">
                <v:path arrowok="t"/>
              </v:shape>
              <v:line id="_x0000_s16112" style="position:absolute" from="4196,-141" to="4196,-141" strokecolor="red" strokeweight="1.65pt"/>
              <v:shape id="_x0000_s16113" style="position:absolute;left:4196;top:-141;width:16;height:0" coordsize="16,0" path="m,l,,16,e" filled="f" strokecolor="red" strokeweight="1.65pt">
                <v:path arrowok="t"/>
              </v:shape>
              <v:line id="_x0000_s16114" style="position:absolute" from="4212,-141" to="4212,-141" strokecolor="red" strokeweight="1.65pt"/>
              <v:line id="_x0000_s16115" style="position:absolute" from="4212,-141" to="4212,-141" strokecolor="red" strokeweight="1.65pt"/>
              <v:shape id="_x0000_s16116" style="position:absolute;left:4212;top:-141;width:0;height:18" coordsize="0,18" path="m,l,,,18e" filled="f" strokecolor="red" strokeweight="1.65pt">
                <v:path arrowok="t"/>
              </v:shape>
              <v:shape id="_x0000_s16117" style="position:absolute;left:4212;top:-123;width:16;height:0" coordsize="16,0" path="m,l,,16,e" filled="f" strokecolor="red" strokeweight="1.65pt">
                <v:path arrowok="t"/>
              </v:shape>
              <v:line id="_x0000_s16118" style="position:absolute" from="4228,-123" to="4228,-123" strokecolor="red" strokeweight="1.65pt"/>
              <v:line id="_x0000_s16119" style="position:absolute" from="4228,-123" to="4228,-123" strokecolor="red" strokeweight="1.65pt"/>
              <v:shape id="_x0000_s16120" style="position:absolute;left:4228;top:-123;width:17;height:19" coordsize="17,19" path="m,l,,17,19e" filled="f" strokecolor="red" strokeweight="1.65pt">
                <v:path arrowok="t"/>
              </v:shape>
              <v:line id="_x0000_s16121" style="position:absolute" from="4245,-104" to="4245,-104" strokecolor="red" strokeweight="1.65pt"/>
              <v:line id="_x0000_s16122" style="position:absolute" from="4245,-104" to="4245,-104" strokecolor="red" strokeweight="1.65pt"/>
              <v:shape id="_x0000_s16123" style="position:absolute;left:4245;top:-104;width:16;height:0" coordsize="16,0" path="m,l,,16,e" filled="f" strokecolor="red" strokeweight="1.65pt">
                <v:path arrowok="t"/>
              </v:shape>
              <v:line id="_x0000_s16124" style="position:absolute" from="4261,-104" to="4261,-104" strokecolor="red" strokeweight="1.65pt"/>
              <v:shape id="_x0000_s16125" style="position:absolute;left:4261;top:-104;width:0;height:18" coordsize="0,18" path="m,l,,,18e" filled="f" strokecolor="red" strokeweight="1.65pt">
                <v:path arrowok="t"/>
              </v:shape>
              <v:line id="_x0000_s16126" style="position:absolute" from="4261,-86" to="4261,-86" strokecolor="red" strokeweight="1.65pt"/>
              <v:shape id="_x0000_s16127" style="position:absolute;left:4261;top:-86;width:16;height:0" coordsize="16,0" path="m,l,,16,e" filled="f" strokecolor="red" strokeweight="1.65pt">
                <v:path arrowok="t"/>
              </v:shape>
              <v:line id="_x0000_s16128" style="position:absolute" from="4277,-86" to="4277,-86" strokecolor="red" strokeweight="1.65pt"/>
              <v:shape id="_x0000_s16129" style="position:absolute;left:4277;top:-86;width:0;height:18" coordsize="0,18" path="m,l,,,18e" filled="f" strokecolor="red" strokeweight="1.65pt">
                <v:path arrowok="t"/>
              </v:shape>
              <v:shape id="_x0000_s16130" style="position:absolute;left:4277;top:-68;width:17;height:0" coordsize="17,0" path="m,l,,17,e" filled="f" strokecolor="red" strokeweight="1.65pt">
                <v:path arrowok="t"/>
              </v:shape>
              <v:line id="_x0000_s16131" style="position:absolute" from="4294,-68" to="4294,-68" strokecolor="red" strokeweight="1.65pt"/>
              <v:line id="_x0000_s16132" style="position:absolute" from="4294,-68" to="4294,-68" strokecolor="red" strokeweight="1.65pt"/>
              <v:shape id="_x0000_s16133" style="position:absolute;left:4294;top:-68;width:16;height:0" coordsize="16,0" path="m,l,,16,e" filled="f" strokecolor="red" strokeweight="1.65pt">
                <v:path arrowok="t"/>
              </v:shape>
              <v:shape id="_x0000_s16134" style="position:absolute;left:4310;top:-68;width:0;height:19" coordsize="0,19" path="m,l,,,19e" filled="f" strokecolor="red" strokeweight="1.65pt">
                <v:path arrowok="t"/>
              </v:shape>
              <v:line id="_x0000_s16135" style="position:absolute" from="4310,-49" to="4310,-49" strokecolor="red" strokeweight="1.65pt"/>
              <v:line id="_x0000_s16136" style="position:absolute" from="4310,-49" to="4310,-49" strokecolor="red" strokeweight="1.65pt"/>
              <v:shape id="_x0000_s16137" style="position:absolute;left:4310;top:-49;width:16;height:0" coordsize="16,0" path="m,l,,16,e" filled="f" strokecolor="red" strokeweight="1.65pt">
                <v:path arrowok="t"/>
              </v:shape>
              <v:shape id="_x0000_s16138" style="position:absolute;left:4326;top:-49;width:0;height:18" coordsize="0,18" path="m,l,,,18e" filled="f" strokecolor="red" strokeweight="1.65pt">
                <v:path arrowok="t"/>
              </v:shape>
              <v:line id="_x0000_s16139" style="position:absolute" from="4326,-31" to="4326,-31" strokecolor="red" strokeweight="1.65pt"/>
              <v:shape id="_x0000_s16140" style="position:absolute;left:4326;top:-31;width:17;height:0" coordsize="17,0" path="m,l,,17,e" filled="f" strokecolor="red" strokeweight="1.65pt">
                <v:path arrowok="t"/>
              </v:shape>
              <v:line id="_x0000_s16141" style="position:absolute" from="4343,-31" to="4343,-31" strokecolor="red" strokeweight="1.65pt"/>
              <v:shape id="_x0000_s16142" style="position:absolute;left:4343;top:-31;width:0;height:18" coordsize="0,18" path="m,l,,,18e" filled="f" strokecolor="red" strokeweight="1.65pt">
                <v:path arrowok="t"/>
              </v:shape>
              <v:shape id="_x0000_s16143" style="position:absolute;left:4343;top:-13;width:16;height:0" coordsize="16,0" path="m,l,,16,e" filled="f" strokecolor="red" strokeweight="1.65pt">
                <v:path arrowok="t"/>
              </v:shape>
              <v:line id="_x0000_s16144" style="position:absolute" from="4359,-13" to="4359,-13" strokecolor="red" strokeweight="1.65pt"/>
              <v:line id="_x0000_s16145" style="position:absolute" from="4359,-13" to="4359,-13" strokecolor="red" strokeweight="1.65pt"/>
              <v:shape id="_x0000_s16146" style="position:absolute;left:4359;top:-13;width:0;height:19" coordsize="0,19" path="m,l,,,19e" filled="f" strokecolor="red" strokeweight="1.65pt">
                <v:path arrowok="t"/>
              </v:shape>
              <v:shape id="_x0000_s16147" style="position:absolute;left:4359;top:6;width:16;height:0" coordsize="16,0" path="m,l,,16,e" filled="f" strokecolor="red" strokeweight="1.65pt">
                <v:path arrowok="t"/>
              </v:shape>
              <v:line id="_x0000_s16148" style="position:absolute" from="4375,6" to="4375,6" strokecolor="red" strokeweight="1.65pt"/>
              <v:line id="_x0000_s16149" style="position:absolute" from="4375,6" to="4375,6" strokecolor="red" strokeweight="1.65pt"/>
              <v:shape id="_x0000_s16150" style="position:absolute;left:4375;top:6;width:17;height:0" coordsize="17,0" path="m,l,,17,e" filled="f" strokecolor="red" strokeweight="1.65pt">
                <v:path arrowok="t"/>
              </v:shape>
              <v:shape id="_x0000_s16151" style="position:absolute;left:4392;top:6;width:0;height:18" coordsize="0,18" path="m,l,,,18e" filled="f" strokecolor="red" strokeweight="1.65pt">
                <v:path arrowok="t"/>
              </v:shape>
              <v:line id="_x0000_s16152" style="position:absolute" from="4392,24" to="4392,24" strokecolor="red" strokeweight="1.65pt"/>
              <v:shape id="_x0000_s16153" style="position:absolute;left:4392;top:24;width:0;height:0" coordsize="0,0" path="m,l,,,e" filled="f" strokecolor="red" strokeweight="1.65pt">
                <v:path arrowok="t"/>
              </v:shape>
              <v:line id="_x0000_s16154" style="position:absolute" from="4392,24" to="4392,24" strokecolor="red" strokeweight="1.65pt"/>
              <v:shape id="_x0000_s16155" style="position:absolute;left:4392;top:24;width:0;height:18" coordsize="0,18" path="m,l,,,18e" filled="f" strokecolor="red" strokeweight="1.65pt">
                <v:path arrowok="t"/>
              </v:shape>
              <v:line id="_x0000_s16156" style="position:absolute" from="4392,42" to="4392,42" strokecolor="red" strokeweight="1.65pt"/>
              <v:shape id="_x0000_s16157" style="position:absolute;left:4392;top:42;width:16;height:0" coordsize="16,0" path="m,l,,16,e" filled="f" strokecolor="red" strokeweight="1.65pt">
                <v:path arrowok="t"/>
              </v:shape>
              <v:line id="_x0000_s16158" style="position:absolute" from="4408,42" to="4408,42" strokecolor="red" strokeweight="1.65pt"/>
              <v:shape id="_x0000_s16159" style="position:absolute;left:4408;top:42;width:0;height:19" coordsize="0,19" path="m,l,,,19e" filled="f" strokecolor="red" strokeweight="1.65pt">
                <v:path arrowok="t"/>
              </v:shape>
              <v:shape id="_x0000_s16160" style="position:absolute;left:4408;top:61;width:16;height:0" coordsize="16,0" path="m,l,,16,e" filled="f" strokecolor="red" strokeweight="1.65pt">
                <v:path arrowok="t"/>
              </v:shape>
              <v:line id="_x0000_s16161" style="position:absolute" from="4424,61" to="4424,61" strokecolor="red" strokeweight="1.65pt"/>
              <v:shape id="_x0000_s16162" style="position:absolute;left:4424;top:61;width:0;height:18" coordsize="0,18" path="m,l,,,18e" filled="f" strokecolor="red" strokeweight="1.65pt">
                <v:path arrowok="t"/>
              </v:shape>
              <v:shape id="_x0000_s16163" style="position:absolute;left:4424;top:79;width:17;height:0" coordsize="17,0" path="m,l,,17,e" filled="f" strokecolor="red" strokeweight="1.65pt">
                <v:path arrowok="t"/>
              </v:shape>
              <v:line id="_x0000_s16164" style="position:absolute" from="4441,79" to="4441,79" strokecolor="red" strokeweight="1.65pt"/>
              <v:line id="_x0000_s16165" style="position:absolute" from="4441,79" to="4441,79" strokecolor="red" strokeweight="1.65pt"/>
              <v:shape id="_x0000_s16166" style="position:absolute;left:4441;top:79;width:0;height:18" coordsize="0,18" path="m,l,,,18e" filled="f" strokecolor="red" strokeweight="1.65pt">
                <v:path arrowok="t"/>
              </v:shape>
              <v:shape id="_x0000_s16167" style="position:absolute;left:4441;top:97;width:16;height:0" coordsize="16,0" path="m,l,,16,e" filled="f" strokecolor="red" strokeweight="1.65pt">
                <v:path arrowok="t"/>
              </v:shape>
              <v:line id="_x0000_s16168" style="position:absolute" from="4457,97" to="4457,97" strokecolor="red" strokeweight="1.65pt"/>
              <v:line id="_x0000_s16169" style="position:absolute" from="4457,97" to="4457,97" strokecolor="red" strokeweight="1.65pt"/>
              <v:shape id="_x0000_s16170" style="position:absolute;left:4457;top:97;width:16;height:18" coordsize="16,18" path="m,l,,16,18e" filled="f" strokecolor="red" strokeweight="1.65pt">
                <v:path arrowok="t"/>
              </v:shape>
              <v:line id="_x0000_s16171" style="position:absolute" from="4473,115" to="4473,115" strokecolor="red" strokeweight="1.65pt"/>
              <v:line id="_x0000_s16172" style="position:absolute" from="4473,115" to="4473,115" strokecolor="red" strokeweight="1.65pt"/>
              <v:shape id="_x0000_s16173" style="position:absolute;left:4473;top:115;width:17;height:0" coordsize="17,0" path="m,l,,17,e" filled="f" strokecolor="red" strokeweight="1.65pt">
                <v:path arrowok="t"/>
              </v:shape>
              <v:shape id="_x0000_s16174" style="position:absolute;left:4490;top:115;width:0;height:19" coordsize="0,19" path="m,l,,,19e" filled="f" strokecolor="red" strokeweight="1.65pt">
                <v:path arrowok="t"/>
              </v:shape>
              <v:line id="_x0000_s16175" style="position:absolute" from="4490,134" to="4490,134" strokecolor="red" strokeweight="1.65pt"/>
              <v:line id="_x0000_s16176" style="position:absolute" from="4490,134" to="4490,134" strokecolor="red" strokeweight="1.65pt"/>
              <v:shape id="_x0000_s16177" style="position:absolute;left:4490;top:134;width:16;height:18" coordsize="16,18" path="m,l,,16,18e" filled="f" strokecolor="red" strokeweight="1.65pt">
                <v:path arrowok="t"/>
              </v:shape>
              <v:line id="_x0000_s16178" style="position:absolute" from="4506,152" to="4506,152" strokecolor="red" strokeweight="1.65pt"/>
              <v:line id="_x0000_s16179" style="position:absolute" from="4506,152" to="4506,152" strokecolor="red" strokeweight="1.65pt"/>
              <v:shape id="_x0000_s16180" style="position:absolute;left:4506;top:152;width:16;height:0" coordsize="16,0" path="m,l,,16,e" filled="f" strokecolor="red" strokeweight="1.65pt">
                <v:path arrowok="t"/>
              </v:shape>
              <v:shape id="_x0000_s16181" style="position:absolute;left:4522;top:152;width:0;height:18" coordsize="0,18" path="m,l,,,18e" filled="f" strokecolor="red" strokeweight="1.65pt">
                <v:path arrowok="t"/>
              </v:shape>
              <v:line id="_x0000_s16182" style="position:absolute" from="4522,170" to="4522,170" strokecolor="red" strokeweight="1.65pt"/>
              <v:shape id="_x0000_s16183" style="position:absolute;left:4522;top:170;width:17;height:0" coordsize="17,0" path="m,l,,17,e" filled="f" strokecolor="red" strokeweight="1.65pt">
                <v:path arrowok="t"/>
              </v:shape>
              <v:line id="_x0000_s16184" style="position:absolute" from="4539,170" to="4539,170" strokecolor="red" strokeweight="1.65pt"/>
              <v:shape id="_x0000_s16185" style="position:absolute;left:4539;top:170;width:0;height:19" coordsize="0,19" path="m,l,,,19e" filled="f" strokecolor="red" strokeweight="1.65pt">
                <v:path arrowok="t"/>
              </v:shape>
              <v:line id="_x0000_s16186" style="position:absolute" from="4539,189" to="4539,189" strokecolor="red" strokeweight="1.65pt"/>
              <v:shape id="_x0000_s16187" style="position:absolute;left:4539;top:189;width:16;height:0" coordsize="16,0" path="m,l,,16,e" filled="f" strokecolor="red" strokeweight="1.65pt">
                <v:path arrowok="t"/>
              </v:shape>
              <v:shape id="_x0000_s16188" style="position:absolute;left:4555;top:189;width:0;height:0" coordsize="0,0" path="m,l,,,e" filled="f" strokecolor="red" strokeweight="1.65pt">
                <v:path arrowok="t"/>
              </v:shape>
              <v:line id="_x0000_s16189" style="position:absolute" from="4555,189" to="4555,189" strokecolor="red" strokeweight="1.65pt"/>
              <v:shape id="_x0000_s16190" style="position:absolute;left:4555;top:189;width:16;height:0" coordsize="16,0" path="m,l,,16,e" filled="f" strokecolor="red" strokeweight="1.65pt">
                <v:path arrowok="t"/>
              </v:shape>
              <v:shape id="_x0000_s16191" style="position:absolute;left:4571;top:189;width:0;height:18" coordsize="0,18" path="m,l,,,18e" filled="f" strokecolor="red" strokeweight="1.65pt">
                <v:path arrowok="t"/>
              </v:shape>
              <v:line id="_x0000_s16192" style="position:absolute" from="4571,207" to="4571,207" strokecolor="red" strokeweight="1.65pt"/>
              <v:shape id="_x0000_s16193" style="position:absolute;left:4571;top:207;width:17;height:0" coordsize="17,0" path="m,l,,17,e" filled="f" strokecolor="red" strokeweight="1.65pt">
                <v:path arrowok="t"/>
              </v:shape>
              <v:line id="_x0000_s16194" style="position:absolute" from="4588,207" to="4588,207" strokecolor="red" strokeweight="1.65pt"/>
              <v:shape id="_x0000_s16195" style="position:absolute;left:4588;top:207;width:0;height:18" coordsize="0,18" path="m,l,,,18e" filled="f" strokecolor="red" strokeweight="1.65pt">
                <v:path arrowok="t"/>
              </v:shape>
              <v:line id="_x0000_s16196" style="position:absolute" from="4588,225" to="4588,225" strokecolor="red" strokeweight="1.65pt"/>
              <v:shape id="_x0000_s16197" style="position:absolute;left:4588;top:225;width:16;height:0" coordsize="16,0" path="m,l,,16,e" filled="f" strokecolor="red" strokeweight="1.65pt">
                <v:path arrowok="t"/>
              </v:shape>
              <v:shape id="_x0000_s16198" style="position:absolute;left:4604;top:225;width:0;height:19" coordsize="0,19" path="m,l,,,19e" filled="f" strokecolor="red" strokeweight="1.65pt">
                <v:path arrowok="t"/>
              </v:shape>
              <v:line id="_x0000_s16199" style="position:absolute" from="4604,244" to="4604,244" strokecolor="red" strokeweight="1.65pt"/>
              <v:shape id="_x0000_s16200" style="position:absolute;left:4604;top:244;width:16;height:0" coordsize="16,0" path="m,l,,16,e" filled="f" strokecolor="red" strokeweight="1.65pt">
                <v:path arrowok="t"/>
              </v:shape>
              <v:shape id="_x0000_s16201" style="position:absolute;left:4620;top:244;width:0;height:18" coordsize="0,18" path="m,l,,,18e" filled="f" strokecolor="red" strokeweight="1.65pt">
                <v:path arrowok="t"/>
              </v:shape>
              <v:line id="_x0000_s16202" style="position:absolute" from="4620,262" to="4620,262" strokecolor="red" strokeweight="1.65pt"/>
              <v:shape id="_x0000_s16203" style="position:absolute;left:4620;top:262;width:17;height:0" coordsize="17,0" path="m,l,,17,e" filled="f" strokecolor="red" strokeweight="1.65pt">
                <v:path arrowok="t"/>
              </v:shape>
              <v:shape id="_x0000_s16204" style="position:absolute;left:4637;top:262;width:0;height:18" coordsize="0,18" path="m,l,,,18e" filled="f" strokecolor="red" strokeweight="1.65pt">
                <v:path arrowok="t"/>
              </v:shape>
              <v:line id="_x0000_s16205" style="position:absolute" from="4637,280" to="4637,280" strokecolor="red" strokeweight="1.65pt"/>
              <v:line id="_x0000_s16206" style="position:absolute" from="4637,280" to="4637,280" strokecolor="red" strokeweight="1.65pt"/>
              <v:shape id="_x0000_s16207" style="position:absolute;left:4637;top:280;width:16;height:0" coordsize="16,0" path="m,l,,16,e" filled="f" strokecolor="red" strokeweight="1.65pt">
                <v:path arrowok="t"/>
              </v:shape>
              <v:shape id="_x0000_s16208" style="position:absolute;left:4653;top:280;width:0;height:19" coordsize="0,19" path="m,l,,,19e" filled="f" strokecolor="red" strokeweight="1.65pt">
                <v:path arrowok="t"/>
              </v:shape>
              <v:line id="_x0000_s16209" style="position:absolute" from="4653,299" to="4653,299" strokecolor="red" strokeweight="1.65pt"/>
              <v:shape id="_x0000_s16210" style="position:absolute;left:4653;top:299;width:16;height:0" coordsize="16,0" path="m,l,,16,e" filled="f" strokecolor="red" strokeweight="1.65pt">
                <v:path arrowok="t"/>
              </v:shape>
              <v:shape id="_x0000_s16211" style="position:absolute;left:4669;top:299;width:0;height:18" coordsize="0,18" path="m,l,,,18e" filled="f" strokecolor="red" strokeweight="1.65pt">
                <v:path arrowok="t"/>
              </v:shape>
              <v:line id="_x0000_s16212" style="position:absolute" from="4669,317" to="4669,317" strokecolor="red" strokeweight="1.65pt"/>
              <v:shape id="_x0000_s16213" style="position:absolute;left:4669;top:317;width:17;height:0" coordsize="17,0" path="m,l,,17,e" filled="f" strokecolor="red" strokeweight="1.65pt">
                <v:path arrowok="t"/>
              </v:shape>
              <v:shape id="_x0000_s16214" style="position:absolute;left:4686;top:317;width:0;height:18" coordsize="0,18" path="m,l,,,18e" filled="f" strokecolor="red" strokeweight="1.65pt">
                <v:path arrowok="t"/>
              </v:shape>
              <v:line id="_x0000_s16215" style="position:absolute" from="4686,335" to="4686,335" strokecolor="red" strokeweight="1.65pt"/>
              <v:shape id="_x0000_s16216" style="position:absolute;left:4686;top:335;width:16;height:0" coordsize="16,0" path="m,l,,16,e" filled="f" strokecolor="red" strokeweight="1.65pt">
                <v:path arrowok="t"/>
              </v:shape>
              <v:shape id="_x0000_s16217" style="position:absolute;left:4702;top:335;width:0;height:19" coordsize="0,19" path="m,l,,,19e" filled="f" strokecolor="red" strokeweight="1.65pt">
                <v:path arrowok="t"/>
              </v:shape>
              <v:line id="_x0000_s16218" style="position:absolute" from="4702,354" to="4702,354" strokecolor="red" strokeweight="1.65pt"/>
              <v:line id="_x0000_s16219" style="position:absolute" from="4702,354" to="4702,354" strokecolor="red" strokeweight="1.65pt"/>
              <v:shape id="_x0000_s16220" style="position:absolute;left:4702;top:354;width:16;height:18" coordsize="16,18" path="m,l,,16,18e" filled="f" strokecolor="red" strokeweight="1.65pt">
                <v:path arrowok="t"/>
              </v:shape>
              <v:line id="_x0000_s16221" style="position:absolute" from="4718,372" to="4718,372" strokecolor="red" strokeweight="1.65pt"/>
              <v:shape id="_x0000_s16222" style="position:absolute;left:4718;top:372;width:0;height:18" coordsize="0,18" path="m,l,,,18e" filled="f" strokecolor="red" strokeweight="1.65pt">
                <v:path arrowok="t"/>
              </v:shape>
              <v:shape id="_x0000_s16223" style="position:absolute;left:4718;top:390;width:0;height:0" coordsize="0,0" path="m,l,,,e" filled="f" strokecolor="red" strokeweight="1.65pt">
                <v:path arrowok="t"/>
              </v:shape>
              <v:line id="_x0000_s16224" style="position:absolute" from="4718,390" to="4718,390" strokecolor="red" strokeweight="1.65pt"/>
              <v:shape id="_x0000_s16225" style="position:absolute;left:4718;top:390;width:0;height:19" coordsize="0,19" path="m,l,,,19e" filled="f" strokecolor="red" strokeweight="1.65pt">
                <v:path arrowok="t"/>
              </v:shape>
              <v:shape id="_x0000_s16226" style="position:absolute;left:4718;top:409;width:16;height:0" coordsize="16,0" path="m,l,,16,e" filled="f" strokecolor="red" strokeweight="1.65pt">
                <v:path arrowok="t"/>
              </v:shape>
              <v:line id="_x0000_s16227" style="position:absolute" from="4734,409" to="4734,409" strokecolor="red" strokeweight="1.65pt"/>
              <v:shape id="_x0000_s16228" style="position:absolute;left:4734;top:409;width:0;height:18" coordsize="0,18" path="m,l,,,18e" filled="f" strokecolor="red" strokeweight="1.65pt">
                <v:path arrowok="t"/>
              </v:shape>
              <v:line id="_x0000_s16229" style="position:absolute" from="4734,427" to="4734,427" strokecolor="red" strokeweight="1.65pt"/>
              <v:shape id="_x0000_s16230" style="position:absolute;left:4734;top:427;width:17;height:0" coordsize="17,0" path="m,l,,17,e" filled="f" strokecolor="red" strokeweight="1.65pt">
                <v:path arrowok="t"/>
              </v:shape>
              <v:shape id="_x0000_s16231" style="position:absolute;left:4751;top:427;width:0;height:18" coordsize="0,18" path="m,l,,,18e" filled="f" strokecolor="red" strokeweight="1.65pt">
                <v:path arrowok="t"/>
              </v:shape>
              <v:line id="_x0000_s16232" style="position:absolute" from="4751,445" to="4751,445" strokecolor="red" strokeweight="1.65pt"/>
              <v:shape id="_x0000_s16233" style="position:absolute;left:4751;top:445;width:16;height:18" coordsize="16,18" path="m,l,,16,18e" filled="f" strokecolor="red" strokeweight="1.65pt">
                <v:path arrowok="t"/>
              </v:shape>
              <v:line id="_x0000_s16234" style="position:absolute" from="4767,463" to="4767,463" strokecolor="red" strokeweight="1.65pt"/>
              <v:line id="_x0000_s16235" style="position:absolute" from="4767,463" to="4767,463" strokecolor="red" strokeweight="1.65pt"/>
              <v:shape id="_x0000_s16236" style="position:absolute;left:4767;top:463;width:16;height:19" coordsize="16,19" path="m,l,,16,19e" filled="f" strokecolor="red" strokeweight="1.65pt">
                <v:path arrowok="t"/>
              </v:shape>
              <v:line id="_x0000_s16237" style="position:absolute" from="4783,482" to="4783,482" strokecolor="red" strokeweight="1.65pt"/>
              <v:line id="_x0000_s16238" style="position:absolute" from="4783,482" to="4783,482" strokecolor="red" strokeweight="1.65pt"/>
              <v:shape id="_x0000_s16239" style="position:absolute;left:4783;top:482;width:0;height:18" coordsize="0,18" path="m,l,,,18e" filled="f" strokecolor="red" strokeweight="1.65pt">
                <v:path arrowok="t"/>
              </v:shape>
              <v:shape id="_x0000_s16240" style="position:absolute;left:4783;top:500;width:17;height:0" coordsize="17,0" path="m,l,,17,e" filled="f" strokecolor="red" strokeweight="1.65pt">
                <v:path arrowok="t"/>
              </v:shape>
              <v:shape id="_x0000_s16241" style="position:absolute;left:4800;top:500;width:0;height:18" coordsize="0,18" path="m,l,,,18e" filled="f" strokecolor="red" strokeweight="1.65pt">
                <v:path arrowok="t"/>
              </v:shape>
              <v:line id="_x0000_s16242" style="position:absolute" from="4800,518" to="4800,518" strokecolor="red" strokeweight="1.65pt"/>
              <v:shape id="_x0000_s16243" style="position:absolute;left:4800;top:518;width:16;height:0" coordsize="16,0" path="m,l,,16,e" filled="f" strokecolor="red" strokeweight="1.65pt">
                <v:path arrowok="t"/>
              </v:shape>
              <v:shape id="_x0000_s16244" style="position:absolute;left:4816;top:518;width:0;height:19" coordsize="0,19" path="m,l,,,19e" filled="f" strokecolor="red" strokeweight="1.65pt">
                <v:path arrowok="t"/>
              </v:shape>
              <v:line id="_x0000_s16245" style="position:absolute" from="4816,537" to="4816,537" strokecolor="red" strokeweight="1.65pt"/>
              <v:shape id="_x0000_s16246" style="position:absolute;left:4816;top:537;width:16;height:0" coordsize="16,0" path="m,l,,16,e" filled="f" strokecolor="red" strokeweight="1.65pt">
                <v:path arrowok="t"/>
              </v:shape>
              <v:line id="_x0000_s16247" style="position:absolute" from="4832,537" to="4832,537" strokecolor="red" strokeweight="1.65pt"/>
              <v:line id="_x0000_s16248" style="position:absolute" from="4832,537" to="4832,537" strokecolor="red" strokeweight="1.65pt"/>
              <v:shape id="_x0000_s16249" style="position:absolute;left:4832;top:537;width:0;height:18" coordsize="0,18" path="m,l,,,18e" filled="f" strokecolor="red" strokeweight="1.65pt">
                <v:path arrowok="t"/>
              </v:shape>
              <v:shape id="_x0000_s16250" style="position:absolute;left:4832;top:555;width:17;height:0" coordsize="17,0" path="m,l,,17,e" filled="f" strokecolor="red" strokeweight="1.65pt">
                <v:path arrowok="t"/>
              </v:shape>
              <v:shape id="_x0000_s16251" style="position:absolute;left:4849;top:555;width:0;height:18" coordsize="0,18" path="m,l,,,18e" filled="f" strokecolor="red" strokeweight="1.65pt">
                <v:path arrowok="t"/>
              </v:shape>
              <v:line id="_x0000_s16252" style="position:absolute" from="4849,573" to="4849,573" strokecolor="red" strokeweight="1.65pt"/>
              <v:shape id="_x0000_s16253" style="position:absolute;left:4849;top:573;width:16;height:19" coordsize="16,19" path="m,l,,16,19e" filled="f" strokecolor="red" strokeweight="1.65pt">
                <v:path arrowok="t"/>
              </v:shape>
              <v:line id="_x0000_s16254" style="position:absolute" from="4865,592" to="4865,592" strokecolor="red" strokeweight="1.65pt"/>
              <v:line id="_x0000_s16255" style="position:absolute" from="4865,592" to="4865,592" strokecolor="red" strokeweight="1.65pt"/>
              <v:shape id="_x0000_s16256" style="position:absolute;left:4865;top:592;width:16;height:18" coordsize="16,18" path="m,l,,16,18e" filled="f" strokecolor="red" strokeweight="1.65pt">
                <v:path arrowok="t"/>
              </v:shape>
              <v:line id="_x0000_s16257" style="position:absolute" from="4881,610" to="4881,610" strokecolor="red" strokeweight="1.65pt"/>
              <v:shape id="_x0000_s16258" style="position:absolute;left:4881;top:610;width:0;height:18" coordsize="0,18" path="m,l,,,18e" filled="f" strokecolor="red" strokeweight="1.65pt">
                <v:path arrowok="t"/>
              </v:shape>
              <v:line id="_x0000_s16259" style="position:absolute" from="4881,628" to="4881,628" strokecolor="red" strokeweight="1.65pt"/>
              <v:shape id="_x0000_s16260" style="position:absolute;left:4881;top:628;width:17;height:19" coordsize="17,19" path="m,l,,17,19e" filled="f" strokecolor="red" strokeweight="1.65pt">
                <v:path arrowok="t"/>
              </v:shape>
              <v:line id="_x0000_s16261" style="position:absolute" from="4898,647" to="4898,647" strokecolor="red" strokeweight="1.65pt"/>
              <v:line id="_x0000_s16262" style="position:absolute" from="4898,647" to="4898,647" strokecolor="red" strokeweight="1.65pt"/>
              <v:shape id="_x0000_s16263" style="position:absolute;left:4898;top:647;width:16;height:18" coordsize="16,18" path="m,l,,16,18e" filled="f" strokecolor="red" strokeweight="1.65pt">
                <v:path arrowok="t"/>
              </v:shape>
              <v:line id="_x0000_s16264" style="position:absolute" from="4914,665" to="4914,665" strokecolor="red" strokeweight="1.65pt"/>
              <v:shape id="_x0000_s16265" style="position:absolute;left:4914;top:665;width:0;height:18" coordsize="0,18" path="m,l,,,18e" filled="f" strokecolor="red" strokeweight="1.65pt">
                <v:path arrowok="t"/>
              </v:shape>
              <v:shape id="_x0000_s16266" style="position:absolute;left:4914;top:683;width:16;height:0" coordsize="16,0" path="m,l,,16,e" filled="f" strokecolor="red" strokeweight="1.65pt">
                <v:path arrowok="t"/>
              </v:shape>
              <v:shape id="_x0000_s16267" style="position:absolute;left:4930;top:683;width:0;height:19" coordsize="0,19" path="m,l,,,19e" filled="f" strokecolor="red" strokeweight="1.65pt">
                <v:path arrowok="t"/>
              </v:shape>
              <v:line id="_x0000_s16268" style="position:absolute" from="4930,702" to="4930,702" strokecolor="red" strokeweight="1.65pt"/>
              <v:shape id="_x0000_s16269" style="position:absolute;left:4930;top:702;width:0;height:18" coordsize="0,18" path="m,l,,,18e" filled="f" strokecolor="red" strokeweight="1.65pt">
                <v:path arrowok="t"/>
              </v:shape>
              <v:shape id="_x0000_s16270" style="position:absolute;left:4930;top:720;width:17;height:0" coordsize="17,0" path="m,l,,17,e" filled="f" strokecolor="red" strokeweight="1.65pt">
                <v:path arrowok="t"/>
              </v:shape>
              <v:shape id="_x0000_s16271" style="position:absolute;left:4947;top:720;width:0;height:18" coordsize="0,18" path="m,l,,,18e" filled="f" strokecolor="red" strokeweight="1.65pt">
                <v:path arrowok="t"/>
              </v:shape>
              <v:line id="_x0000_s16272" style="position:absolute" from="4947,738" to="4947,738" strokecolor="red" strokeweight="1.65pt"/>
              <v:shape id="_x0000_s16273" style="position:absolute;left:4947;top:738;width:16;height:18" coordsize="16,18" path="m,l,,16,18e" filled="f" strokecolor="red" strokeweight="1.65pt">
                <v:path arrowok="t"/>
              </v:shape>
              <v:line id="_x0000_s16274" style="position:absolute" from="4963,756" to="4963,756" strokecolor="red" strokeweight="1.65pt"/>
              <v:shape id="_x0000_s16275" style="position:absolute;left:4963;top:756;width:0;height:19" coordsize="0,19" path="m,l,,,19e" filled="f" strokecolor="red" strokeweight="1.65pt">
                <v:path arrowok="t"/>
              </v:shape>
              <v:shape id="_x0000_s16276" style="position:absolute;left:4963;top:775;width:16;height:0" coordsize="16,0" path="m,l,,16,e" filled="f" strokecolor="red" strokeweight="1.65pt">
                <v:path arrowok="t"/>
              </v:shape>
              <v:shape id="_x0000_s16277" style="position:absolute;left:4979;top:775;width:0;height:18" coordsize="0,18" path="m,l,,,18e" filled="f" strokecolor="red" strokeweight="1.65pt">
                <v:path arrowok="t"/>
              </v:shape>
              <v:line id="_x0000_s16278" style="position:absolute" from="4979,793" to="4979,793" strokecolor="red" strokeweight="1.65pt"/>
              <v:shape id="_x0000_s16279" style="position:absolute;left:4979;top:793;width:0;height:18" coordsize="0,18" path="m,l,,,18e" filled="f" strokecolor="red" strokeweight="1.65pt">
                <v:path arrowok="t"/>
              </v:shape>
              <v:shape id="_x0000_s16280" style="position:absolute;left:4979;top:811;width:17;height:0" coordsize="17,0" path="m,l,,17,e" filled="f" strokecolor="red" strokeweight="1.65pt">
                <v:path arrowok="t"/>
              </v:shape>
              <v:shape id="_x0000_s16281" style="position:absolute;left:4996;top:811;width:0;height:19" coordsize="0,19" path="m,l,,,19e" filled="f" strokecolor="red" strokeweight="1.65pt">
                <v:path arrowok="t"/>
              </v:shape>
              <v:line id="_x0000_s16282" style="position:absolute" from="4996,830" to="4996,830" strokecolor="red" strokeweight="1.65pt"/>
              <v:shape id="_x0000_s16283" style="position:absolute;left:4996;top:830;width:16;height:18" coordsize="16,18" path="m,l,,16,18e" filled="f" strokecolor="red" strokeweight="1.65pt">
                <v:path arrowok="t"/>
              </v:shape>
              <v:line id="_x0000_s16284" style="position:absolute" from="5012,848" to="5012,848" strokecolor="red" strokeweight="1.65pt"/>
              <v:shape id="_x0000_s16285" style="position:absolute;left:5012;top:848;width:0;height:18" coordsize="0,18" path="m,l,,,18e" filled="f" strokecolor="red" strokeweight="1.65pt">
                <v:path arrowok="t"/>
              </v:shape>
              <v:shape id="_x0000_s16286" style="position:absolute;left:5012;top:866;width:16;height:0" coordsize="16,0" path="m,l,,16,e" filled="f" strokecolor="red" strokeweight="1.65pt">
                <v:path arrowok="t"/>
              </v:shape>
              <v:shape id="_x0000_s16287" style="position:absolute;left:5028;top:866;width:0;height:0" coordsize="0,0" path="m,l,,,e" filled="f" strokecolor="red" strokeweight="1.65pt">
                <v:path arrowok="t"/>
              </v:shape>
              <v:line id="_x0000_s16288" style="position:absolute" from="5028,866" to="5028,866" strokecolor="red" strokeweight="1.65pt"/>
              <v:line id="_x0000_s16289" style="position:absolute" from="5028,866" to="5028,885" strokecolor="red" strokeweight="1.65pt"/>
              <v:shape id="_x0000_s16290" style="position:absolute;left:5028;top:885;width:0;height:18" coordsize="0,18" path="m,l,18r,e" filled="f" strokecolor="red" strokeweight="1.65pt">
                <v:path arrowok="t"/>
              </v:shape>
              <v:line id="_x0000_s16291" style="position:absolute" from="5028,903" to="5028,903" strokecolor="red" strokeweight="1.65pt"/>
              <v:shape id="_x0000_s16292" style="position:absolute;left:5028;top:903;width:0;height:18" coordsize="0,18" path="m,l,,,18e" filled="f" strokecolor="red" strokeweight="1.65pt">
                <v:path arrowok="t"/>
              </v:shape>
              <v:shape id="_x0000_s16293" style="position:absolute;left:5028;top:921;width:17;height:0" coordsize="17,0" path="m,l,,17,e" filled="f" strokecolor="red" strokeweight="1.65pt">
                <v:path arrowok="t"/>
              </v:shape>
              <v:shape id="_x0000_s16294" style="position:absolute;left:5045;top:921;width:0;height:19" coordsize="0,19" path="m,l,,,19e" filled="f" strokecolor="red" strokeweight="1.65pt">
                <v:path arrowok="t"/>
              </v:shape>
              <v:line id="_x0000_s16295" style="position:absolute" from="5045,940" to="5045,940" strokecolor="red" strokeweight="1.65pt"/>
              <v:shape id="_x0000_s16296" style="position:absolute;left:5045;top:940;width:16;height:18" coordsize="16,18" path="m,l,,16,18e" filled="f" strokecolor="red" strokeweight="1.65pt">
                <v:path arrowok="t"/>
              </v:shape>
              <v:line id="_x0000_s16297" style="position:absolute" from="5061,958" to="5061,958" strokecolor="red" strokeweight="1.65pt"/>
              <v:line id="_x0000_s16298" style="position:absolute" from="5061,958" to="5061,976" strokecolor="red" strokeweight="1.65pt"/>
              <v:line id="_x0000_s16299" style="position:absolute" from="5061,976" to="5061,995" strokecolor="red" strokeweight="1.65pt"/>
              <v:shape id="_x0000_s16300" style="position:absolute;left:5061;top:995;width:16;height:0" coordsize="16,0" path="m,l,,16,e" filled="f" strokecolor="red" strokeweight="1.65pt">
                <v:path arrowok="t"/>
              </v:shape>
              <v:shape id="_x0000_s16301" style="position:absolute;left:5077;top:995;width:0;height:18" coordsize="0,18" path="m,l,,,18e" filled="f" strokecolor="red" strokeweight="1.65pt">
                <v:path arrowok="t"/>
              </v:shape>
              <v:line id="_x0000_s16302" style="position:absolute" from="5077,1013" to="5077,1013" strokecolor="red" strokeweight="1.65pt"/>
              <v:shape id="_x0000_s16303" style="position:absolute;left:5077;top:1013;width:17;height:18" coordsize="17,18" path="m,l,,17,18e" filled="f" strokecolor="red" strokeweight="1.65pt">
                <v:path arrowok="t"/>
              </v:shape>
              <v:line id="_x0000_s16304" style="position:absolute" from="5094,1031" to="5094,1050" strokecolor="red" strokeweight="1.65pt"/>
              <v:line id="_x0000_s16305" style="position:absolute" from="5094,1050" to="5094,1050" strokecolor="red" strokeweight="1.65pt"/>
              <v:shape id="_x0000_s16306" style="position:absolute;left:5094;top:1050;width:16;height:18" coordsize="16,18" path="m,l,,16,18e" filled="f" strokecolor="red" strokeweight="1.65pt">
                <v:path arrowok="t"/>
              </v:shape>
              <v:line id="_x0000_s16307" style="position:absolute" from="5110,1068" to="5110,1086" strokecolor="red" strokeweight="1.65pt"/>
              <v:line id="_x0000_s16308" style="position:absolute" from="5110,1086" to="5110,1086" strokecolor="red" strokeweight="1.65pt"/>
              <v:shape id="_x0000_s16309" style="position:absolute;left:5110;top:1086;width:0;height:18" coordsize="0,18" path="m,l,,,18e" filled="f" strokecolor="red" strokeweight="1.65pt">
                <v:path arrowok="t"/>
              </v:shape>
              <v:shape id="_x0000_s16310" style="position:absolute;left:5110;top:1104;width:16;height:0" coordsize="16,0" path="m,l,,16,e" filled="f" strokecolor="red" strokeweight="1.65pt">
                <v:path arrowok="t"/>
              </v:shape>
            </v:group>
            <v:group id="_x0000_s16311" style="position:absolute;left:5126;top:409;width:931;height:1227" coordorigin="5126,409" coordsize="931,1227">
              <v:line id="_x0000_s16312" style="position:absolute" from="5126,1104" to="5126,1123" strokecolor="red" strokeweight="1.65pt"/>
              <v:line id="_x0000_s16313" style="position:absolute" from="5126,1123" to="5126,1141" strokecolor="red" strokeweight="1.65pt"/>
              <v:shape id="_x0000_s16314" style="position:absolute;left:5126;top:1141;width:17;height:0" coordsize="17,0" path="m,l,,17,e" filled="f" strokecolor="red" strokeweight="1.65pt">
                <v:path arrowok="t"/>
              </v:shape>
              <v:line id="_x0000_s16315" style="position:absolute" from="5143,1141" to="5143,1159" strokecolor="red" strokeweight="1.65pt"/>
              <v:line id="_x0000_s16316" style="position:absolute" from="5143,1159" to="5143,1178" strokecolor="red" strokeweight="1.65pt"/>
              <v:shape id="_x0000_s16317" style="position:absolute;left:5143;top:1178;width:16;height:0" coordsize="16,0" path="m,l,,16,e" filled="f" strokecolor="red" strokeweight="1.65pt">
                <v:path arrowok="t"/>
              </v:shape>
              <v:line id="_x0000_s16318" style="position:absolute" from="5159,1178" to="5159,1196" strokecolor="red" strokeweight="1.65pt"/>
              <v:line id="_x0000_s16319" style="position:absolute" from="5159,1196" to="5159,1214" strokecolor="red" strokeweight="1.65pt"/>
              <v:line id="_x0000_s16320" style="position:absolute" from="5159,1214" to="5159,1214" strokecolor="red" strokeweight="1.65pt"/>
              <v:shape id="_x0000_s16321" style="position:absolute;left:5159;top:1214;width:16;height:0" coordsize="16,0" path="m,l,,16,e" filled="f" strokecolor="red" strokeweight="1.65pt">
                <v:path arrowok="t"/>
              </v:shape>
              <v:line id="_x0000_s16322" style="position:absolute" from="5175,1214" to="5175,1233" strokecolor="red" strokeweight="1.65pt"/>
              <v:line id="_x0000_s16323" style="position:absolute" from="5175,1233" to="5175,1233" strokecolor="red" strokeweight="1.65pt"/>
              <v:shape id="_x0000_s16324" style="position:absolute;left:5175;top:1233;width:17;height:18" coordsize="17,18" path="m,l,,17,18e" filled="f" strokecolor="red" strokeweight="1.65pt">
                <v:path arrowok="t"/>
              </v:shape>
              <v:line id="_x0000_s16325" style="position:absolute" from="5192,1251" to="5192,1269" strokecolor="red" strokeweight="1.65pt"/>
              <v:line id="_x0000_s16326" style="position:absolute" from="5192,1269" to="5192,1269" strokecolor="red" strokeweight="1.65pt"/>
              <v:shape id="_x0000_s16327" style="position:absolute;left:5192;top:1269;width:16;height:19" coordsize="16,19" path="m,l,,16,19e" filled="f" strokecolor="red" strokeweight="1.65pt">
                <v:path arrowok="t"/>
              </v:shape>
              <v:line id="_x0000_s16328" style="position:absolute" from="5208,1288" to="5208,1306" strokecolor="red" strokeweight="1.65pt"/>
              <v:line id="_x0000_s16329" style="position:absolute" from="5208,1306" to="5208,1306" strokecolor="red" strokeweight="1.65pt"/>
              <v:line id="_x0000_s16330" style="position:absolute" from="5208,1306" to="5208,1324" strokecolor="red" strokeweight="1.65pt"/>
              <v:shape id="_x0000_s16331" style="position:absolute;left:5208;top:1324;width:16;height:19" coordsize="16,19" path="m,l,19r16,e" filled="f" strokecolor="red" strokeweight="1.65pt">
                <v:path arrowok="t"/>
              </v:shape>
              <v:line id="_x0000_s16332" style="position:absolute" from="5224,1343" to="5224,1343" strokecolor="red" strokeweight="1.65pt"/>
              <v:line id="_x0000_s16333" style="position:absolute" from="5224,1343" to="5224,1361" strokecolor="red" strokeweight="1.65pt"/>
              <v:shape id="_x0000_s16334" style="position:absolute;left:5224;top:1361;width:17;height:18" coordsize="17,18" path="m,l,18r17,e" filled="f" strokecolor="red" strokeweight="1.65pt">
                <v:path arrowok="t"/>
              </v:shape>
              <v:line id="_x0000_s16335" style="position:absolute" from="5241,1379" to="5241,1379" strokecolor="red" strokeweight="1.65pt"/>
              <v:line id="_x0000_s16336" style="position:absolute" from="5241,1379" to="5241,1398" strokecolor="red" strokeweight="1.65pt"/>
              <v:shape id="_x0000_s16337" style="position:absolute;left:5241;top:1398;width:16;height:18" coordsize="16,18" path="m,l,18r16,e" filled="f" strokecolor="red" strokeweight="1.65pt">
                <v:path arrowok="t"/>
              </v:shape>
              <v:line id="_x0000_s16338" style="position:absolute" from="5257,1416" to="5257,1416" strokecolor="red" strokeweight="1.65pt"/>
              <v:line id="_x0000_s16339" style="position:absolute" from="5257,1416" to="5257,1434" strokecolor="red" strokeweight="1.65pt"/>
              <v:line id="_x0000_s16340" style="position:absolute" from="5257,1434" to="5257,1452" strokecolor="red" strokeweight="1.65pt"/>
              <v:shape id="_x0000_s16341" style="position:absolute;left:5257;top:1452;width:16;height:0" coordsize="16,0" path="m,l,,16,e" filled="f" strokecolor="red" strokeweight="1.65pt">
                <v:path arrowok="t"/>
              </v:shape>
              <v:line id="_x0000_s16342" style="position:absolute" from="5273,1452" to="5273,1471" strokecolor="red" strokeweight="1.65pt"/>
              <v:line id="_x0000_s16343" style="position:absolute" from="5273,1471" to="5273,1489" strokecolor="red" strokeweight="1.65pt"/>
              <v:shape id="_x0000_s16344" style="position:absolute;left:5273;top:1489;width:17;height:0" coordsize="17,0" path="m,l,,17,e" filled="f" strokecolor="red" strokeweight="1.65pt">
                <v:path arrowok="t"/>
              </v:shape>
              <v:shape id="_x0000_s16345" style="position:absolute;left:5290;top:1489;width:0;height:18" coordsize="0,18" path="m,l,,,18e" filled="f" strokecolor="red" strokeweight="1.65pt">
                <v:path arrowok="t"/>
              </v:shape>
              <v:line id="_x0000_s16346" style="position:absolute" from="5290,1507" to="5290,1507" strokecolor="red" strokeweight="1.65pt"/>
              <v:shape id="_x0000_s16347" style="position:absolute;left:5290;top:1507;width:16;height:19" coordsize="16,19" path="m,l,,16,19e" filled="f" strokecolor="red" strokeweight="1.65pt">
                <v:path arrowok="t"/>
              </v:shape>
              <v:line id="_x0000_s16348" style="position:absolute" from="5306,1526" to="5306,1526" strokecolor="red" strokeweight="1.65pt"/>
              <v:line id="_x0000_s16349" style="position:absolute" from="5306,1526" to="5306,1544" strokecolor="red" strokeweight="1.65pt"/>
              <v:line id="_x0000_s16350" style="position:absolute" from="5306,1544" to="5306,1544" strokecolor="red" strokeweight="1.65pt"/>
              <v:shape id="_x0000_s16351" style="position:absolute;left:5306;top:1544;width:16;height:0" coordsize="16,0" path="m,l,,16,e" filled="f" strokecolor="red" strokeweight="1.65pt">
                <v:path arrowok="t"/>
              </v:shape>
              <v:shape id="_x0000_s16352" style="position:absolute;left:5322;top:1544;width:0;height:18" coordsize="0,18" path="m,l,,,18e" filled="f" strokecolor="red" strokeweight="1.65pt">
                <v:path arrowok="t"/>
              </v:shape>
              <v:line id="_x0000_s16353" style="position:absolute" from="5322,1562" to="5322,1562" strokecolor="red" strokeweight="1.65pt"/>
              <v:shape id="_x0000_s16354" style="position:absolute;left:5322;top:1562;width:17;height:0" coordsize="17,0" path="m,l,,17,e" filled="f" strokecolor="red" strokeweight="1.65pt">
                <v:path arrowok="t"/>
              </v:shape>
              <v:shape id="_x0000_s16355" style="position:absolute;left:5339;top:1562;width:0;height:19" coordsize="0,19" path="m,l,,,19e" filled="f" strokecolor="red" strokeweight="1.65pt">
                <v:path arrowok="t"/>
              </v:shape>
              <v:line id="_x0000_s16356" style="position:absolute" from="5339,1581" to="5339,1581" strokecolor="red" strokeweight="1.65pt"/>
              <v:shape id="_x0000_s16357" style="position:absolute;left:5339;top:1581;width:16;height:18" coordsize="16,18" path="m,l,,16,18e" filled="f" strokecolor="red" strokeweight="1.65pt">
                <v:path arrowok="t"/>
              </v:shape>
              <v:line id="_x0000_s16358" style="position:absolute" from="5355,1599" to="5355,1599" strokecolor="red" strokeweight="1.65pt"/>
              <v:line id="_x0000_s16359" style="position:absolute" from="5355,1599" to="5355,1599" strokecolor="red" strokeweight="1.65pt"/>
              <v:shape id="_x0000_s16360" style="position:absolute;left:5355;top:1599;width:0;height:18" coordsize="0,18" path="m,l,,,18e" filled="f" strokecolor="red" strokeweight="1.65pt">
                <v:path arrowok="t"/>
              </v:shape>
              <v:shape id="_x0000_s16361" style="position:absolute;left:5355;top:1617;width:0;height:0" coordsize="0,0" path="m,l,,,e" filled="f" strokecolor="red" strokeweight="1.65pt">
                <v:path arrowok="t"/>
              </v:shape>
              <v:line id="_x0000_s16362" style="position:absolute" from="5355,1617" to="5355,1617" strokecolor="red" strokeweight="1.65pt"/>
              <v:shape id="_x0000_s16363" style="position:absolute;left:5355;top:1617;width:0;height:19" coordsize="0,19" path="m,l,,,19e" filled="f" strokecolor="red" strokeweight="1.65pt">
                <v:path arrowok="t"/>
              </v:shape>
              <v:shape id="_x0000_s16364" style="position:absolute;left:5355;top:1636;width:16;height:0" coordsize="16,0" path="m,l,,16,e" filled="f" strokecolor="red" strokeweight="1.65pt">
                <v:path arrowok="t"/>
              </v:shape>
              <v:line id="_x0000_s16365" style="position:absolute" from="5371,1636" to="5371,1636" strokecolor="red" strokeweight="1.65pt"/>
              <v:line id="_x0000_s16366" style="position:absolute" from="5371,1636" to="5371,1636" strokecolor="red" strokeweight="1.65pt"/>
              <v:shape id="_x0000_s16367" style="position:absolute;left:5371;top:1636;width:17;height:0" coordsize="17,0" path="m,l,,17,e" filled="f" strokecolor="red" strokeweight="1.65pt">
                <v:path arrowok="t"/>
              </v:shape>
              <v:line id="_x0000_s16368" style="position:absolute" from="5388,1636" to="5388,1636" strokecolor="red" strokeweight="1.65pt"/>
              <v:line id="_x0000_s16369" style="position:absolute" from="5388,1636" to="5388,1636" strokecolor="red" strokeweight="1.65pt"/>
              <v:line id="_x0000_s16370" style="position:absolute" from="5388,1636" to="5388,1636" strokecolor="red" strokeweight="1.65pt"/>
              <v:shape id="_x0000_s16371" style="position:absolute;left:5388;top:1636;width:16;height:0" coordsize="16,0" path="m,l,,16,e" filled="f" strokecolor="red" strokeweight="1.65pt">
                <v:path arrowok="t"/>
              </v:shape>
              <v:line id="_x0000_s16372" style="position:absolute" from="5404,1636" to="5404,1636" strokecolor="red" strokeweight="1.65pt"/>
              <v:line id="_x0000_s16373" style="position:absolute" from="5404,1636" to="5404,1636" strokecolor="red" strokeweight="1.65pt"/>
              <v:shape id="_x0000_s16374" style="position:absolute;left:5404;top:1636;width:16;height:0" coordsize="16,0" path="m,l,,16,e" filled="f" strokecolor="red" strokeweight="1.65pt">
                <v:path arrowok="t"/>
              </v:shape>
              <v:line id="_x0000_s16375" style="position:absolute" from="5420,1636" to="5420,1636" strokecolor="red" strokeweight="1.65pt"/>
              <v:line id="_x0000_s16376" style="position:absolute" from="5420,1636" to="5420,1636" strokecolor="red" strokeweight="1.65pt"/>
              <v:shape id="_x0000_s16377" style="position:absolute;left:5420;top:1617;width:16;height:19" coordsize="16,19" path="m,19l,,16,e" filled="f" strokecolor="red" strokeweight="1.65pt">
                <v:path arrowok="t"/>
              </v:shape>
              <v:line id="_x0000_s16378" style="position:absolute" from="5436,1617" to="5436,1617" strokecolor="red" strokeweight="1.65pt"/>
              <v:line id="_x0000_s16379" style="position:absolute" from="5436,1617" to="5436,1617" strokecolor="red" strokeweight="1.65pt"/>
              <v:shape id="_x0000_s16380" style="position:absolute;left:5436;top:1599;width:17;height:18" coordsize="17,18" path="m,18l,,17,e" filled="f" strokecolor="red" strokeweight="1.65pt">
                <v:path arrowok="t"/>
              </v:shape>
              <v:line id="_x0000_s16381" style="position:absolute" from="5453,1599" to="5453,1599" strokecolor="red" strokeweight="1.65pt"/>
              <v:line id="_x0000_s16382" style="position:absolute" from="5453,1599" to="5453,1599" strokecolor="red" strokeweight="1.65pt"/>
              <v:shape id="_x0000_s16383" style="position:absolute;left:5453;top:1581;width:0;height:18" coordsize="0,18" path="m,18l,,,e" filled="f" strokecolor="red" strokeweight="1.65pt">
                <v:path arrowok="t"/>
              </v:shape>
              <v:shape id="_x0000_s16384" style="position:absolute;left:5453;top:1581;width:16;height:0" coordsize="16,0" path="m,l,,16,e" filled="f" strokecolor="red" strokeweight="1.65pt">
                <v:path arrowok="t"/>
              </v:shape>
              <v:line id="_x0000_s16385" style="position:absolute" from="5469,1581" to="5469,1581" strokecolor="red" strokeweight="1.65pt"/>
              <v:shape id="_x0000_s16386" style="position:absolute;left:5469;top:1562;width:0;height:19" coordsize="0,19" path="m,19l,,,e" filled="f" strokecolor="red" strokeweight="1.65pt">
                <v:path arrowok="t"/>
              </v:shape>
              <v:shape id="_x0000_s16387" style="position:absolute;left:5469;top:1562;width:16;height:0" coordsize="16,0" path="m,l,,16,e" filled="f" strokecolor="red" strokeweight="1.65pt">
                <v:path arrowok="t"/>
              </v:shape>
              <v:shape id="_x0000_s16388" style="position:absolute;left:5485;top:1544;width:0;height:18" coordsize="0,18" path="m,18l,,,e" filled="f" strokecolor="red" strokeweight="1.65pt">
                <v:path arrowok="t"/>
              </v:shape>
              <v:line id="_x0000_s16389" style="position:absolute" from="5485,1544" to="5485,1544" strokecolor="red" strokeweight="1.65pt"/>
              <v:shape id="_x0000_s16390" style="position:absolute;left:5485;top:1544;width:17;height:0" coordsize="17,0" path="m,l,,17,e" filled="f" strokecolor="red" strokeweight="1.65pt">
                <v:path arrowok="t"/>
              </v:shape>
              <v:line id="_x0000_s16391" style="position:absolute" from="5502,1544" to="5502,1544" strokecolor="red" strokeweight="1.65pt"/>
              <v:line id="_x0000_s16392" style="position:absolute;flip:y" from="5502,1526" to="5502,1544" strokecolor="red" strokeweight="1.65pt"/>
              <v:line id="_x0000_s16393" style="position:absolute;flip:y" from="5502,1507" to="5502,1526" strokecolor="red" strokeweight="1.65pt"/>
              <v:shape id="_x0000_s16394" style="position:absolute;left:5502;top:1507;width:16;height:0" coordsize="16,0" path="m,l,,16,e" filled="f" strokecolor="red" strokeweight="1.65pt">
                <v:path arrowok="t"/>
              </v:shape>
              <v:shape id="_x0000_s16395" style="position:absolute;left:5518;top:1489;width:0;height:18" coordsize="0,18" path="m,18l,,,e" filled="f" strokecolor="red" strokeweight="1.65pt">
                <v:path arrowok="t"/>
              </v:shape>
              <v:line id="_x0000_s16396" style="position:absolute" from="5518,1489" to="5518,1489" strokecolor="red" strokeweight="1.65pt"/>
              <v:shape id="_x0000_s16397" style="position:absolute;left:5518;top:1471;width:16;height:18" coordsize="16,18" path="m,18r,l16,e" filled="f" strokecolor="red" strokeweight="1.65pt">
                <v:path arrowok="t"/>
              </v:shape>
              <v:line id="_x0000_s16398" style="position:absolute;flip:y" from="5534,1452" to="5534,1471" strokecolor="red" strokeweight="1.65pt"/>
              <v:line id="_x0000_s16399" style="position:absolute" from="5534,1452" to="5534,1452" strokecolor="red" strokeweight="1.65pt"/>
              <v:shape id="_x0000_s16400" style="position:absolute;left:5534;top:1434;width:17;height:18" coordsize="17,18" path="m,18r,l17,e" filled="f" strokecolor="red" strokeweight="1.65pt">
                <v:path arrowok="t"/>
              </v:shape>
              <v:line id="_x0000_s16401" style="position:absolute;flip:y" from="5551,1416" to="5551,1434" strokecolor="red" strokeweight="1.65pt"/>
              <v:line id="_x0000_s16402" style="position:absolute" from="5551,1416" to="5551,1416" strokecolor="red" strokeweight="1.65pt"/>
              <v:line id="_x0000_s16403" style="position:absolute;flip:y" from="5551,1398" to="5551,1416" strokecolor="red" strokeweight="1.65pt"/>
              <v:shape id="_x0000_s16404" style="position:absolute;left:5551;top:1379;width:16;height:19" coordsize="16,19" path="m,19l,,16,e" filled="f" strokecolor="red" strokeweight="1.65pt">
                <v:path arrowok="t"/>
              </v:shape>
              <v:line id="_x0000_s16405" style="position:absolute" from="5567,1379" to="5567,1379" strokecolor="red" strokeweight="1.65pt"/>
              <v:line id="_x0000_s16406" style="position:absolute;flip:y" from="5567,1361" to="5567,1379" strokecolor="red" strokeweight="1.65pt"/>
              <v:shape id="_x0000_s16407" style="position:absolute;left:5567;top:1343;width:16;height:18" coordsize="16,18" path="m,18l,,16,e" filled="f" strokecolor="red" strokeweight="1.65pt">
                <v:path arrowok="t"/>
              </v:shape>
              <v:line id="_x0000_s16408" style="position:absolute" from="5583,1343" to="5583,1343" strokecolor="red" strokeweight="1.65pt"/>
              <v:line id="_x0000_s16409" style="position:absolute;flip:y" from="5583,1324" to="5583,1343" strokecolor="red" strokeweight="1.65pt"/>
              <v:shape id="_x0000_s16410" style="position:absolute;left:5583;top:1306;width:17;height:18" coordsize="17,18" path="m,18l,,17,e" filled="f" strokecolor="red" strokeweight="1.65pt">
                <v:path arrowok="t"/>
              </v:shape>
              <v:line id="_x0000_s16411" style="position:absolute" from="5600,1306" to="5600,1306" strokecolor="red" strokeweight="1.65pt"/>
              <v:line id="_x0000_s16412" style="position:absolute;flip:y" from="5600,1288" to="5600,1306" strokecolor="red" strokeweight="1.65pt"/>
              <v:line id="_x0000_s16413" style="position:absolute;flip:y" from="5600,1269" to="5600,1288" strokecolor="red" strokeweight="1.65pt"/>
              <v:shape id="_x0000_s16414" style="position:absolute;left:5600;top:1269;width:16;height:0" coordsize="16,0" path="m,l,,16,e" filled="f" strokecolor="red" strokeweight="1.65pt">
                <v:path arrowok="t"/>
              </v:shape>
              <v:line id="_x0000_s16415" style="position:absolute;flip:y" from="5616,1251" to="5616,1269" strokecolor="red" strokeweight="1.65pt"/>
              <v:line id="_x0000_s16416" style="position:absolute;flip:y" from="5616,1233" to="5616,1251" strokecolor="red" strokeweight="1.65pt"/>
              <v:shape id="_x0000_s16417" style="position:absolute;left:5616;top:1233;width:16;height:0" coordsize="16,0" path="m,l,,16,e" filled="f" strokecolor="red" strokeweight="1.65pt">
                <v:path arrowok="t"/>
              </v:shape>
              <v:line id="_x0000_s16418" style="position:absolute;flip:y" from="5632,1214" to="5632,1233" strokecolor="red" strokeweight="1.65pt"/>
              <v:line id="_x0000_s16419" style="position:absolute" from="5632,1214" to="5632,1214" strokecolor="red" strokeweight="1.65pt"/>
              <v:shape id="_x0000_s16420" style="position:absolute;left:5632;top:1214;width:17;height:0" coordsize="17,0" path="m,l,,17,e" filled="f" strokecolor="red" strokeweight="1.65pt">
                <v:path arrowok="t"/>
              </v:shape>
              <v:line id="_x0000_s16421" style="position:absolute;flip:y" from="5649,1196" to="5649,1214" strokecolor="red" strokeweight="1.65pt"/>
              <v:line id="_x0000_s16422" style="position:absolute;flip:y" from="5649,1178" to="5649,1196" strokecolor="red" strokeweight="1.65pt"/>
              <v:line id="_x0000_s16423" style="position:absolute" from="5649,1178" to="5649,1178" strokecolor="red" strokeweight="1.65pt"/>
              <v:shape id="_x0000_s16424" style="position:absolute;left:5649;top:1159;width:16;height:19" coordsize="16,19" path="m,19r,l16,e" filled="f" strokecolor="red" strokeweight="1.65pt">
                <v:path arrowok="t"/>
              </v:shape>
              <v:line id="_x0000_s16425" style="position:absolute;flip:y" from="5665,1141" to="5665,1159" strokecolor="red" strokeweight="1.65pt"/>
              <v:line id="_x0000_s16426" style="position:absolute" from="5665,1141" to="5665,1141" strokecolor="red" strokeweight="1.65pt"/>
              <v:shape id="_x0000_s16427" style="position:absolute;left:5665;top:1123;width:16;height:18" coordsize="16,18" path="m,18l,,16,e" filled="f" strokecolor="red" strokeweight="1.65pt">
                <v:path arrowok="t"/>
              </v:shape>
              <v:line id="_x0000_s16428" style="position:absolute" from="5681,1123" to="5681,1123" strokecolor="red" strokeweight="1.65pt"/>
              <v:line id="_x0000_s16429" style="position:absolute;flip:y" from="5681,1104" to="5681,1123" strokecolor="red" strokeweight="1.65pt"/>
              <v:shape id="_x0000_s16430" style="position:absolute;left:5681;top:1086;width:0;height:18" coordsize="0,18" path="m,18l,,,e" filled="f" strokecolor="red" strokeweight="1.65pt">
                <v:path arrowok="t"/>
              </v:shape>
              <v:line id="_x0000_s16431" style="position:absolute" from="5681,1086" to="5681,1086" strokecolor="red" strokeweight="1.65pt"/>
              <v:line id="_x0000_s16432" style="position:absolute;flip:y" from="5681,1068" to="5681,1086" strokecolor="red" strokeweight="1.65pt"/>
              <v:line id="_x0000_s16433" style="position:absolute;flip:y" from="5681,1050" to="5681,1068" strokecolor="red" strokeweight="1.65pt"/>
              <v:shape id="_x0000_s16434" style="position:absolute;left:5681;top:1050;width:17;height:0" coordsize="17,0" path="m,l,,17,e" filled="f" strokecolor="red" strokeweight="1.65pt">
                <v:path arrowok="t"/>
              </v:shape>
              <v:shape id="_x0000_s16435" style="position:absolute;left:5698;top:1031;width:0;height:19" coordsize="0,19" path="m,19l,,,e" filled="f" strokecolor="red" strokeweight="1.65pt">
                <v:path arrowok="t"/>
              </v:shape>
              <v:line id="_x0000_s16436" style="position:absolute" from="5698,1031" to="5698,1031" strokecolor="red" strokeweight="1.65pt"/>
              <v:shape id="_x0000_s16437" style="position:absolute;left:5698;top:1013;width:16;height:18" coordsize="16,18" path="m,18r,l16,e" filled="f" strokecolor="red" strokeweight="1.65pt">
                <v:path arrowok="t"/>
              </v:shape>
              <v:line id="_x0000_s16438" style="position:absolute;flip:y" from="5714,995" to="5714,1013" strokecolor="red" strokeweight="1.65pt"/>
              <v:line id="_x0000_s16439" style="position:absolute" from="5714,995" to="5714,995" strokecolor="red" strokeweight="1.65pt"/>
              <v:shape id="_x0000_s16440" style="position:absolute;left:5714;top:976;width:16;height:19" coordsize="16,19" path="m,19l,,16,e" filled="f" strokecolor="red" strokeweight="1.65pt">
                <v:path arrowok="t"/>
              </v:shape>
              <v:line id="_x0000_s16441" style="position:absolute" from="5730,976" to="5730,976" strokecolor="red" strokeweight="1.65pt"/>
              <v:line id="_x0000_s16442" style="position:absolute;flip:y" from="5730,958" to="5730,976" strokecolor="red" strokeweight="1.65pt"/>
              <v:line id="_x0000_s16443" style="position:absolute;flip:y" from="5730,940" to="5730,958" strokecolor="red" strokeweight="1.65pt"/>
              <v:shape id="_x0000_s16444" style="position:absolute;left:5730;top:940;width:17;height:0" coordsize="17,0" path="m,l,,17,e" filled="f" strokecolor="red" strokeweight="1.65pt">
                <v:path arrowok="t"/>
              </v:shape>
              <v:shape id="_x0000_s16445" style="position:absolute;left:5747;top:921;width:0;height:19" coordsize="0,19" path="m,19l,,,e" filled="f" strokecolor="red" strokeweight="1.65pt">
                <v:path arrowok="t"/>
              </v:shape>
              <v:line id="_x0000_s16446" style="position:absolute" from="5747,921" to="5747,921" strokecolor="red" strokeweight="1.65pt"/>
              <v:shape id="_x0000_s16447" style="position:absolute;left:5747;top:903;width:16;height:18" coordsize="16,18" path="m,18l,,16,e" filled="f" strokecolor="red" strokeweight="1.65pt">
                <v:path arrowok="t"/>
              </v:shape>
              <v:line id="_x0000_s16448" style="position:absolute" from="5763,903" to="5763,903" strokecolor="red" strokeweight="1.65pt"/>
              <v:shape id="_x0000_s16449" style="position:absolute;left:5763;top:885;width:0;height:18" coordsize="0,18" path="m,18l,,,e" filled="f" strokecolor="red" strokeweight="1.65pt">
                <v:path arrowok="t"/>
              </v:shape>
              <v:shape id="_x0000_s16450" style="position:absolute;left:5763;top:885;width:16;height:0" coordsize="16,0" path="m,l,,16,e" filled="f" strokecolor="red" strokeweight="1.65pt">
                <v:path arrowok="t"/>
              </v:shape>
              <v:line id="_x0000_s16451" style="position:absolute;flip:y" from="5779,866" to="5779,885" strokecolor="red" strokeweight="1.65pt"/>
              <v:line id="_x0000_s16452" style="position:absolute" from="5779,866" to="5779,866" strokecolor="red" strokeweight="1.65pt"/>
              <v:line id="_x0000_s16453" style="position:absolute" from="5779,866" to="5779,866" strokecolor="red" strokeweight="1.65pt"/>
              <v:shape id="_x0000_s16454" style="position:absolute;left:5779;top:848;width:17;height:18" coordsize="17,18" path="m,18l,,17,e" filled="f" strokecolor="red" strokeweight="1.65pt">
                <v:path arrowok="t"/>
              </v:shape>
              <v:line id="_x0000_s16455" style="position:absolute" from="5796,848" to="5796,848" strokecolor="red" strokeweight="1.65pt"/>
              <v:shape id="_x0000_s16456" style="position:absolute;left:5796;top:830;width:0;height:18" coordsize="0,18" path="m,18l,,,e" filled="f" strokecolor="red" strokeweight="1.65pt">
                <v:path arrowok="t"/>
              </v:shape>
              <v:shape id="_x0000_s16457" style="position:absolute;left:5796;top:830;width:16;height:0" coordsize="16,0" path="m,l,,16,e" filled="f" strokecolor="red" strokeweight="1.65pt">
                <v:path arrowok="t"/>
              </v:shape>
              <v:shape id="_x0000_s16458" style="position:absolute;left:5812;top:811;width:0;height:19" coordsize="0,19" path="m,19l,,,e" filled="f" strokecolor="red" strokeweight="1.65pt">
                <v:path arrowok="t"/>
              </v:shape>
              <v:line id="_x0000_s16459" style="position:absolute" from="5812,811" to="5812,811" strokecolor="red" strokeweight="1.65pt"/>
              <v:shape id="_x0000_s16460" style="position:absolute;left:5812;top:793;width:16;height:18" coordsize="16,18" path="m,18l,,16,e" filled="f" strokecolor="red" strokeweight="1.65pt">
                <v:path arrowok="t"/>
              </v:shape>
              <v:line id="_x0000_s16461" style="position:absolute" from="5828,793" to="5828,793" strokecolor="red" strokeweight="1.65pt"/>
              <v:shape id="_x0000_s16462" style="position:absolute;left:5828;top:775;width:0;height:18" coordsize="0,18" path="m,18l,,,e" filled="f" strokecolor="red" strokeweight="1.65pt">
                <v:path arrowok="t"/>
              </v:shape>
              <v:line id="_x0000_s16463" style="position:absolute" from="5828,775" to="5828,775" strokecolor="red" strokeweight="1.65pt"/>
              <v:shape id="_x0000_s16464" style="position:absolute;left:5828;top:756;width:17;height:19" coordsize="17,19" path="m,19l,,17,e" filled="f" strokecolor="red" strokeweight="1.65pt">
                <v:path arrowok="t"/>
              </v:shape>
              <v:line id="_x0000_s16465" style="position:absolute" from="5845,756" to="5845,756" strokecolor="red" strokeweight="1.65pt"/>
              <v:shape id="_x0000_s16466" style="position:absolute;left:5845;top:738;width:0;height:18" coordsize="0,18" path="m,18l,,,e" filled="f" strokecolor="red" strokeweight="1.65pt">
                <v:path arrowok="t"/>
              </v:shape>
              <v:shape id="_x0000_s16467" style="position:absolute;left:5845;top:738;width:16;height:0" coordsize="16,0" path="m,l,,16,e" filled="f" strokecolor="red" strokeweight="1.65pt">
                <v:path arrowok="t"/>
              </v:shape>
              <v:shape id="_x0000_s16468" style="position:absolute;left:5861;top:720;width:0;height:18" coordsize="0,18" path="m,18l,,,e" filled="f" strokecolor="red" strokeweight="1.65pt">
                <v:path arrowok="t"/>
              </v:shape>
              <v:line id="_x0000_s16469" style="position:absolute" from="5861,720" to="5861,720" strokecolor="red" strokeweight="1.65pt"/>
              <v:shape id="_x0000_s16470" style="position:absolute;left:5861;top:702;width:16;height:18" coordsize="16,18" path="m,18l,,16,e" filled="f" strokecolor="red" strokeweight="1.65pt">
                <v:path arrowok="t"/>
              </v:shape>
              <v:line id="_x0000_s16471" style="position:absolute" from="5877,702" to="5877,702" strokecolor="red" strokeweight="1.65pt"/>
              <v:shape id="_x0000_s16472" style="position:absolute;left:5877;top:683;width:0;height:19" coordsize="0,19" path="m,19l,,,e" filled="f" strokecolor="red" strokeweight="1.65pt">
                <v:path arrowok="t"/>
              </v:shape>
              <v:line id="_x0000_s16473" style="position:absolute" from="5877,683" to="5877,683" strokecolor="red" strokeweight="1.65pt"/>
              <v:shape id="_x0000_s16474" style="position:absolute;left:5877;top:683;width:17;height:0" coordsize="17,0" path="m,l,,17,e" filled="f" strokecolor="red" strokeweight="1.65pt">
                <v:path arrowok="t"/>
              </v:shape>
              <v:shape id="_x0000_s16475" style="position:absolute;left:5894;top:665;width:0;height:18" coordsize="0,18" path="m,18l,,,e" filled="f" strokecolor="red" strokeweight="1.65pt">
                <v:path arrowok="t"/>
              </v:shape>
              <v:line id="_x0000_s16476" style="position:absolute" from="5894,665" to="5894,665" strokecolor="red" strokeweight="1.65pt"/>
              <v:shape id="_x0000_s16477" style="position:absolute;left:5894;top:647;width:16;height:18" coordsize="16,18" path="m,18l,,16,e" filled="f" strokecolor="red" strokeweight="1.65pt">
                <v:path arrowok="t"/>
              </v:shape>
              <v:line id="_x0000_s16478" style="position:absolute" from="5910,647" to="5910,647" strokecolor="red" strokeweight="1.65pt"/>
              <v:shape id="_x0000_s16479" style="position:absolute;left:5910;top:628;width:0;height:19" coordsize="0,19" path="m,19l,,,e" filled="f" strokecolor="red" strokeweight="1.65pt">
                <v:path arrowok="t"/>
              </v:shape>
              <v:shape id="_x0000_s16480" style="position:absolute;left:5910;top:628;width:16;height:0" coordsize="16,0" path="m,l,,16,e" filled="f" strokecolor="red" strokeweight="1.65pt">
                <v:path arrowok="t"/>
              </v:shape>
              <v:shape id="_x0000_s16481" style="position:absolute;left:5926;top:610;width:0;height:18" coordsize="0,18" path="m,18l,,,e" filled="f" strokecolor="red" strokeweight="1.65pt">
                <v:path arrowok="t"/>
              </v:shape>
              <v:line id="_x0000_s16482" style="position:absolute" from="5926,610" to="5926,610" strokecolor="red" strokeweight="1.65pt"/>
              <v:line id="_x0000_s16483" style="position:absolute" from="5926,610" to="5926,610" strokecolor="red" strokeweight="1.65pt"/>
              <v:shape id="_x0000_s16484" style="position:absolute;left:5926;top:592;width:17;height:18" coordsize="17,18" path="m,18l,,17,e" filled="f" strokecolor="red" strokeweight="1.65pt">
                <v:path arrowok="t"/>
              </v:shape>
              <v:line id="_x0000_s16485" style="position:absolute" from="5943,592" to="5943,592" strokecolor="red" strokeweight="1.65pt"/>
              <v:shape id="_x0000_s16486" style="position:absolute;left:5943;top:573;width:0;height:19" coordsize="0,19" path="m,19l,,,e" filled="f" strokecolor="red" strokeweight="1.65pt">
                <v:path arrowok="t"/>
              </v:shape>
              <v:shape id="_x0000_s16487" style="position:absolute;left:5943;top:573;width:16;height:0" coordsize="16,0" path="m,l,,16,e" filled="f" strokecolor="red" strokeweight="1.65pt">
                <v:path arrowok="t"/>
              </v:shape>
              <v:shape id="_x0000_s16488" style="position:absolute;left:5959;top:555;width:0;height:18" coordsize="0,18" path="m,18l,,,e" filled="f" strokecolor="red" strokeweight="1.65pt">
                <v:path arrowok="t"/>
              </v:shape>
              <v:line id="_x0000_s16489" style="position:absolute" from="5959,555" to="5959,555" strokecolor="red" strokeweight="1.65pt"/>
              <v:shape id="_x0000_s16490" style="position:absolute;left:5959;top:555;width:16;height:0" coordsize="16,0" path="m,l,,16,e" filled="f" strokecolor="red" strokeweight="1.65pt">
                <v:path arrowok="t"/>
              </v:shape>
              <v:shape id="_x0000_s16491" style="position:absolute;left:5975;top:537;width:0;height:18" coordsize="0,18" path="m,18l,,,e" filled="f" strokecolor="red" strokeweight="1.65pt">
                <v:path arrowok="t"/>
              </v:shape>
              <v:line id="_x0000_s16492" style="position:absolute" from="5975,537" to="5975,537" strokecolor="red" strokeweight="1.65pt"/>
              <v:shape id="_x0000_s16493" style="position:absolute;left:5975;top:537;width:0;height:0" coordsize="0,0" path="m,l,,,e" filled="f" strokecolor="red" strokeweight="1.65pt">
                <v:path arrowok="t"/>
              </v:shape>
              <v:shape id="_x0000_s16494" style="position:absolute;left:5975;top:537;width:17;height:0" coordsize="17,0" path="m,l,,17,e" filled="f" strokecolor="red" strokeweight="1.65pt">
                <v:path arrowok="t"/>
              </v:shape>
              <v:line id="_x0000_s16495" style="position:absolute" from="5992,537" to="5992,537" strokecolor="red" strokeweight="1.65pt"/>
              <v:shape id="_x0000_s16496" style="position:absolute;left:5992;top:518;width:0;height:19" coordsize="0,19" path="m,19l,,,e" filled="f" strokecolor="red" strokeweight="1.65pt">
                <v:path arrowok="t"/>
              </v:shape>
              <v:shape id="_x0000_s16497" style="position:absolute;left:5992;top:518;width:16;height:0" coordsize="16,0" path="m,l,,16,e" filled="f" strokecolor="red" strokeweight="1.65pt">
                <v:path arrowok="t"/>
              </v:shape>
              <v:shape id="_x0000_s16498" style="position:absolute;left:6008;top:500;width:0;height:18" coordsize="0,18" path="m,18l,,,e" filled="f" strokecolor="red" strokeweight="1.65pt">
                <v:path arrowok="t"/>
              </v:shape>
              <v:line id="_x0000_s16499" style="position:absolute" from="6008,500" to="6008,500" strokecolor="red" strokeweight="1.65pt"/>
              <v:shape id="_x0000_s16500" style="position:absolute;left:6008;top:500;width:0;height:0" coordsize="0,0" path="m,l,,,e" filled="f" strokecolor="red" strokeweight="1.65pt">
                <v:path arrowok="t"/>
              </v:shape>
              <v:shape id="_x0000_s16501" style="position:absolute;left:6008;top:482;width:0;height:18" coordsize="0,18" path="m,18l,,,e" filled="f" strokecolor="red" strokeweight="1.65pt">
                <v:path arrowok="t"/>
              </v:shape>
              <v:line id="_x0000_s16502" style="position:absolute" from="6008,482" to="6008,482" strokecolor="red" strokeweight="1.65pt"/>
              <v:shape id="_x0000_s16503" style="position:absolute;left:6008;top:463;width:0;height:19" coordsize="0,19" path="m,19l,,,e" filled="f" strokecolor="red" strokeweight="1.65pt">
                <v:path arrowok="t"/>
              </v:shape>
              <v:shape id="_x0000_s16504" style="position:absolute;left:6008;top:463;width:16;height:0" coordsize="16,0" path="m,l,,16,e" filled="f" strokecolor="red" strokeweight="1.65pt">
                <v:path arrowok="t"/>
              </v:shape>
              <v:line id="_x0000_s16505" style="position:absolute" from="6024,463" to="6024,463" strokecolor="red" strokeweight="1.65pt"/>
              <v:shape id="_x0000_s16506" style="position:absolute;left:6024;top:445;width:0;height:18" coordsize="0,18" path="m,18l,,,e" filled="f" strokecolor="red" strokeweight="1.65pt">
                <v:path arrowok="t"/>
              </v:shape>
              <v:shape id="_x0000_s16507" style="position:absolute;left:6024;top:445;width:17;height:0" coordsize="17,0" path="m,l,,17,e" filled="f" strokecolor="red" strokeweight="1.65pt">
                <v:path arrowok="t"/>
              </v:shape>
              <v:line id="_x0000_s16508" style="position:absolute" from="6041,445" to="6041,445" strokecolor="red" strokeweight="1.65pt"/>
              <v:shape id="_x0000_s16509" style="position:absolute;left:6041;top:427;width:0;height:18" coordsize="0,18" path="m,18l,,,e" filled="f" strokecolor="red" strokeweight="1.65pt">
                <v:path arrowok="t"/>
              </v:shape>
              <v:shape id="_x0000_s16510" style="position:absolute;left:6041;top:427;width:16;height:0" coordsize="16,0" path="m,l,,16,e" filled="f" strokecolor="red" strokeweight="1.65pt">
                <v:path arrowok="t"/>
              </v:shape>
              <v:shape id="_x0000_s16511" style="position:absolute;left:6057;top:409;width:0;height:18" coordsize="0,18" path="m,18l,,,e" filled="f" strokecolor="red" strokeweight="1.65pt">
                <v:path arrowok="t"/>
              </v:shape>
            </v:group>
            <v:group id="_x0000_s16512" style="position:absolute;left:6057;top:-397;width:930;height:806" coordorigin="6057,-397" coordsize="930,806">
              <v:line id="_x0000_s16513" style="position:absolute" from="6057,409" to="6057,409" strokecolor="red" strokeweight="1.65pt"/>
              <v:line id="_x0000_s16514" style="position:absolute" from="6057,409" to="6057,409" strokecolor="red" strokeweight="1.65pt"/>
              <v:shape id="_x0000_s16515" style="position:absolute;left:6057;top:390;width:16;height:19" coordsize="16,19" path="m,19l,,16,e" filled="f" strokecolor="red" strokeweight="1.65pt">
                <v:path arrowok="t"/>
              </v:shape>
              <v:line id="_x0000_s16516" style="position:absolute" from="6073,390" to="6073,390" strokecolor="red" strokeweight="1.65pt"/>
              <v:line id="_x0000_s16517" style="position:absolute" from="6073,390" to="6073,390" strokecolor="red" strokeweight="1.65pt"/>
              <v:shape id="_x0000_s16518" style="position:absolute;left:6073;top:372;width:17;height:18" coordsize="17,18" path="m,18l,,17,e" filled="f" strokecolor="red" strokeweight="1.65pt">
                <v:path arrowok="t"/>
              </v:shape>
              <v:line id="_x0000_s16519" style="position:absolute" from="6090,372" to="6090,372" strokecolor="red" strokeweight="1.65pt"/>
              <v:line id="_x0000_s16520" style="position:absolute" from="6090,372" to="6090,372" strokecolor="red" strokeweight="1.65pt"/>
              <v:shape id="_x0000_s16521" style="position:absolute;left:6090;top:354;width:16;height:18" coordsize="16,18" path="m,18l,,16,e" filled="f" strokecolor="red" strokeweight="1.65pt">
                <v:path arrowok="t"/>
              </v:shape>
              <v:line id="_x0000_s16522" style="position:absolute" from="6106,354" to="6106,354" strokecolor="red" strokeweight="1.65pt"/>
              <v:line id="_x0000_s16523" style="position:absolute" from="6106,354" to="6106,354" strokecolor="red" strokeweight="1.65pt"/>
              <v:shape id="_x0000_s16524" style="position:absolute;left:6106;top:335;width:0;height:19" coordsize="0,19" path="m,19l,,,e" filled="f" strokecolor="red" strokeweight="1.65pt">
                <v:path arrowok="t"/>
              </v:shape>
              <v:shape id="_x0000_s16525" style="position:absolute;left:6106;top:335;width:16;height:0" coordsize="16,0" path="m,l,,16,e" filled="f" strokecolor="red" strokeweight="1.65pt">
                <v:path arrowok="t"/>
              </v:shape>
              <v:line id="_x0000_s16526" style="position:absolute" from="6122,335" to="6122,335" strokecolor="red" strokeweight="1.65pt"/>
              <v:shape id="_x0000_s16527" style="position:absolute;left:6122;top:317;width:0;height:18" coordsize="0,18" path="m,18l,,,e" filled="f" strokecolor="red" strokeweight="1.65pt">
                <v:path arrowok="t"/>
              </v:shape>
              <v:shape id="_x0000_s16528" style="position:absolute;left:6122;top:317;width:17;height:0" coordsize="17,0" path="m,l,,17,e" filled="f" strokecolor="red" strokeweight="1.65pt">
                <v:path arrowok="t"/>
              </v:shape>
              <v:line id="_x0000_s16529" style="position:absolute" from="6139,317" to="6139,317" strokecolor="red" strokeweight="1.65pt"/>
              <v:shape id="_x0000_s16530" style="position:absolute;left:6139;top:299;width:0;height:18" coordsize="0,18" path="m,18l,,,e" filled="f" strokecolor="red" strokeweight="1.65pt">
                <v:path arrowok="t"/>
              </v:shape>
              <v:shape id="_x0000_s16531" style="position:absolute;left:6139;top:299;width:16;height:0" coordsize="16,0" path="m,l,,16,e" filled="f" strokecolor="red" strokeweight="1.65pt">
                <v:path arrowok="t"/>
              </v:shape>
              <v:line id="_x0000_s16532" style="position:absolute" from="6155,299" to="6155,299" strokecolor="red" strokeweight="1.65pt"/>
              <v:shape id="_x0000_s16533" style="position:absolute;left:6155;top:280;width:0;height:19" coordsize="0,19" path="m,19l,,,e" filled="f" strokecolor="red" strokeweight="1.65pt">
                <v:path arrowok="t"/>
              </v:shape>
              <v:shape id="_x0000_s16534" style="position:absolute;left:6155;top:280;width:16;height:0" coordsize="16,0" path="m,l,,16,e" filled="f" strokecolor="red" strokeweight="1.65pt">
                <v:path arrowok="t"/>
              </v:shape>
              <v:line id="_x0000_s16535" style="position:absolute" from="6171,280" to="6171,280" strokecolor="red" strokeweight="1.65pt"/>
              <v:shape id="_x0000_s16536" style="position:absolute;left:6171;top:262;width:0;height:18" coordsize="0,18" path="m,18l,,,e" filled="f" strokecolor="red" strokeweight="1.65pt">
                <v:path arrowok="t"/>
              </v:shape>
              <v:line id="_x0000_s16537" style="position:absolute" from="6171,262" to="6171,262" strokecolor="red" strokeweight="1.65pt"/>
              <v:shape id="_x0000_s16538" style="position:absolute;left:6171;top:262;width:16;height:0" coordsize="16,0" path="m,l,,16,e" filled="f" strokecolor="red" strokeweight="1.65pt">
                <v:path arrowok="t"/>
              </v:shape>
              <v:shape id="_x0000_s16539" style="position:absolute;left:6187;top:244;width:0;height:18" coordsize="0,18" path="m,18l,,,e" filled="f" strokecolor="red" strokeweight="1.65pt">
                <v:path arrowok="t"/>
              </v:shape>
              <v:line id="_x0000_s16540" style="position:absolute" from="6187,244" to="6187,244" strokecolor="red" strokeweight="1.65pt"/>
              <v:shape id="_x0000_s16541" style="position:absolute;left:6187;top:244;width:17;height:0" coordsize="17,0" path="m,l,,17,e" filled="f" strokecolor="red" strokeweight="1.65pt">
                <v:path arrowok="t"/>
              </v:shape>
              <v:line id="_x0000_s16542" style="position:absolute" from="6204,244" to="6204,244" strokecolor="red" strokeweight="1.65pt"/>
              <v:shape id="_x0000_s16543" style="position:absolute;left:6204;top:225;width:0;height:19" coordsize="0,19" path="m,19l,,,e" filled="f" strokecolor="red" strokeweight="1.65pt">
                <v:path arrowok="t"/>
              </v:shape>
              <v:shape id="_x0000_s16544" style="position:absolute;left:6204;top:225;width:16;height:0" coordsize="16,0" path="m,l,,16,e" filled="f" strokecolor="red" strokeweight="1.65pt">
                <v:path arrowok="t"/>
              </v:shape>
              <v:line id="_x0000_s16545" style="position:absolute" from="6220,225" to="6220,225" strokecolor="red" strokeweight="1.65pt"/>
              <v:shape id="_x0000_s16546" style="position:absolute;left:6220;top:207;width:0;height:18" coordsize="0,18" path="m,18l,,,e" filled="f" strokecolor="red" strokeweight="1.65pt">
                <v:path arrowok="t"/>
              </v:shape>
              <v:line id="_x0000_s16547" style="position:absolute" from="6220,207" to="6220,207" strokecolor="red" strokeweight="1.65pt"/>
              <v:shape id="_x0000_s16548" style="position:absolute;left:6220;top:207;width:16;height:0" coordsize="16,0" path="m,l,,16,e" filled="f" strokecolor="red" strokeweight="1.65pt">
                <v:path arrowok="t"/>
              </v:shape>
              <v:shape id="_x0000_s16549" style="position:absolute;left:6236;top:189;width:0;height:18" coordsize="0,18" path="m,18l,,,e" filled="f" strokecolor="red" strokeweight="1.65pt">
                <v:path arrowok="t"/>
              </v:shape>
              <v:line id="_x0000_s16550" style="position:absolute" from="6236,189" to="6236,189" strokecolor="red" strokeweight="1.65pt"/>
              <v:shape id="_x0000_s16551" style="position:absolute;left:6236;top:189;width:17;height:0" coordsize="17,0" path="m,l,,17,e" filled="f" strokecolor="red" strokeweight="1.65pt">
                <v:path arrowok="t"/>
              </v:shape>
              <v:line id="_x0000_s16552" style="position:absolute" from="6253,189" to="6253,189" strokecolor="red" strokeweight="1.65pt"/>
              <v:shape id="_x0000_s16553" style="position:absolute;left:6253;top:189;width:0;height:0" coordsize="0,0" path="m,l,,,e" filled="f" strokecolor="red" strokeweight="1.65pt">
                <v:path arrowok="t"/>
              </v:shape>
              <v:shape id="_x0000_s16554" style="position:absolute;left:6253;top:189;width:16;height:0" coordsize="16,0" path="m,l,,16,e" filled="f" strokecolor="red" strokeweight="1.65pt">
                <v:path arrowok="t"/>
              </v:shape>
              <v:line id="_x0000_s16555" style="position:absolute" from="6269,189" to="6269,189" strokecolor="red" strokeweight="1.65pt"/>
              <v:shape id="_x0000_s16556" style="position:absolute;left:6269;top:170;width:0;height:19" coordsize="0,19" path="m,19l,,,e" filled="f" strokecolor="red" strokeweight="1.65pt">
                <v:path arrowok="t"/>
              </v:shape>
              <v:line id="_x0000_s16557" style="position:absolute" from="6269,170" to="6269,170" strokecolor="red" strokeweight="1.65pt"/>
              <v:shape id="_x0000_s16558" style="position:absolute;left:6269;top:170;width:16;height:0" coordsize="16,0" path="m,l,,16,e" filled="f" strokecolor="red" strokeweight="1.65pt">
                <v:path arrowok="t"/>
              </v:shape>
              <v:line id="_x0000_s16559" style="position:absolute" from="6285,170" to="6285,170" strokecolor="red" strokeweight="1.65pt"/>
              <v:shape id="_x0000_s16560" style="position:absolute;left:6285;top:152;width:0;height:18" coordsize="0,18" path="m,18l,,,e" filled="f" strokecolor="red" strokeweight="1.65pt">
                <v:path arrowok="t"/>
              </v:shape>
              <v:shape id="_x0000_s16561" style="position:absolute;left:6285;top:152;width:17;height:0" coordsize="17,0" path="m,l,,17,e" filled="f" strokecolor="red" strokeweight="1.65pt">
                <v:path arrowok="t"/>
              </v:shape>
              <v:line id="_x0000_s16562" style="position:absolute" from="6302,152" to="6302,152" strokecolor="red" strokeweight="1.65pt"/>
              <v:shape id="_x0000_s16563" style="position:absolute;left:6302;top:134;width:0;height:18" coordsize="0,18" path="m,18l,,,e" filled="f" strokecolor="red" strokeweight="1.65pt">
                <v:path arrowok="t"/>
              </v:shape>
              <v:shape id="_x0000_s16564" style="position:absolute;left:6302;top:134;width:16;height:0" coordsize="16,0" path="m,l,,16,e" filled="f" strokecolor="red" strokeweight="1.65pt">
                <v:path arrowok="t"/>
              </v:shape>
              <v:line id="_x0000_s16565" style="position:absolute" from="6318,134" to="6318,134" strokecolor="red" strokeweight="1.65pt"/>
              <v:line id="_x0000_s16566" style="position:absolute" from="6318,134" to="6318,134" strokecolor="red" strokeweight="1.65pt"/>
              <v:shape id="_x0000_s16567" style="position:absolute;left:6318;top:115;width:0;height:19" coordsize="0,19" path="m,19l,,,e" filled="f" strokecolor="red" strokeweight="1.65pt">
                <v:path arrowok="t"/>
              </v:shape>
              <v:shape id="_x0000_s16568" style="position:absolute;left:6318;top:115;width:16;height:0" coordsize="16,0" path="m,l,,16,e" filled="f" strokecolor="red" strokeweight="1.65pt">
                <v:path arrowok="t"/>
              </v:shape>
              <v:line id="_x0000_s16569" style="position:absolute" from="6334,115" to="6334,115" strokecolor="red" strokeweight="1.65pt"/>
              <v:line id="_x0000_s16570" style="position:absolute" from="6334,115" to="6334,115" strokecolor="red" strokeweight="1.65pt"/>
              <v:shape id="_x0000_s16571" style="position:absolute;left:6334;top:97;width:0;height:18" coordsize="0,18" path="m,18l,,,e" filled="f" strokecolor="red" strokeweight="1.65pt">
                <v:path arrowok="t"/>
              </v:shape>
              <v:line id="_x0000_s16572" style="position:absolute" from="6334,97" to="6334,97" strokecolor="red" strokeweight="1.65pt"/>
              <v:line id="_x0000_s16573" style="position:absolute" from="6334,97" to="6334,97" strokecolor="red" strokeweight="1.65pt"/>
              <v:shape id="_x0000_s16574" style="position:absolute;left:6334;top:97;width:17;height:0" coordsize="17,0" path="m,l,,17,e" filled="f" strokecolor="red" strokeweight="1.65pt">
                <v:path arrowok="t"/>
              </v:shape>
              <v:shape id="_x0000_s16575" style="position:absolute;left:6351;top:79;width:0;height:18" coordsize="0,18" path="m,18l,,,e" filled="f" strokecolor="red" strokeweight="1.65pt">
                <v:path arrowok="t"/>
              </v:shape>
              <v:line id="_x0000_s16576" style="position:absolute" from="6351,79" to="6351,79" strokecolor="red" strokeweight="1.65pt"/>
              <v:line id="_x0000_s16577" style="position:absolute" from="6351,79" to="6351,79" strokecolor="red" strokeweight="1.65pt"/>
              <v:shape id="_x0000_s16578" style="position:absolute;left:6351;top:79;width:16;height:0" coordsize="16,0" path="m,l,,16,e" filled="f" strokecolor="red" strokeweight="1.65pt">
                <v:path arrowok="t"/>
              </v:shape>
              <v:shape id="_x0000_s16579" style="position:absolute;left:6367;top:61;width:0;height:18" coordsize="0,18" path="m,18l,,,e" filled="f" strokecolor="red" strokeweight="1.65pt">
                <v:path arrowok="t"/>
              </v:shape>
              <v:line id="_x0000_s16580" style="position:absolute" from="6367,61" to="6367,61" strokecolor="red" strokeweight="1.65pt"/>
              <v:shape id="_x0000_s16581" style="position:absolute;left:6367;top:61;width:16;height:0" coordsize="16,0" path="m,l,,16,e" filled="f" strokecolor="red" strokeweight="1.65pt">
                <v:path arrowok="t"/>
              </v:shape>
              <v:shape id="_x0000_s16582" style="position:absolute;left:6383;top:42;width:0;height:19" coordsize="0,19" path="m,19l,,,e" filled="f" strokecolor="red" strokeweight="1.65pt">
                <v:path arrowok="t"/>
              </v:shape>
              <v:line id="_x0000_s16583" style="position:absolute" from="6383,42" to="6383,42" strokecolor="red" strokeweight="1.65pt"/>
              <v:shape id="_x0000_s16584" style="position:absolute;left:6383;top:42;width:17;height:0" coordsize="17,0" path="m,l,,17,e" filled="f" strokecolor="red" strokeweight="1.65pt">
                <v:path arrowok="t"/>
              </v:shape>
              <v:line id="_x0000_s16585" style="position:absolute" from="6400,42" to="6400,42" strokecolor="red" strokeweight="1.65pt"/>
              <v:shape id="_x0000_s16586" style="position:absolute;left:6400;top:24;width:0;height:18" coordsize="0,18" path="m,18l,,,e" filled="f" strokecolor="red" strokeweight="1.65pt">
                <v:path arrowok="t"/>
              </v:shape>
              <v:line id="_x0000_s16587" style="position:absolute" from="6400,24" to="6400,24" strokecolor="red" strokeweight="1.65pt"/>
              <v:shape id="_x0000_s16588" style="position:absolute;left:6400;top:24;width:16;height:0" coordsize="16,0" path="m,l,,16,e" filled="f" strokecolor="red" strokeweight="1.65pt">
                <v:path arrowok="t"/>
              </v:shape>
              <v:line id="_x0000_s16589" style="position:absolute" from="6416,24" to="6416,24" strokecolor="red" strokeweight="1.65pt"/>
              <v:line id="_x0000_s16590" style="position:absolute" from="6416,24" to="6416,24" strokecolor="red" strokeweight="1.65pt"/>
              <v:shape id="_x0000_s16591" style="position:absolute;left:6416;top:6;width:16;height:18" coordsize="16,18" path="m,18l,,16,e" filled="f" strokecolor="red" strokeweight="1.65pt">
                <v:path arrowok="t"/>
              </v:shape>
              <v:line id="_x0000_s16592" style="position:absolute" from="6432,6" to="6432,6" strokecolor="red" strokeweight="1.65pt"/>
              <v:line id="_x0000_s16593" style="position:absolute" from="6432,6" to="6432,6" strokecolor="red" strokeweight="1.65pt"/>
              <v:shape id="_x0000_s16594" style="position:absolute;left:6432;top:6;width:17;height:0" coordsize="17,0" path="m,l,,17,e" filled="f" strokecolor="red" strokeweight="1.65pt">
                <v:path arrowok="t"/>
              </v:shape>
              <v:shape id="_x0000_s16595" style="position:absolute;left:6449;top:-13;width:0;height:19" coordsize="0,19" path="m,19l,,,e" filled="f" strokecolor="red" strokeweight="1.65pt">
                <v:path arrowok="t"/>
              </v:shape>
              <v:line id="_x0000_s16596" style="position:absolute" from="6449,-13" to="6449,-13" strokecolor="red" strokeweight="1.65pt"/>
              <v:line id="_x0000_s16597" style="position:absolute" from="6449,-13" to="6449,-13" strokecolor="red" strokeweight="1.65pt"/>
              <v:shape id="_x0000_s16598" style="position:absolute;left:6449;top:-13;width:16;height:0" coordsize="16,0" path="m,l,,16,e" filled="f" strokecolor="red" strokeweight="1.65pt">
                <v:path arrowok="t"/>
              </v:shape>
              <v:shape id="_x0000_s16599" style="position:absolute;left:6465;top:-31;width:0;height:18" coordsize="0,18" path="m,18l,,,e" filled="f" strokecolor="red" strokeweight="1.65pt">
                <v:path arrowok="t"/>
              </v:shape>
              <v:line id="_x0000_s16600" style="position:absolute" from="6465,-31" to="6465,-31" strokecolor="red" strokeweight="1.65pt"/>
              <v:shape id="_x0000_s16601" style="position:absolute;left:6465;top:-31;width:16;height:0" coordsize="16,0" path="m,l,,16,e" filled="f" strokecolor="red" strokeweight="1.65pt">
                <v:path arrowok="t"/>
              </v:shape>
              <v:line id="_x0000_s16602" style="position:absolute" from="6481,-31" to="6481,-31" strokecolor="red" strokeweight="1.65pt"/>
              <v:shape id="_x0000_s16603" style="position:absolute;left:6481;top:-49;width:0;height:18" coordsize="0,18" path="m,18l,,,e" filled="f" strokecolor="red" strokeweight="1.65pt">
                <v:path arrowok="t"/>
              </v:shape>
              <v:shape id="_x0000_s16604" style="position:absolute;left:6481;top:-49;width:17;height:0" coordsize="17,0" path="m,l,,17,e" filled="f" strokecolor="red" strokeweight="1.65pt">
                <v:path arrowok="t"/>
              </v:shape>
              <v:line id="_x0000_s16605" style="position:absolute" from="6498,-49" to="6498,-49" strokecolor="red" strokeweight="1.65pt"/>
              <v:line id="_x0000_s16606" style="position:absolute" from="6498,-49" to="6498,-49" strokecolor="red" strokeweight="1.65pt"/>
              <v:line id="_x0000_s16607" style="position:absolute" from="6498,-49" to="6498,-49" strokecolor="red" strokeweight="1.65pt"/>
              <v:shape id="_x0000_s16608" style="position:absolute;left:6498;top:-68;width:16;height:19" coordsize="16,19" path="m,19l,,16,e" filled="f" strokecolor="red" strokeweight="1.65pt">
                <v:path arrowok="t"/>
              </v:shape>
              <v:line id="_x0000_s16609" style="position:absolute" from="6514,-68" to="6514,-68" strokecolor="red" strokeweight="1.65pt"/>
              <v:line id="_x0000_s16610" style="position:absolute" from="6514,-68" to="6514,-68" strokecolor="red" strokeweight="1.65pt"/>
              <v:shape id="_x0000_s16611" style="position:absolute;left:6514;top:-68;width:16;height:0" coordsize="16,0" path="m,l,,16,e" filled="f" strokecolor="red" strokeweight="1.65pt">
                <v:path arrowok="t"/>
              </v:shape>
              <v:shape id="_x0000_s16612" style="position:absolute;left:6530;top:-86;width:0;height:18" coordsize="0,18" path="m,18l,,,e" filled="f" strokecolor="red" strokeweight="1.65pt">
                <v:path arrowok="t"/>
              </v:shape>
              <v:line id="_x0000_s16613" style="position:absolute" from="6530,-86" to="6530,-86" strokecolor="red" strokeweight="1.65pt"/>
              <v:shape id="_x0000_s16614" style="position:absolute;left:6530;top:-86;width:17;height:0" coordsize="17,0" path="m,l,,17,e" filled="f" strokecolor="red" strokeweight="1.65pt">
                <v:path arrowok="t"/>
              </v:shape>
              <v:line id="_x0000_s16615" style="position:absolute" from="6547,-86" to="6547,-86" strokecolor="red" strokeweight="1.65pt"/>
              <v:line id="_x0000_s16616" style="position:absolute" from="6547,-86" to="6547,-86" strokecolor="red" strokeweight="1.65pt"/>
              <v:shape id="_x0000_s16617" style="position:absolute;left:6547;top:-104;width:0;height:18" coordsize="0,18" path="m,18l,,,e" filled="f" strokecolor="red" strokeweight="1.65pt">
                <v:path arrowok="t"/>
              </v:shape>
              <v:shape id="_x0000_s16618" style="position:absolute;left:6547;top:-104;width:16;height:0" coordsize="16,0" path="m,l,,16,e" filled="f" strokecolor="red" strokeweight="1.65pt">
                <v:path arrowok="t"/>
              </v:shape>
              <v:line id="_x0000_s16619" style="position:absolute" from="6563,-104" to="6563,-104" strokecolor="red" strokeweight="1.65pt"/>
              <v:line id="_x0000_s16620" style="position:absolute" from="6563,-104" to="6563,-104" strokecolor="red" strokeweight="1.65pt"/>
              <v:shape id="_x0000_s16621" style="position:absolute;left:6563;top:-123;width:16;height:19" coordsize="16,19" path="m,19l,,16,e" filled="f" strokecolor="red" strokeweight="1.65pt">
                <v:path arrowok="t"/>
              </v:shape>
              <v:line id="_x0000_s16622" style="position:absolute" from="6579,-123" to="6579,-123" strokecolor="red" strokeweight="1.65pt"/>
              <v:line id="_x0000_s16623" style="position:absolute" from="6579,-123" to="6579,-123" strokecolor="red" strokeweight="1.65pt"/>
              <v:shape id="_x0000_s16624" style="position:absolute;left:6579;top:-123;width:17;height:0" coordsize="17,0" path="m,l,,17,e" filled="f" strokecolor="red" strokeweight="1.65pt">
                <v:path arrowok="t"/>
              </v:shape>
              <v:line id="_x0000_s16625" style="position:absolute" from="6596,-123" to="6596,-123" strokecolor="red" strokeweight="1.65pt"/>
              <v:shape id="_x0000_s16626" style="position:absolute;left:6596;top:-141;width:0;height:18" coordsize="0,18" path="m,18l,,,e" filled="f" strokecolor="red" strokeweight="1.65pt">
                <v:path arrowok="t"/>
              </v:shape>
              <v:line id="_x0000_s16627" style="position:absolute" from="6596,-141" to="6596,-141" strokecolor="red" strokeweight="1.65pt"/>
              <v:shape id="_x0000_s16628" style="position:absolute;left:6596;top:-141;width:16;height:0" coordsize="16,0" path="m,l,,16,e" filled="f" strokecolor="red" strokeweight="1.65pt">
                <v:path arrowok="t"/>
              </v:shape>
              <v:line id="_x0000_s16629" style="position:absolute" from="6612,-141" to="6612,-141" strokecolor="red" strokeweight="1.65pt"/>
              <v:line id="_x0000_s16630" style="position:absolute" from="6612,-141" to="6612,-141" strokecolor="red" strokeweight="1.65pt"/>
              <v:shape id="_x0000_s16631" style="position:absolute;left:6612;top:-159;width:16;height:18" coordsize="16,18" path="m,18l,,16,e" filled="f" strokecolor="red" strokeweight="1.65pt">
                <v:path arrowok="t"/>
              </v:shape>
              <v:line id="_x0000_s16632" style="position:absolute" from="6628,-159" to="6628,-159" strokecolor="red" strokeweight="1.65pt"/>
              <v:line id="_x0000_s16633" style="position:absolute" from="6628,-159" to="6628,-159" strokecolor="red" strokeweight="1.65pt"/>
              <v:shape id="_x0000_s16634" style="position:absolute;left:6628;top:-159;width:17;height:0" coordsize="17,0" path="m,l,,17,e" filled="f" strokecolor="red" strokeweight="1.65pt">
                <v:path arrowok="t"/>
              </v:shape>
              <v:line id="_x0000_s16635" style="position:absolute" from="6645,-159" to="6645,-159" strokecolor="red" strokeweight="1.65pt"/>
              <v:shape id="_x0000_s16636" style="position:absolute;left:6645;top:-159;width:0;height:0" coordsize="0,0" path="m,l,,,e" filled="f" strokecolor="red" strokeweight="1.65pt">
                <v:path arrowok="t"/>
              </v:shape>
              <v:line id="_x0000_s16637" style="position:absolute" from="6645,-159" to="6645,-159" strokecolor="red" strokeweight="1.65pt"/>
              <v:shape id="_x0000_s16638" style="position:absolute;left:6645;top:-159;width:0;height:0" coordsize="0,0" path="m,l,,,e" filled="f" strokecolor="red" strokeweight="1.65pt">
                <v:path arrowok="t"/>
              </v:shape>
              <v:line id="_x0000_s16639" style="position:absolute" from="6645,-159" to="6645,-159" strokecolor="red" strokeweight="1.65pt"/>
              <v:line id="_x0000_s16640" style="position:absolute" from="6645,-159" to="6645,-159" strokecolor="red" strokeweight="1.65pt"/>
              <v:shape id="_x0000_s16641" style="position:absolute;left:6645;top:-178;width:16;height:19" coordsize="16,19" path="m,19l,,16,e" filled="f" strokecolor="red" strokeweight="1.65pt">
                <v:path arrowok="t"/>
              </v:shape>
              <v:line id="_x0000_s16642" style="position:absolute" from="6661,-178" to="6661,-178" strokecolor="red" strokeweight="1.65pt"/>
              <v:line id="_x0000_s16643" style="position:absolute" from="6661,-178" to="6661,-178" strokecolor="red" strokeweight="1.65pt"/>
              <v:shape id="_x0000_s16644" style="position:absolute;left:6661;top:-178;width:16;height:0" coordsize="16,0" path="m,l,,16,e" filled="f" strokecolor="red" strokeweight="1.65pt">
                <v:path arrowok="t"/>
              </v:shape>
              <v:line id="_x0000_s16645" style="position:absolute" from="6677,-178" to="6677,-178" strokecolor="red" strokeweight="1.65pt"/>
              <v:shape id="_x0000_s16646" style="position:absolute;left:6677;top:-196;width:0;height:18" coordsize="0,18" path="m,18l,,,e" filled="f" strokecolor="red" strokeweight="1.65pt">
                <v:path arrowok="t"/>
              </v:shape>
              <v:line id="_x0000_s16647" style="position:absolute" from="6677,-196" to="6677,-196" strokecolor="red" strokeweight="1.65pt"/>
              <v:shape id="_x0000_s16648" style="position:absolute;left:6677;top:-196;width:17;height:0" coordsize="17,0" path="m,l,,17,e" filled="f" strokecolor="red" strokeweight="1.65pt">
                <v:path arrowok="t"/>
              </v:shape>
              <v:line id="_x0000_s16649" style="position:absolute" from="6694,-196" to="6694,-196" strokecolor="red" strokeweight="1.65pt"/>
              <v:line id="_x0000_s16650" style="position:absolute" from="6694,-196" to="6694,-196" strokecolor="red" strokeweight="1.65pt"/>
              <v:shape id="_x0000_s16651" style="position:absolute;left:6694;top:-214;width:16;height:18" coordsize="16,18" path="m,18l,,16,e" filled="f" strokecolor="red" strokeweight="1.65pt">
                <v:path arrowok="t"/>
              </v:shape>
              <v:line id="_x0000_s16652" style="position:absolute" from="6710,-214" to="6710,-214" strokecolor="red" strokeweight="1.65pt"/>
              <v:line id="_x0000_s16653" style="position:absolute" from="6710,-214" to="6710,-214" strokecolor="red" strokeweight="1.65pt"/>
              <v:shape id="_x0000_s16654" style="position:absolute;left:6710;top:-214;width:16;height:0" coordsize="16,0" path="m,l,,16,e" filled="f" strokecolor="red" strokeweight="1.65pt">
                <v:path arrowok="t"/>
              </v:shape>
              <v:line id="_x0000_s16655" style="position:absolute" from="6726,-214" to="6726,-214" strokecolor="red" strokeweight="1.65pt"/>
              <v:shape id="_x0000_s16656" style="position:absolute;left:6726;top:-232;width:0;height:18" coordsize="0,18" path="m,18l,,,e" filled="f" strokecolor="red" strokeweight="1.65pt">
                <v:path arrowok="t"/>
              </v:shape>
              <v:line id="_x0000_s16657" style="position:absolute" from="6726,-232" to="6726,-232" strokecolor="red" strokeweight="1.65pt"/>
              <v:shape id="_x0000_s16658" style="position:absolute;left:6726;top:-232;width:17;height:0" coordsize="17,0" path="m,l,,17,e" filled="f" strokecolor="red" strokeweight="1.65pt">
                <v:path arrowok="t"/>
              </v:shape>
              <v:line id="_x0000_s16659" style="position:absolute" from="6743,-232" to="6743,-232" strokecolor="red" strokeweight="1.65pt"/>
              <v:line id="_x0000_s16660" style="position:absolute" from="6743,-232" to="6743,-232" strokecolor="red" strokeweight="1.65pt"/>
              <v:shape id="_x0000_s16661" style="position:absolute;left:6743;top:-251;width:16;height:19" coordsize="16,19" path="m,19l,,16,e" filled="f" strokecolor="red" strokeweight="1.65pt">
                <v:path arrowok="t"/>
              </v:shape>
              <v:line id="_x0000_s16662" style="position:absolute" from="6759,-251" to="6759,-251" strokecolor="red" strokeweight="1.65pt"/>
              <v:line id="_x0000_s16663" style="position:absolute" from="6759,-251" to="6759,-251" strokecolor="red" strokeweight="1.65pt"/>
              <v:shape id="_x0000_s16664" style="position:absolute;left:6759;top:-251;width:16;height:0" coordsize="16,0" path="m,l,,16,e" filled="f" strokecolor="red" strokeweight="1.65pt">
                <v:path arrowok="t"/>
              </v:shape>
              <v:line id="_x0000_s16665" style="position:absolute" from="6775,-251" to="6775,-251" strokecolor="red" strokeweight="1.65pt"/>
              <v:line id="_x0000_s16666" style="position:absolute" from="6775,-251" to="6775,-251" strokecolor="red" strokeweight="1.65pt"/>
              <v:shape id="_x0000_s16667" style="position:absolute;left:6775;top:-269;width:0;height:18" coordsize="0,18" path="m,18l,,,e" filled="f" strokecolor="red" strokeweight="1.65pt">
                <v:path arrowok="t"/>
              </v:shape>
              <v:shape id="_x0000_s16668" style="position:absolute;left:6775;top:-269;width:17;height:0" coordsize="17,0" path="m,l,,17,e" filled="f" strokecolor="red" strokeweight="1.65pt">
                <v:path arrowok="t"/>
              </v:shape>
              <v:line id="_x0000_s16669" style="position:absolute" from="6792,-269" to="6792,-269" strokecolor="red" strokeweight="1.65pt"/>
              <v:line id="_x0000_s16670" style="position:absolute" from="6792,-269" to="6792,-269" strokecolor="red" strokeweight="1.65pt"/>
              <v:shape id="_x0000_s16671" style="position:absolute;left:6792;top:-269;width:16;height:0" coordsize="16,0" path="m,l,,16,e" filled="f" strokecolor="red" strokeweight="1.65pt">
                <v:path arrowok="t"/>
              </v:shape>
              <v:shape id="_x0000_s16672" style="position:absolute;left:6808;top:-287;width:0;height:18" coordsize="0,18" path="m,18l,,,e" filled="f" strokecolor="red" strokeweight="1.65pt">
                <v:path arrowok="t"/>
              </v:shape>
              <v:line id="_x0000_s16673" style="position:absolute" from="6808,-287" to="6808,-287" strokecolor="red" strokeweight="1.65pt"/>
              <v:shape id="_x0000_s16674" style="position:absolute;left:6808;top:-287;width:16;height:0" coordsize="16,0" path="m,l,,16,e" filled="f" strokecolor="red" strokeweight="1.65pt">
                <v:path arrowok="t"/>
              </v:shape>
              <v:line id="_x0000_s16675" style="position:absolute" from="6824,-287" to="6824,-287" strokecolor="red" strokeweight="1.65pt"/>
              <v:line id="_x0000_s16676" style="position:absolute" from="6824,-287" to="6824,-287" strokecolor="red" strokeweight="1.65pt"/>
              <v:line id="_x0000_s16677" style="position:absolute" from="6824,-287" to="6824,-287" strokecolor="red" strokeweight="1.65pt"/>
              <v:shape id="_x0000_s16678" style="position:absolute;left:6824;top:-306;width:17;height:19" coordsize="17,19" path="m,19l,,17,e" filled="f" strokecolor="red" strokeweight="1.65pt">
                <v:path arrowok="t"/>
              </v:shape>
              <v:line id="_x0000_s16679" style="position:absolute" from="6841,-306" to="6841,-306" strokecolor="red" strokeweight="1.65pt"/>
              <v:line id="_x0000_s16680" style="position:absolute" from="6841,-306" to="6841,-306" strokecolor="red" strokeweight="1.65pt"/>
              <v:shape id="_x0000_s16681" style="position:absolute;left:6841;top:-306;width:16;height:0" coordsize="16,0" path="m,l,,16,e" filled="f" strokecolor="red" strokeweight="1.65pt">
                <v:path arrowok="t"/>
              </v:shape>
              <v:line id="_x0000_s16682" style="position:absolute" from="6857,-306" to="6857,-306" strokecolor="red" strokeweight="1.65pt"/>
              <v:line id="_x0000_s16683" style="position:absolute" from="6857,-306" to="6857,-306" strokecolor="red" strokeweight="1.65pt"/>
              <v:shape id="_x0000_s16684" style="position:absolute;left:6857;top:-324;width:16;height:18" coordsize="16,18" path="m,18l,,16,e" filled="f" strokecolor="red" strokeweight="1.65pt">
                <v:path arrowok="t"/>
              </v:shape>
              <v:line id="_x0000_s16685" style="position:absolute" from="6873,-324" to="6873,-324" strokecolor="red" strokeweight="1.65pt"/>
              <v:line id="_x0000_s16686" style="position:absolute" from="6873,-324" to="6873,-324" strokecolor="red" strokeweight="1.65pt"/>
              <v:line id="_x0000_s16687" style="position:absolute" from="6873,-324" to="6873,-324" strokecolor="red" strokeweight="1.65pt"/>
              <v:shape id="_x0000_s16688" style="position:absolute;left:6873;top:-324;width:16;height:0" coordsize="16,0" path="m,l,,16,e" filled="f" strokecolor="red" strokeweight="1.65pt">
                <v:path arrowok="t"/>
              </v:shape>
              <v:shape id="_x0000_s16689" style="position:absolute;left:6889;top:-342;width:0;height:18" coordsize="0,18" path="m,18l,,,e" filled="f" strokecolor="red" strokeweight="1.65pt">
                <v:path arrowok="t"/>
              </v:shape>
              <v:line id="_x0000_s16690" style="position:absolute" from="6889,-342" to="6889,-342" strokecolor="red" strokeweight="1.65pt"/>
              <v:shape id="_x0000_s16691" style="position:absolute;left:6889;top:-342;width:17;height:0" coordsize="17,0" path="m,l,,17,e" filled="f" strokecolor="red" strokeweight="1.65pt">
                <v:path arrowok="t"/>
              </v:shape>
              <v:line id="_x0000_s16692" style="position:absolute" from="6906,-342" to="6906,-342" strokecolor="red" strokeweight="1.65pt"/>
              <v:line id="_x0000_s16693" style="position:absolute" from="6906,-342" to="6906,-342" strokecolor="red" strokeweight="1.65pt"/>
              <v:shape id="_x0000_s16694" style="position:absolute;left:6906;top:-342;width:16;height:0" coordsize="16,0" path="m,l,,16,e" filled="f" strokecolor="red" strokeweight="1.65pt">
                <v:path arrowok="t"/>
              </v:shape>
              <v:shape id="_x0000_s16695" style="position:absolute;left:6922;top:-361;width:0;height:19" coordsize="0,19" path="m,19l,,,e" filled="f" strokecolor="red" strokeweight="1.65pt">
                <v:path arrowok="t"/>
              </v:shape>
              <v:line id="_x0000_s16696" style="position:absolute" from="6922,-361" to="6922,-361" strokecolor="red" strokeweight="1.65pt"/>
              <v:shape id="_x0000_s16697" style="position:absolute;left:6922;top:-361;width:16;height:0" coordsize="16,0" path="m,l,,16,e" filled="f" strokecolor="red" strokeweight="1.65pt">
                <v:path arrowok="t"/>
              </v:shape>
              <v:line id="_x0000_s16698" style="position:absolute" from="6938,-361" to="6938,-361" strokecolor="red" strokeweight="1.65pt"/>
              <v:line id="_x0000_s16699" style="position:absolute" from="6938,-361" to="6938,-361" strokecolor="red" strokeweight="1.65pt"/>
              <v:line id="_x0000_s16700" style="position:absolute" from="6938,-361" to="6938,-361" strokecolor="red" strokeweight="1.65pt"/>
              <v:shape id="_x0000_s16701" style="position:absolute;left:6938;top:-379;width:17;height:18" coordsize="17,18" path="m,18l,,17,e" filled="f" strokecolor="red" strokeweight="1.65pt">
                <v:path arrowok="t"/>
              </v:shape>
              <v:line id="_x0000_s16702" style="position:absolute" from="6955,-379" to="6955,-379" strokecolor="red" strokeweight="1.65pt"/>
              <v:line id="_x0000_s16703" style="position:absolute" from="6955,-379" to="6955,-379" strokecolor="red" strokeweight="1.65pt"/>
              <v:shape id="_x0000_s16704" style="position:absolute;left:6955;top:-379;width:16;height:0" coordsize="16,0" path="m,l,,16,e" filled="f" strokecolor="red" strokeweight="1.65pt">
                <v:path arrowok="t"/>
              </v:shape>
              <v:line id="_x0000_s16705" style="position:absolute" from="6971,-379" to="6971,-379" strokecolor="red" strokeweight="1.65pt"/>
              <v:line id="_x0000_s16706" style="position:absolute" from="6971,-379" to="6971,-379" strokecolor="red" strokeweight="1.65pt"/>
              <v:shape id="_x0000_s16707" style="position:absolute;left:6971;top:-397;width:0;height:18" coordsize="0,18" path="m,18l,,,e" filled="f" strokecolor="red" strokeweight="1.65pt">
                <v:path arrowok="t"/>
              </v:shape>
              <v:line id="_x0000_s16708" style="position:absolute" from="6971,-397" to="6971,-397" strokecolor="red" strokeweight="1.65pt"/>
              <v:line id="_x0000_s16709" style="position:absolute" from="6971,-397" to="6971,-397" strokecolor="red" strokeweight="1.65pt"/>
              <v:line id="_x0000_s16710" style="position:absolute" from="6971,-397" to="6971,-397" strokecolor="red" strokeweight="1.65pt"/>
              <v:shape id="_x0000_s16711" style="position:absolute;left:6971;top:-397;width:16;height:0" coordsize="16,0" path="m,l,,16,e" filled="f" strokecolor="red" strokeweight="1.65pt">
                <v:path arrowok="t"/>
              </v:shape>
              <v:line id="_x0000_s16712" style="position:absolute" from="6987,-397" to="6987,-397" strokecolor="red" strokeweight="1.65pt"/>
            </v:group>
            <v:group id="_x0000_s16713" style="position:absolute;left:1665;top:-1331;width:6073;height:934" coordorigin="1665,-1331" coordsize="6073,934">
              <v:line id="_x0000_s16714" style="position:absolute" from="6987,-397" to="6987,-397" strokecolor="red" strokeweight="1.65pt"/>
              <v:shape id="_x0000_s16715" style="position:absolute;left:6987;top:-416;width:17;height:19" coordsize="17,19" path="m,19l,,17,e" filled="f" strokecolor="red" strokeweight="1.65pt">
                <v:path arrowok="t"/>
              </v:shape>
              <v:line id="_x0000_s16716" style="position:absolute" from="7004,-416" to="7004,-416" strokecolor="red" strokeweight="1.65pt"/>
              <v:line id="_x0000_s16717" style="position:absolute" from="7004,-416" to="7004,-416" strokecolor="red" strokeweight="1.65pt"/>
              <v:shape id="_x0000_s16718" style="position:absolute;left:7004;top:-416;width:16;height:0" coordsize="16,0" path="m,l,,16,e" filled="f" strokecolor="red" strokeweight="1.65pt">
                <v:path arrowok="t"/>
              </v:shape>
              <v:line id="_x0000_s16719" style="position:absolute" from="7020,-416" to="7020,-416" strokecolor="red" strokeweight="1.65pt"/>
              <v:line id="_x0000_s16720" style="position:absolute" from="7020,-416" to="7020,-416" strokecolor="red" strokeweight="1.65pt"/>
              <v:shape id="_x0000_s16721" style="position:absolute;left:7020;top:-434;width:0;height:18" coordsize="0,18" path="m,18l,,,e" filled="f" strokecolor="red" strokeweight="1.65pt">
                <v:path arrowok="t"/>
              </v:shape>
              <v:shape id="_x0000_s16722" style="position:absolute;left:7020;top:-434;width:16;height:0" coordsize="16,0" path="m,l,,16,e" filled="f" strokecolor="red" strokeweight="1.65pt">
                <v:path arrowok="t"/>
              </v:shape>
              <v:line id="_x0000_s16723" style="position:absolute" from="7036,-434" to="7036,-434" strokecolor="red" strokeweight="1.65pt"/>
              <v:line id="_x0000_s16724" style="position:absolute" from="7036,-434" to="7036,-434" strokecolor="red" strokeweight="1.65pt"/>
              <v:shape id="_x0000_s16725" style="position:absolute;left:7036;top:-434;width:17;height:0" coordsize="17,0" path="m,l,,17,e" filled="f" strokecolor="red" strokeweight="1.65pt">
                <v:path arrowok="t"/>
              </v:shape>
              <v:line id="_x0000_s16726" style="position:absolute" from="7053,-434" to="7053,-434" strokecolor="red" strokeweight="1.65pt"/>
              <v:line id="_x0000_s16727" style="position:absolute" from="7053,-434" to="7053,-434" strokecolor="red" strokeweight="1.65pt"/>
              <v:shape id="_x0000_s16728" style="position:absolute;left:7053;top:-452;width:16;height:18" coordsize="16,18" path="m,18l,,16,e" filled="f" strokecolor="red" strokeweight="1.65pt">
                <v:path arrowok="t"/>
              </v:shape>
              <v:line id="_x0000_s16729" style="position:absolute" from="7069,-452" to="7069,-452" strokecolor="red" strokeweight="1.65pt"/>
              <v:line id="_x0000_s16730" style="position:absolute" from="7069,-452" to="7069,-452" strokecolor="red" strokeweight="1.65pt"/>
              <v:line id="_x0000_s16731" style="position:absolute" from="7069,-452" to="7069,-452" strokecolor="red" strokeweight="1.65pt"/>
              <v:shape id="_x0000_s16732" style="position:absolute;left:7069;top:-452;width:16;height:0" coordsize="16,0" path="m,l,,16,e" filled="f" strokecolor="red" strokeweight="1.65pt">
                <v:path arrowok="t"/>
              </v:shape>
              <v:line id="_x0000_s16733" style="position:absolute" from="7085,-452" to="7085,-452" strokecolor="red" strokeweight="1.65pt"/>
              <v:shape id="_x0000_s16734" style="position:absolute;left:7085;top:-471;width:0;height:19" coordsize="0,19" path="m,19l,,,e" filled="f" strokecolor="red" strokeweight="1.65pt">
                <v:path arrowok="t"/>
              </v:shape>
              <v:shape id="_x0000_s16735" style="position:absolute;left:7085;top:-471;width:17;height:0" coordsize="17,0" path="m,l,,17,e" filled="f" strokecolor="red" strokeweight="1.65pt">
                <v:path arrowok="t"/>
              </v:shape>
              <v:line id="_x0000_s16736" style="position:absolute" from="7102,-471" to="7102,-471" strokecolor="red" strokeweight="1.65pt"/>
              <v:line id="_x0000_s16737" style="position:absolute" from="7102,-471" to="7102,-471" strokecolor="red" strokeweight="1.65pt"/>
              <v:shape id="_x0000_s16738" style="position:absolute;left:7102;top:-471;width:16;height:0" coordsize="16,0" path="m,l,,16,e" filled="f" strokecolor="red" strokeweight="1.65pt">
                <v:path arrowok="t"/>
              </v:shape>
              <v:line id="_x0000_s16739" style="position:absolute" from="7118,-471" to="7118,-471" strokecolor="red" strokeweight="1.65pt"/>
              <v:line id="_x0000_s16740" style="position:absolute" from="7118,-471" to="7118,-471" strokecolor="red" strokeweight="1.65pt"/>
              <v:shape id="_x0000_s16741" style="position:absolute;left:7118;top:-489;width:0;height:18" coordsize="0,18" path="m,18l,,,e" filled="f" strokecolor="red" strokeweight="1.65pt">
                <v:path arrowok="t"/>
              </v:shape>
              <v:shape id="_x0000_s16742" style="position:absolute;left:7118;top:-489;width:16;height:0" coordsize="16,0" path="m,l,,16,e" filled="f" strokecolor="red" strokeweight="1.65pt">
                <v:path arrowok="t"/>
              </v:shape>
              <v:line id="_x0000_s16743" style="position:absolute" from="7134,-489" to="7134,-489" strokecolor="red" strokeweight="1.65pt"/>
              <v:line id="_x0000_s16744" style="position:absolute" from="7134,-489" to="7134,-489" strokecolor="red" strokeweight="1.65pt"/>
              <v:shape id="_x0000_s16745" style="position:absolute;left:7134;top:-489;width:17;height:0" coordsize="17,0" path="m,l,,17,e" filled="f" strokecolor="red" strokeweight="1.65pt">
                <v:path arrowok="t"/>
              </v:shape>
              <v:line id="_x0000_s16746" style="position:absolute" from="7151,-489" to="7151,-489" strokecolor="red" strokeweight="1.65pt"/>
              <v:line id="_x0000_s16747" style="position:absolute" from="7151,-489" to="7151,-489" strokecolor="red" strokeweight="1.65pt"/>
              <v:shape id="_x0000_s16748" style="position:absolute;left:7151;top:-489;width:16;height:0" coordsize="16,0" path="m,l,,16,e" filled="f" strokecolor="red" strokeweight="1.65pt">
                <v:path arrowok="t"/>
              </v:shape>
              <v:line id="_x0000_s16749" style="position:absolute" from="7167,-489" to="7167,-489" strokecolor="red" strokeweight="1.65pt"/>
              <v:line id="_x0000_s16750" style="position:absolute" from="7167,-489" to="7167,-489" strokecolor="red" strokeweight="1.65pt"/>
              <v:line id="_x0000_s16751" style="position:absolute" from="7167,-489" to="7167,-489" strokecolor="red" strokeweight="1.65pt"/>
              <v:shape id="_x0000_s16752" style="position:absolute;left:7167;top:-489;width:16;height:0" coordsize="16,0" path="m,l,,16,e" filled="f" strokecolor="red" strokeweight="1.65pt">
                <v:path arrowok="t"/>
              </v:shape>
              <v:line id="_x0000_s16753" style="position:absolute" from="7183,-489" to="7183,-489" strokecolor="red" strokeweight="1.65pt"/>
              <v:line id="_x0000_s16754" style="position:absolute" from="7183,-489" to="7183,-489" strokecolor="red" strokeweight="1.65pt"/>
              <v:shape id="_x0000_s16755" style="position:absolute;left:7183;top:-507;width:17;height:18" coordsize="17,18" path="m,18l,,17,e" filled="f" strokecolor="red" strokeweight="1.65pt">
                <v:path arrowok="t"/>
              </v:shape>
              <v:line id="_x0000_s16756" style="position:absolute" from="7200,-507" to="7200,-507" strokecolor="red" strokeweight="1.65pt"/>
              <v:line id="_x0000_s16757" style="position:absolute" from="7200,-507" to="7200,-507" strokecolor="red" strokeweight="1.65pt"/>
              <v:shape id="_x0000_s16758" style="position:absolute;left:7200;top:-507;width:16;height:0" coordsize="16,0" path="m,l,,16,e" filled="f" strokecolor="red" strokeweight="1.65pt">
                <v:path arrowok="t"/>
              </v:shape>
              <v:line id="_x0000_s16759" style="position:absolute" from="7216,-507" to="7216,-507" strokecolor="red" strokeweight="1.65pt"/>
              <v:line id="_x0000_s16760" style="position:absolute" from="7216,-507" to="7216,-507" strokecolor="red" strokeweight="1.65pt"/>
              <v:line id="_x0000_s16761" style="position:absolute" from="7216,-507" to="7216,-507" strokecolor="red" strokeweight="1.65pt"/>
              <v:shape id="_x0000_s16762" style="position:absolute;left:7216;top:-526;width:16;height:19" coordsize="16,19" path="m,19l,,16,e" filled="f" strokecolor="red" strokeweight="1.65pt">
                <v:path arrowok="t"/>
              </v:shape>
              <v:line id="_x0000_s16763" style="position:absolute" from="7232,-526" to="7232,-526" strokecolor="red" strokeweight="1.65pt"/>
              <v:line id="_x0000_s16764" style="position:absolute" from="7232,-526" to="7232,-526" strokecolor="red" strokeweight="1.65pt"/>
              <v:shape id="_x0000_s16765" style="position:absolute;left:7232;top:-526;width:17;height:0" coordsize="17,0" path="m,l,,17,e" filled="f" strokecolor="red" strokeweight="1.65pt">
                <v:path arrowok="t"/>
              </v:shape>
              <v:line id="_x0000_s16766" style="position:absolute" from="7249,-526" to="7249,-526" strokecolor="red" strokeweight="1.65pt"/>
              <v:line id="_x0000_s16767" style="position:absolute" from="7249,-526" to="7249,-526" strokecolor="red" strokeweight="1.65pt"/>
              <v:shape id="_x0000_s16768" style="position:absolute;left:7249;top:-526;width:16;height:0" coordsize="16,0" path="m,l,,16,e" filled="f" strokecolor="red" strokeweight="1.65pt">
                <v:path arrowok="t"/>
              </v:shape>
              <v:shape id="_x0000_s16769" style="position:absolute;left:7265;top:-544;width:0;height:18" coordsize="0,18" path="m,18l,,,e" filled="f" strokecolor="red" strokeweight="1.65pt">
                <v:path arrowok="t"/>
              </v:shape>
              <v:line id="_x0000_s16770" style="position:absolute" from="7265,-544" to="7265,-544" strokecolor="red" strokeweight="1.65pt"/>
              <v:line id="_x0000_s16771" style="position:absolute" from="7265,-544" to="7265,-544" strokecolor="red" strokeweight="1.65pt"/>
              <v:shape id="_x0000_s16772" style="position:absolute;left:7265;top:-544;width:16;height:0" coordsize="16,0" path="m,l,,16,e" filled="f" strokecolor="red" strokeweight="1.65pt">
                <v:path arrowok="t"/>
              </v:shape>
              <v:line id="_x0000_s16773" style="position:absolute" from="7281,-544" to="7281,-544" strokecolor="red" strokeweight="1.65pt"/>
              <v:line id="_x0000_s16774" style="position:absolute" from="7281,-544" to="7281,-544" strokecolor="red" strokeweight="1.65pt"/>
              <v:shape id="_x0000_s16775" style="position:absolute;left:7281;top:-544;width:17;height:0" coordsize="17,0" path="m,l,,17,e" filled="f" strokecolor="red" strokeweight="1.65pt">
                <v:path arrowok="t"/>
              </v:shape>
              <v:shape id="_x0000_s16776" style="position:absolute;left:7298;top:-562;width:0;height:18" coordsize="0,18" path="m,18l,,,e" filled="f" strokecolor="red" strokeweight="1.65pt">
                <v:path arrowok="t"/>
              </v:shape>
              <v:line id="_x0000_s16777" style="position:absolute" from="7298,-562" to="7298,-562" strokecolor="red" strokeweight="1.65pt"/>
              <v:shape id="_x0000_s16778" style="position:absolute;left:7298;top:-562;width:0;height:0" coordsize="0,0" path="m,l,,,e" filled="f" strokecolor="red" strokeweight="1.65pt">
                <v:path arrowok="t"/>
              </v:shape>
              <v:line id="_x0000_s16779" style="position:absolute" from="7298,-562" to="7298,-562" strokecolor="red" strokeweight="1.65pt"/>
              <v:line id="_x0000_s16780" style="position:absolute" from="7298,-562" to="7298,-562" strokecolor="red" strokeweight="1.65pt"/>
              <v:line id="_x0000_s16781" style="position:absolute" from="7298,-562" to="7298,-562" strokecolor="red" strokeweight="1.65pt"/>
              <v:shape id="_x0000_s16782" style="position:absolute;left:7298;top:-562;width:16;height:0" coordsize="16,0" path="m,l,,16,e" filled="f" strokecolor="red" strokeweight="1.65pt">
                <v:path arrowok="t"/>
              </v:shape>
              <v:line id="_x0000_s16783" style="position:absolute" from="7314,-562" to="7314,-562" strokecolor="red" strokeweight="1.65pt"/>
              <v:shape id="_x0000_s16784" style="position:absolute;left:7314;top:-580;width:0;height:18" coordsize="0,18" path="m,18l,,,e" filled="f" strokecolor="red" strokeweight="1.65pt">
                <v:path arrowok="t"/>
              </v:shape>
              <v:shape id="_x0000_s16785" style="position:absolute;left:7314;top:-580;width:16;height:0" coordsize="16,0" path="m,l,,16,e" filled="f" strokecolor="red" strokeweight="1.65pt">
                <v:path arrowok="t"/>
              </v:shape>
              <v:line id="_x0000_s16786" style="position:absolute" from="7330,-580" to="7330,-580" strokecolor="red" strokeweight="1.65pt"/>
              <v:line id="_x0000_s16787" style="position:absolute" from="7330,-580" to="7330,-580" strokecolor="red" strokeweight="1.65pt"/>
              <v:shape id="_x0000_s16788" style="position:absolute;left:7330;top:-580;width:17;height:0" coordsize="17,0" path="m,l,,17,e" filled="f" strokecolor="red" strokeweight="1.65pt">
                <v:path arrowok="t"/>
              </v:shape>
              <v:line id="_x0000_s16789" style="position:absolute" from="7347,-580" to="7347,-580" strokecolor="red" strokeweight="1.65pt"/>
              <v:line id="_x0000_s16790" style="position:absolute" from="7347,-580" to="7347,-580" strokecolor="red" strokeweight="1.65pt"/>
              <v:shape id="_x0000_s16791" style="position:absolute;left:7347;top:-599;width:0;height:19" coordsize="0,19" path="m,19l,,,e" filled="f" strokecolor="red" strokeweight="1.65pt">
                <v:path arrowok="t"/>
              </v:shape>
              <v:shape id="_x0000_s16792" style="position:absolute;left:7347;top:-599;width:16;height:0" coordsize="16,0" path="m,l,,16,e" filled="f" strokecolor="red" strokeweight="1.65pt">
                <v:path arrowok="t"/>
              </v:shape>
              <v:line id="_x0000_s16793" style="position:absolute" from="7363,-599" to="7363,-599" strokecolor="red" strokeweight="1.65pt"/>
              <v:line id="_x0000_s16794" style="position:absolute" from="7363,-599" to="7363,-599" strokecolor="red" strokeweight="1.65pt"/>
              <v:shape id="_x0000_s16795" style="position:absolute;left:7363;top:-599;width:16;height:0" coordsize="16,0" path="m,l,,16,e" filled="f" strokecolor="red" strokeweight="1.65pt">
                <v:path arrowok="t"/>
              </v:shape>
              <v:line id="_x0000_s16796" style="position:absolute" from="7379,-599" to="7379,-599" strokecolor="red" strokeweight="1.65pt"/>
              <v:line id="_x0000_s16797" style="position:absolute" from="7379,-599" to="7379,-599" strokecolor="red" strokeweight="1.65pt"/>
              <v:shape id="_x0000_s16798" style="position:absolute;left:7379;top:-599;width:17;height:0" coordsize="17,0" path="m,l,,17,e" filled="f" strokecolor="red" strokeweight="1.65pt">
                <v:path arrowok="t"/>
              </v:shape>
              <v:shape id="_x0000_s16799" style="position:absolute;left:7396;top:-617;width:0;height:18" coordsize="0,18" path="m,18l,,,e" filled="f" strokecolor="red" strokeweight="1.65pt">
                <v:path arrowok="t"/>
              </v:shape>
              <v:line id="_x0000_s16800" style="position:absolute" from="7396,-617" to="7396,-617" strokecolor="red" strokeweight="1.65pt"/>
              <v:line id="_x0000_s16801" style="position:absolute" from="7396,-617" to="7396,-617" strokecolor="red" strokeweight="1.65pt"/>
              <v:shape id="_x0000_s16802" style="position:absolute;left:7396;top:-617;width:16;height:0" coordsize="16,0" path="m,l,,16,e" filled="f" strokecolor="red" strokeweight="1.65pt">
                <v:path arrowok="t"/>
              </v:shape>
              <v:line id="_x0000_s16803" style="position:absolute" from="7412,-617" to="7412,-617" strokecolor="red" strokeweight="1.65pt"/>
              <v:line id="_x0000_s16804" style="position:absolute" from="7412,-617" to="7412,-617" strokecolor="red" strokeweight="1.65pt"/>
              <v:shape id="_x0000_s16805" style="position:absolute;left:7412;top:-617;width:16;height:0" coordsize="16,0" path="m,l,,16,e" filled="f" strokecolor="red" strokeweight="1.65pt">
                <v:path arrowok="t"/>
              </v:shape>
              <v:line id="_x0000_s16806" style="position:absolute" from="7428,-617" to="7428,-617" strokecolor="red" strokeweight="1.65pt"/>
              <v:shape id="_x0000_s16807" style="position:absolute;left:7428;top:-635;width:0;height:18" coordsize="0,18" path="m,18l,,,e" filled="f" strokecolor="red" strokeweight="1.65pt">
                <v:path arrowok="t"/>
              </v:shape>
              <v:shape id="_x0000_s16808" style="position:absolute;left:7428;top:-635;width:17;height:0" coordsize="17,0" path="m,l,,17,e" filled="f" strokecolor="red" strokeweight="1.65pt">
                <v:path arrowok="t"/>
              </v:shape>
              <v:line id="_x0000_s16809" style="position:absolute" from="7445,-635" to="7445,-635" strokecolor="red" strokeweight="1.65pt"/>
              <v:line id="_x0000_s16810" style="position:absolute" from="7445,-635" to="7445,-635" strokecolor="red" strokeweight="1.65pt"/>
              <v:line id="_x0000_s16811" style="position:absolute" from="7445,-635" to="7445,-635" strokecolor="red" strokeweight="1.65pt"/>
              <v:shape id="_x0000_s16812" style="position:absolute;left:7445;top:-635;width:16;height:0" coordsize="16,0" path="m,l,,16,e" filled="f" strokecolor="red" strokeweight="1.65pt">
                <v:path arrowok="t"/>
              </v:shape>
              <v:line id="_x0000_s16813" style="position:absolute" from="7461,-635" to="7461,-635" strokecolor="red" strokeweight="1.65pt"/>
              <v:line id="_x0000_s16814" style="position:absolute" from="7461,-635" to="7461,-635" strokecolor="red" strokeweight="1.65pt"/>
              <v:shape id="_x0000_s16815" style="position:absolute;left:7461;top:-654;width:16;height:19" coordsize="16,19" path="m,19l,,16,e" filled="f" strokecolor="red" strokeweight="1.65pt">
                <v:path arrowok="t"/>
              </v:shape>
              <v:line id="_x0000_s16816" style="position:absolute" from="7477,-654" to="7477,-654" strokecolor="red" strokeweight="1.65pt"/>
              <v:line id="_x0000_s16817" style="position:absolute" from="7477,-654" to="7477,-654" strokecolor="red" strokeweight="1.65pt"/>
              <v:shape id="_x0000_s16818" style="position:absolute;left:7477;top:-654;width:17;height:0" coordsize="17,0" path="m,l,,17,e" filled="f" strokecolor="red" strokeweight="1.65pt">
                <v:path arrowok="t"/>
              </v:shape>
              <v:line id="_x0000_s16819" style="position:absolute" from="7494,-654" to="7494,-654" strokecolor="red" strokeweight="1.65pt"/>
              <v:line id="_x0000_s16820" style="position:absolute" from="7494,-654" to="7494,-654" strokecolor="red" strokeweight="1.65pt"/>
              <v:line id="_x0000_s16821" style="position:absolute" from="7494,-654" to="7494,-654" strokecolor="red" strokeweight="1.65pt"/>
              <v:shape id="_x0000_s16822" style="position:absolute;left:7494;top:-654;width:16;height:0" coordsize="16,0" path="m,l,,16,e" filled="f" strokecolor="red" strokeweight="1.65pt">
                <v:path arrowok="t"/>
              </v:shape>
              <v:shape id="_x0000_s16823" style="position:absolute;left:7510;top:-672;width:0;height:18" coordsize="0,18" path="m,18l,,,e" filled="f" strokecolor="red" strokeweight="1.65pt">
                <v:path arrowok="t"/>
              </v:shape>
              <v:line id="_x0000_s16824" style="position:absolute" from="7510,-672" to="7510,-672" strokecolor="red" strokeweight="1.65pt"/>
              <v:shape id="_x0000_s16825" style="position:absolute;left:7510;top:-672;width:16;height:0" coordsize="16,0" path="m,l,,16,e" filled="f" strokecolor="red" strokeweight="1.65pt">
                <v:path arrowok="t"/>
              </v:shape>
              <v:line id="_x0000_s16826" style="position:absolute" from="7526,-672" to="7526,-672" strokecolor="red" strokeweight="1.65pt"/>
              <v:line id="_x0000_s16827" style="position:absolute" from="7526,-672" to="7526,-672" strokecolor="red" strokeweight="1.65pt"/>
              <v:shape id="_x0000_s16828" style="position:absolute;left:7526;top:-672;width:17;height:0" coordsize="17,0" path="m,l,,17,e" filled="f" strokecolor="red" strokeweight="1.65pt">
                <v:path arrowok="t"/>
              </v:shape>
              <v:line id="_x0000_s16829" style="position:absolute" from="7543,-672" to="7543,-672" strokecolor="red" strokeweight="1.65pt"/>
              <v:line id="_x0000_s16830" style="position:absolute" from="7543,-672" to="7543,-672" strokecolor="red" strokeweight="1.65pt"/>
              <v:line id="_x0000_s16831" style="position:absolute" from="7543,-672" to="7543,-672" strokecolor="red" strokeweight="1.65pt"/>
              <v:shape id="_x0000_s16832" style="position:absolute;left:7543;top:-690;width:16;height:18" coordsize="16,18" path="m,18l,,16,e" filled="f" strokecolor="red" strokeweight="1.65pt">
                <v:path arrowok="t"/>
              </v:shape>
              <v:line id="_x0000_s16833" style="position:absolute" from="7559,-690" to="7559,-690" strokecolor="red" strokeweight="1.65pt"/>
              <v:line id="_x0000_s16834" style="position:absolute" from="7559,-690" to="7559,-690" strokecolor="red" strokeweight="1.65pt"/>
              <v:shape id="_x0000_s16835" style="position:absolute;left:7559;top:-690;width:16;height:0" coordsize="16,0" path="m,l,,16,e" filled="f" strokecolor="red" strokeweight="1.65pt">
                <v:path arrowok="t"/>
              </v:shape>
              <v:line id="_x0000_s16836" style="position:absolute" from="7575,-690" to="7575,-690" strokecolor="red" strokeweight="1.65pt"/>
              <v:line id="_x0000_s16837" style="position:absolute" from="7575,-690" to="7575,-690" strokecolor="red" strokeweight="1.65pt"/>
              <v:shape id="_x0000_s16838" style="position:absolute;left:7575;top:-690;width:17;height:0" coordsize="17,0" path="m,l,,17,e" filled="f" strokecolor="red" strokeweight="1.65pt">
                <v:path arrowok="t"/>
              </v:shape>
              <v:line id="_x0000_s16839" style="position:absolute" from="7592,-690" to="7592,-690" strokecolor="red" strokeweight="1.65pt"/>
              <v:shape id="_x0000_s16840" style="position:absolute;left:7592;top:-709;width:0;height:19" coordsize="0,19" path="m,19l,,,e" filled="f" strokecolor="red" strokeweight="1.65pt">
                <v:path arrowok="t"/>
              </v:shape>
              <v:line id="_x0000_s16841" style="position:absolute" from="7592,-709" to="7592,-709" strokecolor="red" strokeweight="1.65pt"/>
              <v:shape id="_x0000_s16842" style="position:absolute;left:7592;top:-709;width:16;height:0" coordsize="16,0" path="m,l,,16,e" filled="f" strokecolor="red" strokeweight="1.65pt">
                <v:path arrowok="t"/>
              </v:shape>
              <v:line id="_x0000_s16843" style="position:absolute" from="7608,-709" to="7608,-709" strokecolor="red" strokeweight="1.65pt"/>
              <v:line id="_x0000_s16844" style="position:absolute" from="7608,-709" to="7608,-709" strokecolor="red" strokeweight="1.65pt"/>
              <v:shape id="_x0000_s16845" style="position:absolute;left:7608;top:-709;width:16;height:0" coordsize="16,0" path="m,l,,16,e" filled="f" strokecolor="red" strokeweight="1.65pt">
                <v:path arrowok="t"/>
              </v:shape>
              <v:line id="_x0000_s16846" style="position:absolute" from="7624,-709" to="7624,-709" strokecolor="red" strokeweight="1.65pt"/>
              <v:line id="_x0000_s16847" style="position:absolute" from="7624,-709" to="7624,-709" strokecolor="red" strokeweight="1.65pt"/>
              <v:shape id="_x0000_s16848" style="position:absolute;left:7624;top:-709;width:0;height:0" coordsize="0,0" path="m,l,,,e" filled="f" strokecolor="red" strokeweight="1.65pt">
                <v:path arrowok="t"/>
              </v:shape>
              <v:shape id="_x0000_s16849" style="position:absolute;left:7624;top:-727;width:0;height:18" coordsize="0,18" path="m,18l,,,e" filled="f" strokecolor="red" strokeweight="1.65pt">
                <v:path arrowok="t"/>
              </v:shape>
              <v:line id="_x0000_s16850" style="position:absolute" from="7624,-727" to="7624,-727" strokecolor="red" strokeweight="1.65pt"/>
              <v:line id="_x0000_s16851" style="position:absolute" from="7624,-727" to="7624,-727" strokecolor="red" strokeweight="1.65pt"/>
              <v:shape id="_x0000_s16852" style="position:absolute;left:7624;top:-727;width:16;height:0" coordsize="16,0" path="m,l,,16,e" filled="f" strokecolor="red" strokeweight="1.65pt">
                <v:path arrowok="t"/>
              </v:shape>
              <v:line id="_x0000_s16853" style="position:absolute" from="7640,-727" to="7640,-727" strokecolor="red" strokeweight="1.65pt"/>
              <v:line id="_x0000_s16854" style="position:absolute" from="7640,-727" to="7640,-727" strokecolor="red" strokeweight="1.65pt"/>
              <v:shape id="_x0000_s16855" style="position:absolute;left:7640;top:-727;width:17;height:0" coordsize="17,0" path="m,l,,17,e" filled="f" strokecolor="red" strokeweight="1.65pt">
                <v:path arrowok="t"/>
              </v:shape>
              <v:line id="_x0000_s16856" style="position:absolute" from="7657,-727" to="7657,-727" strokecolor="red" strokeweight="1.65pt"/>
              <v:line id="_x0000_s16857" style="position:absolute" from="7657,-727" to="7657,-727" strokecolor="red" strokeweight="1.65pt"/>
              <v:shape id="_x0000_s16858" style="position:absolute;left:7657;top:-745;width:16;height:18" coordsize="16,18" path="m,18l,,16,e" filled="f" strokecolor="red" strokeweight="1.65pt">
                <v:path arrowok="t"/>
              </v:shape>
              <v:line id="_x0000_s16859" style="position:absolute" from="7673,-745" to="7673,-745" strokecolor="red" strokeweight="1.65pt"/>
              <v:line id="_x0000_s16860" style="position:absolute" from="7673,-745" to="7673,-745" strokecolor="red" strokeweight="1.65pt"/>
              <v:shape id="_x0000_s16861" style="position:absolute;left:7673;top:-745;width:16;height:0" coordsize="16,0" path="m,l,,16,e" filled="f" strokecolor="red" strokeweight="1.65pt">
                <v:path arrowok="t"/>
              </v:shape>
              <v:line id="_x0000_s16862" style="position:absolute" from="7689,-745" to="7689,-745" strokecolor="red" strokeweight="1.65pt"/>
              <v:line id="_x0000_s16863" style="position:absolute" from="7689,-745" to="7689,-745" strokecolor="red" strokeweight="1.65pt"/>
              <v:line id="_x0000_s16864" style="position:absolute" from="7689,-745" to="7689,-745" strokecolor="red" strokeweight="1.65pt"/>
              <v:shape id="_x0000_s16865" style="position:absolute;left:7689;top:-745;width:17;height:0" coordsize="17,0" path="m,l,,17,e" filled="f" strokecolor="red" strokeweight="1.65pt">
                <v:path arrowok="t"/>
              </v:shape>
              <v:line id="_x0000_s16866" style="position:absolute" from="7706,-745" to="7706,-745" strokecolor="red" strokeweight="1.65pt"/>
              <v:shape id="_x0000_s16867" style="position:absolute;left:7706;top:-764;width:0;height:19" coordsize="0,19" path="m,19l,,,e" filled="f" strokecolor="red" strokeweight="1.65pt">
                <v:path arrowok="t"/>
              </v:shape>
              <v:shape id="_x0000_s16868" style="position:absolute;left:7706;top:-764;width:16;height:0" coordsize="16,0" path="m,l,,16,e" filled="f" strokecolor="red" strokeweight="1.65pt">
                <v:path arrowok="t"/>
              </v:shape>
              <v:line id="_x0000_s16869" style="position:absolute" from="7722,-764" to="7722,-764" strokecolor="red" strokeweight="1.65pt"/>
              <v:line id="_x0000_s16870" style="position:absolute" from="7722,-764" to="7722,-764" strokecolor="red" strokeweight="1.65pt"/>
              <v:shape id="_x0000_s16871" style="position:absolute;left:7722;top:-764;width:16;height:0" coordsize="16,0" path="m,l,,16,e" filled="f" strokecolor="red" strokeweight="1.65pt">
                <v:path arrowok="t"/>
              </v:shape>
              <v:line id="_x0000_s16872" style="position:absolute" from="7738,-764" to="7738,-764" strokecolor="red" strokeweight="1.65pt"/>
              <v:line id="_x0000_s16873" style="position:absolute" from="1665,-1331" to="1665,-1331" strokecolor="#36f" strokeweight="1.65pt"/>
              <v:shape id="_x0000_s16874" style="position:absolute;left:1665;top:-1331;width:17;height:0" coordsize="17,0" path="m,l,,17,e" filled="f" strokecolor="#36f" strokeweight="1.65pt">
                <v:path arrowok="t"/>
              </v:shape>
              <v:line id="_x0000_s16875" style="position:absolute" from="1682,-1331" to="1682,-1331" strokecolor="#36f" strokeweight="1.65pt"/>
              <v:line id="_x0000_s16876" style="position:absolute" from="1682,-1331" to="1682,-1331" strokecolor="#36f" strokeweight="1.65pt"/>
              <v:shape id="_x0000_s16877" style="position:absolute;left:1682;top:-1331;width:16;height:0" coordsize="16,0" path="m,l,,16,e" filled="f" strokecolor="#36f" strokeweight="1.65pt">
                <v:path arrowok="t"/>
              </v:shape>
              <v:line id="_x0000_s16878" style="position:absolute" from="1698,-1331" to="1698,-1331" strokecolor="#36f" strokeweight="1.65pt"/>
              <v:line id="_x0000_s16879" style="position:absolute" from="1698,-1331" to="1698,-1331" strokecolor="#36f" strokeweight="1.65pt"/>
              <v:line id="_x0000_s16880" style="position:absolute" from="1698,-1331" to="1698,-1331" strokecolor="#36f" strokeweight="1.65pt"/>
              <v:shape id="_x0000_s16881" style="position:absolute;left:1698;top:-1331;width:16;height:0" coordsize="16,0" path="m,l,,16,e" filled="f" strokecolor="#36f" strokeweight="1.65pt">
                <v:path arrowok="t"/>
              </v:shape>
              <v:line id="_x0000_s16882" style="position:absolute" from="1714,-1331" to="1714,-1331" strokecolor="#36f" strokeweight="1.65pt"/>
              <v:shape id="_x0000_s16883" style="position:absolute;left:1714;top:-1331;width:0;height:18" coordsize="0,18" path="m,l,,,18e" filled="f" strokecolor="#36f" strokeweight="1.65pt">
                <v:path arrowok="t"/>
              </v:shape>
              <v:shape id="_x0000_s16884" style="position:absolute;left:1714;top:-1313;width:17;height:0" coordsize="17,0" path="m,l,,17,e" filled="f" strokecolor="#36f" strokeweight="1.65pt">
                <v:path arrowok="t"/>
              </v:shape>
              <v:line id="_x0000_s16885" style="position:absolute" from="1731,-1313" to="1731,-1313" strokecolor="#36f" strokeweight="1.65pt"/>
              <v:line id="_x0000_s16886" style="position:absolute" from="1731,-1313" to="1731,-1313" strokecolor="#36f" strokeweight="1.65pt"/>
              <v:shape id="_x0000_s16887" style="position:absolute;left:1731;top:-1313;width:16;height:0" coordsize="16,0" path="m,l,,16,e" filled="f" strokecolor="#36f" strokeweight="1.65pt">
                <v:path arrowok="t"/>
              </v:shape>
              <v:line id="_x0000_s16888" style="position:absolute" from="1747,-1313" to="1747,-1313" strokecolor="#36f" strokeweight="1.65pt"/>
              <v:line id="_x0000_s16889" style="position:absolute" from="1747,-1313" to="1747,-1313" strokecolor="#36f" strokeweight="1.65pt"/>
              <v:line id="_x0000_s16890" style="position:absolute" from="1747,-1313" to="1747,-1313" strokecolor="#36f" strokeweight="1.65pt"/>
              <v:shape id="_x0000_s16891" style="position:absolute;left:1747;top:-1313;width:16;height:0" coordsize="16,0" path="m,l,,16,e" filled="f" strokecolor="#36f" strokeweight="1.65pt">
                <v:path arrowok="t"/>
              </v:shape>
              <v:line id="_x0000_s16892" style="position:absolute" from="1763,-1313" to="1763,-1313" strokecolor="#36f" strokeweight="1.65pt"/>
              <v:line id="_x0000_s16893" style="position:absolute" from="1763,-1313" to="1763,-1313" strokecolor="#36f" strokeweight="1.65pt"/>
              <v:shape id="_x0000_s16894" style="position:absolute;left:1763;top:-1313;width:17;height:0" coordsize="17,0" path="m,l,,17,e" filled="f" strokecolor="#36f" strokeweight="1.65pt">
                <v:path arrowok="t"/>
              </v:shape>
              <v:line id="_x0000_s16895" style="position:absolute" from="1780,-1313" to="1780,-1313" strokecolor="#36f" strokeweight="1.65pt"/>
              <v:line id="_x0000_s16896" style="position:absolute" from="1780,-1313" to="1780,-1313" strokecolor="#36f" strokeweight="1.65pt"/>
              <v:shape id="_x0000_s16897" style="position:absolute;left:1780;top:-1313;width:16;height:0" coordsize="16,0" path="m,l,,16,e" filled="f" strokecolor="#36f" strokeweight="1.65pt">
                <v:path arrowok="t"/>
              </v:shape>
              <v:line id="_x0000_s16898" style="position:absolute" from="1796,-1313" to="1796,-1313" strokecolor="#36f" strokeweight="1.65pt"/>
              <v:shape id="_x0000_s16899" style="position:absolute;left:1796;top:-1313;width:0;height:18" coordsize="0,18" path="m,l,,,18e" filled="f" strokecolor="#36f" strokeweight="1.65pt">
                <v:path arrowok="t"/>
              </v:shape>
              <v:line id="_x0000_s16900" style="position:absolute" from="1796,-1295" to="1796,-1295" strokecolor="#36f" strokeweight="1.65pt"/>
              <v:shape id="_x0000_s16901" style="position:absolute;left:1796;top:-1295;width:0;height:0" coordsize="0,0" path="m,l,,,e" filled="f" strokecolor="#36f" strokeweight="1.65pt">
                <v:path arrowok="t"/>
              </v:shape>
              <v:line id="_x0000_s16902" style="position:absolute" from="1796,-1295" to="1796,-1295" strokecolor="#36f" strokeweight="1.65pt"/>
              <v:line id="_x0000_s16903" style="position:absolute" from="1796,-1295" to="1796,-1295" strokecolor="#36f" strokeweight="1.65pt"/>
              <v:shape id="_x0000_s16904" style="position:absolute;left:1796;top:-1295;width:16;height:0" coordsize="16,0" path="m,l,,16,e" filled="f" strokecolor="#36f" strokeweight="1.65pt">
                <v:path arrowok="t"/>
              </v:shape>
              <v:line id="_x0000_s16905" style="position:absolute" from="1812,-1295" to="1812,-1295" strokecolor="#36f" strokeweight="1.65pt"/>
              <v:line id="_x0000_s16906" style="position:absolute" from="1812,-1295" to="1812,-1295" strokecolor="#36f" strokeweight="1.65pt"/>
              <v:shape id="_x0000_s16907" style="position:absolute;left:1812;top:-1295;width:16;height:0" coordsize="16,0" path="m,l,,16,e" filled="f" strokecolor="#36f" strokeweight="1.65pt">
                <v:path arrowok="t"/>
              </v:shape>
              <v:line id="_x0000_s16908" style="position:absolute" from="1828,-1295" to="1828,-1295" strokecolor="#36f" strokeweight="1.65pt"/>
              <v:line id="_x0000_s16909" style="position:absolute" from="1828,-1295" to="1828,-1295" strokecolor="#36f" strokeweight="1.65pt"/>
              <v:line id="_x0000_s16910" style="position:absolute" from="1828,-1295" to="1828,-1295" strokecolor="#36f" strokeweight="1.65pt"/>
              <v:shape id="_x0000_s16911" style="position:absolute;left:1828;top:-1295;width:17;height:0" coordsize="17,0" path="m,l,,17,e" filled="f" strokecolor="#36f" strokeweight="1.65pt">
                <v:path arrowok="t"/>
              </v:shape>
              <v:line id="_x0000_s16912" style="position:absolute" from="1845,-1295" to="1845,-1295" strokecolor="#36f" strokeweight="1.65pt"/>
              <v:line id="_x0000_s16913" style="position:absolute" from="1845,-1295" to="1845,-1295" strokecolor="#36f" strokeweight="1.65pt"/>
            </v:group>
            <v:group id="_x0000_s16914" style="position:absolute;left:1845;top:-1295;width:930;height:257" coordorigin="1845,-1295" coordsize="930,257">
              <v:shape id="_x0000_s16915" style="position:absolute;left:1845;top:-1295;width:16;height:0" coordsize="16,0" path="m,l,,16,e" filled="f" strokecolor="#36f" strokeweight="1.65pt">
                <v:path arrowok="t"/>
              </v:shape>
              <v:shape id="_x0000_s16916" style="position:absolute;left:1861;top:-1295;width:0;height:19" coordsize="0,19" path="m,l,,,19e" filled="f" strokecolor="#36f" strokeweight="1.65pt">
                <v:path arrowok="t"/>
              </v:shape>
              <v:line id="_x0000_s16917" style="position:absolute" from="1861,-1276" to="1861,-1276" strokecolor="#36f" strokeweight="1.65pt"/>
              <v:shape id="_x0000_s16918" style="position:absolute;left:1861;top:-1276;width:16;height:0" coordsize="16,0" path="m,l,,16,e" filled="f" strokecolor="#36f" strokeweight="1.65pt">
                <v:path arrowok="t"/>
              </v:shape>
              <v:line id="_x0000_s16919" style="position:absolute" from="1877,-1276" to="1877,-1276" strokecolor="#36f" strokeweight="1.65pt"/>
              <v:line id="_x0000_s16920" style="position:absolute" from="1877,-1276" to="1877,-1276" strokecolor="#36f" strokeweight="1.65pt"/>
              <v:line id="_x0000_s16921" style="position:absolute" from="1877,-1276" to="1877,-1276" strokecolor="#36f" strokeweight="1.65pt"/>
              <v:shape id="_x0000_s16922" style="position:absolute;left:1877;top:-1276;width:17;height:0" coordsize="17,0" path="m,l,,17,e" filled="f" strokecolor="#36f" strokeweight="1.65pt">
                <v:path arrowok="t"/>
              </v:shape>
              <v:line id="_x0000_s16923" style="position:absolute" from="1894,-1276" to="1894,-1276" strokecolor="#36f" strokeweight="1.65pt"/>
              <v:line id="_x0000_s16924" style="position:absolute" from="1894,-1276" to="1894,-1276" strokecolor="#36f" strokeweight="1.65pt"/>
              <v:shape id="_x0000_s16925" style="position:absolute;left:1894;top:-1276;width:16;height:0" coordsize="16,0" path="m,l,,16,e" filled="f" strokecolor="#36f" strokeweight="1.65pt">
                <v:path arrowok="t"/>
              </v:shape>
              <v:line id="_x0000_s16926" style="position:absolute" from="1910,-1276" to="1910,-1276" strokecolor="#36f" strokeweight="1.65pt"/>
              <v:line id="_x0000_s16927" style="position:absolute" from="1910,-1276" to="1910,-1276" strokecolor="#36f" strokeweight="1.65pt"/>
              <v:shape id="_x0000_s16928" style="position:absolute;left:1910;top:-1276;width:16;height:0" coordsize="16,0" path="m,l,,16,e" filled="f" strokecolor="#36f" strokeweight="1.65pt">
                <v:path arrowok="t"/>
              </v:shape>
              <v:line id="_x0000_s16929" style="position:absolute" from="1926,-1276" to="1926,-1276" strokecolor="#36f" strokeweight="1.65pt"/>
              <v:line id="_x0000_s16930" style="position:absolute" from="1926,-1276" to="1926,-1276" strokecolor="#36f" strokeweight="1.65pt"/>
              <v:shape id="_x0000_s16931" style="position:absolute;left:1926;top:-1276;width:0;height:18" coordsize="0,18" path="m,l,,,18e" filled="f" strokecolor="#36f" strokeweight="1.65pt">
                <v:path arrowok="t"/>
              </v:shape>
              <v:shape id="_x0000_s16932" style="position:absolute;left:1926;top:-1258;width:17;height:0" coordsize="17,0" path="m,l,,17,e" filled="f" strokecolor="#36f" strokeweight="1.65pt">
                <v:path arrowok="t"/>
              </v:shape>
              <v:line id="_x0000_s16933" style="position:absolute" from="1943,-1258" to="1943,-1258" strokecolor="#36f" strokeweight="1.65pt"/>
              <v:line id="_x0000_s16934" style="position:absolute" from="1943,-1258" to="1943,-1258" strokecolor="#36f" strokeweight="1.65pt"/>
              <v:shape id="_x0000_s16935" style="position:absolute;left:1943;top:-1258;width:16;height:0" coordsize="16,0" path="m,l,,16,e" filled="f" strokecolor="#36f" strokeweight="1.65pt">
                <v:path arrowok="t"/>
              </v:shape>
              <v:line id="_x0000_s16936" style="position:absolute" from="1959,-1258" to="1959,-1258" strokecolor="#36f" strokeweight="1.65pt"/>
              <v:line id="_x0000_s16937" style="position:absolute" from="1959,-1258" to="1959,-1258" strokecolor="#36f" strokeweight="1.65pt"/>
              <v:shape id="_x0000_s16938" style="position:absolute;left:1959;top:-1258;width:16;height:0" coordsize="16,0" path="m,l,,16,e" filled="f" strokecolor="#36f" strokeweight="1.65pt">
                <v:path arrowok="t"/>
              </v:shape>
              <v:line id="_x0000_s16939" style="position:absolute" from="1975,-1258" to="1975,-1258" strokecolor="#36f" strokeweight="1.65pt"/>
              <v:line id="_x0000_s16940" style="position:absolute" from="1975,-1258" to="1975,-1258" strokecolor="#36f" strokeweight="1.65pt"/>
              <v:line id="_x0000_s16941" style="position:absolute" from="1975,-1258" to="1975,-1258" strokecolor="#36f" strokeweight="1.65pt"/>
              <v:shape id="_x0000_s16942" style="position:absolute;left:1975;top:-1258;width:17;height:0" coordsize="17,0" path="m,l,,17,e" filled="f" strokecolor="#36f" strokeweight="1.65pt">
                <v:path arrowok="t"/>
              </v:shape>
              <v:line id="_x0000_s16943" style="position:absolute" from="1992,-1258" to="1992,-1258" strokecolor="#36f" strokeweight="1.65pt"/>
              <v:line id="_x0000_s16944" style="position:absolute" from="1992,-1258" to="1992,-1258" strokecolor="#36f" strokeweight="1.65pt"/>
              <v:shape id="_x0000_s16945" style="position:absolute;left:1992;top:-1258;width:16;height:0" coordsize="16,0" path="m,l,,16,e" filled="f" strokecolor="#36f" strokeweight="1.65pt">
                <v:path arrowok="t"/>
              </v:shape>
              <v:shape id="_x0000_s16946" style="position:absolute;left:2008;top:-1258;width:0;height:18" coordsize="0,18" path="m,l,,,18e" filled="f" strokecolor="#36f" strokeweight="1.65pt">
                <v:path arrowok="t"/>
              </v:shape>
              <v:line id="_x0000_s16947" style="position:absolute" from="2008,-1240" to="2008,-1240" strokecolor="#36f" strokeweight="1.65pt"/>
              <v:shape id="_x0000_s16948" style="position:absolute;left:2008;top:-1240;width:16;height:0" coordsize="16,0" path="m,l,,16,e" filled="f" strokecolor="#36f" strokeweight="1.65pt">
                <v:path arrowok="t"/>
              </v:shape>
              <v:line id="_x0000_s16949" style="position:absolute" from="2024,-1240" to="2024,-1240" strokecolor="#36f" strokeweight="1.65pt"/>
              <v:line id="_x0000_s16950" style="position:absolute" from="2024,-1240" to="2024,-1240" strokecolor="#36f" strokeweight="1.65pt"/>
              <v:line id="_x0000_s16951" style="position:absolute" from="2024,-1240" to="2024,-1240" strokecolor="#36f" strokeweight="1.65pt"/>
              <v:shape id="_x0000_s16952" style="position:absolute;left:2024;top:-1240;width:17;height:0" coordsize="17,0" path="m,l,,17,e" filled="f" strokecolor="#36f" strokeweight="1.65pt">
                <v:path arrowok="t"/>
              </v:shape>
              <v:line id="_x0000_s16953" style="position:absolute" from="2041,-1240" to="2041,-1240" strokecolor="#36f" strokeweight="1.65pt"/>
              <v:line id="_x0000_s16954" style="position:absolute" from="2041,-1240" to="2041,-1240" strokecolor="#36f" strokeweight="1.65pt"/>
              <v:shape id="_x0000_s16955" style="position:absolute;left:2041;top:-1240;width:16;height:0" coordsize="16,0" path="m,l,,16,e" filled="f" strokecolor="#36f" strokeweight="1.65pt">
                <v:path arrowok="t"/>
              </v:shape>
              <v:line id="_x0000_s16956" style="position:absolute" from="2057,-1240" to="2057,-1240" strokecolor="#36f" strokeweight="1.65pt"/>
              <v:line id="_x0000_s16957" style="position:absolute" from="2057,-1240" to="2057,-1240" strokecolor="#36f" strokeweight="1.65pt"/>
              <v:shape id="_x0000_s16958" style="position:absolute;left:2057;top:-1240;width:16;height:0" coordsize="16,0" path="m,l,,16,e" filled="f" strokecolor="#36f" strokeweight="1.65pt">
                <v:path arrowok="t"/>
              </v:shape>
              <v:line id="_x0000_s16959" style="position:absolute" from="2073,-1240" to="2073,-1240" strokecolor="#36f" strokeweight="1.65pt"/>
              <v:line id="_x0000_s16960" style="position:absolute" from="2073,-1240" to="2073,-1240" strokecolor="#36f" strokeweight="1.65pt"/>
              <v:shape id="_x0000_s16961" style="position:absolute;left:2073;top:-1240;width:0;height:19" coordsize="0,19" path="m,l,,,19e" filled="f" strokecolor="#36f" strokeweight="1.65pt">
                <v:path arrowok="t"/>
              </v:shape>
              <v:shape id="_x0000_s16962" style="position:absolute;left:2073;top:-1221;width:17;height:0" coordsize="17,0" path="m,l,,17,e" filled="f" strokecolor="#36f" strokeweight="1.65pt">
                <v:path arrowok="t"/>
              </v:shape>
              <v:line id="_x0000_s16963" style="position:absolute" from="2090,-1221" to="2090,-1221" strokecolor="#36f" strokeweight="1.65pt"/>
              <v:line id="_x0000_s16964" style="position:absolute" from="2090,-1221" to="2090,-1221" strokecolor="#36f" strokeweight="1.65pt"/>
              <v:shape id="_x0000_s16965" style="position:absolute;left:2090;top:-1221;width:16;height:0" coordsize="16,0" path="m,l,,16,e" filled="f" strokecolor="#36f" strokeweight="1.65pt">
                <v:path arrowok="t"/>
              </v:shape>
              <v:line id="_x0000_s16966" style="position:absolute" from="2106,-1221" to="2106,-1221" strokecolor="#36f" strokeweight="1.65pt"/>
              <v:line id="_x0000_s16967" style="position:absolute" from="2106,-1221" to="2106,-1221" strokecolor="#36f" strokeweight="1.65pt"/>
              <v:shape id="_x0000_s16968" style="position:absolute;left:2106;top:-1221;width:16;height:0" coordsize="16,0" path="m,l,,16,e" filled="f" strokecolor="#36f" strokeweight="1.65pt">
                <v:path arrowok="t"/>
              </v:shape>
              <v:line id="_x0000_s16969" style="position:absolute" from="2122,-1221" to="2122,-1221" strokecolor="#36f" strokeweight="1.65pt"/>
              <v:line id="_x0000_s16970" style="position:absolute" from="2122,-1221" to="2122,-1221" strokecolor="#36f" strokeweight="1.65pt"/>
              <v:line id="_x0000_s16971" style="position:absolute" from="2122,-1221" to="2122,-1221" strokecolor="#36f" strokeweight="1.65pt"/>
              <v:shape id="_x0000_s16972" style="position:absolute;left:2122;top:-1221;width:0;height:0" coordsize="0,0" path="m,l,,,e" filled="f" strokecolor="#36f" strokeweight="1.65pt">
                <v:path arrowok="t"/>
              </v:shape>
              <v:line id="_x0000_s16973" style="position:absolute" from="2122,-1221" to="2122,-1221" strokecolor="#36f" strokeweight="1.65pt"/>
              <v:line id="_x0000_s16974" style="position:absolute" from="2122,-1221" to="2122,-1221" strokecolor="#36f" strokeweight="1.65pt"/>
              <v:shape id="_x0000_s16975" style="position:absolute;left:2122;top:-1221;width:17;height:18" coordsize="17,18" path="m,l,,17,18e" filled="f" strokecolor="#36f" strokeweight="1.65pt">
                <v:path arrowok="t"/>
              </v:shape>
              <v:line id="_x0000_s16976" style="position:absolute" from="2139,-1203" to="2139,-1203" strokecolor="#36f" strokeweight="1.65pt"/>
              <v:line id="_x0000_s16977" style="position:absolute" from="2139,-1203" to="2139,-1203" strokecolor="#36f" strokeweight="1.65pt"/>
              <v:shape id="_x0000_s16978" style="position:absolute;left:2139;top:-1203;width:16;height:0" coordsize="16,0" path="m,l,,16,e" filled="f" strokecolor="#36f" strokeweight="1.65pt">
                <v:path arrowok="t"/>
              </v:shape>
              <v:line id="_x0000_s16979" style="position:absolute" from="2155,-1203" to="2155,-1203" strokecolor="#36f" strokeweight="1.65pt"/>
              <v:line id="_x0000_s16980" style="position:absolute" from="2155,-1203" to="2155,-1203" strokecolor="#36f" strokeweight="1.65pt"/>
              <v:line id="_x0000_s16981" style="position:absolute" from="2155,-1203" to="2155,-1203" strokecolor="#36f" strokeweight="1.65pt"/>
              <v:shape id="_x0000_s16982" style="position:absolute;left:2155;top:-1203;width:16;height:0" coordsize="16,0" path="m,l,,16,e" filled="f" strokecolor="#36f" strokeweight="1.65pt">
                <v:path arrowok="t"/>
              </v:shape>
              <v:line id="_x0000_s16983" style="position:absolute" from="2171,-1203" to="2171,-1203" strokecolor="#36f" strokeweight="1.65pt"/>
              <v:line id="_x0000_s16984" style="position:absolute" from="2171,-1203" to="2171,-1203" strokecolor="#36f" strokeweight="1.65pt"/>
              <v:shape id="_x0000_s16985" style="position:absolute;left:2171;top:-1203;width:17;height:0" coordsize="17,0" path="m,l,,17,e" filled="f" strokecolor="#36f" strokeweight="1.65pt">
                <v:path arrowok="t"/>
              </v:shape>
              <v:line id="_x0000_s16986" style="position:absolute" from="2188,-1203" to="2188,-1203" strokecolor="#36f" strokeweight="1.65pt"/>
              <v:line id="_x0000_s16987" style="position:absolute" from="2188,-1203" to="2188,-1203" strokecolor="#36f" strokeweight="1.65pt"/>
              <v:shape id="_x0000_s16988" style="position:absolute;left:2188;top:-1203;width:16;height:0" coordsize="16,0" path="m,l,,16,e" filled="f" strokecolor="#36f" strokeweight="1.65pt">
                <v:path arrowok="t"/>
              </v:shape>
              <v:line id="_x0000_s16989" style="position:absolute" from="2204,-1203" to="2204,-1203" strokecolor="#36f" strokeweight="1.65pt"/>
              <v:shape id="_x0000_s16990" style="position:absolute;left:2204;top:-1203;width:0;height:18" coordsize="0,18" path="m,l,,,18e" filled="f" strokecolor="#36f" strokeweight="1.65pt">
                <v:path arrowok="t"/>
              </v:shape>
              <v:line id="_x0000_s16991" style="position:absolute" from="2204,-1185" to="2204,-1185" strokecolor="#36f" strokeweight="1.65pt"/>
              <v:shape id="_x0000_s16992" style="position:absolute;left:2204;top:-1185;width:16;height:0" coordsize="16,0" path="m,l,,16,e" filled="f" strokecolor="#36f" strokeweight="1.65pt">
                <v:path arrowok="t"/>
              </v:shape>
              <v:line id="_x0000_s16993" style="position:absolute" from="2220,-1185" to="2220,-1185" strokecolor="#36f" strokeweight="1.65pt"/>
              <v:line id="_x0000_s16994" style="position:absolute" from="2220,-1185" to="2220,-1185" strokecolor="#36f" strokeweight="1.65pt"/>
              <v:shape id="_x0000_s16995" style="position:absolute;left:2220;top:-1185;width:17;height:0" coordsize="17,0" path="m,l,,17,e" filled="f" strokecolor="#36f" strokeweight="1.65pt">
                <v:path arrowok="t"/>
              </v:shape>
              <v:line id="_x0000_s16996" style="position:absolute" from="2237,-1185" to="2237,-1185" strokecolor="#36f" strokeweight="1.65pt"/>
              <v:line id="_x0000_s16997" style="position:absolute" from="2237,-1185" to="2237,-1185" strokecolor="#36f" strokeweight="1.65pt"/>
              <v:shape id="_x0000_s16998" style="position:absolute;left:2237;top:-1185;width:16;height:0" coordsize="16,0" path="m,l,,16,e" filled="f" strokecolor="#36f" strokeweight="1.65pt">
                <v:path arrowok="t"/>
              </v:shape>
              <v:line id="_x0000_s16999" style="position:absolute" from="2253,-1185" to="2253,-1185" strokecolor="#36f" strokeweight="1.65pt"/>
              <v:line id="_x0000_s17000" style="position:absolute" from="2253,-1185" to="2253,-1185" strokecolor="#36f" strokeweight="1.65pt"/>
              <v:line id="_x0000_s17001" style="position:absolute" from="2253,-1185" to="2253,-1185" strokecolor="#36f" strokeweight="1.65pt"/>
              <v:shape id="_x0000_s17002" style="position:absolute;left:2253;top:-1185;width:16;height:0" coordsize="16,0" path="m,l,,16,e" filled="f" strokecolor="#36f" strokeweight="1.65pt">
                <v:path arrowok="t"/>
              </v:shape>
              <v:line id="_x0000_s17003" style="position:absolute" from="2269,-1185" to="2269,-1185" strokecolor="#36f" strokeweight="1.65pt"/>
              <v:shape id="_x0000_s17004" style="position:absolute;left:2269;top:-1185;width:0;height:0" coordsize="0,0" path="m,l,,,e" filled="f" strokecolor="#36f" strokeweight="1.65pt">
                <v:path arrowok="t"/>
              </v:shape>
              <v:shape id="_x0000_s17005" style="position:absolute;left:2269;top:-1185;width:17;height:0" coordsize="17,0" path="m,l,,17,e" filled="f" strokecolor="#36f" strokeweight="1.65pt">
                <v:path arrowok="t"/>
              </v:shape>
              <v:line id="_x0000_s17006" style="position:absolute" from="2286,-1185" to="2286,-1185" strokecolor="#36f" strokeweight="1.65pt"/>
              <v:line id="_x0000_s17007" style="position:absolute" from="2286,-1185" to="2286,-1185" strokecolor="#36f" strokeweight="1.65pt"/>
              <v:shape id="_x0000_s17008" style="position:absolute;left:2286;top:-1185;width:16;height:0" coordsize="16,0" path="m,l,,16,e" filled="f" strokecolor="#36f" strokeweight="1.65pt">
                <v:path arrowok="t"/>
              </v:shape>
              <v:line id="_x0000_s17009" style="position:absolute" from="2302,-1185" to="2302,-1185" strokecolor="#36f" strokeweight="1.65pt"/>
              <v:line id="_x0000_s17010" style="position:absolute" from="2302,-1185" to="2302,-1185" strokecolor="#36f" strokeweight="1.65pt"/>
              <v:line id="_x0000_s17011" style="position:absolute" from="2302,-1185" to="2302,-1185" strokecolor="#36f" strokeweight="1.65pt"/>
              <v:shape id="_x0000_s17012" style="position:absolute;left:2302;top:-1185;width:16;height:0" coordsize="16,0" path="m,l,,16,e" filled="f" strokecolor="#36f" strokeweight="1.65pt">
                <v:path arrowok="t"/>
              </v:shape>
              <v:line id="_x0000_s17013" style="position:absolute" from="2318,-1185" to="2318,-1185" strokecolor="#36f" strokeweight="1.65pt"/>
              <v:line id="_x0000_s17014" style="position:absolute" from="2318,-1185" to="2318,-1185" strokecolor="#36f" strokeweight="1.65pt"/>
              <v:shape id="_x0000_s17015" style="position:absolute;left:2318;top:-1185;width:17;height:0" coordsize="17,0" path="m,l,,17,e" filled="f" strokecolor="#36f" strokeweight="1.65pt">
                <v:path arrowok="t"/>
              </v:shape>
              <v:line id="_x0000_s17016" style="position:absolute" from="2335,-1185" to="2335,-1185" strokecolor="#36f" strokeweight="1.65pt"/>
              <v:line id="_x0000_s17017" style="position:absolute" from="2335,-1185" to="2335,-1185" strokecolor="#36f" strokeweight="1.65pt"/>
              <v:shape id="_x0000_s17018" style="position:absolute;left:2335;top:-1185;width:16;height:18" coordsize="16,18" path="m,l,,16,18e" filled="f" strokecolor="#36f" strokeweight="1.65pt">
                <v:path arrowok="t"/>
              </v:shape>
              <v:line id="_x0000_s17019" style="position:absolute" from="2351,-1167" to="2351,-1167" strokecolor="#36f" strokeweight="1.65pt"/>
              <v:line id="_x0000_s17020" style="position:absolute" from="2351,-1167" to="2351,-1167" strokecolor="#36f" strokeweight="1.65pt"/>
              <v:line id="_x0000_s17021" style="position:absolute" from="2351,-1167" to="2351,-1167" strokecolor="#36f" strokeweight="1.65pt"/>
              <v:shape id="_x0000_s17022" style="position:absolute;left:2351;top:-1167;width:16;height:0" coordsize="16,0" path="m,l,,16,e" filled="f" strokecolor="#36f" strokeweight="1.65pt">
                <v:path arrowok="t"/>
              </v:shape>
              <v:line id="_x0000_s17023" style="position:absolute" from="2367,-1167" to="2367,-1167" strokecolor="#36f" strokeweight="1.65pt"/>
              <v:line id="_x0000_s17024" style="position:absolute" from="2367,-1167" to="2367,-1167" strokecolor="#36f" strokeweight="1.65pt"/>
              <v:shape id="_x0000_s17025" style="position:absolute;left:2367;top:-1167;width:17;height:0" coordsize="17,0" path="m,l,,17,e" filled="f" strokecolor="#36f" strokeweight="1.65pt">
                <v:path arrowok="t"/>
              </v:shape>
              <v:line id="_x0000_s17026" style="position:absolute" from="2384,-1167" to="2384,-1167" strokecolor="#36f" strokeweight="1.65pt"/>
              <v:line id="_x0000_s17027" style="position:absolute" from="2384,-1167" to="2384,-1167" strokecolor="#36f" strokeweight="1.65pt"/>
              <v:shape id="_x0000_s17028" style="position:absolute;left:2384;top:-1167;width:16;height:0" coordsize="16,0" path="m,l,,16,e" filled="f" strokecolor="#36f" strokeweight="1.65pt">
                <v:path arrowok="t"/>
              </v:shape>
              <v:line id="_x0000_s17029" style="position:absolute" from="2400,-1167" to="2400,-1167" strokecolor="#36f" strokeweight="1.65pt"/>
              <v:line id="_x0000_s17030" style="position:absolute" from="2400,-1167" to="2400,-1167" strokecolor="#36f" strokeweight="1.65pt"/>
              <v:shape id="_x0000_s17031" style="position:absolute;left:2400;top:-1167;width:0;height:19" coordsize="0,19" path="m,l,,,19e" filled="f" strokecolor="#36f" strokeweight="1.65pt">
                <v:path arrowok="t"/>
              </v:shape>
              <v:shape id="_x0000_s17032" style="position:absolute;left:2400;top:-1148;width:16;height:0" coordsize="16,0" path="m,l,,16,e" filled="f" strokecolor="#36f" strokeweight="1.65pt">
                <v:path arrowok="t"/>
              </v:shape>
              <v:line id="_x0000_s17033" style="position:absolute" from="2416,-1148" to="2416,-1148" strokecolor="#36f" strokeweight="1.65pt"/>
              <v:line id="_x0000_s17034" style="position:absolute" from="2416,-1148" to="2416,-1148" strokecolor="#36f" strokeweight="1.65pt"/>
              <v:shape id="_x0000_s17035" style="position:absolute;left:2416;top:-1148;width:17;height:0" coordsize="17,0" path="m,l,,17,e" filled="f" strokecolor="#36f" strokeweight="1.65pt">
                <v:path arrowok="t"/>
              </v:shape>
              <v:line id="_x0000_s17036" style="position:absolute" from="2433,-1148" to="2433,-1148" strokecolor="#36f" strokeweight="1.65pt"/>
              <v:line id="_x0000_s17037" style="position:absolute" from="2433,-1148" to="2433,-1148" strokecolor="#36f" strokeweight="1.65pt"/>
              <v:shape id="_x0000_s17038" style="position:absolute;left:2433;top:-1148;width:16;height:0" coordsize="16,0" path="m,l,,16,e" filled="f" strokecolor="#36f" strokeweight="1.65pt">
                <v:path arrowok="t"/>
              </v:shape>
              <v:line id="_x0000_s17039" style="position:absolute" from="2449,-1148" to="2449,-1148" strokecolor="#36f" strokeweight="1.65pt"/>
              <v:line id="_x0000_s17040" style="position:absolute" from="2449,-1148" to="2449,-1148" strokecolor="#36f" strokeweight="1.65pt"/>
              <v:shape id="_x0000_s17041" style="position:absolute;left:2449;top:-1148;width:0;height:0" coordsize="0,0" path="m,l,,,e" filled="f" strokecolor="#36f" strokeweight="1.65pt">
                <v:path arrowok="t"/>
              </v:shape>
              <v:line id="_x0000_s17042" style="position:absolute" from="2449,-1148" to="2449,-1148" strokecolor="#36f" strokeweight="1.65pt"/>
              <v:line id="_x0000_s17043" style="position:absolute" from="2449,-1148" to="2449,-1148" strokecolor="#36f" strokeweight="1.65pt"/>
              <v:shape id="_x0000_s17044" style="position:absolute;left:2449;top:-1148;width:0;height:18" coordsize="0,18" path="m,l,,,18e" filled="f" strokecolor="#36f" strokeweight="1.65pt">
                <v:path arrowok="t"/>
              </v:shape>
              <v:shape id="_x0000_s17045" style="position:absolute;left:2449;top:-1130;width:16;height:0" coordsize="16,0" path="m,l,,16,e" filled="f" strokecolor="#36f" strokeweight="1.65pt">
                <v:path arrowok="t"/>
              </v:shape>
              <v:line id="_x0000_s17046" style="position:absolute" from="2465,-1130" to="2465,-1130" strokecolor="#36f" strokeweight="1.65pt"/>
              <v:line id="_x0000_s17047" style="position:absolute" from="2465,-1130" to="2465,-1130" strokecolor="#36f" strokeweight="1.65pt"/>
              <v:shape id="_x0000_s17048" style="position:absolute;left:2465;top:-1130;width:17;height:0" coordsize="17,0" path="m,l,,17,e" filled="f" strokecolor="#36f" strokeweight="1.65pt">
                <v:path arrowok="t"/>
              </v:shape>
              <v:line id="_x0000_s17049" style="position:absolute" from="2482,-1130" to="2482,-1130" strokecolor="#36f" strokeweight="1.65pt"/>
              <v:line id="_x0000_s17050" style="position:absolute" from="2482,-1130" to="2482,-1130" strokecolor="#36f" strokeweight="1.65pt"/>
              <v:shape id="_x0000_s17051" style="position:absolute;left:2482;top:-1130;width:16;height:0" coordsize="16,0" path="m,l,,16,e" filled="f" strokecolor="#36f" strokeweight="1.65pt">
                <v:path arrowok="t"/>
              </v:shape>
              <v:line id="_x0000_s17052" style="position:absolute" from="2498,-1130" to="2498,-1130" strokecolor="#36f" strokeweight="1.65pt"/>
              <v:line id="_x0000_s17053" style="position:absolute" from="2498,-1130" to="2498,-1130" strokecolor="#36f" strokeweight="1.65pt"/>
              <v:line id="_x0000_s17054" style="position:absolute" from="2498,-1130" to="2498,-1130" strokecolor="#36f" strokeweight="1.65pt"/>
              <v:shape id="_x0000_s17055" style="position:absolute;left:2498;top:-1130;width:16;height:0" coordsize="16,0" path="m,l,,16,e" filled="f" strokecolor="#36f" strokeweight="1.65pt">
                <v:path arrowok="t"/>
              </v:shape>
              <v:line id="_x0000_s17056" style="position:absolute" from="2514,-1130" to="2514,-1130" strokecolor="#36f" strokeweight="1.65pt"/>
              <v:shape id="_x0000_s17057" style="position:absolute;left:2514;top:-1130;width:0;height:18" coordsize="0,18" path="m,l,,,18e" filled="f" strokecolor="#36f" strokeweight="1.65pt">
                <v:path arrowok="t"/>
              </v:shape>
              <v:shape id="_x0000_s17058" style="position:absolute;left:2514;top:-1112;width:17;height:0" coordsize="17,0" path="m,l,,17,e" filled="f" strokecolor="#36f" strokeweight="1.65pt">
                <v:path arrowok="t"/>
              </v:shape>
              <v:line id="_x0000_s17059" style="position:absolute" from="2531,-1112" to="2531,-1112" strokecolor="#36f" strokeweight="1.65pt"/>
              <v:line id="_x0000_s17060" style="position:absolute" from="2531,-1112" to="2531,-1112" strokecolor="#36f" strokeweight="1.65pt"/>
              <v:shape id="_x0000_s17061" style="position:absolute;left:2531;top:-1112;width:16;height:0" coordsize="16,0" path="m,l,,16,e" filled="f" strokecolor="#36f" strokeweight="1.65pt">
                <v:path arrowok="t"/>
              </v:shape>
              <v:line id="_x0000_s17062" style="position:absolute" from="2547,-1112" to="2547,-1112" strokecolor="#36f" strokeweight="1.65pt"/>
              <v:line id="_x0000_s17063" style="position:absolute" from="2547,-1112" to="2547,-1112" strokecolor="#36f" strokeweight="1.65pt"/>
              <v:line id="_x0000_s17064" style="position:absolute" from="2547,-1112" to="2547,-1112" strokecolor="#36f" strokeweight="1.65pt"/>
              <v:shape id="_x0000_s17065" style="position:absolute;left:2547;top:-1112;width:16;height:0" coordsize="16,0" path="m,l,,16,e" filled="f" strokecolor="#36f" strokeweight="1.65pt">
                <v:path arrowok="t"/>
              </v:shape>
              <v:line id="_x0000_s17066" style="position:absolute" from="2563,-1112" to="2563,-1112" strokecolor="#36f" strokeweight="1.65pt"/>
              <v:line id="_x0000_s17067" style="position:absolute" from="2563,-1112" to="2563,-1112" strokecolor="#36f" strokeweight="1.65pt"/>
              <v:shape id="_x0000_s17068" style="position:absolute;left:2563;top:-1112;width:16;height:0" coordsize="16,0" path="m,l,,16,e" filled="f" strokecolor="#36f" strokeweight="1.65pt">
                <v:path arrowok="t"/>
              </v:shape>
              <v:line id="_x0000_s17069" style="position:absolute" from="2579,-1112" to="2579,-1112" strokecolor="#36f" strokeweight="1.65pt"/>
              <v:shape id="_x0000_s17070" style="position:absolute;left:2579;top:-1112;width:0;height:19" coordsize="0,19" path="m,l,,,19e" filled="f" strokecolor="#36f" strokeweight="1.65pt">
                <v:path arrowok="t"/>
              </v:shape>
              <v:shape id="_x0000_s17071" style="position:absolute;left:2579;top:-1093;width:17;height:0" coordsize="17,0" path="m,l,,17,e" filled="f" strokecolor="#36f" strokeweight="1.65pt">
                <v:path arrowok="t"/>
              </v:shape>
              <v:line id="_x0000_s17072" style="position:absolute" from="2596,-1093" to="2596,-1093" strokecolor="#36f" strokeweight="1.65pt"/>
              <v:line id="_x0000_s17073" style="position:absolute" from="2596,-1093" to="2596,-1093" strokecolor="#36f" strokeweight="1.65pt"/>
              <v:line id="_x0000_s17074" style="position:absolute" from="2596,-1093" to="2596,-1093" strokecolor="#36f" strokeweight="1.65pt"/>
              <v:shape id="_x0000_s17075" style="position:absolute;left:2596;top:-1093;width:16;height:0" coordsize="16,0" path="m,l,,16,e" filled="f" strokecolor="#36f" strokeweight="1.65pt">
                <v:path arrowok="t"/>
              </v:shape>
              <v:line id="_x0000_s17076" style="position:absolute" from="2612,-1093" to="2612,-1093" strokecolor="#36f" strokeweight="1.65pt"/>
              <v:line id="_x0000_s17077" style="position:absolute" from="2612,-1093" to="2612,-1093" strokecolor="#36f" strokeweight="1.65pt"/>
              <v:shape id="_x0000_s17078" style="position:absolute;left:2612;top:-1093;width:16;height:0" coordsize="16,0" path="m,l,,16,e" filled="f" strokecolor="#36f" strokeweight="1.65pt">
                <v:path arrowok="t"/>
              </v:shape>
              <v:line id="_x0000_s17079" style="position:absolute" from="2628,-1093" to="2628,-1093" strokecolor="#36f" strokeweight="1.65pt"/>
              <v:line id="_x0000_s17080" style="position:absolute" from="2628,-1093" to="2628,-1093" strokecolor="#36f" strokeweight="1.65pt"/>
              <v:shape id="_x0000_s17081" style="position:absolute;left:2628;top:-1093;width:17;height:0" coordsize="17,0" path="m,l,,17,e" filled="f" strokecolor="#36f" strokeweight="1.65pt">
                <v:path arrowok="t"/>
              </v:shape>
              <v:line id="_x0000_s17082" style="position:absolute" from="2645,-1093" to="2645,-1093" strokecolor="#36f" strokeweight="1.65pt"/>
              <v:shape id="_x0000_s17083" style="position:absolute;left:2645;top:-1093;width:0;height:18" coordsize="0,18" path="m,l,,,18e" filled="f" strokecolor="#36f" strokeweight="1.65pt">
                <v:path arrowok="t"/>
              </v:shape>
              <v:line id="_x0000_s17084" style="position:absolute" from="2645,-1075" to="2645,-1075" strokecolor="#36f" strokeweight="1.65pt"/>
              <v:shape id="_x0000_s17085" style="position:absolute;left:2645;top:-1075;width:16;height:0" coordsize="16,0" path="m,l,,16,e" filled="f" strokecolor="#36f" strokeweight="1.65pt">
                <v:path arrowok="t"/>
              </v:shape>
              <v:line id="_x0000_s17086" style="position:absolute" from="2661,-1075" to="2661,-1075" strokecolor="#36f" strokeweight="1.65pt"/>
              <v:line id="_x0000_s17087" style="position:absolute" from="2661,-1075" to="2661,-1075" strokecolor="#36f" strokeweight="1.65pt"/>
              <v:shape id="_x0000_s17088" style="position:absolute;left:2661;top:-1075;width:16;height:0" coordsize="16,0" path="m,l,,16,e" filled="f" strokecolor="#36f" strokeweight="1.65pt">
                <v:path arrowok="t"/>
              </v:shape>
              <v:line id="_x0000_s17089" style="position:absolute" from="2677,-1075" to="2677,-1075" strokecolor="#36f" strokeweight="1.65pt"/>
              <v:line id="_x0000_s17090" style="position:absolute" from="2677,-1075" to="2677,-1075" strokecolor="#36f" strokeweight="1.65pt"/>
              <v:shape id="_x0000_s17091" style="position:absolute;left:2677;top:-1075;width:17;height:0" coordsize="17,0" path="m,l,,17,e" filled="f" strokecolor="#36f" strokeweight="1.65pt">
                <v:path arrowok="t"/>
              </v:shape>
              <v:line id="_x0000_s17092" style="position:absolute" from="2694,-1075" to="2694,-1075" strokecolor="#36f" strokeweight="1.65pt"/>
              <v:line id="_x0000_s17093" style="position:absolute" from="2694,-1075" to="2694,-1075" strokecolor="#36f" strokeweight="1.65pt"/>
              <v:line id="_x0000_s17094" style="position:absolute" from="2694,-1075" to="2694,-1075" strokecolor="#36f" strokeweight="1.65pt"/>
              <v:shape id="_x0000_s17095" style="position:absolute;left:2694;top:-1075;width:16;height:18" coordsize="16,18" path="m,l,,16,18e" filled="f" strokecolor="#36f" strokeweight="1.65pt">
                <v:path arrowok="t"/>
              </v:shape>
              <v:line id="_x0000_s17096" style="position:absolute" from="2710,-1057" to="2710,-1057" strokecolor="#36f" strokeweight="1.65pt"/>
              <v:line id="_x0000_s17097" style="position:absolute" from="2710,-1057" to="2710,-1057" strokecolor="#36f" strokeweight="1.65pt"/>
              <v:shape id="_x0000_s17098" style="position:absolute;left:2710;top:-1057;width:16;height:0" coordsize="16,0" path="m,l,,16,e" filled="f" strokecolor="#36f" strokeweight="1.65pt">
                <v:path arrowok="t"/>
              </v:shape>
              <v:line id="_x0000_s17099" style="position:absolute" from="2726,-1057" to="2726,-1057" strokecolor="#36f" strokeweight="1.65pt"/>
              <v:line id="_x0000_s17100" style="position:absolute" from="2726,-1057" to="2726,-1057" strokecolor="#36f" strokeweight="1.65pt"/>
              <v:shape id="_x0000_s17101" style="position:absolute;left:2726;top:-1057;width:17;height:0" coordsize="17,0" path="m,l,,17,e" filled="f" strokecolor="#36f" strokeweight="1.65pt">
                <v:path arrowok="t"/>
              </v:shape>
              <v:line id="_x0000_s17102" style="position:absolute" from="2743,-1057" to="2743,-1057" strokecolor="#36f" strokeweight="1.65pt"/>
              <v:line id="_x0000_s17103" style="position:absolute" from="2743,-1057" to="2743,-1057" strokecolor="#36f" strokeweight="1.65pt"/>
              <v:line id="_x0000_s17104" style="position:absolute" from="2743,-1057" to="2743,-1057" strokecolor="#36f" strokeweight="1.65pt"/>
              <v:shape id="_x0000_s17105" style="position:absolute;left:2743;top:-1057;width:16;height:0" coordsize="16,0" path="m,l,,16,e" filled="f" strokecolor="#36f" strokeweight="1.65pt">
                <v:path arrowok="t"/>
              </v:shape>
              <v:line id="_x0000_s17106" style="position:absolute" from="2759,-1057" to="2759,-1057" strokecolor="#36f" strokeweight="1.65pt"/>
              <v:shape id="_x0000_s17107" style="position:absolute;left:2759;top:-1057;width:0;height:19" coordsize="0,19" path="m,l,,,19e" filled="f" strokecolor="#36f" strokeweight="1.65pt">
                <v:path arrowok="t"/>
              </v:shape>
              <v:shape id="_x0000_s17108" style="position:absolute;left:2759;top:-1038;width:16;height:0" coordsize="16,0" path="m,l,,16,e" filled="f" strokecolor="#36f" strokeweight="1.65pt">
                <v:path arrowok="t"/>
              </v:shape>
              <v:line id="_x0000_s17109" style="position:absolute" from="2775,-1038" to="2775,-1038" strokecolor="#36f" strokeweight="1.65pt"/>
              <v:line id="_x0000_s17110" style="position:absolute" from="2775,-1038" to="2775,-1038" strokecolor="#36f" strokeweight="1.65pt"/>
              <v:shape id="_x0000_s17111" style="position:absolute;left:2775;top:-1038;width:0;height:0" coordsize="0,0" path="m,l,,,e" filled="f" strokecolor="#36f" strokeweight="1.65pt">
                <v:path arrowok="t"/>
              </v:shape>
              <v:line id="_x0000_s17112" style="position:absolute" from="2775,-1038" to="2775,-1038" strokecolor="#36f" strokeweight="1.65pt"/>
              <v:line id="_x0000_s17113" style="position:absolute" from="2775,-1038" to="2775,-1038" strokecolor="#36f" strokeweight="1.65pt"/>
              <v:line id="_x0000_s17114" style="position:absolute" from="2775,-1038" to="2775,-1038" strokecolor="#36f" strokeweight="1.65pt"/>
            </v:group>
            <v:group id="_x0000_s17115" style="position:absolute;left:2775;top:-1038;width:964;height:348" coordorigin="2775,-1038" coordsize="964,348">
              <v:shape id="_x0000_s17116" style="position:absolute;left:2775;top:-1038;width:17;height:0" coordsize="17,0" path="m,l,,17,e" filled="f" strokecolor="#36f" strokeweight="1.65pt">
                <v:path arrowok="t"/>
              </v:shape>
              <v:line id="_x0000_s17117" style="position:absolute" from="2792,-1038" to="2792,-1038" strokecolor="#36f" strokeweight="1.65pt"/>
              <v:line id="_x0000_s17118" style="position:absolute" from="2792,-1038" to="2792,-1038" strokecolor="#36f" strokeweight="1.65pt"/>
              <v:shape id="_x0000_s17119" style="position:absolute;left:2792;top:-1038;width:16;height:0" coordsize="16,0" path="m,l,,16,e" filled="f" strokecolor="#36f" strokeweight="1.65pt">
                <v:path arrowok="t"/>
              </v:shape>
              <v:shape id="_x0000_s17120" style="position:absolute;left:2808;top:-1038;width:0;height:18" coordsize="0,18" path="m,l,,,18e" filled="f" strokecolor="#36f" strokeweight="1.65pt">
                <v:path arrowok="t"/>
              </v:shape>
              <v:line id="_x0000_s17121" style="position:absolute" from="2808,-1020" to="2808,-1020" strokecolor="#36f" strokeweight="1.65pt"/>
              <v:shape id="_x0000_s17122" style="position:absolute;left:2808;top:-1020;width:16;height:0" coordsize="16,0" path="m,l,,16,e" filled="f" strokecolor="#36f" strokeweight="1.65pt">
                <v:path arrowok="t"/>
              </v:shape>
              <v:line id="_x0000_s17123" style="position:absolute" from="2824,-1020" to="2824,-1020" strokecolor="#36f" strokeweight="1.65pt"/>
              <v:line id="_x0000_s17124" style="position:absolute" from="2824,-1020" to="2824,-1020" strokecolor="#36f" strokeweight="1.65pt"/>
              <v:line id="_x0000_s17125" style="position:absolute" from="2824,-1020" to="2824,-1020" strokecolor="#36f" strokeweight="1.65pt"/>
              <v:shape id="_x0000_s17126" style="position:absolute;left:2824;top:-1020;width:17;height:0" coordsize="17,0" path="m,l,,17,e" filled="f" strokecolor="#36f" strokeweight="1.65pt">
                <v:path arrowok="t"/>
              </v:shape>
              <v:line id="_x0000_s17127" style="position:absolute" from="2841,-1020" to="2841,-1020" strokecolor="#36f" strokeweight="1.65pt"/>
              <v:line id="_x0000_s17128" style="position:absolute" from="2841,-1020" to="2841,-1020" strokecolor="#36f" strokeweight="1.65pt"/>
              <v:shape id="_x0000_s17129" style="position:absolute;left:2841;top:-1020;width:16;height:0" coordsize="16,0" path="m,l,,16,e" filled="f" strokecolor="#36f" strokeweight="1.65pt">
                <v:path arrowok="t"/>
              </v:shape>
              <v:line id="_x0000_s17130" style="position:absolute" from="2857,-1020" to="2857,-1020" strokecolor="#36f" strokeweight="1.65pt"/>
              <v:line id="_x0000_s17131" style="position:absolute" from="2857,-1020" to="2857,-1020" strokecolor="#36f" strokeweight="1.65pt"/>
              <v:shape id="_x0000_s17132" style="position:absolute;left:2857;top:-1020;width:16;height:18" coordsize="16,18" path="m,l,,16,18e" filled="f" strokecolor="#36f" strokeweight="1.65pt">
                <v:path arrowok="t"/>
              </v:shape>
              <v:line id="_x0000_s17133" style="position:absolute" from="2873,-1002" to="2873,-1002" strokecolor="#36f" strokeweight="1.65pt"/>
              <v:line id="_x0000_s17134" style="position:absolute" from="2873,-1002" to="2873,-1002" strokecolor="#36f" strokeweight="1.65pt"/>
              <v:line id="_x0000_s17135" style="position:absolute" from="2873,-1002" to="2873,-1002" strokecolor="#36f" strokeweight="1.65pt"/>
              <v:shape id="_x0000_s17136" style="position:absolute;left:2873;top:-1002;width:17;height:0" coordsize="17,0" path="m,l,,17,e" filled="f" strokecolor="#36f" strokeweight="1.65pt">
                <v:path arrowok="t"/>
              </v:shape>
              <v:line id="_x0000_s17137" style="position:absolute" from="2890,-1002" to="2890,-1002" strokecolor="#36f" strokeweight="1.65pt"/>
              <v:line id="_x0000_s17138" style="position:absolute" from="2890,-1002" to="2890,-1002" strokecolor="#36f" strokeweight="1.65pt"/>
              <v:shape id="_x0000_s17139" style="position:absolute;left:2890;top:-1002;width:16;height:0" coordsize="16,0" path="m,l,,16,e" filled="f" strokecolor="#36f" strokeweight="1.65pt">
                <v:path arrowok="t"/>
              </v:shape>
              <v:line id="_x0000_s17140" style="position:absolute" from="2906,-1002" to="2906,-1002" strokecolor="#36f" strokeweight="1.65pt"/>
              <v:line id="_x0000_s17141" style="position:absolute" from="2906,-1002" to="2906,-1002" strokecolor="#36f" strokeweight="1.65pt"/>
              <v:shape id="_x0000_s17142" style="position:absolute;left:2906;top:-1002;width:16;height:0" coordsize="16,0" path="m,l,,16,e" filled="f" strokecolor="#36f" strokeweight="1.65pt">
                <v:path arrowok="t"/>
              </v:shape>
              <v:line id="_x0000_s17143" style="position:absolute" from="2922,-1002" to="2922,-1002" strokecolor="#36f" strokeweight="1.65pt"/>
              <v:shape id="_x0000_s17144" style="position:absolute;left:2922;top:-1002;width:0;height:19" coordsize="0,19" path="m,l,,,19e" filled="f" strokecolor="#36f" strokeweight="1.65pt">
                <v:path arrowok="t"/>
              </v:shape>
              <v:line id="_x0000_s17145" style="position:absolute" from="2922,-983" to="2922,-983" strokecolor="#36f" strokeweight="1.65pt"/>
              <v:shape id="_x0000_s17146" style="position:absolute;left:2922;top:-983;width:17;height:0" coordsize="17,0" path="m,l,,17,e" filled="f" strokecolor="#36f" strokeweight="1.65pt">
                <v:path arrowok="t"/>
              </v:shape>
              <v:line id="_x0000_s17147" style="position:absolute" from="2939,-983" to="2939,-983" strokecolor="#36f" strokeweight="1.65pt"/>
              <v:line id="_x0000_s17148" style="position:absolute" from="2939,-983" to="2939,-983" strokecolor="#36f" strokeweight="1.65pt"/>
              <v:shape id="_x0000_s17149" style="position:absolute;left:2939;top:-983;width:16;height:0" coordsize="16,0" path="m,l,,16,e" filled="f" strokecolor="#36f" strokeweight="1.65pt">
                <v:path arrowok="t"/>
              </v:shape>
              <v:line id="_x0000_s17150" style="position:absolute" from="2955,-983" to="2955,-983" strokecolor="#36f" strokeweight="1.65pt"/>
              <v:line id="_x0000_s17151" style="position:absolute" from="2955,-983" to="2955,-983" strokecolor="#36f" strokeweight="1.65pt"/>
              <v:shape id="_x0000_s17152" style="position:absolute;left:2955;top:-983;width:16;height:0" coordsize="16,0" path="m,l,,16,e" filled="f" strokecolor="#36f" strokeweight="1.65pt">
                <v:path arrowok="t"/>
              </v:shape>
              <v:line id="_x0000_s17153" style="position:absolute" from="2971,-983" to="2971,-983" strokecolor="#36f" strokeweight="1.65pt"/>
              <v:line id="_x0000_s17154" style="position:absolute" from="2971,-983" to="2971,-983" strokecolor="#36f" strokeweight="1.65pt"/>
              <v:shape id="_x0000_s17155" style="position:absolute;left:2971;top:-983;width:0;height:18" coordsize="0,18" path="m,l,,,18e" filled="f" strokecolor="#36f" strokeweight="1.65pt">
                <v:path arrowok="t"/>
              </v:shape>
              <v:shape id="_x0000_s17156" style="position:absolute;left:2971;top:-965;width:17;height:0" coordsize="17,0" path="m,l,,17,e" filled="f" strokecolor="#36f" strokeweight="1.65pt">
                <v:path arrowok="t"/>
              </v:shape>
              <v:line id="_x0000_s17157" style="position:absolute" from="2988,-965" to="2988,-965" strokecolor="#36f" strokeweight="1.65pt"/>
              <v:line id="_x0000_s17158" style="position:absolute" from="2988,-965" to="2988,-965" strokecolor="#36f" strokeweight="1.65pt"/>
              <v:shape id="_x0000_s17159" style="position:absolute;left:2988;top:-965;width:16;height:0" coordsize="16,0" path="m,l,,16,e" filled="f" strokecolor="#36f" strokeweight="1.65pt">
                <v:path arrowok="t"/>
              </v:shape>
              <v:line id="_x0000_s17160" style="position:absolute" from="3004,-965" to="3004,-965" strokecolor="#36f" strokeweight="1.65pt"/>
              <v:line id="_x0000_s17161" style="position:absolute" from="3004,-965" to="3004,-965" strokecolor="#36f" strokeweight="1.65pt"/>
              <v:shape id="_x0000_s17162" style="position:absolute;left:3004;top:-965;width:16;height:0" coordsize="16,0" path="m,l,,16,e" filled="f" strokecolor="#36f" strokeweight="1.65pt">
                <v:path arrowok="t"/>
              </v:shape>
              <v:line id="_x0000_s17163" style="position:absolute" from="3020,-965" to="3020,-965" strokecolor="#36f" strokeweight="1.65pt"/>
              <v:line id="_x0000_s17164" style="position:absolute" from="3020,-965" to="3020,-965" strokecolor="#36f" strokeweight="1.65pt"/>
              <v:line id="_x0000_s17165" style="position:absolute" from="3020,-965" to="3020,-965" strokecolor="#36f" strokeweight="1.65pt"/>
              <v:shape id="_x0000_s17166" style="position:absolute;left:3020;top:-965;width:17;height:18" coordsize="17,18" path="m,l,,17,18e" filled="f" strokecolor="#36f" strokeweight="1.65pt">
                <v:path arrowok="t"/>
              </v:shape>
              <v:line id="_x0000_s17167" style="position:absolute" from="3037,-947" to="3037,-947" strokecolor="#36f" strokeweight="1.65pt"/>
              <v:line id="_x0000_s17168" style="position:absolute" from="3037,-947" to="3037,-947" strokecolor="#36f" strokeweight="1.65pt"/>
              <v:shape id="_x0000_s17169" style="position:absolute;left:3037;top:-947;width:16;height:0" coordsize="16,0" path="m,l,,16,e" filled="f" strokecolor="#36f" strokeweight="1.65pt">
                <v:path arrowok="t"/>
              </v:shape>
              <v:line id="_x0000_s17170" style="position:absolute" from="3053,-947" to="3053,-947" strokecolor="#36f" strokeweight="1.65pt"/>
              <v:line id="_x0000_s17171" style="position:absolute" from="3053,-947" to="3053,-947" strokecolor="#36f" strokeweight="1.65pt"/>
              <v:shape id="_x0000_s17172" style="position:absolute;left:3053;top:-947;width:16;height:0" coordsize="16,0" path="m,l,,16,e" filled="f" strokecolor="#36f" strokeweight="1.65pt">
                <v:path arrowok="t"/>
              </v:shape>
              <v:line id="_x0000_s17173" style="position:absolute" from="3069,-947" to="3069,-947" strokecolor="#36f" strokeweight="1.65pt"/>
              <v:line id="_x0000_s17174" style="position:absolute" from="3069,-947" to="3069,-947" strokecolor="#36f" strokeweight="1.65pt"/>
              <v:line id="_x0000_s17175" style="position:absolute" from="3069,-947" to="3069,-947" strokecolor="#36f" strokeweight="1.65pt"/>
              <v:shape id="_x0000_s17176" style="position:absolute;left:3069;top:-947;width:17;height:0" coordsize="17,0" path="m,l,,17,e" filled="f" strokecolor="#36f" strokeweight="1.65pt">
                <v:path arrowok="t"/>
              </v:shape>
              <v:shape id="_x0000_s17177" style="position:absolute;left:3086;top:-947;width:0;height:19" coordsize="0,19" path="m,l,,,19e" filled="f" strokecolor="#36f" strokeweight="1.65pt">
                <v:path arrowok="t"/>
              </v:shape>
              <v:line id="_x0000_s17178" style="position:absolute" from="3086,-928" to="3086,-928" strokecolor="#36f" strokeweight="1.65pt"/>
              <v:shape id="_x0000_s17179" style="position:absolute;left:3086;top:-928;width:0;height:0" coordsize="0,0" path="m,l,,,e" filled="f" strokecolor="#36f" strokeweight="1.65pt">
                <v:path arrowok="t"/>
              </v:shape>
              <v:line id="_x0000_s17180" style="position:absolute" from="3086,-928" to="3086,-928" strokecolor="#36f" strokeweight="1.65pt"/>
              <v:line id="_x0000_s17181" style="position:absolute" from="3086,-928" to="3086,-928" strokecolor="#36f" strokeweight="1.65pt"/>
              <v:shape id="_x0000_s17182" style="position:absolute;left:3086;top:-928;width:16;height:0" coordsize="16,0" path="m,l,,16,e" filled="f" strokecolor="#36f" strokeweight="1.65pt">
                <v:path arrowok="t"/>
              </v:shape>
              <v:line id="_x0000_s17183" style="position:absolute" from="3102,-928" to="3102,-928" strokecolor="#36f" strokeweight="1.65pt"/>
              <v:line id="_x0000_s17184" style="position:absolute" from="3102,-928" to="3102,-928" strokecolor="#36f" strokeweight="1.65pt"/>
              <v:line id="_x0000_s17185" style="position:absolute" from="3102,-928" to="3102,-928" strokecolor="#36f" strokeweight="1.65pt"/>
              <v:shape id="_x0000_s17186" style="position:absolute;left:3102;top:-928;width:16;height:0" coordsize="16,0" path="m,l,,16,e" filled="f" strokecolor="#36f" strokeweight="1.65pt">
                <v:path arrowok="t"/>
              </v:shape>
              <v:line id="_x0000_s17187" style="position:absolute" from="3118,-928" to="3118,-928" strokecolor="#36f" strokeweight="1.65pt"/>
              <v:shape id="_x0000_s17188" style="position:absolute;left:3118;top:-928;width:0;height:18" coordsize="0,18" path="m,l,,,18e" filled="f" strokecolor="#36f" strokeweight="1.65pt">
                <v:path arrowok="t"/>
              </v:shape>
              <v:shape id="_x0000_s17189" style="position:absolute;left:3118;top:-910;width:17;height:0" coordsize="17,0" path="m,l,,17,e" filled="f" strokecolor="#36f" strokeweight="1.65pt">
                <v:path arrowok="t"/>
              </v:shape>
              <v:line id="_x0000_s17190" style="position:absolute" from="3135,-910" to="3135,-910" strokecolor="#36f" strokeweight="1.65pt"/>
              <v:line id="_x0000_s17191" style="position:absolute" from="3135,-910" to="3135,-910" strokecolor="#36f" strokeweight="1.65pt"/>
              <v:shape id="_x0000_s17192" style="position:absolute;left:3135;top:-910;width:16;height:0" coordsize="16,0" path="m,l,,16,e" filled="f" strokecolor="#36f" strokeweight="1.65pt">
                <v:path arrowok="t"/>
              </v:shape>
              <v:line id="_x0000_s17193" style="position:absolute" from="3151,-910" to="3151,-910" strokecolor="#36f" strokeweight="1.65pt"/>
              <v:line id="_x0000_s17194" style="position:absolute" from="3151,-910" to="3151,-910" strokecolor="#36f" strokeweight="1.65pt"/>
              <v:shape id="_x0000_s17195" style="position:absolute;left:3151;top:-910;width:16;height:0" coordsize="16,0" path="m,l,,16,e" filled="f" strokecolor="#36f" strokeweight="1.65pt">
                <v:path arrowok="t"/>
              </v:shape>
              <v:line id="_x0000_s17196" style="position:absolute" from="3167,-910" to="3167,-910" strokecolor="#36f" strokeweight="1.65pt"/>
              <v:line id="_x0000_s17197" style="position:absolute" from="3167,-910" to="3167,-910" strokecolor="#36f" strokeweight="1.65pt"/>
              <v:shape id="_x0000_s17198" style="position:absolute;left:3167;top:-910;width:0;height:18" coordsize="0,18" path="m,l,,,18e" filled="f" strokecolor="#36f" strokeweight="1.65pt">
                <v:path arrowok="t"/>
              </v:shape>
              <v:shape id="_x0000_s17199" style="position:absolute;left:3167;top:-892;width:17;height:0" coordsize="17,0" path="m,l,,17,e" filled="f" strokecolor="#36f" strokeweight="1.65pt">
                <v:path arrowok="t"/>
              </v:shape>
              <v:line id="_x0000_s17200" style="position:absolute" from="3184,-892" to="3184,-892" strokecolor="#36f" strokeweight="1.65pt"/>
              <v:line id="_x0000_s17201" style="position:absolute" from="3184,-892" to="3184,-892" strokecolor="#36f" strokeweight="1.65pt"/>
              <v:shape id="_x0000_s17202" style="position:absolute;left:3184;top:-892;width:16;height:0" coordsize="16,0" path="m,l,,16,e" filled="f" strokecolor="#36f" strokeweight="1.65pt">
                <v:path arrowok="t"/>
              </v:shape>
              <v:line id="_x0000_s17203" style="position:absolute" from="3200,-892" to="3200,-892" strokecolor="#36f" strokeweight="1.65pt"/>
              <v:line id="_x0000_s17204" style="position:absolute" from="3200,-892" to="3200,-892" strokecolor="#36f" strokeweight="1.65pt"/>
              <v:shape id="_x0000_s17205" style="position:absolute;left:3200;top:-892;width:16;height:0" coordsize="16,0" path="m,l,,16,e" filled="f" strokecolor="#36f" strokeweight="1.65pt">
                <v:path arrowok="t"/>
              </v:shape>
              <v:line id="_x0000_s17206" style="position:absolute" from="3216,-892" to="3216,-892" strokecolor="#36f" strokeweight="1.65pt"/>
              <v:line id="_x0000_s17207" style="position:absolute" from="3216,-892" to="3216,-892" strokecolor="#36f" strokeweight="1.65pt"/>
              <v:line id="_x0000_s17208" style="position:absolute" from="3216,-892" to="3216,-892" strokecolor="#36f" strokeweight="1.65pt"/>
              <v:shape id="_x0000_s17209" style="position:absolute;left:3216;top:-892;width:17;height:18" coordsize="17,18" path="m,l,,17,18e" filled="f" strokecolor="#36f" strokeweight="1.65pt">
                <v:path arrowok="t"/>
              </v:shape>
              <v:line id="_x0000_s17210" style="position:absolute" from="3233,-874" to="3233,-874" strokecolor="#36f" strokeweight="1.65pt"/>
              <v:line id="_x0000_s17211" style="position:absolute" from="3233,-874" to="3233,-874" strokecolor="#36f" strokeweight="1.65pt"/>
              <v:shape id="_x0000_s17212" style="position:absolute;left:3233;top:-874;width:16;height:0" coordsize="16,0" path="m,l,,16,e" filled="f" strokecolor="#36f" strokeweight="1.65pt">
                <v:path arrowok="t"/>
              </v:shape>
              <v:line id="_x0000_s17213" style="position:absolute" from="3249,-874" to="3249,-874" strokecolor="#36f" strokeweight="1.65pt"/>
              <v:line id="_x0000_s17214" style="position:absolute" from="3249,-874" to="3249,-874" strokecolor="#36f" strokeweight="1.65pt"/>
              <v:shape id="_x0000_s17215" style="position:absolute;left:3249;top:-874;width:16;height:0" coordsize="16,0" path="m,l,,16,e" filled="f" strokecolor="#36f" strokeweight="1.65pt">
                <v:path arrowok="t"/>
              </v:shape>
              <v:line id="_x0000_s17216" style="position:absolute" from="3265,-874" to="3265,-874" strokecolor="#36f" strokeweight="1.65pt"/>
              <v:line id="_x0000_s17217" style="position:absolute" from="3265,-874" to="3265,-874" strokecolor="#36f" strokeweight="1.65pt"/>
              <v:line id="_x0000_s17218" style="position:absolute" from="3265,-874" to="3265,-874" strokecolor="#36f" strokeweight="1.65pt"/>
              <v:shape id="_x0000_s17219" style="position:absolute;left:3265;top:-874;width:16;height:19" coordsize="16,19" path="m,l,,16,19e" filled="f" strokecolor="#36f" strokeweight="1.65pt">
                <v:path arrowok="t"/>
              </v:shape>
              <v:line id="_x0000_s17220" style="position:absolute" from="3281,-855" to="3281,-855" strokecolor="#36f" strokeweight="1.65pt"/>
              <v:line id="_x0000_s17221" style="position:absolute" from="3281,-855" to="3281,-855" strokecolor="#36f" strokeweight="1.65pt"/>
              <v:shape id="_x0000_s17222" style="position:absolute;left:3281;top:-855;width:17;height:0" coordsize="17,0" path="m,l,,17,e" filled="f" strokecolor="#36f" strokeweight="1.65pt">
                <v:path arrowok="t"/>
              </v:shape>
              <v:line id="_x0000_s17223" style="position:absolute" from="3298,-855" to="3298,-855" strokecolor="#36f" strokeweight="1.65pt"/>
              <v:line id="_x0000_s17224" style="position:absolute" from="3298,-855" to="3298,-855" strokecolor="#36f" strokeweight="1.65pt"/>
              <v:shape id="_x0000_s17225" style="position:absolute;left:3298;top:-855;width:16;height:0" coordsize="16,0" path="m,l,,16,e" filled="f" strokecolor="#36f" strokeweight="1.65pt">
                <v:path arrowok="t"/>
              </v:shape>
              <v:line id="_x0000_s17226" style="position:absolute" from="3314,-855" to="3314,-855" strokecolor="#36f" strokeweight="1.65pt"/>
              <v:line id="_x0000_s17227" style="position:absolute" from="3314,-855" to="3314,-855" strokecolor="#36f" strokeweight="1.65pt"/>
              <v:line id="_x0000_s17228" style="position:absolute" from="3314,-855" to="3314,-855" strokecolor="#36f" strokeweight="1.65pt"/>
              <v:shape id="_x0000_s17229" style="position:absolute;left:3314;top:-855;width:16;height:18" coordsize="16,18" path="m,l,,16,18e" filled="f" strokecolor="#36f" strokeweight="1.65pt">
                <v:path arrowok="t"/>
              </v:shape>
              <v:line id="_x0000_s17230" style="position:absolute" from="3330,-837" to="3330,-837" strokecolor="#36f" strokeweight="1.65pt"/>
              <v:line id="_x0000_s17231" style="position:absolute" from="3330,-837" to="3330,-837" strokecolor="#36f" strokeweight="1.65pt"/>
              <v:shape id="_x0000_s17232" style="position:absolute;left:3330;top:-837;width:17;height:0" coordsize="17,0" path="m,l,,17,e" filled="f" strokecolor="#36f" strokeweight="1.65pt">
                <v:path arrowok="t"/>
              </v:shape>
              <v:line id="_x0000_s17233" style="position:absolute" from="3347,-837" to="3347,-837" strokecolor="#36f" strokeweight="1.65pt"/>
              <v:line id="_x0000_s17234" style="position:absolute" from="3347,-837" to="3347,-837" strokecolor="#36f" strokeweight="1.65pt"/>
              <v:shape id="_x0000_s17235" style="position:absolute;left:3347;top:-837;width:16;height:0" coordsize="16,0" path="m,l,,16,e" filled="f" strokecolor="#36f" strokeweight="1.65pt">
                <v:path arrowok="t"/>
              </v:shape>
              <v:line id="_x0000_s17236" style="position:absolute" from="3363,-837" to="3363,-837" strokecolor="#36f" strokeweight="1.65pt"/>
              <v:line id="_x0000_s17237" style="position:absolute" from="3363,-837" to="3363,-837" strokecolor="#36f" strokeweight="1.65pt"/>
              <v:line id="_x0000_s17238" style="position:absolute" from="3363,-837" to="3363,-837" strokecolor="#36f" strokeweight="1.65pt"/>
              <v:shape id="_x0000_s17239" style="position:absolute;left:3363;top:-837;width:16;height:0" coordsize="16,0" path="m,l,,16,e" filled="f" strokecolor="#36f" strokeweight="1.65pt">
                <v:path arrowok="t"/>
              </v:shape>
              <v:line id="_x0000_s17240" style="position:absolute" from="3379,-837" to="3379,-837" strokecolor="#36f" strokeweight="1.65pt"/>
              <v:line id="_x0000_s17241" style="position:absolute" from="3379,-837" to="3379,-837" strokecolor="#36f" strokeweight="1.65pt"/>
              <v:shape id="_x0000_s17242" style="position:absolute;left:3379;top:-837;width:17;height:0" coordsize="17,0" path="m,l,,17,e" filled="f" strokecolor="#36f" strokeweight="1.65pt">
                <v:path arrowok="t"/>
              </v:shape>
              <v:line id="_x0000_s17243" style="position:absolute" from="3396,-837" to="3396,-837" strokecolor="#36f" strokeweight="1.65pt"/>
              <v:line id="_x0000_s17244" style="position:absolute" from="3396,-837" to="3396,-837" strokecolor="#36f" strokeweight="1.65pt"/>
              <v:shape id="_x0000_s17245" style="position:absolute;left:3396;top:-837;width:16;height:0" coordsize="16,0" path="m,l,,16,e" filled="f" strokecolor="#36f" strokeweight="1.65pt">
                <v:path arrowok="t"/>
              </v:shape>
              <v:line id="_x0000_s17246" style="position:absolute" from="3412,-837" to="3412,-837" strokecolor="#36f" strokeweight="1.65pt"/>
              <v:line id="_x0000_s17247" style="position:absolute" from="3412,-837" to="3412,-837" strokecolor="#36f" strokeweight="1.65pt"/>
              <v:shape id="_x0000_s17248" style="position:absolute;left:3412;top:-837;width:0;height:18" coordsize="0,18" path="m,l,,,18e" filled="f" strokecolor="#36f" strokeweight="1.65pt">
                <v:path arrowok="t"/>
              </v:shape>
              <v:shape id="_x0000_s17249" style="position:absolute;left:3412;top:-819;width:0;height:0" coordsize="0,0" path="m,l,,,e" filled="f" strokecolor="#36f" strokeweight="1.65pt">
                <v:path arrowok="t"/>
              </v:shape>
              <v:line id="_x0000_s17250" style="position:absolute" from="3412,-819" to="3412,-819" strokecolor="#36f" strokeweight="1.65pt"/>
              <v:line id="_x0000_s17251" style="position:absolute" from="3412,-819" to="3412,-819" strokecolor="#36f" strokeweight="1.65pt"/>
              <v:shape id="_x0000_s17252" style="position:absolute;left:3412;top:-819;width:16;height:0" coordsize="16,0" path="m,l,,16,e" filled="f" strokecolor="#36f" strokeweight="1.65pt">
                <v:path arrowok="t"/>
              </v:shape>
              <v:line id="_x0000_s17253" style="position:absolute" from="3428,-819" to="3428,-819" strokecolor="#36f" strokeweight="1.65pt"/>
              <v:line id="_x0000_s17254" style="position:absolute" from="3428,-819" to="3428,-819" strokecolor="#36f" strokeweight="1.65pt"/>
              <v:shape id="_x0000_s17255" style="position:absolute;left:3428;top:-819;width:17;height:0" coordsize="17,0" path="m,l,,17,e" filled="f" strokecolor="#36f" strokeweight="1.65pt">
                <v:path arrowok="t"/>
              </v:shape>
              <v:line id="_x0000_s17256" style="position:absolute" from="3445,-819" to="3445,-819" strokecolor="#36f" strokeweight="1.65pt"/>
              <v:line id="_x0000_s17257" style="position:absolute" from="3445,-819" to="3445,-819" strokecolor="#36f" strokeweight="1.65pt"/>
              <v:shape id="_x0000_s17258" style="position:absolute;left:3445;top:-819;width:0;height:19" coordsize="0,19" path="m,l,,,19e" filled="f" strokecolor="#36f" strokeweight="1.65pt">
                <v:path arrowok="t"/>
              </v:shape>
              <v:shape id="_x0000_s17259" style="position:absolute;left:3445;top:-800;width:16;height:0" coordsize="16,0" path="m,l,,16,e" filled="f" strokecolor="#36f" strokeweight="1.65pt">
                <v:path arrowok="t"/>
              </v:shape>
              <v:line id="_x0000_s17260" style="position:absolute" from="3461,-800" to="3461,-800" strokecolor="#36f" strokeweight="1.65pt"/>
              <v:line id="_x0000_s17261" style="position:absolute" from="3461,-800" to="3461,-800" strokecolor="#36f" strokeweight="1.65pt"/>
              <v:shape id="_x0000_s17262" style="position:absolute;left:3461;top:-800;width:16;height:0" coordsize="16,0" path="m,l,,16,e" filled="f" strokecolor="#36f" strokeweight="1.65pt">
                <v:path arrowok="t"/>
              </v:shape>
              <v:line id="_x0000_s17263" style="position:absolute" from="3477,-800" to="3477,-800" strokecolor="#36f" strokeweight="1.65pt"/>
              <v:line id="_x0000_s17264" style="position:absolute" from="3477,-800" to="3477,-800" strokecolor="#36f" strokeweight="1.65pt"/>
              <v:shape id="_x0000_s17265" style="position:absolute;left:3477;top:-800;width:17;height:0" coordsize="17,0" path="m,l,,17,e" filled="f" strokecolor="#36f" strokeweight="1.65pt">
                <v:path arrowok="t"/>
              </v:shape>
              <v:line id="_x0000_s17266" style="position:absolute" from="3494,-800" to="3494,-800" strokecolor="#36f" strokeweight="1.65pt"/>
              <v:shape id="_x0000_s17267" style="position:absolute;left:3494;top:-800;width:0;height:18" coordsize="0,18" path="m,l,,,18e" filled="f" strokecolor="#36f" strokeweight="1.65pt">
                <v:path arrowok="t"/>
              </v:shape>
              <v:line id="_x0000_s17268" style="position:absolute" from="3494,-782" to="3494,-782" strokecolor="#36f" strokeweight="1.65pt"/>
              <v:shape id="_x0000_s17269" style="position:absolute;left:3494;top:-782;width:16;height:0" coordsize="16,0" path="m,l,,16,e" filled="f" strokecolor="#36f" strokeweight="1.65pt">
                <v:path arrowok="t"/>
              </v:shape>
              <v:line id="_x0000_s17270" style="position:absolute" from="3510,-782" to="3510,-782" strokecolor="#36f" strokeweight="1.65pt"/>
              <v:line id="_x0000_s17271" style="position:absolute" from="3510,-782" to="3510,-782" strokecolor="#36f" strokeweight="1.65pt"/>
              <v:shape id="_x0000_s17272" style="position:absolute;left:3510;top:-782;width:16;height:0" coordsize="16,0" path="m,l,,16,e" filled="f" strokecolor="#36f" strokeweight="1.65pt">
                <v:path arrowok="t"/>
              </v:shape>
              <v:line id="_x0000_s17273" style="position:absolute" from="3526,-782" to="3526,-782" strokecolor="#36f" strokeweight="1.65pt"/>
              <v:line id="_x0000_s17274" style="position:absolute" from="3526,-782" to="3526,-782" strokecolor="#36f" strokeweight="1.65pt"/>
              <v:shape id="_x0000_s17275" style="position:absolute;left:3526;top:-782;width:17;height:0" coordsize="17,0" path="m,l,,17,e" filled="f" strokecolor="#36f" strokeweight="1.65pt">
                <v:path arrowok="t"/>
              </v:shape>
              <v:shape id="_x0000_s17276" style="position:absolute;left:3543;top:-782;width:0;height:18" coordsize="0,18" path="m,l,,,18e" filled="f" strokecolor="#36f" strokeweight="1.65pt">
                <v:path arrowok="t"/>
              </v:shape>
              <v:line id="_x0000_s17277" style="position:absolute" from="3543,-764" to="3543,-764" strokecolor="#36f" strokeweight="1.65pt"/>
              <v:line id="_x0000_s17278" style="position:absolute" from="3543,-764" to="3543,-764" strokecolor="#36f" strokeweight="1.65pt"/>
              <v:shape id="_x0000_s17279" style="position:absolute;left:3543;top:-764;width:16;height:0" coordsize="16,0" path="m,l,,16,e" filled="f" strokecolor="#36f" strokeweight="1.65pt">
                <v:path arrowok="t"/>
              </v:shape>
              <v:line id="_x0000_s17280" style="position:absolute" from="3559,-764" to="3559,-764" strokecolor="#36f" strokeweight="1.65pt"/>
              <v:line id="_x0000_s17281" style="position:absolute" from="3559,-764" to="3559,-764" strokecolor="#36f" strokeweight="1.65pt"/>
              <v:shape id="_x0000_s17282" style="position:absolute;left:3559;top:-764;width:16;height:0" coordsize="16,0" path="m,l,,16,e" filled="f" strokecolor="#36f" strokeweight="1.65pt">
                <v:path arrowok="t"/>
              </v:shape>
              <v:line id="_x0000_s17283" style="position:absolute" from="3575,-764" to="3575,-764" strokecolor="#36f" strokeweight="1.65pt"/>
              <v:line id="_x0000_s17284" style="position:absolute" from="3575,-764" to="3575,-764" strokecolor="#36f" strokeweight="1.65pt"/>
              <v:shape id="_x0000_s17285" style="position:absolute;left:3575;top:-764;width:17;height:19" coordsize="17,19" path="m,l,,17,19e" filled="f" strokecolor="#36f" strokeweight="1.65pt">
                <v:path arrowok="t"/>
              </v:shape>
              <v:line id="_x0000_s17286" style="position:absolute" from="3592,-745" to="3592,-745" strokecolor="#36f" strokeweight="1.65pt"/>
              <v:line id="_x0000_s17287" style="position:absolute" from="3592,-745" to="3592,-745" strokecolor="#36f" strokeweight="1.65pt"/>
              <v:line id="_x0000_s17288" style="position:absolute" from="3592,-745" to="3592,-745" strokecolor="#36f" strokeweight="1.65pt"/>
              <v:shape id="_x0000_s17289" style="position:absolute;left:3592;top:-745;width:16;height:0" coordsize="16,0" path="m,l,,16,e" filled="f" strokecolor="#36f" strokeweight="1.65pt">
                <v:path arrowok="t"/>
              </v:shape>
              <v:line id="_x0000_s17290" style="position:absolute" from="3608,-745" to="3608,-745" strokecolor="#36f" strokeweight="1.65pt"/>
              <v:line id="_x0000_s17291" style="position:absolute" from="3608,-745" to="3608,-745" strokecolor="#36f" strokeweight="1.65pt"/>
              <v:shape id="_x0000_s17292" style="position:absolute;left:3608;top:-745;width:16;height:0" coordsize="16,0" path="m,l,,16,e" filled="f" strokecolor="#36f" strokeweight="1.65pt">
                <v:path arrowok="t"/>
              </v:shape>
              <v:line id="_x0000_s17293" style="position:absolute" from="3624,-745" to="3624,-745" strokecolor="#36f" strokeweight="1.65pt"/>
              <v:shape id="_x0000_s17294" style="position:absolute;left:3624;top:-745;width:0;height:18" coordsize="0,18" path="m,l,,,18e" filled="f" strokecolor="#36f" strokeweight="1.65pt">
                <v:path arrowok="t"/>
              </v:shape>
              <v:shape id="_x0000_s17295" style="position:absolute;left:3624;top:-727;width:17;height:0" coordsize="17,0" path="m,l,,17,e" filled="f" strokecolor="#36f" strokeweight="1.65pt">
                <v:path arrowok="t"/>
              </v:shape>
              <v:line id="_x0000_s17296" style="position:absolute" from="3641,-727" to="3641,-727" strokecolor="#36f" strokeweight="1.65pt"/>
              <v:line id="_x0000_s17297" style="position:absolute" from="3641,-727" to="3641,-727" strokecolor="#36f" strokeweight="1.65pt"/>
              <v:line id="_x0000_s17298" style="position:absolute" from="3641,-727" to="3641,-727" strokecolor="#36f" strokeweight="1.65pt"/>
              <v:shape id="_x0000_s17299" style="position:absolute;left:3641;top:-727;width:16;height:0" coordsize="16,0" path="m,l,,16,e" filled="f" strokecolor="#36f" strokeweight="1.65pt">
                <v:path arrowok="t"/>
              </v:shape>
              <v:line id="_x0000_s17300" style="position:absolute" from="3657,-727" to="3657,-727" strokecolor="#36f" strokeweight="1.65pt"/>
              <v:line id="_x0000_s17301" style="position:absolute" from="3657,-727" to="3657,-727" strokecolor="#36f" strokeweight="1.65pt"/>
              <v:shape id="_x0000_s17302" style="position:absolute;left:3657;top:-727;width:16;height:0" coordsize="16,0" path="m,l,,16,e" filled="f" strokecolor="#36f" strokeweight="1.65pt">
                <v:path arrowok="t"/>
              </v:shape>
              <v:shape id="_x0000_s17303" style="position:absolute;left:3673;top:-727;width:0;height:18" coordsize="0,18" path="m,l,,,18e" filled="f" strokecolor="#36f" strokeweight="1.65pt">
                <v:path arrowok="t"/>
              </v:shape>
              <v:line id="_x0000_s17304" style="position:absolute" from="3673,-709" to="3673,-709" strokecolor="#36f" strokeweight="1.65pt"/>
              <v:shape id="_x0000_s17305" style="position:absolute;left:3673;top:-709;width:17;height:0" coordsize="17,0" path="m,l,,17,e" filled="f" strokecolor="#36f" strokeweight="1.65pt">
                <v:path arrowok="t"/>
              </v:shape>
              <v:line id="_x0000_s17306" style="position:absolute" from="3690,-709" to="3690,-709" strokecolor="#36f" strokeweight="1.65pt"/>
              <v:line id="_x0000_s17307" style="position:absolute" from="3690,-709" to="3690,-709" strokecolor="#36f" strokeweight="1.65pt"/>
              <v:line id="_x0000_s17308" style="position:absolute" from="3690,-709" to="3690,-709" strokecolor="#36f" strokeweight="1.65pt"/>
              <v:shape id="_x0000_s17309" style="position:absolute;left:3690;top:-709;width:16;height:0" coordsize="16,0" path="m,l,,16,e" filled="f" strokecolor="#36f" strokeweight="1.65pt">
                <v:path arrowok="t"/>
              </v:shape>
              <v:line id="_x0000_s17310" style="position:absolute" from="3706,-709" to="3706,-709" strokecolor="#36f" strokeweight="1.65pt"/>
              <v:shape id="_x0000_s17311" style="position:absolute;left:3706;top:-709;width:0;height:19" coordsize="0,19" path="m,l,,,19e" filled="f" strokecolor="#36f" strokeweight="1.65pt">
                <v:path arrowok="t"/>
              </v:shape>
              <v:shape id="_x0000_s17312" style="position:absolute;left:3706;top:-690;width:16;height:0" coordsize="16,0" path="m,l,,16,e" filled="f" strokecolor="#36f" strokeweight="1.65pt">
                <v:path arrowok="t"/>
              </v:shape>
              <v:line id="_x0000_s17313" style="position:absolute" from="3722,-690" to="3722,-690" strokecolor="#36f" strokeweight="1.65pt"/>
              <v:line id="_x0000_s17314" style="position:absolute" from="3722,-690" to="3722,-690" strokecolor="#36f" strokeweight="1.65pt"/>
              <v:shape id="_x0000_s17315" style="position:absolute;left:3722;top:-690;width:17;height:0" coordsize="17,0" path="m,l,,17,e" filled="f" strokecolor="#36f" strokeweight="1.65pt">
                <v:path arrowok="t"/>
              </v:shape>
            </v:group>
            <v:group id="_x0000_s17316" style="position:absolute;left:3739;top:-690;width:930;height:531" coordorigin="3739,-690" coordsize="930,531">
              <v:line id="_x0000_s17317" style="position:absolute" from="3739,-690" to="3739,-690" strokecolor="#36f" strokeweight="1.65pt"/>
              <v:line id="_x0000_s17318" style="position:absolute" from="3739,-690" to="3739,-690" strokecolor="#36f" strokeweight="1.65pt"/>
              <v:line id="_x0000_s17319" style="position:absolute" from="3739,-690" to="3739,-690" strokecolor="#36f" strokeweight="1.65pt"/>
              <v:shape id="_x0000_s17320" style="position:absolute;left:3739;top:-690;width:0;height:18" coordsize="0,18" path="m,l,,,18e" filled="f" strokecolor="#36f" strokeweight="1.65pt">
                <v:path arrowok="t"/>
              </v:shape>
              <v:line id="_x0000_s17321" style="position:absolute" from="3739,-672" to="3739,-672" strokecolor="#36f" strokeweight="1.65pt"/>
              <v:line id="_x0000_s17322" style="position:absolute" from="3739,-672" to="3739,-672" strokecolor="#36f" strokeweight="1.65pt"/>
              <v:shape id="_x0000_s17323" style="position:absolute;left:3739;top:-672;width:16;height:0" coordsize="16,0" path="m,l,,16,e" filled="f" strokecolor="#36f" strokeweight="1.65pt">
                <v:path arrowok="t"/>
              </v:shape>
              <v:line id="_x0000_s17324" style="position:absolute" from="3755,-672" to="3755,-672" strokecolor="#36f" strokeweight="1.65pt"/>
              <v:line id="_x0000_s17325" style="position:absolute" from="3755,-672" to="3755,-672" strokecolor="#36f" strokeweight="1.65pt"/>
              <v:shape id="_x0000_s17326" style="position:absolute;left:3755;top:-672;width:16;height:0" coordsize="16,0" path="m,l,,16,e" filled="f" strokecolor="#36f" strokeweight="1.65pt">
                <v:path arrowok="t"/>
              </v:shape>
              <v:line id="_x0000_s17327" style="position:absolute" from="3771,-672" to="3771,-672" strokecolor="#36f" strokeweight="1.65pt"/>
              <v:line id="_x0000_s17328" style="position:absolute" from="3771,-672" to="3771,-672" strokecolor="#36f" strokeweight="1.65pt"/>
              <v:shape id="_x0000_s17329" style="position:absolute;left:3771;top:-672;width:0;height:18" coordsize="0,18" path="m,l,,,18e" filled="f" strokecolor="#36f" strokeweight="1.65pt">
                <v:path arrowok="t"/>
              </v:shape>
              <v:shape id="_x0000_s17330" style="position:absolute;left:3771;top:-654;width:17;height:0" coordsize="17,0" path="m,l,,17,e" filled="f" strokecolor="#36f" strokeweight="1.65pt">
                <v:path arrowok="t"/>
              </v:shape>
              <v:line id="_x0000_s17331" style="position:absolute" from="3788,-654" to="3788,-654" strokecolor="#36f" strokeweight="1.65pt"/>
              <v:line id="_x0000_s17332" style="position:absolute" from="3788,-654" to="3788,-654" strokecolor="#36f" strokeweight="1.65pt"/>
              <v:shape id="_x0000_s17333" style="position:absolute;left:3788;top:-654;width:16;height:0" coordsize="16,0" path="m,l,,16,e" filled="f" strokecolor="#36f" strokeweight="1.65pt">
                <v:path arrowok="t"/>
              </v:shape>
              <v:line id="_x0000_s17334" style="position:absolute" from="3804,-654" to="3804,-654" strokecolor="#36f" strokeweight="1.65pt"/>
              <v:line id="_x0000_s17335" style="position:absolute" from="3804,-654" to="3804,-654" strokecolor="#36f" strokeweight="1.65pt"/>
              <v:shape id="_x0000_s17336" style="position:absolute;left:3804;top:-654;width:16;height:0" coordsize="16,0" path="m,l,,16,e" filled="f" strokecolor="#36f" strokeweight="1.65pt">
                <v:path arrowok="t"/>
              </v:shape>
              <v:shape id="_x0000_s17337" style="position:absolute;left:3820;top:-654;width:0;height:19" coordsize="0,19" path="m,l,,,19e" filled="f" strokecolor="#36f" strokeweight="1.65pt">
                <v:path arrowok="t"/>
              </v:shape>
              <v:line id="_x0000_s17338" style="position:absolute" from="3820,-635" to="3820,-635" strokecolor="#36f" strokeweight="1.65pt"/>
              <v:line id="_x0000_s17339" style="position:absolute" from="3820,-635" to="3820,-635" strokecolor="#36f" strokeweight="1.65pt"/>
              <v:shape id="_x0000_s17340" style="position:absolute;left:3820;top:-635;width:17;height:0" coordsize="17,0" path="m,l,,17,e" filled="f" strokecolor="#36f" strokeweight="1.65pt">
                <v:path arrowok="t"/>
              </v:shape>
              <v:line id="_x0000_s17341" style="position:absolute" from="3837,-635" to="3837,-635" strokecolor="#36f" strokeweight="1.65pt"/>
              <v:line id="_x0000_s17342" style="position:absolute" from="3837,-635" to="3837,-635" strokecolor="#36f" strokeweight="1.65pt"/>
              <v:shape id="_x0000_s17343" style="position:absolute;left:3837;top:-635;width:16;height:0" coordsize="16,0" path="m,l,,16,e" filled="f" strokecolor="#36f" strokeweight="1.65pt">
                <v:path arrowok="t"/>
              </v:shape>
              <v:line id="_x0000_s17344" style="position:absolute" from="3853,-635" to="3853,-635" strokecolor="#36f" strokeweight="1.65pt"/>
              <v:shape id="_x0000_s17345" style="position:absolute;left:3853;top:-635;width:0;height:18" coordsize="0,18" path="m,l,,,18e" filled="f" strokecolor="#36f" strokeweight="1.65pt">
                <v:path arrowok="t"/>
              </v:shape>
              <v:shape id="_x0000_s17346" style="position:absolute;left:3853;top:-617;width:16;height:0" coordsize="16,0" path="m,l,,16,e" filled="f" strokecolor="#36f" strokeweight="1.65pt">
                <v:path arrowok="t"/>
              </v:shape>
              <v:line id="_x0000_s17347" style="position:absolute" from="3869,-617" to="3869,-617" strokecolor="#36f" strokeweight="1.65pt"/>
              <v:line id="_x0000_s17348" style="position:absolute" from="3869,-617" to="3869,-617" strokecolor="#36f" strokeweight="1.65pt"/>
              <v:line id="_x0000_s17349" style="position:absolute" from="3869,-617" to="3869,-617" strokecolor="#36f" strokeweight="1.65pt"/>
              <v:shape id="_x0000_s17350" style="position:absolute;left:3869;top:-617;width:17;height:0" coordsize="17,0" path="m,l,,17,e" filled="f" strokecolor="#36f" strokeweight="1.65pt">
                <v:path arrowok="t"/>
              </v:shape>
              <v:line id="_x0000_s17351" style="position:absolute" from="3886,-617" to="3886,-617" strokecolor="#36f" strokeweight="1.65pt"/>
              <v:shape id="_x0000_s17352" style="position:absolute;left:3886;top:-617;width:0;height:18" coordsize="0,18" path="m,l,,,18e" filled="f" strokecolor="#36f" strokeweight="1.65pt">
                <v:path arrowok="t"/>
              </v:shape>
              <v:shape id="_x0000_s17353" style="position:absolute;left:3886;top:-599;width:16;height:0" coordsize="16,0" path="m,l,,16,e" filled="f" strokecolor="#36f" strokeweight="1.65pt">
                <v:path arrowok="t"/>
              </v:shape>
              <v:line id="_x0000_s17354" style="position:absolute" from="3902,-599" to="3902,-599" strokecolor="#36f" strokeweight="1.65pt"/>
              <v:line id="_x0000_s17355" style="position:absolute" from="3902,-599" to="3902,-599" strokecolor="#36f" strokeweight="1.65pt"/>
              <v:shape id="_x0000_s17356" style="position:absolute;left:3902;top:-599;width:16;height:0" coordsize="16,0" path="m,l,,16,e" filled="f" strokecolor="#36f" strokeweight="1.65pt">
                <v:path arrowok="t"/>
              </v:shape>
              <v:line id="_x0000_s17357" style="position:absolute" from="3918,-599" to="3918,-599" strokecolor="#36f" strokeweight="1.65pt"/>
              <v:line id="_x0000_s17358" style="position:absolute" from="3918,-599" to="3918,-599" strokecolor="#36f" strokeweight="1.65pt"/>
              <v:shape id="_x0000_s17359" style="position:absolute;left:3918;top:-599;width:17;height:0" coordsize="17,0" path="m,l,,17,e" filled="f" strokecolor="#36f" strokeweight="1.65pt">
                <v:path arrowok="t"/>
              </v:shape>
              <v:shape id="_x0000_s17360" style="position:absolute;left:3935;top:-599;width:0;height:19" coordsize="0,19" path="m,l,,,19e" filled="f" strokecolor="#36f" strokeweight="1.65pt">
                <v:path arrowok="t"/>
              </v:shape>
              <v:line id="_x0000_s17361" style="position:absolute" from="3935,-580" to="3935,-580" strokecolor="#36f" strokeweight="1.65pt"/>
              <v:line id="_x0000_s17362" style="position:absolute" from="3935,-580" to="3935,-580" strokecolor="#36f" strokeweight="1.65pt"/>
              <v:shape id="_x0000_s17363" style="position:absolute;left:3935;top:-580;width:16;height:0" coordsize="16,0" path="m,l,,16,e" filled="f" strokecolor="#36f" strokeweight="1.65pt">
                <v:path arrowok="t"/>
              </v:shape>
              <v:line id="_x0000_s17364" style="position:absolute" from="3951,-580" to="3951,-580" strokecolor="#36f" strokeweight="1.65pt"/>
              <v:line id="_x0000_s17365" style="position:absolute" from="3951,-580" to="3951,-580" strokecolor="#36f" strokeweight="1.65pt"/>
              <v:shape id="_x0000_s17366" style="position:absolute;left:3951;top:-580;width:16;height:0" coordsize="16,0" path="m,l,,16,e" filled="f" strokecolor="#36f" strokeweight="1.65pt">
                <v:path arrowok="t"/>
              </v:shape>
              <v:line id="_x0000_s17367" style="position:absolute" from="3967,-580" to="3967,-580" strokecolor="#36f" strokeweight="1.65pt"/>
              <v:shape id="_x0000_s17368" style="position:absolute;left:3967;top:-580;width:0;height:18" coordsize="0,18" path="m,l,,,18e" filled="f" strokecolor="#36f" strokeweight="1.65pt">
                <v:path arrowok="t"/>
              </v:shape>
              <v:shape id="_x0000_s17369" style="position:absolute;left:3967;top:-562;width:17;height:0" coordsize="17,0" path="m,l,,17,e" filled="f" strokecolor="#36f" strokeweight="1.65pt">
                <v:path arrowok="t"/>
              </v:shape>
              <v:line id="_x0000_s17370" style="position:absolute" from="3984,-562" to="3984,-562" strokecolor="#36f" strokeweight="1.65pt"/>
              <v:line id="_x0000_s17371" style="position:absolute" from="3984,-562" to="3984,-562" strokecolor="#36f" strokeweight="1.65pt"/>
              <v:line id="_x0000_s17372" style="position:absolute" from="3984,-562" to="3984,-562" strokecolor="#36f" strokeweight="1.65pt"/>
              <v:shape id="_x0000_s17373" style="position:absolute;left:3984;top:-562;width:16;height:0" coordsize="16,0" path="m,l,,16,e" filled="f" strokecolor="#36f" strokeweight="1.65pt">
                <v:path arrowok="t"/>
              </v:shape>
              <v:line id="_x0000_s17374" style="position:absolute" from="4000,-562" to="4000,-562" strokecolor="#36f" strokeweight="1.65pt"/>
              <v:shape id="_x0000_s17375" style="position:absolute;left:4000;top:-562;width:0;height:18" coordsize="0,18" path="m,l,,,18e" filled="f" strokecolor="#36f" strokeweight="1.65pt">
                <v:path arrowok="t"/>
              </v:shape>
              <v:shape id="_x0000_s17376" style="position:absolute;left:4000;top:-544;width:16;height:0" coordsize="16,0" path="m,l,,16,e" filled="f" strokecolor="#36f" strokeweight="1.65pt">
                <v:path arrowok="t"/>
              </v:shape>
              <v:line id="_x0000_s17377" style="position:absolute" from="4016,-544" to="4016,-544" strokecolor="#36f" strokeweight="1.65pt"/>
              <v:line id="_x0000_s17378" style="position:absolute" from="4016,-544" to="4016,-544" strokecolor="#36f" strokeweight="1.65pt"/>
              <v:shape id="_x0000_s17379" style="position:absolute;left:4016;top:-544;width:16;height:0" coordsize="16,0" path="m,l,,16,e" filled="f" strokecolor="#36f" strokeweight="1.65pt">
                <v:path arrowok="t"/>
              </v:shape>
              <v:line id="_x0000_s17380" style="position:absolute" from="4032,-544" to="4032,-544" strokecolor="#36f" strokeweight="1.65pt"/>
              <v:line id="_x0000_s17381" style="position:absolute" from="4032,-544" to="4032,-544" strokecolor="#36f" strokeweight="1.65pt"/>
              <v:shape id="_x0000_s17382" style="position:absolute;left:4032;top:-544;width:0;height:18" coordsize="0,18" path="m,l,,,18e" filled="f" strokecolor="#36f" strokeweight="1.65pt">
                <v:path arrowok="t"/>
              </v:shape>
              <v:shape id="_x0000_s17383" style="position:absolute;left:4032;top:-526;width:17;height:0" coordsize="17,0" path="m,l,,17,e" filled="f" strokecolor="#36f" strokeweight="1.65pt">
                <v:path arrowok="t"/>
              </v:shape>
              <v:line id="_x0000_s17384" style="position:absolute" from="4049,-526" to="4049,-526" strokecolor="#36f" strokeweight="1.65pt"/>
              <v:line id="_x0000_s17385" style="position:absolute" from="4049,-526" to="4049,-526" strokecolor="#36f" strokeweight="1.65pt"/>
              <v:shape id="_x0000_s17386" style="position:absolute;left:4049;top:-526;width:16;height:0" coordsize="16,0" path="m,l,,16,e" filled="f" strokecolor="#36f" strokeweight="1.65pt">
                <v:path arrowok="t"/>
              </v:shape>
              <v:line id="_x0000_s17387" style="position:absolute" from="4065,-526" to="4065,-526" strokecolor="#36f" strokeweight="1.65pt"/>
              <v:line id="_x0000_s17388" style="position:absolute" from="4065,-526" to="4065,-526" strokecolor="#36f" strokeweight="1.65pt"/>
              <v:shape id="_x0000_s17389" style="position:absolute;left:4065;top:-526;width:0;height:19" coordsize="0,19" path="m,l,,,19e" filled="f" strokecolor="#36f" strokeweight="1.65pt">
                <v:path arrowok="t"/>
              </v:shape>
              <v:line id="_x0000_s17390" style="position:absolute" from="4065,-507" to="4065,-507" strokecolor="#36f" strokeweight="1.65pt"/>
              <v:line id="_x0000_s17391" style="position:absolute" from="4065,-507" to="4065,-507" strokecolor="#36f" strokeweight="1.65pt"/>
              <v:line id="_x0000_s17392" style="position:absolute" from="4065,-507" to="4065,-507" strokecolor="#36f" strokeweight="1.65pt"/>
              <v:shape id="_x0000_s17393" style="position:absolute;left:4065;top:-507;width:16;height:0" coordsize="16,0" path="m,l,,16,e" filled="f" strokecolor="#36f" strokeweight="1.65pt">
                <v:path arrowok="t"/>
              </v:shape>
              <v:line id="_x0000_s17394" style="position:absolute" from="4081,-507" to="4081,-507" strokecolor="#36f" strokeweight="1.65pt"/>
              <v:line id="_x0000_s17395" style="position:absolute" from="4081,-507" to="4081,-507" strokecolor="#36f" strokeweight="1.65pt"/>
              <v:shape id="_x0000_s17396" style="position:absolute;left:4081;top:-507;width:17;height:18" coordsize="17,18" path="m,l,,17,18e" filled="f" strokecolor="#36f" strokeweight="1.65pt">
                <v:path arrowok="t"/>
              </v:shape>
              <v:line id="_x0000_s17397" style="position:absolute" from="4098,-489" to="4098,-489" strokecolor="#36f" strokeweight="1.65pt"/>
              <v:line id="_x0000_s17398" style="position:absolute" from="4098,-489" to="4098,-489" strokecolor="#36f" strokeweight="1.65pt"/>
              <v:shape id="_x0000_s17399" style="position:absolute;left:4098;top:-489;width:16;height:0" coordsize="16,0" path="m,l,,16,e" filled="f" strokecolor="#36f" strokeweight="1.65pt">
                <v:path arrowok="t"/>
              </v:shape>
              <v:line id="_x0000_s17400" style="position:absolute" from="4114,-489" to="4114,-489" strokecolor="#36f" strokeweight="1.65pt"/>
              <v:line id="_x0000_s17401" style="position:absolute" from="4114,-489" to="4114,-489" strokecolor="#36f" strokeweight="1.65pt"/>
              <v:line id="_x0000_s17402" style="position:absolute" from="4114,-489" to="4114,-489" strokecolor="#36f" strokeweight="1.65pt"/>
              <v:shape id="_x0000_s17403" style="position:absolute;left:4114;top:-489;width:16;height:0" coordsize="16,0" path="m,l,,16,e" filled="f" strokecolor="#36f" strokeweight="1.65pt">
                <v:path arrowok="t"/>
              </v:shape>
              <v:line id="_x0000_s17404" style="position:absolute" from="4130,-489" to="4130,-489" strokecolor="#36f" strokeweight="1.65pt"/>
              <v:line id="_x0000_s17405" style="position:absolute" from="4130,-489" to="4130,-489" strokecolor="#36f" strokeweight="1.65pt"/>
              <v:shape id="_x0000_s17406" style="position:absolute;left:4130;top:-489;width:17;height:0" coordsize="17,0" path="m,l,,17,e" filled="f" strokecolor="#36f" strokeweight="1.65pt">
                <v:path arrowok="t"/>
              </v:shape>
              <v:line id="_x0000_s17407" style="position:absolute" from="4147,-489" to="4147,-489" strokecolor="#36f" strokeweight="1.65pt"/>
              <v:line id="_x0000_s17408" style="position:absolute" from="4147,-489" to="4147,-489" strokecolor="#36f" strokeweight="1.65pt"/>
              <v:shape id="_x0000_s17409" style="position:absolute;left:4147;top:-489;width:16;height:0" coordsize="16,0" path="m,l,,16,e" filled="f" strokecolor="#36f" strokeweight="1.65pt">
                <v:path arrowok="t"/>
              </v:shape>
              <v:shape id="_x0000_s17410" style="position:absolute;left:4163;top:-489;width:0;height:18" coordsize="0,18" path="m,l,,,18e" filled="f" strokecolor="#36f" strokeweight="1.65pt">
                <v:path arrowok="t"/>
              </v:shape>
              <v:line id="_x0000_s17411" style="position:absolute" from="4163,-471" to="4163,-471" strokecolor="#36f" strokeweight="1.65pt"/>
              <v:line id="_x0000_s17412" style="position:absolute" from="4163,-471" to="4163,-471" strokecolor="#36f" strokeweight="1.65pt"/>
              <v:shape id="_x0000_s17413" style="position:absolute;left:4163;top:-471;width:16;height:0" coordsize="16,0" path="m,l,,16,e" filled="f" strokecolor="#36f" strokeweight="1.65pt">
                <v:path arrowok="t"/>
              </v:shape>
              <v:line id="_x0000_s17414" style="position:absolute" from="4179,-471" to="4179,-471" strokecolor="#36f" strokeweight="1.65pt"/>
              <v:line id="_x0000_s17415" style="position:absolute" from="4179,-471" to="4179,-471" strokecolor="#36f" strokeweight="1.65pt"/>
              <v:shape id="_x0000_s17416" style="position:absolute;left:4179;top:-471;width:17;height:0" coordsize="17,0" path="m,l,,17,e" filled="f" strokecolor="#36f" strokeweight="1.65pt">
                <v:path arrowok="t"/>
              </v:shape>
              <v:shape id="_x0000_s17417" style="position:absolute;left:4196;top:-471;width:0;height:19" coordsize="0,19" path="m,l,,,19e" filled="f" strokecolor="#36f" strokeweight="1.65pt">
                <v:path arrowok="t"/>
              </v:shape>
              <v:line id="_x0000_s17418" style="position:absolute" from="4196,-452" to="4196,-452" strokecolor="#36f" strokeweight="1.65pt"/>
              <v:shape id="_x0000_s17419" style="position:absolute;left:4196;top:-452;width:16;height:0" coordsize="16,0" path="m,l,,16,e" filled="f" strokecolor="#36f" strokeweight="1.65pt">
                <v:path arrowok="t"/>
              </v:shape>
              <v:line id="_x0000_s17420" style="position:absolute" from="4212,-452" to="4212,-452" strokecolor="#36f" strokeweight="1.65pt"/>
              <v:line id="_x0000_s17421" style="position:absolute" from="4212,-452" to="4212,-452" strokecolor="#36f" strokeweight="1.65pt"/>
              <v:line id="_x0000_s17422" style="position:absolute" from="4212,-452" to="4212,-452" strokecolor="#36f" strokeweight="1.65pt"/>
              <v:shape id="_x0000_s17423" style="position:absolute;left:4212;top:-452;width:16;height:18" coordsize="16,18" path="m,l,,16,18e" filled="f" strokecolor="#36f" strokeweight="1.65pt">
                <v:path arrowok="t"/>
              </v:shape>
              <v:line id="_x0000_s17424" style="position:absolute" from="4228,-434" to="4228,-434" strokecolor="#36f" strokeweight="1.65pt"/>
              <v:line id="_x0000_s17425" style="position:absolute" from="4228,-434" to="4228,-434" strokecolor="#36f" strokeweight="1.65pt"/>
              <v:shape id="_x0000_s17426" style="position:absolute;left:4228;top:-434;width:17;height:0" coordsize="17,0" path="m,l,,17,e" filled="f" strokecolor="#36f" strokeweight="1.65pt">
                <v:path arrowok="t"/>
              </v:shape>
              <v:line id="_x0000_s17427" style="position:absolute" from="4245,-434" to="4245,-434" strokecolor="#36f" strokeweight="1.65pt"/>
              <v:line id="_x0000_s17428" style="position:absolute" from="4245,-434" to="4245,-434" strokecolor="#36f" strokeweight="1.65pt"/>
              <v:shape id="_x0000_s17429" style="position:absolute;left:4245;top:-434;width:16;height:0" coordsize="16,0" path="m,l,,16,e" filled="f" strokecolor="#36f" strokeweight="1.65pt">
                <v:path arrowok="t"/>
              </v:shape>
              <v:shape id="_x0000_s17430" style="position:absolute;left:4261;top:-434;width:0;height:18" coordsize="0,18" path="m,l,,,18e" filled="f" strokecolor="#36f" strokeweight="1.65pt">
                <v:path arrowok="t"/>
              </v:shape>
              <v:line id="_x0000_s17431" style="position:absolute" from="4261,-416" to="4261,-416" strokecolor="#36f" strokeweight="1.65pt"/>
              <v:line id="_x0000_s17432" style="position:absolute" from="4261,-416" to="4261,-416" strokecolor="#36f" strokeweight="1.65pt"/>
              <v:shape id="_x0000_s17433" style="position:absolute;left:4261;top:-416;width:16;height:0" coordsize="16,0" path="m,l,,16,e" filled="f" strokecolor="#36f" strokeweight="1.65pt">
                <v:path arrowok="t"/>
              </v:shape>
              <v:line id="_x0000_s17434" style="position:absolute" from="4277,-416" to="4277,-416" strokecolor="#36f" strokeweight="1.65pt"/>
              <v:line id="_x0000_s17435" style="position:absolute" from="4277,-416" to="4277,-416" strokecolor="#36f" strokeweight="1.65pt"/>
              <v:shape id="_x0000_s17436" style="position:absolute;left:4277;top:-416;width:17;height:19" coordsize="17,19" path="m,l,,17,19e" filled="f" strokecolor="#36f" strokeweight="1.65pt">
                <v:path arrowok="t"/>
              </v:shape>
              <v:line id="_x0000_s17437" style="position:absolute" from="4294,-397" to="4294,-397" strokecolor="#36f" strokeweight="1.65pt"/>
              <v:line id="_x0000_s17438" style="position:absolute" from="4294,-397" to="4294,-397" strokecolor="#36f" strokeweight="1.65pt"/>
              <v:shape id="_x0000_s17439" style="position:absolute;left:4294;top:-397;width:16;height:0" coordsize="16,0" path="m,l,,16,e" filled="f" strokecolor="#36f" strokeweight="1.65pt">
                <v:path arrowok="t"/>
              </v:shape>
              <v:line id="_x0000_s17440" style="position:absolute" from="4310,-397" to="4310,-397" strokecolor="#36f" strokeweight="1.65pt"/>
              <v:line id="_x0000_s17441" style="position:absolute" from="4310,-397" to="4310,-397" strokecolor="#36f" strokeweight="1.65pt"/>
              <v:shape id="_x0000_s17442" style="position:absolute;left:4310;top:-397;width:0;height:18" coordsize="0,18" path="m,l,,,18e" filled="f" strokecolor="#36f" strokeweight="1.65pt">
                <v:path arrowok="t"/>
              </v:shape>
              <v:shape id="_x0000_s17443" style="position:absolute;left:4310;top:-379;width:16;height:0" coordsize="16,0" path="m,l,,16,e" filled="f" strokecolor="#36f" strokeweight="1.65pt">
                <v:path arrowok="t"/>
              </v:shape>
              <v:line id="_x0000_s17444" style="position:absolute" from="4326,-379" to="4326,-379" strokecolor="#36f" strokeweight="1.65pt"/>
              <v:line id="_x0000_s17445" style="position:absolute" from="4326,-379" to="4326,-379" strokecolor="#36f" strokeweight="1.65pt"/>
              <v:shape id="_x0000_s17446" style="position:absolute;left:4326;top:-379;width:17;height:0" coordsize="17,0" path="m,l,,17,e" filled="f" strokecolor="#36f" strokeweight="1.65pt">
                <v:path arrowok="t"/>
              </v:shape>
              <v:line id="_x0000_s17447" style="position:absolute" from="4343,-379" to="4343,-379" strokecolor="#36f" strokeweight="1.65pt"/>
              <v:shape id="_x0000_s17448" style="position:absolute;left:4343;top:-379;width:0;height:18" coordsize="0,18" path="m,l,,,18e" filled="f" strokecolor="#36f" strokeweight="1.65pt">
                <v:path arrowok="t"/>
              </v:shape>
              <v:shape id="_x0000_s17449" style="position:absolute;left:4343;top:-361;width:16;height:0" coordsize="16,0" path="m,l,,16,e" filled="f" strokecolor="#36f" strokeweight="1.65pt">
                <v:path arrowok="t"/>
              </v:shape>
              <v:line id="_x0000_s17450" style="position:absolute" from="4359,-361" to="4359,-361" strokecolor="#36f" strokeweight="1.65pt"/>
              <v:line id="_x0000_s17451" style="position:absolute" from="4359,-361" to="4359,-361" strokecolor="#36f" strokeweight="1.65pt"/>
              <v:line id="_x0000_s17452" style="position:absolute" from="4359,-361" to="4359,-361" strokecolor="#36f" strokeweight="1.65pt"/>
              <v:shape id="_x0000_s17453" style="position:absolute;left:4359;top:-361;width:16;height:0" coordsize="16,0" path="m,l,,16,e" filled="f" strokecolor="#36f" strokeweight="1.65pt">
                <v:path arrowok="t"/>
              </v:shape>
              <v:shape id="_x0000_s17454" style="position:absolute;left:4375;top:-361;width:0;height:19" coordsize="0,19" path="m,l,,,19e" filled="f" strokecolor="#36f" strokeweight="1.65pt">
                <v:path arrowok="t"/>
              </v:shape>
              <v:line id="_x0000_s17455" style="position:absolute" from="4375,-342" to="4375,-342" strokecolor="#36f" strokeweight="1.65pt"/>
              <v:shape id="_x0000_s17456" style="position:absolute;left:4375;top:-342;width:17;height:0" coordsize="17,0" path="m,l,,17,e" filled="f" strokecolor="#36f" strokeweight="1.65pt">
                <v:path arrowok="t"/>
              </v:shape>
              <v:line id="_x0000_s17457" style="position:absolute" from="4392,-342" to="4392,-342" strokecolor="#36f" strokeweight="1.65pt"/>
              <v:line id="_x0000_s17458" style="position:absolute" from="4392,-342" to="4392,-342" strokecolor="#36f" strokeweight="1.65pt"/>
              <v:shape id="_x0000_s17459" style="position:absolute;left:4392;top:-342;width:0;height:0" coordsize="0,0" path="m,l,,,e" filled="f" strokecolor="#36f" strokeweight="1.65pt">
                <v:path arrowok="t"/>
              </v:shape>
              <v:shape id="_x0000_s17460" style="position:absolute;left:4392;top:-342;width:0;height:18" coordsize="0,18" path="m,l,,,18e" filled="f" strokecolor="#36f" strokeweight="1.65pt">
                <v:path arrowok="t"/>
              </v:shape>
              <v:line id="_x0000_s17461" style="position:absolute" from="4392,-324" to="4392,-324" strokecolor="#36f" strokeweight="1.65pt"/>
              <v:line id="_x0000_s17462" style="position:absolute" from="4392,-324" to="4392,-324" strokecolor="#36f" strokeweight="1.65pt"/>
              <v:shape id="_x0000_s17463" style="position:absolute;left:4392;top:-324;width:16;height:0" coordsize="16,0" path="m,l,,16,e" filled="f" strokecolor="#36f" strokeweight="1.65pt">
                <v:path arrowok="t"/>
              </v:shape>
              <v:line id="_x0000_s17464" style="position:absolute" from="4408,-324" to="4408,-324" strokecolor="#36f" strokeweight="1.65pt"/>
              <v:line id="_x0000_s17465" style="position:absolute" from="4408,-324" to="4408,-324" strokecolor="#36f" strokeweight="1.65pt"/>
              <v:shape id="_x0000_s17466" style="position:absolute;left:4408;top:-324;width:16;height:18" coordsize="16,18" path="m,l,,16,18e" filled="f" strokecolor="#36f" strokeweight="1.65pt">
                <v:path arrowok="t"/>
              </v:shape>
              <v:line id="_x0000_s17467" style="position:absolute" from="4424,-306" to="4424,-306" strokecolor="#36f" strokeweight="1.65pt"/>
              <v:line id="_x0000_s17468" style="position:absolute" from="4424,-306" to="4424,-306" strokecolor="#36f" strokeweight="1.65pt"/>
              <v:shape id="_x0000_s17469" style="position:absolute;left:4424;top:-306;width:17;height:0" coordsize="17,0" path="m,l,,17,e" filled="f" strokecolor="#36f" strokeweight="1.65pt">
                <v:path arrowok="t"/>
              </v:shape>
              <v:line id="_x0000_s17470" style="position:absolute" from="4441,-306" to="4441,-306" strokecolor="#36f" strokeweight="1.65pt"/>
              <v:shape id="_x0000_s17471" style="position:absolute;left:4441;top:-306;width:0;height:19" coordsize="0,19" path="m,l,,,19e" filled="f" strokecolor="#36f" strokeweight="1.65pt">
                <v:path arrowok="t"/>
              </v:shape>
              <v:line id="_x0000_s17472" style="position:absolute" from="4441,-287" to="4441,-287" strokecolor="#36f" strokeweight="1.65pt"/>
              <v:shape id="_x0000_s17473" style="position:absolute;left:4441;top:-287;width:16;height:0" coordsize="16,0" path="m,l,,16,e" filled="f" strokecolor="#36f" strokeweight="1.65pt">
                <v:path arrowok="t"/>
              </v:shape>
              <v:line id="_x0000_s17474" style="position:absolute" from="4457,-287" to="4457,-287" strokecolor="#36f" strokeweight="1.65pt"/>
              <v:line id="_x0000_s17475" style="position:absolute" from="4457,-287" to="4457,-287" strokecolor="#36f" strokeweight="1.65pt"/>
              <v:shape id="_x0000_s17476" style="position:absolute;left:4457;top:-287;width:16;height:0" coordsize="16,0" path="m,l,,16,e" filled="f" strokecolor="#36f" strokeweight="1.65pt">
                <v:path arrowok="t"/>
              </v:shape>
              <v:shape id="_x0000_s17477" style="position:absolute;left:4473;top:-287;width:0;height:18" coordsize="0,18" path="m,l,,,18e" filled="f" strokecolor="#36f" strokeweight="1.65pt">
                <v:path arrowok="t"/>
              </v:shape>
              <v:line id="_x0000_s17478" style="position:absolute" from="4473,-269" to="4473,-269" strokecolor="#36f" strokeweight="1.65pt"/>
              <v:shape id="_x0000_s17479" style="position:absolute;left:4473;top:-269;width:17;height:0" coordsize="17,0" path="m,l,,17,e" filled="f" strokecolor="#36f" strokeweight="1.65pt">
                <v:path arrowok="t"/>
              </v:shape>
              <v:line id="_x0000_s17480" style="position:absolute" from="4490,-269" to="4490,-269" strokecolor="#36f" strokeweight="1.65pt"/>
              <v:line id="_x0000_s17481" style="position:absolute" from="4490,-269" to="4490,-269" strokecolor="#36f" strokeweight="1.65pt"/>
              <v:shape id="_x0000_s17482" style="position:absolute;left:4490;top:-269;width:0;height:18" coordsize="0,18" path="m,l,,,18e" filled="f" strokecolor="#36f" strokeweight="1.65pt">
                <v:path arrowok="t"/>
              </v:shape>
              <v:shape id="_x0000_s17483" style="position:absolute;left:4490;top:-251;width:16;height:0" coordsize="16,0" path="m,l,,16,e" filled="f" strokecolor="#36f" strokeweight="1.65pt">
                <v:path arrowok="t"/>
              </v:shape>
              <v:line id="_x0000_s17484" style="position:absolute" from="4506,-251" to="4506,-251" strokecolor="#36f" strokeweight="1.65pt"/>
              <v:line id="_x0000_s17485" style="position:absolute" from="4506,-251" to="4506,-251" strokecolor="#36f" strokeweight="1.65pt"/>
              <v:shape id="_x0000_s17486" style="position:absolute;left:4506;top:-251;width:16;height:0" coordsize="16,0" path="m,l,,16,e" filled="f" strokecolor="#36f" strokeweight="1.65pt">
                <v:path arrowok="t"/>
              </v:shape>
              <v:line id="_x0000_s17487" style="position:absolute" from="4522,-251" to="4522,-251" strokecolor="#36f" strokeweight="1.65pt"/>
              <v:shape id="_x0000_s17488" style="position:absolute;left:4522;top:-251;width:0;height:19" coordsize="0,19" path="m,l,,,19e" filled="f" strokecolor="#36f" strokeweight="1.65pt">
                <v:path arrowok="t"/>
              </v:shape>
              <v:shape id="_x0000_s17489" style="position:absolute;left:4522;top:-232;width:17;height:0" coordsize="17,0" path="m,l,,17,e" filled="f" strokecolor="#36f" strokeweight="1.65pt">
                <v:path arrowok="t"/>
              </v:shape>
              <v:line id="_x0000_s17490" style="position:absolute" from="4539,-232" to="4539,-232" strokecolor="#36f" strokeweight="1.65pt"/>
              <v:line id="_x0000_s17491" style="position:absolute" from="4539,-232" to="4539,-232" strokecolor="#36f" strokeweight="1.65pt"/>
              <v:line id="_x0000_s17492" style="position:absolute" from="4539,-232" to="4539,-232" strokecolor="#36f" strokeweight="1.65pt"/>
              <v:shape id="_x0000_s17493" style="position:absolute;left:4539;top:-232;width:16;height:18" coordsize="16,18" path="m,l,,16,18e" filled="f" strokecolor="#36f" strokeweight="1.65pt">
                <v:path arrowok="t"/>
              </v:shape>
              <v:line id="_x0000_s17494" style="position:absolute" from="4555,-214" to="4555,-214" strokecolor="#36f" strokeweight="1.65pt"/>
              <v:line id="_x0000_s17495" style="position:absolute" from="4555,-214" to="4555,-214" strokecolor="#36f" strokeweight="1.65pt"/>
              <v:shape id="_x0000_s17496" style="position:absolute;left:4555;top:-214;width:16;height:0" coordsize="16,0" path="m,l,,16,e" filled="f" strokecolor="#36f" strokeweight="1.65pt">
                <v:path arrowok="t"/>
              </v:shape>
              <v:line id="_x0000_s17497" style="position:absolute" from="4571,-214" to="4571,-214" strokecolor="#36f" strokeweight="1.65pt"/>
              <v:shape id="_x0000_s17498" style="position:absolute;left:4571;top:-214;width:0;height:18" coordsize="0,18" path="m,l,,,18e" filled="f" strokecolor="#36f" strokeweight="1.65pt">
                <v:path arrowok="t"/>
              </v:shape>
              <v:shape id="_x0000_s17499" style="position:absolute;left:4571;top:-196;width:17;height:0" coordsize="17,0" path="m,l,,17,e" filled="f" strokecolor="#36f" strokeweight="1.65pt">
                <v:path arrowok="t"/>
              </v:shape>
              <v:line id="_x0000_s17500" style="position:absolute" from="4588,-196" to="4588,-196" strokecolor="#36f" strokeweight="1.65pt"/>
              <v:line id="_x0000_s17501" style="position:absolute" from="4588,-196" to="4588,-196" strokecolor="#36f" strokeweight="1.65pt"/>
              <v:line id="_x0000_s17502" style="position:absolute" from="4588,-196" to="4588,-196" strokecolor="#36f" strokeweight="1.65pt"/>
              <v:shape id="_x0000_s17503" style="position:absolute;left:4588;top:-196;width:16;height:18" coordsize="16,18" path="m,l,,16,18e" filled="f" strokecolor="#36f" strokeweight="1.65pt">
                <v:path arrowok="t"/>
              </v:shape>
              <v:line id="_x0000_s17504" style="position:absolute" from="4604,-178" to="4604,-178" strokecolor="#36f" strokeweight="1.65pt"/>
              <v:line id="_x0000_s17505" style="position:absolute" from="4604,-178" to="4604,-178" strokecolor="#36f" strokeweight="1.65pt"/>
              <v:shape id="_x0000_s17506" style="position:absolute;left:4604;top:-178;width:16;height:0" coordsize="16,0" path="m,l,,16,e" filled="f" strokecolor="#36f" strokeweight="1.65pt">
                <v:path arrowok="t"/>
              </v:shape>
              <v:line id="_x0000_s17507" style="position:absolute" from="4620,-178" to="4620,-178" strokecolor="#36f" strokeweight="1.65pt"/>
              <v:shape id="_x0000_s17508" style="position:absolute;left:4620;top:-178;width:0;height:19" coordsize="0,19" path="m,l,,,19e" filled="f" strokecolor="#36f" strokeweight="1.65pt">
                <v:path arrowok="t"/>
              </v:shape>
              <v:shape id="_x0000_s17509" style="position:absolute;left:4620;top:-159;width:17;height:0" coordsize="17,0" path="m,l,,17,e" filled="f" strokecolor="#36f" strokeweight="1.65pt">
                <v:path arrowok="t"/>
              </v:shape>
              <v:line id="_x0000_s17510" style="position:absolute" from="4637,-159" to="4637,-159" strokecolor="#36f" strokeweight="1.65pt"/>
              <v:line id="_x0000_s17511" style="position:absolute" from="4637,-159" to="4637,-159" strokecolor="#36f" strokeweight="1.65pt"/>
              <v:line id="_x0000_s17512" style="position:absolute" from="4637,-159" to="4637,-159" strokecolor="#36f" strokeweight="1.65pt"/>
              <v:shape id="_x0000_s17513" style="position:absolute;left:4637;top:-159;width:16;height:0" coordsize="16,0" path="m,l,,16,e" filled="f" strokecolor="#36f" strokeweight="1.65pt">
                <v:path arrowok="t"/>
              </v:shape>
              <v:line id="_x0000_s17514" style="position:absolute" from="4653,-159" to="4653,-159" strokecolor="#36f" strokeweight="1.65pt"/>
              <v:line id="_x0000_s17515" style="position:absolute" from="4653,-159" to="4653,-159" strokecolor="#36f" strokeweight="1.65pt"/>
              <v:shape id="_x0000_s17516" style="position:absolute;left:4653;top:-159;width:16;height:0" coordsize="16,0" path="m,l,,16,e" filled="f" strokecolor="#36f" strokeweight="1.65pt">
                <v:path arrowok="t"/>
              </v:shape>
            </v:group>
            <v:group id="_x0000_s17517" style="position:absolute;left:4669;top:-159;width:931;height:1190" coordorigin="4669,-159" coordsize="931,1190">
              <v:line id="_x0000_s17518" style="position:absolute" from="4669,-159" to="4669,-159" strokecolor="#36f" strokeweight="1.65pt"/>
              <v:shape id="_x0000_s17519" style="position:absolute;left:4669;top:-159;width:0;height:18" coordsize="0,18" path="m,l,,,18e" filled="f" strokecolor="#36f" strokeweight="1.65pt">
                <v:path arrowok="t"/>
              </v:shape>
              <v:shape id="_x0000_s17520" style="position:absolute;left:4669;top:-141;width:17;height:0" coordsize="17,0" path="m,l,,17,e" filled="f" strokecolor="#36f" strokeweight="1.65pt">
                <v:path arrowok="t"/>
              </v:shape>
              <v:line id="_x0000_s17521" style="position:absolute" from="4686,-141" to="4686,-141" strokecolor="#36f" strokeweight="1.65pt"/>
              <v:line id="_x0000_s17522" style="position:absolute" from="4686,-141" to="4686,-141" strokecolor="#36f" strokeweight="1.65pt"/>
              <v:shape id="_x0000_s17523" style="position:absolute;left:4686;top:-141;width:16;height:0" coordsize="16,0" path="m,l,,16,e" filled="f" strokecolor="#36f" strokeweight="1.65pt">
                <v:path arrowok="t"/>
              </v:shape>
              <v:shape id="_x0000_s17524" style="position:absolute;left:4702;top:-141;width:0;height:18" coordsize="0,18" path="m,l,,,18e" filled="f" strokecolor="#36f" strokeweight="1.65pt">
                <v:path arrowok="t"/>
              </v:shape>
              <v:line id="_x0000_s17525" style="position:absolute" from="4702,-123" to="4702,-123" strokecolor="#36f" strokeweight="1.65pt"/>
              <v:line id="_x0000_s17526" style="position:absolute" from="4702,-123" to="4702,-123" strokecolor="#36f" strokeweight="1.65pt"/>
              <v:shape id="_x0000_s17527" style="position:absolute;left:4702;top:-123;width:16;height:0" coordsize="16,0" path="m,l,,16,e" filled="f" strokecolor="#36f" strokeweight="1.65pt">
                <v:path arrowok="t"/>
              </v:shape>
              <v:line id="_x0000_s17528" style="position:absolute" from="4718,-123" to="4718,-123" strokecolor="#36f" strokeweight="1.65pt"/>
              <v:shape id="_x0000_s17529" style="position:absolute;left:4718;top:-123;width:0;height:19" coordsize="0,19" path="m,l,,,19e" filled="f" strokecolor="#36f" strokeweight="1.65pt">
                <v:path arrowok="t"/>
              </v:shape>
              <v:shape id="_x0000_s17530" style="position:absolute;left:4718;top:-104;width:0;height:0" coordsize="0,0" path="m,l,,,e" filled="f" strokecolor="#36f" strokeweight="1.65pt">
                <v:path arrowok="t"/>
              </v:shape>
              <v:line id="_x0000_s17531" style="position:absolute" from="4718,-104" to="4718,-104" strokecolor="#36f" strokeweight="1.65pt"/>
              <v:line id="_x0000_s17532" style="position:absolute" from="4718,-104" to="4718,-104" strokecolor="#36f" strokeweight="1.65pt"/>
              <v:shape id="_x0000_s17533" style="position:absolute;left:4718;top:-104;width:16;height:18" coordsize="16,18" path="m,l,,16,18e" filled="f" strokecolor="#36f" strokeweight="1.65pt">
                <v:path arrowok="t"/>
              </v:shape>
              <v:line id="_x0000_s17534" style="position:absolute" from="4734,-86" to="4734,-86" strokecolor="#36f" strokeweight="1.65pt"/>
              <v:line id="_x0000_s17535" style="position:absolute" from="4734,-86" to="4734,-86" strokecolor="#36f" strokeweight="1.65pt"/>
              <v:line id="_x0000_s17536" style="position:absolute" from="4734,-86" to="4734,-86" strokecolor="#36f" strokeweight="1.65pt"/>
              <v:shape id="_x0000_s17537" style="position:absolute;left:4734;top:-86;width:17;height:0" coordsize="17,0" path="m,l,,17,e" filled="f" strokecolor="#36f" strokeweight="1.65pt">
                <v:path arrowok="t"/>
              </v:shape>
              <v:shape id="_x0000_s17538" style="position:absolute;left:4751;top:-86;width:0;height:18" coordsize="0,18" path="m,l,,,18e" filled="f" strokecolor="#36f" strokeweight="1.65pt">
                <v:path arrowok="t"/>
              </v:shape>
              <v:line id="_x0000_s17539" style="position:absolute" from="4751,-68" to="4751,-68" strokecolor="#36f" strokeweight="1.65pt"/>
              <v:shape id="_x0000_s17540" style="position:absolute;left:4751;top:-68;width:16;height:0" coordsize="16,0" path="m,l,,16,e" filled="f" strokecolor="#36f" strokeweight="1.65pt">
                <v:path arrowok="t"/>
              </v:shape>
              <v:line id="_x0000_s17541" style="position:absolute" from="4767,-68" to="4767,-68" strokecolor="#36f" strokeweight="1.65pt"/>
              <v:shape id="_x0000_s17542" style="position:absolute;left:4767;top:-68;width:0;height:19" coordsize="0,19" path="m,l,,,19e" filled="f" strokecolor="#36f" strokeweight="1.65pt">
                <v:path arrowok="t"/>
              </v:shape>
              <v:shape id="_x0000_s17543" style="position:absolute;left:4767;top:-49;width:16;height:0" coordsize="16,0" path="m,l,,16,e" filled="f" strokecolor="#36f" strokeweight="1.65pt">
                <v:path arrowok="t"/>
              </v:shape>
              <v:line id="_x0000_s17544" style="position:absolute" from="4783,-49" to="4783,-49" strokecolor="#36f" strokeweight="1.65pt"/>
              <v:line id="_x0000_s17545" style="position:absolute" from="4783,-49" to="4783,-49" strokecolor="#36f" strokeweight="1.65pt"/>
              <v:line id="_x0000_s17546" style="position:absolute" from="4783,-49" to="4783,-49" strokecolor="#36f" strokeweight="1.65pt"/>
              <v:shape id="_x0000_s17547" style="position:absolute;left:4783;top:-49;width:17;height:18" coordsize="17,18" path="m,l,,17,18e" filled="f" strokecolor="#36f" strokeweight="1.65pt">
                <v:path arrowok="t"/>
              </v:shape>
              <v:line id="_x0000_s17548" style="position:absolute" from="4800,-31" to="4800,-31" strokecolor="#36f" strokeweight="1.65pt"/>
              <v:line id="_x0000_s17549" style="position:absolute" from="4800,-31" to="4800,-31" strokecolor="#36f" strokeweight="1.65pt"/>
              <v:shape id="_x0000_s17550" style="position:absolute;left:4800;top:-31;width:16;height:0" coordsize="16,0" path="m,l,,16,e" filled="f" strokecolor="#36f" strokeweight="1.65pt">
                <v:path arrowok="t"/>
              </v:shape>
              <v:shape id="_x0000_s17551" style="position:absolute;left:4816;top:-31;width:0;height:18" coordsize="0,18" path="m,l,,,18e" filled="f" strokecolor="#36f" strokeweight="1.65pt">
                <v:path arrowok="t"/>
              </v:shape>
              <v:line id="_x0000_s17552" style="position:absolute" from="4816,-13" to="4816,-13" strokecolor="#36f" strokeweight="1.65pt"/>
              <v:shape id="_x0000_s17553" style="position:absolute;left:4816;top:-13;width:16;height:0" coordsize="16,0" path="m,l,,16,e" filled="f" strokecolor="#36f" strokeweight="1.65pt">
                <v:path arrowok="t"/>
              </v:shape>
              <v:line id="_x0000_s17554" style="position:absolute" from="4832,-13" to="4832,-13" strokecolor="#36f" strokeweight="1.65pt"/>
              <v:shape id="_x0000_s17555" style="position:absolute;left:4832;top:-13;width:0;height:19" coordsize="0,19" path="m,l,,,19e" filled="f" strokecolor="#36f" strokeweight="1.65pt">
                <v:path arrowok="t"/>
              </v:shape>
              <v:line id="_x0000_s17556" style="position:absolute" from="4832,6" to="4832,6" strokecolor="#36f" strokeweight="1.65pt"/>
              <v:shape id="_x0000_s17557" style="position:absolute;left:4832;top:6;width:17;height:0" coordsize="17,0" path="m,l,,17,e" filled="f" strokecolor="#36f" strokeweight="1.65pt">
                <v:path arrowok="t"/>
              </v:shape>
              <v:line id="_x0000_s17558" style="position:absolute" from="4849,6" to="4849,6" strokecolor="#36f" strokeweight="1.65pt"/>
              <v:shape id="_x0000_s17559" style="position:absolute;left:4849;top:6;width:0;height:18" coordsize="0,18" path="m,l,,,18e" filled="f" strokecolor="#36f" strokeweight="1.65pt">
                <v:path arrowok="t"/>
              </v:shape>
              <v:shape id="_x0000_s17560" style="position:absolute;left:4849;top:24;width:16;height:0" coordsize="16,0" path="m,l,,16,e" filled="f" strokecolor="#36f" strokeweight="1.65pt">
                <v:path arrowok="t"/>
              </v:shape>
              <v:line id="_x0000_s17561" style="position:absolute" from="4865,24" to="4865,24" strokecolor="#36f" strokeweight="1.65pt"/>
              <v:line id="_x0000_s17562" style="position:absolute" from="4865,24" to="4865,24" strokecolor="#36f" strokeweight="1.65pt"/>
              <v:shape id="_x0000_s17563" style="position:absolute;left:4865;top:24;width:16;height:18" coordsize="16,18" path="m,l,,16,18e" filled="f" strokecolor="#36f" strokeweight="1.65pt">
                <v:path arrowok="t"/>
              </v:shape>
              <v:line id="_x0000_s17564" style="position:absolute" from="4881,42" to="4881,42" strokecolor="#36f" strokeweight="1.65pt"/>
              <v:line id="_x0000_s17565" style="position:absolute" from="4881,42" to="4881,42" strokecolor="#36f" strokeweight="1.65pt"/>
              <v:line id="_x0000_s17566" style="position:absolute" from="4881,42" to="4881,42" strokecolor="#36f" strokeweight="1.65pt"/>
              <v:shape id="_x0000_s17567" style="position:absolute;left:4881;top:42;width:17;height:0" coordsize="17,0" path="m,l,,17,e" filled="f" strokecolor="#36f" strokeweight="1.65pt">
                <v:path arrowok="t"/>
              </v:shape>
              <v:shape id="_x0000_s17568" style="position:absolute;left:4898;top:42;width:0;height:19" coordsize="0,19" path="m,l,,,19e" filled="f" strokecolor="#36f" strokeweight="1.65pt">
                <v:path arrowok="t"/>
              </v:shape>
              <v:line id="_x0000_s17569" style="position:absolute" from="4898,61" to="4898,61" strokecolor="#36f" strokeweight="1.65pt"/>
              <v:shape id="_x0000_s17570" style="position:absolute;left:4898;top:61;width:16;height:0" coordsize="16,0" path="m,l,,16,e" filled="f" strokecolor="#36f" strokeweight="1.65pt">
                <v:path arrowok="t"/>
              </v:shape>
              <v:shape id="_x0000_s17571" style="position:absolute;left:4914;top:61;width:0;height:18" coordsize="0,18" path="m,l,,,18e" filled="f" strokecolor="#36f" strokeweight="1.65pt">
                <v:path arrowok="t"/>
              </v:shape>
              <v:line id="_x0000_s17572" style="position:absolute" from="4914,79" to="4914,79" strokecolor="#36f" strokeweight="1.65pt"/>
              <v:shape id="_x0000_s17573" style="position:absolute;left:4914;top:79;width:16;height:0" coordsize="16,0" path="m,l,,16,e" filled="f" strokecolor="#36f" strokeweight="1.65pt">
                <v:path arrowok="t"/>
              </v:shape>
              <v:line id="_x0000_s17574" style="position:absolute" from="4930,79" to="4930,79" strokecolor="#36f" strokeweight="1.65pt"/>
              <v:shape id="_x0000_s17575" style="position:absolute;left:4930;top:79;width:0;height:18" coordsize="0,18" path="m,l,,,18e" filled="f" strokecolor="#36f" strokeweight="1.65pt">
                <v:path arrowok="t"/>
              </v:shape>
              <v:line id="_x0000_s17576" style="position:absolute" from="4930,97" to="4930,97" strokecolor="#36f" strokeweight="1.65pt"/>
              <v:shape id="_x0000_s17577" style="position:absolute;left:4930;top:97;width:17;height:0" coordsize="17,0" path="m,l,,17,e" filled="f" strokecolor="#36f" strokeweight="1.65pt">
                <v:path arrowok="t"/>
              </v:shape>
              <v:line id="_x0000_s17578" style="position:absolute" from="4947,97" to="4947,97" strokecolor="#36f" strokeweight="1.65pt"/>
              <v:shape id="_x0000_s17579" style="position:absolute;left:4947;top:97;width:0;height:18" coordsize="0,18" path="m,l,,,18e" filled="f" strokecolor="#36f" strokeweight="1.65pt">
                <v:path arrowok="t"/>
              </v:shape>
              <v:shape id="_x0000_s17580" style="position:absolute;left:4947;top:115;width:16;height:0" coordsize="16,0" path="m,l,,16,e" filled="f" strokecolor="#36f" strokeweight="1.65pt">
                <v:path arrowok="t"/>
              </v:shape>
              <v:line id="_x0000_s17581" style="position:absolute" from="4963,115" to="4963,115" strokecolor="#36f" strokeweight="1.65pt"/>
              <v:line id="_x0000_s17582" style="position:absolute" from="4963,115" to="4963,115" strokecolor="#36f" strokeweight="1.65pt"/>
              <v:shape id="_x0000_s17583" style="position:absolute;left:4963;top:115;width:16;height:19" coordsize="16,19" path="m,l,,16,19e" filled="f" strokecolor="#36f" strokeweight="1.65pt">
                <v:path arrowok="t"/>
              </v:shape>
              <v:line id="_x0000_s17584" style="position:absolute" from="4979,134" to="4979,134" strokecolor="#36f" strokeweight="1.65pt"/>
              <v:line id="_x0000_s17585" style="position:absolute" from="4979,134" to="4979,134" strokecolor="#36f" strokeweight="1.65pt"/>
              <v:line id="_x0000_s17586" style="position:absolute" from="4979,134" to="4979,134" strokecolor="#36f" strokeweight="1.65pt"/>
              <v:shape id="_x0000_s17587" style="position:absolute;left:4979;top:134;width:17;height:18" coordsize="17,18" path="m,l,,17,18e" filled="f" strokecolor="#36f" strokeweight="1.65pt">
                <v:path arrowok="t"/>
              </v:shape>
              <v:line id="_x0000_s17588" style="position:absolute" from="4996,152" to="4996,152" strokecolor="#36f" strokeweight="1.65pt"/>
              <v:line id="_x0000_s17589" style="position:absolute" from="4996,152" to="4996,152" strokecolor="#36f" strokeweight="1.65pt"/>
              <v:shape id="_x0000_s17590" style="position:absolute;left:4996;top:152;width:16;height:18" coordsize="16,18" path="m,l,,16,18e" filled="f" strokecolor="#36f" strokeweight="1.65pt">
                <v:path arrowok="t"/>
              </v:shape>
              <v:line id="_x0000_s17591" style="position:absolute" from="5012,170" to="5012,170" strokecolor="#36f" strokeweight="1.65pt"/>
              <v:line id="_x0000_s17592" style="position:absolute" from="5012,170" to="5012,170" strokecolor="#36f" strokeweight="1.65pt"/>
              <v:shape id="_x0000_s17593" style="position:absolute;left:5012;top:170;width:16;height:0" coordsize="16,0" path="m,l,,16,e" filled="f" strokecolor="#36f" strokeweight="1.65pt">
                <v:path arrowok="t"/>
              </v:shape>
              <v:shape id="_x0000_s17594" style="position:absolute;left:5028;top:170;width:0;height:19" coordsize="0,19" path="m,l,,,19e" filled="f" strokecolor="#36f" strokeweight="1.65pt">
                <v:path arrowok="t"/>
              </v:shape>
              <v:line id="_x0000_s17595" style="position:absolute" from="5028,189" to="5028,189" strokecolor="#36f" strokeweight="1.65pt"/>
              <v:line id="_x0000_s17596" style="position:absolute" from="5028,189" to="5028,189" strokecolor="#36f" strokeweight="1.65pt"/>
              <v:shape id="_x0000_s17597" style="position:absolute;left:5028;top:189;width:0;height:0" coordsize="0,0" path="m,l,,,e" filled="f" strokecolor="#36f" strokeweight="1.65pt">
                <v:path arrowok="t"/>
              </v:shape>
              <v:line id="_x0000_s17598" style="position:absolute" from="5028,189" to="5028,189" strokecolor="#36f" strokeweight="1.65pt"/>
              <v:line id="_x0000_s17599" style="position:absolute" from="5028,189" to="5028,189" strokecolor="#36f" strokeweight="1.65pt"/>
              <v:shape id="_x0000_s17600" style="position:absolute;left:5028;top:189;width:17;height:0" coordsize="17,0" path="m,l,,17,e" filled="f" strokecolor="#36f" strokeweight="1.65pt">
                <v:path arrowok="t"/>
              </v:shape>
              <v:shape id="_x0000_s17601" style="position:absolute;left:5045;top:189;width:0;height:18" coordsize="0,18" path="m,l,,,18e" filled="f" strokecolor="#36f" strokeweight="1.65pt">
                <v:path arrowok="t"/>
              </v:shape>
              <v:line id="_x0000_s17602" style="position:absolute" from="5045,207" to="5045,207" strokecolor="#36f" strokeweight="1.65pt"/>
              <v:shape id="_x0000_s17603" style="position:absolute;left:5045;top:207;width:16;height:0" coordsize="16,0" path="m,l,,16,e" filled="f" strokecolor="#36f" strokeweight="1.65pt">
                <v:path arrowok="t"/>
              </v:shape>
              <v:shape id="_x0000_s17604" style="position:absolute;left:5061;top:207;width:0;height:18" coordsize="0,18" path="m,l,,,18e" filled="f" strokecolor="#36f" strokeweight="1.65pt">
                <v:path arrowok="t"/>
              </v:shape>
              <v:line id="_x0000_s17605" style="position:absolute" from="5061,225" to="5061,225" strokecolor="#36f" strokeweight="1.65pt"/>
              <v:line id="_x0000_s17606" style="position:absolute" from="5061,225" to="5061,225" strokecolor="#36f" strokeweight="1.65pt"/>
              <v:shape id="_x0000_s17607" style="position:absolute;left:5061;top:225;width:16;height:0" coordsize="16,0" path="m,l,,16,e" filled="f" strokecolor="#36f" strokeweight="1.65pt">
                <v:path arrowok="t"/>
              </v:shape>
              <v:shape id="_x0000_s17608" style="position:absolute;left:5077;top:225;width:0;height:19" coordsize="0,19" path="m,l,,,19e" filled="f" strokecolor="#36f" strokeweight="1.65pt">
                <v:path arrowok="t"/>
              </v:shape>
              <v:line id="_x0000_s17609" style="position:absolute" from="5077,244" to="5077,244" strokecolor="#36f" strokeweight="1.65pt"/>
              <v:shape id="_x0000_s17610" style="position:absolute;left:5077;top:244;width:17;height:0" coordsize="17,0" path="m,l,,17,e" filled="f" strokecolor="#36f" strokeweight="1.65pt">
                <v:path arrowok="t"/>
              </v:shape>
              <v:shape id="_x0000_s17611" style="position:absolute;left:5094;top:244;width:0;height:18" coordsize="0,18" path="m,l,,,18e" filled="f" strokecolor="#36f" strokeweight="1.65pt">
                <v:path arrowok="t"/>
              </v:shape>
              <v:line id="_x0000_s17612" style="position:absolute" from="5094,262" to="5094,262" strokecolor="#36f" strokeweight="1.65pt"/>
              <v:shape id="_x0000_s17613" style="position:absolute;left:5094;top:262;width:16;height:0" coordsize="16,0" path="m,l,,16,e" filled="f" strokecolor="#36f" strokeweight="1.65pt">
                <v:path arrowok="t"/>
              </v:shape>
              <v:shape id="_x0000_s17614" style="position:absolute;left:5110;top:262;width:0;height:18" coordsize="0,18" path="m,l,,,18e" filled="f" strokecolor="#36f" strokeweight="1.65pt">
                <v:path arrowok="t"/>
              </v:shape>
              <v:line id="_x0000_s17615" style="position:absolute" from="5110,280" to="5110,280" strokecolor="#36f" strokeweight="1.65pt"/>
              <v:line id="_x0000_s17616" style="position:absolute" from="5110,280" to="5110,280" strokecolor="#36f" strokeweight="1.65pt"/>
              <v:shape id="_x0000_s17617" style="position:absolute;left:5110;top:280;width:16;height:19" coordsize="16,19" path="m,l,,16,19e" filled="f" strokecolor="#36f" strokeweight="1.65pt">
                <v:path arrowok="t"/>
              </v:shape>
              <v:line id="_x0000_s17618" style="position:absolute" from="5126,299" to="5126,299" strokecolor="#36f" strokeweight="1.65pt"/>
              <v:line id="_x0000_s17619" style="position:absolute" from="5126,299" to="5126,299" strokecolor="#36f" strokeweight="1.65pt"/>
              <v:shape id="_x0000_s17620" style="position:absolute;left:5126;top:299;width:17;height:18" coordsize="17,18" path="m,l,,17,18e" filled="f" strokecolor="#36f" strokeweight="1.65pt">
                <v:path arrowok="t"/>
              </v:shape>
              <v:line id="_x0000_s17621" style="position:absolute" from="5143,317" to="5143,317" strokecolor="#36f" strokeweight="1.65pt"/>
              <v:line id="_x0000_s17622" style="position:absolute" from="5143,317" to="5143,317" strokecolor="#36f" strokeweight="1.65pt"/>
              <v:shape id="_x0000_s17623" style="position:absolute;left:5143;top:317;width:16;height:0" coordsize="16,0" path="m,l,,16,e" filled="f" strokecolor="#36f" strokeweight="1.65pt">
                <v:path arrowok="t"/>
              </v:shape>
              <v:shape id="_x0000_s17624" style="position:absolute;left:5159;top:317;width:0;height:18" coordsize="0,18" path="m,l,,,18e" filled="f" strokecolor="#36f" strokeweight="1.65pt">
                <v:path arrowok="t"/>
              </v:shape>
              <v:line id="_x0000_s17625" style="position:absolute" from="5159,335" to="5159,335" strokecolor="#36f" strokeweight="1.65pt"/>
              <v:line id="_x0000_s17626" style="position:absolute" from="5159,335" to="5159,335" strokecolor="#36f" strokeweight="1.65pt"/>
              <v:shape id="_x0000_s17627" style="position:absolute;left:5159;top:335;width:16;height:19" coordsize="16,19" path="m,l,,16,19e" filled="f" strokecolor="#36f" strokeweight="1.65pt">
                <v:path arrowok="t"/>
              </v:shape>
              <v:line id="_x0000_s17628" style="position:absolute" from="5175,354" to="5175,354" strokecolor="#36f" strokeweight="1.65pt"/>
              <v:line id="_x0000_s17629" style="position:absolute" from="5175,354" to="5175,354" strokecolor="#36f" strokeweight="1.65pt"/>
              <v:shape id="_x0000_s17630" style="position:absolute;left:5175;top:354;width:17;height:18" coordsize="17,18" path="m,l,,17,18e" filled="f" strokecolor="#36f" strokeweight="1.65pt">
                <v:path arrowok="t"/>
              </v:shape>
              <v:line id="_x0000_s17631" style="position:absolute" from="5192,372" to="5192,372" strokecolor="#36f" strokeweight="1.65pt"/>
              <v:line id="_x0000_s17632" style="position:absolute" from="5192,372" to="5192,372" strokecolor="#36f" strokeweight="1.65pt"/>
              <v:shape id="_x0000_s17633" style="position:absolute;left:5192;top:372;width:16;height:18" coordsize="16,18" path="m,l,,16,18e" filled="f" strokecolor="#36f" strokeweight="1.65pt">
                <v:path arrowok="t"/>
              </v:shape>
              <v:line id="_x0000_s17634" style="position:absolute" from="5208,390" to="5208,390" strokecolor="#36f" strokeweight="1.65pt"/>
              <v:shape id="_x0000_s17635" style="position:absolute;left:5208;top:390;width:0;height:19" coordsize="0,19" path="m,l,,,19e" filled="f" strokecolor="#36f" strokeweight="1.65pt">
                <v:path arrowok="t"/>
              </v:shape>
              <v:line id="_x0000_s17636" style="position:absolute" from="5208,409" to="5208,409" strokecolor="#36f" strokeweight="1.65pt"/>
              <v:shape id="_x0000_s17637" style="position:absolute;left:5208;top:409;width:16;height:0" coordsize="16,0" path="m,l,,16,e" filled="f" strokecolor="#36f" strokeweight="1.65pt">
                <v:path arrowok="t"/>
              </v:shape>
              <v:shape id="_x0000_s17638" style="position:absolute;left:5224;top:409;width:0;height:18" coordsize="0,18" path="m,l,,,18e" filled="f" strokecolor="#36f" strokeweight="1.65pt">
                <v:path arrowok="t"/>
              </v:shape>
              <v:line id="_x0000_s17639" style="position:absolute" from="5224,427" to="5224,427" strokecolor="#36f" strokeweight="1.65pt"/>
              <v:shape id="_x0000_s17640" style="position:absolute;left:5224;top:427;width:17;height:0" coordsize="17,0" path="m,l,,17,e" filled="f" strokecolor="#36f" strokeweight="1.65pt">
                <v:path arrowok="t"/>
              </v:shape>
              <v:shape id="_x0000_s17641" style="position:absolute;left:5241;top:427;width:0;height:18" coordsize="0,18" path="m,l,,,18e" filled="f" strokecolor="#36f" strokeweight="1.65pt">
                <v:path arrowok="t"/>
              </v:shape>
              <v:line id="_x0000_s17642" style="position:absolute" from="5241,445" to="5241,445" strokecolor="#36f" strokeweight="1.65pt"/>
              <v:shape id="_x0000_s17643" style="position:absolute;left:5241;top:445;width:16;height:0" coordsize="16,0" path="m,l,,16,e" filled="f" strokecolor="#36f" strokeweight="1.65pt">
                <v:path arrowok="t"/>
              </v:shape>
              <v:shape id="_x0000_s17644" style="position:absolute;left:5257;top:445;width:0;height:18" coordsize="0,18" path="m,l,,,18e" filled="f" strokecolor="#36f" strokeweight="1.65pt">
                <v:path arrowok="t"/>
              </v:shape>
              <v:line id="_x0000_s17645" style="position:absolute" from="5257,463" to="5257,463" strokecolor="#36f" strokeweight="1.65pt"/>
              <v:line id="_x0000_s17646" style="position:absolute" from="5257,463" to="5257,463" strokecolor="#36f" strokeweight="1.65pt"/>
              <v:shape id="_x0000_s17647" style="position:absolute;left:5257;top:463;width:16;height:19" coordsize="16,19" path="m,l,,16,19e" filled="f" strokecolor="#36f" strokeweight="1.65pt">
                <v:path arrowok="t"/>
              </v:shape>
              <v:line id="_x0000_s17648" style="position:absolute" from="5273,482" to="5273,482" strokecolor="#36f" strokeweight="1.65pt"/>
              <v:shape id="_x0000_s17649" style="position:absolute;left:5273;top:482;width:0;height:18" coordsize="0,18" path="m,l,,,18e" filled="f" strokecolor="#36f" strokeweight="1.65pt">
                <v:path arrowok="t"/>
              </v:shape>
              <v:shape id="_x0000_s17650" style="position:absolute;left:5273;top:500;width:17;height:0" coordsize="17,0" path="m,l,,17,e" filled="f" strokecolor="#36f" strokeweight="1.65pt">
                <v:path arrowok="t"/>
              </v:shape>
              <v:line id="_x0000_s17651" style="position:absolute" from="5290,500" to="5290,500" strokecolor="#36f" strokeweight="1.65pt"/>
              <v:shape id="_x0000_s17652" style="position:absolute;left:5290;top:500;width:0;height:18" coordsize="0,18" path="m,l,,,18e" filled="f" strokecolor="#36f" strokeweight="1.65pt">
                <v:path arrowok="t"/>
              </v:shape>
              <v:shape id="_x0000_s17653" style="position:absolute;left:5290;top:518;width:16;height:0" coordsize="16,0" path="m,l,,16,e" filled="f" strokecolor="#36f" strokeweight="1.65pt">
                <v:path arrowok="t"/>
              </v:shape>
              <v:line id="_x0000_s17654" style="position:absolute" from="5306,518" to="5306,518" strokecolor="#36f" strokeweight="1.65pt"/>
              <v:shape id="_x0000_s17655" style="position:absolute;left:5306;top:518;width:0;height:19" coordsize="0,19" path="m,l,,,19e" filled="f" strokecolor="#36f" strokeweight="1.65pt">
                <v:path arrowok="t"/>
              </v:shape>
              <v:line id="_x0000_s17656" style="position:absolute" from="5306,537" to="5306,537" strokecolor="#36f" strokeweight="1.65pt"/>
              <v:shape id="_x0000_s17657" style="position:absolute;left:5306;top:537;width:16;height:0" coordsize="16,0" path="m,l,,16,e" filled="f" strokecolor="#36f" strokeweight="1.65pt">
                <v:path arrowok="t"/>
              </v:shape>
              <v:line id="_x0000_s17658" style="position:absolute" from="5322,537" to="5322,537" strokecolor="#36f" strokeweight="1.65pt"/>
              <v:line id="_x0000_s17659" style="position:absolute" from="5322,537" to="5322,537" strokecolor="#36f" strokeweight="1.65pt"/>
              <v:shape id="_x0000_s17660" style="position:absolute;left:5322;top:537;width:17;height:18" coordsize="17,18" path="m,l,,17,18e" filled="f" strokecolor="#36f" strokeweight="1.65pt">
                <v:path arrowok="t"/>
              </v:shape>
              <v:line id="_x0000_s17661" style="position:absolute" from="5339,555" to="5339,555" strokecolor="#36f" strokeweight="1.65pt"/>
              <v:shape id="_x0000_s17662" style="position:absolute;left:5339;top:555;width:0;height:18" coordsize="0,18" path="m,l,,,18e" filled="f" strokecolor="#36f" strokeweight="1.65pt">
                <v:path arrowok="t"/>
              </v:shape>
              <v:shape id="_x0000_s17663" style="position:absolute;left:5339;top:573;width:16;height:0" coordsize="16,0" path="m,l,,16,e" filled="f" strokecolor="#36f" strokeweight="1.65pt">
                <v:path arrowok="t"/>
              </v:shape>
              <v:line id="_x0000_s17664" style="position:absolute" from="5355,573" to="5355,573" strokecolor="#36f" strokeweight="1.65pt"/>
              <v:shape id="_x0000_s17665" style="position:absolute;left:5355;top:573;width:0;height:19" coordsize="0,19" path="m,l,,,19e" filled="f" strokecolor="#36f" strokeweight="1.65pt">
                <v:path arrowok="t"/>
              </v:shape>
              <v:line id="_x0000_s17666" style="position:absolute" from="5355,592" to="5355,592" strokecolor="#36f" strokeweight="1.65pt"/>
              <v:shape id="_x0000_s17667" style="position:absolute;left:5355;top:592;width:0;height:18" coordsize="0,18" path="m,l,,,18e" filled="f" strokecolor="#36f" strokeweight="1.65pt">
                <v:path arrowok="t"/>
              </v:shape>
              <v:line id="_x0000_s17668" style="position:absolute" from="5355,610" to="5355,610" strokecolor="#36f" strokeweight="1.65pt"/>
              <v:shape id="_x0000_s17669" style="position:absolute;left:5355;top:610;width:0;height:18" coordsize="0,18" path="m,l,,,18e" filled="f" strokecolor="#36f" strokeweight="1.65pt">
                <v:path arrowok="t"/>
              </v:shape>
              <v:shape id="_x0000_s17670" style="position:absolute;left:5355;top:628;width:16;height:0" coordsize="16,0" path="m,l,,16,e" filled="f" strokecolor="#36f" strokeweight="1.65pt">
                <v:path arrowok="t"/>
              </v:shape>
              <v:line id="_x0000_s17671" style="position:absolute" from="5371,628" to="5371,628" strokecolor="#36f" strokeweight="1.65pt"/>
              <v:shape id="_x0000_s17672" style="position:absolute;left:5371;top:628;width:0;height:19" coordsize="0,19" path="m,l,,,19e" filled="f" strokecolor="#36f" strokeweight="1.65pt">
                <v:path arrowok="t"/>
              </v:shape>
              <v:shape id="_x0000_s17673" style="position:absolute;left:5371;top:647;width:17;height:0" coordsize="17,0" path="m,l,,17,e" filled="f" strokecolor="#36f" strokeweight="1.65pt">
                <v:path arrowok="t"/>
              </v:shape>
              <v:shape id="_x0000_s17674" style="position:absolute;left:5388;top:647;width:0;height:18" coordsize="0,18" path="m,l,,,18e" filled="f" strokecolor="#36f" strokeweight="1.65pt">
                <v:path arrowok="t"/>
              </v:shape>
              <v:line id="_x0000_s17675" style="position:absolute" from="5388,665" to="5388,665" strokecolor="#36f" strokeweight="1.65pt"/>
              <v:shape id="_x0000_s17676" style="position:absolute;left:5388;top:665;width:0;height:18" coordsize="0,18" path="m,l,,,18e" filled="f" strokecolor="#36f" strokeweight="1.65pt">
                <v:path arrowok="t"/>
              </v:shape>
              <v:shape id="_x0000_s17677" style="position:absolute;left:5388;top:683;width:16;height:0" coordsize="16,0" path="m,l,,16,e" filled="f" strokecolor="#36f" strokeweight="1.65pt">
                <v:path arrowok="t"/>
              </v:shape>
              <v:line id="_x0000_s17678" style="position:absolute" from="5404,683" to="5404,683" strokecolor="#36f" strokeweight="1.65pt"/>
              <v:shape id="_x0000_s17679" style="position:absolute;left:5404;top:683;width:0;height:19" coordsize="0,19" path="m,l,,,19e" filled="f" strokecolor="#36f" strokeweight="1.65pt">
                <v:path arrowok="t"/>
              </v:shape>
              <v:shape id="_x0000_s17680" style="position:absolute;left:5404;top:702;width:16;height:0" coordsize="16,0" path="m,l,,16,e" filled="f" strokecolor="#36f" strokeweight="1.65pt">
                <v:path arrowok="t"/>
              </v:shape>
              <v:shape id="_x0000_s17681" style="position:absolute;left:5420;top:702;width:0;height:18" coordsize="0,18" path="m,l,,,18e" filled="f" strokecolor="#36f" strokeweight="1.65pt">
                <v:path arrowok="t"/>
              </v:shape>
              <v:line id="_x0000_s17682" style="position:absolute" from="5420,720" to="5420,720" strokecolor="#36f" strokeweight="1.65pt"/>
              <v:shape id="_x0000_s17683" style="position:absolute;left:5420;top:720;width:16;height:18" coordsize="16,18" path="m,l,,16,18e" filled="f" strokecolor="#36f" strokeweight="1.65pt">
                <v:path arrowok="t"/>
              </v:shape>
              <v:line id="_x0000_s17684" style="position:absolute" from="5436,738" to="5436,738" strokecolor="#36f" strokeweight="1.65pt"/>
              <v:shape id="_x0000_s17685" style="position:absolute;left:5436;top:738;width:0;height:18" coordsize="0,18" path="m,l,,,18e" filled="f" strokecolor="#36f" strokeweight="1.65pt">
                <v:path arrowok="t"/>
              </v:shape>
              <v:shape id="_x0000_s17686" style="position:absolute;left:5436;top:756;width:17;height:0" coordsize="17,0" path="m,l,,17,e" filled="f" strokecolor="#36f" strokeweight="1.65pt">
                <v:path arrowok="t"/>
              </v:shape>
              <v:shape id="_x0000_s17687" style="position:absolute;left:5453;top:756;width:0;height:19" coordsize="0,19" path="m,l,,,19e" filled="f" strokecolor="#36f" strokeweight="1.65pt">
                <v:path arrowok="t"/>
              </v:shape>
              <v:line id="_x0000_s17688" style="position:absolute" from="5453,775" to="5453,775" strokecolor="#36f" strokeweight="1.65pt"/>
              <v:line id="_x0000_s17689" style="position:absolute" from="5453,775" to="5453,775" strokecolor="#36f" strokeweight="1.65pt"/>
              <v:shape id="_x0000_s17690" style="position:absolute;left:5453;top:775;width:16;height:18" coordsize="16,18" path="m,l,,16,18e" filled="f" strokecolor="#36f" strokeweight="1.65pt">
                <v:path arrowok="t"/>
              </v:shape>
              <v:line id="_x0000_s17691" style="position:absolute" from="5469,793" to="5469,793" strokecolor="#36f" strokeweight="1.65pt"/>
              <v:shape id="_x0000_s17692" style="position:absolute;left:5469;top:793;width:0;height:18" coordsize="0,18" path="m,l,,,18e" filled="f" strokecolor="#36f" strokeweight="1.65pt">
                <v:path arrowok="t"/>
              </v:shape>
              <v:shape id="_x0000_s17693" style="position:absolute;left:5469;top:811;width:16;height:0" coordsize="16,0" path="m,l,,16,e" filled="f" strokecolor="#36f" strokeweight="1.65pt">
                <v:path arrowok="t"/>
              </v:shape>
              <v:shape id="_x0000_s17694" style="position:absolute;left:5485;top:811;width:0;height:19" coordsize="0,19" path="m,l,,,19e" filled="f" strokecolor="#36f" strokeweight="1.65pt">
                <v:path arrowok="t"/>
              </v:shape>
              <v:line id="_x0000_s17695" style="position:absolute" from="5485,830" to="5485,830" strokecolor="#36f" strokeweight="1.65pt"/>
              <v:shape id="_x0000_s17696" style="position:absolute;left:5485;top:830;width:17;height:18" coordsize="17,18" path="m,l,,17,18e" filled="f" strokecolor="#36f" strokeweight="1.65pt">
                <v:path arrowok="t"/>
              </v:shape>
              <v:line id="_x0000_s17697" style="position:absolute" from="5502,848" to="5502,848" strokecolor="#36f" strokeweight="1.65pt"/>
              <v:shape id="_x0000_s17698" style="position:absolute;left:5502;top:848;width:0;height:18" coordsize="0,18" path="m,l,,,18e" filled="f" strokecolor="#36f" strokeweight="1.65pt">
                <v:path arrowok="t"/>
              </v:shape>
              <v:line id="_x0000_s17699" style="position:absolute" from="5502,866" to="5502,866" strokecolor="#36f" strokeweight="1.65pt"/>
              <v:shape id="_x0000_s17700" style="position:absolute;left:5502;top:866;width:16;height:0" coordsize="16,0" path="m,l,,16,e" filled="f" strokecolor="#36f" strokeweight="1.65pt">
                <v:path arrowok="t"/>
              </v:shape>
              <v:line id="_x0000_s17701" style="position:absolute" from="5518,866" to="5518,866" strokecolor="#36f" strokeweight="1.65pt"/>
              <v:shape id="_x0000_s17702" style="position:absolute;left:5518;top:866;width:0;height:19" coordsize="0,19" path="m,l,,,19e" filled="f" strokecolor="#36f" strokeweight="1.65pt">
                <v:path arrowok="t"/>
              </v:shape>
              <v:shape id="_x0000_s17703" style="position:absolute;left:5518;top:885;width:16;height:0" coordsize="16,0" path="m,l,,16,e" filled="f" strokecolor="#36f" strokeweight="1.65pt">
                <v:path arrowok="t"/>
              </v:shape>
              <v:shape id="_x0000_s17704" style="position:absolute;left:5534;top:885;width:0;height:18" coordsize="0,18" path="m,l,,,18e" filled="f" strokecolor="#36f" strokeweight="1.65pt">
                <v:path arrowok="t"/>
              </v:shape>
              <v:line id="_x0000_s17705" style="position:absolute" from="5534,903" to="5534,903" strokecolor="#36f" strokeweight="1.65pt"/>
              <v:shape id="_x0000_s17706" style="position:absolute;left:5534;top:903;width:17;height:18" coordsize="17,18" path="m,l,,17,18e" filled="f" strokecolor="#36f" strokeweight="1.65pt">
                <v:path arrowok="t"/>
              </v:shape>
              <v:line id="_x0000_s17707" style="position:absolute" from="5551,921" to="5551,921" strokecolor="#36f" strokeweight="1.65pt"/>
              <v:shape id="_x0000_s17708" style="position:absolute;left:5551;top:921;width:0;height:19" coordsize="0,19" path="m,l,,,19e" filled="f" strokecolor="#36f" strokeweight="1.65pt">
                <v:path arrowok="t"/>
              </v:shape>
              <v:line id="_x0000_s17709" style="position:absolute" from="5551,940" to="5551,940" strokecolor="#36f" strokeweight="1.65pt"/>
              <v:shape id="_x0000_s17710" style="position:absolute;left:5551;top:940;width:16;height:18" coordsize="16,18" path="m,l,,16,18e" filled="f" strokecolor="#36f" strokeweight="1.65pt">
                <v:path arrowok="t"/>
              </v:shape>
              <v:line id="_x0000_s17711" style="position:absolute" from="5567,958" to="5567,958" strokecolor="#36f" strokeweight="1.65pt"/>
              <v:shape id="_x0000_s17712" style="position:absolute;left:5567;top:958;width:0;height:18" coordsize="0,18" path="m,l,,,18e" filled="f" strokecolor="#36f" strokeweight="1.65pt">
                <v:path arrowok="t"/>
              </v:shape>
              <v:shape id="_x0000_s17713" style="position:absolute;left:5567;top:976;width:16;height:0" coordsize="16,0" path="m,l,,16,e" filled="f" strokecolor="#36f" strokeweight="1.65pt">
                <v:path arrowok="t"/>
              </v:shape>
              <v:line id="_x0000_s17714" style="position:absolute" from="5583,976" to="5583,995" strokecolor="#36f" strokeweight="1.65pt"/>
              <v:line id="_x0000_s17715" style="position:absolute" from="5583,995" to="5583,1013" strokecolor="#36f" strokeweight="1.65pt"/>
              <v:shape id="_x0000_s17716" style="position:absolute;left:5583;top:1013;width:17;height:0" coordsize="17,0" path="m,l,,17,e" filled="f" strokecolor="#36f" strokeweight="1.65pt">
                <v:path arrowok="t"/>
              </v:shape>
              <v:shape id="_x0000_s17717" style="position:absolute;left:5600;top:1013;width:0;height:18" coordsize="0,18" path="m,l,,,18e" filled="f" strokecolor="#36f" strokeweight="1.65pt">
                <v:path arrowok="t"/>
              </v:shape>
            </v:group>
            <v:group id="_x0000_s17718" style="position:absolute;left:5600;top:390;width:930;height:1026" coordorigin="5600,390" coordsize="930,1026">
              <v:line id="_x0000_s17719" style="position:absolute" from="5600,1031" to="5600,1031" strokecolor="#36f" strokeweight="1.65pt"/>
              <v:shape id="_x0000_s17720" style="position:absolute;left:5600;top:1031;width:0;height:19" coordsize="0,19" path="m,l,,,19e" filled="f" strokecolor="#36f" strokeweight="1.65pt">
                <v:path arrowok="t"/>
              </v:shape>
              <v:shape id="_x0000_s17721" style="position:absolute;left:5600;top:1050;width:16;height:0" coordsize="16,0" path="m,l,,16,e" filled="f" strokecolor="#36f" strokeweight="1.65pt">
                <v:path arrowok="t"/>
              </v:shape>
              <v:shape id="_x0000_s17722" style="position:absolute;left:5616;top:1050;width:0;height:18" coordsize="0,18" path="m,l,,,18e" filled="f" strokecolor="#36f" strokeweight="1.65pt">
                <v:path arrowok="t"/>
              </v:shape>
              <v:line id="_x0000_s17723" style="position:absolute" from="5616,1068" to="5616,1068" strokecolor="#36f" strokeweight="1.65pt"/>
              <v:shape id="_x0000_s17724" style="position:absolute;left:5616;top:1068;width:16;height:18" coordsize="16,18" path="m,l,,16,18e" filled="f" strokecolor="#36f" strokeweight="1.65pt">
                <v:path arrowok="t"/>
              </v:shape>
              <v:line id="_x0000_s17725" style="position:absolute" from="5632,1086" to="5632,1086" strokecolor="#36f" strokeweight="1.65pt"/>
              <v:shape id="_x0000_s17726" style="position:absolute;left:5632;top:1086;width:0;height:18" coordsize="0,18" path="m,l,,,18e" filled="f" strokecolor="#36f" strokeweight="1.65pt">
                <v:path arrowok="t"/>
              </v:shape>
              <v:shape id="_x0000_s17727" style="position:absolute;left:5632;top:1104;width:17;height:0" coordsize="17,0" path="m,l,,17,e" filled="f" strokecolor="#36f" strokeweight="1.65pt">
                <v:path arrowok="t"/>
              </v:shape>
              <v:shape id="_x0000_s17728" style="position:absolute;left:5649;top:1104;width:0;height:19" coordsize="0,19" path="m,l,,,19e" filled="f" strokecolor="#36f" strokeweight="1.65pt">
                <v:path arrowok="t"/>
              </v:shape>
              <v:line id="_x0000_s17729" style="position:absolute" from="5649,1123" to="5649,1123" strokecolor="#36f" strokeweight="1.65pt"/>
              <v:line id="_x0000_s17730" style="position:absolute" from="5649,1123" to="5649,1141" strokecolor="#36f" strokeweight="1.65pt"/>
              <v:shape id="_x0000_s17731" style="position:absolute;left:5649;top:1141;width:16;height:18" coordsize="16,18" path="m,l,18r16,e" filled="f" strokecolor="#36f" strokeweight="1.65pt">
                <v:path arrowok="t"/>
              </v:shape>
              <v:line id="_x0000_s17732" style="position:absolute" from="5665,1159" to="5665,1159" strokecolor="#36f" strokeweight="1.65pt"/>
              <v:shape id="_x0000_s17733" style="position:absolute;left:5665;top:1159;width:0;height:19" coordsize="0,19" path="m,l,,,19e" filled="f" strokecolor="#36f" strokeweight="1.65pt">
                <v:path arrowok="t"/>
              </v:shape>
              <v:shape id="_x0000_s17734" style="position:absolute;left:5665;top:1178;width:16;height:0" coordsize="16,0" path="m,l,,16,e" filled="f" strokecolor="#36f" strokeweight="1.65pt">
                <v:path arrowok="t"/>
              </v:shape>
              <v:shape id="_x0000_s17735" style="position:absolute;left:5681;top:1178;width:0;height:18" coordsize="0,18" path="m,l,,,18e" filled="f" strokecolor="#36f" strokeweight="1.65pt">
                <v:path arrowok="t"/>
              </v:shape>
              <v:line id="_x0000_s17736" style="position:absolute" from="5681,1196" to="5681,1196" strokecolor="#36f" strokeweight="1.65pt"/>
              <v:shape id="_x0000_s17737" style="position:absolute;left:5681;top:1196;width:0;height:18" coordsize="0,18" path="m,l,,,18e" filled="f" strokecolor="#36f" strokeweight="1.65pt">
                <v:path arrowok="t"/>
              </v:shape>
              <v:line id="_x0000_s17738" style="position:absolute" from="5681,1214" to="5681,1214" strokecolor="#36f" strokeweight="1.65pt"/>
              <v:shape id="_x0000_s17739" style="position:absolute;left:5681;top:1214;width:0;height:0" coordsize="0,0" path="m,l,,,e" filled="f" strokecolor="#36f" strokeweight="1.65pt">
                <v:path arrowok="t"/>
              </v:shape>
              <v:line id="_x0000_s17740" style="position:absolute" from="5681,1214" to="5681,1214" strokecolor="#36f" strokeweight="1.65pt"/>
              <v:shape id="_x0000_s17741" style="position:absolute;left:5681;top:1214;width:17;height:19" coordsize="17,19" path="m,l,,17,19e" filled="f" strokecolor="#36f" strokeweight="1.65pt">
                <v:path arrowok="t"/>
              </v:shape>
              <v:line id="_x0000_s17742" style="position:absolute" from="5698,1233" to="5698,1233" strokecolor="#36f" strokeweight="1.65pt"/>
              <v:shape id="_x0000_s17743" style="position:absolute;left:5698;top:1233;width:0;height:18" coordsize="0,18" path="m,l,,,18e" filled="f" strokecolor="#36f" strokeweight="1.65pt">
                <v:path arrowok="t"/>
              </v:shape>
              <v:shape id="_x0000_s17744" style="position:absolute;left:5698;top:1251;width:16;height:0" coordsize="16,0" path="m,l,,16,e" filled="f" strokecolor="#36f" strokeweight="1.65pt">
                <v:path arrowok="t"/>
              </v:shape>
              <v:shape id="_x0000_s17745" style="position:absolute;left:5714;top:1251;width:0;height:18" coordsize="0,18" path="m,l,,,18e" filled="f" strokecolor="#36f" strokeweight="1.65pt">
                <v:path arrowok="t"/>
              </v:shape>
              <v:line id="_x0000_s17746" style="position:absolute" from="5714,1269" to="5714,1269" strokecolor="#36f" strokeweight="1.65pt"/>
              <v:shape id="_x0000_s17747" style="position:absolute;left:5714;top:1269;width:16;height:19" coordsize="16,19" path="m,l,,16,19e" filled="f" strokecolor="#36f" strokeweight="1.65pt">
                <v:path arrowok="t"/>
              </v:shape>
              <v:line id="_x0000_s17748" style="position:absolute" from="5730,1288" to="5730,1288" strokecolor="#36f" strokeweight="1.65pt"/>
              <v:line id="_x0000_s17749" style="position:absolute" from="5730,1288" to="5730,1288" strokecolor="#36f" strokeweight="1.65pt"/>
              <v:shape id="_x0000_s17750" style="position:absolute;left:5730;top:1288;width:0;height:18" coordsize="0,18" path="m,l,,,18e" filled="f" strokecolor="#36f" strokeweight="1.65pt">
                <v:path arrowok="t"/>
              </v:shape>
              <v:shape id="_x0000_s17751" style="position:absolute;left:5730;top:1306;width:17;height:0" coordsize="17,0" path="m,l,,17,e" filled="f" strokecolor="#36f" strokeweight="1.65pt">
                <v:path arrowok="t"/>
              </v:shape>
              <v:shape id="_x0000_s17752" style="position:absolute;left:5747;top:1306;width:0;height:18" coordsize="0,18" path="m,l,,,18e" filled="f" strokecolor="#36f" strokeweight="1.65pt">
                <v:path arrowok="t"/>
              </v:shape>
              <v:line id="_x0000_s17753" style="position:absolute" from="5747,1324" to="5747,1324" strokecolor="#36f" strokeweight="1.65pt"/>
              <v:shape id="_x0000_s17754" style="position:absolute;left:5747;top:1324;width:16;height:0" coordsize="16,0" path="m,l,,16,e" filled="f" strokecolor="#36f" strokeweight="1.65pt">
                <v:path arrowok="t"/>
              </v:shape>
              <v:shape id="_x0000_s17755" style="position:absolute;left:5763;top:1324;width:0;height:19" coordsize="0,19" path="m,l,,,19e" filled="f" strokecolor="#36f" strokeweight="1.65pt">
                <v:path arrowok="t"/>
              </v:shape>
              <v:line id="_x0000_s17756" style="position:absolute" from="5763,1343" to="5763,1343" strokecolor="#36f" strokeweight="1.65pt"/>
              <v:shape id="_x0000_s17757" style="position:absolute;left:5763;top:1343;width:16;height:18" coordsize="16,18" path="m,l,,16,18e" filled="f" strokecolor="#36f" strokeweight="1.65pt">
                <v:path arrowok="t"/>
              </v:shape>
              <v:line id="_x0000_s17758" style="position:absolute" from="5779,1361" to="5779,1361" strokecolor="#36f" strokeweight="1.65pt"/>
              <v:line id="_x0000_s17759" style="position:absolute" from="5779,1361" to="5779,1361" strokecolor="#36f" strokeweight="1.65pt"/>
              <v:shape id="_x0000_s17760" style="position:absolute;left:5779;top:1361;width:0;height:18" coordsize="0,18" path="m,l,,,18e" filled="f" strokecolor="#36f" strokeweight="1.65pt">
                <v:path arrowok="t"/>
              </v:shape>
              <v:shape id="_x0000_s17761" style="position:absolute;left:5779;top:1379;width:17;height:0" coordsize="17,0" path="m,l,,17,e" filled="f" strokecolor="#36f" strokeweight="1.65pt">
                <v:path arrowok="t"/>
              </v:shape>
              <v:line id="_x0000_s17762" style="position:absolute" from="5796,1379" to="5796,1379" strokecolor="#36f" strokeweight="1.65pt"/>
              <v:line id="_x0000_s17763" style="position:absolute" from="5796,1379" to="5796,1379" strokecolor="#36f" strokeweight="1.65pt"/>
              <v:shape id="_x0000_s17764" style="position:absolute;left:5796;top:1379;width:16;height:19" coordsize="16,19" path="m,l,,16,19e" filled="f" strokecolor="#36f" strokeweight="1.65pt">
                <v:path arrowok="t"/>
              </v:shape>
              <v:line id="_x0000_s17765" style="position:absolute" from="5812,1398" to="5812,1398" strokecolor="#36f" strokeweight="1.65pt"/>
              <v:line id="_x0000_s17766" style="position:absolute" from="5812,1398" to="5812,1398" strokecolor="#36f" strokeweight="1.65pt"/>
              <v:shape id="_x0000_s17767" style="position:absolute;left:5812;top:1398;width:16;height:0" coordsize="16,0" path="m,l,,16,e" filled="f" strokecolor="#36f" strokeweight="1.65pt">
                <v:path arrowok="t"/>
              </v:shape>
              <v:line id="_x0000_s17768" style="position:absolute" from="5828,1398" to="5828,1398" strokecolor="#36f" strokeweight="1.65pt"/>
              <v:shape id="_x0000_s17769" style="position:absolute;left:5828;top:1398;width:0;height:18" coordsize="0,18" path="m,l,,,18e" filled="f" strokecolor="#36f" strokeweight="1.65pt">
                <v:path arrowok="t"/>
              </v:shape>
              <v:line id="_x0000_s17770" style="position:absolute" from="5828,1416" to="5828,1416" strokecolor="#36f" strokeweight="1.65pt"/>
              <v:shape id="_x0000_s17771" style="position:absolute;left:5828;top:1416;width:17;height:0" coordsize="17,0" path="m,l,,17,e" filled="f" strokecolor="#36f" strokeweight="1.65pt">
                <v:path arrowok="t"/>
              </v:shape>
              <v:line id="_x0000_s17772" style="position:absolute" from="5845,1416" to="5845,1416" strokecolor="#36f" strokeweight="1.65pt"/>
              <v:line id="_x0000_s17773" style="position:absolute" from="5845,1416" to="5845,1416" strokecolor="#36f" strokeweight="1.65pt"/>
              <v:shape id="_x0000_s17774" style="position:absolute;left:5845;top:1416;width:16;height:0" coordsize="16,0" path="m,l,,16,e" filled="f" strokecolor="#36f" strokeweight="1.65pt">
                <v:path arrowok="t"/>
              </v:shape>
              <v:line id="_x0000_s17775" style="position:absolute" from="5861,1416" to="5861,1416" strokecolor="#36f" strokeweight="1.65pt"/>
              <v:line id="_x0000_s17776" style="position:absolute" from="5861,1416" to="5861,1416" strokecolor="#36f" strokeweight="1.65pt"/>
              <v:shape id="_x0000_s17777" style="position:absolute;left:5861;top:1416;width:16;height:0" coordsize="16,0" path="m,l,,16,e" filled="f" strokecolor="#36f" strokeweight="1.65pt">
                <v:path arrowok="t"/>
              </v:shape>
              <v:line id="_x0000_s17778" style="position:absolute" from="5877,1416" to="5877,1416" strokecolor="#36f" strokeweight="1.65pt"/>
              <v:line id="_x0000_s17779" style="position:absolute" from="5877,1416" to="5877,1416" strokecolor="#36f" strokeweight="1.65pt"/>
              <v:line id="_x0000_s17780" style="position:absolute" from="5877,1416" to="5877,1416" strokecolor="#36f" strokeweight="1.65pt"/>
              <v:shape id="_x0000_s17781" style="position:absolute;left:5877;top:1416;width:17;height:0" coordsize="17,0" path="m,l,,17,e" filled="f" strokecolor="#36f" strokeweight="1.65pt">
                <v:path arrowok="t"/>
              </v:shape>
              <v:line id="_x0000_s17782" style="position:absolute" from="5894,1416" to="5894,1416" strokecolor="#36f" strokeweight="1.65pt"/>
              <v:line id="_x0000_s17783" style="position:absolute" from="5894,1416" to="5894,1416" strokecolor="#36f" strokeweight="1.65pt"/>
              <v:shape id="_x0000_s17784" style="position:absolute;left:5894;top:1416;width:16;height:0" coordsize="16,0" path="m,l,,16,e" filled="f" strokecolor="#36f" strokeweight="1.65pt">
                <v:path arrowok="t"/>
              </v:shape>
              <v:shape id="_x0000_s17785" style="position:absolute;left:5910;top:1398;width:0;height:18" coordsize="0,18" path="m,18l,,,e" filled="f" strokecolor="#36f" strokeweight="1.65pt">
                <v:path arrowok="t"/>
              </v:shape>
              <v:line id="_x0000_s17786" style="position:absolute" from="5910,1398" to="5910,1398" strokecolor="#36f" strokeweight="1.65pt"/>
              <v:shape id="_x0000_s17787" style="position:absolute;left:5910;top:1398;width:16;height:0" coordsize="16,0" path="m,l,,16,e" filled="f" strokecolor="#36f" strokeweight="1.65pt">
                <v:path arrowok="t"/>
              </v:shape>
              <v:line id="_x0000_s17788" style="position:absolute" from="5926,1398" to="5926,1398" strokecolor="#36f" strokeweight="1.65pt"/>
              <v:line id="_x0000_s17789" style="position:absolute" from="5926,1398" to="5926,1398" strokecolor="#36f" strokeweight="1.65pt"/>
              <v:shape id="_x0000_s17790" style="position:absolute;left:5926;top:1379;width:0;height:19" coordsize="0,19" path="m,19l,,,e" filled="f" strokecolor="#36f" strokeweight="1.65pt">
                <v:path arrowok="t"/>
              </v:shape>
              <v:shape id="_x0000_s17791" style="position:absolute;left:5926;top:1379;width:17;height:0" coordsize="17,0" path="m,l,,17,e" filled="f" strokecolor="#36f" strokeweight="1.65pt">
                <v:path arrowok="t"/>
              </v:shape>
              <v:line id="_x0000_s17792" style="position:absolute" from="5943,1379" to="5943,1379" strokecolor="#36f" strokeweight="1.65pt"/>
              <v:shape id="_x0000_s17793" style="position:absolute;left:5943;top:1361;width:0;height:18" coordsize="0,18" path="m,18l,,,e" filled="f" strokecolor="#36f" strokeweight="1.65pt">
                <v:path arrowok="t"/>
              </v:shape>
              <v:shape id="_x0000_s17794" style="position:absolute;left:5943;top:1361;width:16;height:0" coordsize="16,0" path="m,l,,16,e" filled="f" strokecolor="#36f" strokeweight="1.65pt">
                <v:path arrowok="t"/>
              </v:shape>
              <v:line id="_x0000_s17795" style="position:absolute" from="5959,1361" to="5959,1361" strokecolor="#36f" strokeweight="1.65pt"/>
              <v:line id="_x0000_s17796" style="position:absolute" from="5959,1361" to="5959,1361" strokecolor="#36f" strokeweight="1.65pt"/>
              <v:shape id="_x0000_s17797" style="position:absolute;left:5959;top:1343;width:16;height:18" coordsize="16,18" path="m,18l,,16,e" filled="f" strokecolor="#36f" strokeweight="1.65pt">
                <v:path arrowok="t"/>
              </v:shape>
              <v:line id="_x0000_s17798" style="position:absolute" from="5975,1343" to="5975,1343" strokecolor="#36f" strokeweight="1.65pt"/>
              <v:shape id="_x0000_s17799" style="position:absolute;left:5975;top:1324;width:0;height:19" coordsize="0,19" path="m,19l,,,e" filled="f" strokecolor="#36f" strokeweight="1.65pt">
                <v:path arrowok="t"/>
              </v:shape>
              <v:line id="_x0000_s17800" style="position:absolute" from="5975,1324" to="5975,1324" strokecolor="#36f" strokeweight="1.65pt"/>
              <v:shape id="_x0000_s17801" style="position:absolute;left:5975;top:1324;width:17;height:0" coordsize="17,0" path="m,l,,17,e" filled="f" strokecolor="#36f" strokeweight="1.65pt">
                <v:path arrowok="t"/>
              </v:shape>
              <v:shape id="_x0000_s17802" style="position:absolute;left:5992;top:1306;width:0;height:18" coordsize="0,18" path="m,18l,,,e" filled="f" strokecolor="#36f" strokeweight="1.65pt">
                <v:path arrowok="t"/>
              </v:shape>
              <v:line id="_x0000_s17803" style="position:absolute" from="5992,1306" to="5992,1306" strokecolor="#36f" strokeweight="1.65pt"/>
              <v:shape id="_x0000_s17804" style="position:absolute;left:5992;top:1288;width:16;height:18" coordsize="16,18" path="m,18l,,16,e" filled="f" strokecolor="#36f" strokeweight="1.65pt">
                <v:path arrowok="t"/>
              </v:shape>
              <v:line id="_x0000_s17805" style="position:absolute" from="6008,1288" to="6008,1288" strokecolor="#36f" strokeweight="1.65pt"/>
              <v:shape id="_x0000_s17806" style="position:absolute;left:6008;top:1269;width:0;height:19" coordsize="0,19" path="m,19l,,,e" filled="f" strokecolor="#36f" strokeweight="1.65pt">
                <v:path arrowok="t"/>
              </v:shape>
              <v:shape id="_x0000_s17807" style="position:absolute;left:6008;top:1269;width:0;height:0" coordsize="0,0" path="m,l,,,e" filled="f" strokecolor="#36f" strokeweight="1.65pt">
                <v:path arrowok="t"/>
              </v:shape>
              <v:shape id="_x0000_s17808" style="position:absolute;left:6008;top:1251;width:0;height:18" coordsize="0,18" path="m,18l,,,e" filled="f" strokecolor="#36f" strokeweight="1.65pt">
                <v:path arrowok="t"/>
              </v:shape>
              <v:line id="_x0000_s17809" style="position:absolute" from="6008,1251" to="6008,1251" strokecolor="#36f" strokeweight="1.65pt"/>
              <v:line id="_x0000_s17810" style="position:absolute" from="6008,1251" to="6008,1251" strokecolor="#36f" strokeweight="1.65pt"/>
              <v:shape id="_x0000_s17811" style="position:absolute;left:6008;top:1233;width:16;height:18" coordsize="16,18" path="m,18l,,16,e" filled="f" strokecolor="#36f" strokeweight="1.65pt">
                <v:path arrowok="t"/>
              </v:shape>
              <v:line id="_x0000_s17812" style="position:absolute" from="6024,1233" to="6024,1233" strokecolor="#36f" strokeweight="1.65pt"/>
              <v:shape id="_x0000_s17813" style="position:absolute;left:6024;top:1214;width:0;height:19" coordsize="0,19" path="m,19l,,,e" filled="f" strokecolor="#36f" strokeweight="1.65pt">
                <v:path arrowok="t"/>
              </v:shape>
              <v:shape id="_x0000_s17814" style="position:absolute;left:6024;top:1214;width:17;height:0" coordsize="17,0" path="m,l,,17,e" filled="f" strokecolor="#36f" strokeweight="1.65pt">
                <v:path arrowok="t"/>
              </v:shape>
              <v:shape id="_x0000_s17815" style="position:absolute;left:6041;top:1214;width:0;height:0" coordsize="0,0" path="m,l,,,e" filled="f" strokecolor="#36f" strokeweight="1.65pt">
                <v:path arrowok="t"/>
              </v:shape>
              <v:line id="_x0000_s17816" style="position:absolute" from="6041,1214" to="6041,1214" strokecolor="#36f" strokeweight="1.65pt"/>
              <v:shape id="_x0000_s17817" style="position:absolute;left:6041;top:1196;width:16;height:18" coordsize="16,18" path="m,18r,l16,e" filled="f" strokecolor="#36f" strokeweight="1.65pt">
                <v:path arrowok="t"/>
              </v:shape>
              <v:line id="_x0000_s17818" style="position:absolute;flip:y" from="6057,1178" to="6057,1196" strokecolor="#36f" strokeweight="1.65pt"/>
              <v:line id="_x0000_s17819" style="position:absolute" from="6057,1178" to="6057,1178" strokecolor="#36f" strokeweight="1.65pt"/>
              <v:shape id="_x0000_s17820" style="position:absolute;left:6057;top:1159;width:0;height:19" coordsize="0,19" path="m,19l,,,e" filled="f" strokecolor="#36f" strokeweight="1.65pt">
                <v:path arrowok="t"/>
              </v:shape>
              <v:shape id="_x0000_s17821" style="position:absolute;left:6057;top:1159;width:16;height:0" coordsize="16,0" path="m,l,,16,e" filled="f" strokecolor="#36f" strokeweight="1.65pt">
                <v:path arrowok="t"/>
              </v:shape>
              <v:shape id="_x0000_s17822" style="position:absolute;left:6073;top:1141;width:0;height:18" coordsize="0,18" path="m,18l,,,e" filled="f" strokecolor="#36f" strokeweight="1.65pt">
                <v:path arrowok="t"/>
              </v:shape>
              <v:line id="_x0000_s17823" style="position:absolute" from="6073,1141" to="6073,1141" strokecolor="#36f" strokeweight="1.65pt"/>
              <v:shape id="_x0000_s17824" style="position:absolute;left:6073;top:1123;width:17;height:18" coordsize="17,18" path="m,18l,,17,e" filled="f" strokecolor="#36f" strokeweight="1.65pt">
                <v:path arrowok="t"/>
              </v:shape>
              <v:line id="_x0000_s17825" style="position:absolute" from="6090,1123" to="6090,1123" strokecolor="#36f" strokeweight="1.65pt"/>
              <v:shape id="_x0000_s17826" style="position:absolute;left:6090;top:1104;width:0;height:19" coordsize="0,19" path="m,19l,,,e" filled="f" strokecolor="#36f" strokeweight="1.65pt">
                <v:path arrowok="t"/>
              </v:shape>
              <v:shape id="_x0000_s17827" style="position:absolute;left:6090;top:1104;width:16;height:0" coordsize="16,0" path="m,l,,16,e" filled="f" strokecolor="#36f" strokeweight="1.65pt">
                <v:path arrowok="t"/>
              </v:shape>
              <v:shape id="_x0000_s17828" style="position:absolute;left:6106;top:1086;width:0;height:18" coordsize="0,18" path="m,18l,,,e" filled="f" strokecolor="#36f" strokeweight="1.65pt">
                <v:path arrowok="t"/>
              </v:shape>
              <v:line id="_x0000_s17829" style="position:absolute" from="6106,1086" to="6106,1086" strokecolor="#36f" strokeweight="1.65pt"/>
              <v:shape id="_x0000_s17830" style="position:absolute;left:6106;top:1068;width:0;height:18" coordsize="0,18" path="m,18l,,,e" filled="f" strokecolor="#36f" strokeweight="1.65pt">
                <v:path arrowok="t"/>
              </v:shape>
              <v:shape id="_x0000_s17831" style="position:absolute;left:6106;top:1068;width:16;height:0" coordsize="16,0" path="m,l,,16,e" filled="f" strokecolor="#36f" strokeweight="1.65pt">
                <v:path arrowok="t"/>
              </v:shape>
              <v:shape id="_x0000_s17832" style="position:absolute;left:6122;top:1050;width:0;height:18" coordsize="0,18" path="m,18l,,,e" filled="f" strokecolor="#36f" strokeweight="1.65pt">
                <v:path arrowok="t"/>
              </v:shape>
              <v:line id="_x0000_s17833" style="position:absolute" from="6122,1050" to="6122,1050" strokecolor="#36f" strokeweight="1.65pt"/>
              <v:shape id="_x0000_s17834" style="position:absolute;left:6122;top:1031;width:17;height:19" coordsize="17,19" path="m,19r,l17,e" filled="f" strokecolor="#36f" strokeweight="1.65pt">
                <v:path arrowok="t"/>
              </v:shape>
              <v:line id="_x0000_s17835" style="position:absolute;flip:y" from="6139,1013" to="6139,1031" strokecolor="#36f" strokeweight="1.65pt"/>
              <v:line id="_x0000_s17836" style="position:absolute" from="6139,1013" to="6139,1013" strokecolor="#36f" strokeweight="1.65pt"/>
              <v:shape id="_x0000_s17837" style="position:absolute;left:6139;top:995;width:16;height:18" coordsize="16,18" path="m,18l,,16,e" filled="f" strokecolor="#36f" strokeweight="1.65pt">
                <v:path arrowok="t"/>
              </v:shape>
              <v:line id="_x0000_s17838" style="position:absolute" from="6155,995" to="6155,995" strokecolor="#36f" strokeweight="1.65pt"/>
              <v:shape id="_x0000_s17839" style="position:absolute;left:6155;top:976;width:0;height:19" coordsize="0,19" path="m,19l,,,e" filled="f" strokecolor="#36f" strokeweight="1.65pt">
                <v:path arrowok="t"/>
              </v:shape>
              <v:shape id="_x0000_s17840" style="position:absolute;left:6155;top:976;width:16;height:0" coordsize="16,0" path="m,l,,16,e" filled="f" strokecolor="#36f" strokeweight="1.65pt">
                <v:path arrowok="t"/>
              </v:shape>
              <v:shape id="_x0000_s17841" style="position:absolute;left:6171;top:958;width:0;height:18" coordsize="0,18" path="m,18l,,,e" filled="f" strokecolor="#36f" strokeweight="1.65pt">
                <v:path arrowok="t"/>
              </v:shape>
              <v:line id="_x0000_s17842" style="position:absolute" from="6171,958" to="6171,958" strokecolor="#36f" strokeweight="1.65pt"/>
              <v:shape id="_x0000_s17843" style="position:absolute;left:6171;top:940;width:0;height:18" coordsize="0,18" path="m,18l,,,e" filled="f" strokecolor="#36f" strokeweight="1.65pt">
                <v:path arrowok="t"/>
              </v:shape>
              <v:shape id="_x0000_s17844" style="position:absolute;left:6171;top:940;width:16;height:0" coordsize="16,0" path="m,l,,16,e" filled="f" strokecolor="#36f" strokeweight="1.65pt">
                <v:path arrowok="t"/>
              </v:shape>
              <v:shape id="_x0000_s17845" style="position:absolute;left:6187;top:921;width:0;height:19" coordsize="0,19" path="m,19l,,,e" filled="f" strokecolor="#36f" strokeweight="1.65pt">
                <v:path arrowok="t"/>
              </v:shape>
              <v:line id="_x0000_s17846" style="position:absolute" from="6187,921" to="6187,921" strokecolor="#36f" strokeweight="1.65pt"/>
              <v:shape id="_x0000_s17847" style="position:absolute;left:6187;top:903;width:17;height:18" coordsize="17,18" path="m,18l,,17,e" filled="f" strokecolor="#36f" strokeweight="1.65pt">
                <v:path arrowok="t"/>
              </v:shape>
              <v:line id="_x0000_s17848" style="position:absolute" from="6204,903" to="6204,903" strokecolor="#36f" strokeweight="1.65pt"/>
              <v:shape id="_x0000_s17849" style="position:absolute;left:6204;top:885;width:0;height:18" coordsize="0,18" path="m,18l,,,e" filled="f" strokecolor="#36f" strokeweight="1.65pt">
                <v:path arrowok="t"/>
              </v:shape>
              <v:shape id="_x0000_s17850" style="position:absolute;left:6204;top:885;width:16;height:0" coordsize="16,0" path="m,l,,16,e" filled="f" strokecolor="#36f" strokeweight="1.65pt">
                <v:path arrowok="t"/>
              </v:shape>
              <v:shape id="_x0000_s17851" style="position:absolute;left:6220;top:866;width:0;height:19" coordsize="0,19" path="m,19l,,,e" filled="f" strokecolor="#36f" strokeweight="1.65pt">
                <v:path arrowok="t"/>
              </v:shape>
              <v:line id="_x0000_s17852" style="position:absolute" from="6220,866" to="6220,866" strokecolor="#36f" strokeweight="1.65pt"/>
              <v:shape id="_x0000_s17853" style="position:absolute;left:6220;top:866;width:0;height:0" coordsize="0,0" path="m,l,,,e" filled="f" strokecolor="#36f" strokeweight="1.65pt">
                <v:path arrowok="t"/>
              </v:shape>
              <v:shape id="_x0000_s17854" style="position:absolute;left:6220;top:866;width:16;height:0" coordsize="16,0" path="m,l,,16,e" filled="f" strokecolor="#36f" strokeweight="1.65pt">
                <v:path arrowok="t"/>
              </v:shape>
              <v:shape id="_x0000_s17855" style="position:absolute;left:6236;top:848;width:0;height:18" coordsize="0,18" path="m,18l,,,e" filled="f" strokecolor="#36f" strokeweight="1.65pt">
                <v:path arrowok="t"/>
              </v:shape>
              <v:line id="_x0000_s17856" style="position:absolute" from="6236,848" to="6236,848" strokecolor="#36f" strokeweight="1.65pt"/>
              <v:shape id="_x0000_s17857" style="position:absolute;left:6236;top:830;width:17;height:18" coordsize="17,18" path="m,18l,,17,e" filled="f" strokecolor="#36f" strokeweight="1.65pt">
                <v:path arrowok="t"/>
              </v:shape>
              <v:line id="_x0000_s17858" style="position:absolute" from="6253,830" to="6253,830" strokecolor="#36f" strokeweight="1.65pt"/>
              <v:shape id="_x0000_s17859" style="position:absolute;left:6253;top:811;width:0;height:19" coordsize="0,19" path="m,19l,,,e" filled="f" strokecolor="#36f" strokeweight="1.65pt">
                <v:path arrowok="t"/>
              </v:shape>
              <v:shape id="_x0000_s17860" style="position:absolute;left:6253;top:811;width:16;height:0" coordsize="16,0" path="m,l,,16,e" filled="f" strokecolor="#36f" strokeweight="1.65pt">
                <v:path arrowok="t"/>
              </v:shape>
              <v:shape id="_x0000_s17861" style="position:absolute;left:6269;top:793;width:0;height:18" coordsize="0,18" path="m,18l,,,e" filled="f" strokecolor="#36f" strokeweight="1.65pt">
                <v:path arrowok="t"/>
              </v:shape>
              <v:line id="_x0000_s17862" style="position:absolute" from="6269,793" to="6269,793" strokecolor="#36f" strokeweight="1.65pt"/>
              <v:shape id="_x0000_s17863" style="position:absolute;left:6269;top:775;width:0;height:18" coordsize="0,18" path="m,18l,,,e" filled="f" strokecolor="#36f" strokeweight="1.65pt">
                <v:path arrowok="t"/>
              </v:shape>
              <v:shape id="_x0000_s17864" style="position:absolute;left:6269;top:775;width:16;height:0" coordsize="16,0" path="m,l,,16,e" filled="f" strokecolor="#36f" strokeweight="1.65pt">
                <v:path arrowok="t"/>
              </v:shape>
              <v:shape id="_x0000_s17865" style="position:absolute;left:6285;top:756;width:0;height:19" coordsize="0,19" path="m,19l,,,e" filled="f" strokecolor="#36f" strokeweight="1.65pt">
                <v:path arrowok="t"/>
              </v:shape>
              <v:line id="_x0000_s17866" style="position:absolute" from="6285,756" to="6285,756" strokecolor="#36f" strokeweight="1.65pt"/>
              <v:shape id="_x0000_s17867" style="position:absolute;left:6285;top:756;width:17;height:0" coordsize="17,0" path="m,l,,17,e" filled="f" strokecolor="#36f" strokeweight="1.65pt">
                <v:path arrowok="t"/>
              </v:shape>
              <v:shape id="_x0000_s17868" style="position:absolute;left:6302;top:738;width:0;height:18" coordsize="0,18" path="m,18l,,,e" filled="f" strokecolor="#36f" strokeweight="1.65pt">
                <v:path arrowok="t"/>
              </v:shape>
              <v:line id="_x0000_s17869" style="position:absolute" from="6302,738" to="6302,738" strokecolor="#36f" strokeweight="1.65pt"/>
              <v:shape id="_x0000_s17870" style="position:absolute;left:6302;top:720;width:16;height:18" coordsize="16,18" path="m,18l,,16,e" filled="f" strokecolor="#36f" strokeweight="1.65pt">
                <v:path arrowok="t"/>
              </v:shape>
              <v:line id="_x0000_s17871" style="position:absolute" from="6318,720" to="6318,720" strokecolor="#36f" strokeweight="1.65pt"/>
              <v:shape id="_x0000_s17872" style="position:absolute;left:6318;top:702;width:0;height:18" coordsize="0,18" path="m,18l,,,e" filled="f" strokecolor="#36f" strokeweight="1.65pt">
                <v:path arrowok="t"/>
              </v:shape>
              <v:line id="_x0000_s17873" style="position:absolute" from="6318,702" to="6318,702" strokecolor="#36f" strokeweight="1.65pt"/>
              <v:shape id="_x0000_s17874" style="position:absolute;left:6318;top:683;width:16;height:19" coordsize="16,19" path="m,19l,,16,e" filled="f" strokecolor="#36f" strokeweight="1.65pt">
                <v:path arrowok="t"/>
              </v:shape>
              <v:line id="_x0000_s17875" style="position:absolute" from="6334,683" to="6334,683" strokecolor="#36f" strokeweight="1.65pt"/>
              <v:line id="_x0000_s17876" style="position:absolute" from="6334,683" to="6334,683" strokecolor="#36f" strokeweight="1.65pt"/>
              <v:shape id="_x0000_s17877" style="position:absolute;left:6334;top:665;width:0;height:18" coordsize="0,18" path="m,18l,,,e" filled="f" strokecolor="#36f" strokeweight="1.65pt">
                <v:path arrowok="t"/>
              </v:shape>
              <v:line id="_x0000_s17878" style="position:absolute" from="6334,665" to="6334,665" strokecolor="#36f" strokeweight="1.65pt"/>
              <v:shape id="_x0000_s17879" style="position:absolute;left:6334;top:647;width:0;height:18" coordsize="0,18" path="m,18l,,,e" filled="f" strokecolor="#36f" strokeweight="1.65pt">
                <v:path arrowok="t"/>
              </v:shape>
              <v:shape id="_x0000_s17880" style="position:absolute;left:6334;top:647;width:17;height:0" coordsize="17,0" path="m,l,,17,e" filled="f" strokecolor="#36f" strokeweight="1.65pt">
                <v:path arrowok="t"/>
              </v:shape>
              <v:shape id="_x0000_s17881" style="position:absolute;left:6351;top:628;width:0;height:19" coordsize="0,19" path="m,19l,,,e" filled="f" strokecolor="#36f" strokeweight="1.65pt">
                <v:path arrowok="t"/>
              </v:shape>
              <v:line id="_x0000_s17882" style="position:absolute" from="6351,628" to="6351,628" strokecolor="#36f" strokeweight="1.65pt"/>
              <v:line id="_x0000_s17883" style="position:absolute" from="6351,628" to="6351,628" strokecolor="#36f" strokeweight="1.65pt"/>
              <v:shape id="_x0000_s17884" style="position:absolute;left:6351;top:610;width:16;height:18" coordsize="16,18" path="m,18l,,16,e" filled="f" strokecolor="#36f" strokeweight="1.65pt">
                <v:path arrowok="t"/>
              </v:shape>
              <v:line id="_x0000_s17885" style="position:absolute" from="6367,610" to="6367,610" strokecolor="#36f" strokeweight="1.65pt"/>
              <v:shape id="_x0000_s17886" style="position:absolute;left:6367;top:592;width:0;height:18" coordsize="0,18" path="m,18l,,,e" filled="f" strokecolor="#36f" strokeweight="1.65pt">
                <v:path arrowok="t"/>
              </v:shape>
              <v:shape id="_x0000_s17887" style="position:absolute;left:6367;top:592;width:16;height:0" coordsize="16,0" path="m,l,,16,e" filled="f" strokecolor="#36f" strokeweight="1.65pt">
                <v:path arrowok="t"/>
              </v:shape>
              <v:shape id="_x0000_s17888" style="position:absolute;left:6383;top:573;width:0;height:19" coordsize="0,19" path="m,19l,,,e" filled="f" strokecolor="#36f" strokeweight="1.65pt">
                <v:path arrowok="t"/>
              </v:shape>
              <v:line id="_x0000_s17889" style="position:absolute" from="6383,573" to="6383,573" strokecolor="#36f" strokeweight="1.65pt"/>
              <v:shape id="_x0000_s17890" style="position:absolute;left:6383;top:573;width:17;height:0" coordsize="17,0" path="m,l,,17,e" filled="f" strokecolor="#36f" strokeweight="1.65pt">
                <v:path arrowok="t"/>
              </v:shape>
              <v:shape id="_x0000_s17891" style="position:absolute;left:6400;top:555;width:0;height:18" coordsize="0,18" path="m,18l,,,e" filled="f" strokecolor="#36f" strokeweight="1.65pt">
                <v:path arrowok="t"/>
              </v:shape>
              <v:line id="_x0000_s17892" style="position:absolute" from="6400,555" to="6400,555" strokecolor="#36f" strokeweight="1.65pt"/>
              <v:shape id="_x0000_s17893" style="position:absolute;left:6400;top:537;width:0;height:18" coordsize="0,18" path="m,18l,,,e" filled="f" strokecolor="#36f" strokeweight="1.65pt">
                <v:path arrowok="t"/>
              </v:shape>
              <v:shape id="_x0000_s17894" style="position:absolute;left:6400;top:537;width:16;height:0" coordsize="16,0" path="m,l,,16,e" filled="f" strokecolor="#36f" strokeweight="1.65pt">
                <v:path arrowok="t"/>
              </v:shape>
              <v:line id="_x0000_s17895" style="position:absolute" from="6416,537" to="6416,537" strokecolor="#36f" strokeweight="1.65pt"/>
              <v:shape id="_x0000_s17896" style="position:absolute;left:6416;top:537;width:0;height:0" coordsize="0,0" path="m,l,,,e" filled="f" strokecolor="#36f" strokeweight="1.65pt">
                <v:path arrowok="t"/>
              </v:shape>
              <v:shape id="_x0000_s17897" style="position:absolute;left:6416;top:537;width:16;height:0" coordsize="16,0" path="m,l,,16,e" filled="f" strokecolor="#36f" strokeweight="1.65pt">
                <v:path arrowok="t"/>
              </v:shape>
              <v:line id="_x0000_s17898" style="position:absolute" from="6432,537" to="6432,537" strokecolor="#36f" strokeweight="1.65pt"/>
              <v:shape id="_x0000_s17899" style="position:absolute;left:6432;top:518;width:0;height:19" coordsize="0,19" path="m,19l,,,e" filled="f" strokecolor="#36f" strokeweight="1.65pt">
                <v:path arrowok="t"/>
              </v:shape>
              <v:shape id="_x0000_s17900" style="position:absolute;left:6432;top:518;width:17;height:0" coordsize="17,0" path="m,l,,17,e" filled="f" strokecolor="#36f" strokeweight="1.65pt">
                <v:path arrowok="t"/>
              </v:shape>
              <v:shape id="_x0000_s17901" style="position:absolute;left:6449;top:500;width:0;height:18" coordsize="0,18" path="m,18l,,,e" filled="f" strokecolor="#36f" strokeweight="1.65pt">
                <v:path arrowok="t"/>
              </v:shape>
              <v:line id="_x0000_s17902" style="position:absolute" from="6449,500" to="6449,500" strokecolor="#36f" strokeweight="1.65pt"/>
              <v:line id="_x0000_s17903" style="position:absolute" from="6449,500" to="6449,500" strokecolor="#36f" strokeweight="1.65pt"/>
              <v:shape id="_x0000_s17904" style="position:absolute;left:6449;top:482;width:16;height:18" coordsize="16,18" path="m,18l,,16,e" filled="f" strokecolor="#36f" strokeweight="1.65pt">
                <v:path arrowok="t"/>
              </v:shape>
              <v:line id="_x0000_s17905" style="position:absolute" from="6465,482" to="6465,482" strokecolor="#36f" strokeweight="1.65pt"/>
              <v:line id="_x0000_s17906" style="position:absolute" from="6465,482" to="6465,482" strokecolor="#36f" strokeweight="1.65pt"/>
              <v:shape id="_x0000_s17907" style="position:absolute;left:6465;top:463;width:16;height:19" coordsize="16,19" path="m,19l,,16,e" filled="f" strokecolor="#36f" strokeweight="1.65pt">
                <v:path arrowok="t"/>
              </v:shape>
              <v:line id="_x0000_s17908" style="position:absolute" from="6481,463" to="6481,463" strokecolor="#36f" strokeweight="1.65pt"/>
              <v:shape id="_x0000_s17909" style="position:absolute;left:6481;top:445;width:0;height:18" coordsize="0,18" path="m,18l,,,e" filled="f" strokecolor="#36f" strokeweight="1.65pt">
                <v:path arrowok="t"/>
              </v:shape>
              <v:shape id="_x0000_s17910" style="position:absolute;left:6481;top:445;width:17;height:0" coordsize="17,0" path="m,l,,17,e" filled="f" strokecolor="#36f" strokeweight="1.65pt">
                <v:path arrowok="t"/>
              </v:shape>
              <v:line id="_x0000_s17911" style="position:absolute" from="6498,445" to="6498,445" strokecolor="#36f" strokeweight="1.65pt"/>
              <v:shape id="_x0000_s17912" style="position:absolute;left:6498;top:427;width:0;height:18" coordsize="0,18" path="m,18l,,,e" filled="f" strokecolor="#36f" strokeweight="1.65pt">
                <v:path arrowok="t"/>
              </v:shape>
              <v:line id="_x0000_s17913" style="position:absolute" from="6498,427" to="6498,427" strokecolor="#36f" strokeweight="1.65pt"/>
              <v:shape id="_x0000_s17914" style="position:absolute;left:6498;top:427;width:16;height:0" coordsize="16,0" path="m,l,,16,e" filled="f" strokecolor="#36f" strokeweight="1.65pt">
                <v:path arrowok="t"/>
              </v:shape>
              <v:shape id="_x0000_s17915" style="position:absolute;left:6514;top:409;width:0;height:18" coordsize="0,18" path="m,18l,,,e" filled="f" strokecolor="#36f" strokeweight="1.65pt">
                <v:path arrowok="t"/>
              </v:shape>
              <v:line id="_x0000_s17916" style="position:absolute" from="6514,409" to="6514,409" strokecolor="#36f" strokeweight="1.65pt"/>
              <v:shape id="_x0000_s17917" style="position:absolute;left:6514;top:409;width:16;height:0" coordsize="16,0" path="m,l,,16,e" filled="f" strokecolor="#36f" strokeweight="1.65pt">
                <v:path arrowok="t"/>
              </v:shape>
              <v:shape id="_x0000_s17918" style="position:absolute;left:6530;top:390;width:0;height:19" coordsize="0,19" path="m,19l,,,e" filled="f" strokecolor="#36f" strokeweight="1.65pt">
                <v:path arrowok="t"/>
              </v:shape>
            </v:group>
            <v:group id="_x0000_s17919" style="position:absolute;left:6530;top:-397;width:931;height:787" coordorigin="6530,-397" coordsize="931,787">
              <v:line id="_x0000_s17920" style="position:absolute" from="6530,390" to="6530,390" strokecolor="#36f" strokeweight="1.65pt"/>
              <v:shape id="_x0000_s17921" style="position:absolute;left:6530;top:390;width:17;height:0" coordsize="17,0" path="m,l,,17,e" filled="f" strokecolor="#36f" strokeweight="1.65pt">
                <v:path arrowok="t"/>
              </v:shape>
              <v:shape id="_x0000_s17922" style="position:absolute;left:6547;top:372;width:0;height:18" coordsize="0,18" path="m,18l,,,e" filled="f" strokecolor="#36f" strokeweight="1.65pt">
                <v:path arrowok="t"/>
              </v:shape>
              <v:line id="_x0000_s17923" style="position:absolute" from="6547,372" to="6547,372" strokecolor="#36f" strokeweight="1.65pt"/>
              <v:line id="_x0000_s17924" style="position:absolute" from="6547,372" to="6547,372" strokecolor="#36f" strokeweight="1.65pt"/>
              <v:shape id="_x0000_s17925" style="position:absolute;left:6547;top:354;width:16;height:18" coordsize="16,18" path="m,18l,,16,e" filled="f" strokecolor="#36f" strokeweight="1.65pt">
                <v:path arrowok="t"/>
              </v:shape>
              <v:line id="_x0000_s17926" style="position:absolute" from="6563,354" to="6563,354" strokecolor="#36f" strokeweight="1.65pt"/>
              <v:line id="_x0000_s17927" style="position:absolute" from="6563,354" to="6563,354" strokecolor="#36f" strokeweight="1.65pt"/>
              <v:shape id="_x0000_s17928" style="position:absolute;left:6563;top:335;width:16;height:19" coordsize="16,19" path="m,19l,,16,e" filled="f" strokecolor="#36f" strokeweight="1.65pt">
                <v:path arrowok="t"/>
              </v:shape>
              <v:line id="_x0000_s17929" style="position:absolute" from="6579,335" to="6579,335" strokecolor="#36f" strokeweight="1.65pt"/>
              <v:line id="_x0000_s17930" style="position:absolute" from="6579,335" to="6579,335" strokecolor="#36f" strokeweight="1.65pt"/>
              <v:shape id="_x0000_s17931" style="position:absolute;left:6579;top:317;width:17;height:18" coordsize="17,18" path="m,18l,,17,e" filled="f" strokecolor="#36f" strokeweight="1.65pt">
                <v:path arrowok="t"/>
              </v:shape>
              <v:line id="_x0000_s17932" style="position:absolute" from="6596,317" to="6596,317" strokecolor="#36f" strokeweight="1.65pt"/>
              <v:line id="_x0000_s17933" style="position:absolute" from="6596,317" to="6596,317" strokecolor="#36f" strokeweight="1.65pt"/>
              <v:shape id="_x0000_s17934" style="position:absolute;left:6596;top:299;width:0;height:18" coordsize="0,18" path="m,18l,,,e" filled="f" strokecolor="#36f" strokeweight="1.65pt">
                <v:path arrowok="t"/>
              </v:shape>
              <v:shape id="_x0000_s17935" style="position:absolute;left:6596;top:299;width:16;height:0" coordsize="16,0" path="m,l,,16,e" filled="f" strokecolor="#36f" strokeweight="1.65pt">
                <v:path arrowok="t"/>
              </v:shape>
              <v:line id="_x0000_s17936" style="position:absolute" from="6612,299" to="6612,299" strokecolor="#36f" strokeweight="1.65pt"/>
              <v:shape id="_x0000_s17937" style="position:absolute;left:6612;top:280;width:0;height:19" coordsize="0,19" path="m,19l,,,e" filled="f" strokecolor="#36f" strokeweight="1.65pt">
                <v:path arrowok="t"/>
              </v:shape>
              <v:shape id="_x0000_s17938" style="position:absolute;left:6612;top:280;width:16;height:0" coordsize="16,0" path="m,l,,16,e" filled="f" strokecolor="#36f" strokeweight="1.65pt">
                <v:path arrowok="t"/>
              </v:shape>
              <v:line id="_x0000_s17939" style="position:absolute" from="6628,280" to="6628,280" strokecolor="#36f" strokeweight="1.65pt"/>
              <v:shape id="_x0000_s17940" style="position:absolute;left:6628;top:262;width:0;height:18" coordsize="0,18" path="m,18l,,,e" filled="f" strokecolor="#36f" strokeweight="1.65pt">
                <v:path arrowok="t"/>
              </v:shape>
              <v:shape id="_x0000_s17941" style="position:absolute;left:6628;top:262;width:17;height:0" coordsize="17,0" path="m,l,,17,e" filled="f" strokecolor="#36f" strokeweight="1.65pt">
                <v:path arrowok="t"/>
              </v:shape>
              <v:line id="_x0000_s17942" style="position:absolute" from="6645,262" to="6645,262" strokecolor="#36f" strokeweight="1.65pt"/>
              <v:line id="_x0000_s17943" style="position:absolute" from="6645,262" to="6645,262" strokecolor="#36f" strokeweight="1.65pt"/>
              <v:shape id="_x0000_s17944" style="position:absolute;left:6645;top:244;width:0;height:18" coordsize="0,18" path="m,18l,,,e" filled="f" strokecolor="#36f" strokeweight="1.65pt">
                <v:path arrowok="t"/>
              </v:shape>
              <v:shape id="_x0000_s17945" style="position:absolute;left:6645;top:244;width:0;height:0" coordsize="0,0" path="m,l,,,e" filled="f" strokecolor="#36f" strokeweight="1.65pt">
                <v:path arrowok="t"/>
              </v:shape>
              <v:line id="_x0000_s17946" style="position:absolute" from="6645,244" to="6645,244" strokecolor="#36f" strokeweight="1.65pt"/>
              <v:shape id="_x0000_s17947" style="position:absolute;left:6645;top:225;width:0;height:19" coordsize="0,19" path="m,19l,,,e" filled="f" strokecolor="#36f" strokeweight="1.65pt">
                <v:path arrowok="t"/>
              </v:shape>
              <v:shape id="_x0000_s17948" style="position:absolute;left:6645;top:225;width:16;height:0" coordsize="16,0" path="m,l,,16,e" filled="f" strokecolor="#36f" strokeweight="1.65pt">
                <v:path arrowok="t"/>
              </v:shape>
              <v:line id="_x0000_s17949" style="position:absolute" from="6661,225" to="6661,225" strokecolor="#36f" strokeweight="1.65pt"/>
              <v:shape id="_x0000_s17950" style="position:absolute;left:6661;top:207;width:0;height:18" coordsize="0,18" path="m,18l,,,e" filled="f" strokecolor="#36f" strokeweight="1.65pt">
                <v:path arrowok="t"/>
              </v:shape>
              <v:shape id="_x0000_s17951" style="position:absolute;left:6661;top:207;width:16;height:0" coordsize="16,0" path="m,l,,16,e" filled="f" strokecolor="#36f" strokeweight="1.65pt">
                <v:path arrowok="t"/>
              </v:shape>
              <v:line id="_x0000_s17952" style="position:absolute" from="6677,207" to="6677,207" strokecolor="#36f" strokeweight="1.65pt"/>
              <v:line id="_x0000_s17953" style="position:absolute" from="6677,207" to="6677,207" strokecolor="#36f" strokeweight="1.65pt"/>
              <v:shape id="_x0000_s17954" style="position:absolute;left:6677;top:189;width:0;height:18" coordsize="0,18" path="m,18l,,,e" filled="f" strokecolor="#36f" strokeweight="1.65pt">
                <v:path arrowok="t"/>
              </v:shape>
              <v:shape id="_x0000_s17955" style="position:absolute;left:6677;top:189;width:17;height:0" coordsize="17,0" path="m,l,,17,e" filled="f" strokecolor="#36f" strokeweight="1.65pt">
                <v:path arrowok="t"/>
              </v:shape>
              <v:line id="_x0000_s17956" style="position:absolute" from="6694,189" to="6694,189" strokecolor="#36f" strokeweight="1.65pt"/>
              <v:shape id="_x0000_s17957" style="position:absolute;left:6694;top:189;width:0;height:0" coordsize="0,0" path="m,l,,,e" filled="f" strokecolor="#36f" strokeweight="1.65pt">
                <v:path arrowok="t"/>
              </v:shape>
              <v:shape id="_x0000_s17958" style="position:absolute;left:6694;top:189;width:16;height:0" coordsize="16,0" path="m,l,,16,e" filled="f" strokecolor="#36f" strokeweight="1.65pt">
                <v:path arrowok="t"/>
              </v:shape>
              <v:line id="_x0000_s17959" style="position:absolute" from="6710,189" to="6710,189" strokecolor="#36f" strokeweight="1.65pt"/>
              <v:line id="_x0000_s17960" style="position:absolute" from="6710,189" to="6710,189" strokecolor="#36f" strokeweight="1.65pt"/>
              <v:shape id="_x0000_s17961" style="position:absolute;left:6710;top:170;width:16;height:19" coordsize="16,19" path="m,19l,,16,e" filled="f" strokecolor="#36f" strokeweight="1.65pt">
                <v:path arrowok="t"/>
              </v:shape>
              <v:line id="_x0000_s17962" style="position:absolute" from="6726,170" to="6726,170" strokecolor="#36f" strokeweight="1.65pt"/>
              <v:line id="_x0000_s17963" style="position:absolute" from="6726,170" to="6726,170" strokecolor="#36f" strokeweight="1.65pt"/>
              <v:shape id="_x0000_s17964" style="position:absolute;left:6726;top:152;width:0;height:18" coordsize="0,18" path="m,18l,,,e" filled="f" strokecolor="#36f" strokeweight="1.65pt">
                <v:path arrowok="t"/>
              </v:shape>
              <v:shape id="_x0000_s17965" style="position:absolute;left:6726;top:152;width:17;height:0" coordsize="17,0" path="m,l,,17,e" filled="f" strokecolor="#36f" strokeweight="1.65pt">
                <v:path arrowok="t"/>
              </v:shape>
              <v:line id="_x0000_s17966" style="position:absolute" from="6743,152" to="6743,152" strokecolor="#36f" strokeweight="1.65pt"/>
              <v:line id="_x0000_s17967" style="position:absolute" from="6743,152" to="6743,152" strokecolor="#36f" strokeweight="1.65pt"/>
              <v:shape id="_x0000_s17968" style="position:absolute;left:6743;top:134;width:16;height:18" coordsize="16,18" path="m,18l,,16,e" filled="f" strokecolor="#36f" strokeweight="1.65pt">
                <v:path arrowok="t"/>
              </v:shape>
              <v:line id="_x0000_s17969" style="position:absolute" from="6759,134" to="6759,134" strokecolor="#36f" strokeweight="1.65pt"/>
              <v:line id="_x0000_s17970" style="position:absolute" from="6759,134" to="6759,134" strokecolor="#36f" strokeweight="1.65pt"/>
              <v:shape id="_x0000_s17971" style="position:absolute;left:6759;top:134;width:16;height:0" coordsize="16,0" path="m,l,,16,e" filled="f" strokecolor="#36f" strokeweight="1.65pt">
                <v:path arrowok="t"/>
              </v:shape>
              <v:shape id="_x0000_s17972" style="position:absolute;left:6775;top:115;width:0;height:19" coordsize="0,19" path="m,19l,,,e" filled="f" strokecolor="#36f" strokeweight="1.65pt">
                <v:path arrowok="t"/>
              </v:shape>
              <v:line id="_x0000_s17973" style="position:absolute" from="6775,115" to="6775,115" strokecolor="#36f" strokeweight="1.65pt"/>
              <v:line id="_x0000_s17974" style="position:absolute" from="6775,115" to="6775,115" strokecolor="#36f" strokeweight="1.65pt"/>
              <v:shape id="_x0000_s17975" style="position:absolute;left:6775;top:97;width:17;height:18" coordsize="17,18" path="m,18l,,17,e" filled="f" strokecolor="#36f" strokeweight="1.65pt">
                <v:path arrowok="t"/>
              </v:shape>
              <v:line id="_x0000_s17976" style="position:absolute" from="6792,97" to="6792,97" strokecolor="#36f" strokeweight="1.65pt"/>
              <v:line id="_x0000_s17977" style="position:absolute" from="6792,97" to="6792,97" strokecolor="#36f" strokeweight="1.65pt"/>
              <v:shape id="_x0000_s17978" style="position:absolute;left:6792;top:97;width:16;height:0" coordsize="16,0" path="m,l,,16,e" filled="f" strokecolor="#36f" strokeweight="1.65pt">
                <v:path arrowok="t"/>
              </v:shape>
              <v:shape id="_x0000_s17979" style="position:absolute;left:6808;top:79;width:0;height:18" coordsize="0,18" path="m,18l,,,e" filled="f" strokecolor="#36f" strokeweight="1.65pt">
                <v:path arrowok="t"/>
              </v:shape>
              <v:line id="_x0000_s17980" style="position:absolute" from="6808,79" to="6808,79" strokecolor="#36f" strokeweight="1.65pt"/>
              <v:shape id="_x0000_s17981" style="position:absolute;left:6808;top:79;width:16;height:0" coordsize="16,0" path="m,l,,16,e" filled="f" strokecolor="#36f" strokeweight="1.65pt">
                <v:path arrowok="t"/>
              </v:shape>
              <v:line id="_x0000_s17982" style="position:absolute" from="6824,79" to="6824,79" strokecolor="#36f" strokeweight="1.65pt"/>
              <v:shape id="_x0000_s17983" style="position:absolute;left:6824;top:61;width:0;height:18" coordsize="0,18" path="m,18l,,,e" filled="f" strokecolor="#36f" strokeweight="1.65pt">
                <v:path arrowok="t"/>
              </v:shape>
              <v:line id="_x0000_s17984" style="position:absolute" from="6824,61" to="6824,61" strokecolor="#36f" strokeweight="1.65pt"/>
              <v:shape id="_x0000_s17985" style="position:absolute;left:6824;top:61;width:17;height:0" coordsize="17,0" path="m,l,,17,e" filled="f" strokecolor="#36f" strokeweight="1.65pt">
                <v:path arrowok="t"/>
              </v:shape>
              <v:line id="_x0000_s17986" style="position:absolute" from="6841,61" to="6841,61" strokecolor="#36f" strokeweight="1.65pt"/>
              <v:shape id="_x0000_s17987" style="position:absolute;left:6841;top:42;width:0;height:19" coordsize="0,19" path="m,19l,,,e" filled="f" strokecolor="#36f" strokeweight="1.65pt">
                <v:path arrowok="t"/>
              </v:shape>
              <v:shape id="_x0000_s17988" style="position:absolute;left:6841;top:42;width:16;height:0" coordsize="16,0" path="m,l,,16,e" filled="f" strokecolor="#36f" strokeweight="1.65pt">
                <v:path arrowok="t"/>
              </v:shape>
              <v:line id="_x0000_s17989" style="position:absolute" from="6857,42" to="6857,42" strokecolor="#36f" strokeweight="1.65pt"/>
              <v:line id="_x0000_s17990" style="position:absolute" from="6857,42" to="6857,42" strokecolor="#36f" strokeweight="1.65pt"/>
              <v:shape id="_x0000_s17991" style="position:absolute;left:6857;top:24;width:16;height:18" coordsize="16,18" path="m,18l,,16,e" filled="f" strokecolor="#36f" strokeweight="1.65pt">
                <v:path arrowok="t"/>
              </v:shape>
              <v:line id="_x0000_s17992" style="position:absolute" from="6873,24" to="6873,24" strokecolor="#36f" strokeweight="1.65pt"/>
              <v:line id="_x0000_s17993" style="position:absolute" from="6873,24" to="6873,24" strokecolor="#36f" strokeweight="1.65pt"/>
              <v:line id="_x0000_s17994" style="position:absolute" from="6873,24" to="6873,24" strokecolor="#36f" strokeweight="1.65pt"/>
              <v:shape id="_x0000_s17995" style="position:absolute;left:6873;top:6;width:16;height:18" coordsize="16,18" path="m,18l,,16,e" filled="f" strokecolor="#36f" strokeweight="1.65pt">
                <v:path arrowok="t"/>
              </v:shape>
              <v:line id="_x0000_s17996" style="position:absolute" from="6889,6" to="6889,6" strokecolor="#36f" strokeweight="1.65pt"/>
              <v:line id="_x0000_s17997" style="position:absolute" from="6889,6" to="6889,6" strokecolor="#36f" strokeweight="1.65pt"/>
              <v:shape id="_x0000_s17998" style="position:absolute;left:6889;top:6;width:17;height:0" coordsize="17,0" path="m,l,,17,e" filled="f" strokecolor="#36f" strokeweight="1.65pt">
                <v:path arrowok="t"/>
              </v:shape>
              <v:line id="_x0000_s17999" style="position:absolute" from="6906,6" to="6906,6" strokecolor="#36f" strokeweight="1.65pt"/>
              <v:shape id="_x0000_s18000" style="position:absolute;left:6906;top:-13;width:0;height:19" coordsize="0,19" path="m,19l,,,e" filled="f" strokecolor="#36f" strokeweight="1.65pt">
                <v:path arrowok="t"/>
              </v:shape>
              <v:shape id="_x0000_s18001" style="position:absolute;left:6906;top:-13;width:16;height:0" coordsize="16,0" path="m,l,,16,e" filled="f" strokecolor="#36f" strokeweight="1.65pt">
                <v:path arrowok="t"/>
              </v:shape>
              <v:line id="_x0000_s18002" style="position:absolute" from="6922,-13" to="6922,-13" strokecolor="#36f" strokeweight="1.65pt"/>
              <v:line id="_x0000_s18003" style="position:absolute" from="6922,-13" to="6922,-13" strokecolor="#36f" strokeweight="1.65pt"/>
              <v:shape id="_x0000_s18004" style="position:absolute;left:6922;top:-31;width:16;height:18" coordsize="16,18" path="m,18l,,16,e" filled="f" strokecolor="#36f" strokeweight="1.65pt">
                <v:path arrowok="t"/>
              </v:shape>
              <v:line id="_x0000_s18005" style="position:absolute" from="6938,-31" to="6938,-31" strokecolor="#36f" strokeweight="1.65pt"/>
              <v:line id="_x0000_s18006" style="position:absolute" from="6938,-31" to="6938,-31" strokecolor="#36f" strokeweight="1.65pt"/>
              <v:line id="_x0000_s18007" style="position:absolute" from="6938,-31" to="6938,-31" strokecolor="#36f" strokeweight="1.65pt"/>
              <v:shape id="_x0000_s18008" style="position:absolute;left:6938;top:-49;width:17;height:18" coordsize="17,18" path="m,18l,,17,e" filled="f" strokecolor="#36f" strokeweight="1.65pt">
                <v:path arrowok="t"/>
              </v:shape>
              <v:line id="_x0000_s18009" style="position:absolute" from="6955,-49" to="6955,-49" strokecolor="#36f" strokeweight="1.65pt"/>
              <v:line id="_x0000_s18010" style="position:absolute" from="6955,-49" to="6955,-49" strokecolor="#36f" strokeweight="1.65pt"/>
              <v:shape id="_x0000_s18011" style="position:absolute;left:6955;top:-49;width:16;height:0" coordsize="16,0" path="m,l,,16,e" filled="f" strokecolor="#36f" strokeweight="1.65pt">
                <v:path arrowok="t"/>
              </v:shape>
              <v:line id="_x0000_s18012" style="position:absolute" from="6971,-49" to="6971,-49" strokecolor="#36f" strokeweight="1.65pt"/>
              <v:shape id="_x0000_s18013" style="position:absolute;left:6971;top:-68;width:0;height:19" coordsize="0,19" path="m,19l,,,e" filled="f" strokecolor="#36f" strokeweight="1.65pt">
                <v:path arrowok="t"/>
              </v:shape>
              <v:shape id="_x0000_s18014" style="position:absolute;left:6971;top:-68;width:0;height:0" coordsize="0,0" path="m,l,,,e" filled="f" strokecolor="#36f" strokeweight="1.65pt">
                <v:path arrowok="t"/>
              </v:shape>
              <v:line id="_x0000_s18015" style="position:absolute" from="6971,-68" to="6971,-68" strokecolor="#36f" strokeweight="1.65pt"/>
              <v:line id="_x0000_s18016" style="position:absolute" from="6971,-68" to="6971,-68" strokecolor="#36f" strokeweight="1.65pt"/>
              <v:shape id="_x0000_s18017" style="position:absolute;left:6971;top:-86;width:0;height:18" coordsize="0,18" path="m,18l,,,e" filled="f" strokecolor="#36f" strokeweight="1.65pt">
                <v:path arrowok="t"/>
              </v:shape>
              <v:shape id="_x0000_s18018" style="position:absolute;left:6971;top:-86;width:16;height:0" coordsize="16,0" path="m,l,,16,e" filled="f" strokecolor="#36f" strokeweight="1.65pt">
                <v:path arrowok="t"/>
              </v:shape>
              <v:line id="_x0000_s18019" style="position:absolute" from="6987,-86" to="6987,-86" strokecolor="#36f" strokeweight="1.65pt"/>
              <v:line id="_x0000_s18020" style="position:absolute" from="6987,-86" to="6987,-86" strokecolor="#36f" strokeweight="1.65pt"/>
              <v:shape id="_x0000_s18021" style="position:absolute;left:6987;top:-86;width:17;height:0" coordsize="17,0" path="m,l,,17,e" filled="f" strokecolor="#36f" strokeweight="1.65pt">
                <v:path arrowok="t"/>
              </v:shape>
              <v:shape id="_x0000_s18022" style="position:absolute;left:7004;top:-104;width:0;height:18" coordsize="0,18" path="m,18l,,,e" filled="f" strokecolor="#36f" strokeweight="1.65pt">
                <v:path arrowok="t"/>
              </v:shape>
              <v:line id="_x0000_s18023" style="position:absolute" from="7004,-104" to="7004,-104" strokecolor="#36f" strokeweight="1.65pt"/>
              <v:shape id="_x0000_s18024" style="position:absolute;left:7004;top:-104;width:16;height:0" coordsize="16,0" path="m,l,,16,e" filled="f" strokecolor="#36f" strokeweight="1.65pt">
                <v:path arrowok="t"/>
              </v:shape>
              <v:line id="_x0000_s18025" style="position:absolute" from="7020,-104" to="7020,-104" strokecolor="#36f" strokeweight="1.65pt"/>
              <v:shape id="_x0000_s18026" style="position:absolute;left:7020;top:-123;width:0;height:19" coordsize="0,19" path="m,19l,,,e" filled="f" strokecolor="#36f" strokeweight="1.65pt">
                <v:path arrowok="t"/>
              </v:shape>
              <v:line id="_x0000_s18027" style="position:absolute" from="7020,-123" to="7020,-123" strokecolor="#36f" strokeweight="1.65pt"/>
              <v:shape id="_x0000_s18028" style="position:absolute;left:7020;top:-123;width:16;height:0" coordsize="16,0" path="m,l,,16,e" filled="f" strokecolor="#36f" strokeweight="1.65pt">
                <v:path arrowok="t"/>
              </v:shape>
              <v:line id="_x0000_s18029" style="position:absolute" from="7036,-123" to="7036,-123" strokecolor="#36f" strokeweight="1.65pt"/>
              <v:line id="_x0000_s18030" style="position:absolute" from="7036,-123" to="7036,-123" strokecolor="#36f" strokeweight="1.65pt"/>
              <v:shape id="_x0000_s18031" style="position:absolute;left:7036;top:-141;width:17;height:18" coordsize="17,18" path="m,18l,,17,e" filled="f" strokecolor="#36f" strokeweight="1.65pt">
                <v:path arrowok="t"/>
              </v:shape>
              <v:line id="_x0000_s18032" style="position:absolute" from="7053,-141" to="7053,-141" strokecolor="#36f" strokeweight="1.65pt"/>
              <v:line id="_x0000_s18033" style="position:absolute" from="7053,-141" to="7053,-141" strokecolor="#36f" strokeweight="1.65pt"/>
              <v:shape id="_x0000_s18034" style="position:absolute;left:7053;top:-141;width:16;height:0" coordsize="16,0" path="m,l,,16,e" filled="f" strokecolor="#36f" strokeweight="1.65pt">
                <v:path arrowok="t"/>
              </v:shape>
              <v:line id="_x0000_s18035" style="position:absolute" from="7069,-141" to="7069,-141" strokecolor="#36f" strokeweight="1.65pt"/>
              <v:shape id="_x0000_s18036" style="position:absolute;left:7069;top:-159;width:0;height:18" coordsize="0,18" path="m,18l,,,e" filled="f" strokecolor="#36f" strokeweight="1.65pt">
                <v:path arrowok="t"/>
              </v:shape>
              <v:line id="_x0000_s18037" style="position:absolute" from="7069,-159" to="7069,-159" strokecolor="#36f" strokeweight="1.65pt"/>
              <v:shape id="_x0000_s18038" style="position:absolute;left:7069;top:-159;width:16;height:0" coordsize="16,0" path="m,l,,16,e" filled="f" strokecolor="#36f" strokeweight="1.65pt">
                <v:path arrowok="t"/>
              </v:shape>
              <v:line id="_x0000_s18039" style="position:absolute" from="7085,-159" to="7085,-159" strokecolor="#36f" strokeweight="1.65pt"/>
              <v:line id="_x0000_s18040" style="position:absolute" from="7085,-159" to="7085,-159" strokecolor="#36f" strokeweight="1.65pt"/>
              <v:shape id="_x0000_s18041" style="position:absolute;left:7085;top:-159;width:17;height:0" coordsize="17,0" path="m,l,,17,e" filled="f" strokecolor="#36f" strokeweight="1.65pt">
                <v:path arrowok="t"/>
              </v:shape>
              <v:line id="_x0000_s18042" style="position:absolute" from="7102,-159" to="7102,-159" strokecolor="#36f" strokeweight="1.65pt"/>
              <v:line id="_x0000_s18043" style="position:absolute" from="7102,-159" to="7102,-159" strokecolor="#36f" strokeweight="1.65pt"/>
              <v:shape id="_x0000_s18044" style="position:absolute;left:7102;top:-159;width:16;height:0" coordsize="16,0" path="m,l,,16,e" filled="f" strokecolor="#36f" strokeweight="1.65pt">
                <v:path arrowok="t"/>
              </v:shape>
              <v:line id="_x0000_s18045" style="position:absolute" from="7118,-159" to="7118,-159" strokecolor="#36f" strokeweight="1.65pt"/>
              <v:shape id="_x0000_s18046" style="position:absolute;left:7118;top:-178;width:0;height:19" coordsize="0,19" path="m,19l,,,e" filled="f" strokecolor="#36f" strokeweight="1.65pt">
                <v:path arrowok="t"/>
              </v:shape>
              <v:line id="_x0000_s18047" style="position:absolute" from="7118,-178" to="7118,-178" strokecolor="#36f" strokeweight="1.65pt"/>
              <v:shape id="_x0000_s18048" style="position:absolute;left:7118;top:-178;width:16;height:0" coordsize="16,0" path="m,l,,16,e" filled="f" strokecolor="#36f" strokeweight="1.65pt">
                <v:path arrowok="t"/>
              </v:shape>
              <v:line id="_x0000_s18049" style="position:absolute" from="7134,-178" to="7134,-178" strokecolor="#36f" strokeweight="1.65pt"/>
              <v:line id="_x0000_s18050" style="position:absolute" from="7134,-178" to="7134,-178" strokecolor="#36f" strokeweight="1.65pt"/>
              <v:shape id="_x0000_s18051" style="position:absolute;left:7134;top:-196;width:17;height:18" coordsize="17,18" path="m,18l,,17,e" filled="f" strokecolor="#36f" strokeweight="1.65pt">
                <v:path arrowok="t"/>
              </v:shape>
              <v:line id="_x0000_s18052" style="position:absolute" from="7151,-196" to="7151,-196" strokecolor="#36f" strokeweight="1.65pt"/>
              <v:line id="_x0000_s18053" style="position:absolute" from="7151,-196" to="7151,-196" strokecolor="#36f" strokeweight="1.65pt"/>
              <v:shape id="_x0000_s18054" style="position:absolute;left:7151;top:-196;width:16;height:0" coordsize="16,0" path="m,l,,16,e" filled="f" strokecolor="#36f" strokeweight="1.65pt">
                <v:path arrowok="t"/>
              </v:shape>
              <v:line id="_x0000_s18055" style="position:absolute" from="7167,-196" to="7167,-196" strokecolor="#36f" strokeweight="1.65pt"/>
              <v:shape id="_x0000_s18056" style="position:absolute;left:7167;top:-214;width:0;height:18" coordsize="0,18" path="m,18l,,,e" filled="f" strokecolor="#36f" strokeweight="1.65pt">
                <v:path arrowok="t"/>
              </v:shape>
              <v:line id="_x0000_s18057" style="position:absolute" from="7167,-214" to="7167,-214" strokecolor="#36f" strokeweight="1.65pt"/>
              <v:shape id="_x0000_s18058" style="position:absolute;left:7167;top:-214;width:16;height:0" coordsize="16,0" path="m,l,,16,e" filled="f" strokecolor="#36f" strokeweight="1.65pt">
                <v:path arrowok="t"/>
              </v:shape>
              <v:line id="_x0000_s18059" style="position:absolute" from="7183,-214" to="7183,-214" strokecolor="#36f" strokeweight="1.65pt"/>
              <v:line id="_x0000_s18060" style="position:absolute" from="7183,-214" to="7183,-214" strokecolor="#36f" strokeweight="1.65pt"/>
              <v:shape id="_x0000_s18061" style="position:absolute;left:7183;top:-214;width:17;height:0" coordsize="17,0" path="m,l,,17,e" filled="f" strokecolor="#36f" strokeweight="1.65pt">
                <v:path arrowok="t"/>
              </v:shape>
              <v:shape id="_x0000_s18062" style="position:absolute;left:7200;top:-232;width:0;height:18" coordsize="0,18" path="m,18l,,,e" filled="f" strokecolor="#36f" strokeweight="1.65pt">
                <v:path arrowok="t"/>
              </v:shape>
              <v:line id="_x0000_s18063" style="position:absolute" from="7200,-232" to="7200,-232" strokecolor="#36f" strokeweight="1.65pt"/>
              <v:shape id="_x0000_s18064" style="position:absolute;left:7200;top:-232;width:16;height:0" coordsize="16,0" path="m,l,,16,e" filled="f" strokecolor="#36f" strokeweight="1.65pt">
                <v:path arrowok="t"/>
              </v:shape>
              <v:line id="_x0000_s18065" style="position:absolute" from="7216,-232" to="7216,-232" strokecolor="#36f" strokeweight="1.65pt"/>
              <v:line id="_x0000_s18066" style="position:absolute" from="7216,-232" to="7216,-232" strokecolor="#36f" strokeweight="1.65pt"/>
              <v:shape id="_x0000_s18067" style="position:absolute;left:7216;top:-251;width:0;height:19" coordsize="0,19" path="m,19l,,,e" filled="f" strokecolor="#36f" strokeweight="1.65pt">
                <v:path arrowok="t"/>
              </v:shape>
              <v:shape id="_x0000_s18068" style="position:absolute;left:7216;top:-251;width:16;height:0" coordsize="16,0" path="m,l,,16,e" filled="f" strokecolor="#36f" strokeweight="1.65pt">
                <v:path arrowok="t"/>
              </v:shape>
              <v:line id="_x0000_s18069" style="position:absolute" from="7232,-251" to="7232,-251" strokecolor="#36f" strokeweight="1.65pt"/>
              <v:line id="_x0000_s18070" style="position:absolute" from="7232,-251" to="7232,-251" strokecolor="#36f" strokeweight="1.65pt"/>
              <v:shape id="_x0000_s18071" style="position:absolute;left:7232;top:-251;width:17;height:0" coordsize="17,0" path="m,l,,17,e" filled="f" strokecolor="#36f" strokeweight="1.65pt">
                <v:path arrowok="t"/>
              </v:shape>
              <v:shape id="_x0000_s18072" style="position:absolute;left:7249;top:-269;width:0;height:18" coordsize="0,18" path="m,18l,,,e" filled="f" strokecolor="#36f" strokeweight="1.65pt">
                <v:path arrowok="t"/>
              </v:shape>
              <v:line id="_x0000_s18073" style="position:absolute" from="7249,-269" to="7249,-269" strokecolor="#36f" strokeweight="1.65pt"/>
              <v:shape id="_x0000_s18074" style="position:absolute;left:7249;top:-269;width:16;height:0" coordsize="16,0" path="m,l,,16,e" filled="f" strokecolor="#36f" strokeweight="1.65pt">
                <v:path arrowok="t"/>
              </v:shape>
              <v:line id="_x0000_s18075" style="position:absolute" from="7265,-269" to="7265,-269" strokecolor="#36f" strokeweight="1.65pt"/>
              <v:line id="_x0000_s18076" style="position:absolute" from="7265,-269" to="7265,-269" strokecolor="#36f" strokeweight="1.65pt"/>
              <v:line id="_x0000_s18077" style="position:absolute" from="7265,-269" to="7265,-269" strokecolor="#36f" strokeweight="1.65pt"/>
              <v:shape id="_x0000_s18078" style="position:absolute;left:7265;top:-287;width:16;height:18" coordsize="16,18" path="m,18l,,16,e" filled="f" strokecolor="#36f" strokeweight="1.65pt">
                <v:path arrowok="t"/>
              </v:shape>
              <v:line id="_x0000_s18079" style="position:absolute" from="7281,-287" to="7281,-287" strokecolor="#36f" strokeweight="1.65pt"/>
              <v:line id="_x0000_s18080" style="position:absolute" from="7281,-287" to="7281,-287" strokecolor="#36f" strokeweight="1.65pt"/>
              <v:shape id="_x0000_s18081" style="position:absolute;left:7281;top:-287;width:17;height:0" coordsize="17,0" path="m,l,,17,e" filled="f" strokecolor="#36f" strokeweight="1.65pt">
                <v:path arrowok="t"/>
              </v:shape>
              <v:line id="_x0000_s18082" style="position:absolute" from="7298,-287" to="7298,-287" strokecolor="#36f" strokeweight="1.65pt"/>
              <v:line id="_x0000_s18083" style="position:absolute" from="7298,-287" to="7298,-287" strokecolor="#36f" strokeweight="1.65pt"/>
              <v:shape id="_x0000_s18084" style="position:absolute;left:7298;top:-306;width:0;height:19" coordsize="0,19" path="m,19l,,,e" filled="f" strokecolor="#36f" strokeweight="1.65pt">
                <v:path arrowok="t"/>
              </v:shape>
              <v:line id="_x0000_s18085" style="position:absolute" from="7298,-306" to="7298,-306" strokecolor="#36f" strokeweight="1.65pt"/>
              <v:line id="_x0000_s18086" style="position:absolute" from="7298,-306" to="7298,-306" strokecolor="#36f" strokeweight="1.65pt"/>
              <v:line id="_x0000_s18087" style="position:absolute" from="7298,-306" to="7298,-306" strokecolor="#36f" strokeweight="1.65pt"/>
              <v:shape id="_x0000_s18088" style="position:absolute;left:7298;top:-306;width:16;height:0" coordsize="16,0" path="m,l,,16,e" filled="f" strokecolor="#36f" strokeweight="1.65pt">
                <v:path arrowok="t"/>
              </v:shape>
              <v:shape id="_x0000_s18089" style="position:absolute;left:7314;top:-324;width:0;height:18" coordsize="0,18" path="m,18l,,,e" filled="f" strokecolor="#36f" strokeweight="1.65pt">
                <v:path arrowok="t"/>
              </v:shape>
              <v:line id="_x0000_s18090" style="position:absolute" from="7314,-324" to="7314,-324" strokecolor="#36f" strokeweight="1.65pt"/>
              <v:shape id="_x0000_s18091" style="position:absolute;left:7314;top:-324;width:16;height:0" coordsize="16,0" path="m,l,,16,e" filled="f" strokecolor="#36f" strokeweight="1.65pt">
                <v:path arrowok="t"/>
              </v:shape>
              <v:line id="_x0000_s18092" style="position:absolute" from="7330,-324" to="7330,-324" strokecolor="#36f" strokeweight="1.65pt"/>
              <v:line id="_x0000_s18093" style="position:absolute" from="7330,-324" to="7330,-324" strokecolor="#36f" strokeweight="1.65pt"/>
              <v:shape id="_x0000_s18094" style="position:absolute;left:7330;top:-324;width:17;height:0" coordsize="17,0" path="m,l,,17,e" filled="f" strokecolor="#36f" strokeweight="1.65pt">
                <v:path arrowok="t"/>
              </v:shape>
              <v:shape id="_x0000_s18095" style="position:absolute;left:7347;top:-342;width:0;height:18" coordsize="0,18" path="m,18l,,,e" filled="f" strokecolor="#36f" strokeweight="1.65pt">
                <v:path arrowok="t"/>
              </v:shape>
              <v:line id="_x0000_s18096" style="position:absolute" from="7347,-342" to="7347,-342" strokecolor="#36f" strokeweight="1.65pt"/>
              <v:line id="_x0000_s18097" style="position:absolute" from="7347,-342" to="7347,-342" strokecolor="#36f" strokeweight="1.65pt"/>
              <v:shape id="_x0000_s18098" style="position:absolute;left:7347;top:-342;width:16;height:0" coordsize="16,0" path="m,l,,16,e" filled="f" strokecolor="#36f" strokeweight="1.65pt">
                <v:path arrowok="t"/>
              </v:shape>
              <v:line id="_x0000_s18099" style="position:absolute" from="7363,-342" to="7363,-342" strokecolor="#36f" strokeweight="1.65pt"/>
              <v:line id="_x0000_s18100" style="position:absolute" from="7363,-342" to="7363,-342" strokecolor="#36f" strokeweight="1.65pt"/>
              <v:shape id="_x0000_s18101" style="position:absolute;left:7363;top:-361;width:16;height:19" coordsize="16,19" path="m,19l,,16,e" filled="f" strokecolor="#36f" strokeweight="1.65pt">
                <v:path arrowok="t"/>
              </v:shape>
              <v:line id="_x0000_s18102" style="position:absolute" from="7379,-361" to="7379,-361" strokecolor="#36f" strokeweight="1.65pt"/>
              <v:line id="_x0000_s18103" style="position:absolute" from="7379,-361" to="7379,-361" strokecolor="#36f" strokeweight="1.65pt"/>
              <v:shape id="_x0000_s18104" style="position:absolute;left:7379;top:-361;width:17;height:0" coordsize="17,0" path="m,l,,17,e" filled="f" strokecolor="#36f" strokeweight="1.65pt">
                <v:path arrowok="t"/>
              </v:shape>
              <v:line id="_x0000_s18105" style="position:absolute" from="7396,-361" to="7396,-361" strokecolor="#36f" strokeweight="1.65pt"/>
              <v:line id="_x0000_s18106" style="position:absolute" from="7396,-361" to="7396,-361" strokecolor="#36f" strokeweight="1.65pt"/>
              <v:shape id="_x0000_s18107" style="position:absolute;left:7396;top:-379;width:0;height:18" coordsize="0,18" path="m,18l,,,e" filled="f" strokecolor="#36f" strokeweight="1.65pt">
                <v:path arrowok="t"/>
              </v:shape>
              <v:shape id="_x0000_s18108" style="position:absolute;left:7396;top:-379;width:16;height:0" coordsize="16,0" path="m,l,,16,e" filled="f" strokecolor="#36f" strokeweight="1.65pt">
                <v:path arrowok="t"/>
              </v:shape>
              <v:line id="_x0000_s18109" style="position:absolute" from="7412,-379" to="7412,-379" strokecolor="#36f" strokeweight="1.65pt"/>
              <v:line id="_x0000_s18110" style="position:absolute" from="7412,-379" to="7412,-379" strokecolor="#36f" strokeweight="1.65pt"/>
              <v:shape id="_x0000_s18111" style="position:absolute;left:7412;top:-379;width:16;height:0" coordsize="16,0" path="m,l,,16,e" filled="f" strokecolor="#36f" strokeweight="1.65pt">
                <v:path arrowok="t"/>
              </v:shape>
              <v:line id="_x0000_s18112" style="position:absolute" from="7428,-379" to="7428,-379" strokecolor="#36f" strokeweight="1.65pt"/>
              <v:shape id="_x0000_s18113" style="position:absolute;left:7428;top:-397;width:0;height:18" coordsize="0,18" path="m,18l,,,e" filled="f" strokecolor="#36f" strokeweight="1.65pt">
                <v:path arrowok="t"/>
              </v:shape>
              <v:shape id="_x0000_s18114" style="position:absolute;left:7428;top:-397;width:17;height:0" coordsize="17,0" path="m,l,,17,e" filled="f" strokecolor="#36f" strokeweight="1.65pt">
                <v:path arrowok="t"/>
              </v:shape>
              <v:line id="_x0000_s18115" style="position:absolute" from="7445,-397" to="7445,-397" strokecolor="#36f" strokeweight="1.65pt"/>
              <v:line id="_x0000_s18116" style="position:absolute" from="7445,-397" to="7445,-397" strokecolor="#36f" strokeweight="1.65pt"/>
              <v:line id="_x0000_s18117" style="position:absolute" from="7445,-397" to="7445,-397" strokecolor="#36f" strokeweight="1.65pt"/>
              <v:shape id="_x0000_s18118" style="position:absolute;left:7445;top:-397;width:16;height:0" coordsize="16,0" path="m,l,,16,e" filled="f" strokecolor="#36f" strokeweight="1.65pt">
                <v:path arrowok="t"/>
              </v:shape>
              <v:line id="_x0000_s18119" style="position:absolute" from="7461,-397" to="7461,-397" strokecolor="#36f" strokeweight="1.65pt"/>
            </v:group>
            <v:group id="_x0000_s18120" style="position:absolute;left:1665;top:-1441;width:6547;height:1044" coordorigin="1665,-1441" coordsize="6547,1044">
              <v:shape id="_x0000_s18121" style="position:absolute;left:7461;top:-416;width:0;height:19" coordsize="0,19" path="m,19l,,,e" filled="f" strokecolor="#36f" strokeweight="1.65pt">
                <v:path arrowok="t"/>
              </v:shape>
              <v:shape id="_x0000_s18122" style="position:absolute;left:7461;top:-416;width:16;height:0" coordsize="16,0" path="m,l,,16,e" filled="f" strokecolor="#36f" strokeweight="1.65pt">
                <v:path arrowok="t"/>
              </v:shape>
              <v:line id="_x0000_s18123" style="position:absolute" from="7477,-416" to="7477,-416" strokecolor="#36f" strokeweight="1.65pt"/>
              <v:line id="_x0000_s18124" style="position:absolute" from="7477,-416" to="7477,-416" strokecolor="#36f" strokeweight="1.65pt"/>
              <v:shape id="_x0000_s18125" style="position:absolute;left:7477;top:-416;width:17;height:0" coordsize="17,0" path="m,l,,17,e" filled="f" strokecolor="#36f" strokeweight="1.65pt">
                <v:path arrowok="t"/>
              </v:shape>
              <v:line id="_x0000_s18126" style="position:absolute" from="7494,-416" to="7494,-416" strokecolor="#36f" strokeweight="1.65pt"/>
              <v:shape id="_x0000_s18127" style="position:absolute;left:7494;top:-434;width:0;height:18" coordsize="0,18" path="m,18l,,,e" filled="f" strokecolor="#36f" strokeweight="1.65pt">
                <v:path arrowok="t"/>
              </v:shape>
              <v:line id="_x0000_s18128" style="position:absolute" from="7494,-434" to="7494,-434" strokecolor="#36f" strokeweight="1.65pt"/>
              <v:shape id="_x0000_s18129" style="position:absolute;left:7494;top:-434;width:16;height:0" coordsize="16,0" path="m,l,,16,e" filled="f" strokecolor="#36f" strokeweight="1.65pt">
                <v:path arrowok="t"/>
              </v:shape>
              <v:line id="_x0000_s18130" style="position:absolute" from="7510,-434" to="7510,-434" strokecolor="#36f" strokeweight="1.65pt"/>
              <v:line id="_x0000_s18131" style="position:absolute" from="7510,-434" to="7510,-434" strokecolor="#36f" strokeweight="1.65pt"/>
              <v:shape id="_x0000_s18132" style="position:absolute;left:7510;top:-434;width:16;height:0" coordsize="16,0" path="m,l,,16,e" filled="f" strokecolor="#36f" strokeweight="1.65pt">
                <v:path arrowok="t"/>
              </v:shape>
              <v:line id="_x0000_s18133" style="position:absolute" from="7526,-434" to="7526,-434" strokecolor="#36f" strokeweight="1.65pt"/>
              <v:shape id="_x0000_s18134" style="position:absolute;left:7526;top:-452;width:0;height:18" coordsize="0,18" path="m,18l,,,e" filled="f" strokecolor="#36f" strokeweight="1.65pt">
                <v:path arrowok="t"/>
              </v:shape>
              <v:shape id="_x0000_s18135" style="position:absolute;left:7526;top:-452;width:17;height:0" coordsize="17,0" path="m,l,,17,e" filled="f" strokecolor="#36f" strokeweight="1.65pt">
                <v:path arrowok="t"/>
              </v:shape>
              <v:line id="_x0000_s18136" style="position:absolute" from="7543,-452" to="7543,-452" strokecolor="#36f" strokeweight="1.65pt"/>
              <v:line id="_x0000_s18137" style="position:absolute" from="7543,-452" to="7543,-452" strokecolor="#36f" strokeweight="1.65pt"/>
              <v:line id="_x0000_s18138" style="position:absolute" from="7543,-452" to="7543,-452" strokecolor="#36f" strokeweight="1.65pt"/>
              <v:shape id="_x0000_s18139" style="position:absolute;left:7543;top:-452;width:16;height:0" coordsize="16,0" path="m,l,,16,e" filled="f" strokecolor="#36f" strokeweight="1.65pt">
                <v:path arrowok="t"/>
              </v:shape>
              <v:shape id="_x0000_s18140" style="position:absolute;left:7559;top:-471;width:0;height:19" coordsize="0,19" path="m,19l,,,e" filled="f" strokecolor="#36f" strokeweight="1.65pt">
                <v:path arrowok="t"/>
              </v:shape>
              <v:line id="_x0000_s18141" style="position:absolute" from="7559,-471" to="7559,-471" strokecolor="#36f" strokeweight="1.65pt"/>
              <v:shape id="_x0000_s18142" style="position:absolute;left:7559;top:-471;width:16;height:0" coordsize="16,0" path="m,l,,16,e" filled="f" strokecolor="#36f" strokeweight="1.65pt">
                <v:path arrowok="t"/>
              </v:shape>
              <v:line id="_x0000_s18143" style="position:absolute" from="7575,-471" to="7575,-471" strokecolor="#36f" strokeweight="1.65pt"/>
              <v:line id="_x0000_s18144" style="position:absolute" from="7575,-471" to="7575,-471" strokecolor="#36f" strokeweight="1.65pt"/>
              <v:shape id="_x0000_s18145" style="position:absolute;left:7575;top:-471;width:17;height:0" coordsize="17,0" path="m,l,,17,e" filled="f" strokecolor="#36f" strokeweight="1.65pt">
                <v:path arrowok="t"/>
              </v:shape>
              <v:line id="_x0000_s18146" style="position:absolute" from="7592,-471" to="7592,-471" strokecolor="#36f" strokeweight="1.65pt"/>
              <v:shape id="_x0000_s18147" style="position:absolute;left:7592;top:-489;width:0;height:18" coordsize="0,18" path="m,18l,,,e" filled="f" strokecolor="#36f" strokeweight="1.65pt">
                <v:path arrowok="t"/>
              </v:shape>
              <v:line id="_x0000_s18148" style="position:absolute" from="7592,-489" to="7592,-489" strokecolor="#36f" strokeweight="1.65pt"/>
              <v:shape id="_x0000_s18149" style="position:absolute;left:7592;top:-489;width:16;height:0" coordsize="16,0" path="m,l,,16,e" filled="f" strokecolor="#36f" strokeweight="1.65pt">
                <v:path arrowok="t"/>
              </v:shape>
              <v:line id="_x0000_s18150" style="position:absolute" from="7608,-489" to="7608,-489" strokecolor="#36f" strokeweight="1.65pt"/>
              <v:line id="_x0000_s18151" style="position:absolute" from="7608,-489" to="7608,-489" strokecolor="#36f" strokeweight="1.65pt"/>
              <v:shape id="_x0000_s18152" style="position:absolute;left:7608;top:-489;width:16;height:0" coordsize="16,0" path="m,l,,16,e" filled="f" strokecolor="#36f" strokeweight="1.65pt">
                <v:path arrowok="t"/>
              </v:shape>
              <v:line id="_x0000_s18153" style="position:absolute" from="7624,-489" to="7624,-489" strokecolor="#36f" strokeweight="1.65pt"/>
              <v:shape id="_x0000_s18154" style="position:absolute;left:7624;top:-489;width:0;height:0" coordsize="0,0" path="m,l,,,e" filled="f" strokecolor="#36f" strokeweight="1.65pt">
                <v:path arrowok="t"/>
              </v:shape>
              <v:shape id="_x0000_s18155" style="position:absolute;left:7624;top:-489;width:0;height:0" coordsize="0,0" path="m,l,,,e" filled="f" strokecolor="#36f" strokeweight="1.65pt">
                <v:path arrowok="t"/>
              </v:shape>
              <v:line id="_x0000_s18156" style="position:absolute" from="7624,-489" to="7624,-489" strokecolor="#36f" strokeweight="1.65pt"/>
              <v:line id="_x0000_s18157" style="position:absolute" from="7624,-489" to="7624,-489" strokecolor="#36f" strokeweight="1.65pt"/>
              <v:line id="_x0000_s18158" style="position:absolute" from="7624,-489" to="7624,-489" strokecolor="#36f" strokeweight="1.65pt"/>
              <v:shape id="_x0000_s18159" style="position:absolute;left:7624;top:-489;width:16;height:0" coordsize="16,0" path="m,l,,16,e" filled="f" strokecolor="#36f" strokeweight="1.65pt">
                <v:path arrowok="t"/>
              </v:shape>
              <v:line id="_x0000_s18160" style="position:absolute" from="7640,-489" to="7640,-489" strokecolor="#36f" strokeweight="1.65pt"/>
              <v:shape id="_x0000_s18161" style="position:absolute;left:7640;top:-507;width:0;height:18" coordsize="0,18" path="m,18l,,,e" filled="f" strokecolor="#36f" strokeweight="1.65pt">
                <v:path arrowok="t"/>
              </v:shape>
              <v:shape id="_x0000_s18162" style="position:absolute;left:7640;top:-507;width:17;height:0" coordsize="17,0" path="m,l,,17,e" filled="f" strokecolor="#36f" strokeweight="1.65pt">
                <v:path arrowok="t"/>
              </v:shape>
              <v:line id="_x0000_s18163" style="position:absolute" from="7657,-507" to="7657,-507" strokecolor="#36f" strokeweight="1.65pt"/>
              <v:line id="_x0000_s18164" style="position:absolute" from="7657,-507" to="7657,-507" strokecolor="#36f" strokeweight="1.65pt"/>
              <v:shape id="_x0000_s18165" style="position:absolute;left:7657;top:-507;width:16;height:0" coordsize="16,0" path="m,l,,16,e" filled="f" strokecolor="#36f" strokeweight="1.65pt">
                <v:path arrowok="t"/>
              </v:shape>
              <v:line id="_x0000_s18166" style="position:absolute" from="7673,-507" to="7673,-507" strokecolor="#36f" strokeweight="1.65pt"/>
              <v:line id="_x0000_s18167" style="position:absolute" from="7673,-507" to="7673,-507" strokecolor="#36f" strokeweight="1.65pt"/>
              <v:shape id="_x0000_s18168" style="position:absolute;left:7673;top:-526;width:16;height:19" coordsize="16,19" path="m,19l,,16,e" filled="f" strokecolor="#36f" strokeweight="1.65pt">
                <v:path arrowok="t"/>
              </v:shape>
              <v:line id="_x0000_s18169" style="position:absolute" from="7689,-526" to="7689,-526" strokecolor="#36f" strokeweight="1.65pt"/>
              <v:line id="_x0000_s18170" style="position:absolute" from="7689,-526" to="7689,-526" strokecolor="#36f" strokeweight="1.65pt"/>
              <v:line id="_x0000_s18171" style="position:absolute" from="7689,-526" to="7689,-526" strokecolor="#36f" strokeweight="1.65pt"/>
              <v:shape id="_x0000_s18172" style="position:absolute;left:7689;top:-526;width:17;height:0" coordsize="17,0" path="m,l,,17,e" filled="f" strokecolor="#36f" strokeweight="1.65pt">
                <v:path arrowok="t"/>
              </v:shape>
              <v:line id="_x0000_s18173" style="position:absolute" from="7706,-526" to="7706,-526" strokecolor="#36f" strokeweight="1.65pt"/>
              <v:line id="_x0000_s18174" style="position:absolute" from="7706,-526" to="7706,-526" strokecolor="#36f" strokeweight="1.65pt"/>
              <v:shape id="_x0000_s18175" style="position:absolute;left:7706;top:-544;width:16;height:18" coordsize="16,18" path="m,18l,,16,e" filled="f" strokecolor="#36f" strokeweight="1.65pt">
                <v:path arrowok="t"/>
              </v:shape>
              <v:line id="_x0000_s18176" style="position:absolute" from="7722,-544" to="7722,-544" strokecolor="#36f" strokeweight="1.65pt"/>
              <v:line id="_x0000_s18177" style="position:absolute" from="7722,-544" to="7722,-544" strokecolor="#36f" strokeweight="1.65pt"/>
              <v:shape id="_x0000_s18178" style="position:absolute;left:7722;top:-544;width:16;height:0" coordsize="16,0" path="m,l,,16,e" filled="f" strokecolor="#36f" strokeweight="1.65pt">
                <v:path arrowok="t"/>
              </v:shape>
              <v:line id="_x0000_s18179" style="position:absolute" from="7738,-544" to="7738,-544" strokecolor="#36f" strokeweight="1.65pt"/>
              <v:line id="_x0000_s18180" style="position:absolute" from="7738,-544" to="7738,-544" strokecolor="#36f" strokeweight="1.65pt"/>
              <v:line id="_x0000_s18181" style="position:absolute" from="7738,-544" to="7738,-544" strokecolor="#36f" strokeweight="1.65pt"/>
              <v:shape id="_x0000_s18182" style="position:absolute;left:7738;top:-544;width:17;height:0" coordsize="17,0" path="m,l,,17,e" filled="f" strokecolor="#36f" strokeweight="1.65pt">
                <v:path arrowok="t"/>
              </v:shape>
              <v:shape id="_x0000_s18183" style="position:absolute;left:7755;top:-562;width:0;height:18" coordsize="0,18" path="m,18l,,,e" filled="f" strokecolor="#36f" strokeweight="1.65pt">
                <v:path arrowok="t"/>
              </v:shape>
              <v:line id="_x0000_s18184" style="position:absolute" from="7755,-562" to="7755,-562" strokecolor="#36f" strokeweight="1.65pt"/>
              <v:shape id="_x0000_s18185" style="position:absolute;left:7755;top:-562;width:16;height:0" coordsize="16,0" path="m,l,,16,e" filled="f" strokecolor="#36f" strokeweight="1.65pt">
                <v:path arrowok="t"/>
              </v:shape>
              <v:line id="_x0000_s18186" style="position:absolute" from="7771,-562" to="7771,-562" strokecolor="#36f" strokeweight="1.65pt"/>
              <v:line id="_x0000_s18187" style="position:absolute" from="7771,-562" to="7771,-562" strokecolor="#36f" strokeweight="1.65pt"/>
              <v:shape id="_x0000_s18188" style="position:absolute;left:7771;top:-562;width:16;height:0" coordsize="16,0" path="m,l,,16,e" filled="f" strokecolor="#36f" strokeweight="1.65pt">
                <v:path arrowok="t"/>
              </v:shape>
              <v:line id="_x0000_s18189" style="position:absolute" from="7787,-562" to="7787,-562" strokecolor="#36f" strokeweight="1.65pt"/>
              <v:shape id="_x0000_s18190" style="position:absolute;left:7787;top:-580;width:0;height:18" coordsize="0,18" path="m,18l,,,e" filled="f" strokecolor="#36f" strokeweight="1.65pt">
                <v:path arrowok="t"/>
              </v:shape>
              <v:line id="_x0000_s18191" style="position:absolute" from="7787,-580" to="7787,-580" strokecolor="#36f" strokeweight="1.65pt"/>
              <v:shape id="_x0000_s18192" style="position:absolute;left:7787;top:-580;width:17;height:0" coordsize="17,0" path="m,l,,17,e" filled="f" strokecolor="#36f" strokeweight="1.65pt">
                <v:path arrowok="t"/>
              </v:shape>
              <v:line id="_x0000_s18193" style="position:absolute" from="7804,-580" to="7804,-580" strokecolor="#36f" strokeweight="1.65pt"/>
              <v:line id="_x0000_s18194" style="position:absolute" from="7804,-580" to="7804,-580" strokecolor="#36f" strokeweight="1.65pt"/>
              <v:shape id="_x0000_s18195" style="position:absolute;left:7804;top:-580;width:16;height:0" coordsize="16,0" path="m,l,,16,e" filled="f" strokecolor="#36f" strokeweight="1.65pt">
                <v:path arrowok="t"/>
              </v:shape>
              <v:line id="_x0000_s18196" style="position:absolute" from="7820,-580" to="7820,-580" strokecolor="#36f" strokeweight="1.65pt"/>
              <v:line id="_x0000_s18197" style="position:absolute" from="7820,-580" to="7820,-580" strokecolor="#36f" strokeweight="1.65pt"/>
              <v:shape id="_x0000_s18198" style="position:absolute;left:7820;top:-599;width:16;height:19" coordsize="16,19" path="m,19l,,16,e" filled="f" strokecolor="#36f" strokeweight="1.65pt">
                <v:path arrowok="t"/>
              </v:shape>
              <v:line id="_x0000_s18199" style="position:absolute" from="7836,-599" to="7836,-599" strokecolor="#36f" strokeweight="1.65pt"/>
              <v:line id="_x0000_s18200" style="position:absolute" from="7836,-599" to="7836,-599" strokecolor="#36f" strokeweight="1.65pt"/>
              <v:line id="_x0000_s18201" style="position:absolute" from="7836,-599" to="7836,-599" strokecolor="#36f" strokeweight="1.65pt"/>
              <v:shape id="_x0000_s18202" style="position:absolute;left:7836;top:-599;width:17;height:0" coordsize="17,0" path="m,l,,17,e" filled="f" strokecolor="#36f" strokeweight="1.65pt">
                <v:path arrowok="t"/>
              </v:shape>
              <v:line id="_x0000_s18203" style="position:absolute" from="7853,-599" to="7853,-599" strokecolor="#36f" strokeweight="1.65pt"/>
              <v:line id="_x0000_s18204" style="position:absolute" from="7853,-599" to="7853,-599" strokecolor="#36f" strokeweight="1.65pt"/>
              <v:shape id="_x0000_s18205" style="position:absolute;left:7853;top:-599;width:16;height:0" coordsize="16,0" path="m,l,,16,e" filled="f" strokecolor="#36f" strokeweight="1.65pt">
                <v:path arrowok="t"/>
              </v:shape>
              <v:shape id="_x0000_s18206" style="position:absolute;left:7869;top:-617;width:0;height:18" coordsize="0,18" path="m,18l,,,e" filled="f" strokecolor="#36f" strokeweight="1.65pt">
                <v:path arrowok="t"/>
              </v:shape>
              <v:line id="_x0000_s18207" style="position:absolute" from="7869,-617" to="7869,-617" strokecolor="#36f" strokeweight="1.65pt"/>
              <v:shape id="_x0000_s18208" style="position:absolute;left:7869;top:-617;width:16;height:0" coordsize="16,0" path="m,l,,16,e" filled="f" strokecolor="#36f" strokeweight="1.65pt">
                <v:path arrowok="t"/>
              </v:shape>
              <v:line id="_x0000_s18209" style="position:absolute" from="7885,-617" to="7885,-617" strokecolor="#36f" strokeweight="1.65pt"/>
              <v:line id="_x0000_s18210" style="position:absolute" from="7885,-617" to="7885,-617" strokecolor="#36f" strokeweight="1.65pt"/>
              <v:line id="_x0000_s18211" style="position:absolute" from="7885,-617" to="7885,-617" strokecolor="#36f" strokeweight="1.65pt"/>
              <v:shape id="_x0000_s18212" style="position:absolute;left:7885;top:-617;width:17;height:0" coordsize="17,0" path="m,l,,17,e" filled="f" strokecolor="#36f" strokeweight="1.65pt">
                <v:path arrowok="t"/>
              </v:shape>
              <v:line id="_x0000_s18213" style="position:absolute" from="7902,-617" to="7902,-617" strokecolor="#36f" strokeweight="1.65pt"/>
              <v:shape id="_x0000_s18214" style="position:absolute;left:7902;top:-635;width:0;height:18" coordsize="0,18" path="m,18l,,,e" filled="f" strokecolor="#36f" strokeweight="1.65pt">
                <v:path arrowok="t"/>
              </v:shape>
              <v:shape id="_x0000_s18215" style="position:absolute;left:7902;top:-635;width:16;height:0" coordsize="16,0" path="m,l,,16,e" filled="f" strokecolor="#36f" strokeweight="1.65pt">
                <v:path arrowok="t"/>
              </v:shape>
              <v:line id="_x0000_s18216" style="position:absolute" from="7918,-635" to="7918,-635" strokecolor="#36f" strokeweight="1.65pt"/>
              <v:line id="_x0000_s18217" style="position:absolute" from="7918,-635" to="7918,-635" strokecolor="#36f" strokeweight="1.65pt"/>
              <v:shape id="_x0000_s18218" style="position:absolute;left:7918;top:-635;width:16;height:0" coordsize="16,0" path="m,l,,16,e" filled="f" strokecolor="#36f" strokeweight="1.65pt">
                <v:path arrowok="t"/>
              </v:shape>
              <v:line id="_x0000_s18219" style="position:absolute" from="7934,-635" to="7934,-635" strokecolor="#36f" strokeweight="1.65pt"/>
              <v:line id="_x0000_s18220" style="position:absolute" from="7934,-635" to="7934,-635" strokecolor="#36f" strokeweight="1.65pt"/>
              <v:line id="_x0000_s18221" style="position:absolute" from="7934,-635" to="7934,-635" strokecolor="#36f" strokeweight="1.65pt"/>
              <v:shape id="_x0000_s18222" style="position:absolute;left:7934;top:-654;width:17;height:19" coordsize="17,19" path="m,19l,,17,e" filled="f" strokecolor="#36f" strokeweight="1.65pt">
                <v:path arrowok="t"/>
              </v:shape>
              <v:line id="_x0000_s18223" style="position:absolute" from="7951,-654" to="7951,-654" strokecolor="#36f" strokeweight="1.65pt"/>
              <v:line id="_x0000_s18224" style="position:absolute" from="7951,-654" to="7951,-654" strokecolor="#36f" strokeweight="1.65pt"/>
              <v:shape id="_x0000_s18225" style="position:absolute;left:7951;top:-654;width:0;height:0" coordsize="0,0" path="m,l,,,e" filled="f" strokecolor="#36f" strokeweight="1.65pt">
                <v:path arrowok="t"/>
              </v:shape>
              <v:line id="_x0000_s18226" style="position:absolute" from="7951,-654" to="7951,-654" strokecolor="#36f" strokeweight="1.65pt"/>
              <v:line id="_x0000_s18227" style="position:absolute" from="7951,-654" to="7951,-654" strokecolor="#36f" strokeweight="1.65pt"/>
              <v:shape id="_x0000_s18228" style="position:absolute;left:7951;top:-654;width:16;height:0" coordsize="16,0" path="m,l,,16,e" filled="f" strokecolor="#36f" strokeweight="1.65pt">
                <v:path arrowok="t"/>
              </v:shape>
              <v:line id="_x0000_s18229" style="position:absolute" from="7967,-654" to="7967,-654" strokecolor="#36f" strokeweight="1.65pt"/>
              <v:shape id="_x0000_s18230" style="position:absolute;left:7967;top:-672;width:0;height:18" coordsize="0,18" path="m,18l,,,e" filled="f" strokecolor="#36f" strokeweight="1.65pt">
                <v:path arrowok="t"/>
              </v:shape>
              <v:line id="_x0000_s18231" style="position:absolute" from="7967,-672" to="7967,-672" strokecolor="#36f" strokeweight="1.65pt"/>
              <v:shape id="_x0000_s18232" style="position:absolute;left:7967;top:-672;width:16;height:0" coordsize="16,0" path="m,l,,16,e" filled="f" strokecolor="#36f" strokeweight="1.65pt">
                <v:path arrowok="t"/>
              </v:shape>
              <v:line id="_x0000_s18233" style="position:absolute" from="7983,-672" to="7983,-672" strokecolor="#36f" strokeweight="1.65pt"/>
              <v:line id="_x0000_s18234" style="position:absolute" from="7983,-672" to="7983,-672" strokecolor="#36f" strokeweight="1.65pt"/>
              <v:shape id="_x0000_s18235" style="position:absolute;left:7983;top:-672;width:17;height:0" coordsize="17,0" path="m,l,,17,e" filled="f" strokecolor="#36f" strokeweight="1.65pt">
                <v:path arrowok="t"/>
              </v:shape>
              <v:line id="_x0000_s18236" style="position:absolute" from="8000,-672" to="8000,-672" strokecolor="#36f" strokeweight="1.65pt"/>
              <v:line id="_x0000_s18237" style="position:absolute" from="8000,-672" to="8000,-672" strokecolor="#36f" strokeweight="1.65pt"/>
              <v:shape id="_x0000_s18238" style="position:absolute;left:8000;top:-690;width:16;height:18" coordsize="16,18" path="m,18l,,16,e" filled="f" strokecolor="#36f" strokeweight="1.65pt">
                <v:path arrowok="t"/>
              </v:shape>
              <v:line id="_x0000_s18239" style="position:absolute" from="8016,-690" to="8016,-690" strokecolor="#36f" strokeweight="1.65pt"/>
              <v:line id="_x0000_s18240" style="position:absolute" from="8016,-690" to="8016,-690" strokecolor="#36f" strokeweight="1.65pt"/>
              <v:line id="_x0000_s18241" style="position:absolute" from="8016,-690" to="8016,-690" strokecolor="#36f" strokeweight="1.65pt"/>
              <v:shape id="_x0000_s18242" style="position:absolute;left:8016;top:-690;width:16;height:0" coordsize="16,0" path="m,l,,16,e" filled="f" strokecolor="#36f" strokeweight="1.65pt">
                <v:path arrowok="t"/>
              </v:shape>
              <v:line id="_x0000_s18243" style="position:absolute" from="8032,-690" to="8032,-690" strokecolor="#36f" strokeweight="1.65pt"/>
              <v:line id="_x0000_s18244" style="position:absolute" from="8032,-690" to="8032,-690" strokecolor="#36f" strokeweight="1.65pt"/>
              <v:shape id="_x0000_s18245" style="position:absolute;left:8032;top:-690;width:17;height:0" coordsize="17,0" path="m,l,,17,e" filled="f" strokecolor="#36f" strokeweight="1.65pt">
                <v:path arrowok="t"/>
              </v:shape>
              <v:line id="_x0000_s18246" style="position:absolute" from="8049,-690" to="8049,-690" strokecolor="#36f" strokeweight="1.65pt"/>
              <v:shape id="_x0000_s18247" style="position:absolute;left:8049;top:-709;width:0;height:19" coordsize="0,19" path="m,19l,,,e" filled="f" strokecolor="#36f" strokeweight="1.65pt">
                <v:path arrowok="t"/>
              </v:shape>
              <v:shape id="_x0000_s18248" style="position:absolute;left:8049;top:-709;width:16;height:0" coordsize="16,0" path="m,l,,16,e" filled="f" strokecolor="#36f" strokeweight="1.65pt">
                <v:path arrowok="t"/>
              </v:shape>
              <v:line id="_x0000_s18249" style="position:absolute" from="8065,-709" to="8065,-709" strokecolor="#36f" strokeweight="1.65pt"/>
              <v:line id="_x0000_s18250" style="position:absolute" from="8065,-709" to="8065,-709" strokecolor="#36f" strokeweight="1.65pt"/>
              <v:line id="_x0000_s18251" style="position:absolute" from="8065,-709" to="8065,-709" strokecolor="#36f" strokeweight="1.65pt"/>
              <v:shape id="_x0000_s18252" style="position:absolute;left:8065;top:-709;width:16;height:0" coordsize="16,0" path="m,l,,16,e" filled="f" strokecolor="#36f" strokeweight="1.65pt">
                <v:path arrowok="t"/>
              </v:shape>
              <v:line id="_x0000_s18253" style="position:absolute" from="8081,-709" to="8081,-709" strokecolor="#36f" strokeweight="1.65pt"/>
              <v:line id="_x0000_s18254" style="position:absolute" from="8081,-709" to="8081,-709" strokecolor="#36f" strokeweight="1.65pt"/>
              <v:shape id="_x0000_s18255" style="position:absolute;left:8081;top:-709;width:17;height:0" coordsize="17,0" path="m,l,,17,e" filled="f" strokecolor="#36f" strokeweight="1.65pt">
                <v:path arrowok="t"/>
              </v:shape>
              <v:shape id="_x0000_s18256" style="position:absolute;left:8098;top:-727;width:0;height:18" coordsize="0,18" path="m,18l,,,e" filled="f" strokecolor="#36f" strokeweight="1.65pt">
                <v:path arrowok="t"/>
              </v:shape>
              <v:line id="_x0000_s18257" style="position:absolute" from="8098,-727" to="8098,-727" strokecolor="#36f" strokeweight="1.65pt"/>
              <v:shape id="_x0000_s18258" style="position:absolute;left:8098;top:-727;width:16;height:0" coordsize="16,0" path="m,l,,16,e" filled="f" strokecolor="#36f" strokeweight="1.65pt">
                <v:path arrowok="t"/>
              </v:shape>
              <v:line id="_x0000_s18259" style="position:absolute" from="8114,-727" to="8114,-727" strokecolor="#36f" strokeweight="1.65pt"/>
              <v:line id="_x0000_s18260" style="position:absolute" from="8114,-727" to="8114,-727" strokecolor="#36f" strokeweight="1.65pt"/>
              <v:line id="_x0000_s18261" style="position:absolute" from="8114,-727" to="8114,-727" strokecolor="#36f" strokeweight="1.65pt"/>
              <v:shape id="_x0000_s18262" style="position:absolute;left:8114;top:-727;width:16;height:0" coordsize="16,0" path="m,l,,16,e" filled="f" strokecolor="#36f" strokeweight="1.65pt">
                <v:path arrowok="t"/>
              </v:shape>
              <v:line id="_x0000_s18263" style="position:absolute" from="8130,-727" to="8130,-727" strokecolor="#36f" strokeweight="1.65pt"/>
              <v:line id="_x0000_s18264" style="position:absolute" from="8130,-727" to="8130,-727" strokecolor="#36f" strokeweight="1.65pt"/>
              <v:shape id="_x0000_s18265" style="position:absolute;left:8130;top:-745;width:17;height:18" coordsize="17,18" path="m,18l,,17,e" filled="f" strokecolor="#36f" strokeweight="1.65pt">
                <v:path arrowok="t"/>
              </v:shape>
              <v:line id="_x0000_s18266" style="position:absolute" from="8147,-745" to="8147,-745" strokecolor="#36f" strokeweight="1.65pt"/>
              <v:line id="_x0000_s18267" style="position:absolute" from="8147,-745" to="8147,-745" strokecolor="#36f" strokeweight="1.65pt"/>
              <v:shape id="_x0000_s18268" style="position:absolute;left:8147;top:-745;width:16;height:0" coordsize="16,0" path="m,l,,16,e" filled="f" strokecolor="#36f" strokeweight="1.65pt">
                <v:path arrowok="t"/>
              </v:shape>
              <v:line id="_x0000_s18269" style="position:absolute" from="8163,-745" to="8163,-745" strokecolor="#36f" strokeweight="1.65pt"/>
              <v:line id="_x0000_s18270" style="position:absolute" from="8163,-745" to="8163,-745" strokecolor="#36f" strokeweight="1.65pt"/>
              <v:line id="_x0000_s18271" style="position:absolute" from="8163,-745" to="8163,-745" strokecolor="#36f" strokeweight="1.65pt"/>
              <v:shape id="_x0000_s18272" style="position:absolute;left:8163;top:-745;width:16;height:0" coordsize="16,0" path="m,l,,16,e" filled="f" strokecolor="#36f" strokeweight="1.65pt">
                <v:path arrowok="t"/>
              </v:shape>
              <v:line id="_x0000_s18273" style="position:absolute" from="8179,-745" to="8179,-745" strokecolor="#36f" strokeweight="1.65pt"/>
              <v:shape id="_x0000_s18274" style="position:absolute;left:8179;top:-764;width:0;height:19" coordsize="0,19" path="m,19l,,,e" filled="f" strokecolor="#36f" strokeweight="1.65pt">
                <v:path arrowok="t"/>
              </v:shape>
              <v:shape id="_x0000_s18275" style="position:absolute;left:8179;top:-764;width:17;height:0" coordsize="17,0" path="m,l,,17,e" filled="f" strokecolor="#36f" strokeweight="1.65pt">
                <v:path arrowok="t"/>
              </v:shape>
              <v:line id="_x0000_s18276" style="position:absolute" from="8196,-764" to="8196,-764" strokecolor="#36f" strokeweight="1.65pt"/>
              <v:line id="_x0000_s18277" style="position:absolute" from="8196,-764" to="8196,-764" strokecolor="#36f" strokeweight="1.65pt"/>
              <v:shape id="_x0000_s18278" style="position:absolute;left:8196;top:-764;width:16;height:0" coordsize="16,0" path="m,l,,16,e" filled="f" strokecolor="#36f" strokeweight="1.65pt">
                <v:path arrowok="t"/>
              </v:shape>
              <v:line id="_x0000_s18279" style="position:absolute" from="8212,-764" to="8212,-764" strokecolor="#36f" strokeweight="1.65pt"/>
              <v:line id="_x0000_s18280" style="position:absolute" from="1665,-1441" to="1665,-1441" strokecolor="purple" strokeweight="1.65pt"/>
              <v:shape id="_x0000_s18281" style="position:absolute;left:1665;top:-1441;width:17;height:0" coordsize="17,0" path="m,l,,17,e" filled="f" strokecolor="purple" strokeweight="1.65pt">
                <v:path arrowok="t"/>
              </v:shape>
              <v:line id="_x0000_s18282" style="position:absolute" from="1682,-1441" to="1682,-1441" strokecolor="purple" strokeweight="1.65pt"/>
              <v:line id="_x0000_s18283" style="position:absolute" from="1682,-1441" to="1682,-1441" strokecolor="purple" strokeweight="1.65pt"/>
              <v:shape id="_x0000_s18284" style="position:absolute;left:1682;top:-1441;width:16;height:0" coordsize="16,0" path="m,l,,16,e" filled="f" strokecolor="purple" strokeweight="1.65pt">
                <v:path arrowok="t"/>
              </v:shape>
              <v:line id="_x0000_s18285" style="position:absolute" from="1698,-1441" to="1698,-1441" strokecolor="purple" strokeweight="1.65pt"/>
              <v:line id="_x0000_s18286" style="position:absolute" from="1698,-1441" to="1698,-1441" strokecolor="purple" strokeweight="1.65pt"/>
              <v:line id="_x0000_s18287" style="position:absolute" from="1698,-1441" to="1698,-1441" strokecolor="purple" strokeweight="1.65pt"/>
              <v:shape id="_x0000_s18288" style="position:absolute;left:1698;top:-1441;width:16;height:18" coordsize="16,18" path="m,l,,16,18e" filled="f" strokecolor="purple" strokeweight="1.65pt">
                <v:path arrowok="t"/>
              </v:shape>
              <v:line id="_x0000_s18289" style="position:absolute" from="1714,-1423" to="1714,-1423" strokecolor="purple" strokeweight="1.65pt"/>
              <v:line id="_x0000_s18290" style="position:absolute" from="1714,-1423" to="1714,-1423" strokecolor="purple" strokeweight="1.65pt"/>
              <v:shape id="_x0000_s18291" style="position:absolute;left:1714;top:-1423;width:17;height:0" coordsize="17,0" path="m,l,,17,e" filled="f" strokecolor="purple" strokeweight="1.65pt">
                <v:path arrowok="t"/>
              </v:shape>
              <v:line id="_x0000_s18292" style="position:absolute" from="1731,-1423" to="1731,-1423" strokecolor="purple" strokeweight="1.65pt"/>
              <v:line id="_x0000_s18293" style="position:absolute" from="1731,-1423" to="1731,-1423" strokecolor="purple" strokeweight="1.65pt"/>
              <v:shape id="_x0000_s18294" style="position:absolute;left:1731;top:-1423;width:16;height:0" coordsize="16,0" path="m,l,,16,e" filled="f" strokecolor="purple" strokeweight="1.65pt">
                <v:path arrowok="t"/>
              </v:shape>
              <v:line id="_x0000_s18295" style="position:absolute" from="1747,-1423" to="1747,-1423" strokecolor="purple" strokeweight="1.65pt"/>
              <v:line id="_x0000_s18296" style="position:absolute" from="1747,-1423" to="1747,-1423" strokecolor="purple" strokeweight="1.65pt"/>
              <v:line id="_x0000_s18297" style="position:absolute" from="1747,-1423" to="1747,-1423" strokecolor="purple" strokeweight="1.65pt"/>
              <v:shape id="_x0000_s18298" style="position:absolute;left:1747;top:-1423;width:16;height:0" coordsize="16,0" path="m,l,,16,e" filled="f" strokecolor="purple" strokeweight="1.65pt">
                <v:path arrowok="t"/>
              </v:shape>
              <v:line id="_x0000_s18299" style="position:absolute" from="1763,-1423" to="1763,-1423" strokecolor="purple" strokeweight="1.65pt"/>
              <v:line id="_x0000_s18300" style="position:absolute" from="1763,-1423" to="1763,-1423" strokecolor="purple" strokeweight="1.65pt"/>
              <v:shape id="_x0000_s18301" style="position:absolute;left:1763;top:-1423;width:17;height:0" coordsize="17,0" path="m,l,,17,e" filled="f" strokecolor="purple" strokeweight="1.65pt">
                <v:path arrowok="t"/>
              </v:shape>
              <v:line id="_x0000_s18302" style="position:absolute" from="1780,-1423" to="1780,-1423" strokecolor="purple" strokeweight="1.65pt"/>
              <v:line id="_x0000_s18303" style="position:absolute" from="1780,-1423" to="1780,-1423" strokecolor="purple" strokeweight="1.65pt"/>
              <v:shape id="_x0000_s18304" style="position:absolute;left:1780;top:-1423;width:16;height:0" coordsize="16,0" path="m,l,,16,e" filled="f" strokecolor="purple" strokeweight="1.65pt">
                <v:path arrowok="t"/>
              </v:shape>
              <v:line id="_x0000_s18305" style="position:absolute" from="1796,-1423" to="1796,-1423" strokecolor="purple" strokeweight="1.65pt"/>
              <v:shape id="_x0000_s18306" style="position:absolute;left:1796;top:-1423;width:0;height:18" coordsize="0,18" path="m,l,,,18e" filled="f" strokecolor="purple" strokeweight="1.65pt">
                <v:path arrowok="t"/>
              </v:shape>
              <v:line id="_x0000_s18307" style="position:absolute" from="1796,-1405" to="1796,-1405" strokecolor="purple" strokeweight="1.65pt"/>
              <v:shape id="_x0000_s18308" style="position:absolute;left:1796;top:-1405;width:0;height:0" coordsize="0,0" path="m,l,,,e" filled="f" strokecolor="purple" strokeweight="1.65pt">
                <v:path arrowok="t"/>
              </v:shape>
              <v:line id="_x0000_s18309" style="position:absolute" from="1796,-1405" to="1796,-1405" strokecolor="purple" strokeweight="1.65pt"/>
              <v:line id="_x0000_s18310" style="position:absolute" from="1796,-1405" to="1796,-1405" strokecolor="purple" strokeweight="1.65pt"/>
              <v:shape id="_x0000_s18311" style="position:absolute;left:1796;top:-1405;width:16;height:0" coordsize="16,0" path="m,l,,16,e" filled="f" strokecolor="purple" strokeweight="1.65pt">
                <v:path arrowok="t"/>
              </v:shape>
              <v:line id="_x0000_s18312" style="position:absolute" from="1812,-1405" to="1812,-1405" strokecolor="purple" strokeweight="1.65pt"/>
              <v:line id="_x0000_s18313" style="position:absolute" from="1812,-1405" to="1812,-1405" strokecolor="purple" strokeweight="1.65pt"/>
              <v:shape id="_x0000_s18314" style="position:absolute;left:1812;top:-1405;width:16;height:0" coordsize="16,0" path="m,l,,16,e" filled="f" strokecolor="purple" strokeweight="1.65pt">
                <v:path arrowok="t"/>
              </v:shape>
              <v:line id="_x0000_s18315" style="position:absolute" from="1828,-1405" to="1828,-1405" strokecolor="purple" strokeweight="1.65pt"/>
              <v:line id="_x0000_s18316" style="position:absolute" from="1828,-1405" to="1828,-1405" strokecolor="purple" strokeweight="1.65pt"/>
              <v:line id="_x0000_s18317" style="position:absolute" from="1828,-1405" to="1828,-1405" strokecolor="purple" strokeweight="1.65pt"/>
              <v:shape id="_x0000_s18318" style="position:absolute;left:1828;top:-1405;width:17;height:0" coordsize="17,0" path="m,l,,17,e" filled="f" strokecolor="purple" strokeweight="1.65pt">
                <v:path arrowok="t"/>
              </v:shape>
              <v:line id="_x0000_s18319" style="position:absolute" from="1845,-1405" to="1845,-1405" strokecolor="purple" strokeweight="1.65pt"/>
              <v:line id="_x0000_s18320" style="position:absolute" from="1845,-1405" to="1845,-1405" strokecolor="purple" strokeweight="1.65pt"/>
            </v:group>
            <v:group id="_x0000_s18321" style="position:absolute;left:1845;top:-1405;width:930;height:220" coordorigin="1845,-1405" coordsize="930,220">
              <v:shape id="_x0000_s18322" style="position:absolute;left:1845;top:-1405;width:16;height:0" coordsize="16,0" path="m,l,,16,e" filled="f" strokecolor="purple" strokeweight="1.65pt">
                <v:path arrowok="t"/>
              </v:shape>
              <v:line id="_x0000_s18323" style="position:absolute" from="1861,-1405" to="1861,-1405" strokecolor="purple" strokeweight="1.65pt"/>
              <v:shape id="_x0000_s18324" style="position:absolute;left:1861;top:-1405;width:0;height:19" coordsize="0,19" path="m,l,,,19e" filled="f" strokecolor="purple" strokeweight="1.65pt">
                <v:path arrowok="t"/>
              </v:shape>
              <v:shape id="_x0000_s18325" style="position:absolute;left:1861;top:-1386;width:16;height:0" coordsize="16,0" path="m,l,,16,e" filled="f" strokecolor="purple" strokeweight="1.65pt">
                <v:path arrowok="t"/>
              </v:shape>
              <v:line id="_x0000_s18326" style="position:absolute" from="1877,-1386" to="1877,-1386" strokecolor="purple" strokeweight="1.65pt"/>
              <v:line id="_x0000_s18327" style="position:absolute" from="1877,-1386" to="1877,-1386" strokecolor="purple" strokeweight="1.65pt"/>
              <v:line id="_x0000_s18328" style="position:absolute" from="1877,-1386" to="1877,-1386" strokecolor="purple" strokeweight="1.65pt"/>
              <v:shape id="_x0000_s18329" style="position:absolute;left:1877;top:-1386;width:17;height:0" coordsize="17,0" path="m,l,,17,e" filled="f" strokecolor="purple" strokeweight="1.65pt">
                <v:path arrowok="t"/>
              </v:shape>
              <v:line id="_x0000_s18330" style="position:absolute" from="1894,-1386" to="1894,-1386" strokecolor="purple" strokeweight="1.65pt"/>
              <v:line id="_x0000_s18331" style="position:absolute" from="1894,-1386" to="1894,-1386" strokecolor="purple" strokeweight="1.65pt"/>
              <v:shape id="_x0000_s18332" style="position:absolute;left:1894;top:-1386;width:16;height:0" coordsize="16,0" path="m,l,,16,e" filled="f" strokecolor="purple" strokeweight="1.65pt">
                <v:path arrowok="t"/>
              </v:shape>
              <v:line id="_x0000_s18333" style="position:absolute" from="1910,-1386" to="1910,-1386" strokecolor="purple" strokeweight="1.65pt"/>
              <v:line id="_x0000_s18334" style="position:absolute" from="1910,-1386" to="1910,-1386" strokecolor="purple" strokeweight="1.65pt"/>
              <v:shape id="_x0000_s18335" style="position:absolute;left:1910;top:-1386;width:16;height:0" coordsize="16,0" path="m,l,,16,e" filled="f" strokecolor="purple" strokeweight="1.65pt">
                <v:path arrowok="t"/>
              </v:shape>
              <v:line id="_x0000_s18336" style="position:absolute" from="1926,-1386" to="1926,-1386" strokecolor="purple" strokeweight="1.65pt"/>
              <v:line id="_x0000_s18337" style="position:absolute" from="1926,-1386" to="1926,-1386" strokecolor="purple" strokeweight="1.65pt"/>
              <v:line id="_x0000_s18338" style="position:absolute" from="1926,-1386" to="1926,-1386" strokecolor="purple" strokeweight="1.65pt"/>
              <v:shape id="_x0000_s18339" style="position:absolute;left:1926;top:-1386;width:17;height:0" coordsize="17,0" path="m,l,,17,e" filled="f" strokecolor="purple" strokeweight="1.65pt">
                <v:path arrowok="t"/>
              </v:shape>
              <v:line id="_x0000_s18340" style="position:absolute" from="1943,-1386" to="1943,-1386" strokecolor="purple" strokeweight="1.65pt"/>
              <v:line id="_x0000_s18341" style="position:absolute" from="1943,-1386" to="1943,-1386" strokecolor="purple" strokeweight="1.65pt"/>
              <v:shape id="_x0000_s18342" style="position:absolute;left:1943;top:-1386;width:16;height:18" coordsize="16,18" path="m,l,,16,18e" filled="f" strokecolor="purple" strokeweight="1.65pt">
                <v:path arrowok="t"/>
              </v:shape>
              <v:line id="_x0000_s18343" style="position:absolute" from="1959,-1368" to="1959,-1368" strokecolor="purple" strokeweight="1.65pt"/>
              <v:line id="_x0000_s18344" style="position:absolute" from="1959,-1368" to="1959,-1368" strokecolor="purple" strokeweight="1.65pt"/>
              <v:shape id="_x0000_s18345" style="position:absolute;left:1959;top:-1368;width:16;height:0" coordsize="16,0" path="m,l,,16,e" filled="f" strokecolor="purple" strokeweight="1.65pt">
                <v:path arrowok="t"/>
              </v:shape>
              <v:line id="_x0000_s18346" style="position:absolute" from="1975,-1368" to="1975,-1368" strokecolor="purple" strokeweight="1.65pt"/>
              <v:line id="_x0000_s18347" style="position:absolute" from="1975,-1368" to="1975,-1368" strokecolor="purple" strokeweight="1.65pt"/>
              <v:line id="_x0000_s18348" style="position:absolute" from="1975,-1368" to="1975,-1368" strokecolor="purple" strokeweight="1.65pt"/>
              <v:shape id="_x0000_s18349" style="position:absolute;left:1975;top:-1368;width:17;height:0" coordsize="17,0" path="m,l,,17,e" filled="f" strokecolor="purple" strokeweight="1.65pt">
                <v:path arrowok="t"/>
              </v:shape>
              <v:line id="_x0000_s18350" style="position:absolute" from="1992,-1368" to="1992,-1368" strokecolor="purple" strokeweight="1.65pt"/>
              <v:line id="_x0000_s18351" style="position:absolute" from="1992,-1368" to="1992,-1368" strokecolor="purple" strokeweight="1.65pt"/>
              <v:shape id="_x0000_s18352" style="position:absolute;left:1992;top:-1368;width:16;height:0" coordsize="16,0" path="m,l,,16,e" filled="f" strokecolor="purple" strokeweight="1.65pt">
                <v:path arrowok="t"/>
              </v:shape>
              <v:line id="_x0000_s18353" style="position:absolute" from="2008,-1368" to="2008,-1368" strokecolor="purple" strokeweight="1.65pt"/>
              <v:line id="_x0000_s18354" style="position:absolute" from="2008,-1368" to="2008,-1368" strokecolor="purple" strokeweight="1.65pt"/>
              <v:shape id="_x0000_s18355" style="position:absolute;left:2008;top:-1368;width:16;height:0" coordsize="16,0" path="m,l,,16,e" filled="f" strokecolor="purple" strokeweight="1.65pt">
                <v:path arrowok="t"/>
              </v:shape>
              <v:line id="_x0000_s18356" style="position:absolute" from="2024,-1368" to="2024,-1368" strokecolor="purple" strokeweight="1.65pt"/>
              <v:line id="_x0000_s18357" style="position:absolute" from="2024,-1368" to="2024,-1368" strokecolor="purple" strokeweight="1.65pt"/>
              <v:shape id="_x0000_s18358" style="position:absolute;left:2024;top:-1368;width:0;height:18" coordsize="0,18" path="m,l,,,18e" filled="f" strokecolor="purple" strokeweight="1.65pt">
                <v:path arrowok="t"/>
              </v:shape>
              <v:shape id="_x0000_s18359" style="position:absolute;left:2024;top:-1350;width:17;height:0" coordsize="17,0" path="m,l,,17,e" filled="f" strokecolor="purple" strokeweight="1.65pt">
                <v:path arrowok="t"/>
              </v:shape>
              <v:line id="_x0000_s18360" style="position:absolute" from="2041,-1350" to="2041,-1350" strokecolor="purple" strokeweight="1.65pt"/>
              <v:line id="_x0000_s18361" style="position:absolute" from="2041,-1350" to="2041,-1350" strokecolor="purple" strokeweight="1.65pt"/>
              <v:shape id="_x0000_s18362" style="position:absolute;left:2041;top:-1350;width:16;height:0" coordsize="16,0" path="m,l,,16,e" filled="f" strokecolor="purple" strokeweight="1.65pt">
                <v:path arrowok="t"/>
              </v:shape>
              <v:line id="_x0000_s18363" style="position:absolute" from="2057,-1350" to="2057,-1350" strokecolor="purple" strokeweight="1.65pt"/>
              <v:line id="_x0000_s18364" style="position:absolute" from="2057,-1350" to="2057,-1350" strokecolor="purple" strokeweight="1.65pt"/>
              <v:shape id="_x0000_s18365" style="position:absolute;left:2057;top:-1350;width:16;height:0" coordsize="16,0" path="m,l,,16,e" filled="f" strokecolor="purple" strokeweight="1.65pt">
                <v:path arrowok="t"/>
              </v:shape>
              <v:line id="_x0000_s18366" style="position:absolute" from="2073,-1350" to="2073,-1350" strokecolor="purple" strokeweight="1.65pt"/>
              <v:line id="_x0000_s18367" style="position:absolute" from="2073,-1350" to="2073,-1350" strokecolor="purple" strokeweight="1.65pt"/>
              <v:line id="_x0000_s18368" style="position:absolute" from="2073,-1350" to="2073,-1350" strokecolor="purple" strokeweight="1.65pt"/>
              <v:shape id="_x0000_s18369" style="position:absolute;left:2073;top:-1350;width:17;height:0" coordsize="17,0" path="m,l,,17,e" filled="f" strokecolor="purple" strokeweight="1.65pt">
                <v:path arrowok="t"/>
              </v:shape>
              <v:line id="_x0000_s18370" style="position:absolute" from="2090,-1350" to="2090,-1350" strokecolor="purple" strokeweight="1.65pt"/>
              <v:line id="_x0000_s18371" style="position:absolute" from="2090,-1350" to="2090,-1350" strokecolor="purple" strokeweight="1.65pt"/>
              <v:shape id="_x0000_s18372" style="position:absolute;left:2090;top:-1350;width:16;height:0" coordsize="16,0" path="m,l,,16,e" filled="f" strokecolor="purple" strokeweight="1.65pt">
                <v:path arrowok="t"/>
              </v:shape>
              <v:line id="_x0000_s18373" style="position:absolute" from="2106,-1350" to="2106,-1350" strokecolor="purple" strokeweight="1.65pt"/>
              <v:line id="_x0000_s18374" style="position:absolute" from="2106,-1350" to="2106,-1350" strokecolor="purple" strokeweight="1.65pt"/>
              <v:shape id="_x0000_s18375" style="position:absolute;left:2106;top:-1350;width:16;height:19" coordsize="16,19" path="m,l,,16,19e" filled="f" strokecolor="purple" strokeweight="1.65pt">
                <v:path arrowok="t"/>
              </v:shape>
              <v:line id="_x0000_s18376" style="position:absolute" from="2122,-1331" to="2122,-1331" strokecolor="purple" strokeweight="1.65pt"/>
              <v:line id="_x0000_s18377" style="position:absolute" from="2122,-1331" to="2122,-1331" strokecolor="purple" strokeweight="1.65pt"/>
              <v:line id="_x0000_s18378" style="position:absolute" from="2122,-1331" to="2122,-1331" strokecolor="purple" strokeweight="1.65pt"/>
              <v:shape id="_x0000_s18379" style="position:absolute;left:2122;top:-1331;width:0;height:0" coordsize="0,0" path="m,l,,,e" filled="f" strokecolor="purple" strokeweight="1.65pt">
                <v:path arrowok="t"/>
              </v:shape>
              <v:line id="_x0000_s18380" style="position:absolute" from="2122,-1331" to="2122,-1331" strokecolor="purple" strokeweight="1.65pt"/>
              <v:line id="_x0000_s18381" style="position:absolute" from="2122,-1331" to="2122,-1331" strokecolor="purple" strokeweight="1.65pt"/>
              <v:shape id="_x0000_s18382" style="position:absolute;left:2122;top:-1331;width:17;height:0" coordsize="17,0" path="m,l,,17,e" filled="f" strokecolor="purple" strokeweight="1.65pt">
                <v:path arrowok="t"/>
              </v:shape>
              <v:line id="_x0000_s18383" style="position:absolute" from="2139,-1331" to="2139,-1331" strokecolor="purple" strokeweight="1.65pt"/>
              <v:line id="_x0000_s18384" style="position:absolute" from="2139,-1331" to="2139,-1331" strokecolor="purple" strokeweight="1.65pt"/>
              <v:shape id="_x0000_s18385" style="position:absolute;left:2139;top:-1331;width:16;height:0" coordsize="16,0" path="m,l,,16,e" filled="f" strokecolor="purple" strokeweight="1.65pt">
                <v:path arrowok="t"/>
              </v:shape>
              <v:line id="_x0000_s18386" style="position:absolute" from="2155,-1331" to="2155,-1331" strokecolor="purple" strokeweight="1.65pt"/>
              <v:line id="_x0000_s18387" style="position:absolute" from="2155,-1331" to="2155,-1331" strokecolor="purple" strokeweight="1.65pt"/>
              <v:line id="_x0000_s18388" style="position:absolute" from="2155,-1331" to="2155,-1331" strokecolor="purple" strokeweight="1.65pt"/>
              <v:shape id="_x0000_s18389" style="position:absolute;left:2155;top:-1331;width:16;height:0" coordsize="16,0" path="m,l,,16,e" filled="f" strokecolor="purple" strokeweight="1.65pt">
                <v:path arrowok="t"/>
              </v:shape>
              <v:line id="_x0000_s18390" style="position:absolute" from="2171,-1331" to="2171,-1331" strokecolor="purple" strokeweight="1.65pt"/>
              <v:shape id="_x0000_s18391" style="position:absolute;left:2171;top:-1331;width:0;height:18" coordsize="0,18" path="m,l,,,18e" filled="f" strokecolor="purple" strokeweight="1.65pt">
                <v:path arrowok="t"/>
              </v:shape>
              <v:shape id="_x0000_s18392" style="position:absolute;left:2171;top:-1313;width:17;height:0" coordsize="17,0" path="m,l,,17,e" filled="f" strokecolor="purple" strokeweight="1.65pt">
                <v:path arrowok="t"/>
              </v:shape>
              <v:line id="_x0000_s18393" style="position:absolute" from="2188,-1313" to="2188,-1313" strokecolor="purple" strokeweight="1.65pt"/>
              <v:line id="_x0000_s18394" style="position:absolute" from="2188,-1313" to="2188,-1313" strokecolor="purple" strokeweight="1.65pt"/>
              <v:shape id="_x0000_s18395" style="position:absolute;left:2188;top:-1313;width:16;height:0" coordsize="16,0" path="m,l,,16,e" filled="f" strokecolor="purple" strokeweight="1.65pt">
                <v:path arrowok="t"/>
              </v:shape>
              <v:line id="_x0000_s18396" style="position:absolute" from="2204,-1313" to="2204,-1313" strokecolor="purple" strokeweight="1.65pt"/>
              <v:line id="_x0000_s18397" style="position:absolute" from="2204,-1313" to="2204,-1313" strokecolor="purple" strokeweight="1.65pt"/>
              <v:line id="_x0000_s18398" style="position:absolute" from="2204,-1313" to="2204,-1313" strokecolor="purple" strokeweight="1.65pt"/>
              <v:shape id="_x0000_s18399" style="position:absolute;left:2204;top:-1313;width:16;height:0" coordsize="16,0" path="m,l,,16,e" filled="f" strokecolor="purple" strokeweight="1.65pt">
                <v:path arrowok="t"/>
              </v:shape>
              <v:line id="_x0000_s18400" style="position:absolute" from="2220,-1313" to="2220,-1313" strokecolor="purple" strokeweight="1.65pt"/>
              <v:line id="_x0000_s18401" style="position:absolute" from="2220,-1313" to="2220,-1313" strokecolor="purple" strokeweight="1.65pt"/>
              <v:shape id="_x0000_s18402" style="position:absolute;left:2220;top:-1313;width:17;height:0" coordsize="17,0" path="m,l,,17,e" filled="f" strokecolor="purple" strokeweight="1.65pt">
                <v:path arrowok="t"/>
              </v:shape>
              <v:line id="_x0000_s18403" style="position:absolute" from="2237,-1313" to="2237,-1313" strokecolor="purple" strokeweight="1.65pt"/>
              <v:line id="_x0000_s18404" style="position:absolute" from="2237,-1313" to="2237,-1313" strokecolor="purple" strokeweight="1.65pt"/>
              <v:shape id="_x0000_s18405" style="position:absolute;left:2237;top:-1313;width:16;height:0" coordsize="16,0" path="m,l,,16,e" filled="f" strokecolor="purple" strokeweight="1.65pt">
                <v:path arrowok="t"/>
              </v:shape>
              <v:line id="_x0000_s18406" style="position:absolute" from="2253,-1313" to="2253,-1313" strokecolor="purple" strokeweight="1.65pt"/>
              <v:shape id="_x0000_s18407" style="position:absolute;left:2253;top:-1313;width:0;height:18" coordsize="0,18" path="m,l,,,18e" filled="f" strokecolor="purple" strokeweight="1.65pt">
                <v:path arrowok="t"/>
              </v:shape>
              <v:line id="_x0000_s18408" style="position:absolute" from="2253,-1295" to="2253,-1295" strokecolor="purple" strokeweight="1.65pt"/>
              <v:shape id="_x0000_s18409" style="position:absolute;left:2253;top:-1295;width:16;height:0" coordsize="16,0" path="m,l,,16,e" filled="f" strokecolor="purple" strokeweight="1.65pt">
                <v:path arrowok="t"/>
              </v:shape>
              <v:line id="_x0000_s18410" style="position:absolute" from="2269,-1295" to="2269,-1295" strokecolor="purple" strokeweight="1.65pt"/>
              <v:line id="_x0000_s18411" style="position:absolute" from="2269,-1295" to="2269,-1295" strokecolor="purple" strokeweight="1.65pt"/>
              <v:shape id="_x0000_s18412" style="position:absolute;left:2269;top:-1295;width:17;height:0" coordsize="17,0" path="m,l,,17,e" filled="f" strokecolor="purple" strokeweight="1.65pt">
                <v:path arrowok="t"/>
              </v:shape>
              <v:line id="_x0000_s18413" style="position:absolute" from="2286,-1295" to="2286,-1295" strokecolor="purple" strokeweight="1.65pt"/>
              <v:line id="_x0000_s18414" style="position:absolute" from="2286,-1295" to="2286,-1295" strokecolor="purple" strokeweight="1.65pt"/>
              <v:shape id="_x0000_s18415" style="position:absolute;left:2286;top:-1295;width:16;height:0" coordsize="16,0" path="m,l,,16,e" filled="f" strokecolor="purple" strokeweight="1.65pt">
                <v:path arrowok="t"/>
              </v:shape>
              <v:line id="_x0000_s18416" style="position:absolute" from="2302,-1295" to="2302,-1295" strokecolor="purple" strokeweight="1.65pt"/>
              <v:line id="_x0000_s18417" style="position:absolute" from="2302,-1295" to="2302,-1295" strokecolor="purple" strokeweight="1.65pt"/>
              <v:line id="_x0000_s18418" style="position:absolute" from="2302,-1295" to="2302,-1295" strokecolor="purple" strokeweight="1.65pt"/>
              <v:shape id="_x0000_s18419" style="position:absolute;left:2302;top:-1295;width:16;height:0" coordsize="16,0" path="m,l,,16,e" filled="f" strokecolor="purple" strokeweight="1.65pt">
                <v:path arrowok="t"/>
              </v:shape>
              <v:line id="_x0000_s18420" style="position:absolute" from="2318,-1295" to="2318,-1295" strokecolor="purple" strokeweight="1.65pt"/>
              <v:line id="_x0000_s18421" style="position:absolute" from="2318,-1295" to="2318,-1295" strokecolor="purple" strokeweight="1.65pt"/>
              <v:shape id="_x0000_s18422" style="position:absolute;left:2318;top:-1295;width:17;height:0" coordsize="17,0" path="m,l,,17,e" filled="f" strokecolor="purple" strokeweight="1.65pt">
                <v:path arrowok="t"/>
              </v:shape>
              <v:shape id="_x0000_s18423" style="position:absolute;left:2335;top:-1295;width:0;height:19" coordsize="0,19" path="m,l,,,19e" filled="f" strokecolor="purple" strokeweight="1.65pt">
                <v:path arrowok="t"/>
              </v:shape>
              <v:line id="_x0000_s18424" style="position:absolute" from="2335,-1276" to="2335,-1276" strokecolor="purple" strokeweight="1.65pt"/>
              <v:shape id="_x0000_s18425" style="position:absolute;left:2335;top:-1276;width:16;height:0" coordsize="16,0" path="m,l,,16,e" filled="f" strokecolor="purple" strokeweight="1.65pt">
                <v:path arrowok="t"/>
              </v:shape>
              <v:line id="_x0000_s18426" style="position:absolute" from="2351,-1276" to="2351,-1276" strokecolor="purple" strokeweight="1.65pt"/>
              <v:line id="_x0000_s18427" style="position:absolute" from="2351,-1276" to="2351,-1276" strokecolor="purple" strokeweight="1.65pt"/>
              <v:line id="_x0000_s18428" style="position:absolute" from="2351,-1276" to="2351,-1276" strokecolor="purple" strokeweight="1.65pt"/>
              <v:shape id="_x0000_s18429" style="position:absolute;left:2351;top:-1276;width:16;height:0" coordsize="16,0" path="m,l,,16,e" filled="f" strokecolor="purple" strokeweight="1.65pt">
                <v:path arrowok="t"/>
              </v:shape>
              <v:line id="_x0000_s18430" style="position:absolute" from="2367,-1276" to="2367,-1276" strokecolor="purple" strokeweight="1.65pt"/>
              <v:line id="_x0000_s18431" style="position:absolute" from="2367,-1276" to="2367,-1276" strokecolor="purple" strokeweight="1.65pt"/>
              <v:shape id="_x0000_s18432" style="position:absolute;left:2367;top:-1276;width:17;height:0" coordsize="17,0" path="m,l,,17,e" filled="f" strokecolor="purple" strokeweight="1.65pt">
                <v:path arrowok="t"/>
              </v:shape>
              <v:line id="_x0000_s18433" style="position:absolute" from="2384,-1276" to="2384,-1276" strokecolor="purple" strokeweight="1.65pt"/>
              <v:line id="_x0000_s18434" style="position:absolute" from="2384,-1276" to="2384,-1276" strokecolor="purple" strokeweight="1.65pt"/>
              <v:shape id="_x0000_s18435" style="position:absolute;left:2384;top:-1276;width:16;height:0" coordsize="16,0" path="m,l,,16,e" filled="f" strokecolor="purple" strokeweight="1.65pt">
                <v:path arrowok="t"/>
              </v:shape>
              <v:line id="_x0000_s18436" style="position:absolute" from="2400,-1276" to="2400,-1276" strokecolor="purple" strokeweight="1.65pt"/>
              <v:line id="_x0000_s18437" style="position:absolute" from="2400,-1276" to="2400,-1276" strokecolor="purple" strokeweight="1.65pt"/>
              <v:shape id="_x0000_s18438" style="position:absolute;left:2400;top:-1276;width:0;height:18" coordsize="0,18" path="m,l,,,18e" filled="f" strokecolor="purple" strokeweight="1.65pt">
                <v:path arrowok="t"/>
              </v:shape>
              <v:shape id="_x0000_s18439" style="position:absolute;left:2400;top:-1258;width:16;height:0" coordsize="16,0" path="m,l,,16,e" filled="f" strokecolor="purple" strokeweight="1.65pt">
                <v:path arrowok="t"/>
              </v:shape>
              <v:line id="_x0000_s18440" style="position:absolute" from="2416,-1258" to="2416,-1258" strokecolor="purple" strokeweight="1.65pt"/>
              <v:line id="_x0000_s18441" style="position:absolute" from="2416,-1258" to="2416,-1258" strokecolor="purple" strokeweight="1.65pt"/>
              <v:shape id="_x0000_s18442" style="position:absolute;left:2416;top:-1258;width:17;height:0" coordsize="17,0" path="m,l,,17,e" filled="f" strokecolor="purple" strokeweight="1.65pt">
                <v:path arrowok="t"/>
              </v:shape>
              <v:line id="_x0000_s18443" style="position:absolute" from="2433,-1258" to="2433,-1258" strokecolor="purple" strokeweight="1.65pt"/>
              <v:line id="_x0000_s18444" style="position:absolute" from="2433,-1258" to="2433,-1258" strokecolor="purple" strokeweight="1.65pt"/>
              <v:shape id="_x0000_s18445" style="position:absolute;left:2433;top:-1258;width:16;height:0" coordsize="16,0" path="m,l,,16,e" filled="f" strokecolor="purple" strokeweight="1.65pt">
                <v:path arrowok="t"/>
              </v:shape>
              <v:line id="_x0000_s18446" style="position:absolute" from="2449,-1258" to="2449,-1258" strokecolor="purple" strokeweight="1.65pt"/>
              <v:line id="_x0000_s18447" style="position:absolute" from="2449,-1258" to="2449,-1258" strokecolor="purple" strokeweight="1.65pt"/>
              <v:shape id="_x0000_s18448" style="position:absolute;left:2449;top:-1258;width:0;height:0" coordsize="0,0" path="m,l,,,e" filled="f" strokecolor="purple" strokeweight="1.65pt">
                <v:path arrowok="t"/>
              </v:shape>
              <v:line id="_x0000_s18449" style="position:absolute" from="2449,-1258" to="2449,-1258" strokecolor="purple" strokeweight="1.65pt"/>
              <v:line id="_x0000_s18450" style="position:absolute" from="2449,-1258" to="2449,-1258" strokecolor="purple" strokeweight="1.65pt"/>
              <v:line id="_x0000_s18451" style="position:absolute" from="2449,-1258" to="2449,-1258" strokecolor="purple" strokeweight="1.65pt"/>
              <v:shape id="_x0000_s18452" style="position:absolute;left:2449;top:-1258;width:16;height:0" coordsize="16,0" path="m,l,,16,e" filled="f" strokecolor="purple" strokeweight="1.65pt">
                <v:path arrowok="t"/>
              </v:shape>
              <v:shape id="_x0000_s18453" style="position:absolute;left:2465;top:-1258;width:0;height:18" coordsize="0,18" path="m,l,,,18e" filled="f" strokecolor="purple" strokeweight="1.65pt">
                <v:path arrowok="t"/>
              </v:shape>
              <v:line id="_x0000_s18454" style="position:absolute" from="2465,-1240" to="2465,-1240" strokecolor="purple" strokeweight="1.65pt"/>
              <v:shape id="_x0000_s18455" style="position:absolute;left:2465;top:-1240;width:17;height:0" coordsize="17,0" path="m,l,,17,e" filled="f" strokecolor="purple" strokeweight="1.65pt">
                <v:path arrowok="t"/>
              </v:shape>
              <v:line id="_x0000_s18456" style="position:absolute" from="2482,-1240" to="2482,-1240" strokecolor="purple" strokeweight="1.65pt"/>
              <v:line id="_x0000_s18457" style="position:absolute" from="2482,-1240" to="2482,-1240" strokecolor="purple" strokeweight="1.65pt"/>
              <v:shape id="_x0000_s18458" style="position:absolute;left:2482;top:-1240;width:16;height:0" coordsize="16,0" path="m,l,,16,e" filled="f" strokecolor="purple" strokeweight="1.65pt">
                <v:path arrowok="t"/>
              </v:shape>
              <v:line id="_x0000_s18459" style="position:absolute" from="2498,-1240" to="2498,-1240" strokecolor="purple" strokeweight="1.65pt"/>
              <v:line id="_x0000_s18460" style="position:absolute" from="2498,-1240" to="2498,-1240" strokecolor="purple" strokeweight="1.65pt"/>
              <v:line id="_x0000_s18461" style="position:absolute" from="2498,-1240" to="2498,-1240" strokecolor="purple" strokeweight="1.65pt"/>
              <v:shape id="_x0000_s18462" style="position:absolute;left:2498;top:-1240;width:16;height:0" coordsize="16,0" path="m,l,,16,e" filled="f" strokecolor="purple" strokeweight="1.65pt">
                <v:path arrowok="t"/>
              </v:shape>
              <v:line id="_x0000_s18463" style="position:absolute" from="2514,-1240" to="2514,-1240" strokecolor="purple" strokeweight="1.65pt"/>
              <v:line id="_x0000_s18464" style="position:absolute" from="2514,-1240" to="2514,-1240" strokecolor="purple" strokeweight="1.65pt"/>
              <v:shape id="_x0000_s18465" style="position:absolute;left:2514;top:-1240;width:17;height:0" coordsize="17,0" path="m,l,,17,e" filled="f" strokecolor="purple" strokeweight="1.65pt">
                <v:path arrowok="t"/>
              </v:shape>
              <v:line id="_x0000_s18466" style="position:absolute" from="2531,-1240" to="2531,-1240" strokecolor="purple" strokeweight="1.65pt"/>
              <v:line id="_x0000_s18467" style="position:absolute" from="2531,-1240" to="2531,-1240" strokecolor="purple" strokeweight="1.65pt"/>
              <v:shape id="_x0000_s18468" style="position:absolute;left:2531;top:-1240;width:16;height:19" coordsize="16,19" path="m,l,,16,19e" filled="f" strokecolor="purple" strokeweight="1.65pt">
                <v:path arrowok="t"/>
              </v:shape>
              <v:line id="_x0000_s18469" style="position:absolute" from="2547,-1221" to="2547,-1221" strokecolor="purple" strokeweight="1.65pt"/>
              <v:line id="_x0000_s18470" style="position:absolute" from="2547,-1221" to="2547,-1221" strokecolor="purple" strokeweight="1.65pt"/>
              <v:line id="_x0000_s18471" style="position:absolute" from="2547,-1221" to="2547,-1221" strokecolor="purple" strokeweight="1.65pt"/>
              <v:shape id="_x0000_s18472" style="position:absolute;left:2547;top:-1221;width:16;height:0" coordsize="16,0" path="m,l,,16,e" filled="f" strokecolor="purple" strokeweight="1.65pt">
                <v:path arrowok="t"/>
              </v:shape>
              <v:line id="_x0000_s18473" style="position:absolute" from="2563,-1221" to="2563,-1221" strokecolor="purple" strokeweight="1.65pt"/>
              <v:line id="_x0000_s18474" style="position:absolute" from="2563,-1221" to="2563,-1221" strokecolor="purple" strokeweight="1.65pt"/>
              <v:shape id="_x0000_s18475" style="position:absolute;left:2563;top:-1221;width:16;height:0" coordsize="16,0" path="m,l,,16,e" filled="f" strokecolor="purple" strokeweight="1.65pt">
                <v:path arrowok="t"/>
              </v:shape>
              <v:line id="_x0000_s18476" style="position:absolute" from="2579,-1221" to="2579,-1221" strokecolor="purple" strokeweight="1.65pt"/>
              <v:line id="_x0000_s18477" style="position:absolute" from="2579,-1221" to="2579,-1221" strokecolor="purple" strokeweight="1.65pt"/>
              <v:shape id="_x0000_s18478" style="position:absolute;left:2579;top:-1221;width:17;height:0" coordsize="17,0" path="m,l,,17,e" filled="f" strokecolor="purple" strokeweight="1.65pt">
                <v:path arrowok="t"/>
              </v:shape>
              <v:line id="_x0000_s18479" style="position:absolute" from="2596,-1221" to="2596,-1221" strokecolor="purple" strokeweight="1.65pt"/>
              <v:line id="_x0000_s18480" style="position:absolute" from="2596,-1221" to="2596,-1221" strokecolor="purple" strokeweight="1.65pt"/>
              <v:line id="_x0000_s18481" style="position:absolute" from="2596,-1221" to="2596,-1221" strokecolor="purple" strokeweight="1.65pt"/>
              <v:shape id="_x0000_s18482" style="position:absolute;left:2596;top:-1221;width:16;height:18" coordsize="16,18" path="m,l,,16,18e" filled="f" strokecolor="purple" strokeweight="1.65pt">
                <v:path arrowok="t"/>
              </v:shape>
              <v:line id="_x0000_s18483" style="position:absolute" from="2612,-1203" to="2612,-1203" strokecolor="purple" strokeweight="1.65pt"/>
              <v:line id="_x0000_s18484" style="position:absolute" from="2612,-1203" to="2612,-1203" strokecolor="purple" strokeweight="1.65pt"/>
              <v:shape id="_x0000_s18485" style="position:absolute;left:2612;top:-1203;width:16;height:0" coordsize="16,0" path="m,l,,16,e" filled="f" strokecolor="purple" strokeweight="1.65pt">
                <v:path arrowok="t"/>
              </v:shape>
              <v:line id="_x0000_s18486" style="position:absolute" from="2628,-1203" to="2628,-1203" strokecolor="purple" strokeweight="1.65pt"/>
              <v:line id="_x0000_s18487" style="position:absolute" from="2628,-1203" to="2628,-1203" strokecolor="purple" strokeweight="1.65pt"/>
              <v:shape id="_x0000_s18488" style="position:absolute;left:2628;top:-1203;width:17;height:0" coordsize="17,0" path="m,l,,17,e" filled="f" strokecolor="purple" strokeweight="1.65pt">
                <v:path arrowok="t"/>
              </v:shape>
              <v:line id="_x0000_s18489" style="position:absolute" from="2645,-1203" to="2645,-1203" strokecolor="purple" strokeweight="1.65pt"/>
              <v:line id="_x0000_s18490" style="position:absolute" from="2645,-1203" to="2645,-1203" strokecolor="purple" strokeweight="1.65pt"/>
              <v:line id="_x0000_s18491" style="position:absolute" from="2645,-1203" to="2645,-1203" strokecolor="purple" strokeweight="1.65pt"/>
              <v:shape id="_x0000_s18492" style="position:absolute;left:2645;top:-1203;width:16;height:0" coordsize="16,0" path="m,l,,16,e" filled="f" strokecolor="purple" strokeweight="1.65pt">
                <v:path arrowok="t"/>
              </v:shape>
              <v:line id="_x0000_s18493" style="position:absolute" from="2661,-1203" to="2661,-1203" strokecolor="purple" strokeweight="1.65pt"/>
              <v:line id="_x0000_s18494" style="position:absolute" from="2661,-1203" to="2661,-1203" strokecolor="purple" strokeweight="1.65pt"/>
              <v:shape id="_x0000_s18495" style="position:absolute;left:2661;top:-1203;width:16;height:0" coordsize="16,0" path="m,l,,16,e" filled="f" strokecolor="purple" strokeweight="1.65pt">
                <v:path arrowok="t"/>
              </v:shape>
              <v:line id="_x0000_s18496" style="position:absolute" from="2677,-1203" to="2677,-1203" strokecolor="purple" strokeweight="1.65pt"/>
              <v:shape id="_x0000_s18497" style="position:absolute;left:2677;top:-1203;width:0;height:18" coordsize="0,18" path="m,l,,,18e" filled="f" strokecolor="purple" strokeweight="1.65pt">
                <v:path arrowok="t"/>
              </v:shape>
              <v:shape id="_x0000_s18498" style="position:absolute;left:2677;top:-1185;width:17;height:0" coordsize="17,0" path="m,l,,17,e" filled="f" strokecolor="purple" strokeweight="1.65pt">
                <v:path arrowok="t"/>
              </v:shape>
              <v:line id="_x0000_s18499" style="position:absolute" from="2694,-1185" to="2694,-1185" strokecolor="purple" strokeweight="1.65pt"/>
              <v:line id="_x0000_s18500" style="position:absolute" from="2694,-1185" to="2694,-1185" strokecolor="purple" strokeweight="1.65pt"/>
              <v:line id="_x0000_s18501" style="position:absolute" from="2694,-1185" to="2694,-1185" strokecolor="purple" strokeweight="1.65pt"/>
              <v:shape id="_x0000_s18502" style="position:absolute;left:2694;top:-1185;width:16;height:0" coordsize="16,0" path="m,l,,16,e" filled="f" strokecolor="purple" strokeweight="1.65pt">
                <v:path arrowok="t"/>
              </v:shape>
              <v:line id="_x0000_s18503" style="position:absolute" from="2710,-1185" to="2710,-1185" strokecolor="purple" strokeweight="1.65pt"/>
              <v:line id="_x0000_s18504" style="position:absolute" from="2710,-1185" to="2710,-1185" strokecolor="purple" strokeweight="1.65pt"/>
              <v:shape id="_x0000_s18505" style="position:absolute;left:2710;top:-1185;width:16;height:0" coordsize="16,0" path="m,l,,16,e" filled="f" strokecolor="purple" strokeweight="1.65pt">
                <v:path arrowok="t"/>
              </v:shape>
              <v:line id="_x0000_s18506" style="position:absolute" from="2726,-1185" to="2726,-1185" strokecolor="purple" strokeweight="1.65pt"/>
              <v:line id="_x0000_s18507" style="position:absolute" from="2726,-1185" to="2726,-1185" strokecolor="purple" strokeweight="1.65pt"/>
              <v:shape id="_x0000_s18508" style="position:absolute;left:2726;top:-1185;width:17;height:0" coordsize="17,0" path="m,l,,17,e" filled="f" strokecolor="purple" strokeweight="1.65pt">
                <v:path arrowok="t"/>
              </v:shape>
              <v:line id="_x0000_s18509" style="position:absolute" from="2743,-1185" to="2743,-1185" strokecolor="purple" strokeweight="1.65pt"/>
              <v:line id="_x0000_s18510" style="position:absolute" from="2743,-1185" to="2743,-1185" strokecolor="purple" strokeweight="1.65pt"/>
              <v:shape id="_x0000_s18511" style="position:absolute;left:2743;top:-1185;width:0;height:0" coordsize="0,0" path="m,l,,,e" filled="f" strokecolor="purple" strokeweight="1.65pt">
                <v:path arrowok="t"/>
              </v:shape>
              <v:shape id="_x0000_s18512" style="position:absolute;left:2743;top:-1185;width:16;height:0" coordsize="16,0" path="m,l,,16,e" filled="f" strokecolor="purple" strokeweight="1.65pt">
                <v:path arrowok="t"/>
              </v:shape>
              <v:line id="_x0000_s18513" style="position:absolute" from="2759,-1185" to="2759,-1185" strokecolor="purple" strokeweight="1.65pt"/>
              <v:line id="_x0000_s18514" style="position:absolute" from="2759,-1185" to="2759,-1185" strokecolor="purple" strokeweight="1.65pt"/>
              <v:shape id="_x0000_s18515" style="position:absolute;left:2759;top:-1185;width:16;height:0" coordsize="16,0" path="m,l,,16,e" filled="f" strokecolor="purple" strokeweight="1.65pt">
                <v:path arrowok="t"/>
              </v:shape>
              <v:line id="_x0000_s18516" style="position:absolute" from="2775,-1185" to="2775,-1185" strokecolor="purple" strokeweight="1.65pt"/>
              <v:line id="_x0000_s18517" style="position:absolute" from="2775,-1185" to="2775,-1185" strokecolor="purple" strokeweight="1.65pt"/>
              <v:shape id="_x0000_s18518" style="position:absolute;left:2775;top:-1185;width:0;height:0" coordsize="0,0" path="m,l,,,e" filled="f" strokecolor="purple" strokeweight="1.65pt">
                <v:path arrowok="t"/>
              </v:shape>
              <v:line id="_x0000_s18519" style="position:absolute" from="2775,-1185" to="2775,-1185" strokecolor="purple" strokeweight="1.65pt"/>
              <v:line id="_x0000_s18520" style="position:absolute" from="2775,-1185" to="2775,-1185" strokecolor="purple" strokeweight="1.65pt"/>
              <v:line id="_x0000_s18521" style="position:absolute" from="2775,-1185" to="2775,-1185" strokecolor="purple" strokeweight="1.65pt"/>
            </v:group>
            <v:group id="_x0000_s18522" style="position:absolute;left:2775;top:-1185;width:964;height:311" coordorigin="2775,-1185" coordsize="964,311">
              <v:shape id="_x0000_s18523" style="position:absolute;left:2775;top:-1185;width:17;height:0" coordsize="17,0" path="m,l,,17,e" filled="f" strokecolor="purple" strokeweight="1.65pt">
                <v:path arrowok="t"/>
              </v:shape>
              <v:line id="_x0000_s18524" style="position:absolute" from="2792,-1185" to="2792,-1185" strokecolor="purple" strokeweight="1.65pt"/>
              <v:line id="_x0000_s18525" style="position:absolute" from="2792,-1185" to="2792,-1185" strokecolor="purple" strokeweight="1.65pt"/>
              <v:shape id="_x0000_s18526" style="position:absolute;left:2792;top:-1185;width:16;height:18" coordsize="16,18" path="m,l,,16,18e" filled="f" strokecolor="purple" strokeweight="1.65pt">
                <v:path arrowok="t"/>
              </v:shape>
              <v:line id="_x0000_s18527" style="position:absolute" from="2808,-1167" to="2808,-1167" strokecolor="purple" strokeweight="1.65pt"/>
              <v:line id="_x0000_s18528" style="position:absolute" from="2808,-1167" to="2808,-1167" strokecolor="purple" strokeweight="1.65pt"/>
              <v:shape id="_x0000_s18529" style="position:absolute;left:2808;top:-1167;width:16;height:0" coordsize="16,0" path="m,l,,16,e" filled="f" strokecolor="purple" strokeweight="1.65pt">
                <v:path arrowok="t"/>
              </v:shape>
              <v:line id="_x0000_s18530" style="position:absolute" from="2824,-1167" to="2824,-1167" strokecolor="purple" strokeweight="1.65pt"/>
              <v:line id="_x0000_s18531" style="position:absolute" from="2824,-1167" to="2824,-1167" strokecolor="purple" strokeweight="1.65pt"/>
              <v:line id="_x0000_s18532" style="position:absolute" from="2824,-1167" to="2824,-1167" strokecolor="purple" strokeweight="1.65pt"/>
              <v:shape id="_x0000_s18533" style="position:absolute;left:2824;top:-1167;width:17;height:0" coordsize="17,0" path="m,l,,17,e" filled="f" strokecolor="purple" strokeweight="1.65pt">
                <v:path arrowok="t"/>
              </v:shape>
              <v:line id="_x0000_s18534" style="position:absolute" from="2841,-1167" to="2841,-1167" strokecolor="purple" strokeweight="1.65pt"/>
              <v:line id="_x0000_s18535" style="position:absolute" from="2841,-1167" to="2841,-1167" strokecolor="purple" strokeweight="1.65pt"/>
              <v:shape id="_x0000_s18536" style="position:absolute;left:2841;top:-1167;width:16;height:0" coordsize="16,0" path="m,l,,16,e" filled="f" strokecolor="purple" strokeweight="1.65pt">
                <v:path arrowok="t"/>
              </v:shape>
              <v:line id="_x0000_s18537" style="position:absolute" from="2857,-1167" to="2857,-1167" strokecolor="purple" strokeweight="1.65pt"/>
              <v:line id="_x0000_s18538" style="position:absolute" from="2857,-1167" to="2857,-1167" strokecolor="purple" strokeweight="1.65pt"/>
              <v:shape id="_x0000_s18539" style="position:absolute;left:2857;top:-1167;width:16;height:19" coordsize="16,19" path="m,l,,16,19e" filled="f" strokecolor="purple" strokeweight="1.65pt">
                <v:path arrowok="t"/>
              </v:shape>
              <v:line id="_x0000_s18540" style="position:absolute" from="2873,-1148" to="2873,-1148" strokecolor="purple" strokeweight="1.65pt"/>
              <v:line id="_x0000_s18541" style="position:absolute" from="2873,-1148" to="2873,-1148" strokecolor="purple" strokeweight="1.65pt"/>
              <v:line id="_x0000_s18542" style="position:absolute" from="2873,-1148" to="2873,-1148" strokecolor="purple" strokeweight="1.65pt"/>
              <v:shape id="_x0000_s18543" style="position:absolute;left:2873;top:-1148;width:17;height:0" coordsize="17,0" path="m,l,,17,e" filled="f" strokecolor="purple" strokeweight="1.65pt">
                <v:path arrowok="t"/>
              </v:shape>
              <v:line id="_x0000_s18544" style="position:absolute" from="2890,-1148" to="2890,-1148" strokecolor="purple" strokeweight="1.65pt"/>
              <v:line id="_x0000_s18545" style="position:absolute" from="2890,-1148" to="2890,-1148" strokecolor="purple" strokeweight="1.65pt"/>
              <v:shape id="_x0000_s18546" style="position:absolute;left:2890;top:-1148;width:16;height:0" coordsize="16,0" path="m,l,,16,e" filled="f" strokecolor="purple" strokeweight="1.65pt">
                <v:path arrowok="t"/>
              </v:shape>
              <v:line id="_x0000_s18547" style="position:absolute" from="2906,-1148" to="2906,-1148" strokecolor="purple" strokeweight="1.65pt"/>
              <v:line id="_x0000_s18548" style="position:absolute" from="2906,-1148" to="2906,-1148" strokecolor="purple" strokeweight="1.65pt"/>
              <v:shape id="_x0000_s18549" style="position:absolute;left:2906;top:-1148;width:16;height:0" coordsize="16,0" path="m,l,,16,e" filled="f" strokecolor="purple" strokeweight="1.65pt">
                <v:path arrowok="t"/>
              </v:shape>
              <v:line id="_x0000_s18550" style="position:absolute" from="2922,-1148" to="2922,-1148" strokecolor="purple" strokeweight="1.65pt"/>
              <v:line id="_x0000_s18551" style="position:absolute" from="2922,-1148" to="2922,-1148" strokecolor="purple" strokeweight="1.65pt"/>
              <v:shape id="_x0000_s18552" style="position:absolute;left:2922;top:-1148;width:0;height:18" coordsize="0,18" path="m,l,,,18e" filled="f" strokecolor="purple" strokeweight="1.65pt">
                <v:path arrowok="t"/>
              </v:shape>
              <v:shape id="_x0000_s18553" style="position:absolute;left:2922;top:-1130;width:17;height:0" coordsize="17,0" path="m,l,,17,e" filled="f" strokecolor="purple" strokeweight="1.65pt">
                <v:path arrowok="t"/>
              </v:shape>
              <v:line id="_x0000_s18554" style="position:absolute" from="2939,-1130" to="2939,-1130" strokecolor="purple" strokeweight="1.65pt"/>
              <v:line id="_x0000_s18555" style="position:absolute" from="2939,-1130" to="2939,-1130" strokecolor="purple" strokeweight="1.65pt"/>
              <v:shape id="_x0000_s18556" style="position:absolute;left:2939;top:-1130;width:16;height:0" coordsize="16,0" path="m,l,,16,e" filled="f" strokecolor="purple" strokeweight="1.65pt">
                <v:path arrowok="t"/>
              </v:shape>
              <v:line id="_x0000_s18557" style="position:absolute" from="2955,-1130" to="2955,-1130" strokecolor="purple" strokeweight="1.65pt"/>
              <v:line id="_x0000_s18558" style="position:absolute" from="2955,-1130" to="2955,-1130" strokecolor="purple" strokeweight="1.65pt"/>
              <v:shape id="_x0000_s18559" style="position:absolute;left:2955;top:-1130;width:16;height:0" coordsize="16,0" path="m,l,,16,e" filled="f" strokecolor="purple" strokeweight="1.65pt">
                <v:path arrowok="t"/>
              </v:shape>
              <v:line id="_x0000_s18560" style="position:absolute" from="2971,-1130" to="2971,-1130" strokecolor="purple" strokeweight="1.65pt"/>
              <v:line id="_x0000_s18561" style="position:absolute" from="2971,-1130" to="2971,-1130" strokecolor="purple" strokeweight="1.65pt"/>
              <v:line id="_x0000_s18562" style="position:absolute" from="2971,-1130" to="2971,-1130" strokecolor="purple" strokeweight="1.65pt"/>
              <v:shape id="_x0000_s18563" style="position:absolute;left:2971;top:-1130;width:17;height:0" coordsize="17,0" path="m,l,,17,e" filled="f" strokecolor="purple" strokeweight="1.65pt">
                <v:path arrowok="t"/>
              </v:shape>
              <v:line id="_x0000_s18564" style="position:absolute" from="2988,-1130" to="2988,-1130" strokecolor="purple" strokeweight="1.65pt"/>
              <v:line id="_x0000_s18565" style="position:absolute" from="2988,-1130" to="2988,-1130" strokecolor="purple" strokeweight="1.65pt"/>
              <v:shape id="_x0000_s18566" style="position:absolute;left:2988;top:-1130;width:16;height:18" coordsize="16,18" path="m,l,,16,18e" filled="f" strokecolor="purple" strokeweight="1.65pt">
                <v:path arrowok="t"/>
              </v:shape>
              <v:line id="_x0000_s18567" style="position:absolute" from="3004,-1112" to="3004,-1112" strokecolor="purple" strokeweight="1.65pt"/>
              <v:line id="_x0000_s18568" style="position:absolute" from="3004,-1112" to="3004,-1112" strokecolor="purple" strokeweight="1.65pt"/>
              <v:shape id="_x0000_s18569" style="position:absolute;left:3004;top:-1112;width:16;height:0" coordsize="16,0" path="m,l,,16,e" filled="f" strokecolor="purple" strokeweight="1.65pt">
                <v:path arrowok="t"/>
              </v:shape>
              <v:line id="_x0000_s18570" style="position:absolute" from="3020,-1112" to="3020,-1112" strokecolor="purple" strokeweight="1.65pt"/>
              <v:line id="_x0000_s18571" style="position:absolute" from="3020,-1112" to="3020,-1112" strokecolor="purple" strokeweight="1.65pt"/>
              <v:line id="_x0000_s18572" style="position:absolute" from="3020,-1112" to="3020,-1112" strokecolor="purple" strokeweight="1.65pt"/>
              <v:shape id="_x0000_s18573" style="position:absolute;left:3020;top:-1112;width:17;height:0" coordsize="17,0" path="m,l,,17,e" filled="f" strokecolor="purple" strokeweight="1.65pt">
                <v:path arrowok="t"/>
              </v:shape>
              <v:line id="_x0000_s18574" style="position:absolute" from="3037,-1112" to="3037,-1112" strokecolor="purple" strokeweight="1.65pt"/>
              <v:line id="_x0000_s18575" style="position:absolute" from="3037,-1112" to="3037,-1112" strokecolor="purple" strokeweight="1.65pt"/>
              <v:shape id="_x0000_s18576" style="position:absolute;left:3037;top:-1112;width:16;height:0" coordsize="16,0" path="m,l,,16,e" filled="f" strokecolor="purple" strokeweight="1.65pt">
                <v:path arrowok="t"/>
              </v:shape>
              <v:line id="_x0000_s18577" style="position:absolute" from="3053,-1112" to="3053,-1112" strokecolor="purple" strokeweight="1.65pt"/>
              <v:shape id="_x0000_s18578" style="position:absolute;left:3053;top:-1112;width:0;height:19" coordsize="0,19" path="m,l,,,19e" filled="f" strokecolor="purple" strokeweight="1.65pt">
                <v:path arrowok="t"/>
              </v:shape>
              <v:shape id="_x0000_s18579" style="position:absolute;left:3053;top:-1093;width:16;height:0" coordsize="16,0" path="m,l,,16,e" filled="f" strokecolor="purple" strokeweight="1.65pt">
                <v:path arrowok="t"/>
              </v:shape>
              <v:line id="_x0000_s18580" style="position:absolute" from="3069,-1093" to="3069,-1093" strokecolor="purple" strokeweight="1.65pt"/>
              <v:line id="_x0000_s18581" style="position:absolute" from="3069,-1093" to="3069,-1093" strokecolor="purple" strokeweight="1.65pt"/>
              <v:line id="_x0000_s18582" style="position:absolute" from="3069,-1093" to="3069,-1093" strokecolor="purple" strokeweight="1.65pt"/>
              <v:shape id="_x0000_s18583" style="position:absolute;left:3069;top:-1093;width:17;height:0" coordsize="17,0" path="m,l,,17,e" filled="f" strokecolor="purple" strokeweight="1.65pt">
                <v:path arrowok="t"/>
              </v:shape>
              <v:line id="_x0000_s18584" style="position:absolute" from="3086,-1093" to="3086,-1093" strokecolor="purple" strokeweight="1.65pt"/>
              <v:line id="_x0000_s18585" style="position:absolute" from="3086,-1093" to="3086,-1093" strokecolor="purple" strokeweight="1.65pt"/>
              <v:shape id="_x0000_s18586" style="position:absolute;left:3086;top:-1093;width:0;height:0" coordsize="0,0" path="m,l,,,e" filled="f" strokecolor="purple" strokeweight="1.65pt">
                <v:path arrowok="t"/>
              </v:shape>
              <v:line id="_x0000_s18587" style="position:absolute" from="3086,-1093" to="3086,-1093" strokecolor="purple" strokeweight="1.65pt"/>
              <v:line id="_x0000_s18588" style="position:absolute" from="3086,-1093" to="3086,-1093" strokecolor="purple" strokeweight="1.65pt"/>
              <v:shape id="_x0000_s18589" style="position:absolute;left:3086;top:-1093;width:16;height:0" coordsize="16,0" path="m,l,,16,e" filled="f" strokecolor="purple" strokeweight="1.65pt">
                <v:path arrowok="t"/>
              </v:shape>
              <v:line id="_x0000_s18590" style="position:absolute" from="3102,-1093" to="3102,-1093" strokecolor="purple" strokeweight="1.65pt"/>
              <v:shape id="_x0000_s18591" style="position:absolute;left:3102;top:-1093;width:0;height:18" coordsize="0,18" path="m,l,,,18e" filled="f" strokecolor="purple" strokeweight="1.65pt">
                <v:path arrowok="t"/>
              </v:shape>
              <v:line id="_x0000_s18592" style="position:absolute" from="3102,-1075" to="3102,-1075" strokecolor="purple" strokeweight="1.65pt"/>
              <v:shape id="_x0000_s18593" style="position:absolute;left:3102;top:-1075;width:16;height:0" coordsize="16,0" path="m,l,,16,e" filled="f" strokecolor="purple" strokeweight="1.65pt">
                <v:path arrowok="t"/>
              </v:shape>
              <v:line id="_x0000_s18594" style="position:absolute" from="3118,-1075" to="3118,-1075" strokecolor="purple" strokeweight="1.65pt"/>
              <v:line id="_x0000_s18595" style="position:absolute" from="3118,-1075" to="3118,-1075" strokecolor="purple" strokeweight="1.65pt"/>
              <v:shape id="_x0000_s18596" style="position:absolute;left:3118;top:-1075;width:17;height:0" coordsize="17,0" path="m,l,,17,e" filled="f" strokecolor="purple" strokeweight="1.65pt">
                <v:path arrowok="t"/>
              </v:shape>
              <v:line id="_x0000_s18597" style="position:absolute" from="3135,-1075" to="3135,-1075" strokecolor="purple" strokeweight="1.65pt"/>
              <v:line id="_x0000_s18598" style="position:absolute" from="3135,-1075" to="3135,-1075" strokecolor="purple" strokeweight="1.65pt"/>
              <v:shape id="_x0000_s18599" style="position:absolute;left:3135;top:-1075;width:16;height:0" coordsize="16,0" path="m,l,,16,e" filled="f" strokecolor="purple" strokeweight="1.65pt">
                <v:path arrowok="t"/>
              </v:shape>
              <v:line id="_x0000_s18600" style="position:absolute" from="3151,-1075" to="3151,-1075" strokecolor="purple" strokeweight="1.65pt"/>
              <v:line id="_x0000_s18601" style="position:absolute" from="3151,-1075" to="3151,-1075" strokecolor="purple" strokeweight="1.65pt"/>
              <v:shape id="_x0000_s18602" style="position:absolute;left:3151;top:-1075;width:16;height:0" coordsize="16,0" path="m,l,,16,e" filled="f" strokecolor="purple" strokeweight="1.65pt">
                <v:path arrowok="t"/>
              </v:shape>
              <v:shape id="_x0000_s18603" style="position:absolute;left:3167;top:-1075;width:0;height:18" coordsize="0,18" path="m,l,,,18e" filled="f" strokecolor="purple" strokeweight="1.65pt">
                <v:path arrowok="t"/>
              </v:shape>
              <v:line id="_x0000_s18604" style="position:absolute" from="3167,-1057" to="3167,-1057" strokecolor="purple" strokeweight="1.65pt"/>
              <v:line id="_x0000_s18605" style="position:absolute" from="3167,-1057" to="3167,-1057" strokecolor="purple" strokeweight="1.65pt"/>
              <v:shape id="_x0000_s18606" style="position:absolute;left:3167;top:-1057;width:17;height:0" coordsize="17,0" path="m,l,,17,e" filled="f" strokecolor="purple" strokeweight="1.65pt">
                <v:path arrowok="t"/>
              </v:shape>
              <v:line id="_x0000_s18607" style="position:absolute" from="3184,-1057" to="3184,-1057" strokecolor="purple" strokeweight="1.65pt"/>
              <v:line id="_x0000_s18608" style="position:absolute" from="3184,-1057" to="3184,-1057" strokecolor="purple" strokeweight="1.65pt"/>
              <v:shape id="_x0000_s18609" style="position:absolute;left:3184;top:-1057;width:16;height:0" coordsize="16,0" path="m,l,,16,e" filled="f" strokecolor="purple" strokeweight="1.65pt">
                <v:path arrowok="t"/>
              </v:shape>
              <v:line id="_x0000_s18610" style="position:absolute" from="3200,-1057" to="3200,-1057" strokecolor="purple" strokeweight="1.65pt"/>
              <v:line id="_x0000_s18611" style="position:absolute" from="3200,-1057" to="3200,-1057" strokecolor="purple" strokeweight="1.65pt"/>
              <v:shape id="_x0000_s18612" style="position:absolute;left:3200;top:-1057;width:16;height:0" coordsize="16,0" path="m,l,,16,e" filled="f" strokecolor="purple" strokeweight="1.65pt">
                <v:path arrowok="t"/>
              </v:shape>
              <v:line id="_x0000_s18613" style="position:absolute" from="3216,-1057" to="3216,-1057" strokecolor="purple" strokeweight="1.65pt"/>
              <v:line id="_x0000_s18614" style="position:absolute" from="3216,-1057" to="3216,-1057" strokecolor="purple" strokeweight="1.65pt"/>
              <v:line id="_x0000_s18615" style="position:absolute" from="3216,-1057" to="3216,-1057" strokecolor="purple" strokeweight="1.65pt"/>
              <v:shape id="_x0000_s18616" style="position:absolute;left:3216;top:-1057;width:17;height:19" coordsize="17,19" path="m,l,,17,19e" filled="f" strokecolor="purple" strokeweight="1.65pt">
                <v:path arrowok="t"/>
              </v:shape>
              <v:line id="_x0000_s18617" style="position:absolute" from="3233,-1038" to="3233,-1038" strokecolor="purple" strokeweight="1.65pt"/>
              <v:line id="_x0000_s18618" style="position:absolute" from="3233,-1038" to="3233,-1038" strokecolor="purple" strokeweight="1.65pt"/>
              <v:shape id="_x0000_s18619" style="position:absolute;left:3233;top:-1038;width:16;height:0" coordsize="16,0" path="m,l,,16,e" filled="f" strokecolor="purple" strokeweight="1.65pt">
                <v:path arrowok="t"/>
              </v:shape>
              <v:line id="_x0000_s18620" style="position:absolute" from="3249,-1038" to="3249,-1038" strokecolor="purple" strokeweight="1.65pt"/>
              <v:line id="_x0000_s18621" style="position:absolute" from="3249,-1038" to="3249,-1038" strokecolor="purple" strokeweight="1.65pt"/>
              <v:shape id="_x0000_s18622" style="position:absolute;left:3249;top:-1038;width:16;height:0" coordsize="16,0" path="m,l,,16,e" filled="f" strokecolor="purple" strokeweight="1.65pt">
                <v:path arrowok="t"/>
              </v:shape>
              <v:line id="_x0000_s18623" style="position:absolute" from="3265,-1038" to="3265,-1038" strokecolor="purple" strokeweight="1.65pt"/>
              <v:line id="_x0000_s18624" style="position:absolute" from="3265,-1038" to="3265,-1038" strokecolor="purple" strokeweight="1.65pt"/>
              <v:line id="_x0000_s18625" style="position:absolute" from="3265,-1038" to="3265,-1038" strokecolor="purple" strokeweight="1.65pt"/>
              <v:shape id="_x0000_s18626" style="position:absolute;left:3265;top:-1038;width:16;height:0" coordsize="16,0" path="m,l,,16,e" filled="f" strokecolor="purple" strokeweight="1.65pt">
                <v:path arrowok="t"/>
              </v:shape>
              <v:line id="_x0000_s18627" style="position:absolute" from="3281,-1038" to="3281,-1038" strokecolor="purple" strokeweight="1.65pt"/>
              <v:shape id="_x0000_s18628" style="position:absolute;left:3281;top:-1038;width:0;height:18" coordsize="0,18" path="m,l,,,18e" filled="f" strokecolor="purple" strokeweight="1.65pt">
                <v:path arrowok="t"/>
              </v:shape>
              <v:shape id="_x0000_s18629" style="position:absolute;left:3281;top:-1020;width:17;height:0" coordsize="17,0" path="m,l,,17,e" filled="f" strokecolor="purple" strokeweight="1.65pt">
                <v:path arrowok="t"/>
              </v:shape>
              <v:line id="_x0000_s18630" style="position:absolute" from="3298,-1020" to="3298,-1020" strokecolor="purple" strokeweight="1.65pt"/>
              <v:line id="_x0000_s18631" style="position:absolute" from="3298,-1020" to="3298,-1020" strokecolor="purple" strokeweight="1.65pt"/>
              <v:shape id="_x0000_s18632" style="position:absolute;left:3298;top:-1020;width:16;height:0" coordsize="16,0" path="m,l,,16,e" filled="f" strokecolor="purple" strokeweight="1.65pt">
                <v:path arrowok="t"/>
              </v:shape>
              <v:line id="_x0000_s18633" style="position:absolute" from="3314,-1020" to="3314,-1020" strokecolor="purple" strokeweight="1.65pt"/>
              <v:line id="_x0000_s18634" style="position:absolute" from="3314,-1020" to="3314,-1020" strokecolor="purple" strokeweight="1.65pt"/>
              <v:line id="_x0000_s18635" style="position:absolute" from="3314,-1020" to="3314,-1020" strokecolor="purple" strokeweight="1.65pt"/>
              <v:shape id="_x0000_s18636" style="position:absolute;left:3314;top:-1020;width:16;height:0" coordsize="16,0" path="m,l,,16,e" filled="f" strokecolor="purple" strokeweight="1.65pt">
                <v:path arrowok="t"/>
              </v:shape>
              <v:line id="_x0000_s18637" style="position:absolute" from="3330,-1020" to="3330,-1020" strokecolor="purple" strokeweight="1.65pt"/>
              <v:line id="_x0000_s18638" style="position:absolute" from="3330,-1020" to="3330,-1020" strokecolor="purple" strokeweight="1.65pt"/>
              <v:shape id="_x0000_s18639" style="position:absolute;left:3330;top:-1020;width:17;height:18" coordsize="17,18" path="m,l,,17,18e" filled="f" strokecolor="purple" strokeweight="1.65pt">
                <v:path arrowok="t"/>
              </v:shape>
              <v:line id="_x0000_s18640" style="position:absolute" from="3347,-1002" to="3347,-1002" strokecolor="purple" strokeweight="1.65pt"/>
              <v:line id="_x0000_s18641" style="position:absolute" from="3347,-1002" to="3347,-1002" strokecolor="purple" strokeweight="1.65pt"/>
              <v:shape id="_x0000_s18642" style="position:absolute;left:3347;top:-1002;width:16;height:0" coordsize="16,0" path="m,l,,16,e" filled="f" strokecolor="purple" strokeweight="1.65pt">
                <v:path arrowok="t"/>
              </v:shape>
              <v:line id="_x0000_s18643" style="position:absolute" from="3363,-1002" to="3363,-1002" strokecolor="purple" strokeweight="1.65pt"/>
              <v:line id="_x0000_s18644" style="position:absolute" from="3363,-1002" to="3363,-1002" strokecolor="purple" strokeweight="1.65pt"/>
              <v:line id="_x0000_s18645" style="position:absolute" from="3363,-1002" to="3363,-1002" strokecolor="purple" strokeweight="1.65pt"/>
              <v:shape id="_x0000_s18646" style="position:absolute;left:3363;top:-1002;width:16;height:0" coordsize="16,0" path="m,l,,16,e" filled="f" strokecolor="purple" strokeweight="1.65pt">
                <v:path arrowok="t"/>
              </v:shape>
              <v:line id="_x0000_s18647" style="position:absolute" from="3379,-1002" to="3379,-1002" strokecolor="purple" strokeweight="1.65pt"/>
              <v:line id="_x0000_s18648" style="position:absolute" from="3379,-1002" to="3379,-1002" strokecolor="purple" strokeweight="1.65pt"/>
              <v:shape id="_x0000_s18649" style="position:absolute;left:3379;top:-1002;width:17;height:0" coordsize="17,0" path="m,l,,17,e" filled="f" strokecolor="purple" strokeweight="1.65pt">
                <v:path arrowok="t"/>
              </v:shape>
              <v:line id="_x0000_s18650" style="position:absolute" from="3396,-1002" to="3396,-1002" strokecolor="purple" strokeweight="1.65pt"/>
              <v:shape id="_x0000_s18651" style="position:absolute;left:3396;top:-1002;width:0;height:19" coordsize="0,19" path="m,l,,,19e" filled="f" strokecolor="purple" strokeweight="1.65pt">
                <v:path arrowok="t"/>
              </v:shape>
              <v:shape id="_x0000_s18652" style="position:absolute;left:3396;top:-983;width:16;height:0" coordsize="16,0" path="m,l,,16,e" filled="f" strokecolor="purple" strokeweight="1.65pt">
                <v:path arrowok="t"/>
              </v:shape>
              <v:line id="_x0000_s18653" style="position:absolute" from="3412,-983" to="3412,-983" strokecolor="purple" strokeweight="1.65pt"/>
              <v:line id="_x0000_s18654" style="position:absolute" from="3412,-983" to="3412,-983" strokecolor="purple" strokeweight="1.65pt"/>
              <v:line id="_x0000_s18655" style="position:absolute" from="3412,-983" to="3412,-983" strokecolor="purple" strokeweight="1.65pt"/>
              <v:shape id="_x0000_s18656" style="position:absolute;left:3412;top:-983;width:0;height:0" coordsize="0,0" path="m,l,,,e" filled="f" strokecolor="purple" strokeweight="1.65pt">
                <v:path arrowok="t"/>
              </v:shape>
              <v:line id="_x0000_s18657" style="position:absolute" from="3412,-983" to="3412,-983" strokecolor="purple" strokeweight="1.65pt"/>
              <v:line id="_x0000_s18658" style="position:absolute" from="3412,-983" to="3412,-983" strokecolor="purple" strokeweight="1.65pt"/>
              <v:shape id="_x0000_s18659" style="position:absolute;left:3412;top:-983;width:16;height:0" coordsize="16,0" path="m,l,,16,e" filled="f" strokecolor="purple" strokeweight="1.65pt">
                <v:path arrowok="t"/>
              </v:shape>
              <v:line id="_x0000_s18660" style="position:absolute" from="3428,-983" to="3428,-983" strokecolor="purple" strokeweight="1.65pt"/>
              <v:line id="_x0000_s18661" style="position:absolute" from="3428,-983" to="3428,-983" strokecolor="purple" strokeweight="1.65pt"/>
              <v:shape id="_x0000_s18662" style="position:absolute;left:3428;top:-983;width:17;height:18" coordsize="17,18" path="m,l,,17,18e" filled="f" strokecolor="purple" strokeweight="1.65pt">
                <v:path arrowok="t"/>
              </v:shape>
              <v:line id="_x0000_s18663" style="position:absolute" from="3445,-965" to="3445,-965" strokecolor="purple" strokeweight="1.65pt"/>
              <v:line id="_x0000_s18664" style="position:absolute" from="3445,-965" to="3445,-965" strokecolor="purple" strokeweight="1.65pt"/>
              <v:line id="_x0000_s18665" style="position:absolute" from="3445,-965" to="3445,-965" strokecolor="purple" strokeweight="1.65pt"/>
              <v:shape id="_x0000_s18666" style="position:absolute;left:3445;top:-965;width:16;height:0" coordsize="16,0" path="m,l,,16,e" filled="f" strokecolor="purple" strokeweight="1.65pt">
                <v:path arrowok="t"/>
              </v:shape>
              <v:line id="_x0000_s18667" style="position:absolute" from="3461,-965" to="3461,-965" strokecolor="purple" strokeweight="1.65pt"/>
              <v:line id="_x0000_s18668" style="position:absolute" from="3461,-965" to="3461,-965" strokecolor="purple" strokeweight="1.65pt"/>
              <v:shape id="_x0000_s18669" style="position:absolute;left:3461;top:-965;width:16;height:0" coordsize="16,0" path="m,l,,16,e" filled="f" strokecolor="purple" strokeweight="1.65pt">
                <v:path arrowok="t"/>
              </v:shape>
              <v:line id="_x0000_s18670" style="position:absolute" from="3477,-965" to="3477,-965" strokecolor="purple" strokeweight="1.65pt"/>
              <v:line id="_x0000_s18671" style="position:absolute" from="3477,-965" to="3477,-965" strokecolor="purple" strokeweight="1.65pt"/>
              <v:shape id="_x0000_s18672" style="position:absolute;left:3477;top:-965;width:17;height:0" coordsize="17,0" path="m,l,,17,e" filled="f" strokecolor="purple" strokeweight="1.65pt">
                <v:path arrowok="t"/>
              </v:shape>
              <v:shape id="_x0000_s18673" style="position:absolute;left:3494;top:-965;width:0;height:18" coordsize="0,18" path="m,l,,,18e" filled="f" strokecolor="purple" strokeweight="1.65pt">
                <v:path arrowok="t"/>
              </v:shape>
              <v:line id="_x0000_s18674" style="position:absolute" from="3494,-947" to="3494,-947" strokecolor="purple" strokeweight="1.65pt"/>
              <v:line id="_x0000_s18675" style="position:absolute" from="3494,-947" to="3494,-947" strokecolor="purple" strokeweight="1.65pt"/>
              <v:shape id="_x0000_s18676" style="position:absolute;left:3494;top:-947;width:16;height:0" coordsize="16,0" path="m,l,,16,e" filled="f" strokecolor="purple" strokeweight="1.65pt">
                <v:path arrowok="t"/>
              </v:shape>
              <v:line id="_x0000_s18677" style="position:absolute" from="3510,-947" to="3510,-947" strokecolor="purple" strokeweight="1.65pt"/>
              <v:line id="_x0000_s18678" style="position:absolute" from="3510,-947" to="3510,-947" strokecolor="purple" strokeweight="1.65pt"/>
              <v:shape id="_x0000_s18679" style="position:absolute;left:3510;top:-947;width:16;height:0" coordsize="16,0" path="m,l,,16,e" filled="f" strokecolor="purple" strokeweight="1.65pt">
                <v:path arrowok="t"/>
              </v:shape>
              <v:line id="_x0000_s18680" style="position:absolute" from="3526,-947" to="3526,-947" strokecolor="purple" strokeweight="1.65pt"/>
              <v:line id="_x0000_s18681" style="position:absolute" from="3526,-947" to="3526,-947" strokecolor="purple" strokeweight="1.65pt"/>
              <v:shape id="_x0000_s18682" style="position:absolute;left:3526;top:-947;width:17;height:0" coordsize="17,0" path="m,l,,17,e" filled="f" strokecolor="purple" strokeweight="1.65pt">
                <v:path arrowok="t"/>
              </v:shape>
              <v:line id="_x0000_s18683" style="position:absolute" from="3543,-947" to="3543,-947" strokecolor="purple" strokeweight="1.65pt"/>
              <v:shape id="_x0000_s18684" style="position:absolute;left:3543;top:-947;width:0;height:19" coordsize="0,19" path="m,l,,,19e" filled="f" strokecolor="purple" strokeweight="1.65pt">
                <v:path arrowok="t"/>
              </v:shape>
              <v:line id="_x0000_s18685" style="position:absolute" from="3543,-928" to="3543,-928" strokecolor="purple" strokeweight="1.65pt"/>
              <v:shape id="_x0000_s18686" style="position:absolute;left:3543;top:-928;width:16;height:0" coordsize="16,0" path="m,l,,16,e" filled="f" strokecolor="purple" strokeweight="1.65pt">
                <v:path arrowok="t"/>
              </v:shape>
              <v:line id="_x0000_s18687" style="position:absolute" from="3559,-928" to="3559,-928" strokecolor="purple" strokeweight="1.65pt"/>
              <v:line id="_x0000_s18688" style="position:absolute" from="3559,-928" to="3559,-928" strokecolor="purple" strokeweight="1.65pt"/>
              <v:shape id="_x0000_s18689" style="position:absolute;left:3559;top:-928;width:16;height:0" coordsize="16,0" path="m,l,,16,e" filled="f" strokecolor="purple" strokeweight="1.65pt">
                <v:path arrowok="t"/>
              </v:shape>
              <v:line id="_x0000_s18690" style="position:absolute" from="3575,-928" to="3575,-928" strokecolor="purple" strokeweight="1.65pt"/>
              <v:line id="_x0000_s18691" style="position:absolute" from="3575,-928" to="3575,-928" strokecolor="purple" strokeweight="1.65pt"/>
              <v:shape id="_x0000_s18692" style="position:absolute;left:3575;top:-928;width:17;height:0" coordsize="17,0" path="m,l,,17,e" filled="f" strokecolor="purple" strokeweight="1.65pt">
                <v:path arrowok="t"/>
              </v:shape>
              <v:line id="_x0000_s18693" style="position:absolute" from="3592,-928" to="3592,-928" strokecolor="purple" strokeweight="1.65pt"/>
              <v:line id="_x0000_s18694" style="position:absolute" from="3592,-928" to="3592,-928" strokecolor="purple" strokeweight="1.65pt"/>
              <v:shape id="_x0000_s18695" style="position:absolute;left:3592;top:-928;width:0;height:18" coordsize="0,18" path="m,l,,,18e" filled="f" strokecolor="purple" strokeweight="1.65pt">
                <v:path arrowok="t"/>
              </v:shape>
              <v:shape id="_x0000_s18696" style="position:absolute;left:3592;top:-910;width:16;height:0" coordsize="16,0" path="m,l,,16,e" filled="f" strokecolor="purple" strokeweight="1.65pt">
                <v:path arrowok="t"/>
              </v:shape>
              <v:line id="_x0000_s18697" style="position:absolute" from="3608,-910" to="3608,-910" strokecolor="purple" strokeweight="1.65pt"/>
              <v:line id="_x0000_s18698" style="position:absolute" from="3608,-910" to="3608,-910" strokecolor="purple" strokeweight="1.65pt"/>
              <v:shape id="_x0000_s18699" style="position:absolute;left:3608;top:-910;width:16;height:0" coordsize="16,0" path="m,l,,16,e" filled="f" strokecolor="purple" strokeweight="1.65pt">
                <v:path arrowok="t"/>
              </v:shape>
              <v:line id="_x0000_s18700" style="position:absolute" from="3624,-910" to="3624,-910" strokecolor="purple" strokeweight="1.65pt"/>
              <v:line id="_x0000_s18701" style="position:absolute" from="3624,-910" to="3624,-910" strokecolor="purple" strokeweight="1.65pt"/>
              <v:shape id="_x0000_s18702" style="position:absolute;left:3624;top:-910;width:17;height:0" coordsize="17,0" path="m,l,,17,e" filled="f" strokecolor="purple" strokeweight="1.65pt">
                <v:path arrowok="t"/>
              </v:shape>
              <v:line id="_x0000_s18703" style="position:absolute" from="3641,-910" to="3641,-910" strokecolor="purple" strokeweight="1.65pt"/>
              <v:line id="_x0000_s18704" style="position:absolute" from="3641,-910" to="3641,-910" strokecolor="purple" strokeweight="1.65pt"/>
              <v:line id="_x0000_s18705" style="position:absolute" from="3641,-910" to="3641,-910" strokecolor="purple" strokeweight="1.65pt"/>
              <v:shape id="_x0000_s18706" style="position:absolute;left:3641;top:-910;width:16;height:18" coordsize="16,18" path="m,l,,16,18e" filled="f" strokecolor="purple" strokeweight="1.65pt">
                <v:path arrowok="t"/>
              </v:shape>
              <v:line id="_x0000_s18707" style="position:absolute" from="3657,-892" to="3657,-892" strokecolor="purple" strokeweight="1.65pt"/>
              <v:line id="_x0000_s18708" style="position:absolute" from="3657,-892" to="3657,-892" strokecolor="purple" strokeweight="1.65pt"/>
              <v:shape id="_x0000_s18709" style="position:absolute;left:3657;top:-892;width:16;height:0" coordsize="16,0" path="m,l,,16,e" filled="f" strokecolor="purple" strokeweight="1.65pt">
                <v:path arrowok="t"/>
              </v:shape>
              <v:line id="_x0000_s18710" style="position:absolute" from="3673,-892" to="3673,-892" strokecolor="purple" strokeweight="1.65pt"/>
              <v:line id="_x0000_s18711" style="position:absolute" from="3673,-892" to="3673,-892" strokecolor="purple" strokeweight="1.65pt"/>
              <v:shape id="_x0000_s18712" style="position:absolute;left:3673;top:-892;width:17;height:0" coordsize="17,0" path="m,l,,17,e" filled="f" strokecolor="purple" strokeweight="1.65pt">
                <v:path arrowok="t"/>
              </v:shape>
              <v:line id="_x0000_s18713" style="position:absolute" from="3690,-892" to="3690,-892" strokecolor="purple" strokeweight="1.65pt"/>
              <v:line id="_x0000_s18714" style="position:absolute" from="3690,-892" to="3690,-892" strokecolor="purple" strokeweight="1.65pt"/>
              <v:line id="_x0000_s18715" style="position:absolute" from="3690,-892" to="3690,-892" strokecolor="purple" strokeweight="1.65pt"/>
              <v:shape id="_x0000_s18716" style="position:absolute;left:3690;top:-892;width:16;height:18" coordsize="16,18" path="m,l,,16,18e" filled="f" strokecolor="purple" strokeweight="1.65pt">
                <v:path arrowok="t"/>
              </v:shape>
              <v:line id="_x0000_s18717" style="position:absolute" from="3706,-874" to="3706,-874" strokecolor="purple" strokeweight="1.65pt"/>
              <v:line id="_x0000_s18718" style="position:absolute" from="3706,-874" to="3706,-874" strokecolor="purple" strokeweight="1.65pt"/>
              <v:shape id="_x0000_s18719" style="position:absolute;left:3706;top:-874;width:16;height:0" coordsize="16,0" path="m,l,,16,e" filled="f" strokecolor="purple" strokeweight="1.65pt">
                <v:path arrowok="t"/>
              </v:shape>
              <v:line id="_x0000_s18720" style="position:absolute" from="3722,-874" to="3722,-874" strokecolor="purple" strokeweight="1.65pt"/>
              <v:line id="_x0000_s18721" style="position:absolute" from="3722,-874" to="3722,-874" strokecolor="purple" strokeweight="1.65pt"/>
              <v:shape id="_x0000_s18722" style="position:absolute;left:3722;top:-874;width:17;height:0" coordsize="17,0" path="m,l,,17,e" filled="f" strokecolor="purple" strokeweight="1.65pt">
                <v:path arrowok="t"/>
              </v:shape>
            </v:group>
            <v:group id="_x0000_s18723" style="position:absolute;left:3739;top:-874;width:930;height:403" coordorigin="3739,-874" coordsize="930,403">
              <v:line id="_x0000_s18724" style="position:absolute" from="3739,-874" to="3739,-874" strokecolor="purple" strokeweight="1.65pt"/>
              <v:line id="_x0000_s18725" style="position:absolute" from="3739,-874" to="3739,-874" strokecolor="purple" strokeweight="1.65pt"/>
              <v:line id="_x0000_s18726" style="position:absolute" from="3739,-874" to="3739,-874" strokecolor="purple" strokeweight="1.65pt"/>
              <v:shape id="_x0000_s18727" style="position:absolute;left:3739;top:-874;width:0;height:19" coordsize="0,19" path="m,l,,,19e" filled="f" strokecolor="purple" strokeweight="1.65pt">
                <v:path arrowok="t"/>
              </v:shape>
              <v:line id="_x0000_s18728" style="position:absolute" from="3739,-855" to="3739,-855" strokecolor="purple" strokeweight="1.65pt"/>
              <v:line id="_x0000_s18729" style="position:absolute" from="3739,-855" to="3739,-855" strokecolor="purple" strokeweight="1.65pt"/>
              <v:shape id="_x0000_s18730" style="position:absolute;left:3739;top:-855;width:16;height:0" coordsize="16,0" path="m,l,,16,e" filled="f" strokecolor="purple" strokeweight="1.65pt">
                <v:path arrowok="t"/>
              </v:shape>
              <v:line id="_x0000_s18731" style="position:absolute" from="3755,-855" to="3755,-855" strokecolor="purple" strokeweight="1.65pt"/>
              <v:line id="_x0000_s18732" style="position:absolute" from="3755,-855" to="3755,-855" strokecolor="purple" strokeweight="1.65pt"/>
              <v:shape id="_x0000_s18733" style="position:absolute;left:3755;top:-855;width:16;height:0" coordsize="16,0" path="m,l,,16,e" filled="f" strokecolor="purple" strokeweight="1.65pt">
                <v:path arrowok="t"/>
              </v:shape>
              <v:line id="_x0000_s18734" style="position:absolute" from="3771,-855" to="3771,-855" strokecolor="purple" strokeweight="1.65pt"/>
              <v:line id="_x0000_s18735" style="position:absolute" from="3771,-855" to="3771,-855" strokecolor="purple" strokeweight="1.65pt"/>
              <v:line id="_x0000_s18736" style="position:absolute" from="3771,-855" to="3771,-855" strokecolor="purple" strokeweight="1.65pt"/>
              <v:shape id="_x0000_s18737" style="position:absolute;left:3771;top:-855;width:17;height:18" coordsize="17,18" path="m,l,,17,18e" filled="f" strokecolor="purple" strokeweight="1.65pt">
                <v:path arrowok="t"/>
              </v:shape>
              <v:line id="_x0000_s18738" style="position:absolute" from="3788,-837" to="3788,-837" strokecolor="purple" strokeweight="1.65pt"/>
              <v:line id="_x0000_s18739" style="position:absolute" from="3788,-837" to="3788,-837" strokecolor="purple" strokeweight="1.65pt"/>
              <v:shape id="_x0000_s18740" style="position:absolute;left:3788;top:-837;width:16;height:0" coordsize="16,0" path="m,l,,16,e" filled="f" strokecolor="purple" strokeweight="1.65pt">
                <v:path arrowok="t"/>
              </v:shape>
              <v:line id="_x0000_s18741" style="position:absolute" from="3804,-837" to="3804,-837" strokecolor="purple" strokeweight="1.65pt"/>
              <v:line id="_x0000_s18742" style="position:absolute" from="3804,-837" to="3804,-837" strokecolor="purple" strokeweight="1.65pt"/>
              <v:shape id="_x0000_s18743" style="position:absolute;left:3804;top:-837;width:16;height:0" coordsize="16,0" path="m,l,,16,e" filled="f" strokecolor="purple" strokeweight="1.65pt">
                <v:path arrowok="t"/>
              </v:shape>
              <v:line id="_x0000_s18744" style="position:absolute" from="3820,-837" to="3820,-837" strokecolor="purple" strokeweight="1.65pt"/>
              <v:line id="_x0000_s18745" style="position:absolute" from="3820,-837" to="3820,-837" strokecolor="purple" strokeweight="1.65pt"/>
              <v:line id="_x0000_s18746" style="position:absolute" from="3820,-837" to="3820,-837" strokecolor="purple" strokeweight="1.65pt"/>
              <v:shape id="_x0000_s18747" style="position:absolute;left:3820;top:-837;width:17;height:0" coordsize="17,0" path="m,l,,17,e" filled="f" strokecolor="purple" strokeweight="1.65pt">
                <v:path arrowok="t"/>
              </v:shape>
              <v:line id="_x0000_s18748" style="position:absolute" from="3837,-837" to="3837,-837" strokecolor="purple" strokeweight="1.65pt"/>
              <v:line id="_x0000_s18749" style="position:absolute" from="3837,-837" to="3837,-837" strokecolor="purple" strokeweight="1.65pt"/>
              <v:shape id="_x0000_s18750" style="position:absolute;left:3837;top:-837;width:16;height:0" coordsize="16,0" path="m,l,,16,e" filled="f" strokecolor="purple" strokeweight="1.65pt">
                <v:path arrowok="t"/>
              </v:shape>
              <v:line id="_x0000_s18751" style="position:absolute" from="3853,-837" to="3853,-837" strokecolor="purple" strokeweight="1.65pt"/>
              <v:line id="_x0000_s18752" style="position:absolute" from="3853,-837" to="3853,-837" strokecolor="purple" strokeweight="1.65pt"/>
              <v:shape id="_x0000_s18753" style="position:absolute;left:3853;top:-837;width:16;height:0" coordsize="16,0" path="m,l,,16,e" filled="f" strokecolor="purple" strokeweight="1.65pt">
                <v:path arrowok="t"/>
              </v:shape>
              <v:line id="_x0000_s18754" style="position:absolute" from="3869,-837" to="3869,-837" strokecolor="purple" strokeweight="1.65pt"/>
              <v:line id="_x0000_s18755" style="position:absolute" from="3869,-837" to="3869,-837" strokecolor="purple" strokeweight="1.65pt"/>
              <v:line id="_x0000_s18756" style="position:absolute" from="3869,-837" to="3869,-837" strokecolor="purple" strokeweight="1.65pt"/>
              <v:shape id="_x0000_s18757" style="position:absolute;left:3869;top:-837;width:17;height:18" coordsize="17,18" path="m,l,,17,18e" filled="f" strokecolor="purple" strokeweight="1.65pt">
                <v:path arrowok="t"/>
              </v:shape>
              <v:line id="_x0000_s18758" style="position:absolute" from="3886,-819" to="3886,-819" strokecolor="purple" strokeweight="1.65pt"/>
              <v:line id="_x0000_s18759" style="position:absolute" from="3886,-819" to="3886,-819" strokecolor="purple" strokeweight="1.65pt"/>
              <v:shape id="_x0000_s18760" style="position:absolute;left:3886;top:-819;width:16;height:0" coordsize="16,0" path="m,l,,16,e" filled="f" strokecolor="purple" strokeweight="1.65pt">
                <v:path arrowok="t"/>
              </v:shape>
              <v:line id="_x0000_s18761" style="position:absolute" from="3902,-819" to="3902,-819" strokecolor="purple" strokeweight="1.65pt"/>
              <v:line id="_x0000_s18762" style="position:absolute" from="3902,-819" to="3902,-819" strokecolor="purple" strokeweight="1.65pt"/>
              <v:shape id="_x0000_s18763" style="position:absolute;left:3902;top:-819;width:16;height:0" coordsize="16,0" path="m,l,,16,e" filled="f" strokecolor="purple" strokeweight="1.65pt">
                <v:path arrowok="t"/>
              </v:shape>
              <v:line id="_x0000_s18764" style="position:absolute" from="3918,-819" to="3918,-819" strokecolor="purple" strokeweight="1.65pt"/>
              <v:line id="_x0000_s18765" style="position:absolute" from="3918,-819" to="3918,-819" strokecolor="purple" strokeweight="1.65pt"/>
              <v:shape id="_x0000_s18766" style="position:absolute;left:3918;top:-819;width:17;height:19" coordsize="17,19" path="m,l,,17,19e" filled="f" strokecolor="purple" strokeweight="1.65pt">
                <v:path arrowok="t"/>
              </v:shape>
              <v:line id="_x0000_s18767" style="position:absolute" from="3935,-800" to="3935,-800" strokecolor="purple" strokeweight="1.65pt"/>
              <v:line id="_x0000_s18768" style="position:absolute" from="3935,-800" to="3935,-800" strokecolor="purple" strokeweight="1.65pt"/>
              <v:line id="_x0000_s18769" style="position:absolute" from="3935,-800" to="3935,-800" strokecolor="purple" strokeweight="1.65pt"/>
              <v:shape id="_x0000_s18770" style="position:absolute;left:3935;top:-800;width:16;height:0" coordsize="16,0" path="m,l,,16,e" filled="f" strokecolor="purple" strokeweight="1.65pt">
                <v:path arrowok="t"/>
              </v:shape>
              <v:line id="_x0000_s18771" style="position:absolute" from="3951,-800" to="3951,-800" strokecolor="purple" strokeweight="1.65pt"/>
              <v:line id="_x0000_s18772" style="position:absolute" from="3951,-800" to="3951,-800" strokecolor="purple" strokeweight="1.65pt"/>
              <v:shape id="_x0000_s18773" style="position:absolute;left:3951;top:-800;width:16;height:0" coordsize="16,0" path="m,l,,16,e" filled="f" strokecolor="purple" strokeweight="1.65pt">
                <v:path arrowok="t"/>
              </v:shape>
              <v:line id="_x0000_s18774" style="position:absolute" from="3967,-800" to="3967,-800" strokecolor="purple" strokeweight="1.65pt"/>
              <v:shape id="_x0000_s18775" style="position:absolute;left:3967;top:-800;width:0;height:18" coordsize="0,18" path="m,l,,,18e" filled="f" strokecolor="purple" strokeweight="1.65pt">
                <v:path arrowok="t"/>
              </v:shape>
              <v:shape id="_x0000_s18776" style="position:absolute;left:3967;top:-782;width:17;height:0" coordsize="17,0" path="m,l,,17,e" filled="f" strokecolor="purple" strokeweight="1.65pt">
                <v:path arrowok="t"/>
              </v:shape>
              <v:line id="_x0000_s18777" style="position:absolute" from="3984,-782" to="3984,-782" strokecolor="purple" strokeweight="1.65pt"/>
              <v:line id="_x0000_s18778" style="position:absolute" from="3984,-782" to="3984,-782" strokecolor="purple" strokeweight="1.65pt"/>
              <v:line id="_x0000_s18779" style="position:absolute" from="3984,-782" to="3984,-782" strokecolor="purple" strokeweight="1.65pt"/>
              <v:shape id="_x0000_s18780" style="position:absolute;left:3984;top:-782;width:16;height:0" coordsize="16,0" path="m,l,,16,e" filled="f" strokecolor="purple" strokeweight="1.65pt">
                <v:path arrowok="t"/>
              </v:shape>
              <v:line id="_x0000_s18781" style="position:absolute" from="4000,-782" to="4000,-782" strokecolor="purple" strokeweight="1.65pt"/>
              <v:line id="_x0000_s18782" style="position:absolute" from="4000,-782" to="4000,-782" strokecolor="purple" strokeweight="1.65pt"/>
              <v:shape id="_x0000_s18783" style="position:absolute;left:4000;top:-782;width:16;height:0" coordsize="16,0" path="m,l,,16,e" filled="f" strokecolor="purple" strokeweight="1.65pt">
                <v:path arrowok="t"/>
              </v:shape>
              <v:line id="_x0000_s18784" style="position:absolute" from="4016,-782" to="4016,-782" strokecolor="purple" strokeweight="1.65pt"/>
              <v:shape id="_x0000_s18785" style="position:absolute;left:4016;top:-782;width:0;height:18" coordsize="0,18" path="m,l,,,18e" filled="f" strokecolor="purple" strokeweight="1.65pt">
                <v:path arrowok="t"/>
              </v:shape>
              <v:shape id="_x0000_s18786" style="position:absolute;left:4016;top:-764;width:16;height:0" coordsize="16,0" path="m,l,,16,e" filled="f" strokecolor="purple" strokeweight="1.65pt">
                <v:path arrowok="t"/>
              </v:shape>
              <v:line id="_x0000_s18787" style="position:absolute" from="4032,-764" to="4032,-764" strokecolor="purple" strokeweight="1.65pt"/>
              <v:line id="_x0000_s18788" style="position:absolute" from="4032,-764" to="4032,-764" strokecolor="purple" strokeweight="1.65pt"/>
              <v:line id="_x0000_s18789" style="position:absolute" from="4032,-764" to="4032,-764" strokecolor="purple" strokeweight="1.65pt"/>
              <v:shape id="_x0000_s18790" style="position:absolute;left:4032;top:-764;width:17;height:0" coordsize="17,0" path="m,l,,17,e" filled="f" strokecolor="purple" strokeweight="1.65pt">
                <v:path arrowok="t"/>
              </v:shape>
              <v:line id="_x0000_s18791" style="position:absolute" from="4049,-764" to="4049,-764" strokecolor="purple" strokeweight="1.65pt"/>
              <v:line id="_x0000_s18792" style="position:absolute" from="4049,-764" to="4049,-764" strokecolor="purple" strokeweight="1.65pt"/>
              <v:shape id="_x0000_s18793" style="position:absolute;left:4049;top:-764;width:16;height:0" coordsize="16,0" path="m,l,,16,e" filled="f" strokecolor="purple" strokeweight="1.65pt">
                <v:path arrowok="t"/>
              </v:shape>
              <v:shape id="_x0000_s18794" style="position:absolute;left:4065;top:-764;width:0;height:19" coordsize="0,19" path="m,l,,,19e" filled="f" strokecolor="purple" strokeweight="1.65pt">
                <v:path arrowok="t"/>
              </v:shape>
              <v:line id="_x0000_s18795" style="position:absolute" from="4065,-745" to="4065,-745" strokecolor="purple" strokeweight="1.65pt"/>
              <v:shape id="_x0000_s18796" style="position:absolute;left:4065;top:-745;width:0;height:0" coordsize="0,0" path="m,l,,,e" filled="f" strokecolor="purple" strokeweight="1.65pt">
                <v:path arrowok="t"/>
              </v:shape>
              <v:line id="_x0000_s18797" style="position:absolute" from="4065,-745" to="4065,-745" strokecolor="purple" strokeweight="1.65pt"/>
              <v:line id="_x0000_s18798" style="position:absolute" from="4065,-745" to="4065,-745" strokecolor="purple" strokeweight="1.65pt"/>
              <v:line id="_x0000_s18799" style="position:absolute" from="4065,-745" to="4065,-745" strokecolor="purple" strokeweight="1.65pt"/>
              <v:shape id="_x0000_s18800" style="position:absolute;left:4065;top:-745;width:16;height:0" coordsize="16,0" path="m,l,,16,e" filled="f" strokecolor="purple" strokeweight="1.65pt">
                <v:path arrowok="t"/>
              </v:shape>
              <v:line id="_x0000_s18801" style="position:absolute" from="4081,-745" to="4081,-745" strokecolor="purple" strokeweight="1.65pt"/>
              <v:line id="_x0000_s18802" style="position:absolute" from="4081,-745" to="4081,-745" strokecolor="purple" strokeweight="1.65pt"/>
              <v:shape id="_x0000_s18803" style="position:absolute;left:4081;top:-745;width:17;height:18" coordsize="17,18" path="m,l,,17,18e" filled="f" strokecolor="purple" strokeweight="1.65pt">
                <v:path arrowok="t"/>
              </v:shape>
              <v:line id="_x0000_s18804" style="position:absolute" from="4098,-727" to="4098,-727" strokecolor="purple" strokeweight="1.65pt"/>
              <v:line id="_x0000_s18805" style="position:absolute" from="4098,-727" to="4098,-727" strokecolor="purple" strokeweight="1.65pt"/>
              <v:shape id="_x0000_s18806" style="position:absolute;left:4098;top:-727;width:16;height:0" coordsize="16,0" path="m,l,,16,e" filled="f" strokecolor="purple" strokeweight="1.65pt">
                <v:path arrowok="t"/>
              </v:shape>
              <v:line id="_x0000_s18807" style="position:absolute" from="4114,-727" to="4114,-727" strokecolor="purple" strokeweight="1.65pt"/>
              <v:line id="_x0000_s18808" style="position:absolute" from="4114,-727" to="4114,-727" strokecolor="purple" strokeweight="1.65pt"/>
              <v:line id="_x0000_s18809" style="position:absolute" from="4114,-727" to="4114,-727" strokecolor="purple" strokeweight="1.65pt"/>
              <v:shape id="_x0000_s18810" style="position:absolute;left:4114;top:-727;width:16;height:0" coordsize="16,0" path="m,l,,16,e" filled="f" strokecolor="purple" strokeweight="1.65pt">
                <v:path arrowok="t"/>
              </v:shape>
              <v:shape id="_x0000_s18811" style="position:absolute;left:4130;top:-727;width:0;height:18" coordsize="0,18" path="m,l,,,18e" filled="f" strokecolor="purple" strokeweight="1.65pt">
                <v:path arrowok="t"/>
              </v:shape>
              <v:line id="_x0000_s18812" style="position:absolute" from="4130,-709" to="4130,-709" strokecolor="purple" strokeweight="1.65pt"/>
              <v:shape id="_x0000_s18813" style="position:absolute;left:4130;top:-709;width:17;height:0" coordsize="17,0" path="m,l,,17,e" filled="f" strokecolor="purple" strokeweight="1.65pt">
                <v:path arrowok="t"/>
              </v:shape>
              <v:line id="_x0000_s18814" style="position:absolute" from="4147,-709" to="4147,-709" strokecolor="purple" strokeweight="1.65pt"/>
              <v:line id="_x0000_s18815" style="position:absolute" from="4147,-709" to="4147,-709" strokecolor="purple" strokeweight="1.65pt"/>
              <v:shape id="_x0000_s18816" style="position:absolute;left:4147;top:-709;width:16;height:0" coordsize="16,0" path="m,l,,16,e" filled="f" strokecolor="purple" strokeweight="1.65pt">
                <v:path arrowok="t"/>
              </v:shape>
              <v:line id="_x0000_s18817" style="position:absolute" from="4163,-709" to="4163,-709" strokecolor="purple" strokeweight="1.65pt"/>
              <v:line id="_x0000_s18818" style="position:absolute" from="4163,-709" to="4163,-709" strokecolor="purple" strokeweight="1.65pt"/>
              <v:line id="_x0000_s18819" style="position:absolute" from="4163,-709" to="4163,-709" strokecolor="purple" strokeweight="1.65pt"/>
              <v:shape id="_x0000_s18820" style="position:absolute;left:4163;top:-709;width:16;height:19" coordsize="16,19" path="m,l,,16,19e" filled="f" strokecolor="purple" strokeweight="1.65pt">
                <v:path arrowok="t"/>
              </v:shape>
              <v:line id="_x0000_s18821" style="position:absolute" from="4179,-690" to="4179,-690" strokecolor="purple" strokeweight="1.65pt"/>
              <v:line id="_x0000_s18822" style="position:absolute" from="4179,-690" to="4179,-690" strokecolor="purple" strokeweight="1.65pt"/>
              <v:shape id="_x0000_s18823" style="position:absolute;left:4179;top:-690;width:17;height:0" coordsize="17,0" path="m,l,,17,e" filled="f" strokecolor="purple" strokeweight="1.65pt">
                <v:path arrowok="t"/>
              </v:shape>
              <v:line id="_x0000_s18824" style="position:absolute" from="4196,-690" to="4196,-690" strokecolor="purple" strokeweight="1.65pt"/>
              <v:line id="_x0000_s18825" style="position:absolute" from="4196,-690" to="4196,-690" strokecolor="purple" strokeweight="1.65pt"/>
              <v:shape id="_x0000_s18826" style="position:absolute;left:4196;top:-690;width:16;height:0" coordsize="16,0" path="m,l,,16,e" filled="f" strokecolor="purple" strokeweight="1.65pt">
                <v:path arrowok="t"/>
              </v:shape>
              <v:line id="_x0000_s18827" style="position:absolute" from="4212,-690" to="4212,-690" strokecolor="purple" strokeweight="1.65pt"/>
              <v:shape id="_x0000_s18828" style="position:absolute;left:4212;top:-690;width:0;height:18" coordsize="0,18" path="m,l,,,18e" filled="f" strokecolor="purple" strokeweight="1.65pt">
                <v:path arrowok="t"/>
              </v:shape>
              <v:line id="_x0000_s18829" style="position:absolute" from="4212,-672" to="4212,-672" strokecolor="purple" strokeweight="1.65pt"/>
              <v:shape id="_x0000_s18830" style="position:absolute;left:4212;top:-672;width:16;height:0" coordsize="16,0" path="m,l,,16,e" filled="f" strokecolor="purple" strokeweight="1.65pt">
                <v:path arrowok="t"/>
              </v:shape>
              <v:line id="_x0000_s18831" style="position:absolute" from="4228,-672" to="4228,-672" strokecolor="purple" strokeweight="1.65pt"/>
              <v:line id="_x0000_s18832" style="position:absolute" from="4228,-672" to="4228,-672" strokecolor="purple" strokeweight="1.65pt"/>
              <v:shape id="_x0000_s18833" style="position:absolute;left:4228;top:-672;width:17;height:0" coordsize="17,0" path="m,l,,17,e" filled="f" strokecolor="purple" strokeweight="1.65pt">
                <v:path arrowok="t"/>
              </v:shape>
              <v:line id="_x0000_s18834" style="position:absolute" from="4245,-672" to="4245,-672" strokecolor="purple" strokeweight="1.65pt"/>
              <v:line id="_x0000_s18835" style="position:absolute" from="4245,-672" to="4245,-672" strokecolor="purple" strokeweight="1.65pt"/>
              <v:shape id="_x0000_s18836" style="position:absolute;left:4245;top:-672;width:16;height:18" coordsize="16,18" path="m,l,,16,18e" filled="f" strokecolor="purple" strokeweight="1.65pt">
                <v:path arrowok="t"/>
              </v:shape>
              <v:line id="_x0000_s18837" style="position:absolute" from="4261,-654" to="4261,-654" strokecolor="purple" strokeweight="1.65pt"/>
              <v:line id="_x0000_s18838" style="position:absolute" from="4261,-654" to="4261,-654" strokecolor="purple" strokeweight="1.65pt"/>
              <v:line id="_x0000_s18839" style="position:absolute" from="4261,-654" to="4261,-654" strokecolor="purple" strokeweight="1.65pt"/>
              <v:shape id="_x0000_s18840" style="position:absolute;left:4261;top:-654;width:16;height:0" coordsize="16,0" path="m,l,,16,e" filled="f" strokecolor="purple" strokeweight="1.65pt">
                <v:path arrowok="t"/>
              </v:shape>
              <v:line id="_x0000_s18841" style="position:absolute" from="4277,-654" to="4277,-654" strokecolor="purple" strokeweight="1.65pt"/>
              <v:line id="_x0000_s18842" style="position:absolute" from="4277,-654" to="4277,-654" strokecolor="purple" strokeweight="1.65pt"/>
              <v:shape id="_x0000_s18843" style="position:absolute;left:4277;top:-654;width:17;height:0" coordsize="17,0" path="m,l,,17,e" filled="f" strokecolor="purple" strokeweight="1.65pt">
                <v:path arrowok="t"/>
              </v:shape>
              <v:shape id="_x0000_s18844" style="position:absolute;left:4294;top:-654;width:0;height:19" coordsize="0,19" path="m,l,,,19e" filled="f" strokecolor="purple" strokeweight="1.65pt">
                <v:path arrowok="t"/>
              </v:shape>
              <v:line id="_x0000_s18845" style="position:absolute" from="4294,-635" to="4294,-635" strokecolor="purple" strokeweight="1.65pt"/>
              <v:shape id="_x0000_s18846" style="position:absolute;left:4294;top:-635;width:16;height:0" coordsize="16,0" path="m,l,,16,e" filled="f" strokecolor="purple" strokeweight="1.65pt">
                <v:path arrowok="t"/>
              </v:shape>
              <v:line id="_x0000_s18847" style="position:absolute" from="4310,-635" to="4310,-635" strokecolor="purple" strokeweight="1.65pt"/>
              <v:line id="_x0000_s18848" style="position:absolute" from="4310,-635" to="4310,-635" strokecolor="purple" strokeweight="1.65pt"/>
              <v:line id="_x0000_s18849" style="position:absolute" from="4310,-635" to="4310,-635" strokecolor="purple" strokeweight="1.65pt"/>
              <v:shape id="_x0000_s18850" style="position:absolute;left:4310;top:-635;width:16;height:0" coordsize="16,0" path="m,l,,16,e" filled="f" strokecolor="purple" strokeweight="1.65pt">
                <v:path arrowok="t"/>
              </v:shape>
              <v:line id="_x0000_s18851" style="position:absolute" from="4326,-635" to="4326,-635" strokecolor="purple" strokeweight="1.65pt"/>
              <v:shape id="_x0000_s18852" style="position:absolute;left:4326;top:-635;width:0;height:18" coordsize="0,18" path="m,l,,,18e" filled="f" strokecolor="purple" strokeweight="1.65pt">
                <v:path arrowok="t"/>
              </v:shape>
              <v:shape id="_x0000_s18853" style="position:absolute;left:4326;top:-617;width:17;height:0" coordsize="17,0" path="m,l,,17,e" filled="f" strokecolor="purple" strokeweight="1.65pt">
                <v:path arrowok="t"/>
              </v:shape>
              <v:line id="_x0000_s18854" style="position:absolute" from="4343,-617" to="4343,-617" strokecolor="purple" strokeweight="1.65pt"/>
              <v:line id="_x0000_s18855" style="position:absolute" from="4343,-617" to="4343,-617" strokecolor="purple" strokeweight="1.65pt"/>
              <v:shape id="_x0000_s18856" style="position:absolute;left:4343;top:-617;width:16;height:0" coordsize="16,0" path="m,l,,16,e" filled="f" strokecolor="purple" strokeweight="1.65pt">
                <v:path arrowok="t"/>
              </v:shape>
              <v:line id="_x0000_s18857" style="position:absolute" from="4359,-617" to="4359,-617" strokecolor="purple" strokeweight="1.65pt"/>
              <v:line id="_x0000_s18858" style="position:absolute" from="4359,-617" to="4359,-617" strokecolor="purple" strokeweight="1.65pt"/>
              <v:line id="_x0000_s18859" style="position:absolute" from="4359,-617" to="4359,-617" strokecolor="purple" strokeweight="1.65pt"/>
              <v:shape id="_x0000_s18860" style="position:absolute;left:4359;top:-617;width:16;height:18" coordsize="16,18" path="m,l,,16,18e" filled="f" strokecolor="purple" strokeweight="1.65pt">
                <v:path arrowok="t"/>
              </v:shape>
              <v:line id="_x0000_s18861" style="position:absolute" from="4375,-599" to="4375,-599" strokecolor="purple" strokeweight="1.65pt"/>
              <v:line id="_x0000_s18862" style="position:absolute" from="4375,-599" to="4375,-599" strokecolor="purple" strokeweight="1.65pt"/>
              <v:shape id="_x0000_s18863" style="position:absolute;left:4375;top:-599;width:17;height:0" coordsize="17,0" path="m,l,,17,e" filled="f" strokecolor="purple" strokeweight="1.65pt">
                <v:path arrowok="t"/>
              </v:shape>
              <v:line id="_x0000_s18864" style="position:absolute" from="4392,-599" to="4392,-599" strokecolor="purple" strokeweight="1.65pt"/>
              <v:line id="_x0000_s18865" style="position:absolute" from="4392,-599" to="4392,-599" strokecolor="purple" strokeweight="1.65pt"/>
              <v:shape id="_x0000_s18866" style="position:absolute;left:4392;top:-599;width:0;height:0" coordsize="0,0" path="m,l,,,e" filled="f" strokecolor="purple" strokeweight="1.65pt">
                <v:path arrowok="t"/>
              </v:shape>
              <v:line id="_x0000_s18867" style="position:absolute" from="4392,-599" to="4392,-599" strokecolor="purple" strokeweight="1.65pt"/>
              <v:shape id="_x0000_s18868" style="position:absolute;left:4392;top:-599;width:0;height:19" coordsize="0,19" path="m,l,,,19e" filled="f" strokecolor="purple" strokeweight="1.65pt">
                <v:path arrowok="t"/>
              </v:shape>
              <v:line id="_x0000_s18869" style="position:absolute" from="4392,-580" to="4392,-580" strokecolor="purple" strokeweight="1.65pt"/>
              <v:shape id="_x0000_s18870" style="position:absolute;left:4392;top:-580;width:16;height:0" coordsize="16,0" path="m,l,,16,e" filled="f" strokecolor="purple" strokeweight="1.65pt">
                <v:path arrowok="t"/>
              </v:shape>
              <v:line id="_x0000_s18871" style="position:absolute" from="4408,-580" to="4408,-580" strokecolor="purple" strokeweight="1.65pt"/>
              <v:line id="_x0000_s18872" style="position:absolute" from="4408,-580" to="4408,-580" strokecolor="purple" strokeweight="1.65pt"/>
              <v:shape id="_x0000_s18873" style="position:absolute;left:4408;top:-580;width:16;height:0" coordsize="16,0" path="m,l,,16,e" filled="f" strokecolor="purple" strokeweight="1.65pt">
                <v:path arrowok="t"/>
              </v:shape>
              <v:line id="_x0000_s18874" style="position:absolute" from="4424,-580" to="4424,-580" strokecolor="purple" strokeweight="1.65pt"/>
              <v:line id="_x0000_s18875" style="position:absolute" from="4424,-580" to="4424,-580" strokecolor="purple" strokeweight="1.65pt"/>
              <v:shape id="_x0000_s18876" style="position:absolute;left:4424;top:-580;width:17;height:18" coordsize="17,18" path="m,l,,17,18e" filled="f" strokecolor="purple" strokeweight="1.65pt">
                <v:path arrowok="t"/>
              </v:shape>
              <v:line id="_x0000_s18877" style="position:absolute" from="4441,-562" to="4441,-562" strokecolor="purple" strokeweight="1.65pt"/>
              <v:line id="_x0000_s18878" style="position:absolute" from="4441,-562" to="4441,-562" strokecolor="purple" strokeweight="1.65pt"/>
              <v:line id="_x0000_s18879" style="position:absolute" from="4441,-562" to="4441,-562" strokecolor="purple" strokeweight="1.65pt"/>
              <v:shape id="_x0000_s18880" style="position:absolute;left:4441;top:-562;width:16;height:0" coordsize="16,0" path="m,l,,16,e" filled="f" strokecolor="purple" strokeweight="1.65pt">
                <v:path arrowok="t"/>
              </v:shape>
              <v:line id="_x0000_s18881" style="position:absolute" from="4457,-562" to="4457,-562" strokecolor="purple" strokeweight="1.65pt"/>
              <v:line id="_x0000_s18882" style="position:absolute" from="4457,-562" to="4457,-562" strokecolor="purple" strokeweight="1.65pt"/>
              <v:shape id="_x0000_s18883" style="position:absolute;left:4457;top:-562;width:16;height:18" coordsize="16,18" path="m,l,,16,18e" filled="f" strokecolor="purple" strokeweight="1.65pt">
                <v:path arrowok="t"/>
              </v:shape>
              <v:line id="_x0000_s18884" style="position:absolute" from="4473,-544" to="4473,-544" strokecolor="purple" strokeweight="1.65pt"/>
              <v:line id="_x0000_s18885" style="position:absolute" from="4473,-544" to="4473,-544" strokecolor="purple" strokeweight="1.65pt"/>
              <v:shape id="_x0000_s18886" style="position:absolute;left:4473;top:-544;width:17;height:0" coordsize="17,0" path="m,l,,17,e" filled="f" strokecolor="purple" strokeweight="1.65pt">
                <v:path arrowok="t"/>
              </v:shape>
              <v:line id="_x0000_s18887" style="position:absolute" from="4490,-544" to="4490,-544" strokecolor="purple" strokeweight="1.65pt"/>
              <v:line id="_x0000_s18888" style="position:absolute" from="4490,-544" to="4490,-544" strokecolor="purple" strokeweight="1.65pt"/>
              <v:line id="_x0000_s18889" style="position:absolute" from="4490,-544" to="4490,-544" strokecolor="purple" strokeweight="1.65pt"/>
              <v:shape id="_x0000_s18890" style="position:absolute;left:4490;top:-544;width:16;height:18" coordsize="16,18" path="m,l,,16,18e" filled="f" strokecolor="purple" strokeweight="1.65pt">
                <v:path arrowok="t"/>
              </v:shape>
              <v:line id="_x0000_s18891" style="position:absolute" from="4506,-526" to="4506,-526" strokecolor="purple" strokeweight="1.65pt"/>
              <v:line id="_x0000_s18892" style="position:absolute" from="4506,-526" to="4506,-526" strokecolor="purple" strokeweight="1.65pt"/>
              <v:shape id="_x0000_s18893" style="position:absolute;left:4506;top:-526;width:16;height:0" coordsize="16,0" path="m,l,,16,e" filled="f" strokecolor="purple" strokeweight="1.65pt">
                <v:path arrowok="t"/>
              </v:shape>
              <v:line id="_x0000_s18894" style="position:absolute" from="4522,-526" to="4522,-526" strokecolor="purple" strokeweight="1.65pt"/>
              <v:line id="_x0000_s18895" style="position:absolute" from="4522,-526" to="4522,-526" strokecolor="purple" strokeweight="1.65pt"/>
              <v:shape id="_x0000_s18896" style="position:absolute;left:4522;top:-526;width:17;height:0" coordsize="17,0" path="m,l,,17,e" filled="f" strokecolor="purple" strokeweight="1.65pt">
                <v:path arrowok="t"/>
              </v:shape>
              <v:shape id="_x0000_s18897" style="position:absolute;left:4539;top:-526;width:0;height:19" coordsize="0,19" path="m,l,,,19e" filled="f" strokecolor="purple" strokeweight="1.65pt">
                <v:path arrowok="t"/>
              </v:shape>
              <v:line id="_x0000_s18898" style="position:absolute" from="4539,-507" to="4539,-507" strokecolor="purple" strokeweight="1.65pt"/>
              <v:line id="_x0000_s18899" style="position:absolute" from="4539,-507" to="4539,-507" strokecolor="purple" strokeweight="1.65pt"/>
              <v:shape id="_x0000_s18900" style="position:absolute;left:4539;top:-507;width:16;height:0" coordsize="16,0" path="m,l,,16,e" filled="f" strokecolor="purple" strokeweight="1.65pt">
                <v:path arrowok="t"/>
              </v:shape>
              <v:line id="_x0000_s18901" style="position:absolute" from="4555,-507" to="4555,-507" strokecolor="purple" strokeweight="1.65pt"/>
              <v:line id="_x0000_s18902" style="position:absolute" from="4555,-507" to="4555,-507" strokecolor="purple" strokeweight="1.65pt"/>
              <v:shape id="_x0000_s18903" style="position:absolute;left:4555;top:-507;width:16;height:0" coordsize="16,0" path="m,l,,16,e" filled="f" strokecolor="purple" strokeweight="1.65pt">
                <v:path arrowok="t"/>
              </v:shape>
              <v:shape id="_x0000_s18904" style="position:absolute;left:4571;top:-507;width:0;height:18" coordsize="0,18" path="m,l,,,18e" filled="f" strokecolor="purple" strokeweight="1.65pt">
                <v:path arrowok="t"/>
              </v:shape>
              <v:line id="_x0000_s18905" style="position:absolute" from="4571,-489" to="4571,-489" strokecolor="purple" strokeweight="1.65pt"/>
              <v:shape id="_x0000_s18906" style="position:absolute;left:4571;top:-489;width:17;height:0" coordsize="17,0" path="m,l,,17,e" filled="f" strokecolor="purple" strokeweight="1.65pt">
                <v:path arrowok="t"/>
              </v:shape>
              <v:line id="_x0000_s18907" style="position:absolute" from="4588,-489" to="4588,-489" strokecolor="purple" strokeweight="1.65pt"/>
              <v:line id="_x0000_s18908" style="position:absolute" from="4588,-489" to="4588,-489" strokecolor="purple" strokeweight="1.65pt"/>
              <v:line id="_x0000_s18909" style="position:absolute" from="4588,-489" to="4588,-489" strokecolor="purple" strokeweight="1.65pt"/>
              <v:shape id="_x0000_s18910" style="position:absolute;left:4588;top:-489;width:16;height:0" coordsize="16,0" path="m,l,,16,e" filled="f" strokecolor="purple" strokeweight="1.65pt">
                <v:path arrowok="t"/>
              </v:shape>
              <v:shape id="_x0000_s18911" style="position:absolute;left:4604;top:-489;width:0;height:0" coordsize="0,0" path="m,l,,,e" filled="f" strokecolor="purple" strokeweight="1.65pt">
                <v:path arrowok="t"/>
              </v:shape>
              <v:line id="_x0000_s18912" style="position:absolute" from="4604,-489" to="4604,-489" strokecolor="purple" strokeweight="1.65pt"/>
              <v:shape id="_x0000_s18913" style="position:absolute;left:4604;top:-489;width:16;height:0" coordsize="16,0" path="m,l,,16,e" filled="f" strokecolor="purple" strokeweight="1.65pt">
                <v:path arrowok="t"/>
              </v:shape>
              <v:line id="_x0000_s18914" style="position:absolute" from="4620,-489" to="4620,-489" strokecolor="purple" strokeweight="1.65pt"/>
              <v:line id="_x0000_s18915" style="position:absolute" from="4620,-489" to="4620,-489" strokecolor="purple" strokeweight="1.65pt"/>
              <v:shape id="_x0000_s18916" style="position:absolute;left:4620;top:-489;width:17;height:0" coordsize="17,0" path="m,l,,17,e" filled="f" strokecolor="purple" strokeweight="1.65pt">
                <v:path arrowok="t"/>
              </v:shape>
              <v:line id="_x0000_s18917" style="position:absolute" from="4637,-489" to="4637,-489" strokecolor="purple" strokeweight="1.65pt"/>
              <v:shape id="_x0000_s18918" style="position:absolute;left:4637;top:-489;width:0;height:18" coordsize="0,18" path="m,l,,,18e" filled="f" strokecolor="purple" strokeweight="1.65pt">
                <v:path arrowok="t"/>
              </v:shape>
              <v:line id="_x0000_s18919" style="position:absolute" from="4637,-471" to="4637,-471" strokecolor="purple" strokeweight="1.65pt"/>
              <v:shape id="_x0000_s18920" style="position:absolute;left:4637;top:-471;width:16;height:0" coordsize="16,0" path="m,l,,16,e" filled="f" strokecolor="purple" strokeweight="1.65pt">
                <v:path arrowok="t"/>
              </v:shape>
              <v:line id="_x0000_s18921" style="position:absolute" from="4653,-471" to="4653,-471" strokecolor="purple" strokeweight="1.65pt"/>
              <v:line id="_x0000_s18922" style="position:absolute" from="4653,-471" to="4653,-471" strokecolor="purple" strokeweight="1.65pt"/>
              <v:shape id="_x0000_s18923" style="position:absolute;left:4653;top:-471;width:16;height:0" coordsize="16,0" path="m,l,,16,e" filled="f" strokecolor="purple" strokeweight="1.65pt">
                <v:path arrowok="t"/>
              </v:shape>
            </v:group>
            <v:group id="_x0000_s18924" style="position:absolute;left:4669;top:-471;width:931;height:733" coordorigin="4669,-471" coordsize="931,733">
              <v:line id="_x0000_s18925" style="position:absolute" from="4669,-471" to="4669,-471" strokecolor="purple" strokeweight="1.65pt"/>
              <v:shape id="_x0000_s18926" style="position:absolute;left:4669;top:-471;width:0;height:19" coordsize="0,19" path="m,l,,,19e" filled="f" strokecolor="purple" strokeweight="1.65pt">
                <v:path arrowok="t"/>
              </v:shape>
              <v:shape id="_x0000_s18927" style="position:absolute;left:4669;top:-452;width:17;height:0" coordsize="17,0" path="m,l,,17,e" filled="f" strokecolor="purple" strokeweight="1.65pt">
                <v:path arrowok="t"/>
              </v:shape>
              <v:line id="_x0000_s18928" style="position:absolute" from="4686,-452" to="4686,-452" strokecolor="purple" strokeweight="1.65pt"/>
              <v:line id="_x0000_s18929" style="position:absolute" from="4686,-452" to="4686,-452" strokecolor="purple" strokeweight="1.65pt"/>
              <v:shape id="_x0000_s18930" style="position:absolute;left:4686;top:-452;width:16;height:0" coordsize="16,0" path="m,l,,16,e" filled="f" strokecolor="purple" strokeweight="1.65pt">
                <v:path arrowok="t"/>
              </v:shape>
              <v:line id="_x0000_s18931" style="position:absolute" from="4702,-452" to="4702,-452" strokecolor="purple" strokeweight="1.65pt"/>
              <v:shape id="_x0000_s18932" style="position:absolute;left:4702;top:-452;width:0;height:18" coordsize="0,18" path="m,l,,,18e" filled="f" strokecolor="purple" strokeweight="1.65pt">
                <v:path arrowok="t"/>
              </v:shape>
              <v:line id="_x0000_s18933" style="position:absolute" from="4702,-434" to="4702,-434" strokecolor="purple" strokeweight="1.65pt"/>
              <v:shape id="_x0000_s18934" style="position:absolute;left:4702;top:-434;width:16;height:0" coordsize="16,0" path="m,l,,16,e" filled="f" strokecolor="purple" strokeweight="1.65pt">
                <v:path arrowok="t"/>
              </v:shape>
              <v:line id="_x0000_s18935" style="position:absolute" from="4718,-434" to="4718,-434" strokecolor="purple" strokeweight="1.65pt"/>
              <v:line id="_x0000_s18936" style="position:absolute" from="4718,-434" to="4718,-434" strokecolor="purple" strokeweight="1.65pt"/>
              <v:shape id="_x0000_s18937" style="position:absolute;left:4718;top:-434;width:0;height:0" coordsize="0,0" path="m,l,,,e" filled="f" strokecolor="purple" strokeweight="1.65pt">
                <v:path arrowok="t"/>
              </v:shape>
              <v:line id="_x0000_s18938" style="position:absolute" from="4718,-434" to="4718,-434" strokecolor="purple" strokeweight="1.65pt"/>
              <v:shape id="_x0000_s18939" style="position:absolute;left:4718;top:-434;width:0;height:18" coordsize="0,18" path="m,l,,,18e" filled="f" strokecolor="purple" strokeweight="1.65pt">
                <v:path arrowok="t"/>
              </v:shape>
              <v:shape id="_x0000_s18940" style="position:absolute;left:4718;top:-416;width:16;height:0" coordsize="16,0" path="m,l,,16,e" filled="f" strokecolor="purple" strokeweight="1.65pt">
                <v:path arrowok="t"/>
              </v:shape>
              <v:line id="_x0000_s18941" style="position:absolute" from="4734,-416" to="4734,-416" strokecolor="purple" strokeweight="1.65pt"/>
              <v:line id="_x0000_s18942" style="position:absolute" from="4734,-416" to="4734,-416" strokecolor="purple" strokeweight="1.65pt"/>
              <v:line id="_x0000_s18943" style="position:absolute" from="4734,-416" to="4734,-416" strokecolor="purple" strokeweight="1.65pt"/>
              <v:shape id="_x0000_s18944" style="position:absolute;left:4734;top:-416;width:17;height:0" coordsize="17,0" path="m,l,,17,e" filled="f" strokecolor="purple" strokeweight="1.65pt">
                <v:path arrowok="t"/>
              </v:shape>
              <v:shape id="_x0000_s18945" style="position:absolute;left:4751;top:-416;width:0;height:19" coordsize="0,19" path="m,l,,,19e" filled="f" strokecolor="purple" strokeweight="1.65pt">
                <v:path arrowok="t"/>
              </v:shape>
              <v:line id="_x0000_s18946" style="position:absolute" from="4751,-397" to="4751,-397" strokecolor="purple" strokeweight="1.65pt"/>
              <v:shape id="_x0000_s18947" style="position:absolute;left:4751;top:-397;width:16;height:0" coordsize="16,0" path="m,l,,16,e" filled="f" strokecolor="purple" strokeweight="1.65pt">
                <v:path arrowok="t"/>
              </v:shape>
              <v:line id="_x0000_s18948" style="position:absolute" from="4767,-397" to="4767,-397" strokecolor="purple" strokeweight="1.65pt"/>
              <v:line id="_x0000_s18949" style="position:absolute" from="4767,-397" to="4767,-397" strokecolor="purple" strokeweight="1.65pt"/>
              <v:shape id="_x0000_s18950" style="position:absolute;left:4767;top:-397;width:16;height:0" coordsize="16,0" path="m,l,,16,e" filled="f" strokecolor="purple" strokeweight="1.65pt">
                <v:path arrowok="t"/>
              </v:shape>
              <v:shape id="_x0000_s18951" style="position:absolute;left:4783;top:-397;width:0;height:18" coordsize="0,18" path="m,l,,,18e" filled="f" strokecolor="purple" strokeweight="1.65pt">
                <v:path arrowok="t"/>
              </v:shape>
              <v:line id="_x0000_s18952" style="position:absolute" from="4783,-379" to="4783,-379" strokecolor="purple" strokeweight="1.65pt"/>
              <v:line id="_x0000_s18953" style="position:absolute" from="4783,-379" to="4783,-379" strokecolor="purple" strokeweight="1.65pt"/>
              <v:shape id="_x0000_s18954" style="position:absolute;left:4783;top:-379;width:17;height:0" coordsize="17,0" path="m,l,,17,e" filled="f" strokecolor="purple" strokeweight="1.65pt">
                <v:path arrowok="t"/>
              </v:shape>
              <v:line id="_x0000_s18955" style="position:absolute" from="4800,-379" to="4800,-379" strokecolor="purple" strokeweight="1.65pt"/>
              <v:line id="_x0000_s18956" style="position:absolute" from="4800,-379" to="4800,-379" strokecolor="purple" strokeweight="1.65pt"/>
              <v:shape id="_x0000_s18957" style="position:absolute;left:4800;top:-379;width:16;height:0" coordsize="16,0" path="m,l,,16,e" filled="f" strokecolor="purple" strokeweight="1.65pt">
                <v:path arrowok="t"/>
              </v:shape>
              <v:shape id="_x0000_s18958" style="position:absolute;left:4816;top:-379;width:0;height:18" coordsize="0,18" path="m,l,,,18e" filled="f" strokecolor="purple" strokeweight="1.65pt">
                <v:path arrowok="t"/>
              </v:shape>
              <v:line id="_x0000_s18959" style="position:absolute" from="4816,-361" to="4816,-361" strokecolor="purple" strokeweight="1.65pt"/>
              <v:shape id="_x0000_s18960" style="position:absolute;left:4816;top:-361;width:16;height:0" coordsize="16,0" path="m,l,,16,e" filled="f" strokecolor="purple" strokeweight="1.65pt">
                <v:path arrowok="t"/>
              </v:shape>
              <v:line id="_x0000_s18961" style="position:absolute" from="4832,-361" to="4832,-361" strokecolor="purple" strokeweight="1.65pt"/>
              <v:line id="_x0000_s18962" style="position:absolute" from="4832,-361" to="4832,-361" strokecolor="purple" strokeweight="1.65pt"/>
              <v:line id="_x0000_s18963" style="position:absolute" from="4832,-361" to="4832,-361" strokecolor="purple" strokeweight="1.65pt"/>
              <v:shape id="_x0000_s18964" style="position:absolute;left:4832;top:-361;width:17;height:19" coordsize="17,19" path="m,l,,17,19e" filled="f" strokecolor="purple" strokeweight="1.65pt">
                <v:path arrowok="t"/>
              </v:shape>
              <v:line id="_x0000_s18965" style="position:absolute" from="4849,-342" to="4849,-342" strokecolor="purple" strokeweight="1.65pt"/>
              <v:line id="_x0000_s18966" style="position:absolute" from="4849,-342" to="4849,-342" strokecolor="purple" strokeweight="1.65pt"/>
              <v:shape id="_x0000_s18967" style="position:absolute;left:4849;top:-342;width:16;height:0" coordsize="16,0" path="m,l,,16,e" filled="f" strokecolor="purple" strokeweight="1.65pt">
                <v:path arrowok="t"/>
              </v:shape>
              <v:line id="_x0000_s18968" style="position:absolute" from="4865,-342" to="4865,-342" strokecolor="purple" strokeweight="1.65pt"/>
              <v:line id="_x0000_s18969" style="position:absolute" from="4865,-342" to="4865,-342" strokecolor="purple" strokeweight="1.65pt"/>
              <v:shape id="_x0000_s18970" style="position:absolute;left:4865;top:-342;width:16;height:18" coordsize="16,18" path="m,l,,16,18e" filled="f" strokecolor="purple" strokeweight="1.65pt">
                <v:path arrowok="t"/>
              </v:shape>
              <v:line id="_x0000_s18971" style="position:absolute" from="4881,-324" to="4881,-324" strokecolor="purple" strokeweight="1.65pt"/>
              <v:line id="_x0000_s18972" style="position:absolute" from="4881,-324" to="4881,-324" strokecolor="purple" strokeweight="1.65pt"/>
              <v:line id="_x0000_s18973" style="position:absolute" from="4881,-324" to="4881,-324" strokecolor="purple" strokeweight="1.65pt"/>
              <v:shape id="_x0000_s18974" style="position:absolute;left:4881;top:-324;width:17;height:0" coordsize="17,0" path="m,l,,17,e" filled="f" strokecolor="purple" strokeweight="1.65pt">
                <v:path arrowok="t"/>
              </v:shape>
              <v:shape id="_x0000_s18975" style="position:absolute;left:4898;top:-324;width:0;height:18" coordsize="0,18" path="m,l,,,18e" filled="f" strokecolor="purple" strokeweight="1.65pt">
                <v:path arrowok="t"/>
              </v:shape>
              <v:line id="_x0000_s18976" style="position:absolute" from="4898,-306" to="4898,-306" strokecolor="purple" strokeweight="1.65pt"/>
              <v:shape id="_x0000_s18977" style="position:absolute;left:4898;top:-306;width:16;height:0" coordsize="16,0" path="m,l,,16,e" filled="f" strokecolor="purple" strokeweight="1.65pt">
                <v:path arrowok="t"/>
              </v:shape>
              <v:line id="_x0000_s18978" style="position:absolute" from="4914,-306" to="4914,-306" strokecolor="purple" strokeweight="1.65pt"/>
              <v:line id="_x0000_s18979" style="position:absolute" from="4914,-306" to="4914,-306" strokecolor="purple" strokeweight="1.65pt"/>
              <v:shape id="_x0000_s18980" style="position:absolute;left:4914;top:-306;width:16;height:0" coordsize="16,0" path="m,l,,16,e" filled="f" strokecolor="purple" strokeweight="1.65pt">
                <v:path arrowok="t"/>
              </v:shape>
              <v:shape id="_x0000_s18981" style="position:absolute;left:4930;top:-306;width:0;height:19" coordsize="0,19" path="m,l,,,19e" filled="f" strokecolor="purple" strokeweight="1.65pt">
                <v:path arrowok="t"/>
              </v:shape>
              <v:line id="_x0000_s18982" style="position:absolute" from="4930,-287" to="4930,-287" strokecolor="purple" strokeweight="1.65pt"/>
              <v:line id="_x0000_s18983" style="position:absolute" from="4930,-287" to="4930,-287" strokecolor="purple" strokeweight="1.65pt"/>
              <v:shape id="_x0000_s18984" style="position:absolute;left:4930;top:-287;width:17;height:0" coordsize="17,0" path="m,l,,17,e" filled="f" strokecolor="purple" strokeweight="1.65pt">
                <v:path arrowok="t"/>
              </v:shape>
              <v:line id="_x0000_s18985" style="position:absolute" from="4947,-287" to="4947,-287" strokecolor="purple" strokeweight="1.65pt"/>
              <v:line id="_x0000_s18986" style="position:absolute" from="4947,-287" to="4947,-287" strokecolor="purple" strokeweight="1.65pt"/>
              <v:shape id="_x0000_s18987" style="position:absolute;left:4947;top:-287;width:16;height:18" coordsize="16,18" path="m,l,,16,18e" filled="f" strokecolor="purple" strokeweight="1.65pt">
                <v:path arrowok="t"/>
              </v:shape>
              <v:line id="_x0000_s18988" style="position:absolute" from="4963,-269" to="4963,-269" strokecolor="purple" strokeweight="1.65pt"/>
              <v:line id="_x0000_s18989" style="position:absolute" from="4963,-269" to="4963,-269" strokecolor="purple" strokeweight="1.65pt"/>
              <v:shape id="_x0000_s18990" style="position:absolute;left:4963;top:-269;width:16;height:0" coordsize="16,0" path="m,l,,16,e" filled="f" strokecolor="purple" strokeweight="1.65pt">
                <v:path arrowok="t"/>
              </v:shape>
              <v:line id="_x0000_s18991" style="position:absolute" from="4979,-269" to="4979,-269" strokecolor="purple" strokeweight="1.65pt"/>
              <v:shape id="_x0000_s18992" style="position:absolute;left:4979;top:-269;width:0;height:18" coordsize="0,18" path="m,l,,,18e" filled="f" strokecolor="purple" strokeweight="1.65pt">
                <v:path arrowok="t"/>
              </v:shape>
              <v:line id="_x0000_s18993" style="position:absolute" from="4979,-251" to="4979,-251" strokecolor="purple" strokeweight="1.65pt"/>
              <v:shape id="_x0000_s18994" style="position:absolute;left:4979;top:-251;width:17;height:0" coordsize="17,0" path="m,l,,17,e" filled="f" strokecolor="purple" strokeweight="1.65pt">
                <v:path arrowok="t"/>
              </v:shape>
              <v:line id="_x0000_s18995" style="position:absolute" from="4996,-251" to="4996,-251" strokecolor="purple" strokeweight="1.65pt"/>
              <v:line id="_x0000_s18996" style="position:absolute" from="4996,-251" to="4996,-251" strokecolor="purple" strokeweight="1.65pt"/>
              <v:shape id="_x0000_s18997" style="position:absolute;left:4996;top:-251;width:16;height:0" coordsize="16,0" path="m,l,,16,e" filled="f" strokecolor="purple" strokeweight="1.65pt">
                <v:path arrowok="t"/>
              </v:shape>
              <v:shape id="_x0000_s18998" style="position:absolute;left:5012;top:-251;width:0;height:19" coordsize="0,19" path="m,l,,,19e" filled="f" strokecolor="purple" strokeweight="1.65pt">
                <v:path arrowok="t"/>
              </v:shape>
              <v:line id="_x0000_s18999" style="position:absolute" from="5012,-232" to="5012,-232" strokecolor="purple" strokeweight="1.65pt"/>
              <v:shape id="_x0000_s19000" style="position:absolute;left:5012;top:-232;width:16;height:0" coordsize="16,0" path="m,l,,16,e" filled="f" strokecolor="purple" strokeweight="1.65pt">
                <v:path arrowok="t"/>
              </v:shape>
              <v:line id="_x0000_s19001" style="position:absolute" from="5028,-232" to="5028,-232" strokecolor="purple" strokeweight="1.65pt"/>
              <v:line id="_x0000_s19002" style="position:absolute" from="5028,-232" to="5028,-232" strokecolor="purple" strokeweight="1.65pt"/>
              <v:shape id="_x0000_s19003" style="position:absolute;left:5028;top:-232;width:0;height:18" coordsize="0,18" path="m,l,,,18e" filled="f" strokecolor="purple" strokeweight="1.65pt">
                <v:path arrowok="t"/>
              </v:shape>
              <v:shape id="_x0000_s19004" style="position:absolute;left:5028;top:-214;width:0;height:0" coordsize="0,0" path="m,l,,,e" filled="f" strokecolor="purple" strokeweight="1.65pt">
                <v:path arrowok="t"/>
              </v:shape>
              <v:line id="_x0000_s19005" style="position:absolute" from="5028,-214" to="5028,-214" strokecolor="purple" strokeweight="1.65pt"/>
              <v:line id="_x0000_s19006" style="position:absolute" from="5028,-214" to="5028,-214" strokecolor="purple" strokeweight="1.65pt"/>
              <v:shape id="_x0000_s19007" style="position:absolute;left:5028;top:-214;width:17;height:0" coordsize="17,0" path="m,l,,17,e" filled="f" strokecolor="purple" strokeweight="1.65pt">
                <v:path arrowok="t"/>
              </v:shape>
              <v:shape id="_x0000_s19008" style="position:absolute;left:5045;top:-214;width:0;height:18" coordsize="0,18" path="m,l,,,18e" filled="f" strokecolor="purple" strokeweight="1.65pt">
                <v:path arrowok="t"/>
              </v:shape>
              <v:line id="_x0000_s19009" style="position:absolute" from="5045,-196" to="5045,-196" strokecolor="purple" strokeweight="1.65pt"/>
              <v:shape id="_x0000_s19010" style="position:absolute;left:5045;top:-196;width:16;height:0" coordsize="16,0" path="m,l,,16,e" filled="f" strokecolor="purple" strokeweight="1.65pt">
                <v:path arrowok="t"/>
              </v:shape>
              <v:line id="_x0000_s19011" style="position:absolute" from="5061,-196" to="5061,-196" strokecolor="purple" strokeweight="1.65pt"/>
              <v:line id="_x0000_s19012" style="position:absolute" from="5061,-196" to="5061,-196" strokecolor="purple" strokeweight="1.65pt"/>
              <v:shape id="_x0000_s19013" style="position:absolute;left:5061;top:-196;width:0;height:18" coordsize="0,18" path="m,l,,,18e" filled="f" strokecolor="purple" strokeweight="1.65pt">
                <v:path arrowok="t"/>
              </v:shape>
              <v:shape id="_x0000_s19014" style="position:absolute;left:5061;top:-178;width:16;height:0" coordsize="16,0" path="m,l,,16,e" filled="f" strokecolor="purple" strokeweight="1.65pt">
                <v:path arrowok="t"/>
              </v:shape>
              <v:line id="_x0000_s19015" style="position:absolute" from="5077,-178" to="5077,-178" strokecolor="purple" strokeweight="1.65pt"/>
              <v:line id="_x0000_s19016" style="position:absolute" from="5077,-178" to="5077,-178" strokecolor="purple" strokeweight="1.65pt"/>
              <v:shape id="_x0000_s19017" style="position:absolute;left:5077;top:-178;width:17;height:0" coordsize="17,0" path="m,l,,17,e" filled="f" strokecolor="purple" strokeweight="1.65pt">
                <v:path arrowok="t"/>
              </v:shape>
              <v:shape id="_x0000_s19018" style="position:absolute;left:5094;top:-178;width:0;height:19" coordsize="0,19" path="m,l,,,19e" filled="f" strokecolor="purple" strokeweight="1.65pt">
                <v:path arrowok="t"/>
              </v:shape>
              <v:line id="_x0000_s19019" style="position:absolute" from="5094,-159" to="5094,-159" strokecolor="purple" strokeweight="1.65pt"/>
              <v:shape id="_x0000_s19020" style="position:absolute;left:5094;top:-159;width:16;height:0" coordsize="16,0" path="m,l,,16,e" filled="f" strokecolor="purple" strokeweight="1.65pt">
                <v:path arrowok="t"/>
              </v:shape>
              <v:line id="_x0000_s19021" style="position:absolute" from="5110,-159" to="5110,-159" strokecolor="purple" strokeweight="1.65pt"/>
              <v:line id="_x0000_s19022" style="position:absolute" from="5110,-159" to="5110,-159" strokecolor="purple" strokeweight="1.65pt"/>
              <v:shape id="_x0000_s19023" style="position:absolute;left:5110;top:-159;width:0;height:0" coordsize="0,0" path="m,l,,,e" filled="f" strokecolor="purple" strokeweight="1.65pt">
                <v:path arrowok="t"/>
              </v:shape>
              <v:shape id="_x0000_s19024" style="position:absolute;left:5110;top:-159;width:16;height:0" coordsize="16,0" path="m,l,,16,e" filled="f" strokecolor="purple" strokeweight="1.65pt">
                <v:path arrowok="t"/>
              </v:shape>
              <v:line id="_x0000_s19025" style="position:absolute" from="5126,-159" to="5126,-159" strokecolor="purple" strokeweight="1.65pt"/>
              <v:line id="_x0000_s19026" style="position:absolute" from="5126,-159" to="5126,-159" strokecolor="purple" strokeweight="1.65pt"/>
              <v:shape id="_x0000_s19027" style="position:absolute;left:5126;top:-159;width:17;height:0" coordsize="17,0" path="m,l,,17,e" filled="f" strokecolor="purple" strokeweight="1.65pt">
                <v:path arrowok="t"/>
              </v:shape>
              <v:shape id="_x0000_s19028" style="position:absolute;left:5143;top:-159;width:0;height:18" coordsize="0,18" path="m,l,,,18e" filled="f" strokecolor="purple" strokeweight="1.65pt">
                <v:path arrowok="t"/>
              </v:shape>
              <v:line id="_x0000_s19029" style="position:absolute" from="5143,-141" to="5143,-141" strokecolor="purple" strokeweight="1.65pt"/>
              <v:shape id="_x0000_s19030" style="position:absolute;left:5143;top:-141;width:16;height:0" coordsize="16,0" path="m,l,,16,e" filled="f" strokecolor="purple" strokeweight="1.65pt">
                <v:path arrowok="t"/>
              </v:shape>
              <v:line id="_x0000_s19031" style="position:absolute" from="5159,-141" to="5159,-141" strokecolor="purple" strokeweight="1.65pt"/>
              <v:line id="_x0000_s19032" style="position:absolute" from="5159,-141" to="5159,-141" strokecolor="purple" strokeweight="1.65pt"/>
              <v:shape id="_x0000_s19033" style="position:absolute;left:5159;top:-141;width:0;height:18" coordsize="0,18" path="m,l,,,18e" filled="f" strokecolor="purple" strokeweight="1.65pt">
                <v:path arrowok="t"/>
              </v:shape>
              <v:shape id="_x0000_s19034" style="position:absolute;left:5159;top:-123;width:16;height:0" coordsize="16,0" path="m,l,,16,e" filled="f" strokecolor="purple" strokeweight="1.65pt">
                <v:path arrowok="t"/>
              </v:shape>
              <v:line id="_x0000_s19035" style="position:absolute" from="5175,-123" to="5175,-123" strokecolor="purple" strokeweight="1.65pt"/>
              <v:line id="_x0000_s19036" style="position:absolute" from="5175,-123" to="5175,-123" strokecolor="purple" strokeweight="1.65pt"/>
              <v:shape id="_x0000_s19037" style="position:absolute;left:5175;top:-123;width:17;height:0" coordsize="17,0" path="m,l,,17,e" filled="f" strokecolor="purple" strokeweight="1.65pt">
                <v:path arrowok="t"/>
              </v:shape>
              <v:shape id="_x0000_s19038" style="position:absolute;left:5192;top:-123;width:0;height:19" coordsize="0,19" path="m,l,,,19e" filled="f" strokecolor="purple" strokeweight="1.65pt">
                <v:path arrowok="t"/>
              </v:shape>
              <v:line id="_x0000_s19039" style="position:absolute" from="5192,-104" to="5192,-104" strokecolor="purple" strokeweight="1.65pt"/>
              <v:shape id="_x0000_s19040" style="position:absolute;left:5192;top:-104;width:16;height:0" coordsize="16,0" path="m,l,,16,e" filled="f" strokecolor="purple" strokeweight="1.65pt">
                <v:path arrowok="t"/>
              </v:shape>
              <v:line id="_x0000_s19041" style="position:absolute" from="5208,-104" to="5208,-104" strokecolor="purple" strokeweight="1.65pt"/>
              <v:line id="_x0000_s19042" style="position:absolute" from="5208,-104" to="5208,-104" strokecolor="purple" strokeweight="1.65pt"/>
              <v:shape id="_x0000_s19043" style="position:absolute;left:5208;top:-104;width:0;height:18" coordsize="0,18" path="m,l,,,18e" filled="f" strokecolor="purple" strokeweight="1.65pt">
                <v:path arrowok="t"/>
              </v:shape>
              <v:shape id="_x0000_s19044" style="position:absolute;left:5208;top:-86;width:16;height:0" coordsize="16,0" path="m,l,,16,e" filled="f" strokecolor="purple" strokeweight="1.65pt">
                <v:path arrowok="t"/>
              </v:shape>
              <v:line id="_x0000_s19045" style="position:absolute" from="5224,-86" to="5224,-86" strokecolor="purple" strokeweight="1.65pt"/>
              <v:line id="_x0000_s19046" style="position:absolute" from="5224,-86" to="5224,-86" strokecolor="purple" strokeweight="1.65pt"/>
              <v:shape id="_x0000_s19047" style="position:absolute;left:5224;top:-86;width:17;height:18" coordsize="17,18" path="m,l,,17,18e" filled="f" strokecolor="purple" strokeweight="1.65pt">
                <v:path arrowok="t"/>
              </v:shape>
              <v:line id="_x0000_s19048" style="position:absolute" from="5241,-68" to="5241,-68" strokecolor="purple" strokeweight="1.65pt"/>
              <v:line id="_x0000_s19049" style="position:absolute" from="5241,-68" to="5241,-68" strokecolor="purple" strokeweight="1.65pt"/>
              <v:shape id="_x0000_s19050" style="position:absolute;left:5241;top:-68;width:16;height:0" coordsize="16,0" path="m,l,,16,e" filled="f" strokecolor="purple" strokeweight="1.65pt">
                <v:path arrowok="t"/>
              </v:shape>
              <v:line id="_x0000_s19051" style="position:absolute" from="5257,-68" to="5257,-68" strokecolor="purple" strokeweight="1.65pt"/>
              <v:shape id="_x0000_s19052" style="position:absolute;left:5257;top:-68;width:0;height:19" coordsize="0,19" path="m,l,,,19e" filled="f" strokecolor="purple" strokeweight="1.65pt">
                <v:path arrowok="t"/>
              </v:shape>
              <v:line id="_x0000_s19053" style="position:absolute" from="5257,-49" to="5257,-49" strokecolor="purple" strokeweight="1.65pt"/>
              <v:shape id="_x0000_s19054" style="position:absolute;left:5257;top:-49;width:16;height:0" coordsize="16,0" path="m,l,,16,e" filled="f" strokecolor="purple" strokeweight="1.65pt">
                <v:path arrowok="t"/>
              </v:shape>
              <v:line id="_x0000_s19055" style="position:absolute" from="5273,-49" to="5273,-49" strokecolor="purple" strokeweight="1.65pt"/>
              <v:shape id="_x0000_s19056" style="position:absolute;left:5273;top:-49;width:0;height:18" coordsize="0,18" path="m,l,,,18e" filled="f" strokecolor="purple" strokeweight="1.65pt">
                <v:path arrowok="t"/>
              </v:shape>
              <v:shape id="_x0000_s19057" style="position:absolute;left:5273;top:-31;width:17;height:0" coordsize="17,0" path="m,l,,17,e" filled="f" strokecolor="purple" strokeweight="1.65pt">
                <v:path arrowok="t"/>
              </v:shape>
              <v:line id="_x0000_s19058" style="position:absolute" from="5290,-31" to="5290,-31" strokecolor="purple" strokeweight="1.65pt"/>
              <v:line id="_x0000_s19059" style="position:absolute" from="5290,-31" to="5290,-31" strokecolor="purple" strokeweight="1.65pt"/>
              <v:shape id="_x0000_s19060" style="position:absolute;left:5290;top:-31;width:16;height:0" coordsize="16,0" path="m,l,,16,e" filled="f" strokecolor="purple" strokeweight="1.65pt">
                <v:path arrowok="t"/>
              </v:shape>
              <v:shape id="_x0000_s19061" style="position:absolute;left:5306;top:-31;width:0;height:18" coordsize="0,18" path="m,l,,,18e" filled="f" strokecolor="purple" strokeweight="1.65pt">
                <v:path arrowok="t"/>
              </v:shape>
              <v:line id="_x0000_s19062" style="position:absolute" from="5306,-13" to="5306,-13" strokecolor="purple" strokeweight="1.65pt"/>
              <v:line id="_x0000_s19063" style="position:absolute" from="5306,-13" to="5306,-13" strokecolor="purple" strokeweight="1.65pt"/>
              <v:shape id="_x0000_s19064" style="position:absolute;left:5306;top:-13;width:16;height:0" coordsize="16,0" path="m,l,,16,e" filled="f" strokecolor="purple" strokeweight="1.65pt">
                <v:path arrowok="t"/>
              </v:shape>
              <v:shape id="_x0000_s19065" style="position:absolute;left:5322;top:-13;width:0;height:19" coordsize="0,19" path="m,l,,,19e" filled="f" strokecolor="purple" strokeweight="1.65pt">
                <v:path arrowok="t"/>
              </v:shape>
              <v:line id="_x0000_s19066" style="position:absolute" from="5322,6" to="5322,6" strokecolor="purple" strokeweight="1.65pt"/>
              <v:shape id="_x0000_s19067" style="position:absolute;left:5322;top:6;width:17;height:0" coordsize="17,0" path="m,l,,17,e" filled="f" strokecolor="purple" strokeweight="1.65pt">
                <v:path arrowok="t"/>
              </v:shape>
              <v:line id="_x0000_s19068" style="position:absolute" from="5339,6" to="5339,6" strokecolor="purple" strokeweight="1.65pt"/>
              <v:shape id="_x0000_s19069" style="position:absolute;left:5339;top:6;width:0;height:18" coordsize="0,18" path="m,l,,,18e" filled="f" strokecolor="purple" strokeweight="1.65pt">
                <v:path arrowok="t"/>
              </v:shape>
              <v:shape id="_x0000_s19070" style="position:absolute;left:5339;top:24;width:16;height:0" coordsize="16,0" path="m,l,,16,e" filled="f" strokecolor="purple" strokeweight="1.65pt">
                <v:path arrowok="t"/>
              </v:shape>
              <v:line id="_x0000_s19071" style="position:absolute" from="5355,24" to="5355,24" strokecolor="purple" strokeweight="1.65pt"/>
              <v:line id="_x0000_s19072" style="position:absolute" from="5355,24" to="5355,24" strokecolor="purple" strokeweight="1.65pt"/>
              <v:shape id="_x0000_s19073" style="position:absolute;left:5355;top:24;width:0;height:18" coordsize="0,18" path="m,l,,,18e" filled="f" strokecolor="purple" strokeweight="1.65pt">
                <v:path arrowok="t"/>
              </v:shape>
              <v:shape id="_x0000_s19074" style="position:absolute;left:5355;top:42;width:0;height:0" coordsize="0,0" path="m,l,,,e" filled="f" strokecolor="purple" strokeweight="1.65pt">
                <v:path arrowok="t"/>
              </v:shape>
              <v:line id="_x0000_s19075" style="position:absolute" from="5355,42" to="5355,42" strokecolor="purple" strokeweight="1.65pt"/>
              <v:line id="_x0000_s19076" style="position:absolute" from="5355,42" to="5355,42" strokecolor="purple" strokeweight="1.65pt"/>
              <v:shape id="_x0000_s19077" style="position:absolute;left:5355;top:42;width:16;height:19" coordsize="16,19" path="m,l,,16,19e" filled="f" strokecolor="purple" strokeweight="1.65pt">
                <v:path arrowok="t"/>
              </v:shape>
              <v:line id="_x0000_s19078" style="position:absolute" from="5371,61" to="5371,61" strokecolor="purple" strokeweight="1.65pt"/>
              <v:line id="_x0000_s19079" style="position:absolute" from="5371,61" to="5371,61" strokecolor="purple" strokeweight="1.65pt"/>
              <v:shape id="_x0000_s19080" style="position:absolute;left:5371;top:61;width:17;height:0" coordsize="17,0" path="m,l,,17,e" filled="f" strokecolor="purple" strokeweight="1.65pt">
                <v:path arrowok="t"/>
              </v:shape>
              <v:shape id="_x0000_s19081" style="position:absolute;left:5388;top:61;width:0;height:18" coordsize="0,18" path="m,l,,,18e" filled="f" strokecolor="purple" strokeweight="1.65pt">
                <v:path arrowok="t"/>
              </v:shape>
              <v:line id="_x0000_s19082" style="position:absolute" from="5388,79" to="5388,79" strokecolor="purple" strokeweight="1.65pt"/>
              <v:line id="_x0000_s19083" style="position:absolute" from="5388,79" to="5388,79" strokecolor="purple" strokeweight="1.65pt"/>
              <v:shape id="_x0000_s19084" style="position:absolute;left:5388;top:79;width:16;height:0" coordsize="16,0" path="m,l,,16,e" filled="f" strokecolor="purple" strokeweight="1.65pt">
                <v:path arrowok="t"/>
              </v:shape>
              <v:shape id="_x0000_s19085" style="position:absolute;left:5404;top:79;width:0;height:18" coordsize="0,18" path="m,l,,,18e" filled="f" strokecolor="purple" strokeweight="1.65pt">
                <v:path arrowok="t"/>
              </v:shape>
              <v:line id="_x0000_s19086" style="position:absolute" from="5404,97" to="5404,97" strokecolor="purple" strokeweight="1.65pt"/>
              <v:shape id="_x0000_s19087" style="position:absolute;left:5404;top:97;width:16;height:0" coordsize="16,0" path="m,l,,16,e" filled="f" strokecolor="purple" strokeweight="1.65pt">
                <v:path arrowok="t"/>
              </v:shape>
              <v:line id="_x0000_s19088" style="position:absolute" from="5420,97" to="5420,97" strokecolor="purple" strokeweight="1.65pt"/>
              <v:shape id="_x0000_s19089" style="position:absolute;left:5420;top:97;width:0;height:18" coordsize="0,18" path="m,l,,,18e" filled="f" strokecolor="purple" strokeweight="1.65pt">
                <v:path arrowok="t"/>
              </v:shape>
              <v:shape id="_x0000_s19090" style="position:absolute;left:5420;top:115;width:16;height:0" coordsize="16,0" path="m,l,,16,e" filled="f" strokecolor="purple" strokeweight="1.65pt">
                <v:path arrowok="t"/>
              </v:shape>
              <v:line id="_x0000_s19091" style="position:absolute" from="5436,115" to="5436,115" strokecolor="purple" strokeweight="1.65pt"/>
              <v:line id="_x0000_s19092" style="position:absolute" from="5436,115" to="5436,115" strokecolor="purple" strokeweight="1.65pt"/>
              <v:shape id="_x0000_s19093" style="position:absolute;left:5436;top:115;width:17;height:19" coordsize="17,19" path="m,l,,17,19e" filled="f" strokecolor="purple" strokeweight="1.65pt">
                <v:path arrowok="t"/>
              </v:shape>
              <v:line id="_x0000_s19094" style="position:absolute" from="5453,134" to="5453,134" strokecolor="purple" strokeweight="1.65pt"/>
              <v:line id="_x0000_s19095" style="position:absolute" from="5453,134" to="5453,134" strokecolor="purple" strokeweight="1.65pt"/>
              <v:line id="_x0000_s19096" style="position:absolute" from="5453,134" to="5453,134" strokecolor="purple" strokeweight="1.65pt"/>
              <v:shape id="_x0000_s19097" style="position:absolute;left:5453;top:134;width:16;height:18" coordsize="16,18" path="m,l,,16,18e" filled="f" strokecolor="purple" strokeweight="1.65pt">
                <v:path arrowok="t"/>
              </v:shape>
              <v:line id="_x0000_s19098" style="position:absolute" from="5469,152" to="5469,152" strokecolor="purple" strokeweight="1.65pt"/>
              <v:line id="_x0000_s19099" style="position:absolute" from="5469,152" to="5469,152" strokecolor="purple" strokeweight="1.65pt"/>
              <v:shape id="_x0000_s19100" style="position:absolute;left:5469;top:152;width:16;height:0" coordsize="16,0" path="m,l,,16,e" filled="f" strokecolor="purple" strokeweight="1.65pt">
                <v:path arrowok="t"/>
              </v:shape>
              <v:shape id="_x0000_s19101" style="position:absolute;left:5485;top:152;width:0;height:18" coordsize="0,18" path="m,l,,,18e" filled="f" strokecolor="purple" strokeweight="1.65pt">
                <v:path arrowok="t"/>
              </v:shape>
              <v:line id="_x0000_s19102" style="position:absolute" from="5485,170" to="5485,170" strokecolor="purple" strokeweight="1.65pt"/>
              <v:shape id="_x0000_s19103" style="position:absolute;left:5485;top:170;width:17;height:0" coordsize="17,0" path="m,l,,17,e" filled="f" strokecolor="purple" strokeweight="1.65pt">
                <v:path arrowok="t"/>
              </v:shape>
              <v:shape id="_x0000_s19104" style="position:absolute;left:5502;top:170;width:0;height:19" coordsize="0,19" path="m,l,,,19e" filled="f" strokecolor="purple" strokeweight="1.65pt">
                <v:path arrowok="t"/>
              </v:shape>
              <v:line id="_x0000_s19105" style="position:absolute" from="5502,189" to="5502,189" strokecolor="purple" strokeweight="1.65pt"/>
              <v:line id="_x0000_s19106" style="position:absolute" from="5502,189" to="5502,189" strokecolor="purple" strokeweight="1.65pt"/>
              <v:shape id="_x0000_s19107" style="position:absolute;left:5502;top:189;width:16;height:0" coordsize="16,0" path="m,l,,16,e" filled="f" strokecolor="purple" strokeweight="1.65pt">
                <v:path arrowok="t"/>
              </v:shape>
              <v:shape id="_x0000_s19108" style="position:absolute;left:5518;top:189;width:0;height:0" coordsize="0,0" path="m,l,,,e" filled="f" strokecolor="purple" strokeweight="1.65pt">
                <v:path arrowok="t"/>
              </v:shape>
              <v:line id="_x0000_s19109" style="position:absolute" from="5518,189" to="5518,189" strokecolor="purple" strokeweight="1.65pt"/>
              <v:shape id="_x0000_s19110" style="position:absolute;left:5518;top:189;width:16;height:0" coordsize="16,0" path="m,l,,16,e" filled="f" strokecolor="purple" strokeweight="1.65pt">
                <v:path arrowok="t"/>
              </v:shape>
              <v:shape id="_x0000_s19111" style="position:absolute;left:5534;top:189;width:0;height:18" coordsize="0,18" path="m,l,,,18e" filled="f" strokecolor="purple" strokeweight="1.65pt">
                <v:path arrowok="t"/>
              </v:shape>
              <v:line id="_x0000_s19112" style="position:absolute" from="5534,207" to="5534,207" strokecolor="purple" strokeweight="1.65pt"/>
              <v:shape id="_x0000_s19113" style="position:absolute;left:5534;top:207;width:17;height:0" coordsize="17,0" path="m,l,,17,e" filled="f" strokecolor="purple" strokeweight="1.65pt">
                <v:path arrowok="t"/>
              </v:shape>
              <v:line id="_x0000_s19114" style="position:absolute" from="5551,207" to="5551,207" strokecolor="purple" strokeweight="1.65pt"/>
              <v:shape id="_x0000_s19115" style="position:absolute;left:5551;top:207;width:0;height:18" coordsize="0,18" path="m,l,,,18e" filled="f" strokecolor="purple" strokeweight="1.65pt">
                <v:path arrowok="t"/>
              </v:shape>
              <v:line id="_x0000_s19116" style="position:absolute" from="5551,225" to="5551,225" strokecolor="purple" strokeweight="1.65pt"/>
              <v:shape id="_x0000_s19117" style="position:absolute;left:5551;top:225;width:16;height:0" coordsize="16,0" path="m,l,,16,e" filled="f" strokecolor="purple" strokeweight="1.65pt">
                <v:path arrowok="t"/>
              </v:shape>
              <v:shape id="_x0000_s19118" style="position:absolute;left:5567;top:225;width:0;height:19" coordsize="0,19" path="m,l,,,19e" filled="f" strokecolor="purple" strokeweight="1.65pt">
                <v:path arrowok="t"/>
              </v:shape>
              <v:line id="_x0000_s19119" style="position:absolute" from="5567,244" to="5567,244" strokecolor="purple" strokeweight="1.65pt"/>
              <v:shape id="_x0000_s19120" style="position:absolute;left:5567;top:244;width:16;height:0" coordsize="16,0" path="m,l,,16,e" filled="f" strokecolor="purple" strokeweight="1.65pt">
                <v:path arrowok="t"/>
              </v:shape>
              <v:line id="_x0000_s19121" style="position:absolute" from="5583,244" to="5583,244" strokecolor="purple" strokeweight="1.65pt"/>
              <v:shape id="_x0000_s19122" style="position:absolute;left:5583;top:244;width:0;height:18" coordsize="0,18" path="m,l,,,18e" filled="f" strokecolor="purple" strokeweight="1.65pt">
                <v:path arrowok="t"/>
              </v:shape>
              <v:shape id="_x0000_s19123" style="position:absolute;left:5583;top:262;width:17;height:0" coordsize="17,0" path="m,l,,17,e" filled="f" strokecolor="purple" strokeweight="1.65pt">
                <v:path arrowok="t"/>
              </v:shape>
              <v:line id="_x0000_s19124" style="position:absolute" from="5600,262" to="5600,262" strokecolor="purple" strokeweight="1.65pt"/>
            </v:group>
            <v:group id="_x0000_s19125" style="position:absolute;left:5600;top:262;width:930;height:952" coordorigin="5600,262" coordsize="930,952">
              <v:shape id="_x0000_s19126" style="position:absolute;left:5600;top:262;width:0;height:18" coordsize="0,18" path="m,l,,,18e" filled="f" strokecolor="purple" strokeweight="1.65pt">
                <v:path arrowok="t"/>
              </v:shape>
              <v:line id="_x0000_s19127" style="position:absolute" from="5600,280" to="5600,280" strokecolor="purple" strokeweight="1.65pt"/>
              <v:shape id="_x0000_s19128" style="position:absolute;left:5600;top:280;width:16;height:0" coordsize="16,0" path="m,l,,16,e" filled="f" strokecolor="purple" strokeweight="1.65pt">
                <v:path arrowok="t"/>
              </v:shape>
              <v:shape id="_x0000_s19129" style="position:absolute;left:5616;top:280;width:0;height:19" coordsize="0,19" path="m,l,,,19e" filled="f" strokecolor="purple" strokeweight="1.65pt">
                <v:path arrowok="t"/>
              </v:shape>
              <v:line id="_x0000_s19130" style="position:absolute" from="5616,299" to="5616,299" strokecolor="purple" strokeweight="1.65pt"/>
              <v:shape id="_x0000_s19131" style="position:absolute;left:5616;top:299;width:16;height:0" coordsize="16,0" path="m,l,,16,e" filled="f" strokecolor="purple" strokeweight="1.65pt">
                <v:path arrowok="t"/>
              </v:shape>
              <v:line id="_x0000_s19132" style="position:absolute" from="5632,299" to="5632,299" strokecolor="purple" strokeweight="1.65pt"/>
              <v:shape id="_x0000_s19133" style="position:absolute;left:5632;top:299;width:0;height:18" coordsize="0,18" path="m,l,,,18e" filled="f" strokecolor="purple" strokeweight="1.65pt">
                <v:path arrowok="t"/>
              </v:shape>
              <v:shape id="_x0000_s19134" style="position:absolute;left:5632;top:317;width:17;height:0" coordsize="17,0" path="m,l,,17,e" filled="f" strokecolor="purple" strokeweight="1.65pt">
                <v:path arrowok="t"/>
              </v:shape>
              <v:line id="_x0000_s19135" style="position:absolute" from="5649,317" to="5649,317" strokecolor="purple" strokeweight="1.65pt"/>
              <v:shape id="_x0000_s19136" style="position:absolute;left:5649;top:317;width:0;height:18" coordsize="0,18" path="m,l,,,18e" filled="f" strokecolor="purple" strokeweight="1.65pt">
                <v:path arrowok="t"/>
              </v:shape>
              <v:line id="_x0000_s19137" style="position:absolute" from="5649,335" to="5649,335" strokecolor="purple" strokeweight="1.65pt"/>
              <v:shape id="_x0000_s19138" style="position:absolute;left:5649;top:335;width:16;height:0" coordsize="16,0" path="m,l,,16,e" filled="f" strokecolor="purple" strokeweight="1.65pt">
                <v:path arrowok="t"/>
              </v:shape>
              <v:shape id="_x0000_s19139" style="position:absolute;left:5665;top:335;width:0;height:19" coordsize="0,19" path="m,l,,,19e" filled="f" strokecolor="purple" strokeweight="1.65pt">
                <v:path arrowok="t"/>
              </v:shape>
              <v:line id="_x0000_s19140" style="position:absolute" from="5665,354" to="5665,354" strokecolor="purple" strokeweight="1.65pt"/>
              <v:shape id="_x0000_s19141" style="position:absolute;left:5665;top:354;width:16;height:0" coordsize="16,0" path="m,l,,16,e" filled="f" strokecolor="purple" strokeweight="1.65pt">
                <v:path arrowok="t"/>
              </v:shape>
              <v:shape id="_x0000_s19142" style="position:absolute;left:5681;top:354;width:0;height:18" coordsize="0,18" path="m,l,,,18e" filled="f" strokecolor="purple" strokeweight="1.65pt">
                <v:path arrowok="t"/>
              </v:shape>
              <v:line id="_x0000_s19143" style="position:absolute" from="5681,372" to="5681,372" strokecolor="purple" strokeweight="1.65pt"/>
              <v:shape id="_x0000_s19144" style="position:absolute;left:5681;top:372;width:0;height:0" coordsize="0,0" path="m,l,,,e" filled="f" strokecolor="purple" strokeweight="1.65pt">
                <v:path arrowok="t"/>
              </v:shape>
              <v:shape id="_x0000_s19145" style="position:absolute;left:5681;top:372;width:0;height:18" coordsize="0,18" path="m,l,,,18e" filled="f" strokecolor="purple" strokeweight="1.65pt">
                <v:path arrowok="t"/>
              </v:shape>
              <v:line id="_x0000_s19146" style="position:absolute" from="5681,390" to="5681,390" strokecolor="purple" strokeweight="1.65pt"/>
              <v:line id="_x0000_s19147" style="position:absolute" from="5681,390" to="5681,390" strokecolor="purple" strokeweight="1.65pt"/>
              <v:shape id="_x0000_s19148" style="position:absolute;left:5681;top:390;width:17;height:19" coordsize="17,19" path="m,l,,17,19e" filled="f" strokecolor="purple" strokeweight="1.65pt">
                <v:path arrowok="t"/>
              </v:shape>
              <v:line id="_x0000_s19149" style="position:absolute" from="5698,409" to="5698,409" strokecolor="purple" strokeweight="1.65pt"/>
              <v:line id="_x0000_s19150" style="position:absolute" from="5698,409" to="5698,409" strokecolor="purple" strokeweight="1.65pt"/>
              <v:shape id="_x0000_s19151" style="position:absolute;left:5698;top:409;width:16;height:18" coordsize="16,18" path="m,l,,16,18e" filled="f" strokecolor="purple" strokeweight="1.65pt">
                <v:path arrowok="t"/>
              </v:shape>
              <v:line id="_x0000_s19152" style="position:absolute" from="5714,427" to="5714,427" strokecolor="purple" strokeweight="1.65pt"/>
              <v:line id="_x0000_s19153" style="position:absolute" from="5714,427" to="5714,427" strokecolor="purple" strokeweight="1.65pt"/>
              <v:shape id="_x0000_s19154" style="position:absolute;left:5714;top:427;width:16;height:18" coordsize="16,18" path="m,l,,16,18e" filled="f" strokecolor="purple" strokeweight="1.65pt">
                <v:path arrowok="t"/>
              </v:shape>
              <v:line id="_x0000_s19155" style="position:absolute" from="5730,445" to="5730,445" strokecolor="purple" strokeweight="1.65pt"/>
              <v:line id="_x0000_s19156" style="position:absolute" from="5730,445" to="5730,445" strokecolor="purple" strokeweight="1.65pt"/>
              <v:shape id="_x0000_s19157" style="position:absolute;left:5730;top:445;width:0;height:18" coordsize="0,18" path="m,l,,,18e" filled="f" strokecolor="purple" strokeweight="1.65pt">
                <v:path arrowok="t"/>
              </v:shape>
              <v:shape id="_x0000_s19158" style="position:absolute;left:5730;top:463;width:17;height:0" coordsize="17,0" path="m,l,,17,e" filled="f" strokecolor="purple" strokeweight="1.65pt">
                <v:path arrowok="t"/>
              </v:shape>
              <v:line id="_x0000_s19159" style="position:absolute" from="5747,463" to="5747,463" strokecolor="purple" strokeweight="1.65pt"/>
              <v:shape id="_x0000_s19160" style="position:absolute;left:5747;top:463;width:0;height:19" coordsize="0,19" path="m,l,,,19e" filled="f" strokecolor="purple" strokeweight="1.65pt">
                <v:path arrowok="t"/>
              </v:shape>
              <v:shape id="_x0000_s19161" style="position:absolute;left:5747;top:482;width:16;height:0" coordsize="16,0" path="m,l,,16,e" filled="f" strokecolor="purple" strokeweight="1.65pt">
                <v:path arrowok="t"/>
              </v:shape>
              <v:shape id="_x0000_s19162" style="position:absolute;left:5763;top:482;width:0;height:18" coordsize="0,18" path="m,l,,,18e" filled="f" strokecolor="purple" strokeweight="1.65pt">
                <v:path arrowok="t"/>
              </v:shape>
              <v:line id="_x0000_s19163" style="position:absolute" from="5763,500" to="5763,500" strokecolor="purple" strokeweight="1.65pt"/>
              <v:shape id="_x0000_s19164" style="position:absolute;left:5763;top:500;width:16;height:0" coordsize="16,0" path="m,l,,16,e" filled="f" strokecolor="purple" strokeweight="1.65pt">
                <v:path arrowok="t"/>
              </v:shape>
              <v:shape id="_x0000_s19165" style="position:absolute;left:5779;top:500;width:0;height:18" coordsize="0,18" path="m,l,,,18e" filled="f" strokecolor="purple" strokeweight="1.65pt">
                <v:path arrowok="t"/>
              </v:shape>
              <v:line id="_x0000_s19166" style="position:absolute" from="5779,518" to="5779,518" strokecolor="purple" strokeweight="1.65pt"/>
              <v:line id="_x0000_s19167" style="position:absolute" from="5779,518" to="5779,518" strokecolor="purple" strokeweight="1.65pt"/>
              <v:shape id="_x0000_s19168" style="position:absolute;left:5779;top:518;width:17;height:19" coordsize="17,19" path="m,l,,17,19e" filled="f" strokecolor="purple" strokeweight="1.65pt">
                <v:path arrowok="t"/>
              </v:shape>
              <v:line id="_x0000_s19169" style="position:absolute" from="5796,537" to="5796,537" strokecolor="purple" strokeweight="1.65pt"/>
              <v:line id="_x0000_s19170" style="position:absolute" from="5796,537" to="5796,537" strokecolor="purple" strokeweight="1.65pt"/>
              <v:shape id="_x0000_s19171" style="position:absolute;left:5796;top:537;width:16;height:0" coordsize="16,0" path="m,l,,16,e" filled="f" strokecolor="purple" strokeweight="1.65pt">
                <v:path arrowok="t"/>
              </v:shape>
              <v:line id="_x0000_s19172" style="position:absolute" from="5812,537" to="5812,537" strokecolor="purple" strokeweight="1.65pt"/>
              <v:shape id="_x0000_s19173" style="position:absolute;left:5812;top:537;width:0;height:18" coordsize="0,18" path="m,l,,,18e" filled="f" strokecolor="purple" strokeweight="1.65pt">
                <v:path arrowok="t"/>
              </v:shape>
              <v:shape id="_x0000_s19174" style="position:absolute;left:5812;top:555;width:16;height:0" coordsize="16,0" path="m,l,,16,e" filled="f" strokecolor="purple" strokeweight="1.65pt">
                <v:path arrowok="t"/>
              </v:shape>
              <v:line id="_x0000_s19175" style="position:absolute" from="5828,555" to="5828,555" strokecolor="purple" strokeweight="1.65pt"/>
              <v:shape id="_x0000_s19176" style="position:absolute;left:5828;top:555;width:0;height:18" coordsize="0,18" path="m,l,,,18e" filled="f" strokecolor="purple" strokeweight="1.65pt">
                <v:path arrowok="t"/>
              </v:shape>
              <v:line id="_x0000_s19177" style="position:absolute" from="5828,573" to="5828,573" strokecolor="purple" strokeweight="1.65pt"/>
              <v:shape id="_x0000_s19178" style="position:absolute;left:5828;top:573;width:17;height:0" coordsize="17,0" path="m,l,,17,e" filled="f" strokecolor="purple" strokeweight="1.65pt">
                <v:path arrowok="t"/>
              </v:shape>
              <v:shape id="_x0000_s19179" style="position:absolute;left:5845;top:573;width:0;height:19" coordsize="0,19" path="m,l,,,19e" filled="f" strokecolor="purple" strokeweight="1.65pt">
                <v:path arrowok="t"/>
              </v:shape>
              <v:line id="_x0000_s19180" style="position:absolute" from="5845,592" to="5845,592" strokecolor="purple" strokeweight="1.65pt"/>
              <v:shape id="_x0000_s19181" style="position:absolute;left:5845;top:592;width:16;height:18" coordsize="16,18" path="m,l,,16,18e" filled="f" strokecolor="purple" strokeweight="1.65pt">
                <v:path arrowok="t"/>
              </v:shape>
              <v:line id="_x0000_s19182" style="position:absolute" from="5861,610" to="5861,610" strokecolor="purple" strokeweight="1.65pt"/>
              <v:line id="_x0000_s19183" style="position:absolute" from="5861,610" to="5861,610" strokecolor="purple" strokeweight="1.65pt"/>
              <v:shape id="_x0000_s19184" style="position:absolute;left:5861;top:610;width:16;height:18" coordsize="16,18" path="m,l,,16,18e" filled="f" strokecolor="purple" strokeweight="1.65pt">
                <v:path arrowok="t"/>
              </v:shape>
              <v:line id="_x0000_s19185" style="position:absolute" from="5877,628" to="5877,628" strokecolor="purple" strokeweight="1.65pt"/>
              <v:shape id="_x0000_s19186" style="position:absolute;left:5877;top:628;width:0;height:19" coordsize="0,19" path="m,l,,,19e" filled="f" strokecolor="purple" strokeweight="1.65pt">
                <v:path arrowok="t"/>
              </v:shape>
              <v:line id="_x0000_s19187" style="position:absolute" from="5877,647" to="5877,647" strokecolor="purple" strokeweight="1.65pt"/>
              <v:shape id="_x0000_s19188" style="position:absolute;left:5877;top:647;width:17;height:0" coordsize="17,0" path="m,l,,17,e" filled="f" strokecolor="purple" strokeweight="1.65pt">
                <v:path arrowok="t"/>
              </v:shape>
              <v:shape id="_x0000_s19189" style="position:absolute;left:5894;top:647;width:0;height:18" coordsize="0,18" path="m,l,,,18e" filled="f" strokecolor="purple" strokeweight="1.65pt">
                <v:path arrowok="t"/>
              </v:shape>
              <v:line id="_x0000_s19190" style="position:absolute" from="5894,665" to="5894,665" strokecolor="purple" strokeweight="1.65pt"/>
              <v:shape id="_x0000_s19191" style="position:absolute;left:5894;top:665;width:16;height:18" coordsize="16,18" path="m,l,,16,18e" filled="f" strokecolor="purple" strokeweight="1.65pt">
                <v:path arrowok="t"/>
              </v:shape>
              <v:line id="_x0000_s19192" style="position:absolute" from="5910,683" to="5910,683" strokecolor="purple" strokeweight="1.65pt"/>
              <v:line id="_x0000_s19193" style="position:absolute" from="5910,683" to="5910,683" strokecolor="purple" strokeweight="1.65pt"/>
              <v:shape id="_x0000_s19194" style="position:absolute;left:5910;top:683;width:16;height:19" coordsize="16,19" path="m,l,,16,19e" filled="f" strokecolor="purple" strokeweight="1.65pt">
                <v:path arrowok="t"/>
              </v:shape>
              <v:line id="_x0000_s19195" style="position:absolute" from="5926,702" to="5926,702" strokecolor="purple" strokeweight="1.65pt"/>
              <v:shape id="_x0000_s19196" style="position:absolute;left:5926;top:702;width:0;height:18" coordsize="0,18" path="m,l,,,18e" filled="f" strokecolor="purple" strokeweight="1.65pt">
                <v:path arrowok="t"/>
              </v:shape>
              <v:line id="_x0000_s19197" style="position:absolute" from="5926,720" to="5926,720" strokecolor="purple" strokeweight="1.65pt"/>
              <v:shape id="_x0000_s19198" style="position:absolute;left:5926;top:720;width:17;height:0" coordsize="17,0" path="m,l,,17,e" filled="f" strokecolor="purple" strokeweight="1.65pt">
                <v:path arrowok="t"/>
              </v:shape>
              <v:shape id="_x0000_s19199" style="position:absolute;left:5943;top:720;width:0;height:18" coordsize="0,18" path="m,l,,,18e" filled="f" strokecolor="purple" strokeweight="1.65pt">
                <v:path arrowok="t"/>
              </v:shape>
              <v:line id="_x0000_s19200" style="position:absolute" from="5943,738" to="5943,738" strokecolor="purple" strokeweight="1.65pt"/>
              <v:shape id="_x0000_s19201" style="position:absolute;left:5943;top:738;width:16;height:18" coordsize="16,18" path="m,l,,16,18e" filled="f" strokecolor="purple" strokeweight="1.65pt">
                <v:path arrowok="t"/>
              </v:shape>
              <v:line id="_x0000_s19202" style="position:absolute" from="5959,756" to="5959,756" strokecolor="purple" strokeweight="1.65pt"/>
              <v:shape id="_x0000_s19203" style="position:absolute;left:5959;top:756;width:0;height:19" coordsize="0,19" path="m,l,,,19e" filled="f" strokecolor="purple" strokeweight="1.65pt">
                <v:path arrowok="t"/>
              </v:shape>
              <v:shape id="_x0000_s19204" style="position:absolute;left:5959;top:775;width:16;height:0" coordsize="16,0" path="m,l,,16,e" filled="f" strokecolor="purple" strokeweight="1.65pt">
                <v:path arrowok="t"/>
              </v:shape>
              <v:line id="_x0000_s19205" style="position:absolute" from="5975,775" to="5975,775" strokecolor="purple" strokeweight="1.65pt"/>
              <v:shape id="_x0000_s19206" style="position:absolute;left:5975;top:775;width:0;height:18" coordsize="0,18" path="m,l,,,18e" filled="f" strokecolor="purple" strokeweight="1.65pt">
                <v:path arrowok="t"/>
              </v:shape>
              <v:line id="_x0000_s19207" style="position:absolute" from="5975,793" to="5975,793" strokecolor="purple" strokeweight="1.65pt"/>
              <v:shape id="_x0000_s19208" style="position:absolute;left:5975;top:793;width:17;height:18" coordsize="17,18" path="m,l,,17,18e" filled="f" strokecolor="purple" strokeweight="1.65pt">
                <v:path arrowok="t"/>
              </v:shape>
              <v:line id="_x0000_s19209" style="position:absolute" from="5992,811" to="5992,811" strokecolor="purple" strokeweight="1.65pt"/>
              <v:shape id="_x0000_s19210" style="position:absolute;left:5992;top:811;width:0;height:19" coordsize="0,19" path="m,l,,,19e" filled="f" strokecolor="purple" strokeweight="1.65pt">
                <v:path arrowok="t"/>
              </v:shape>
              <v:shape id="_x0000_s19211" style="position:absolute;left:5992;top:830;width:16;height:0" coordsize="16,0" path="m,l,,16,e" filled="f" strokecolor="purple" strokeweight="1.65pt">
                <v:path arrowok="t"/>
              </v:shape>
              <v:line id="_x0000_s19212" style="position:absolute" from="6008,830" to="6008,830" strokecolor="purple" strokeweight="1.65pt"/>
              <v:shape id="_x0000_s19213" style="position:absolute;left:6008;top:830;width:0;height:18" coordsize="0,18" path="m,l,,,18e" filled="f" strokecolor="purple" strokeweight="1.65pt">
                <v:path arrowok="t"/>
              </v:shape>
              <v:shape id="_x0000_s19214" style="position:absolute;left:6008;top:848;width:0;height:0" coordsize="0,0" path="m,l,,,e" filled="f" strokecolor="purple" strokeweight="1.65pt">
                <v:path arrowok="t"/>
              </v:shape>
              <v:shape id="_x0000_s19215" style="position:absolute;left:6008;top:848;width:0;height:18" coordsize="0,18" path="m,l,,,18e" filled="f" strokecolor="purple" strokeweight="1.65pt">
                <v:path arrowok="t"/>
              </v:shape>
              <v:line id="_x0000_s19216" style="position:absolute" from="6008,866" to="6008,866" strokecolor="purple" strokeweight="1.65pt"/>
              <v:shape id="_x0000_s19217" style="position:absolute;left:6008;top:866;width:0;height:0" coordsize="0,0" path="m,l,,,e" filled="f" strokecolor="purple" strokeweight="1.65pt">
                <v:path arrowok="t"/>
              </v:shape>
              <v:shape id="_x0000_s19218" style="position:absolute;left:6008;top:866;width:16;height:0" coordsize="16,0" path="m,l,,16,e" filled="f" strokecolor="purple" strokeweight="1.65pt">
                <v:path arrowok="t"/>
              </v:shape>
              <v:line id="_x0000_s19219" style="position:absolute" from="6024,866" to="6024,866" strokecolor="purple" strokeweight="1.65pt"/>
              <v:shape id="_x0000_s19220" style="position:absolute;left:6024;top:866;width:0;height:19" coordsize="0,19" path="m,l,,,19e" filled="f" strokecolor="purple" strokeweight="1.65pt">
                <v:path arrowok="t"/>
              </v:shape>
              <v:shape id="_x0000_s19221" style="position:absolute;left:6024;top:885;width:17;height:0" coordsize="17,0" path="m,l,,17,e" filled="f" strokecolor="purple" strokeweight="1.65pt">
                <v:path arrowok="t"/>
              </v:shape>
              <v:shape id="_x0000_s19222" style="position:absolute;left:6041;top:885;width:0;height:18" coordsize="0,18" path="m,l,,,18e" filled="f" strokecolor="purple" strokeweight="1.65pt">
                <v:path arrowok="t"/>
              </v:shape>
              <v:line id="_x0000_s19223" style="position:absolute" from="6041,903" to="6041,903" strokecolor="purple" strokeweight="1.65pt"/>
              <v:shape id="_x0000_s19224" style="position:absolute;left:6041;top:903;width:16;height:18" coordsize="16,18" path="m,l,,16,18e" filled="f" strokecolor="purple" strokeweight="1.65pt">
                <v:path arrowok="t"/>
              </v:shape>
              <v:line id="_x0000_s19225" style="position:absolute" from="6057,921" to="6057,921" strokecolor="purple" strokeweight="1.65pt"/>
              <v:line id="_x0000_s19226" style="position:absolute" from="6057,921" to="6057,921" strokecolor="purple" strokeweight="1.65pt"/>
              <v:shape id="_x0000_s19227" style="position:absolute;left:6057;top:921;width:0;height:19" coordsize="0,19" path="m,l,,,19e" filled="f" strokecolor="purple" strokeweight="1.65pt">
                <v:path arrowok="t"/>
              </v:shape>
              <v:shape id="_x0000_s19228" style="position:absolute;left:6057;top:940;width:16;height:0" coordsize="16,0" path="m,l,,16,e" filled="f" strokecolor="purple" strokeweight="1.65pt">
                <v:path arrowok="t"/>
              </v:shape>
              <v:shape id="_x0000_s19229" style="position:absolute;left:6073;top:940;width:0;height:18" coordsize="0,18" path="m,l,,,18e" filled="f" strokecolor="purple" strokeweight="1.65pt">
                <v:path arrowok="t"/>
              </v:shape>
              <v:line id="_x0000_s19230" style="position:absolute" from="6073,958" to="6073,958" strokecolor="purple" strokeweight="1.65pt"/>
              <v:shape id="_x0000_s19231" style="position:absolute;left:6073;top:958;width:17;height:18" coordsize="17,18" path="m,l,,17,18e" filled="f" strokecolor="purple" strokeweight="1.65pt">
                <v:path arrowok="t"/>
              </v:shape>
              <v:line id="_x0000_s19232" style="position:absolute" from="6090,976" to="6090,976" strokecolor="purple" strokeweight="1.65pt"/>
              <v:line id="_x0000_s19233" style="position:absolute" from="6090,976" to="6090,976" strokecolor="purple" strokeweight="1.65pt"/>
              <v:shape id="_x0000_s19234" style="position:absolute;left:6090;top:976;width:16;height:19" coordsize="16,19" path="m,l,,16,19e" filled="f" strokecolor="purple" strokeweight="1.65pt">
                <v:path arrowok="t"/>
              </v:shape>
              <v:line id="_x0000_s19235" style="position:absolute" from="6106,995" to="6106,995" strokecolor="purple" strokeweight="1.65pt"/>
              <v:shape id="_x0000_s19236" style="position:absolute;left:6106;top:995;width:0;height:18" coordsize="0,18" path="m,l,,,18e" filled="f" strokecolor="purple" strokeweight="1.65pt">
                <v:path arrowok="t"/>
              </v:shape>
              <v:line id="_x0000_s19237" style="position:absolute" from="6106,1013" to="6106,1013" strokecolor="purple" strokeweight="1.65pt"/>
              <v:shape id="_x0000_s19238" style="position:absolute;left:6106;top:1013;width:16;height:0" coordsize="16,0" path="m,l,,16,e" filled="f" strokecolor="purple" strokeweight="1.65pt">
                <v:path arrowok="t"/>
              </v:shape>
              <v:shape id="_x0000_s19239" style="position:absolute;left:6122;top:1013;width:0;height:18" coordsize="0,18" path="m,l,,,18e" filled="f" strokecolor="purple" strokeweight="1.65pt">
                <v:path arrowok="t"/>
              </v:shape>
              <v:line id="_x0000_s19240" style="position:absolute" from="6122,1031" to="6122,1031" strokecolor="purple" strokeweight="1.65pt"/>
              <v:shape id="_x0000_s19241" style="position:absolute;left:6122;top:1031;width:17;height:19" coordsize="17,19" path="m,l,,17,19e" filled="f" strokecolor="purple" strokeweight="1.65pt">
                <v:path arrowok="t"/>
              </v:shape>
              <v:line id="_x0000_s19242" style="position:absolute" from="6139,1050" to="6139,1050" strokecolor="purple" strokeweight="1.65pt"/>
              <v:line id="_x0000_s19243" style="position:absolute" from="6139,1050" to="6139,1050" strokecolor="purple" strokeweight="1.65pt"/>
              <v:shape id="_x0000_s19244" style="position:absolute;left:6139;top:1050;width:16;height:18" coordsize="16,18" path="m,l,,16,18e" filled="f" strokecolor="purple" strokeweight="1.65pt">
                <v:path arrowok="t"/>
              </v:shape>
              <v:line id="_x0000_s19245" style="position:absolute" from="6155,1068" to="6155,1068" strokecolor="purple" strokeweight="1.65pt"/>
              <v:shape id="_x0000_s19246" style="position:absolute;left:6155;top:1068;width:0;height:18" coordsize="0,18" path="m,l,,,18e" filled="f" strokecolor="purple" strokeweight="1.65pt">
                <v:path arrowok="t"/>
              </v:shape>
              <v:shape id="_x0000_s19247" style="position:absolute;left:6155;top:1086;width:16;height:0" coordsize="16,0" path="m,l,,16,e" filled="f" strokecolor="purple" strokeweight="1.65pt">
                <v:path arrowok="t"/>
              </v:shape>
              <v:line id="_x0000_s19248" style="position:absolute" from="6171,1086" to="6171,1086" strokecolor="purple" strokeweight="1.65pt"/>
              <v:shape id="_x0000_s19249" style="position:absolute;left:6171;top:1086;width:0;height:18" coordsize="0,18" path="m,l,,,18e" filled="f" strokecolor="purple" strokeweight="1.65pt">
                <v:path arrowok="t"/>
              </v:shape>
              <v:line id="_x0000_s19250" style="position:absolute" from="6171,1104" to="6171,1104" strokecolor="purple" strokeweight="1.65pt"/>
              <v:shape id="_x0000_s19251" style="position:absolute;left:6171;top:1104;width:16;height:0" coordsize="16,0" path="m,l,,16,e" filled="f" strokecolor="purple" strokeweight="1.65pt">
                <v:path arrowok="t"/>
              </v:shape>
              <v:shape id="_x0000_s19252" style="position:absolute;left:6187;top:1104;width:0;height:19" coordsize="0,19" path="m,l,,,19e" filled="f" strokecolor="purple" strokeweight="1.65pt">
                <v:path arrowok="t"/>
              </v:shape>
              <v:line id="_x0000_s19253" style="position:absolute" from="6187,1123" to="6187,1123" strokecolor="purple" strokeweight="1.65pt"/>
              <v:shape id="_x0000_s19254" style="position:absolute;left:6187;top:1123;width:17;height:0" coordsize="17,0" path="m,l,,17,e" filled="f" strokecolor="purple" strokeweight="1.65pt">
                <v:path arrowok="t"/>
              </v:shape>
              <v:shape id="_x0000_s19255" style="position:absolute;left:6204;top:1123;width:0;height:18" coordsize="0,18" path="m,l,,,18e" filled="f" strokecolor="purple" strokeweight="1.65pt">
                <v:path arrowok="t"/>
              </v:shape>
              <v:line id="_x0000_s19256" style="position:absolute" from="6204,1141" to="6204,1141" strokecolor="purple" strokeweight="1.65pt"/>
              <v:shape id="_x0000_s19257" style="position:absolute;left:6204;top:1141;width:16;height:0" coordsize="16,0" path="m,l,,16,e" filled="f" strokecolor="purple" strokeweight="1.65pt">
                <v:path arrowok="t"/>
              </v:shape>
              <v:shape id="_x0000_s19258" style="position:absolute;left:6220;top:1141;width:0;height:18" coordsize="0,18" path="m,l,,,18e" filled="f" strokecolor="purple" strokeweight="1.65pt">
                <v:path arrowok="t"/>
              </v:shape>
              <v:line id="_x0000_s19259" style="position:absolute" from="6220,1159" to="6220,1159" strokecolor="purple" strokeweight="1.65pt"/>
              <v:line id="_x0000_s19260" style="position:absolute" from="6220,1159" to="6220,1159" strokecolor="purple" strokeweight="1.65pt"/>
              <v:shape id="_x0000_s19261" style="position:absolute;left:6220;top:1159;width:16;height:0" coordsize="16,0" path="m,l,,16,e" filled="f" strokecolor="purple" strokeweight="1.65pt">
                <v:path arrowok="t"/>
              </v:shape>
              <v:shape id="_x0000_s19262" style="position:absolute;left:6236;top:1159;width:0;height:19" coordsize="0,19" path="m,l,,,19e" filled="f" strokecolor="purple" strokeweight="1.65pt">
                <v:path arrowok="t"/>
              </v:shape>
              <v:line id="_x0000_s19263" style="position:absolute" from="6236,1178" to="6236,1178" strokecolor="purple" strokeweight="1.65pt"/>
              <v:shape id="_x0000_s19264" style="position:absolute;left:6236;top:1178;width:17;height:0" coordsize="17,0" path="m,l,,17,e" filled="f" strokecolor="purple" strokeweight="1.65pt">
                <v:path arrowok="t"/>
              </v:shape>
              <v:line id="_x0000_s19265" style="position:absolute" from="6253,1178" to="6253,1178" strokecolor="purple" strokeweight="1.65pt"/>
              <v:shape id="_x0000_s19266" style="position:absolute;left:6253;top:1178;width:0;height:18" coordsize="0,18" path="m,l,,,18e" filled="f" strokecolor="purple" strokeweight="1.65pt">
                <v:path arrowok="t"/>
              </v:shape>
              <v:shape id="_x0000_s19267" style="position:absolute;left:6253;top:1196;width:16;height:0" coordsize="16,0" path="m,l,,16,e" filled="f" strokecolor="purple" strokeweight="1.65pt">
                <v:path arrowok="t"/>
              </v:shape>
              <v:line id="_x0000_s19268" style="position:absolute" from="6269,1196" to="6269,1196" strokecolor="purple" strokeweight="1.65pt"/>
              <v:line id="_x0000_s19269" style="position:absolute" from="6269,1196" to="6269,1196" strokecolor="purple" strokeweight="1.65pt"/>
              <v:line id="_x0000_s19270" style="position:absolute" from="6269,1196" to="6269,1196" strokecolor="purple" strokeweight="1.65pt"/>
              <v:shape id="_x0000_s19271" style="position:absolute;left:6269;top:1196;width:16;height:18" coordsize="16,18" path="m,l,,16,18e" filled="f" strokecolor="purple" strokeweight="1.65pt">
                <v:path arrowok="t"/>
              </v:shape>
              <v:line id="_x0000_s19272" style="position:absolute" from="6285,1214" to="6285,1214" strokecolor="purple" strokeweight="1.65pt"/>
              <v:line id="_x0000_s19273" style="position:absolute" from="6285,1214" to="6285,1214" strokecolor="purple" strokeweight="1.65pt"/>
              <v:shape id="_x0000_s19274" style="position:absolute;left:6285;top:1214;width:17;height:0" coordsize="17,0" path="m,l,,17,e" filled="f" strokecolor="purple" strokeweight="1.65pt">
                <v:path arrowok="t"/>
              </v:shape>
              <v:line id="_x0000_s19275" style="position:absolute" from="6302,1214" to="6302,1214" strokecolor="purple" strokeweight="1.65pt"/>
              <v:line id="_x0000_s19276" style="position:absolute" from="6302,1214" to="6302,1214" strokecolor="purple" strokeweight="1.65pt"/>
              <v:shape id="_x0000_s19277" style="position:absolute;left:6302;top:1214;width:16;height:0" coordsize="16,0" path="m,l,,16,e" filled="f" strokecolor="purple" strokeweight="1.65pt">
                <v:path arrowok="t"/>
              </v:shape>
              <v:line id="_x0000_s19278" style="position:absolute" from="6318,1214" to="6318,1214" strokecolor="purple" strokeweight="1.65pt"/>
              <v:line id="_x0000_s19279" style="position:absolute" from="6318,1214" to="6318,1214" strokecolor="purple" strokeweight="1.65pt"/>
              <v:shape id="_x0000_s19280" style="position:absolute;left:6318;top:1214;width:0;height:0" coordsize="0,0" path="m,l,,,e" filled="f" strokecolor="purple" strokeweight="1.65pt">
                <v:path arrowok="t"/>
              </v:shape>
              <v:shape id="_x0000_s19281" style="position:absolute;left:6318;top:1214;width:16;height:0" coordsize="16,0" path="m,l,,16,e" filled="f" strokecolor="purple" strokeweight="1.65pt">
                <v:path arrowok="t"/>
              </v:shape>
              <v:line id="_x0000_s19282" style="position:absolute" from="6334,1214" to="6334,1214" strokecolor="purple" strokeweight="1.65pt"/>
              <v:line id="_x0000_s19283" style="position:absolute" from="6334,1214" to="6334,1214" strokecolor="purple" strokeweight="1.65pt"/>
              <v:shape id="_x0000_s19284" style="position:absolute;left:6334;top:1214;width:0;height:0" coordsize="0,0" path="m,l,,,e" filled="f" strokecolor="purple" strokeweight="1.65pt">
                <v:path arrowok="t"/>
              </v:shape>
              <v:line id="_x0000_s19285" style="position:absolute" from="6334,1214" to="6334,1214" strokecolor="purple" strokeweight="1.65pt"/>
              <v:line id="_x0000_s19286" style="position:absolute" from="6334,1214" to="6334,1214" strokecolor="purple" strokeweight="1.65pt"/>
              <v:shape id="_x0000_s19287" style="position:absolute;left:6334;top:1214;width:17;height:0" coordsize="17,0" path="m,l,,17,e" filled="f" strokecolor="purple" strokeweight="1.65pt">
                <v:path arrowok="t"/>
              </v:shape>
              <v:line id="_x0000_s19288" style="position:absolute" from="6351,1214" to="6351,1214" strokecolor="purple" strokeweight="1.65pt"/>
              <v:line id="_x0000_s19289" style="position:absolute" from="6351,1214" to="6351,1214" strokecolor="purple" strokeweight="1.65pt"/>
              <v:line id="_x0000_s19290" style="position:absolute" from="6351,1214" to="6351,1214" strokecolor="purple" strokeweight="1.65pt"/>
              <v:shape id="_x0000_s19291" style="position:absolute;left:6351;top:1214;width:16;height:0" coordsize="16,0" path="m,l,,16,e" filled="f" strokecolor="purple" strokeweight="1.65pt">
                <v:path arrowok="t"/>
              </v:shape>
              <v:line id="_x0000_s19292" style="position:absolute" from="6367,1214" to="6367,1214" strokecolor="purple" strokeweight="1.65pt"/>
              <v:line id="_x0000_s19293" style="position:absolute" from="6367,1214" to="6367,1214" strokecolor="purple" strokeweight="1.65pt"/>
              <v:shape id="_x0000_s19294" style="position:absolute;left:6367;top:1214;width:16;height:0" coordsize="16,0" path="m,l,,16,e" filled="f" strokecolor="purple" strokeweight="1.65pt">
                <v:path arrowok="t"/>
              </v:shape>
              <v:line id="_x0000_s19295" style="position:absolute" from="6383,1214" to="6383,1214" strokecolor="purple" strokeweight="1.65pt"/>
              <v:shape id="_x0000_s19296" style="position:absolute;left:6383;top:1196;width:0;height:18" coordsize="0,18" path="m,18l,,,e" filled="f" strokecolor="purple" strokeweight="1.65pt">
                <v:path arrowok="t"/>
              </v:shape>
              <v:shape id="_x0000_s19297" style="position:absolute;left:6383;top:1196;width:17;height:0" coordsize="17,0" path="m,l,,17,e" filled="f" strokecolor="purple" strokeweight="1.65pt">
                <v:path arrowok="t"/>
              </v:shape>
              <v:line id="_x0000_s19298" style="position:absolute" from="6400,1196" to="6400,1196" strokecolor="purple" strokeweight="1.65pt"/>
              <v:line id="_x0000_s19299" style="position:absolute" from="6400,1196" to="6400,1196" strokecolor="purple" strokeweight="1.65pt"/>
              <v:line id="_x0000_s19300" style="position:absolute" from="6400,1196" to="6400,1196" strokecolor="purple" strokeweight="1.65pt"/>
              <v:shape id="_x0000_s19301" style="position:absolute;left:6400;top:1196;width:16;height:0" coordsize="16,0" path="m,l,,16,e" filled="f" strokecolor="purple" strokeweight="1.65pt">
                <v:path arrowok="t"/>
              </v:shape>
              <v:shape id="_x0000_s19302" style="position:absolute;left:6416;top:1178;width:0;height:18" coordsize="0,18" path="m,18l,,,e" filled="f" strokecolor="purple" strokeweight="1.65pt">
                <v:path arrowok="t"/>
              </v:shape>
              <v:line id="_x0000_s19303" style="position:absolute" from="6416,1178" to="6416,1178" strokecolor="purple" strokeweight="1.65pt"/>
              <v:shape id="_x0000_s19304" style="position:absolute;left:6416;top:1178;width:16;height:0" coordsize="16,0" path="m,l,,16,e" filled="f" strokecolor="purple" strokeweight="1.65pt">
                <v:path arrowok="t"/>
              </v:shape>
              <v:line id="_x0000_s19305" style="position:absolute" from="6432,1178" to="6432,1178" strokecolor="purple" strokeweight="1.65pt"/>
              <v:shape id="_x0000_s19306" style="position:absolute;left:6432;top:1159;width:0;height:19" coordsize="0,19" path="m,19l,,,e" filled="f" strokecolor="purple" strokeweight="1.65pt">
                <v:path arrowok="t"/>
              </v:shape>
              <v:shape id="_x0000_s19307" style="position:absolute;left:6432;top:1159;width:17;height:0" coordsize="17,0" path="m,l,,17,e" filled="f" strokecolor="purple" strokeweight="1.65pt">
                <v:path arrowok="t"/>
              </v:shape>
              <v:line id="_x0000_s19308" style="position:absolute" from="6449,1159" to="6449,1159" strokecolor="purple" strokeweight="1.65pt"/>
              <v:shape id="_x0000_s19309" style="position:absolute;left:6449;top:1141;width:0;height:18" coordsize="0,18" path="m,18l,,,e" filled="f" strokecolor="purple" strokeweight="1.65pt">
                <v:path arrowok="t"/>
              </v:shape>
              <v:line id="_x0000_s19310" style="position:absolute" from="6449,1141" to="6449,1141" strokecolor="purple" strokeweight="1.65pt"/>
              <v:shape id="_x0000_s19311" style="position:absolute;left:6449;top:1141;width:16;height:0" coordsize="16,0" path="m,l,,16,e" filled="f" strokecolor="purple" strokeweight="1.65pt">
                <v:path arrowok="t"/>
              </v:shape>
              <v:shape id="_x0000_s19312" style="position:absolute;left:6465;top:1123;width:0;height:18" coordsize="0,18" path="m,18l,,,e" filled="f" strokecolor="purple" strokeweight="1.65pt">
                <v:path arrowok="t"/>
              </v:shape>
              <v:line id="_x0000_s19313" style="position:absolute" from="6465,1123" to="6465,1123" strokecolor="purple" strokeweight="1.65pt"/>
              <v:shape id="_x0000_s19314" style="position:absolute;left:6465;top:1123;width:16;height:0" coordsize="16,0" path="m,l,,16,e" filled="f" strokecolor="purple" strokeweight="1.65pt">
                <v:path arrowok="t"/>
              </v:shape>
              <v:shape id="_x0000_s19315" style="position:absolute;left:6481;top:1104;width:0;height:19" coordsize="0,19" path="m,19l,,,e" filled="f" strokecolor="purple" strokeweight="1.65pt">
                <v:path arrowok="t"/>
              </v:shape>
              <v:line id="_x0000_s19316" style="position:absolute" from="6481,1104" to="6481,1104" strokecolor="purple" strokeweight="1.65pt"/>
              <v:shape id="_x0000_s19317" style="position:absolute;left:6481;top:1104;width:17;height:0" coordsize="17,0" path="m,l,,17,e" filled="f" strokecolor="purple" strokeweight="1.65pt">
                <v:path arrowok="t"/>
              </v:shape>
              <v:shape id="_x0000_s19318" style="position:absolute;left:6498;top:1086;width:0;height:18" coordsize="0,18" path="m,18l,,,e" filled="f" strokecolor="purple" strokeweight="1.65pt">
                <v:path arrowok="t"/>
              </v:shape>
              <v:line id="_x0000_s19319" style="position:absolute" from="6498,1086" to="6498,1086" strokecolor="purple" strokeweight="1.65pt"/>
              <v:line id="_x0000_s19320" style="position:absolute" from="6498,1086" to="6498,1086" strokecolor="purple" strokeweight="1.65pt"/>
              <v:shape id="_x0000_s19321" style="position:absolute;left:6498;top:1068;width:16;height:18" coordsize="16,18" path="m,18l,,16,e" filled="f" strokecolor="purple" strokeweight="1.65pt">
                <v:path arrowok="t"/>
              </v:shape>
              <v:line id="_x0000_s19322" style="position:absolute" from="6514,1068" to="6514,1068" strokecolor="purple" strokeweight="1.65pt"/>
              <v:line id="_x0000_s19323" style="position:absolute" from="6514,1068" to="6514,1068" strokecolor="purple" strokeweight="1.65pt"/>
              <v:shape id="_x0000_s19324" style="position:absolute;left:6514;top:1050;width:16;height:18" coordsize="16,18" path="m,18l,,16,e" filled="f" strokecolor="purple" strokeweight="1.65pt">
                <v:path arrowok="t"/>
              </v:shape>
              <v:line id="_x0000_s19325" style="position:absolute" from="6530,1050" to="6530,1050" strokecolor="purple" strokeweight="1.65pt"/>
            </v:group>
            <v:group id="_x0000_s19326" style="position:absolute;left:6530;top:-104;width:931;height:1154" coordorigin="6530,-104" coordsize="931,1154">
              <v:shape id="_x0000_s19327" style="position:absolute;left:6530;top:1031;width:0;height:19" coordsize="0,19" path="m,19l,,,e" filled="f" strokecolor="purple" strokeweight="1.65pt">
                <v:path arrowok="t"/>
              </v:shape>
              <v:shape id="_x0000_s19328" style="position:absolute;left:6530;top:1031;width:17;height:0" coordsize="17,0" path="m,l,,17,e" filled="f" strokecolor="purple" strokeweight="1.65pt">
                <v:path arrowok="t"/>
              </v:shape>
              <v:line id="_x0000_s19329" style="position:absolute" from="6547,1031" to="6547,1031" strokecolor="purple" strokeweight="1.65pt"/>
              <v:shape id="_x0000_s19330" style="position:absolute;left:6547;top:1013;width:0;height:18" coordsize="0,18" path="m,18l,,,e" filled="f" strokecolor="purple" strokeweight="1.65pt">
                <v:path arrowok="t"/>
              </v:shape>
              <v:line id="_x0000_s19331" style="position:absolute" from="6547,1013" to="6547,1013" strokecolor="purple" strokeweight="1.65pt"/>
              <v:shape id="_x0000_s19332" style="position:absolute;left:6547;top:995;width:16;height:18" coordsize="16,18" path="m,18l,,16,e" filled="f" strokecolor="purple" strokeweight="1.65pt">
                <v:path arrowok="t"/>
              </v:shape>
              <v:line id="_x0000_s19333" style="position:absolute" from="6563,995" to="6563,995" strokecolor="purple" strokeweight="1.65pt"/>
              <v:line id="_x0000_s19334" style="position:absolute" from="6563,995" to="6563,995" strokecolor="purple" strokeweight="1.65pt"/>
              <v:shape id="_x0000_s19335" style="position:absolute;left:6563;top:976;width:16;height:19" coordsize="16,19" path="m,19l,,16,e" filled="f" strokecolor="purple" strokeweight="1.65pt">
                <v:path arrowok="t"/>
              </v:shape>
              <v:line id="_x0000_s19336" style="position:absolute" from="6579,976" to="6579,976" strokecolor="purple" strokeweight="1.65pt"/>
              <v:shape id="_x0000_s19337" style="position:absolute;left:6579;top:958;width:0;height:18" coordsize="0,18" path="m,18l,,,e" filled="f" strokecolor="purple" strokeweight="1.65pt">
                <v:path arrowok="t"/>
              </v:shape>
              <v:shape id="_x0000_s19338" style="position:absolute;left:6579;top:958;width:17;height:0" coordsize="17,0" path="m,l,,17,e" filled="f" strokecolor="purple" strokeweight="1.65pt">
                <v:path arrowok="t"/>
              </v:shape>
              <v:shape id="_x0000_s19339" style="position:absolute;left:6596;top:940;width:0;height:18" coordsize="0,18" path="m,18l,,,e" filled="f" strokecolor="purple" strokeweight="1.65pt">
                <v:path arrowok="t"/>
              </v:shape>
              <v:line id="_x0000_s19340" style="position:absolute" from="6596,940" to="6596,940" strokecolor="purple" strokeweight="1.65pt"/>
              <v:line id="_x0000_s19341" style="position:absolute" from="6596,940" to="6596,940" strokecolor="purple" strokeweight="1.65pt"/>
              <v:shape id="_x0000_s19342" style="position:absolute;left:6596;top:921;width:16;height:19" coordsize="16,19" path="m,19l,,16,e" filled="f" strokecolor="purple" strokeweight="1.65pt">
                <v:path arrowok="t"/>
              </v:shape>
              <v:line id="_x0000_s19343" style="position:absolute" from="6612,921" to="6612,921" strokecolor="purple" strokeweight="1.65pt"/>
              <v:shape id="_x0000_s19344" style="position:absolute;left:6612;top:903;width:0;height:18" coordsize="0,18" path="m,18l,,,e" filled="f" strokecolor="purple" strokeweight="1.65pt">
                <v:path arrowok="t"/>
              </v:shape>
              <v:shape id="_x0000_s19345" style="position:absolute;left:6612;top:903;width:16;height:0" coordsize="16,0" path="m,l,,16,e" filled="f" strokecolor="purple" strokeweight="1.65pt">
                <v:path arrowok="t"/>
              </v:shape>
              <v:shape id="_x0000_s19346" style="position:absolute;left:6628;top:885;width:0;height:18" coordsize="0,18" path="m,18l,,,e" filled="f" strokecolor="purple" strokeweight="1.65pt">
                <v:path arrowok="t"/>
              </v:shape>
              <v:line id="_x0000_s19347" style="position:absolute" from="6628,885" to="6628,885" strokecolor="purple" strokeweight="1.65pt"/>
              <v:shape id="_x0000_s19348" style="position:absolute;left:6628;top:885;width:17;height:0" coordsize="17,0" path="m,l,,17,e" filled="f" strokecolor="purple" strokeweight="1.65pt">
                <v:path arrowok="t"/>
              </v:shape>
              <v:shape id="_x0000_s19349" style="position:absolute;left:6645;top:866;width:0;height:19" coordsize="0,19" path="m,19l,,,e" filled="f" strokecolor="purple" strokeweight="1.65pt">
                <v:path arrowok="t"/>
              </v:shape>
              <v:line id="_x0000_s19350" style="position:absolute" from="6645,866" to="6645,866" strokecolor="purple" strokeweight="1.65pt"/>
              <v:shape id="_x0000_s19351" style="position:absolute;left:6645;top:866;width:0;height:0" coordsize="0,0" path="m,l,,,e" filled="f" strokecolor="purple" strokeweight="1.65pt">
                <v:path arrowok="t"/>
              </v:shape>
              <v:shape id="_x0000_s19352" style="position:absolute;left:6645;top:866;width:0;height:0" coordsize="0,0" path="m,l,,,e" filled="f" strokecolor="purple" strokeweight="1.65pt">
                <v:path arrowok="t"/>
              </v:shape>
              <v:shape id="_x0000_s19353" style="position:absolute;left:6645;top:848;width:0;height:18" coordsize="0,18" path="m,18l,,,e" filled="f" strokecolor="purple" strokeweight="1.65pt">
                <v:path arrowok="t"/>
              </v:shape>
              <v:line id="_x0000_s19354" style="position:absolute" from="6645,848" to="6645,848" strokecolor="purple" strokeweight="1.65pt"/>
              <v:shape id="_x0000_s19355" style="position:absolute;left:6645;top:848;width:16;height:0" coordsize="16,0" path="m,l,,16,e" filled="f" strokecolor="purple" strokeweight="1.65pt">
                <v:path arrowok="t"/>
              </v:shape>
              <v:shape id="_x0000_s19356" style="position:absolute;left:6661;top:830;width:0;height:18" coordsize="0,18" path="m,18l,,,e" filled="f" strokecolor="purple" strokeweight="1.65pt">
                <v:path arrowok="t"/>
              </v:shape>
              <v:line id="_x0000_s19357" style="position:absolute" from="6661,830" to="6661,830" strokecolor="purple" strokeweight="1.65pt"/>
              <v:shape id="_x0000_s19358" style="position:absolute;left:6661;top:811;width:16;height:19" coordsize="16,19" path="m,19l,,16,e" filled="f" strokecolor="purple" strokeweight="1.65pt">
                <v:path arrowok="t"/>
              </v:shape>
              <v:line id="_x0000_s19359" style="position:absolute" from="6677,811" to="6677,811" strokecolor="purple" strokeweight="1.65pt"/>
              <v:shape id="_x0000_s19360" style="position:absolute;left:6677;top:793;width:0;height:18" coordsize="0,18" path="m,18l,,,e" filled="f" strokecolor="purple" strokeweight="1.65pt">
                <v:path arrowok="t"/>
              </v:shape>
              <v:line id="_x0000_s19361" style="position:absolute" from="6677,793" to="6677,793" strokecolor="purple" strokeweight="1.65pt"/>
              <v:shape id="_x0000_s19362" style="position:absolute;left:6677;top:793;width:17;height:0" coordsize="17,0" path="m,l,,17,e" filled="f" strokecolor="purple" strokeweight="1.65pt">
                <v:path arrowok="t"/>
              </v:shape>
              <v:shape id="_x0000_s19363" style="position:absolute;left:6694;top:775;width:0;height:18" coordsize="0,18" path="m,18l,,,e" filled="f" strokecolor="purple" strokeweight="1.65pt">
                <v:path arrowok="t"/>
              </v:shape>
              <v:line id="_x0000_s19364" style="position:absolute" from="6694,775" to="6694,775" strokecolor="purple" strokeweight="1.65pt"/>
              <v:shape id="_x0000_s19365" style="position:absolute;left:6694;top:756;width:16;height:19" coordsize="16,19" path="m,19l,,16,e" filled="f" strokecolor="purple" strokeweight="1.65pt">
                <v:path arrowok="t"/>
              </v:shape>
              <v:line id="_x0000_s19366" style="position:absolute" from="6710,756" to="6710,756" strokecolor="purple" strokeweight="1.65pt"/>
              <v:shape id="_x0000_s19367" style="position:absolute;left:6710;top:738;width:0;height:18" coordsize="0,18" path="m,18l,,,e" filled="f" strokecolor="purple" strokeweight="1.65pt">
                <v:path arrowok="t"/>
              </v:shape>
              <v:shape id="_x0000_s19368" style="position:absolute;left:6710;top:738;width:16;height:0" coordsize="16,0" path="m,l,,16,e" filled="f" strokecolor="purple" strokeweight="1.65pt">
                <v:path arrowok="t"/>
              </v:shape>
              <v:line id="_x0000_s19369" style="position:absolute" from="6726,738" to="6726,738" strokecolor="purple" strokeweight="1.65pt"/>
              <v:shape id="_x0000_s19370" style="position:absolute;left:6726;top:720;width:0;height:18" coordsize="0,18" path="m,18l,,,e" filled="f" strokecolor="purple" strokeweight="1.65pt">
                <v:path arrowok="t"/>
              </v:shape>
              <v:line id="_x0000_s19371" style="position:absolute" from="6726,720" to="6726,720" strokecolor="purple" strokeweight="1.65pt"/>
              <v:shape id="_x0000_s19372" style="position:absolute;left:6726;top:702;width:17;height:18" coordsize="17,18" path="m,18l,,17,e" filled="f" strokecolor="purple" strokeweight="1.65pt">
                <v:path arrowok="t"/>
              </v:shape>
              <v:line id="_x0000_s19373" style="position:absolute" from="6743,702" to="6743,702" strokecolor="purple" strokeweight="1.65pt"/>
              <v:line id="_x0000_s19374" style="position:absolute" from="6743,702" to="6743,702" strokecolor="purple" strokeweight="1.65pt"/>
              <v:shape id="_x0000_s19375" style="position:absolute;left:6743;top:683;width:16;height:19" coordsize="16,19" path="m,19l,,16,e" filled="f" strokecolor="purple" strokeweight="1.65pt">
                <v:path arrowok="t"/>
              </v:shape>
              <v:line id="_x0000_s19376" style="position:absolute" from="6759,683" to="6759,683" strokecolor="purple" strokeweight="1.65pt"/>
              <v:shape id="_x0000_s19377" style="position:absolute;left:6759;top:665;width:0;height:18" coordsize="0,18" path="m,18l,,,e" filled="f" strokecolor="purple" strokeweight="1.65pt">
                <v:path arrowok="t"/>
              </v:shape>
              <v:shape id="_x0000_s19378" style="position:absolute;left:6759;top:665;width:16;height:0" coordsize="16,0" path="m,l,,16,e" filled="f" strokecolor="purple" strokeweight="1.65pt">
                <v:path arrowok="t"/>
              </v:shape>
              <v:line id="_x0000_s19379" style="position:absolute" from="6775,665" to="6775,665" strokecolor="purple" strokeweight="1.65pt"/>
              <v:shape id="_x0000_s19380" style="position:absolute;left:6775;top:647;width:0;height:18" coordsize="0,18" path="m,18l,,,e" filled="f" strokecolor="purple" strokeweight="1.65pt">
                <v:path arrowok="t"/>
              </v:shape>
              <v:line id="_x0000_s19381" style="position:absolute" from="6775,647" to="6775,647" strokecolor="purple" strokeweight="1.65pt"/>
              <v:shape id="_x0000_s19382" style="position:absolute;left:6775;top:628;width:17;height:19" coordsize="17,19" path="m,19l,,17,e" filled="f" strokecolor="purple" strokeweight="1.65pt">
                <v:path arrowok="t"/>
              </v:shape>
              <v:line id="_x0000_s19383" style="position:absolute" from="6792,628" to="6792,628" strokecolor="purple" strokeweight="1.65pt"/>
              <v:line id="_x0000_s19384" style="position:absolute" from="6792,628" to="6792,628" strokecolor="purple" strokeweight="1.65pt"/>
              <v:shape id="_x0000_s19385" style="position:absolute;left:6792;top:610;width:16;height:18" coordsize="16,18" path="m,18l,,16,e" filled="f" strokecolor="purple" strokeweight="1.65pt">
                <v:path arrowok="t"/>
              </v:shape>
              <v:line id="_x0000_s19386" style="position:absolute" from="6808,610" to="6808,610" strokecolor="purple" strokeweight="1.65pt"/>
              <v:shape id="_x0000_s19387" style="position:absolute;left:6808;top:592;width:0;height:18" coordsize="0,18" path="m,18l,,,e" filled="f" strokecolor="purple" strokeweight="1.65pt">
                <v:path arrowok="t"/>
              </v:shape>
              <v:shape id="_x0000_s19388" style="position:absolute;left:6808;top:592;width:16;height:0" coordsize="16,0" path="m,l,,16,e" filled="f" strokecolor="purple" strokeweight="1.65pt">
                <v:path arrowok="t"/>
              </v:shape>
              <v:line id="_x0000_s19389" style="position:absolute" from="6824,592" to="6824,592" strokecolor="purple" strokeweight="1.65pt"/>
              <v:shape id="_x0000_s19390" style="position:absolute;left:6824;top:573;width:0;height:19" coordsize="0,19" path="m,19l,,,e" filled="f" strokecolor="purple" strokeweight="1.65pt">
                <v:path arrowok="t"/>
              </v:shape>
              <v:line id="_x0000_s19391" style="position:absolute" from="6824,573" to="6824,573" strokecolor="purple" strokeweight="1.65pt"/>
              <v:shape id="_x0000_s19392" style="position:absolute;left:6824;top:573;width:17;height:0" coordsize="17,0" path="m,l,,17,e" filled="f" strokecolor="purple" strokeweight="1.65pt">
                <v:path arrowok="t"/>
              </v:shape>
              <v:shape id="_x0000_s19393" style="position:absolute;left:6841;top:555;width:0;height:18" coordsize="0,18" path="m,18l,,,e" filled="f" strokecolor="purple" strokeweight="1.65pt">
                <v:path arrowok="t"/>
              </v:shape>
              <v:line id="_x0000_s19394" style="position:absolute" from="6841,555" to="6841,555" strokecolor="purple" strokeweight="1.65pt"/>
              <v:shape id="_x0000_s19395" style="position:absolute;left:6841;top:537;width:16;height:18" coordsize="16,18" path="m,18l,,16,e" filled="f" strokecolor="purple" strokeweight="1.65pt">
                <v:path arrowok="t"/>
              </v:shape>
              <v:line id="_x0000_s19396" style="position:absolute" from="6857,537" to="6857,537" strokecolor="purple" strokeweight="1.65pt"/>
              <v:line id="_x0000_s19397" style="position:absolute" from="6857,537" to="6857,537" strokecolor="purple" strokeweight="1.65pt"/>
              <v:shape id="_x0000_s19398" style="position:absolute;left:6857;top:537;width:16;height:0" coordsize="16,0" path="m,l,,16,e" filled="f" strokecolor="purple" strokeweight="1.65pt">
                <v:path arrowok="t"/>
              </v:shape>
              <v:line id="_x0000_s19399" style="position:absolute" from="6873,537" to="6873,537" strokecolor="purple" strokeweight="1.65pt"/>
              <v:line id="_x0000_s19400" style="position:absolute" from="6873,537" to="6873,537" strokecolor="purple" strokeweight="1.65pt"/>
              <v:shape id="_x0000_s19401" style="position:absolute;left:6873;top:518;width:0;height:19" coordsize="0,19" path="m,19l,,,e" filled="f" strokecolor="purple" strokeweight="1.65pt">
                <v:path arrowok="t"/>
              </v:shape>
              <v:shape id="_x0000_s19402" style="position:absolute;left:6873;top:518;width:16;height:0" coordsize="16,0" path="m,l,,16,e" filled="f" strokecolor="purple" strokeweight="1.65pt">
                <v:path arrowok="t"/>
              </v:shape>
              <v:shape id="_x0000_s19403" style="position:absolute;left:6889;top:500;width:0;height:18" coordsize="0,18" path="m,18l,,,e" filled="f" strokecolor="purple" strokeweight="1.65pt">
                <v:path arrowok="t"/>
              </v:shape>
              <v:line id="_x0000_s19404" style="position:absolute" from="6889,500" to="6889,500" strokecolor="purple" strokeweight="1.65pt"/>
              <v:shape id="_x0000_s19405" style="position:absolute;left:6889;top:500;width:17;height:0" coordsize="17,0" path="m,l,,17,e" filled="f" strokecolor="purple" strokeweight="1.65pt">
                <v:path arrowok="t"/>
              </v:shape>
              <v:shape id="_x0000_s19406" style="position:absolute;left:6906;top:482;width:0;height:18" coordsize="0,18" path="m,18l,,,e" filled="f" strokecolor="purple" strokeweight="1.65pt">
                <v:path arrowok="t"/>
              </v:shape>
              <v:line id="_x0000_s19407" style="position:absolute" from="6906,482" to="6906,482" strokecolor="purple" strokeweight="1.65pt"/>
              <v:shape id="_x0000_s19408" style="position:absolute;left:6906;top:482;width:16;height:0" coordsize="16,0" path="m,l,,16,e" filled="f" strokecolor="purple" strokeweight="1.65pt">
                <v:path arrowok="t"/>
              </v:shape>
              <v:shape id="_x0000_s19409" style="position:absolute;left:6922;top:463;width:0;height:19" coordsize="0,19" path="m,19l,,,e" filled="f" strokecolor="purple" strokeweight="1.65pt">
                <v:path arrowok="t"/>
              </v:shape>
              <v:line id="_x0000_s19410" style="position:absolute" from="6922,463" to="6922,463" strokecolor="purple" strokeweight="1.65pt"/>
              <v:shape id="_x0000_s19411" style="position:absolute;left:6922;top:463;width:16;height:0" coordsize="16,0" path="m,l,,16,e" filled="f" strokecolor="purple" strokeweight="1.65pt">
                <v:path arrowok="t"/>
              </v:shape>
              <v:shape id="_x0000_s19412" style="position:absolute;left:6938;top:445;width:0;height:18" coordsize="0,18" path="m,18l,,,e" filled="f" strokecolor="purple" strokeweight="1.65pt">
                <v:path arrowok="t"/>
              </v:shape>
              <v:line id="_x0000_s19413" style="position:absolute" from="6938,445" to="6938,445" strokecolor="purple" strokeweight="1.65pt"/>
              <v:line id="_x0000_s19414" style="position:absolute" from="6938,445" to="6938,445" strokecolor="purple" strokeweight="1.65pt"/>
              <v:shape id="_x0000_s19415" style="position:absolute;left:6938;top:427;width:17;height:18" coordsize="17,18" path="m,18l,,17,e" filled="f" strokecolor="purple" strokeweight="1.65pt">
                <v:path arrowok="t"/>
              </v:shape>
              <v:line id="_x0000_s19416" style="position:absolute" from="6955,427" to="6955,427" strokecolor="purple" strokeweight="1.65pt"/>
              <v:line id="_x0000_s19417" style="position:absolute" from="6955,427" to="6955,427" strokecolor="purple" strokeweight="1.65pt"/>
              <v:shape id="_x0000_s19418" style="position:absolute;left:6955;top:409;width:16;height:18" coordsize="16,18" path="m,18l,,16,e" filled="f" strokecolor="purple" strokeweight="1.65pt">
                <v:path arrowok="t"/>
              </v:shape>
              <v:line id="_x0000_s19419" style="position:absolute" from="6971,409" to="6971,409" strokecolor="purple" strokeweight="1.65pt"/>
              <v:line id="_x0000_s19420" style="position:absolute" from="6971,409" to="6971,409" strokecolor="purple" strokeweight="1.65pt"/>
              <v:shape id="_x0000_s19421" style="position:absolute;left:6971;top:390;width:0;height:19" coordsize="0,19" path="m,19l,,,e" filled="f" strokecolor="purple" strokeweight="1.65pt">
                <v:path arrowok="t"/>
              </v:shape>
              <v:line id="_x0000_s19422" style="position:absolute" from="6971,390" to="6971,390" strokecolor="purple" strokeweight="1.65pt"/>
              <v:line id="_x0000_s19423" style="position:absolute" from="6971,390" to="6971,390" strokecolor="purple" strokeweight="1.65pt"/>
              <v:shape id="_x0000_s19424" style="position:absolute;left:6971;top:372;width:0;height:18" coordsize="0,18" path="m,18l,,,e" filled="f" strokecolor="purple" strokeweight="1.65pt">
                <v:path arrowok="t"/>
              </v:shape>
              <v:shape id="_x0000_s19425" style="position:absolute;left:6971;top:372;width:16;height:0" coordsize="16,0" path="m,l,,16,e" filled="f" strokecolor="purple" strokeweight="1.65pt">
                <v:path arrowok="t"/>
              </v:shape>
              <v:line id="_x0000_s19426" style="position:absolute" from="6987,372" to="6987,372" strokecolor="purple" strokeweight="1.65pt"/>
              <v:shape id="_x0000_s19427" style="position:absolute;left:6987;top:354;width:0;height:18" coordsize="0,18" path="m,18l,,,e" filled="f" strokecolor="purple" strokeweight="1.65pt">
                <v:path arrowok="t"/>
              </v:shape>
              <v:shape id="_x0000_s19428" style="position:absolute;left:6987;top:354;width:17;height:0" coordsize="17,0" path="m,l,,17,e" filled="f" strokecolor="purple" strokeweight="1.65pt">
                <v:path arrowok="t"/>
              </v:shape>
              <v:line id="_x0000_s19429" style="position:absolute" from="7004,354" to="7004,354" strokecolor="purple" strokeweight="1.65pt"/>
              <v:shape id="_x0000_s19430" style="position:absolute;left:7004;top:335;width:0;height:19" coordsize="0,19" path="m,19l,,,e" filled="f" strokecolor="purple" strokeweight="1.65pt">
                <v:path arrowok="t"/>
              </v:shape>
              <v:shape id="_x0000_s19431" style="position:absolute;left:7004;top:335;width:16;height:0" coordsize="16,0" path="m,l,,16,e" filled="f" strokecolor="purple" strokeweight="1.65pt">
                <v:path arrowok="t"/>
              </v:shape>
              <v:line id="_x0000_s19432" style="position:absolute" from="7020,335" to="7020,335" strokecolor="purple" strokeweight="1.65pt"/>
              <v:shape id="_x0000_s19433" style="position:absolute;left:7020;top:317;width:0;height:18" coordsize="0,18" path="m,18l,,,e" filled="f" strokecolor="purple" strokeweight="1.65pt">
                <v:path arrowok="t"/>
              </v:shape>
              <v:line id="_x0000_s19434" style="position:absolute" from="7020,317" to="7020,317" strokecolor="purple" strokeweight="1.65pt"/>
              <v:shape id="_x0000_s19435" style="position:absolute;left:7020;top:317;width:16;height:0" coordsize="16,0" path="m,l,,16,e" filled="f" strokecolor="purple" strokeweight="1.65pt">
                <v:path arrowok="t"/>
              </v:shape>
              <v:shape id="_x0000_s19436" style="position:absolute;left:7036;top:299;width:0;height:18" coordsize="0,18" path="m,18l,,,e" filled="f" strokecolor="purple" strokeweight="1.65pt">
                <v:path arrowok="t"/>
              </v:shape>
              <v:line id="_x0000_s19437" style="position:absolute" from="7036,299" to="7036,299" strokecolor="purple" strokeweight="1.65pt"/>
              <v:shape id="_x0000_s19438" style="position:absolute;left:7036;top:299;width:17;height:0" coordsize="17,0" path="m,l,,17,e" filled="f" strokecolor="purple" strokeweight="1.65pt">
                <v:path arrowok="t"/>
              </v:shape>
              <v:line id="_x0000_s19439" style="position:absolute" from="7053,299" to="7053,299" strokecolor="purple" strokeweight="1.65pt"/>
              <v:shape id="_x0000_s19440" style="position:absolute;left:7053;top:280;width:0;height:19" coordsize="0,19" path="m,19l,,,e" filled="f" strokecolor="purple" strokeweight="1.65pt">
                <v:path arrowok="t"/>
              </v:shape>
              <v:shape id="_x0000_s19441" style="position:absolute;left:7053;top:280;width:16;height:0" coordsize="16,0" path="m,l,,16,e" filled="f" strokecolor="purple" strokeweight="1.65pt">
                <v:path arrowok="t"/>
              </v:shape>
              <v:line id="_x0000_s19442" style="position:absolute" from="7069,280" to="7069,280" strokecolor="purple" strokeweight="1.65pt"/>
              <v:shape id="_x0000_s19443" style="position:absolute;left:7069;top:262;width:0;height:18" coordsize="0,18" path="m,18l,,,e" filled="f" strokecolor="purple" strokeweight="1.65pt">
                <v:path arrowok="t"/>
              </v:shape>
              <v:line id="_x0000_s19444" style="position:absolute" from="7069,262" to="7069,262" strokecolor="purple" strokeweight="1.65pt"/>
              <v:shape id="_x0000_s19445" style="position:absolute;left:7069;top:262;width:16;height:0" coordsize="16,0" path="m,l,,16,e" filled="f" strokecolor="purple" strokeweight="1.65pt">
                <v:path arrowok="t"/>
              </v:shape>
              <v:shape id="_x0000_s19446" style="position:absolute;left:7085;top:244;width:0;height:18" coordsize="0,18" path="m,18l,,,e" filled="f" strokecolor="purple" strokeweight="1.65pt">
                <v:path arrowok="t"/>
              </v:shape>
              <v:line id="_x0000_s19447" style="position:absolute" from="7085,244" to="7085,244" strokecolor="purple" strokeweight="1.65pt"/>
              <v:shape id="_x0000_s19448" style="position:absolute;left:7085;top:244;width:17;height:0" coordsize="17,0" path="m,l,,17,e" filled="f" strokecolor="purple" strokeweight="1.65pt">
                <v:path arrowok="t"/>
              </v:shape>
              <v:line id="_x0000_s19449" style="position:absolute" from="7102,244" to="7102,244" strokecolor="purple" strokeweight="1.65pt"/>
              <v:shape id="_x0000_s19450" style="position:absolute;left:7102;top:225;width:0;height:19" coordsize="0,19" path="m,19l,,,e" filled="f" strokecolor="purple" strokeweight="1.65pt">
                <v:path arrowok="t"/>
              </v:shape>
              <v:shape id="_x0000_s19451" style="position:absolute;left:7102;top:225;width:16;height:0" coordsize="16,0" path="m,l,,16,e" filled="f" strokecolor="purple" strokeweight="1.65pt">
                <v:path arrowok="t"/>
              </v:shape>
              <v:line id="_x0000_s19452" style="position:absolute" from="7118,225" to="7118,225" strokecolor="purple" strokeweight="1.65pt"/>
              <v:shape id="_x0000_s19453" style="position:absolute;left:7118;top:207;width:0;height:18" coordsize="0,18" path="m,18l,,,e" filled="f" strokecolor="purple" strokeweight="1.65pt">
                <v:path arrowok="t"/>
              </v:shape>
              <v:line id="_x0000_s19454" style="position:absolute" from="7118,207" to="7118,207" strokecolor="purple" strokeweight="1.65pt"/>
              <v:shape id="_x0000_s19455" style="position:absolute;left:7118;top:207;width:16;height:0" coordsize="16,0" path="m,l,,16,e" filled="f" strokecolor="purple" strokeweight="1.65pt">
                <v:path arrowok="t"/>
              </v:shape>
              <v:line id="_x0000_s19456" style="position:absolute" from="7134,207" to="7134,207" strokecolor="purple" strokeweight="1.65pt"/>
              <v:shape id="_x0000_s19457" style="position:absolute;left:7134;top:189;width:0;height:18" coordsize="0,18" path="m,18l,,,e" filled="f" strokecolor="purple" strokeweight="1.65pt">
                <v:path arrowok="t"/>
              </v:shape>
              <v:shape id="_x0000_s19458" style="position:absolute;left:7134;top:189;width:17;height:0" coordsize="17,0" path="m,l,,17,e" filled="f" strokecolor="purple" strokeweight="1.65pt">
                <v:path arrowok="t"/>
              </v:shape>
              <v:line id="_x0000_s19459" style="position:absolute" from="7151,189" to="7151,189" strokecolor="purple" strokeweight="1.65pt"/>
              <v:shape id="_x0000_s19460" style="position:absolute;left:7151;top:189;width:0;height:0" coordsize="0,0" path="m,l,,,e" filled="f" strokecolor="purple" strokeweight="1.65pt">
                <v:path arrowok="t"/>
              </v:shape>
              <v:shape id="_x0000_s19461" style="position:absolute;left:7151;top:189;width:16;height:0" coordsize="16,0" path="m,l,,16,e" filled="f" strokecolor="purple" strokeweight="1.65pt">
                <v:path arrowok="t"/>
              </v:shape>
              <v:line id="_x0000_s19462" style="position:absolute" from="7167,189" to="7167,189" strokecolor="purple" strokeweight="1.65pt"/>
              <v:line id="_x0000_s19463" style="position:absolute" from="7167,189" to="7167,189" strokecolor="purple" strokeweight="1.65pt"/>
              <v:shape id="_x0000_s19464" style="position:absolute;left:7167;top:170;width:0;height:19" coordsize="0,19" path="m,19l,,,e" filled="f" strokecolor="purple" strokeweight="1.65pt">
                <v:path arrowok="t"/>
              </v:shape>
              <v:shape id="_x0000_s19465" style="position:absolute;left:7167;top:170;width:16;height:0" coordsize="16,0" path="m,l,,16,e" filled="f" strokecolor="purple" strokeweight="1.65pt">
                <v:path arrowok="t"/>
              </v:shape>
              <v:line id="_x0000_s19466" style="position:absolute" from="7183,170" to="7183,170" strokecolor="purple" strokeweight="1.65pt"/>
              <v:line id="_x0000_s19467" style="position:absolute" from="7183,170" to="7183,170" strokecolor="purple" strokeweight="1.65pt"/>
              <v:shape id="_x0000_s19468" style="position:absolute;left:7183;top:152;width:17;height:18" coordsize="17,18" path="m,18l,,17,e" filled="f" strokecolor="purple" strokeweight="1.65pt">
                <v:path arrowok="t"/>
              </v:shape>
              <v:line id="_x0000_s19469" style="position:absolute" from="7200,152" to="7200,152" strokecolor="purple" strokeweight="1.65pt"/>
              <v:line id="_x0000_s19470" style="position:absolute" from="7200,152" to="7200,152" strokecolor="purple" strokeweight="1.65pt"/>
              <v:shape id="_x0000_s19471" style="position:absolute;left:7200;top:134;width:16;height:18" coordsize="16,18" path="m,18l,,16,e" filled="f" strokecolor="purple" strokeweight="1.65pt">
                <v:path arrowok="t"/>
              </v:shape>
              <v:line id="_x0000_s19472" style="position:absolute" from="7216,134" to="7216,134" strokecolor="purple" strokeweight="1.65pt"/>
              <v:line id="_x0000_s19473" style="position:absolute" from="7216,134" to="7216,134" strokecolor="purple" strokeweight="1.65pt"/>
              <v:line id="_x0000_s19474" style="position:absolute" from="7216,134" to="7216,134" strokecolor="purple" strokeweight="1.65pt"/>
              <v:shape id="_x0000_s19475" style="position:absolute;left:7216;top:115;width:16;height:19" coordsize="16,19" path="m,19l,,16,e" filled="f" strokecolor="purple" strokeweight="1.65pt">
                <v:path arrowok="t"/>
              </v:shape>
              <v:line id="_x0000_s19476" style="position:absolute" from="7232,115" to="7232,115" strokecolor="purple" strokeweight="1.65pt"/>
              <v:line id="_x0000_s19477" style="position:absolute" from="7232,115" to="7232,115" strokecolor="purple" strokeweight="1.65pt"/>
              <v:shape id="_x0000_s19478" style="position:absolute;left:7232;top:115;width:17;height:0" coordsize="17,0" path="m,l,,17,e" filled="f" strokecolor="purple" strokeweight="1.65pt">
                <v:path arrowok="t"/>
              </v:shape>
              <v:shape id="_x0000_s19479" style="position:absolute;left:7249;top:97;width:0;height:18" coordsize="0,18" path="m,18l,,,e" filled="f" strokecolor="purple" strokeweight="1.65pt">
                <v:path arrowok="t"/>
              </v:shape>
              <v:line id="_x0000_s19480" style="position:absolute" from="7249,97" to="7249,97" strokecolor="purple" strokeweight="1.65pt"/>
              <v:shape id="_x0000_s19481" style="position:absolute;left:7249;top:97;width:16;height:0" coordsize="16,0" path="m,l,,16,e" filled="f" strokecolor="purple" strokeweight="1.65pt">
                <v:path arrowok="t"/>
              </v:shape>
              <v:line id="_x0000_s19482" style="position:absolute" from="7265,97" to="7265,97" strokecolor="purple" strokeweight="1.65pt"/>
              <v:shape id="_x0000_s19483" style="position:absolute;left:7265;top:79;width:0;height:18" coordsize="0,18" path="m,18l,,,e" filled="f" strokecolor="purple" strokeweight="1.65pt">
                <v:path arrowok="t"/>
              </v:shape>
              <v:line id="_x0000_s19484" style="position:absolute" from="7265,79" to="7265,79" strokecolor="purple" strokeweight="1.65pt"/>
              <v:shape id="_x0000_s19485" style="position:absolute;left:7265;top:79;width:16;height:0" coordsize="16,0" path="m,l,,16,e" filled="f" strokecolor="purple" strokeweight="1.65pt">
                <v:path arrowok="t"/>
              </v:shape>
              <v:line id="_x0000_s19486" style="position:absolute" from="7281,79" to="7281,79" strokecolor="purple" strokeweight="1.65pt"/>
              <v:shape id="_x0000_s19487" style="position:absolute;left:7281;top:61;width:0;height:18" coordsize="0,18" path="m,18l,,,e" filled="f" strokecolor="purple" strokeweight="1.65pt">
                <v:path arrowok="t"/>
              </v:shape>
              <v:shape id="_x0000_s19488" style="position:absolute;left:7281;top:61;width:17;height:0" coordsize="17,0" path="m,l,,17,e" filled="f" strokecolor="purple" strokeweight="1.65pt">
                <v:path arrowok="t"/>
              </v:shape>
              <v:line id="_x0000_s19489" style="position:absolute" from="7298,61" to="7298,61" strokecolor="purple" strokeweight="1.65pt"/>
              <v:line id="_x0000_s19490" style="position:absolute" from="7298,61" to="7298,61" strokecolor="purple" strokeweight="1.65pt"/>
              <v:shape id="_x0000_s19491" style="position:absolute;left:7298;top:42;width:0;height:19" coordsize="0,19" path="m,19l,,,e" filled="f" strokecolor="purple" strokeweight="1.65pt">
                <v:path arrowok="t"/>
              </v:shape>
              <v:line id="_x0000_s19492" style="position:absolute" from="7298,42" to="7298,42" strokecolor="purple" strokeweight="1.65pt"/>
              <v:line id="_x0000_s19493" style="position:absolute" from="7298,42" to="7298,42" strokecolor="purple" strokeweight="1.65pt"/>
              <v:line id="_x0000_s19494" style="position:absolute" from="7298,42" to="7298,42" strokecolor="purple" strokeweight="1.65pt"/>
              <v:shape id="_x0000_s19495" style="position:absolute;left:7298;top:24;width:16;height:18" coordsize="16,18" path="m,18l,,16,e" filled="f" strokecolor="purple" strokeweight="1.65pt">
                <v:path arrowok="t"/>
              </v:shape>
              <v:line id="_x0000_s19496" style="position:absolute" from="7314,24" to="7314,24" strokecolor="purple" strokeweight="1.65pt"/>
              <v:line id="_x0000_s19497" style="position:absolute" from="7314,24" to="7314,24" strokecolor="purple" strokeweight="1.65pt"/>
              <v:shape id="_x0000_s19498" style="position:absolute;left:7314;top:24;width:16;height:0" coordsize="16,0" path="m,l,,16,e" filled="f" strokecolor="purple" strokeweight="1.65pt">
                <v:path arrowok="t"/>
              </v:shape>
              <v:shape id="_x0000_s19499" style="position:absolute;left:7330;top:6;width:0;height:18" coordsize="0,18" path="m,18l,,,e" filled="f" strokecolor="purple" strokeweight="1.65pt">
                <v:path arrowok="t"/>
              </v:shape>
              <v:line id="_x0000_s19500" style="position:absolute" from="7330,6" to="7330,6" strokecolor="purple" strokeweight="1.65pt"/>
              <v:shape id="_x0000_s19501" style="position:absolute;left:7330;top:6;width:17;height:0" coordsize="17,0" path="m,l,,17,e" filled="f" strokecolor="purple" strokeweight="1.65pt">
                <v:path arrowok="t"/>
              </v:shape>
              <v:line id="_x0000_s19502" style="position:absolute" from="7347,6" to="7347,6" strokecolor="purple" strokeweight="1.65pt"/>
              <v:line id="_x0000_s19503" style="position:absolute" from="7347,6" to="7347,6" strokecolor="purple" strokeweight="1.65pt"/>
              <v:shape id="_x0000_s19504" style="position:absolute;left:7347;top:-13;width:0;height:19" coordsize="0,19" path="m,19l,,,e" filled="f" strokecolor="purple" strokeweight="1.65pt">
                <v:path arrowok="t"/>
              </v:shape>
              <v:shape id="_x0000_s19505" style="position:absolute;left:7347;top:-13;width:16;height:0" coordsize="16,0" path="m,l,,16,e" filled="f" strokecolor="purple" strokeweight="1.65pt">
                <v:path arrowok="t"/>
              </v:shape>
              <v:line id="_x0000_s19506" style="position:absolute" from="7363,-13" to="7363,-13" strokecolor="purple" strokeweight="1.65pt"/>
              <v:line id="_x0000_s19507" style="position:absolute" from="7363,-13" to="7363,-13" strokecolor="purple" strokeweight="1.65pt"/>
              <v:shape id="_x0000_s19508" style="position:absolute;left:7363;top:-31;width:16;height:18" coordsize="16,18" path="m,18l,,16,e" filled="f" strokecolor="purple" strokeweight="1.65pt">
                <v:path arrowok="t"/>
              </v:shape>
              <v:line id="_x0000_s19509" style="position:absolute" from="7379,-31" to="7379,-31" strokecolor="purple" strokeweight="1.65pt"/>
              <v:line id="_x0000_s19510" style="position:absolute" from="7379,-31" to="7379,-31" strokecolor="purple" strokeweight="1.65pt"/>
              <v:shape id="_x0000_s19511" style="position:absolute;left:7379;top:-31;width:17;height:0" coordsize="17,0" path="m,l,,17,e" filled="f" strokecolor="purple" strokeweight="1.65pt">
                <v:path arrowok="t"/>
              </v:shape>
              <v:shape id="_x0000_s19512" style="position:absolute;left:7396;top:-49;width:0;height:18" coordsize="0,18" path="m,18l,,,e" filled="f" strokecolor="purple" strokeweight="1.65pt">
                <v:path arrowok="t"/>
              </v:shape>
              <v:line id="_x0000_s19513" style="position:absolute" from="7396,-49" to="7396,-49" strokecolor="purple" strokeweight="1.65pt"/>
              <v:line id="_x0000_s19514" style="position:absolute" from="7396,-49" to="7396,-49" strokecolor="purple" strokeweight="1.65pt"/>
              <v:shape id="_x0000_s19515" style="position:absolute;left:7396;top:-49;width:16;height:0" coordsize="16,0" path="m,l,,16,e" filled="f" strokecolor="purple" strokeweight="1.65pt">
                <v:path arrowok="t"/>
              </v:shape>
              <v:line id="_x0000_s19516" style="position:absolute" from="7412,-49" to="7412,-49" strokecolor="purple" strokeweight="1.65pt"/>
              <v:shape id="_x0000_s19517" style="position:absolute;left:7412;top:-68;width:0;height:19" coordsize="0,19" path="m,19l,,,e" filled="f" strokecolor="purple" strokeweight="1.65pt">
                <v:path arrowok="t"/>
              </v:shape>
              <v:shape id="_x0000_s19518" style="position:absolute;left:7412;top:-68;width:16;height:0" coordsize="16,0" path="m,l,,16,e" filled="f" strokecolor="purple" strokeweight="1.65pt">
                <v:path arrowok="t"/>
              </v:shape>
              <v:line id="_x0000_s19519" style="position:absolute" from="7428,-68" to="7428,-68" strokecolor="purple" strokeweight="1.65pt"/>
              <v:line id="_x0000_s19520" style="position:absolute" from="7428,-68" to="7428,-68" strokecolor="purple" strokeweight="1.65pt"/>
              <v:shape id="_x0000_s19521" style="position:absolute;left:7428;top:-68;width:17;height:0" coordsize="17,0" path="m,l,,17,e" filled="f" strokecolor="purple" strokeweight="1.65pt">
                <v:path arrowok="t"/>
              </v:shape>
              <v:shape id="_x0000_s19522" style="position:absolute;left:7445;top:-86;width:0;height:18" coordsize="0,18" path="m,18l,,,e" filled="f" strokecolor="purple" strokeweight="1.65pt">
                <v:path arrowok="t"/>
              </v:shape>
              <v:line id="_x0000_s19523" style="position:absolute" from="7445,-86" to="7445,-86" strokecolor="purple" strokeweight="1.65pt"/>
              <v:line id="_x0000_s19524" style="position:absolute" from="7445,-86" to="7445,-86" strokecolor="purple" strokeweight="1.65pt"/>
              <v:shape id="_x0000_s19525" style="position:absolute;left:7445;top:-86;width:16;height:0" coordsize="16,0" path="m,l,,16,e" filled="f" strokecolor="purple" strokeweight="1.65pt">
                <v:path arrowok="t"/>
              </v:shape>
              <v:shape id="_x0000_s19526" style="position:absolute;left:7461;top:-104;width:0;height:18" coordsize="0,18" path="m,18l,,,e" filled="f" strokecolor="purple" strokeweight="1.65pt">
                <v:path arrowok="t"/>
              </v:shape>
            </v:group>
            <v:group id="_x0000_s19527" style="position:absolute;left:7461;top:-635;width:930;height:531" coordorigin="7461,-635" coordsize="930,531">
              <v:line id="_x0000_s19528" style="position:absolute" from="7461,-104" to="7461,-104" strokecolor="purple" strokeweight="1.65pt"/>
              <v:shape id="_x0000_s19529" style="position:absolute;left:7461;top:-104;width:16;height:0" coordsize="16,0" path="m,l,,16,e" filled="f" strokecolor="purple" strokeweight="1.65pt">
                <v:path arrowok="t"/>
              </v:shape>
              <v:line id="_x0000_s19530" style="position:absolute" from="7477,-104" to="7477,-104" strokecolor="purple" strokeweight="1.65pt"/>
              <v:line id="_x0000_s19531" style="position:absolute" from="7477,-104" to="7477,-104" strokecolor="purple" strokeweight="1.65pt"/>
              <v:shape id="_x0000_s19532" style="position:absolute;left:7477;top:-123;width:17;height:19" coordsize="17,19" path="m,19l,,17,e" filled="f" strokecolor="purple" strokeweight="1.65pt">
                <v:path arrowok="t"/>
              </v:shape>
              <v:line id="_x0000_s19533" style="position:absolute" from="7494,-123" to="7494,-123" strokecolor="purple" strokeweight="1.65pt"/>
              <v:line id="_x0000_s19534" style="position:absolute" from="7494,-123" to="7494,-123" strokecolor="purple" strokeweight="1.65pt"/>
              <v:line id="_x0000_s19535" style="position:absolute" from="7494,-123" to="7494,-123" strokecolor="purple" strokeweight="1.65pt"/>
              <v:shape id="_x0000_s19536" style="position:absolute;left:7494;top:-123;width:16;height:0" coordsize="16,0" path="m,l,,16,e" filled="f" strokecolor="purple" strokeweight="1.65pt">
                <v:path arrowok="t"/>
              </v:shape>
              <v:shape id="_x0000_s19537" style="position:absolute;left:7510;top:-141;width:0;height:18" coordsize="0,18" path="m,18l,,,e" filled="f" strokecolor="purple" strokeweight="1.65pt">
                <v:path arrowok="t"/>
              </v:shape>
              <v:line id="_x0000_s19538" style="position:absolute" from="7510,-141" to="7510,-141" strokecolor="purple" strokeweight="1.65pt"/>
              <v:shape id="_x0000_s19539" style="position:absolute;left:7510;top:-141;width:16;height:0" coordsize="16,0" path="m,l,,16,e" filled="f" strokecolor="purple" strokeweight="1.65pt">
                <v:path arrowok="t"/>
              </v:shape>
              <v:line id="_x0000_s19540" style="position:absolute" from="7526,-141" to="7526,-141" strokecolor="purple" strokeweight="1.65pt"/>
              <v:line id="_x0000_s19541" style="position:absolute" from="7526,-141" to="7526,-141" strokecolor="purple" strokeweight="1.65pt"/>
              <v:shape id="_x0000_s19542" style="position:absolute;left:7526;top:-159;width:17;height:18" coordsize="17,18" path="m,18l,,17,e" filled="f" strokecolor="purple" strokeweight="1.65pt">
                <v:path arrowok="t"/>
              </v:shape>
              <v:line id="_x0000_s19543" style="position:absolute" from="7543,-159" to="7543,-159" strokecolor="purple" strokeweight="1.65pt"/>
              <v:line id="_x0000_s19544" style="position:absolute" from="7543,-159" to="7543,-159" strokecolor="purple" strokeweight="1.65pt"/>
              <v:line id="_x0000_s19545" style="position:absolute" from="7543,-159" to="7543,-159" strokecolor="purple" strokeweight="1.65pt"/>
              <v:shape id="_x0000_s19546" style="position:absolute;left:7543;top:-159;width:16;height:0" coordsize="16,0" path="m,l,,16,e" filled="f" strokecolor="purple" strokeweight="1.65pt">
                <v:path arrowok="t"/>
              </v:shape>
              <v:shape id="_x0000_s19547" style="position:absolute;left:7559;top:-159;width:0;height:0" coordsize="0,0" path="m,l,,,e" filled="f" strokecolor="purple" strokeweight="1.65pt">
                <v:path arrowok="t"/>
              </v:shape>
              <v:line id="_x0000_s19548" style="position:absolute" from="7559,-159" to="7559,-159" strokecolor="purple" strokeweight="1.65pt"/>
              <v:shape id="_x0000_s19549" style="position:absolute;left:7559;top:-159;width:16;height:0" coordsize="16,0" path="m,l,,16,e" filled="f" strokecolor="purple" strokeweight="1.65pt">
                <v:path arrowok="t"/>
              </v:shape>
              <v:line id="_x0000_s19550" style="position:absolute" from="7575,-159" to="7575,-159" strokecolor="purple" strokeweight="1.65pt"/>
              <v:line id="_x0000_s19551" style="position:absolute" from="7575,-159" to="7575,-159" strokecolor="purple" strokeweight="1.65pt"/>
              <v:shape id="_x0000_s19552" style="position:absolute;left:7575;top:-178;width:17;height:19" coordsize="17,19" path="m,19l,,17,e" filled="f" strokecolor="purple" strokeweight="1.65pt">
                <v:path arrowok="t"/>
              </v:shape>
              <v:line id="_x0000_s19553" style="position:absolute" from="7592,-178" to="7592,-178" strokecolor="purple" strokeweight="1.65pt"/>
              <v:line id="_x0000_s19554" style="position:absolute" from="7592,-178" to="7592,-178" strokecolor="purple" strokeweight="1.65pt"/>
              <v:line id="_x0000_s19555" style="position:absolute" from="7592,-178" to="7592,-178" strokecolor="purple" strokeweight="1.65pt"/>
              <v:shape id="_x0000_s19556" style="position:absolute;left:7592;top:-178;width:16;height:0" coordsize="16,0" path="m,l,,16,e" filled="f" strokecolor="purple" strokeweight="1.65pt">
                <v:path arrowok="t"/>
              </v:shape>
              <v:shape id="_x0000_s19557" style="position:absolute;left:7608;top:-196;width:0;height:18" coordsize="0,18" path="m,18l,,,e" filled="f" strokecolor="purple" strokeweight="1.65pt">
                <v:path arrowok="t"/>
              </v:shape>
              <v:line id="_x0000_s19558" style="position:absolute" from="7608,-196" to="7608,-196" strokecolor="purple" strokeweight="1.65pt"/>
              <v:shape id="_x0000_s19559" style="position:absolute;left:7608;top:-196;width:16;height:0" coordsize="16,0" path="m,l,,16,e" filled="f" strokecolor="purple" strokeweight="1.65pt">
                <v:path arrowok="t"/>
              </v:shape>
              <v:line id="_x0000_s19560" style="position:absolute" from="7624,-196" to="7624,-196" strokecolor="purple" strokeweight="1.65pt"/>
              <v:line id="_x0000_s19561" style="position:absolute" from="7624,-196" to="7624,-196" strokecolor="purple" strokeweight="1.65pt"/>
              <v:shape id="_x0000_s19562" style="position:absolute;left:7624;top:-214;width:0;height:18" coordsize="0,18" path="m,18l,,,e" filled="f" strokecolor="purple" strokeweight="1.65pt">
                <v:path arrowok="t"/>
              </v:shape>
              <v:line id="_x0000_s19563" style="position:absolute" from="7624,-214" to="7624,-214" strokecolor="purple" strokeweight="1.65pt"/>
              <v:line id="_x0000_s19564" style="position:absolute" from="7624,-214" to="7624,-214" strokecolor="purple" strokeweight="1.65pt"/>
              <v:line id="_x0000_s19565" style="position:absolute" from="7624,-214" to="7624,-214" strokecolor="purple" strokeweight="1.65pt"/>
              <v:shape id="_x0000_s19566" style="position:absolute;left:7624;top:-214;width:16;height:0" coordsize="16,0" path="m,l,,16,e" filled="f" strokecolor="purple" strokeweight="1.65pt">
                <v:path arrowok="t"/>
              </v:shape>
              <v:shape id="_x0000_s19567" style="position:absolute;left:7640;top:-232;width:0;height:18" coordsize="0,18" path="m,18l,,,e" filled="f" strokecolor="purple" strokeweight="1.65pt">
                <v:path arrowok="t"/>
              </v:shape>
              <v:line id="_x0000_s19568" style="position:absolute" from="7640,-232" to="7640,-232" strokecolor="purple" strokeweight="1.65pt"/>
              <v:shape id="_x0000_s19569" style="position:absolute;left:7640;top:-232;width:17;height:0" coordsize="17,0" path="m,l,,17,e" filled="f" strokecolor="purple" strokeweight="1.65pt">
                <v:path arrowok="t"/>
              </v:shape>
              <v:line id="_x0000_s19570" style="position:absolute" from="7657,-232" to="7657,-232" strokecolor="purple" strokeweight="1.65pt"/>
              <v:line id="_x0000_s19571" style="position:absolute" from="7657,-232" to="7657,-232" strokecolor="purple" strokeweight="1.65pt"/>
              <v:shape id="_x0000_s19572" style="position:absolute;left:7657;top:-232;width:16;height:0" coordsize="16,0" path="m,l,,16,e" filled="f" strokecolor="purple" strokeweight="1.65pt">
                <v:path arrowok="t"/>
              </v:shape>
              <v:shape id="_x0000_s19573" style="position:absolute;left:7673;top:-251;width:0;height:19" coordsize="0,19" path="m,19l,,,e" filled="f" strokecolor="purple" strokeweight="1.65pt">
                <v:path arrowok="t"/>
              </v:shape>
              <v:line id="_x0000_s19574" style="position:absolute" from="7673,-251" to="7673,-251" strokecolor="purple" strokeweight="1.65pt"/>
              <v:shape id="_x0000_s19575" style="position:absolute;left:7673;top:-251;width:16;height:0" coordsize="16,0" path="m,l,,16,e" filled="f" strokecolor="purple" strokeweight="1.65pt">
                <v:path arrowok="t"/>
              </v:shape>
              <v:line id="_x0000_s19576" style="position:absolute" from="7689,-251" to="7689,-251" strokecolor="purple" strokeweight="1.65pt"/>
              <v:line id="_x0000_s19577" style="position:absolute" from="7689,-251" to="7689,-251" strokecolor="purple" strokeweight="1.65pt"/>
              <v:shape id="_x0000_s19578" style="position:absolute;left:7689;top:-269;width:0;height:18" coordsize="0,18" path="m,18l,,,e" filled="f" strokecolor="purple" strokeweight="1.65pt">
                <v:path arrowok="t"/>
              </v:shape>
              <v:shape id="_x0000_s19579" style="position:absolute;left:7689;top:-269;width:17;height:0" coordsize="17,0" path="m,l,,17,e" filled="f" strokecolor="purple" strokeweight="1.65pt">
                <v:path arrowok="t"/>
              </v:shape>
              <v:line id="_x0000_s19580" style="position:absolute" from="7706,-269" to="7706,-269" strokecolor="purple" strokeweight="1.65pt"/>
              <v:line id="_x0000_s19581" style="position:absolute" from="7706,-269" to="7706,-269" strokecolor="purple" strokeweight="1.65pt"/>
              <v:shape id="_x0000_s19582" style="position:absolute;left:7706;top:-269;width:16;height:0" coordsize="16,0" path="m,l,,16,e" filled="f" strokecolor="purple" strokeweight="1.65pt">
                <v:path arrowok="t"/>
              </v:shape>
              <v:line id="_x0000_s19583" style="position:absolute" from="7722,-269" to="7722,-269" strokecolor="purple" strokeweight="1.65pt"/>
              <v:shape id="_x0000_s19584" style="position:absolute;left:7722;top:-287;width:0;height:18" coordsize="0,18" path="m,18l,,,e" filled="f" strokecolor="purple" strokeweight="1.65pt">
                <v:path arrowok="t"/>
              </v:shape>
              <v:shape id="_x0000_s19585" style="position:absolute;left:7722;top:-287;width:16;height:0" coordsize="16,0" path="m,l,,16,e" filled="f" strokecolor="purple" strokeweight="1.65pt">
                <v:path arrowok="t"/>
              </v:shape>
              <v:line id="_x0000_s19586" style="position:absolute" from="7738,-287" to="7738,-287" strokecolor="purple" strokeweight="1.65pt"/>
              <v:line id="_x0000_s19587" style="position:absolute" from="7738,-287" to="7738,-287" strokecolor="purple" strokeweight="1.65pt"/>
              <v:line id="_x0000_s19588" style="position:absolute" from="7738,-287" to="7738,-287" strokecolor="purple" strokeweight="1.65pt"/>
              <v:shape id="_x0000_s19589" style="position:absolute;left:7738;top:-287;width:17;height:0" coordsize="17,0" path="m,l,,17,e" filled="f" strokecolor="purple" strokeweight="1.65pt">
                <v:path arrowok="t"/>
              </v:shape>
              <v:shape id="_x0000_s19590" style="position:absolute;left:7755;top:-306;width:0;height:19" coordsize="0,19" path="m,19l,,,e" filled="f" strokecolor="purple" strokeweight="1.65pt">
                <v:path arrowok="t"/>
              </v:shape>
              <v:line id="_x0000_s19591" style="position:absolute" from="7755,-306" to="7755,-306" strokecolor="purple" strokeweight="1.65pt"/>
              <v:shape id="_x0000_s19592" style="position:absolute;left:7755;top:-306;width:16;height:0" coordsize="16,0" path="m,l,,16,e" filled="f" strokecolor="purple" strokeweight="1.65pt">
                <v:path arrowok="t"/>
              </v:shape>
              <v:line id="_x0000_s19593" style="position:absolute" from="7771,-306" to="7771,-306" strokecolor="purple" strokeweight="1.65pt"/>
              <v:line id="_x0000_s19594" style="position:absolute" from="7771,-306" to="7771,-306" strokecolor="purple" strokeweight="1.65pt"/>
              <v:shape id="_x0000_s19595" style="position:absolute;left:7771;top:-324;width:16;height:18" coordsize="16,18" path="m,18l,,16,e" filled="f" strokecolor="purple" strokeweight="1.65pt">
                <v:path arrowok="t"/>
              </v:shape>
              <v:line id="_x0000_s19596" style="position:absolute" from="7787,-324" to="7787,-324" strokecolor="purple" strokeweight="1.65pt"/>
              <v:line id="_x0000_s19597" style="position:absolute" from="7787,-324" to="7787,-324" strokecolor="purple" strokeweight="1.65pt"/>
              <v:line id="_x0000_s19598" style="position:absolute" from="7787,-324" to="7787,-324" strokecolor="purple" strokeweight="1.65pt"/>
              <v:shape id="_x0000_s19599" style="position:absolute;left:7787;top:-324;width:17;height:0" coordsize="17,0" path="m,l,,17,e" filled="f" strokecolor="purple" strokeweight="1.65pt">
                <v:path arrowok="t"/>
              </v:shape>
              <v:line id="_x0000_s19600" style="position:absolute" from="7804,-324" to="7804,-324" strokecolor="purple" strokeweight="1.65pt"/>
              <v:shape id="_x0000_s19601" style="position:absolute;left:7804;top:-342;width:0;height:18" coordsize="0,18" path="m,18l,,,e" filled="f" strokecolor="purple" strokeweight="1.65pt">
                <v:path arrowok="t"/>
              </v:shape>
              <v:shape id="_x0000_s19602" style="position:absolute;left:7804;top:-342;width:16;height:0" coordsize="16,0" path="m,l,,16,e" filled="f" strokecolor="purple" strokeweight="1.65pt">
                <v:path arrowok="t"/>
              </v:shape>
              <v:line id="_x0000_s19603" style="position:absolute" from="7820,-342" to="7820,-342" strokecolor="purple" strokeweight="1.65pt"/>
              <v:line id="_x0000_s19604" style="position:absolute" from="7820,-342" to="7820,-342" strokecolor="purple" strokeweight="1.65pt"/>
              <v:shape id="_x0000_s19605" style="position:absolute;left:7820;top:-342;width:16;height:0" coordsize="16,0" path="m,l,,16,e" filled="f" strokecolor="purple" strokeweight="1.65pt">
                <v:path arrowok="t"/>
              </v:shape>
              <v:line id="_x0000_s19606" style="position:absolute" from="7836,-342" to="7836,-342" strokecolor="purple" strokeweight="1.65pt"/>
              <v:shape id="_x0000_s19607" style="position:absolute;left:7836;top:-361;width:0;height:19" coordsize="0,19" path="m,19l,,,e" filled="f" strokecolor="purple" strokeweight="1.65pt">
                <v:path arrowok="t"/>
              </v:shape>
              <v:line id="_x0000_s19608" style="position:absolute" from="7836,-361" to="7836,-361" strokecolor="purple" strokeweight="1.65pt"/>
              <v:shape id="_x0000_s19609" style="position:absolute;left:7836;top:-361;width:17;height:0" coordsize="17,0" path="m,l,,17,e" filled="f" strokecolor="purple" strokeweight="1.65pt">
                <v:path arrowok="t"/>
              </v:shape>
              <v:line id="_x0000_s19610" style="position:absolute" from="7853,-361" to="7853,-361" strokecolor="purple" strokeweight="1.65pt"/>
              <v:line id="_x0000_s19611" style="position:absolute" from="7853,-361" to="7853,-361" strokecolor="purple" strokeweight="1.65pt"/>
              <v:shape id="_x0000_s19612" style="position:absolute;left:7853;top:-361;width:16;height:0" coordsize="16,0" path="m,l,,16,e" filled="f" strokecolor="purple" strokeweight="1.65pt">
                <v:path arrowok="t"/>
              </v:shape>
              <v:line id="_x0000_s19613" style="position:absolute" from="7869,-361" to="7869,-361" strokecolor="purple" strokeweight="1.65pt"/>
              <v:shape id="_x0000_s19614" style="position:absolute;left:7869;top:-379;width:0;height:18" coordsize="0,18" path="m,18l,,,e" filled="f" strokecolor="purple" strokeweight="1.65pt">
                <v:path arrowok="t"/>
              </v:shape>
              <v:shape id="_x0000_s19615" style="position:absolute;left:7869;top:-379;width:16;height:0" coordsize="16,0" path="m,l,,16,e" filled="f" strokecolor="purple" strokeweight="1.65pt">
                <v:path arrowok="t"/>
              </v:shape>
              <v:line id="_x0000_s19616" style="position:absolute" from="7885,-379" to="7885,-379" strokecolor="purple" strokeweight="1.65pt"/>
              <v:line id="_x0000_s19617" style="position:absolute" from="7885,-379" to="7885,-379" strokecolor="purple" strokeweight="1.65pt"/>
              <v:line id="_x0000_s19618" style="position:absolute" from="7885,-379" to="7885,-379" strokecolor="purple" strokeweight="1.65pt"/>
              <v:shape id="_x0000_s19619" style="position:absolute;left:7885;top:-379;width:17;height:0" coordsize="17,0" path="m,l,,17,e" filled="f" strokecolor="purple" strokeweight="1.65pt">
                <v:path arrowok="t"/>
              </v:shape>
              <v:shape id="_x0000_s19620" style="position:absolute;left:7902;top:-397;width:0;height:18" coordsize="0,18" path="m,18l,,,e" filled="f" strokecolor="purple" strokeweight="1.65pt">
                <v:path arrowok="t"/>
              </v:shape>
              <v:line id="_x0000_s19621" style="position:absolute" from="7902,-397" to="7902,-397" strokecolor="purple" strokeweight="1.65pt"/>
              <v:shape id="_x0000_s19622" style="position:absolute;left:7902;top:-397;width:16;height:0" coordsize="16,0" path="m,l,,16,e" filled="f" strokecolor="purple" strokeweight="1.65pt">
                <v:path arrowok="t"/>
              </v:shape>
              <v:line id="_x0000_s19623" style="position:absolute" from="7918,-397" to="7918,-397" strokecolor="purple" strokeweight="1.65pt"/>
              <v:line id="_x0000_s19624" style="position:absolute" from="7918,-397" to="7918,-397" strokecolor="purple" strokeweight="1.65pt"/>
              <v:shape id="_x0000_s19625" style="position:absolute;left:7918;top:-397;width:16;height:0" coordsize="16,0" path="m,l,,16,e" filled="f" strokecolor="purple" strokeweight="1.65pt">
                <v:path arrowok="t"/>
              </v:shape>
              <v:shape id="_x0000_s19626" style="position:absolute;left:7934;top:-416;width:0;height:19" coordsize="0,19" path="m,19l,,,e" filled="f" strokecolor="purple" strokeweight="1.65pt">
                <v:path arrowok="t"/>
              </v:shape>
              <v:line id="_x0000_s19627" style="position:absolute" from="7934,-416" to="7934,-416" strokecolor="purple" strokeweight="1.65pt"/>
              <v:line id="_x0000_s19628" style="position:absolute" from="7934,-416" to="7934,-416" strokecolor="purple" strokeweight="1.65pt"/>
              <v:shape id="_x0000_s19629" style="position:absolute;left:7934;top:-416;width:17;height:0" coordsize="17,0" path="m,l,,17,e" filled="f" strokecolor="purple" strokeweight="1.65pt">
                <v:path arrowok="t"/>
              </v:shape>
              <v:line id="_x0000_s19630" style="position:absolute" from="7951,-416" to="7951,-416" strokecolor="purple" strokeweight="1.65pt"/>
              <v:line id="_x0000_s19631" style="position:absolute" from="7951,-416" to="7951,-416" strokecolor="purple" strokeweight="1.65pt"/>
              <v:shape id="_x0000_s19632" style="position:absolute;left:7951;top:-416;width:0;height:0" coordsize="0,0" path="m,l,,,e" filled="f" strokecolor="purple" strokeweight="1.65pt">
                <v:path arrowok="t"/>
              </v:shape>
              <v:shape id="_x0000_s19633" style="position:absolute;left:7951;top:-434;width:0;height:18" coordsize="0,18" path="m,18l,,,e" filled="f" strokecolor="purple" strokeweight="1.65pt">
                <v:path arrowok="t"/>
              </v:shape>
              <v:line id="_x0000_s19634" style="position:absolute" from="7951,-434" to="7951,-434" strokecolor="purple" strokeweight="1.65pt"/>
              <v:shape id="_x0000_s19635" style="position:absolute;left:7951;top:-434;width:16;height:0" coordsize="16,0" path="m,l,,16,e" filled="f" strokecolor="purple" strokeweight="1.65pt">
                <v:path arrowok="t"/>
              </v:shape>
              <v:line id="_x0000_s19636" style="position:absolute" from="7967,-434" to="7967,-434" strokecolor="purple" strokeweight="1.65pt"/>
              <v:line id="_x0000_s19637" style="position:absolute" from="7967,-434" to="7967,-434" strokecolor="purple" strokeweight="1.65pt"/>
              <v:line id="_x0000_s19638" style="position:absolute" from="7967,-434" to="7967,-434" strokecolor="purple" strokeweight="1.65pt"/>
              <v:shape id="_x0000_s19639" style="position:absolute;left:7967;top:-452;width:16;height:18" coordsize="16,18" path="m,18l,,16,e" filled="f" strokecolor="purple" strokeweight="1.65pt">
                <v:path arrowok="t"/>
              </v:shape>
              <v:line id="_x0000_s19640" style="position:absolute" from="7983,-452" to="7983,-452" strokecolor="purple" strokeweight="1.65pt"/>
              <v:line id="_x0000_s19641" style="position:absolute" from="7983,-452" to="7983,-452" strokecolor="purple" strokeweight="1.65pt"/>
              <v:shape id="_x0000_s19642" style="position:absolute;left:7983;top:-452;width:17;height:0" coordsize="17,0" path="m,l,,17,e" filled="f" strokecolor="purple" strokeweight="1.65pt">
                <v:path arrowok="t"/>
              </v:shape>
              <v:line id="_x0000_s19643" style="position:absolute" from="8000,-452" to="8000,-452" strokecolor="purple" strokeweight="1.65pt"/>
              <v:line id="_x0000_s19644" style="position:absolute" from="8000,-452" to="8000,-452" strokecolor="purple" strokeweight="1.65pt"/>
              <v:shape id="_x0000_s19645" style="position:absolute;left:8000;top:-452;width:16;height:0" coordsize="16,0" path="m,l,,16,e" filled="f" strokecolor="purple" strokeweight="1.65pt">
                <v:path arrowok="t"/>
              </v:shape>
              <v:shape id="_x0000_s19646" style="position:absolute;left:8016;top:-471;width:0;height:19" coordsize="0,19" path="m,19l,,,e" filled="f" strokecolor="purple" strokeweight="1.65pt">
                <v:path arrowok="t"/>
              </v:shape>
              <v:line id="_x0000_s19647" style="position:absolute" from="8016,-471" to="8016,-471" strokecolor="purple" strokeweight="1.65pt"/>
              <v:line id="_x0000_s19648" style="position:absolute" from="8016,-471" to="8016,-471" strokecolor="purple" strokeweight="1.65pt"/>
              <v:shape id="_x0000_s19649" style="position:absolute;left:8016;top:-471;width:16;height:0" coordsize="16,0" path="m,l,,16,e" filled="f" strokecolor="purple" strokeweight="1.65pt">
                <v:path arrowok="t"/>
              </v:shape>
              <v:line id="_x0000_s19650" style="position:absolute" from="8032,-471" to="8032,-471" strokecolor="purple" strokeweight="1.65pt"/>
              <v:line id="_x0000_s19651" style="position:absolute" from="8032,-471" to="8032,-471" strokecolor="purple" strokeweight="1.65pt"/>
              <v:shape id="_x0000_s19652" style="position:absolute;left:8032;top:-471;width:17;height:0" coordsize="17,0" path="m,l,,17,e" filled="f" strokecolor="purple" strokeweight="1.65pt">
                <v:path arrowok="t"/>
              </v:shape>
              <v:shape id="_x0000_s19653" style="position:absolute;left:8049;top:-489;width:0;height:18" coordsize="0,18" path="m,18l,,,e" filled="f" strokecolor="purple" strokeweight="1.65pt">
                <v:path arrowok="t"/>
              </v:shape>
              <v:line id="_x0000_s19654" style="position:absolute" from="8049,-489" to="8049,-489" strokecolor="purple" strokeweight="1.65pt"/>
              <v:shape id="_x0000_s19655" style="position:absolute;left:8049;top:-489;width:16;height:0" coordsize="16,0" path="m,l,,16,e" filled="f" strokecolor="purple" strokeweight="1.65pt">
                <v:path arrowok="t"/>
              </v:shape>
              <v:line id="_x0000_s19656" style="position:absolute" from="8065,-489" to="8065,-489" strokecolor="purple" strokeweight="1.65pt"/>
              <v:line id="_x0000_s19657" style="position:absolute" from="8065,-489" to="8065,-489" strokecolor="purple" strokeweight="1.65pt"/>
              <v:line id="_x0000_s19658" style="position:absolute" from="8065,-489" to="8065,-489" strokecolor="purple" strokeweight="1.65pt"/>
              <v:shape id="_x0000_s19659" style="position:absolute;left:8065;top:-489;width:16;height:0" coordsize="16,0" path="m,l,,16,e" filled="f" strokecolor="purple" strokeweight="1.65pt">
                <v:path arrowok="t"/>
              </v:shape>
              <v:shape id="_x0000_s19660" style="position:absolute;left:8081;top:-489;width:0;height:0" coordsize="0,0" path="m,l,,,e" filled="f" strokecolor="purple" strokeweight="1.65pt">
                <v:path arrowok="t"/>
              </v:shape>
              <v:line id="_x0000_s19661" style="position:absolute" from="8081,-489" to="8081,-489" strokecolor="purple" strokeweight="1.65pt"/>
              <v:shape id="_x0000_s19662" style="position:absolute;left:8081;top:-489;width:17;height:0" coordsize="17,0" path="m,l,,17,e" filled="f" strokecolor="purple" strokeweight="1.65pt">
                <v:path arrowok="t"/>
              </v:shape>
              <v:line id="_x0000_s19663" style="position:absolute" from="8098,-489" to="8098,-489" strokecolor="purple" strokeweight="1.65pt"/>
              <v:line id="_x0000_s19664" style="position:absolute" from="8098,-489" to="8098,-489" strokecolor="purple" strokeweight="1.65pt"/>
              <v:shape id="_x0000_s19665" style="position:absolute;left:8098;top:-489;width:16;height:0" coordsize="16,0" path="m,l,,16,e" filled="f" strokecolor="purple" strokeweight="1.65pt">
                <v:path arrowok="t"/>
              </v:shape>
              <v:line id="_x0000_s19666" style="position:absolute" from="8114,-489" to="8114,-489" strokecolor="purple" strokeweight="1.65pt"/>
              <v:shape id="_x0000_s19667" style="position:absolute;left:8114;top:-507;width:0;height:18" coordsize="0,18" path="m,18l,,,e" filled="f" strokecolor="purple" strokeweight="1.65pt">
                <v:path arrowok="t"/>
              </v:shape>
              <v:line id="_x0000_s19668" style="position:absolute" from="8114,-507" to="8114,-507" strokecolor="purple" strokeweight="1.65pt"/>
              <v:shape id="_x0000_s19669" style="position:absolute;left:8114;top:-507;width:16;height:0" coordsize="16,0" path="m,l,,16,e" filled="f" strokecolor="purple" strokeweight="1.65pt">
                <v:path arrowok="t"/>
              </v:shape>
              <v:line id="_x0000_s19670" style="position:absolute" from="8130,-507" to="8130,-507" strokecolor="purple" strokeweight="1.65pt"/>
              <v:line id="_x0000_s19671" style="position:absolute" from="8130,-507" to="8130,-507" strokecolor="purple" strokeweight="1.65pt"/>
              <v:shape id="_x0000_s19672" style="position:absolute;left:8130;top:-507;width:17;height:0" coordsize="17,0" path="m,l,,17,e" filled="f" strokecolor="purple" strokeweight="1.65pt">
                <v:path arrowok="t"/>
              </v:shape>
              <v:line id="_x0000_s19673" style="position:absolute" from="8147,-507" to="8147,-507" strokecolor="purple" strokeweight="1.65pt"/>
              <v:shape id="_x0000_s19674" style="position:absolute;left:8147;top:-526;width:0;height:19" coordsize="0,19" path="m,19l,,,e" filled="f" strokecolor="purple" strokeweight="1.65pt">
                <v:path arrowok="t"/>
              </v:shape>
              <v:shape id="_x0000_s19675" style="position:absolute;left:8147;top:-526;width:16;height:0" coordsize="16,0" path="m,l,,16,e" filled="f" strokecolor="purple" strokeweight="1.65pt">
                <v:path arrowok="t"/>
              </v:shape>
              <v:line id="_x0000_s19676" style="position:absolute" from="8163,-526" to="8163,-526" strokecolor="purple" strokeweight="1.65pt"/>
              <v:line id="_x0000_s19677" style="position:absolute" from="8163,-526" to="8163,-526" strokecolor="purple" strokeweight="1.65pt"/>
              <v:line id="_x0000_s19678" style="position:absolute" from="8163,-526" to="8163,-526" strokecolor="purple" strokeweight="1.65pt"/>
              <v:shape id="_x0000_s19679" style="position:absolute;left:8163;top:-526;width:16;height:0" coordsize="16,0" path="m,l,,16,e" filled="f" strokecolor="purple" strokeweight="1.65pt">
                <v:path arrowok="t"/>
              </v:shape>
              <v:line id="_x0000_s19680" style="position:absolute" from="8179,-526" to="8179,-526" strokecolor="purple" strokeweight="1.65pt"/>
              <v:shape id="_x0000_s19681" style="position:absolute;left:8179;top:-544;width:0;height:18" coordsize="0,18" path="m,18l,,,e" filled="f" strokecolor="purple" strokeweight="1.65pt">
                <v:path arrowok="t"/>
              </v:shape>
              <v:shape id="_x0000_s19682" style="position:absolute;left:8179;top:-544;width:17;height:0" coordsize="17,0" path="m,l,,17,e" filled="f" strokecolor="purple" strokeweight="1.65pt">
                <v:path arrowok="t"/>
              </v:shape>
              <v:line id="_x0000_s19683" style="position:absolute" from="8196,-544" to="8196,-544" strokecolor="purple" strokeweight="1.65pt"/>
              <v:line id="_x0000_s19684" style="position:absolute" from="8196,-544" to="8196,-544" strokecolor="purple" strokeweight="1.65pt"/>
              <v:shape id="_x0000_s19685" style="position:absolute;left:8196;top:-544;width:16;height:0" coordsize="16,0" path="m,l,,16,e" filled="f" strokecolor="purple" strokeweight="1.65pt">
                <v:path arrowok="t"/>
              </v:shape>
              <v:line id="_x0000_s19686" style="position:absolute" from="8212,-544" to="8212,-544" strokecolor="purple" strokeweight="1.65pt"/>
              <v:line id="_x0000_s19687" style="position:absolute" from="8212,-544" to="8212,-544" strokecolor="purple" strokeweight="1.65pt"/>
              <v:line id="_x0000_s19688" style="position:absolute" from="8212,-544" to="8212,-544" strokecolor="purple" strokeweight="1.65pt"/>
              <v:shape id="_x0000_s19689" style="position:absolute;left:8212;top:-562;width:16;height:18" coordsize="16,18" path="m,18l,,16,e" filled="f" strokecolor="purple" strokeweight="1.65pt">
                <v:path arrowok="t"/>
              </v:shape>
              <v:line id="_x0000_s19690" style="position:absolute" from="8228,-562" to="8228,-562" strokecolor="purple" strokeweight="1.65pt"/>
              <v:line id="_x0000_s19691" style="position:absolute" from="8228,-562" to="8228,-562" strokecolor="purple" strokeweight="1.65pt"/>
              <v:shape id="_x0000_s19692" style="position:absolute;left:8228;top:-562;width:17;height:0" coordsize="17,0" path="m,l,,17,e" filled="f" strokecolor="purple" strokeweight="1.65pt">
                <v:path arrowok="t"/>
              </v:shape>
              <v:line id="_x0000_s19693" style="position:absolute" from="8245,-562" to="8245,-562" strokecolor="purple" strokeweight="1.65pt"/>
              <v:line id="_x0000_s19694" style="position:absolute" from="8245,-562" to="8245,-562" strokecolor="purple" strokeweight="1.65pt"/>
              <v:shape id="_x0000_s19695" style="position:absolute;left:8245;top:-562;width:16;height:0" coordsize="16,0" path="m,l,,16,e" filled="f" strokecolor="purple" strokeweight="1.65pt">
                <v:path arrowok="t"/>
              </v:shape>
              <v:shape id="_x0000_s19696" style="position:absolute;left:8261;top:-580;width:0;height:18" coordsize="0,18" path="m,18l,,,e" filled="f" strokecolor="purple" strokeweight="1.65pt">
                <v:path arrowok="t"/>
              </v:shape>
              <v:line id="_x0000_s19697" style="position:absolute" from="8261,-580" to="8261,-580" strokecolor="purple" strokeweight="1.65pt"/>
              <v:line id="_x0000_s19698" style="position:absolute" from="8261,-580" to="8261,-580" strokecolor="purple" strokeweight="1.65pt"/>
              <v:shape id="_x0000_s19699" style="position:absolute;left:8261;top:-580;width:16;height:0" coordsize="16,0" path="m,l,,16,e" filled="f" strokecolor="purple" strokeweight="1.65pt">
                <v:path arrowok="t"/>
              </v:shape>
              <v:line id="_x0000_s19700" style="position:absolute" from="8277,-580" to="8277,-580" strokecolor="purple" strokeweight="1.65pt"/>
              <v:line id="_x0000_s19701" style="position:absolute" from="8277,-580" to="8277,-580" strokecolor="purple" strokeweight="1.65pt"/>
              <v:shape id="_x0000_s19702" style="position:absolute;left:8277;top:-580;width:0;height:0" coordsize="0,0" path="m,l,,,e" filled="f" strokecolor="purple" strokeweight="1.65pt">
                <v:path arrowok="t"/>
              </v:shape>
              <v:line id="_x0000_s19703" style="position:absolute" from="8277,-580" to="8277,-580" strokecolor="purple" strokeweight="1.65pt"/>
              <v:shape id="_x0000_s19704" style="position:absolute;left:8277;top:-599;width:0;height:19" coordsize="0,19" path="m,19l,,,e" filled="f" strokecolor="purple" strokeweight="1.65pt">
                <v:path arrowok="t"/>
              </v:shape>
              <v:shape id="_x0000_s19705" style="position:absolute;left:8277;top:-599;width:17;height:0" coordsize="17,0" path="m,l,,17,e" filled="f" strokecolor="purple" strokeweight="1.65pt">
                <v:path arrowok="t"/>
              </v:shape>
              <v:line id="_x0000_s19706" style="position:absolute" from="8294,-599" to="8294,-599" strokecolor="purple" strokeweight="1.65pt"/>
              <v:line id="_x0000_s19707" style="position:absolute" from="8294,-599" to="8294,-599" strokecolor="purple" strokeweight="1.65pt"/>
              <v:line id="_x0000_s19708" style="position:absolute" from="8294,-599" to="8294,-599" strokecolor="purple" strokeweight="1.65pt"/>
              <v:shape id="_x0000_s19709" style="position:absolute;left:8294;top:-599;width:16;height:0" coordsize="16,0" path="m,l,,16,e" filled="f" strokecolor="purple" strokeweight="1.65pt">
                <v:path arrowok="t"/>
              </v:shape>
              <v:line id="_x0000_s19710" style="position:absolute" from="8310,-599" to="8310,-599" strokecolor="purple" strokeweight="1.65pt"/>
              <v:line id="_x0000_s19711" style="position:absolute" from="8310,-599" to="8310,-599" strokecolor="purple" strokeweight="1.65pt"/>
              <v:shape id="_x0000_s19712" style="position:absolute;left:8310;top:-617;width:16;height:18" coordsize="16,18" path="m,18l,,16,e" filled="f" strokecolor="purple" strokeweight="1.65pt">
                <v:path arrowok="t"/>
              </v:shape>
              <v:line id="_x0000_s19713" style="position:absolute" from="8326,-617" to="8326,-617" strokecolor="purple" strokeweight="1.65pt"/>
              <v:line id="_x0000_s19714" style="position:absolute" from="8326,-617" to="8326,-617" strokecolor="purple" strokeweight="1.65pt"/>
              <v:shape id="_x0000_s19715" style="position:absolute;left:8326;top:-617;width:16;height:0" coordsize="16,0" path="m,l,,16,e" filled="f" strokecolor="purple" strokeweight="1.65pt">
                <v:path arrowok="t"/>
              </v:shape>
              <v:line id="_x0000_s19716" style="position:absolute" from="8342,-617" to="8342,-617" strokecolor="purple" strokeweight="1.65pt"/>
              <v:line id="_x0000_s19717" style="position:absolute" from="8342,-617" to="8342,-617" strokecolor="purple" strokeweight="1.65pt"/>
              <v:line id="_x0000_s19718" style="position:absolute" from="8342,-617" to="8342,-617" strokecolor="purple" strokeweight="1.65pt"/>
              <v:shape id="_x0000_s19719" style="position:absolute;left:8342;top:-617;width:17;height:0" coordsize="17,0" path="m,l,,17,e" filled="f" strokecolor="purple" strokeweight="1.65pt">
                <v:path arrowok="t"/>
              </v:shape>
              <v:shape id="_x0000_s19720" style="position:absolute;left:8359;top:-635;width:0;height:18" coordsize="0,18" path="m,18l,,,e" filled="f" strokecolor="purple" strokeweight="1.65pt">
                <v:path arrowok="t"/>
              </v:shape>
              <v:line id="_x0000_s19721" style="position:absolute" from="8359,-635" to="8359,-635" strokecolor="purple" strokeweight="1.65pt"/>
              <v:shape id="_x0000_s19722" style="position:absolute;left:8359;top:-635;width:16;height:0" coordsize="16,0" path="m,l,,16,e" filled="f" strokecolor="purple" strokeweight="1.65pt">
                <v:path arrowok="t"/>
              </v:shape>
              <v:line id="_x0000_s19723" style="position:absolute" from="8375,-635" to="8375,-635" strokecolor="purple" strokeweight="1.65pt"/>
              <v:line id="_x0000_s19724" style="position:absolute" from="8375,-635" to="8375,-635" strokecolor="purple" strokeweight="1.65pt"/>
              <v:shape id="_x0000_s19725" style="position:absolute;left:8375;top:-635;width:16;height:0" coordsize="16,0" path="m,l,,16,e" filled="f" strokecolor="purple" strokeweight="1.65pt">
                <v:path arrowok="t"/>
              </v:shape>
              <v:line id="_x0000_s19726" style="position:absolute" from="8391,-635" to="8391,-635" strokecolor="purple" strokeweight="1.65pt"/>
              <v:line id="_x0000_s19727" style="position:absolute" from="8391,-635" to="8391,-635" strokecolor="purple" strokeweight="1.65pt"/>
            </v:group>
            <v:shape id="_x0000_s19728" style="position:absolute;left:8391;top:-654;width:17;height:19" coordsize="17,19" path="m,19l,,17,e" filled="f" strokecolor="purple" strokeweight="1.65pt">
              <v:path arrowok="t"/>
            </v:shape>
            <v:line id="_x0000_s19729" style="position:absolute" from="8408,-654" to="8408,-654" strokecolor="purple" strokeweight="1.65pt"/>
            <v:line id="_x0000_s19730" style="position:absolute" from="8408,-654" to="8408,-654" strokecolor="purple" strokeweight="1.65pt"/>
            <v:line id="_x0000_s19731" style="position:absolute" from="8408,-654" to="8408,-654" strokecolor="purple" strokeweight="1.65pt"/>
            <v:shape id="_x0000_s19732" style="position:absolute;left:8408;top:-654;width:16;height:0" coordsize="16,0" path="m,l,,16,e" filled="f" strokecolor="purple" strokeweight="1.65pt">
              <v:path arrowok="t"/>
            </v:shape>
            <v:line id="_x0000_s19733" style="position:absolute" from="8424,-654" to="8424,-654" strokecolor="purple" strokeweight="1.65pt"/>
            <v:line id="_x0000_s19734" style="position:absolute" from="8424,-654" to="8424,-654" strokecolor="purple" strokeweight="1.65pt"/>
            <v:shape id="_x0000_s19735" style="position:absolute;left:8424;top:-654;width:16;height:0" coordsize="16,0" path="m,l,,16,e" filled="f" strokecolor="purple" strokeweight="1.65pt">
              <v:path arrowok="t"/>
            </v:shape>
            <v:shape id="_x0000_s19736" style="position:absolute;left:8440;top:-672;width:0;height:18" coordsize="0,18" path="m,18l,,,e" filled="f" strokecolor="purple" strokeweight="1.65pt">
              <v:path arrowok="t"/>
            </v:shape>
            <v:line id="_x0000_s19737" style="position:absolute" from="8440,-672" to="8440,-672" strokecolor="purple" strokeweight="1.65pt"/>
            <v:shape id="_x0000_s19738" style="position:absolute;left:8440;top:-672;width:17;height:0" coordsize="17,0" path="m,l,,17,e" filled="f" strokecolor="purple" strokeweight="1.65pt">
              <v:path arrowok="t"/>
            </v:shape>
            <v:line id="_x0000_s19739" style="position:absolute" from="8457,-672" to="8457,-672" strokecolor="purple" strokeweight="1.65pt"/>
            <v:line id="_x0000_s19740" style="position:absolute" from="8457,-672" to="8457,-672" strokecolor="purple" strokeweight="1.65pt"/>
            <v:line id="_x0000_s19741" style="position:absolute" from="8457,-672" to="8457,-672" strokecolor="purple" strokeweight="1.65pt"/>
            <v:shape id="_x0000_s19742" style="position:absolute;left:8457;top:-672;width:16;height:0" coordsize="16,0" path="m,l,,16,e" filled="f" strokecolor="purple" strokeweight="1.65pt">
              <v:path arrowok="t"/>
            </v:shape>
            <v:line id="_x0000_s19743" style="position:absolute" from="8473,-672" to="8473,-672" strokecolor="purple" strokeweight="1.65pt"/>
            <v:line id="_x0000_s19744" style="position:absolute" from="8473,-672" to="8473,-672" strokecolor="purple" strokeweight="1.65pt"/>
            <v:shape id="_x0000_s19745" style="position:absolute;left:8473;top:-690;width:16;height:18" coordsize="16,18" path="m,18l,,16,e" filled="f" strokecolor="purple" strokeweight="1.65pt">
              <v:path arrowok="t"/>
            </v:shape>
            <v:line id="_x0000_s19746" style="position:absolute" from="8489,-690" to="8489,-690" strokecolor="purple" strokeweight="1.65pt"/>
            <v:line id="_x0000_s19747" style="position:absolute" from="8489,-690" to="8489,-690" strokecolor="purple" strokeweight="1.65pt"/>
            <v:shape id="_x0000_s19748" style="position:absolute;left:8489;top:-690;width:17;height:0" coordsize="17,0" path="m,l,,17,e" filled="f" strokecolor="purple" strokeweight="1.65pt">
              <v:path arrowok="t"/>
            </v:shape>
            <v:line id="_x0000_s19749" style="position:absolute" from="8506,-690" to="8506,-690" strokecolor="purple" strokeweight="1.65pt"/>
            <v:line id="_x0000_s19750" style="position:absolute" from="8506,-690" to="8506,-690" strokecolor="purple" strokeweight="1.65pt"/>
            <v:line id="_x0000_s19751" style="position:absolute" from="8506,-690" to="8506,-690" strokecolor="purple" strokeweight="1.65pt"/>
            <v:shape id="_x0000_s19752" style="position:absolute;left:8506;top:-690;width:16;height:0" coordsize="16,0" path="m,l,,16,e" filled="f" strokecolor="purple" strokeweight="1.65pt">
              <v:path arrowok="t"/>
            </v:shape>
            <v:shape id="_x0000_s19753" style="position:absolute;left:8522;top:-709;width:0;height:19" coordsize="0,19" path="m,19l,,,e" filled="f" strokecolor="purple" strokeweight="1.65pt">
              <v:path arrowok="t"/>
            </v:shape>
            <v:line id="_x0000_s19754" style="position:absolute" from="8522,-709" to="8522,-709" strokecolor="purple" strokeweight="1.65pt"/>
            <v:shape id="_x0000_s19755" style="position:absolute;left:8522;top:-709;width:16;height:0" coordsize="16,0" path="m,l,,16,e" filled="f" strokecolor="purple" strokeweight="1.65pt">
              <v:path arrowok="t"/>
            </v:shape>
            <v:line id="_x0000_s19756" style="position:absolute" from="8538,-709" to="8538,-709" strokecolor="purple" strokeweight="1.65pt"/>
            <v:line id="_x0000_s19757" style="position:absolute" from="8538,-709" to="8538,-709" strokecolor="purple" strokeweight="1.65pt"/>
            <v:shape id="_x0000_s19758" style="position:absolute;left:8538;top:-709;width:17;height:0" coordsize="17,0" path="m,l,,17,e" filled="f" strokecolor="purple" strokeweight="1.65pt">
              <v:path arrowok="t"/>
            </v:shape>
            <v:line id="_x0000_s19759" style="position:absolute" from="8555,-709" to="8555,-709" strokecolor="purple" strokeweight="1.65pt"/>
            <v:line id="_x0000_s19760" style="position:absolute" from="8555,-709" to="8555,-709" strokecolor="purple" strokeweight="1.65pt"/>
            <v:line id="_x0000_s19761" style="position:absolute" from="8555,-709" to="8555,-709" strokecolor="purple" strokeweight="1.65pt"/>
            <v:shape id="_x0000_s19762" style="position:absolute;left:8555;top:-727;width:16;height:18" coordsize="16,18" path="m,18l,,16,e" filled="f" strokecolor="purple" strokeweight="1.65pt">
              <v:path arrowok="t"/>
            </v:shape>
            <v:line id="_x0000_s19763" style="position:absolute" from="8571,-727" to="8571,-727" strokecolor="purple" strokeweight="1.65pt"/>
            <v:line id="_x0000_s19764" style="position:absolute" from="8571,-727" to="8571,-727" strokecolor="purple" strokeweight="1.65pt"/>
            <v:shape id="_x0000_s19765" style="position:absolute;left:8571;top:-727;width:16;height:0" coordsize="16,0" path="m,l,,16,e" filled="f" strokecolor="purple" strokeweight="1.65pt">
              <v:path arrowok="t"/>
            </v:shape>
            <v:line id="_x0000_s19766" style="position:absolute" from="8587,-727" to="8587,-727" strokecolor="purple" strokeweight="1.65pt"/>
            <v:line id="_x0000_s19767" style="position:absolute" from="8587,-727" to="8587,-727" strokecolor="purple" strokeweight="1.65pt"/>
            <v:shape id="_x0000_s19768" style="position:absolute;left:8587;top:-727;width:0;height:0" coordsize="0,0" path="m,l,,,e" filled="f" strokecolor="purple" strokeweight="1.65pt">
              <v:path arrowok="t"/>
            </v:shape>
            <v:line id="_x0000_s19769" style="position:absolute" from="8587,-727" to="8587,-727" strokecolor="purple" strokeweight="1.65pt"/>
            <v:line id="_x0000_s19770" style="position:absolute" from="8587,-727" to="8587,-727" strokecolor="purple" strokeweight="1.65pt"/>
            <v:shape id="_x0000_s19771" style="position:absolute;left:8587;top:-745;width:0;height:18" coordsize="0,18" path="m,18l,,,e" filled="f" strokecolor="purple" strokeweight="1.65pt">
              <v:path arrowok="t"/>
            </v:shape>
            <v:shape id="_x0000_s19772" style="position:absolute;left:8587;top:-745;width:17;height:0" coordsize="17,0" path="m,l,,17,e" filled="f" strokecolor="purple" strokeweight="1.65pt">
              <v:path arrowok="t"/>
            </v:shape>
            <v:line id="_x0000_s19773" style="position:absolute" from="8604,-745" to="8604,-745" strokecolor="purple" strokeweight="1.65pt"/>
            <v:line id="_x0000_s19774" style="position:absolute" from="8604,-745" to="8604,-745" strokecolor="purple" strokeweight="1.65pt"/>
            <v:shape id="_x0000_s19775" style="position:absolute;left:8604;top:-745;width:16;height:0" coordsize="16,0" path="m,l,,16,e" filled="f" strokecolor="purple" strokeweight="1.65pt">
              <v:path arrowok="t"/>
            </v:shape>
            <v:line id="_x0000_s19776" style="position:absolute" from="8620,-745" to="8620,-745" strokecolor="purple" strokeweight="1.65pt"/>
            <v:line id="_x0000_s19777" style="position:absolute" from="8620,-745" to="8620,-745" strokecolor="purple" strokeweight="1.65pt"/>
            <v:shape id="_x0000_s19778" style="position:absolute;left:8620;top:-745;width:16;height:0" coordsize="16,0" path="m,l,,16,e" filled="f" strokecolor="purple" strokeweight="1.65pt">
              <v:path arrowok="t"/>
            </v:shape>
            <v:line id="_x0000_s19779" style="position:absolute" from="8636,-745" to="8636,-745" strokecolor="purple" strokeweight="1.65pt"/>
            <v:shape id="_x0000_s19780" style="position:absolute;left:8636;top:-764;width:0;height:19" coordsize="0,19" path="m,19l,,,e" filled="f" strokecolor="purple" strokeweight="1.65pt">
              <v:path arrowok="t"/>
            </v:shape>
            <v:line id="_x0000_s19781" style="position:absolute" from="8636,-764" to="8636,-764" strokecolor="purple" strokeweight="1.65pt"/>
            <v:shape id="_x0000_s19782" style="position:absolute;left:8636;top:-764;width:17;height:0" coordsize="17,0" path="m,l,,17,e" filled="f" strokecolor="purple" strokeweight="1.65pt">
              <v:path arrowok="t"/>
            </v:shape>
            <v:line id="_x0000_s19783" style="position:absolute" from="8653,-764" to="8653,-764" strokecolor="purple" strokeweight="1.65pt"/>
            <v:line id="_x0000_s19784" style="position:absolute" from="8653,-764" to="8653,-764" strokecolor="purple" strokeweight="1.65pt"/>
            <v:shape id="_x0000_s19785" style="position:absolute;left:8653;top:-764;width:16;height:0" coordsize="16,0" path="m,l,,16,e" filled="f" strokecolor="purple" strokeweight="1.65pt">
              <v:path arrowok="t"/>
            </v:shape>
            <v:line id="_x0000_s19786" style="position:absolute" from="8669,-764" to="8669,-764" strokecolor="purple" strokeweight="1.65pt"/>
            <v:rect id="_x0000_s19787" style="position:absolute;left:1152;top:3779;width:267;height:396;mso-wrap-style:none" filled="f" stroked="f">
              <v:textbox style="mso-next-textbox:#_x0000_s19787;mso-fit-shape-to-text:t" inset="0,0,0,0">
                <w:txbxContent>
                  <w:p w:rsidR="002F20AE" w:rsidRPr="00A55E16" w:rsidRDefault="002F20AE" w:rsidP="002F20AE">
                    <w:r>
                      <w:rPr>
                        <w:rFonts w:ascii="Arial" w:hAnsi="Arial" w:cs="Arial"/>
                        <w:b/>
                        <w:bCs/>
                        <w:color w:val="000000"/>
                      </w:rPr>
                      <w:t>3</w:t>
                    </w:r>
                    <w:r w:rsidRPr="00A55E16">
                      <w:rPr>
                        <w:rFonts w:ascii="Arial" w:hAnsi="Arial" w:cs="Arial"/>
                        <w:b/>
                        <w:bCs/>
                        <w:color w:val="000000"/>
                      </w:rPr>
                      <w:t>0</w:t>
                    </w:r>
                    <w:r>
                      <w:rPr>
                        <w:rFonts w:ascii="Arial" w:hAnsi="Arial" w:cs="Arial"/>
                        <w:b/>
                        <w:bCs/>
                        <w:color w:val="000000"/>
                      </w:rPr>
                      <w:t xml:space="preserve"> </w:t>
                    </w:r>
                  </w:p>
                </w:txbxContent>
              </v:textbox>
            </v:rect>
            <v:rect id="_x0000_s19788" style="position:absolute;left:972;top:1583;width:401;height:396;mso-wrap-style:none" filled="f" stroked="f">
              <v:textbox style="mso-next-textbox:#_x0000_s19788;mso-fit-shape-to-text:t" inset="0,0,0,0">
                <w:txbxContent>
                  <w:p w:rsidR="002F20AE" w:rsidRPr="00A55E16" w:rsidRDefault="002F20AE" w:rsidP="002F20AE">
                    <w:r>
                      <w:rPr>
                        <w:rFonts w:ascii="Arial" w:hAnsi="Arial" w:cs="Arial"/>
                        <w:b/>
                        <w:bCs/>
                        <w:color w:val="000000"/>
                      </w:rPr>
                      <w:t>3</w:t>
                    </w:r>
                    <w:r w:rsidRPr="00A55E16">
                      <w:rPr>
                        <w:rFonts w:ascii="Arial" w:hAnsi="Arial" w:cs="Arial"/>
                        <w:b/>
                        <w:bCs/>
                        <w:color w:val="000000"/>
                      </w:rPr>
                      <w:t>00</w:t>
                    </w:r>
                    <w:r>
                      <w:rPr>
                        <w:rFonts w:ascii="Arial" w:hAnsi="Arial" w:cs="Arial"/>
                        <w:b/>
                        <w:bCs/>
                        <w:color w:val="000000"/>
                      </w:rPr>
                      <w:t xml:space="preserve"> </w:t>
                    </w:r>
                  </w:p>
                </w:txbxContent>
              </v:textbox>
            </v:rect>
            <v:rect id="_x0000_s19789" style="position:absolute;left:972;top:-621;width:534;height:547;mso-wrap-style:none" filled="f" stroked="f">
              <v:textbox style="mso-next-textbox:#_x0000_s19789" inset="0,0,0,0">
                <w:txbxContent>
                  <w:p w:rsidR="002F20AE" w:rsidRPr="00A55E16" w:rsidRDefault="002F20AE" w:rsidP="002F20AE">
                    <w:r>
                      <w:rPr>
                        <w:rFonts w:ascii="Arial" w:hAnsi="Arial" w:cs="Arial"/>
                        <w:b/>
                        <w:bCs/>
                        <w:color w:val="000000"/>
                      </w:rPr>
                      <w:t>3</w:t>
                    </w:r>
                    <w:r w:rsidRPr="00A55E16">
                      <w:rPr>
                        <w:rFonts w:ascii="Arial" w:hAnsi="Arial" w:cs="Arial"/>
                        <w:b/>
                        <w:bCs/>
                        <w:color w:val="000000"/>
                      </w:rPr>
                      <w:t>000</w:t>
                    </w:r>
                    <w:r>
                      <w:rPr>
                        <w:rFonts w:ascii="Arial" w:hAnsi="Arial" w:cs="Arial"/>
                        <w:b/>
                        <w:bCs/>
                        <w:color w:val="000000"/>
                      </w:rPr>
                      <w:t xml:space="preserve"> </w:t>
                    </w:r>
                  </w:p>
                </w:txbxContent>
              </v:textbox>
            </v:rect>
            <v:rect id="_x0000_s19790" style="position:absolute;left:1600;top:4218;width:134;height:396;mso-wrap-style:none" filled="f" stroked="f">
              <v:textbox style="mso-next-textbox:#_x0000_s19790;mso-fit-shape-to-text:t" inset="0,0,0,0">
                <w:txbxContent>
                  <w:p w:rsidR="002F20AE" w:rsidRPr="00F33F92" w:rsidRDefault="002F20AE" w:rsidP="002F20AE">
                    <w:r w:rsidRPr="00F33F92">
                      <w:rPr>
                        <w:rFonts w:ascii="Arial" w:hAnsi="Arial" w:cs="Arial"/>
                        <w:b/>
                        <w:bCs/>
                        <w:color w:val="000000"/>
                      </w:rPr>
                      <w:t>0</w:t>
                    </w:r>
                  </w:p>
                </w:txbxContent>
              </v:textbox>
            </v:rect>
            <v:rect id="_x0000_s19791" style="position:absolute;left:2073;top:4218;width:134;height:396;mso-wrap-style:none" filled="f" stroked="f">
              <v:textbox style="mso-next-textbox:#_x0000_s19791;mso-fit-shape-to-text:t" inset="0,0,0,0">
                <w:txbxContent>
                  <w:p w:rsidR="002F20AE" w:rsidRPr="00F33F92" w:rsidRDefault="002F20AE" w:rsidP="002F20AE">
                    <w:r w:rsidRPr="00F33F92">
                      <w:rPr>
                        <w:rFonts w:ascii="Arial" w:hAnsi="Arial" w:cs="Arial"/>
                        <w:b/>
                        <w:bCs/>
                        <w:color w:val="000000"/>
                      </w:rPr>
                      <w:t>2</w:t>
                    </w:r>
                    <w:r>
                      <w:rPr>
                        <w:rFonts w:ascii="Arial" w:hAnsi="Arial" w:cs="Arial"/>
                        <w:b/>
                        <w:bCs/>
                        <w:color w:val="000000"/>
                      </w:rPr>
                      <w:t xml:space="preserve"> </w:t>
                    </w:r>
                  </w:p>
                </w:txbxContent>
              </v:textbox>
            </v:rect>
            <v:rect id="_x0000_s19792" style="position:absolute;left:2531;top:4218;width:134;height:396;mso-wrap-style:none" filled="f" stroked="f">
              <v:textbox style="mso-next-textbox:#_x0000_s19792;mso-fit-shape-to-text:t" inset="0,0,0,0">
                <w:txbxContent>
                  <w:p w:rsidR="002F20AE" w:rsidRPr="00F33F92" w:rsidRDefault="002F20AE" w:rsidP="002F20AE">
                    <w:r w:rsidRPr="00F33F92">
                      <w:rPr>
                        <w:rFonts w:ascii="Arial" w:hAnsi="Arial" w:cs="Arial"/>
                        <w:b/>
                        <w:bCs/>
                        <w:color w:val="000000"/>
                      </w:rPr>
                      <w:t>4</w:t>
                    </w:r>
                  </w:p>
                </w:txbxContent>
              </v:textbox>
            </v:rect>
            <v:rect id="_x0000_s19793" style="position:absolute;left:3004;top:4218;width:134;height:396;mso-wrap-style:none" filled="f" stroked="f">
              <v:textbox style="mso-next-textbox:#_x0000_s19793;mso-fit-shape-to-text:t" inset="0,0,0,0">
                <w:txbxContent>
                  <w:p w:rsidR="002F20AE" w:rsidRPr="00F33F92" w:rsidRDefault="002F20AE" w:rsidP="002F20AE">
                    <w:r w:rsidRPr="00F33F92">
                      <w:rPr>
                        <w:rFonts w:ascii="Arial" w:hAnsi="Arial" w:cs="Arial"/>
                        <w:b/>
                        <w:bCs/>
                        <w:color w:val="000000"/>
                      </w:rPr>
                      <w:t>6</w:t>
                    </w:r>
                    <w:r>
                      <w:rPr>
                        <w:rFonts w:ascii="Arial" w:hAnsi="Arial" w:cs="Arial"/>
                        <w:b/>
                        <w:bCs/>
                        <w:color w:val="000000"/>
                      </w:rPr>
                      <w:t xml:space="preserve"> </w:t>
                    </w:r>
                  </w:p>
                </w:txbxContent>
              </v:textbox>
            </v:rect>
            <v:rect id="_x0000_s19794" style="position:absolute;left:3461;top:4218;width:134;height:396;mso-wrap-style:none" filled="f" stroked="f">
              <v:textbox style="mso-next-textbox:#_x0000_s19794;mso-fit-shape-to-text:t" inset="0,0,0,0">
                <w:txbxContent>
                  <w:p w:rsidR="002F20AE" w:rsidRPr="00F33F92" w:rsidRDefault="002F20AE" w:rsidP="002F20AE">
                    <w:r w:rsidRPr="00F33F92">
                      <w:rPr>
                        <w:rFonts w:ascii="Arial" w:hAnsi="Arial" w:cs="Arial"/>
                        <w:b/>
                        <w:bCs/>
                        <w:color w:val="000000"/>
                      </w:rPr>
                      <w:t>8</w:t>
                    </w:r>
                  </w:p>
                </w:txbxContent>
              </v:textbox>
            </v:rect>
            <v:rect id="_x0000_s19795" style="position:absolute;left:3853;top:4218;width:267;height:396;mso-wrap-style:none" filled="f" stroked="f">
              <v:textbox style="mso-next-textbox:#_x0000_s19795;mso-fit-shape-to-text:t" inset="0,0,0,0">
                <w:txbxContent>
                  <w:p w:rsidR="002F20AE" w:rsidRPr="00F33F92" w:rsidRDefault="002F20AE" w:rsidP="002F20AE">
                    <w:r w:rsidRPr="00F33F92">
                      <w:rPr>
                        <w:rFonts w:ascii="Arial" w:hAnsi="Arial" w:cs="Arial"/>
                        <w:b/>
                        <w:bCs/>
                        <w:color w:val="000000"/>
                      </w:rPr>
                      <w:t>10</w:t>
                    </w:r>
                    <w:r>
                      <w:rPr>
                        <w:rFonts w:ascii="Arial" w:hAnsi="Arial" w:cs="Arial"/>
                        <w:b/>
                        <w:bCs/>
                        <w:color w:val="000000"/>
                      </w:rPr>
                      <w:t xml:space="preserve"> </w:t>
                    </w:r>
                  </w:p>
                </w:txbxContent>
              </v:textbox>
            </v:rect>
            <v:rect id="_x0000_s19796" style="position:absolute;left:4326;top:4218;width:267;height:396;mso-wrap-style:none" filled="f" stroked="f">
              <v:textbox style="mso-next-textbox:#_x0000_s19796;mso-fit-shape-to-text:t" inset="0,0,0,0">
                <w:txbxContent>
                  <w:p w:rsidR="002F20AE" w:rsidRPr="00F33F92" w:rsidRDefault="002F20AE" w:rsidP="002F20AE">
                    <w:r w:rsidRPr="00F33F92">
                      <w:rPr>
                        <w:rFonts w:ascii="Arial" w:hAnsi="Arial" w:cs="Arial"/>
                        <w:b/>
                        <w:bCs/>
                        <w:color w:val="000000"/>
                      </w:rPr>
                      <w:t>12</w:t>
                    </w:r>
                  </w:p>
                </w:txbxContent>
              </v:textbox>
            </v:rect>
            <v:rect id="_x0000_s19797" style="position:absolute;left:4783;top:4218;width:267;height:396;mso-wrap-style:none" filled="f" stroked="f">
              <v:textbox style="mso-next-textbox:#_x0000_s19797;mso-fit-shape-to-text:t" inset="0,0,0,0">
                <w:txbxContent>
                  <w:p w:rsidR="002F20AE" w:rsidRPr="00F33F92" w:rsidRDefault="002F20AE" w:rsidP="002F20AE">
                    <w:r w:rsidRPr="00F33F92">
                      <w:rPr>
                        <w:rFonts w:ascii="Arial" w:hAnsi="Arial" w:cs="Arial"/>
                        <w:b/>
                        <w:bCs/>
                        <w:color w:val="000000"/>
                      </w:rPr>
                      <w:t>14</w:t>
                    </w:r>
                    <w:r>
                      <w:rPr>
                        <w:rFonts w:ascii="Arial" w:hAnsi="Arial" w:cs="Arial"/>
                        <w:b/>
                        <w:bCs/>
                        <w:color w:val="000000"/>
                      </w:rPr>
                      <w:t xml:space="preserve"> </w:t>
                    </w:r>
                  </w:p>
                </w:txbxContent>
              </v:textbox>
            </v:rect>
            <v:rect id="_x0000_s19798" style="position:absolute;left:5273;top:4218;width:267;height:396;mso-wrap-style:none" filled="f" stroked="f">
              <v:textbox style="mso-next-textbox:#_x0000_s19798;mso-fit-shape-to-text:t" inset="0,0,0,0">
                <w:txbxContent>
                  <w:p w:rsidR="002F20AE" w:rsidRPr="00F33F92" w:rsidRDefault="002F20AE" w:rsidP="002F20AE">
                    <w:r w:rsidRPr="00F33F92">
                      <w:rPr>
                        <w:rFonts w:ascii="Arial" w:hAnsi="Arial" w:cs="Arial"/>
                        <w:b/>
                        <w:bCs/>
                        <w:color w:val="000000"/>
                      </w:rPr>
                      <w:t>16</w:t>
                    </w:r>
                    <w:r>
                      <w:rPr>
                        <w:rFonts w:ascii="Arial" w:hAnsi="Arial" w:cs="Arial"/>
                        <w:b/>
                        <w:bCs/>
                        <w:color w:val="000000"/>
                      </w:rPr>
                      <w:t xml:space="preserve"> </w:t>
                    </w:r>
                  </w:p>
                </w:txbxContent>
              </v:textbox>
            </v:rect>
            <v:rect id="_x0000_s19799" style="position:absolute;left:5730;top:4218;width:267;height:396;mso-wrap-style:none" filled="f" stroked="f">
              <v:textbox style="mso-next-textbox:#_x0000_s19799;mso-fit-shape-to-text:t" inset="0,0,0,0">
                <w:txbxContent>
                  <w:p w:rsidR="002F20AE" w:rsidRPr="00F33F92" w:rsidRDefault="002F20AE" w:rsidP="002F20AE">
                    <w:r w:rsidRPr="00F33F92">
                      <w:rPr>
                        <w:rFonts w:ascii="Arial" w:hAnsi="Arial" w:cs="Arial"/>
                        <w:b/>
                        <w:bCs/>
                        <w:color w:val="000000"/>
                      </w:rPr>
                      <w:t>18</w:t>
                    </w:r>
                    <w:r>
                      <w:rPr>
                        <w:rFonts w:ascii="Arial" w:hAnsi="Arial" w:cs="Arial"/>
                        <w:b/>
                        <w:bCs/>
                        <w:color w:val="000000"/>
                      </w:rPr>
                      <w:t xml:space="preserve"> </w:t>
                    </w:r>
                  </w:p>
                </w:txbxContent>
              </v:textbox>
            </v:rect>
            <v:rect id="_x0000_s19800" style="position:absolute;left:6204;top:4218;width:267;height:396;mso-wrap-style:none" filled="f" stroked="f">
              <v:textbox style="mso-next-textbox:#_x0000_s19800;mso-fit-shape-to-text:t" inset="0,0,0,0">
                <w:txbxContent>
                  <w:p w:rsidR="002F20AE" w:rsidRPr="00F33F92" w:rsidRDefault="002F20AE" w:rsidP="002F20AE">
                    <w:r w:rsidRPr="00F33F92">
                      <w:rPr>
                        <w:rFonts w:ascii="Arial" w:hAnsi="Arial" w:cs="Arial"/>
                        <w:b/>
                        <w:bCs/>
                        <w:color w:val="000000"/>
                      </w:rPr>
                      <w:t>20</w:t>
                    </w:r>
                    <w:r>
                      <w:rPr>
                        <w:rFonts w:ascii="Arial" w:hAnsi="Arial" w:cs="Arial"/>
                        <w:b/>
                        <w:bCs/>
                        <w:color w:val="000000"/>
                      </w:rPr>
                      <w:t xml:space="preserve"> </w:t>
                    </w:r>
                  </w:p>
                </w:txbxContent>
              </v:textbox>
            </v:rect>
            <v:rect id="_x0000_s19801" style="position:absolute;left:6661;top:4218;width:267;height:396;mso-wrap-style:none" filled="f" stroked="f">
              <v:textbox style="mso-next-textbox:#_x0000_s19801;mso-fit-shape-to-text:t" inset="0,0,0,0">
                <w:txbxContent>
                  <w:p w:rsidR="002F20AE" w:rsidRPr="00F33F92" w:rsidRDefault="002F20AE" w:rsidP="002F20AE">
                    <w:r w:rsidRPr="00F33F92">
                      <w:rPr>
                        <w:rFonts w:ascii="Arial" w:hAnsi="Arial" w:cs="Arial"/>
                        <w:b/>
                        <w:bCs/>
                        <w:color w:val="000000"/>
                      </w:rPr>
                      <w:t>22</w:t>
                    </w:r>
                    <w:r>
                      <w:rPr>
                        <w:rFonts w:ascii="Arial" w:hAnsi="Arial" w:cs="Arial"/>
                        <w:b/>
                        <w:bCs/>
                        <w:color w:val="000000"/>
                      </w:rPr>
                      <w:t xml:space="preserve"> </w:t>
                    </w:r>
                  </w:p>
                </w:txbxContent>
              </v:textbox>
            </v:rect>
            <v:rect id="_x0000_s19802" style="position:absolute;left:7134;top:4218;width:267;height:396;mso-wrap-style:none" filled="f" stroked="f">
              <v:textbox style="mso-next-textbox:#_x0000_s19802;mso-fit-shape-to-text:t" inset="0,0,0,0">
                <w:txbxContent>
                  <w:p w:rsidR="002F20AE" w:rsidRPr="00F33F92" w:rsidRDefault="002F20AE" w:rsidP="002F20AE">
                    <w:r w:rsidRPr="00F33F92">
                      <w:rPr>
                        <w:rFonts w:ascii="Arial" w:hAnsi="Arial" w:cs="Arial"/>
                        <w:b/>
                        <w:bCs/>
                        <w:color w:val="000000"/>
                      </w:rPr>
                      <w:t>24</w:t>
                    </w:r>
                    <w:r>
                      <w:rPr>
                        <w:rFonts w:ascii="Arial" w:hAnsi="Arial" w:cs="Arial"/>
                        <w:b/>
                        <w:bCs/>
                        <w:color w:val="000000"/>
                      </w:rPr>
                      <w:t xml:space="preserve"> </w:t>
                    </w:r>
                  </w:p>
                </w:txbxContent>
              </v:textbox>
            </v:rect>
            <v:rect id="_x0000_s19803" style="position:absolute;left:7608;top:4218;width:267;height:396;mso-wrap-style:none" filled="f" stroked="f">
              <v:textbox style="mso-next-textbox:#_x0000_s19803;mso-fit-shape-to-text:t" inset="0,0,0,0">
                <w:txbxContent>
                  <w:p w:rsidR="002F20AE" w:rsidRPr="00F33F92" w:rsidRDefault="002F20AE" w:rsidP="002F20AE">
                    <w:r w:rsidRPr="00F33F92">
                      <w:rPr>
                        <w:rFonts w:ascii="Arial" w:hAnsi="Arial" w:cs="Arial"/>
                        <w:b/>
                        <w:bCs/>
                        <w:color w:val="000000"/>
                      </w:rPr>
                      <w:t>26</w:t>
                    </w:r>
                  </w:p>
                </w:txbxContent>
              </v:textbox>
            </v:rect>
            <v:rect id="_x0000_s19804" style="position:absolute;left:8065;top:4218;width:267;height:396;mso-wrap-style:none" filled="f" stroked="f">
              <v:textbox style="mso-next-textbox:#_x0000_s19804;mso-fit-shape-to-text:t" inset="0,0,0,0">
                <w:txbxContent>
                  <w:p w:rsidR="002F20AE" w:rsidRPr="00F33F92" w:rsidRDefault="002F20AE" w:rsidP="002F20AE">
                    <w:r w:rsidRPr="00F33F92">
                      <w:rPr>
                        <w:rFonts w:ascii="Arial" w:hAnsi="Arial" w:cs="Arial"/>
                        <w:b/>
                        <w:bCs/>
                        <w:color w:val="000000"/>
                      </w:rPr>
                      <w:t>28</w:t>
                    </w:r>
                  </w:p>
                </w:txbxContent>
              </v:textbox>
            </v:rect>
            <v:rect id="_x0000_s19805" style="position:absolute;left:8538;top:4218;width:267;height:396;mso-wrap-style:none" filled="f" stroked="f">
              <v:textbox style="mso-next-textbox:#_x0000_s19805;mso-fit-shape-to-text:t" inset="0,0,0,0">
                <w:txbxContent>
                  <w:p w:rsidR="002F20AE" w:rsidRPr="00F33F92" w:rsidRDefault="002F20AE" w:rsidP="002F20AE">
                    <w:r w:rsidRPr="00F33F92">
                      <w:rPr>
                        <w:rFonts w:ascii="Arial" w:hAnsi="Arial" w:cs="Arial"/>
                        <w:b/>
                        <w:bCs/>
                        <w:color w:val="000000"/>
                      </w:rPr>
                      <w:t>30</w:t>
                    </w:r>
                  </w:p>
                </w:txbxContent>
              </v:textbox>
            </v:rect>
            <v:rect id="_x0000_s19806" style="position:absolute;left:8996;top:4218;width:267;height:396;mso-wrap-style:none" filled="f" stroked="f">
              <v:textbox style="mso-next-textbox:#_x0000_s19806;mso-fit-shape-to-text:t" inset="0,0,0,0">
                <w:txbxContent>
                  <w:p w:rsidR="002F20AE" w:rsidRPr="00F33F92" w:rsidRDefault="002F20AE" w:rsidP="002F20AE">
                    <w:r w:rsidRPr="00F33F92">
                      <w:rPr>
                        <w:rFonts w:ascii="Arial" w:hAnsi="Arial" w:cs="Arial"/>
                        <w:b/>
                        <w:bCs/>
                        <w:color w:val="000000"/>
                      </w:rPr>
                      <w:t>32</w:t>
                    </w:r>
                  </w:p>
                </w:txbxContent>
              </v:textbox>
            </v:rect>
            <v:rect id="_x0000_s19807" style="position:absolute;left:4392;top:4679;width:921;height:396;mso-wrap-style:none" filled="f" stroked="f">
              <v:textbox style="mso-next-textbox:#_x0000_s19807;mso-fit-shape-to-text:t" inset="0,0,0,0">
                <w:txbxContent>
                  <w:p w:rsidR="002F20AE" w:rsidRPr="00F33F92" w:rsidRDefault="002F20AE" w:rsidP="002F20AE">
                    <w:r w:rsidRPr="00F33F92">
                      <w:rPr>
                        <w:rFonts w:ascii="Arial" w:hAnsi="Arial" w:cs="Arial"/>
                        <w:b/>
                        <w:bCs/>
                        <w:color w:val="000000"/>
                      </w:rPr>
                      <w:t xml:space="preserve">Time </w:t>
                    </w:r>
                    <w:r>
                      <w:rPr>
                        <w:rFonts w:ascii="Arial" w:hAnsi="Arial" w:cs="Arial"/>
                        <w:b/>
                        <w:bCs/>
                        <w:color w:val="000000"/>
                      </w:rPr>
                      <w:t xml:space="preserve">(s) </w:t>
                    </w:r>
                  </w:p>
                </w:txbxContent>
              </v:textbox>
            </v:rect>
            <v:rect id="_x0000_s19808" style="position:absolute;left:7951;top:189;width:898;height:3370" fillcolor="#ffc" strokeweight="0"/>
            <v:line id="_x0000_s19809" style="position:absolute" from="8032,445" to="8408,445" strokecolor="navy" strokeweight="1.65pt"/>
            <v:rect id="_x0000_s19810" style="position:absolute;left:8473;top:262;width:134;height:396;mso-wrap-style:none" filled="f" stroked="f">
              <v:textbox style="mso-next-textbox:#_x0000_s19810;mso-fit-shape-to-text:t" inset="0,0,0,0">
                <w:txbxContent>
                  <w:p w:rsidR="002F20AE" w:rsidRPr="00176DC8" w:rsidRDefault="002F20AE" w:rsidP="002F20AE">
                    <w:r w:rsidRPr="00176DC8">
                      <w:rPr>
                        <w:rFonts w:ascii="Arial" w:hAnsi="Arial" w:cs="Arial"/>
                        <w:b/>
                        <w:bCs/>
                        <w:color w:val="000000"/>
                      </w:rPr>
                      <w:t>6</w:t>
                    </w:r>
                    <w:r>
                      <w:rPr>
                        <w:rFonts w:ascii="Arial" w:hAnsi="Arial" w:cs="Arial"/>
                        <w:b/>
                        <w:bCs/>
                        <w:color w:val="000000"/>
                      </w:rPr>
                      <w:t xml:space="preserve"> </w:t>
                    </w:r>
                  </w:p>
                </w:txbxContent>
              </v:textbox>
            </v:rect>
            <v:line id="_x0000_s19811" style="position:absolute" from="8032,866" to="8408,866" strokecolor="fuchsia" strokeweight="1.65pt"/>
            <v:rect id="_x0000_s19812" style="position:absolute;left:8473;top:683;width:134;height:396;mso-wrap-style:none" filled="f" stroked="f">
              <v:textbox style="mso-next-textbox:#_x0000_s19812;mso-fit-shape-to-text:t" inset="0,0,0,0">
                <w:txbxContent>
                  <w:p w:rsidR="002F20AE" w:rsidRPr="00176DC8" w:rsidRDefault="002F20AE" w:rsidP="002F20AE">
                    <w:r w:rsidRPr="00176DC8">
                      <w:rPr>
                        <w:rFonts w:ascii="Arial" w:hAnsi="Arial" w:cs="Arial"/>
                        <w:b/>
                        <w:bCs/>
                        <w:color w:val="000000"/>
                      </w:rPr>
                      <w:t>8</w:t>
                    </w:r>
                    <w:r>
                      <w:rPr>
                        <w:rFonts w:ascii="Arial" w:hAnsi="Arial" w:cs="Arial"/>
                        <w:b/>
                        <w:bCs/>
                        <w:color w:val="000000"/>
                      </w:rPr>
                      <w:t xml:space="preserve"> </w:t>
                    </w:r>
                  </w:p>
                </w:txbxContent>
              </v:textbox>
            </v:rect>
            <v:line id="_x0000_s19813" style="position:absolute" from="8032,1269" to="8408,1269" strokecolor="lime" strokeweight="1.65pt"/>
            <v:rect id="_x0000_s19814" style="position:absolute;left:8473;top:1104;width:267;height:396;mso-wrap-style:none" filled="f" stroked="f">
              <v:textbox style="mso-next-textbox:#_x0000_s19814;mso-fit-shape-to-text:t" inset="0,0,0,0">
                <w:txbxContent>
                  <w:p w:rsidR="002F20AE" w:rsidRPr="00176DC8" w:rsidRDefault="002F20AE" w:rsidP="002F20AE">
                    <w:r w:rsidRPr="00176DC8">
                      <w:rPr>
                        <w:rFonts w:ascii="Arial" w:hAnsi="Arial" w:cs="Arial"/>
                        <w:b/>
                        <w:bCs/>
                        <w:color w:val="000000"/>
                      </w:rPr>
                      <w:t>10</w:t>
                    </w:r>
                    <w:r>
                      <w:rPr>
                        <w:rFonts w:ascii="Arial" w:hAnsi="Arial" w:cs="Arial"/>
                        <w:b/>
                        <w:bCs/>
                        <w:color w:val="000000"/>
                      </w:rPr>
                      <w:t xml:space="preserve"> </w:t>
                    </w:r>
                  </w:p>
                </w:txbxContent>
              </v:textbox>
            </v:rect>
            <v:line id="_x0000_s19815" style="position:absolute" from="8032,1691" to="8408,1691" strokecolor="#f60" strokeweight="1.65pt"/>
            <v:rect id="_x0000_s19816" style="position:absolute;left:8473;top:1526;width:267;height:396;mso-wrap-style:none" filled="f" stroked="f">
              <v:textbox style="mso-next-textbox:#_x0000_s19816;mso-fit-shape-to-text:t" inset="0,0,0,0">
                <w:txbxContent>
                  <w:p w:rsidR="002F20AE" w:rsidRPr="00176DC8" w:rsidRDefault="002F20AE" w:rsidP="002F20AE">
                    <w:r w:rsidRPr="00176DC8">
                      <w:rPr>
                        <w:rFonts w:ascii="Arial" w:hAnsi="Arial" w:cs="Arial"/>
                        <w:b/>
                        <w:bCs/>
                        <w:color w:val="000000"/>
                      </w:rPr>
                      <w:t>12</w:t>
                    </w:r>
                    <w:r>
                      <w:rPr>
                        <w:rFonts w:ascii="Arial" w:hAnsi="Arial" w:cs="Arial"/>
                        <w:b/>
                        <w:bCs/>
                        <w:color w:val="000000"/>
                      </w:rPr>
                      <w:t xml:space="preserve"> </w:t>
                    </w:r>
                  </w:p>
                </w:txbxContent>
              </v:textbox>
            </v:rect>
            <v:line id="_x0000_s19817" style="position:absolute" from="8032,2112" to="8408,2112" strokecolor="#c9f" strokeweight="1.65pt"/>
            <v:rect id="_x0000_s19818" style="position:absolute;left:8473;top:1929;width:267;height:396;mso-wrap-style:none" filled="f" stroked="f">
              <v:textbox style="mso-next-textbox:#_x0000_s19818;mso-fit-shape-to-text:t" inset="0,0,0,0">
                <w:txbxContent>
                  <w:p w:rsidR="002F20AE" w:rsidRPr="00176DC8" w:rsidRDefault="002F20AE" w:rsidP="002F20AE">
                    <w:r w:rsidRPr="00176DC8">
                      <w:rPr>
                        <w:rFonts w:ascii="Arial" w:hAnsi="Arial" w:cs="Arial"/>
                        <w:b/>
                        <w:bCs/>
                        <w:color w:val="000000"/>
                      </w:rPr>
                      <w:t>14</w:t>
                    </w:r>
                    <w:r>
                      <w:rPr>
                        <w:rFonts w:ascii="Arial" w:hAnsi="Arial" w:cs="Arial"/>
                        <w:b/>
                        <w:bCs/>
                        <w:color w:val="000000"/>
                      </w:rPr>
                      <w:t xml:space="preserve"> </w:t>
                    </w:r>
                  </w:p>
                </w:txbxContent>
              </v:textbox>
            </v:rect>
            <v:line id="_x0000_s19819" style="position:absolute" from="8032,2533" to="8408,2533" strokecolor="red" strokeweight="1.65pt"/>
            <v:rect id="_x0000_s19820" style="position:absolute;left:8473;top:2350;width:267;height:396;mso-wrap-style:none" filled="f" stroked="f">
              <v:textbox style="mso-next-textbox:#_x0000_s19820;mso-fit-shape-to-text:t" inset="0,0,0,0">
                <w:txbxContent>
                  <w:p w:rsidR="002F20AE" w:rsidRPr="00176DC8" w:rsidRDefault="002F20AE" w:rsidP="002F20AE">
                    <w:r w:rsidRPr="00176DC8">
                      <w:rPr>
                        <w:rFonts w:ascii="Arial" w:hAnsi="Arial" w:cs="Arial"/>
                        <w:b/>
                        <w:bCs/>
                        <w:color w:val="000000"/>
                      </w:rPr>
                      <w:t>16</w:t>
                    </w:r>
                    <w:r>
                      <w:rPr>
                        <w:rFonts w:ascii="Arial" w:hAnsi="Arial" w:cs="Arial"/>
                        <w:b/>
                        <w:bCs/>
                        <w:color w:val="000000"/>
                      </w:rPr>
                      <w:t xml:space="preserve"> </w:t>
                    </w:r>
                  </w:p>
                </w:txbxContent>
              </v:textbox>
            </v:rect>
            <v:line id="_x0000_s19821" style="position:absolute" from="8032,2936" to="8408,2936" strokecolor="#36f" strokeweight="1.65pt"/>
            <v:rect id="_x0000_s19822" style="position:absolute;left:8473;top:2771;width:267;height:396;mso-wrap-style:none" filled="f" stroked="f">
              <v:textbox style="mso-next-textbox:#_x0000_s19822;mso-fit-shape-to-text:t" inset="0,0,0,0">
                <w:txbxContent>
                  <w:p w:rsidR="002F20AE" w:rsidRPr="00176DC8" w:rsidRDefault="002F20AE" w:rsidP="002F20AE">
                    <w:r w:rsidRPr="00176DC8">
                      <w:rPr>
                        <w:rFonts w:ascii="Arial" w:hAnsi="Arial" w:cs="Arial"/>
                        <w:b/>
                        <w:bCs/>
                        <w:color w:val="000000"/>
                      </w:rPr>
                      <w:t>18</w:t>
                    </w:r>
                    <w:r>
                      <w:rPr>
                        <w:rFonts w:ascii="Arial" w:hAnsi="Arial" w:cs="Arial"/>
                        <w:b/>
                        <w:bCs/>
                        <w:color w:val="000000"/>
                      </w:rPr>
                      <w:t xml:space="preserve"> </w:t>
                    </w:r>
                  </w:p>
                </w:txbxContent>
              </v:textbox>
            </v:rect>
            <v:line id="_x0000_s19823" style="position:absolute" from="8032,3357" to="8408,3357" strokecolor="purple" strokeweight="1.65pt"/>
            <v:rect id="_x0000_s19824" style="position:absolute;left:8473;top:3192;width:267;height:396;mso-wrap-style:none" filled="f" stroked="f">
              <v:textbox style="mso-next-textbox:#_x0000_s19824;mso-fit-shape-to-text:t" inset="0,0,0,0">
                <w:txbxContent>
                  <w:p w:rsidR="002F20AE" w:rsidRPr="00176DC8" w:rsidRDefault="002F20AE" w:rsidP="002F20AE">
                    <w:r w:rsidRPr="00176DC8">
                      <w:rPr>
                        <w:rFonts w:ascii="Arial" w:hAnsi="Arial" w:cs="Arial"/>
                        <w:b/>
                        <w:bCs/>
                        <w:color w:val="000000"/>
                      </w:rPr>
                      <w:t>20</w:t>
                    </w:r>
                    <w:r>
                      <w:rPr>
                        <w:rFonts w:ascii="Arial" w:hAnsi="Arial" w:cs="Arial"/>
                        <w:b/>
                        <w:bCs/>
                        <w:color w:val="000000"/>
                      </w:rPr>
                      <w:t xml:space="preserve"> </w:t>
                    </w:r>
                  </w:p>
                </w:txbxContent>
              </v:textbox>
            </v:rect>
            <v:rect id="_x0000_s19825" style="position:absolute;left:6906;top:-800;width:2416;height:824" fillcolor="#ffc" stroked="f"/>
            <v:rect id="_x0000_s19826" style="position:absolute;left:6906;top:-800;width:2416;height:824" filled="f" strokeweight=".8pt"/>
            <v:rect id="_x0000_s19827" style="position:absolute;left:6971;top:-764;width:2201;height:396;mso-wrap-style:none" filled="f" stroked="f">
              <v:textbox style="mso-next-textbox:#_x0000_s19827;mso-fit-shape-to-text:t" inset="0,0,0,0">
                <w:txbxContent>
                  <w:p w:rsidR="002F20AE" w:rsidRPr="00F33F92" w:rsidRDefault="002F20AE" w:rsidP="002F20AE">
                    <w:r w:rsidRPr="00F33F92">
                      <w:rPr>
                        <w:rFonts w:ascii="Arial" w:hAnsi="Arial" w:cs="Arial"/>
                        <w:b/>
                        <w:bCs/>
                        <w:color w:val="000000"/>
                      </w:rPr>
                      <w:t xml:space="preserve">Time before </w:t>
                    </w:r>
                    <w:r>
                      <w:rPr>
                        <w:rFonts w:ascii="Arial" w:hAnsi="Arial" w:cs="Arial"/>
                        <w:b/>
                        <w:bCs/>
                        <w:color w:val="000000"/>
                      </w:rPr>
                      <w:t>i</w:t>
                    </w:r>
                    <w:r w:rsidRPr="00F33F92">
                      <w:rPr>
                        <w:rFonts w:ascii="Arial" w:hAnsi="Arial" w:cs="Arial"/>
                        <w:b/>
                        <w:bCs/>
                        <w:color w:val="000000"/>
                      </w:rPr>
                      <w:t xml:space="preserve">mpact </w:t>
                    </w:r>
                  </w:p>
                </w:txbxContent>
              </v:textbox>
            </v:rect>
            <v:rect id="_x0000_s19828" style="position:absolute;left:6971;top:-397;width:2121;height:396;mso-wrap-style:none" filled="f" stroked="f">
              <v:textbox style="mso-next-textbox:#_x0000_s19828;mso-fit-shape-to-text:t" inset="0,0,0,0">
                <w:txbxContent>
                  <w:p w:rsidR="002F20AE" w:rsidRPr="00F33F92" w:rsidRDefault="002F20AE" w:rsidP="002F20AE">
                    <w:r w:rsidRPr="00F33F92">
                      <w:rPr>
                        <w:rFonts w:ascii="Arial" w:hAnsi="Arial" w:cs="Arial"/>
                        <w:b/>
                        <w:bCs/>
                        <w:color w:val="000000"/>
                      </w:rPr>
                      <w:t>manoeuvre begins</w:t>
                    </w:r>
                    <w:r>
                      <w:rPr>
                        <w:rFonts w:ascii="Arial" w:hAnsi="Arial" w:cs="Arial"/>
                        <w:b/>
                        <w:bCs/>
                        <w:color w:val="000000"/>
                      </w:rPr>
                      <w:t xml:space="preserve"> </w:t>
                    </w:r>
                  </w:p>
                </w:txbxContent>
              </v:textbox>
            </v:rect>
            <v:rect id="_x0000_s19829" style="position:absolute;left:4865;top:2496;width:2384;height:1282" fillcolor="#cfc" stroked="f"/>
            <v:rect id="_x0000_s19830" style="position:absolute;left:4865;top:2496;width:2384;height:1282" filled="f" strokeweight=".8pt"/>
            <v:rect id="_x0000_s19831" style="position:absolute;left:4930;top:2551;width:1281;height:396;mso-wrap-style:none" filled="f" stroked="f">
              <v:textbox style="mso-next-textbox:#_x0000_s19831;mso-fit-shape-to-text:t" inset="0,0,0,0">
                <w:txbxContent>
                  <w:p w:rsidR="002F20AE" w:rsidRPr="00C64DDE" w:rsidRDefault="002F20AE" w:rsidP="002F20AE">
                    <w:r w:rsidRPr="00C64DDE">
                      <w:rPr>
                        <w:rFonts w:ascii="Arial" w:hAnsi="Arial" w:cs="Arial"/>
                        <w:b/>
                        <w:bCs/>
                        <w:color w:val="000000"/>
                      </w:rPr>
                      <w:t xml:space="preserve">Bank </w:t>
                    </w:r>
                    <w:r>
                      <w:rPr>
                        <w:rFonts w:ascii="Arial" w:hAnsi="Arial" w:cs="Arial"/>
                        <w:b/>
                        <w:bCs/>
                        <w:color w:val="000000"/>
                      </w:rPr>
                      <w:t>a</w:t>
                    </w:r>
                    <w:r w:rsidRPr="00C64DDE">
                      <w:rPr>
                        <w:rFonts w:ascii="Arial" w:hAnsi="Arial" w:cs="Arial"/>
                        <w:b/>
                        <w:bCs/>
                        <w:color w:val="000000"/>
                      </w:rPr>
                      <w:t>ng</w:t>
                    </w:r>
                    <w:r>
                      <w:rPr>
                        <w:rFonts w:ascii="Arial" w:hAnsi="Arial" w:cs="Arial"/>
                        <w:b/>
                        <w:bCs/>
                        <w:color w:val="000000"/>
                      </w:rPr>
                      <w:t>le</w:t>
                    </w:r>
                    <w:r w:rsidRPr="00C64DDE">
                      <w:rPr>
                        <w:rFonts w:ascii="Arial" w:hAnsi="Arial" w:cs="Arial"/>
                        <w:b/>
                        <w:bCs/>
                        <w:color w:val="000000"/>
                      </w:rPr>
                      <w:t xml:space="preserve"> </w:t>
                    </w:r>
                  </w:p>
                </w:txbxContent>
              </v:textbox>
            </v:rect>
            <v:rect id="_x0000_s19832" style="position:absolute;left:6364;top:2551;width:141;height:396;mso-wrap-style:none" filled="f" stroked="f">
              <v:textbox style="mso-next-textbox:#_x0000_s19832;mso-fit-shape-to-text:t" inset="0,0,0,0">
                <w:txbxContent>
                  <w:p w:rsidR="002F20AE" w:rsidRPr="00C64DDE" w:rsidRDefault="002F20AE" w:rsidP="002F20AE">
                    <w:r w:rsidRPr="00C64DDE">
                      <w:rPr>
                        <w:rFonts w:ascii="Arial" w:hAnsi="Arial" w:cs="Arial"/>
                        <w:b/>
                        <w:bCs/>
                        <w:color w:val="000000"/>
                      </w:rPr>
                      <w:t xml:space="preserve">= </w:t>
                    </w:r>
                  </w:p>
                </w:txbxContent>
              </v:textbox>
            </v:rect>
            <v:rect id="_x0000_s19833" style="position:absolute;left:6595;top:2551;width:267;height:396;mso-wrap-style:none" filled="f" stroked="f">
              <v:textbox style="mso-next-textbox:#_x0000_s19833;mso-fit-shape-to-text:t" inset="0,0,0,0">
                <w:txbxContent>
                  <w:p w:rsidR="002F20AE" w:rsidRPr="00C64DDE" w:rsidRDefault="002F20AE" w:rsidP="002F20AE">
                    <w:r w:rsidRPr="00C64DDE">
                      <w:rPr>
                        <w:rFonts w:ascii="Arial" w:hAnsi="Arial" w:cs="Arial"/>
                        <w:b/>
                        <w:bCs/>
                        <w:color w:val="000000"/>
                      </w:rPr>
                      <w:t>15</w:t>
                    </w:r>
                    <w:r>
                      <w:rPr>
                        <w:rFonts w:ascii="Arial" w:hAnsi="Arial" w:cs="Arial"/>
                        <w:b/>
                        <w:bCs/>
                        <w:color w:val="000000"/>
                      </w:rPr>
                      <w:t xml:space="preserve"> </w:t>
                    </w:r>
                  </w:p>
                </w:txbxContent>
              </v:textbox>
            </v:rect>
            <v:rect id="_x0000_s19834" style="position:absolute;left:6926;top:2551;width:96;height:396;mso-wrap-style:none" filled="f" stroked="f">
              <v:textbox style="mso-next-textbox:#_x0000_s19834;mso-fit-shape-to-text:t" inset="0,0,0,0">
                <w:txbxContent>
                  <w:p w:rsidR="002F20AE" w:rsidRPr="00C64DDE" w:rsidRDefault="002F20AE" w:rsidP="002F20AE">
                    <w:r w:rsidRPr="00C64DDE">
                      <w:rPr>
                        <w:rFonts w:ascii="Arial" w:hAnsi="Arial" w:cs="Arial"/>
                        <w:b/>
                        <w:bCs/>
                        <w:color w:val="000000"/>
                      </w:rPr>
                      <w:t>°</w:t>
                    </w:r>
                  </w:p>
                </w:txbxContent>
              </v:textbox>
            </v:rect>
            <v:rect id="_x0000_s19835" style="position:absolute;left:4930;top:2918;width:1915;height:501" filled="f" stroked="f">
              <v:textbox style="mso-next-textbox:#_x0000_s19835" inset="0,0,0,0">
                <w:txbxContent>
                  <w:p w:rsidR="002F20AE" w:rsidRPr="00C64DDE" w:rsidRDefault="002F20AE" w:rsidP="002F20AE">
                    <w:r w:rsidRPr="00C64DDE">
                      <w:rPr>
                        <w:rFonts w:ascii="Arial" w:hAnsi="Arial" w:cs="Arial"/>
                        <w:b/>
                        <w:bCs/>
                        <w:color w:val="000000"/>
                      </w:rPr>
                      <w:t>V</w:t>
                    </w:r>
                    <w:r w:rsidRPr="006A7C94">
                      <w:rPr>
                        <w:rFonts w:ascii="Arial" w:hAnsi="Arial" w:cs="Arial"/>
                        <w:b/>
                        <w:bCs/>
                        <w:color w:val="000000"/>
                        <w:vertAlign w:val="subscript"/>
                      </w:rPr>
                      <w:t>UAS</w:t>
                    </w:r>
                    <w:r>
                      <w:rPr>
                        <w:rFonts w:ascii="Arial" w:hAnsi="Arial" w:cs="Arial"/>
                        <w:b/>
                        <w:bCs/>
                        <w:color w:val="000000"/>
                      </w:rPr>
                      <w:t xml:space="preserve"> = 556 km/hr </w:t>
                    </w:r>
                  </w:p>
                </w:txbxContent>
              </v:textbox>
            </v:rect>
            <v:rect id="_x0000_s19836" style="position:absolute;left:4930;top:3266;width:2159;height:396;mso-wrap-style:none" filled="f" stroked="f">
              <v:textbox style="mso-next-textbox:#_x0000_s19836;mso-fit-shape-to-text:t" inset="0,0,0,0">
                <w:txbxContent>
                  <w:p w:rsidR="002F20AE" w:rsidRPr="00C64DDE" w:rsidRDefault="002F20AE" w:rsidP="002F20AE">
                    <w:r w:rsidRPr="00C64DDE">
                      <w:rPr>
                        <w:rFonts w:ascii="Arial" w:hAnsi="Arial" w:cs="Arial"/>
                        <w:b/>
                        <w:bCs/>
                        <w:color w:val="000000"/>
                      </w:rPr>
                      <w:t>V</w:t>
                    </w:r>
                    <w:r>
                      <w:rPr>
                        <w:rFonts w:ascii="Arial" w:hAnsi="Arial" w:cs="Arial"/>
                        <w:b/>
                        <w:bCs/>
                        <w:color w:val="000000"/>
                        <w:vertAlign w:val="subscript"/>
                      </w:rPr>
                      <w:t>Intruder</w:t>
                    </w:r>
                    <w:r w:rsidRPr="00C64DDE">
                      <w:rPr>
                        <w:rFonts w:ascii="Arial" w:hAnsi="Arial" w:cs="Arial"/>
                        <w:b/>
                        <w:bCs/>
                        <w:color w:val="000000"/>
                      </w:rPr>
                      <w:t xml:space="preserve"> = 926 km/hr</w:t>
                    </w:r>
                  </w:p>
                </w:txbxContent>
              </v:textbox>
            </v:rect>
            <v:rect id="_x0000_s19837" style="position:absolute;left:972;top:1871;width:267;height:304;mso-wrap-style:none" filled="f" stroked="f">
              <v:textbox style="mso-next-textbox:#_x0000_s19837;mso-fit-shape-to-text:t" inset="0,0,0,0">
                <w:txbxContent>
                  <w:p w:rsidR="002F20AE" w:rsidRPr="002A746A" w:rsidRDefault="002F20AE" w:rsidP="002F20AE">
                    <w:pPr>
                      <w:rPr>
                        <w:sz w:val="16"/>
                        <w:szCs w:val="16"/>
                      </w:rPr>
                    </w:pPr>
                    <w:r>
                      <w:rPr>
                        <w:rFonts w:ascii="Arial" w:hAnsi="Arial" w:cs="Arial"/>
                        <w:bCs/>
                        <w:color w:val="000000"/>
                        <w:sz w:val="16"/>
                        <w:szCs w:val="16"/>
                      </w:rPr>
                      <w:t>250</w:t>
                    </w:r>
                  </w:p>
                </w:txbxContent>
              </v:textbox>
            </v:rect>
            <v:rect id="_x0000_s19838" style="position:absolute;left:972;top:2317;width:267;height:304;mso-wrap-style:none" filled="f" stroked="f">
              <v:textbox style="mso-next-textbox:#_x0000_s19838;mso-fit-shape-to-text:t" inset="0,0,0,0">
                <w:txbxContent>
                  <w:p w:rsidR="002F20AE" w:rsidRPr="002A746A" w:rsidRDefault="002F20AE" w:rsidP="002F20AE">
                    <w:pPr>
                      <w:rPr>
                        <w:sz w:val="16"/>
                        <w:szCs w:val="16"/>
                      </w:rPr>
                    </w:pPr>
                    <w:r>
                      <w:rPr>
                        <w:rFonts w:ascii="Arial" w:hAnsi="Arial" w:cs="Arial"/>
                        <w:bCs/>
                        <w:color w:val="000000"/>
                        <w:sz w:val="16"/>
                        <w:szCs w:val="16"/>
                      </w:rPr>
                      <w:t>1</w:t>
                    </w:r>
                    <w:r w:rsidRPr="002A746A">
                      <w:rPr>
                        <w:rFonts w:ascii="Arial" w:hAnsi="Arial" w:cs="Arial"/>
                        <w:bCs/>
                        <w:color w:val="000000"/>
                        <w:sz w:val="16"/>
                        <w:szCs w:val="16"/>
                      </w:rPr>
                      <w:t>50</w:t>
                    </w:r>
                  </w:p>
                </w:txbxContent>
              </v:textbox>
            </v:rect>
            <v:rect id="_x0000_s19839" style="position:absolute;left:972;top:1259;width:267;height:304;mso-wrap-style:none" filled="f" stroked="f">
              <v:textbox style="mso-next-textbox:#_x0000_s19839;mso-fit-shape-to-text:t" inset="0,0,0,0">
                <w:txbxContent>
                  <w:p w:rsidR="002F20AE" w:rsidRPr="002A746A" w:rsidRDefault="002F20AE" w:rsidP="002F20AE">
                    <w:pPr>
                      <w:rPr>
                        <w:sz w:val="16"/>
                        <w:szCs w:val="16"/>
                      </w:rPr>
                    </w:pPr>
                    <w:r>
                      <w:rPr>
                        <w:rFonts w:ascii="Arial" w:hAnsi="Arial" w:cs="Arial"/>
                        <w:bCs/>
                        <w:color w:val="000000"/>
                        <w:sz w:val="16"/>
                        <w:szCs w:val="16"/>
                      </w:rPr>
                      <w:t>460</w:t>
                    </w:r>
                  </w:p>
                </w:txbxContent>
              </v:textbox>
            </v:rect>
            <v:rect id="_x0000_s19840" style="position:absolute;left:1627;top:-1578;width:5263;height:1080"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841" type="#_x0000_t136" style="position:absolute;left:-1435;top:1686;width:3960;height:225;rotation:-90;mso-wrap-style:none" fillcolor="black">
              <v:shadow color="#868686"/>
              <v:textpath style="font-family:&quot;Arial Unicode MS&quot;;font-size:8pt;v-text-kern:t" trim="t" fitpath="t" string="Horizontal NMAC Size (meters)"/>
            </v:shape>
            <v:line id="_x0000_s19842" style="position:absolute;mso-wrap-style:none" from="1296,1914" to="1656,1915">
              <v:stroke endarrow="block"/>
            </v:line>
            <v:line id="_x0000_s19843" style="position:absolute;mso-wrap-style:none" from="1296,2403" to="1656,2404">
              <v:stroke endarrow="block"/>
            </v:line>
            <v:line id="_x0000_s19844" style="position:absolute;mso-wrap-style:none" from="1296,1338" to="1656,1339">
              <v:stroke endarrow="block"/>
            </v:line>
            <w10:wrap type="none"/>
            <w10:anchorlock/>
          </v:group>
        </w:pict>
      </w:r>
    </w:p>
    <w:p w:rsidR="00590FD6" w:rsidRDefault="00590FD6" w:rsidP="00590FD6"/>
    <w:p w:rsidR="002F20AE" w:rsidRPr="007240DB" w:rsidRDefault="002F20AE" w:rsidP="002F20AE">
      <w:pPr>
        <w:pStyle w:val="Heading3"/>
      </w:pPr>
      <w:r>
        <w:t>3.1.2</w:t>
      </w:r>
      <w:r w:rsidRPr="007240DB">
        <w:tab/>
      </w:r>
      <w:r w:rsidRPr="00CC5E99">
        <w:rPr>
          <w:lang w:val="en-US"/>
        </w:rPr>
        <w:t>System latencies</w:t>
      </w:r>
    </w:p>
    <w:p w:rsidR="002F20AE" w:rsidRDefault="002F20AE" w:rsidP="002F20AE">
      <w:pPr>
        <w:rPr>
          <w:lang w:val="en-US"/>
        </w:rPr>
      </w:pPr>
      <w:r w:rsidRPr="00CC5E99">
        <w:rPr>
          <w:lang w:val="en-US"/>
        </w:rPr>
        <w:t xml:space="preserve">The S&amp;A encounter timeline shown in </w:t>
      </w:r>
      <w:r>
        <w:rPr>
          <w:lang w:val="en-US"/>
        </w:rPr>
        <w:t>Fig.</w:t>
      </w:r>
      <w:r w:rsidRPr="00CC5E99">
        <w:rPr>
          <w:lang w:val="en-US"/>
        </w:rPr>
        <w:t xml:space="preserve"> 5 defines the 8 major elements that need to be accounted for in an ABS</w:t>
      </w:r>
      <w:r w:rsidRPr="00D95063">
        <w:rPr>
          <w:lang w:val="en-US"/>
        </w:rPr>
        <w:t>&amp;A scenario.</w:t>
      </w:r>
      <w:r>
        <w:rPr>
          <w:lang w:val="en-US"/>
        </w:rPr>
        <w:t xml:space="preserve"> </w:t>
      </w:r>
      <w:r w:rsidRPr="00D95063">
        <w:rPr>
          <w:lang w:val="en-US"/>
        </w:rPr>
        <w:t>Again, as with the considerations associated with encounter geometries, system latencies ultimately drive the radar sensor detection range.</w:t>
      </w:r>
    </w:p>
    <w:p w:rsidR="00590FD6" w:rsidRPr="00CC5E99" w:rsidRDefault="00590FD6" w:rsidP="00590FD6">
      <w:pPr>
        <w:rPr>
          <w:lang w:val="en-US"/>
        </w:rPr>
      </w:pPr>
      <w:r w:rsidRPr="00CC5E99">
        <w:rPr>
          <w:lang w:val="en-US"/>
        </w:rPr>
        <w:t>UA performance has a large impact on the system latencies.</w:t>
      </w:r>
      <w:r>
        <w:rPr>
          <w:lang w:val="en-US"/>
        </w:rPr>
        <w:t xml:space="preserve"> </w:t>
      </w:r>
      <w:r w:rsidRPr="00CC5E99">
        <w:rPr>
          <w:lang w:val="en-US"/>
        </w:rPr>
        <w:t>Obviously, a slower moving aircraft has more time to devote to detecting an intruder, but is often less maneuverable so it will probably have less ability to affect a collision avoidance maneuver in order to avoid a collision.</w:t>
      </w:r>
      <w:r>
        <w:rPr>
          <w:lang w:val="en-US"/>
        </w:rPr>
        <w:t xml:space="preserve"> </w:t>
      </w:r>
      <w:r w:rsidRPr="00CC5E99">
        <w:rPr>
          <w:lang w:val="en-US"/>
        </w:rPr>
        <w:t>On</w:t>
      </w:r>
      <w:r>
        <w:rPr>
          <w:lang w:val="en-US"/>
        </w:rPr>
        <w:t> </w:t>
      </w:r>
      <w:r w:rsidRPr="00CC5E99">
        <w:rPr>
          <w:lang w:val="en-US"/>
        </w:rPr>
        <w:t xml:space="preserve">the other hand, </w:t>
      </w:r>
      <w:r>
        <w:rPr>
          <w:lang w:val="en-US"/>
        </w:rPr>
        <w:t>UA</w:t>
      </w:r>
      <w:r w:rsidRPr="00CC5E99">
        <w:rPr>
          <w:lang w:val="en-US"/>
        </w:rPr>
        <w:t xml:space="preserve"> that fly faster will have less time to devote to detecting an intruder, but these </w:t>
      </w:r>
      <w:r>
        <w:rPr>
          <w:lang w:val="en-US"/>
        </w:rPr>
        <w:t>UA</w:t>
      </w:r>
      <w:r w:rsidRPr="00CC5E99">
        <w:rPr>
          <w:lang w:val="en-US"/>
        </w:rPr>
        <w:t xml:space="preserve"> are often more maneuverable so they will probably have a greater ability to turn away from the collision.</w:t>
      </w:r>
    </w:p>
    <w:p w:rsidR="002F20AE" w:rsidRPr="00D95063" w:rsidRDefault="002F20AE" w:rsidP="002F20AE">
      <w:pPr>
        <w:pStyle w:val="FigureNo"/>
        <w:rPr>
          <w:lang w:val="en-US"/>
        </w:rPr>
      </w:pPr>
      <w:r>
        <w:rPr>
          <w:lang w:val="en-US"/>
        </w:rPr>
        <w:br w:type="page"/>
      </w:r>
    </w:p>
    <w:p w:rsidR="002F20AE" w:rsidRPr="00D95063" w:rsidRDefault="002F20AE" w:rsidP="002F20AE">
      <w:pPr>
        <w:pStyle w:val="FigureNo"/>
        <w:rPr>
          <w:lang w:val="en-US"/>
        </w:rPr>
      </w:pPr>
      <w:r w:rsidRPr="00D95063">
        <w:rPr>
          <w:lang w:val="en-US"/>
        </w:rPr>
        <w:lastRenderedPageBreak/>
        <w:t xml:space="preserve">Figure </w:t>
      </w:r>
      <w:r>
        <w:rPr>
          <w:lang w:val="en-US"/>
        </w:rPr>
        <w:t>5</w:t>
      </w:r>
    </w:p>
    <w:p w:rsidR="002F20AE" w:rsidRDefault="002F20AE" w:rsidP="002F20AE">
      <w:pPr>
        <w:pStyle w:val="Figuretitle"/>
        <w:rPr>
          <w:lang w:val="en-US"/>
        </w:rPr>
      </w:pPr>
      <w:r w:rsidRPr="00D95063">
        <w:rPr>
          <w:lang w:val="en-US"/>
        </w:rPr>
        <w:t>Collision encounter timeline</w:t>
      </w:r>
    </w:p>
    <w:p w:rsidR="004C28B1" w:rsidRPr="00D95063" w:rsidRDefault="00962241" w:rsidP="004C28B1">
      <w:pPr>
        <w:pStyle w:val="Figure"/>
        <w:rPr>
          <w:lang w:val="en-US"/>
        </w:rPr>
      </w:pPr>
      <w:r>
        <w:rPr>
          <w:lang w:val="en-US"/>
        </w:rPr>
      </w:r>
      <w:r>
        <w:rPr>
          <w:lang w:val="en-US"/>
        </w:rPr>
        <w:pict>
          <v:group id="_x0000_s19975" editas="canvas" style="width:471pt;height:288.35pt;mso-position-horizontal-relative:char;mso-position-vertical-relative:line" coordorigin=",-1368" coordsize="9420,5767">
            <o:lock v:ext="edit" aspectratio="t"/>
            <v:shape id="_x0000_s19976" type="#_x0000_t75" style="position:absolute;top:-1368;width:9420;height:5767" o:preferrelative="f">
              <v:fill o:detectmouseclick="t"/>
              <v:path o:extrusionok="t" o:connecttype="none"/>
              <o:lock v:ext="edit" text="t"/>
            </v:shape>
            <v:shape id="_x0000_s19977" type="#_x0000_t75" style="position:absolute;left:3209;top:-1356;width:6211;height:4750">
              <v:imagedata r:id="rId16" o:title=""/>
            </v:shape>
            <v:shape id="_x0000_s19978" type="#_x0000_t75" style="position:absolute;left:6361;top:2318;width:1893;height:1954">
              <v:imagedata r:id="rId17" o:title=""/>
            </v:shape>
            <v:shape id="_x0000_s19979" type="#_x0000_t75" style="position:absolute;left:6361;top:2318;width:1893;height:1954">
              <v:imagedata r:id="rId18" o:title=""/>
            </v:shape>
            <v:shape id="_x0000_s19980" style="position:absolute;left:5429;top:2184;width:976;height:339" coordsize="976,339" path="m976,23l6,339,,316,969,r7,23xe" fillcolor="black" strokeweight=".05pt">
              <v:path arrowok="t"/>
            </v:shape>
            <v:shape id="_x0000_s19981" style="position:absolute;left:5798;top:2617;width:1011;height:327" coordsize="1011,327" path="m1011,23l7,327,,304,1004,r7,23xe" fillcolor="black" strokeweight=".05pt">
              <v:path arrowok="t"/>
            </v:shape>
            <v:shape id="_x0000_s19982" style="position:absolute;left:5379;top:2579;width:361;height:412" coordsize="501,564" path="m501,509r-42,30hdc459,539,458,540,458,540hal418,558hdc417,558,416,558,416,558hal383,563hdc381,564,379,563,378,563hal357,553hdc356,552,355,551,354,551hal243,418r3,2l225,411r5,l197,416r2,l159,434r1,-1l118,463hdc115,465,110,465,107,462v-2,-4,-2,-8,1,-11hal145,415r-1,1l169,380r-1,2l178,350r,4l173,332r1,4l8,137hdc8,136,7,135,7,133hal1,110hdc,109,,107,1,106hal12,75hdc12,74,12,74,13,73hal37,37hdc37,37,37,36,38,36hal75,,86,11,49,47r1,-1l26,82r1,-2l16,111r,-5l22,129r-1,-3l187,325hdc187,326,188,327,188,329hal193,351hdc194,352,194,354,193,355hal183,387hdc183,388,183,388,182,389hal157,425hdc157,425,156,426,156,426hal119,462,109,450r42,-30hdc151,420,152,419,152,419hal192,401hdc193,401,194,401,194,401hal227,396hdc229,395,230,396,232,396hal253,405hdc254,406,255,406,256,407hal367,540r-3,-2l385,548r-5,l413,543r-2,l451,525r-1,1l492,496r9,13xe" fillcolor="black" strokeweight=".05pt">
              <v:path arrowok="t"/>
            </v:shape>
            <v:shape id="_x0000_s19983" style="position:absolute;left:4619;top:1614;width:799;height:950" coordsize="1107,1300" path="m1107,1270r-46,25hdc1060,1295,1059,1295,1058,1295hal1007,1299hdc1006,1300,1005,1299,1004,1299hal954,1284hdc953,1284,952,1283,951,1283hal909,1249hdc909,1248,909,1248,908,1248hal628,912r1,1l587,879r3,1l541,865r3,l492,869r3,l449,894hdc446,895,442,895,439,892v-2,-3,-2,-8,,-11hal472,840r-1,3l484,793r,3l478,745r,3l452,700r1,2l34,201hdc34,200,34,200,33,199hal7,151hdc7,150,7,149,7,148hal1,97hdc,96,,95,1,94hal14,44hdc14,43,15,42,15,41hal48,,61,10,28,51r1,-3l16,98r,-2l22,147r,-3l48,192r-1,-2l466,691hdc466,692,466,692,467,693hal493,741hdc493,742,493,743,493,744hal499,795hdc500,796,499,797,499,797hal486,847hdc486,849,485,850,485,850hal452,891,442,879r46,-25hdc489,854,490,854,491,853hal543,849hdc544,849,545,850,546,850hal595,865hdc596,865,597,866,598,866hal640,900hdc640,901,640,901,641,901hal921,1237r-1,-1l962,1270r-3,-1l1009,1284r-3,-1l1057,1279r-3,1l1100,1255r7,15xe" fillcolor="black" strokeweight=".05pt">
              <v:path arrowok="t"/>
            </v:shape>
            <v:shape id="_x0000_s19984" style="position:absolute;left:3763;top:606;width:707;height:838" coordsize="979,1146" path="m979,1111r-45,25hdc934,1137,933,1137,932,1137hal884,1145hdc883,1146,882,1146,881,1145hal835,1134hdc834,1134,832,1134,832,1133hal794,1104hdc793,1103,793,1103,792,1103hal546,809r2,1l510,781r3,1l467,771r3,l422,778r2,-1l378,803hdc375,805,371,805,368,802v-2,-3,-2,-8,,-11hal402,751r-1,3l417,707r-1,3l413,663r1,3l392,624r1,2l27,187hdc27,186,27,186,26,185hal4,142hdc4,141,4,140,3,139hal,92hdc,91,1,90,1,89hal17,43hdc17,42,18,41,18,40hal51,,64,11,31,51r1,-3l16,94r,-3l19,138r,-3l41,178r-1,-2l406,615hdc406,616,406,616,407,617hal429,659hdc429,660,429,661,429,662hal432,709hdc433,710,432,711,432,712hal416,759hdc416,760,415,761,415,762hal381,802,371,789r46,-26hdc417,763,418,763,419,763hal467,756hdc468,755,469,755,470,756hal516,767hdc517,767,518,767,519,768hal557,797hdc558,797,558,798,559,798hal805,1092r-2,-1l841,1120r-3,-1l884,1130r-3,l929,1122r-2,l972,1097r7,14xe" fillcolor="black" strokeweight=".05pt">
              <v:path arrowok="t"/>
            </v:shape>
            <v:shape id="_x0000_s19985" style="position:absolute;left:4712;top:1295;width:885;height:315" coordsize="885,315" path="m885,22l7,315,,292,878,r7,22xe" fillcolor="black" strokeweight=".05pt">
              <v:path arrowok="t"/>
            </v:shape>
            <v:shape id="_x0000_s19986" style="position:absolute;left:4421;top:1426;width:217;height:232" coordsize="301,317" path="m301,248r-41,31l224,302hdc223,302,223,303,223,303hal196,315hdc195,315,193,316,192,315hal178,314hdc176,314,174,313,172,312hal120,249r6,2l111,250r4,l88,262r1,-1l54,283,13,315hdc10,317,5,317,2,314,,310,,305,3,303hal41,268,70,237r-1,1l85,213r-1,3l86,202r1,7l8,115hdc7,113,6,111,7,108hal9,94hdc9,93,9,92,10,91hal26,67hdc26,67,26,66,27,66hal56,35,94,r11,11l67,46,38,77r1,-1l23,100r1,-3l22,111r-1,-7l100,198hdc101,200,102,202,101,205hal99,219hdc99,220,99,221,98,222hal82,247hdc82,247,82,248,81,248hal52,279,14,314,4,302,45,270,80,248hdc81,247,81,247,81,247hal108,235hdc109,235,111,234,112,234hal127,235hdc129,236,131,237,133,238hal185,301r-6,-3l193,299r-4,1l216,288r-1,1l251,266r41,-31l301,248xe" fillcolor="black" strokeweight=".05pt">
              <v:path arrowok="t"/>
            </v:shape>
            <v:shape id="_x0000_s19987" style="position:absolute;left:2213;top:-564;width:1804;height:1735" coordsize="1804,1735" path="m8,l1753,1677r-8,9l,8,8,xm1770,1637r34,98l1706,1705r64,-68xe" fillcolor="black" strokeweight=".05pt">
              <v:path arrowok="t"/>
              <o:lock v:ext="edit" verticies="t"/>
            </v:shape>
            <v:rect id="_x0000_s19988" style="position:absolute;left:405;top:-1140;width:1454;height:458;mso-wrap-style:none" filled="f" stroked="f">
              <v:textbox style="mso-fit-shape-to-text:t" inset="0,0,0,0">
                <w:txbxContent>
                  <w:p w:rsidR="004C28B1" w:rsidRDefault="004C28B1" w:rsidP="004C28B1">
                    <w:r>
                      <w:rPr>
                        <w:rFonts w:ascii="Tahoma" w:hAnsi="Tahoma" w:cs="Tahoma"/>
                        <w:color w:val="000000"/>
                        <w:sz w:val="28"/>
                        <w:szCs w:val="28"/>
                      </w:rPr>
                      <w:t xml:space="preserve">Allocated to </w:t>
                    </w:r>
                  </w:p>
                </w:txbxContent>
              </v:textbox>
            </v:rect>
            <v:rect id="_x0000_s19989" style="position:absolute;left:405;top:-801;width:1746;height:458;mso-wrap-style:none" filled="f" stroked="f">
              <v:textbox style="mso-fit-shape-to-text:t" inset="0,0,0,0">
                <w:txbxContent>
                  <w:p w:rsidR="004C28B1" w:rsidRDefault="004C28B1" w:rsidP="004C28B1">
                    <w:r>
                      <w:rPr>
                        <w:rFonts w:ascii="Tahoma" w:hAnsi="Tahoma" w:cs="Tahoma"/>
                        <w:color w:val="000000"/>
                        <w:sz w:val="28"/>
                        <w:szCs w:val="28"/>
                      </w:rPr>
                      <w:t>UAS dynamics</w:t>
                    </w:r>
                  </w:p>
                </w:txbxContent>
              </v:textbox>
            </v:rect>
            <v:rect id="_x0000_s19990" style="position:absolute;left:176;top:14;width:1454;height:458;mso-wrap-style:none" filled="f" stroked="f">
              <v:textbox style="mso-fit-shape-to-text:t" inset="0,0,0,0">
                <w:txbxContent>
                  <w:p w:rsidR="004C28B1" w:rsidRDefault="004C28B1" w:rsidP="004C28B1">
                    <w:r>
                      <w:rPr>
                        <w:rFonts w:ascii="Tahoma" w:hAnsi="Tahoma" w:cs="Tahoma"/>
                        <w:color w:val="000000"/>
                        <w:sz w:val="28"/>
                        <w:szCs w:val="28"/>
                      </w:rPr>
                      <w:t xml:space="preserve">Allocated to </w:t>
                    </w:r>
                  </w:p>
                </w:txbxContent>
              </v:textbox>
            </v:rect>
            <v:rect id="_x0000_s19991" style="position:absolute;left:176;top:354;width:1995;height:458;mso-wrap-style:none" filled="f" stroked="f">
              <v:textbox style="mso-fit-shape-to-text:t" inset="0,0,0,0">
                <w:txbxContent>
                  <w:p w:rsidR="004C28B1" w:rsidRDefault="004C28B1" w:rsidP="004C28B1">
                    <w:r>
                      <w:rPr>
                        <w:rFonts w:ascii="Tahoma" w:hAnsi="Tahoma" w:cs="Tahoma"/>
                        <w:color w:val="000000"/>
                        <w:sz w:val="28"/>
                        <w:szCs w:val="28"/>
                      </w:rPr>
                      <w:t xml:space="preserve">communications  </w:t>
                    </w:r>
                  </w:p>
                </w:txbxContent>
              </v:textbox>
            </v:rect>
            <v:rect id="_x0000_s19992" style="position:absolute;left:176;top:681;width:1814;height:458;mso-wrap-style:none" filled="f" stroked="f">
              <v:textbox style="mso-fit-shape-to-text:t" inset="0,0,0,0">
                <w:txbxContent>
                  <w:p w:rsidR="004C28B1" w:rsidRDefault="004C28B1" w:rsidP="004C28B1">
                    <w:r>
                      <w:rPr>
                        <w:rFonts w:ascii="Tahoma" w:hAnsi="Tahoma" w:cs="Tahoma"/>
                        <w:color w:val="000000"/>
                        <w:sz w:val="28"/>
                        <w:szCs w:val="28"/>
                      </w:rPr>
                      <w:t>delay and pilot</w:t>
                    </w:r>
                  </w:p>
                </w:txbxContent>
              </v:textbox>
            </v:rect>
            <v:shape id="_x0000_s19993" style="position:absolute;left:2232;top:1152;width:2189;height:503" coordsize="2275,770" path="m3,l2204,725r-4,11l,11,3,xm2202,681r73,73l2174,770r28,-89xe" fillcolor="black" strokeweight=".05pt">
              <v:path arrowok="t"/>
              <o:lock v:ext="edit" verticies="t"/>
            </v:shape>
            <v:rect id="_x0000_s19994" style="position:absolute;left:819;top:1828;width:1454;height:458;mso-wrap-style:none" filled="f" stroked="f">
              <v:textbox style="mso-fit-shape-to-text:t" inset="0,0,0,0">
                <w:txbxContent>
                  <w:p w:rsidR="004C28B1" w:rsidRDefault="004C28B1" w:rsidP="004C28B1">
                    <w:r>
                      <w:rPr>
                        <w:rFonts w:ascii="Tahoma" w:hAnsi="Tahoma" w:cs="Tahoma"/>
                        <w:color w:val="000000"/>
                        <w:sz w:val="28"/>
                        <w:szCs w:val="28"/>
                      </w:rPr>
                      <w:t xml:space="preserve">Allocated to </w:t>
                    </w:r>
                  </w:p>
                </w:txbxContent>
              </v:textbox>
            </v:rect>
            <v:rect id="_x0000_s19995" style="position:absolute;left:819;top:2167;width:2295;height:458;mso-wrap-style:none" filled="f" stroked="f">
              <v:textbox style="mso-fit-shape-to-text:t" inset="0,0,0,0">
                <w:txbxContent>
                  <w:p w:rsidR="004C28B1" w:rsidRDefault="004C28B1" w:rsidP="004C28B1">
                    <w:r>
                      <w:rPr>
                        <w:rFonts w:ascii="Tahoma" w:hAnsi="Tahoma" w:cs="Tahoma"/>
                        <w:color w:val="000000"/>
                        <w:sz w:val="28"/>
                        <w:szCs w:val="28"/>
                      </w:rPr>
                      <w:t xml:space="preserve">collision avoidance </w:t>
                    </w:r>
                  </w:p>
                </w:txbxContent>
              </v:textbox>
            </v:rect>
            <v:rect id="_x0000_s19996" style="position:absolute;left:819;top:2495;width:1431;height:458" filled="f" stroked="f">
              <v:textbox style="mso-fit-shape-to-text:t" inset="0,0,0,0">
                <w:txbxContent>
                  <w:p w:rsidR="004C28B1" w:rsidRDefault="004C28B1" w:rsidP="004C28B1">
                    <w:r>
                      <w:rPr>
                        <w:rFonts w:ascii="Tahoma" w:hAnsi="Tahoma" w:cs="Tahoma"/>
                        <w:color w:val="000000"/>
                        <w:sz w:val="28"/>
                        <w:szCs w:val="28"/>
                      </w:rPr>
                      <w:t>processing</w:t>
                    </w:r>
                  </w:p>
                </w:txbxContent>
              </v:textbox>
            </v:rect>
            <v:shape id="_x0000_s19997" style="position:absolute;left:2250;top:2253;width:2610;height:492" coordsize="2610,492" path="m,481l2534,38r2,12l3,492,,481xm2511,r99,30l2527,92,2511,xe" fillcolor="black" strokeweight=".05pt">
              <v:path arrowok="t"/>
              <o:lock v:ext="edit" verticies="t"/>
            </v:shape>
            <v:rect id="_x0000_s19998" style="position:absolute;left:511;top:3263;width:1454;height:458;mso-wrap-style:none" filled="f" stroked="f">
              <v:textbox style="mso-fit-shape-to-text:t" inset="0,0,0,0">
                <w:txbxContent>
                  <w:p w:rsidR="004C28B1" w:rsidRDefault="004C28B1" w:rsidP="004C28B1">
                    <w:r>
                      <w:rPr>
                        <w:rFonts w:ascii="Tahoma" w:hAnsi="Tahoma" w:cs="Tahoma"/>
                        <w:color w:val="000000"/>
                        <w:sz w:val="28"/>
                        <w:szCs w:val="28"/>
                      </w:rPr>
                      <w:t xml:space="preserve">Allocated to </w:t>
                    </w:r>
                  </w:p>
                </w:txbxContent>
              </v:textbox>
            </v:rect>
            <v:rect id="_x0000_s19999" style="position:absolute;left:511;top:3603;width:651;height:458;mso-wrap-style:none" filled="f" stroked="f">
              <v:textbox style="mso-fit-shape-to-text:t" inset="0,0,0,0">
                <w:txbxContent>
                  <w:p w:rsidR="004C28B1" w:rsidRDefault="004C28B1" w:rsidP="004C28B1">
                    <w:r>
                      <w:rPr>
                        <w:rFonts w:ascii="Tahoma" w:hAnsi="Tahoma" w:cs="Tahoma"/>
                        <w:color w:val="000000"/>
                        <w:sz w:val="28"/>
                        <w:szCs w:val="28"/>
                      </w:rPr>
                      <w:t>radar</w:t>
                    </w:r>
                  </w:p>
                </w:txbxContent>
              </v:textbox>
            </v:rect>
            <v:shape id="_x0000_s20000" style="position:absolute;left:1465;top:2889;width:3984;height:897" coordsize="3984,897" path="m,886l3907,37r3,11l3,897,,886xm3884,r100,26l3904,91,3884,xe" fillcolor="black" strokeweight=".05pt">
              <v:path arrowok="t"/>
              <o:lock v:ext="edit" verticies="t"/>
            </v:shape>
            <v:rect id="_x0000_s20001" style="position:absolute;left:4483;top:-23;width:581;height:386;mso-wrap-style:none" filled="f" stroked="f">
              <v:textbox style="mso-fit-shape-to-text:t" inset="0,0,0,0">
                <w:txbxContent>
                  <w:p w:rsidR="004C28B1" w:rsidRDefault="004C28B1" w:rsidP="004C28B1">
                    <w:r>
                      <w:rPr>
                        <w:rFonts w:ascii="Tahoma" w:hAnsi="Tahoma" w:cs="Tahoma"/>
                        <w:color w:val="000000"/>
                        <w:sz w:val="22"/>
                        <w:szCs w:val="22"/>
                      </w:rPr>
                      <w:t>NMAC</w:t>
                    </w:r>
                  </w:p>
                </w:txbxContent>
              </v:textbox>
            </v:rect>
            <v:rect id="_x0000_s20002" style="position:absolute;left:4575;top:235;width:397;height:386;mso-wrap-style:none" filled="f" stroked="f">
              <v:textbox style="mso-fit-shape-to-text:t" inset="0,0,0,0">
                <w:txbxContent>
                  <w:p w:rsidR="004C28B1" w:rsidRDefault="004C28B1" w:rsidP="004C28B1">
                    <w:r>
                      <w:rPr>
                        <w:rFonts w:ascii="Tahoma" w:hAnsi="Tahoma" w:cs="Tahoma"/>
                        <w:color w:val="000000"/>
                        <w:sz w:val="22"/>
                        <w:szCs w:val="22"/>
                      </w:rPr>
                      <w:t>VOL</w:t>
                    </w:r>
                  </w:p>
                </w:txbxContent>
              </v:textbox>
            </v:rect>
            <v:rect id="_x0000_s20003" style="position:absolute;left:176;top:1022;width:1737;height:458;mso-wrap-style:none" filled="f" stroked="f">
              <v:textbox style="mso-fit-shape-to-text:t" inset="0,0,0,0">
                <w:txbxContent>
                  <w:p w:rsidR="004C28B1" w:rsidRDefault="004C28B1" w:rsidP="004C28B1">
                    <w:r>
                      <w:rPr>
                        <w:rFonts w:ascii="Tahoma" w:hAnsi="Tahoma" w:cs="Tahoma"/>
                        <w:color w:val="000000"/>
                        <w:sz w:val="28"/>
                        <w:szCs w:val="28"/>
                      </w:rPr>
                      <w:t>response time</w:t>
                    </w:r>
                  </w:p>
                </w:txbxContent>
              </v:textbox>
            </v:rect>
            <w10:wrap type="none"/>
            <w10:anchorlock/>
          </v:group>
        </w:pict>
      </w:r>
    </w:p>
    <w:p w:rsidR="002F20AE" w:rsidRPr="007240DB" w:rsidRDefault="002F20AE" w:rsidP="002F20AE">
      <w:pPr>
        <w:pStyle w:val="Heading3"/>
      </w:pPr>
      <w:r>
        <w:t>3.1.3</w:t>
      </w:r>
      <w:r w:rsidRPr="007240DB">
        <w:tab/>
      </w:r>
      <w:r w:rsidRPr="00CC5E99">
        <w:rPr>
          <w:lang w:val="en-US"/>
        </w:rPr>
        <w:t>Radar performance considerations</w:t>
      </w:r>
    </w:p>
    <w:p w:rsidR="002F20AE" w:rsidRDefault="002F20AE" w:rsidP="002F20AE">
      <w:pPr>
        <w:rPr>
          <w:lang w:val="en-US"/>
        </w:rPr>
      </w:pPr>
      <w:r w:rsidRPr="00D95063">
        <w:rPr>
          <w:lang w:val="en-US"/>
        </w:rPr>
        <w:t xml:space="preserve">It has been shown that </w:t>
      </w:r>
      <w:r>
        <w:rPr>
          <w:lang w:val="en-US"/>
        </w:rPr>
        <w:t xml:space="preserve">an </w:t>
      </w:r>
      <w:r w:rsidRPr="00D95063">
        <w:rPr>
          <w:lang w:val="en-US"/>
        </w:rPr>
        <w:t xml:space="preserve">NMAC rate decreases with </w:t>
      </w:r>
      <w:r>
        <w:rPr>
          <w:lang w:val="en-US"/>
        </w:rPr>
        <w:t xml:space="preserve">an </w:t>
      </w:r>
      <w:r w:rsidRPr="00D95063">
        <w:rPr>
          <w:lang w:val="en-US"/>
        </w:rPr>
        <w:t xml:space="preserve">increasing angular resolution (see </w:t>
      </w:r>
      <w:r>
        <w:rPr>
          <w:lang w:val="en-US"/>
        </w:rPr>
        <w:t>Fig.</w:t>
      </w:r>
      <w:r w:rsidRPr="00D95063">
        <w:rPr>
          <w:lang w:val="en-US"/>
        </w:rPr>
        <w:t xml:space="preserve"> </w:t>
      </w:r>
      <w:r>
        <w:rPr>
          <w:lang w:val="en-US"/>
        </w:rPr>
        <w:t>6</w:t>
      </w:r>
      <w:r w:rsidRPr="00D95063">
        <w:rPr>
          <w:lang w:val="en-US"/>
        </w:rPr>
        <w:t>), and several competing parameters come into play, all driven by size, weight and power (SWaP).</w:t>
      </w:r>
      <w:r>
        <w:rPr>
          <w:lang w:val="en-US"/>
        </w:rPr>
        <w:t xml:space="preserve"> In </w:t>
      </w:r>
      <w:r w:rsidRPr="00D95063">
        <w:rPr>
          <w:lang w:val="en-US"/>
        </w:rPr>
        <w:t xml:space="preserve">addition, available SWaP plays a significant role in designing an airborne radar, all being </w:t>
      </w:r>
      <w:r>
        <w:rPr>
          <w:lang w:val="en-US"/>
        </w:rPr>
        <w:t>severely constrained on many UA</w:t>
      </w:r>
      <w:r w:rsidRPr="00D95063">
        <w:rPr>
          <w:lang w:val="en-US"/>
        </w:rPr>
        <w:t>.</w:t>
      </w:r>
    </w:p>
    <w:p w:rsidR="00590FD6" w:rsidRPr="00D95063" w:rsidRDefault="00590FD6" w:rsidP="00590FD6">
      <w:pPr>
        <w:rPr>
          <w:lang w:val="en-US"/>
        </w:rPr>
      </w:pPr>
      <w:r w:rsidRPr="00D95063">
        <w:rPr>
          <w:lang w:val="en-US"/>
        </w:rPr>
        <w:t>In the volume search form of the radar range equation, the detec</w:t>
      </w:r>
      <w:r>
        <w:rPr>
          <w:lang w:val="en-US"/>
        </w:rPr>
        <w:t xml:space="preserve">tion range depends on the power </w:t>
      </w:r>
      <w:r w:rsidRPr="00D95063">
        <w:rPr>
          <w:lang w:val="en-US"/>
        </w:rPr>
        <w:t>aperture product, the solid angle to be searched, the target cross section, total search frame time, system losses and noise figure.</w:t>
      </w:r>
      <w:r>
        <w:rPr>
          <w:lang w:val="en-US"/>
        </w:rPr>
        <w:t xml:space="preserve"> </w:t>
      </w:r>
      <w:r w:rsidRPr="00D95063">
        <w:rPr>
          <w:lang w:val="en-US"/>
        </w:rPr>
        <w:t>Obviously, the power</w:t>
      </w:r>
      <w:r>
        <w:rPr>
          <w:lang w:val="en-US"/>
        </w:rPr>
        <w:t xml:space="preserve"> </w:t>
      </w:r>
      <w:r w:rsidRPr="00D95063">
        <w:rPr>
          <w:lang w:val="en-US"/>
        </w:rPr>
        <w:t>aperture product is a function of the available UA power as well as the available volume for the antenna array.</w:t>
      </w:r>
    </w:p>
    <w:p w:rsidR="00590FD6" w:rsidRDefault="00590FD6" w:rsidP="00590FD6">
      <w:pPr>
        <w:rPr>
          <w:lang w:val="en-US"/>
        </w:rPr>
      </w:pPr>
      <w:r w:rsidRPr="00D95063">
        <w:rPr>
          <w:lang w:val="en-US"/>
        </w:rPr>
        <w:t>A related consideration is the physical size of the antenna, which is inversely proportional to the 3</w:t>
      </w:r>
      <w:r>
        <w:rPr>
          <w:lang w:val="en-US"/>
        </w:rPr>
        <w:t> </w:t>
      </w:r>
      <w:r w:rsidRPr="00D95063">
        <w:rPr>
          <w:lang w:val="en-US"/>
        </w:rPr>
        <w:t>dB beamwidth of the antenna.</w:t>
      </w:r>
      <w:r>
        <w:rPr>
          <w:lang w:val="en-US"/>
        </w:rPr>
        <w:t xml:space="preserve"> </w:t>
      </w:r>
      <w:r w:rsidRPr="00D95063">
        <w:rPr>
          <w:lang w:val="en-US"/>
        </w:rPr>
        <w:t xml:space="preserve">Studies have shown that in order to have a reasonable NMAC rate, the angular accuracy of the radar must be of the order of a degree. In order to achieve a 1° angular accuracy assuming a </w:t>
      </w:r>
      <w:r w:rsidRPr="00832848">
        <w:rPr>
          <w:lang w:val="en-US"/>
        </w:rPr>
        <w:t>10-12:1 beam sharpening factor, the 3 dB beamwidth of the antenna must be of the order of 10°.</w:t>
      </w:r>
      <w:r>
        <w:rPr>
          <w:lang w:val="en-US"/>
        </w:rPr>
        <w:t xml:space="preserve"> </w:t>
      </w:r>
      <w:r w:rsidRPr="00832848">
        <w:rPr>
          <w:lang w:val="en-US"/>
        </w:rPr>
        <w:t xml:space="preserve">Assuming one available antenna technology with a horizontal dimension antenna array that can be mounted on many </w:t>
      </w:r>
      <w:r>
        <w:rPr>
          <w:lang w:val="en-US"/>
        </w:rPr>
        <w:t>UA</w:t>
      </w:r>
      <w:r w:rsidRPr="00832848">
        <w:rPr>
          <w:lang w:val="en-US"/>
        </w:rPr>
        <w:t xml:space="preserve"> is of the order of 1 foot, for this example it implies that 5 GHz would be the lowest frequency that can be used for a ABS&amp;A radar. Another important consideration pertaining to frequency selection of an ABS&amp;A radar sensor is the uncertainty inherent in determining and establishing the track of an intruder.</w:t>
      </w:r>
      <w:r>
        <w:rPr>
          <w:lang w:val="en-US"/>
        </w:rPr>
        <w:t xml:space="preserve"> </w:t>
      </w:r>
      <w:r w:rsidRPr="00832848">
        <w:rPr>
          <w:lang w:val="en-US"/>
        </w:rPr>
        <w:t>If the track determination is incorrect, the collision avoidance software could be lead to an incorrect conclusion regarding the probability of a collision and an incorrect computation of an optimal collision avoidance ma</w:t>
      </w:r>
      <w:r w:rsidRPr="004F41F4">
        <w:rPr>
          <w:lang w:val="en-US"/>
        </w:rPr>
        <w:t>neuv</w:t>
      </w:r>
      <w:r w:rsidRPr="00832848">
        <w:rPr>
          <w:lang w:val="en-US"/>
        </w:rPr>
        <w:t>er.</w:t>
      </w:r>
      <w:r>
        <w:rPr>
          <w:lang w:val="en-US"/>
        </w:rPr>
        <w:t xml:space="preserve"> </w:t>
      </w:r>
    </w:p>
    <w:p w:rsidR="00590FD6" w:rsidRPr="00D95063" w:rsidRDefault="00590FD6" w:rsidP="00590FD6">
      <w:pPr>
        <w:rPr>
          <w:lang w:val="en-US"/>
        </w:rPr>
      </w:pPr>
      <w:r w:rsidRPr="00832848">
        <w:rPr>
          <w:lang w:val="en-US"/>
        </w:rPr>
        <w:t xml:space="preserve">As illustrated in </w:t>
      </w:r>
      <w:r>
        <w:rPr>
          <w:lang w:val="en-US"/>
        </w:rPr>
        <w:t>Fig.</w:t>
      </w:r>
      <w:r w:rsidRPr="00832848">
        <w:rPr>
          <w:lang w:val="en-US"/>
        </w:rPr>
        <w:t xml:space="preserve"> 7, the range uncertainty for a given frequency selection as a function of range is relatively constant, but the azimuth uncertainty is larger with lower frequency radars.</w:t>
      </w:r>
      <w:r>
        <w:rPr>
          <w:lang w:val="en-US"/>
        </w:rPr>
        <w:t xml:space="preserve"> Thus, for </w:t>
      </w:r>
      <w:r w:rsidRPr="00832848">
        <w:rPr>
          <w:lang w:val="en-US"/>
        </w:rPr>
        <w:t>example, for a 5 GHz radar with a conventional Kalman filter based tracker, it would take longer to establish the true track of the intruder versus a 15 GHz radar using the same filter resulting</w:t>
      </w:r>
      <w:r w:rsidRPr="00D95063">
        <w:rPr>
          <w:lang w:val="en-US"/>
        </w:rPr>
        <w:t xml:space="preserve"> in additional detection range needed for the 5 GHz solution.</w:t>
      </w:r>
    </w:p>
    <w:p w:rsidR="002F20AE" w:rsidRDefault="002F20AE" w:rsidP="002F20AE">
      <w:pPr>
        <w:overflowPunct/>
        <w:autoSpaceDE/>
        <w:autoSpaceDN/>
        <w:adjustRightInd/>
        <w:spacing w:before="0"/>
        <w:textAlignment w:val="auto"/>
        <w:rPr>
          <w:lang w:val="en-US"/>
        </w:rPr>
      </w:pPr>
    </w:p>
    <w:p w:rsidR="002F20AE" w:rsidRPr="00D95063" w:rsidRDefault="002F20AE" w:rsidP="002F20AE">
      <w:pPr>
        <w:pStyle w:val="FigureNo"/>
        <w:rPr>
          <w:lang w:val="en-US"/>
        </w:rPr>
      </w:pPr>
      <w:r w:rsidRPr="00D95063">
        <w:rPr>
          <w:lang w:val="en-US"/>
        </w:rPr>
        <w:lastRenderedPageBreak/>
        <w:t xml:space="preserve">Figure </w:t>
      </w:r>
      <w:r>
        <w:rPr>
          <w:lang w:val="en-US"/>
        </w:rPr>
        <w:t>6</w:t>
      </w:r>
    </w:p>
    <w:p w:rsidR="002F20AE" w:rsidRPr="00D95063" w:rsidRDefault="002F20AE" w:rsidP="002F20AE">
      <w:pPr>
        <w:pStyle w:val="Figuretitle"/>
        <w:rPr>
          <w:lang w:val="en-US"/>
        </w:rPr>
      </w:pPr>
      <w:r w:rsidRPr="00D95063">
        <w:rPr>
          <w:lang w:val="en-US"/>
        </w:rPr>
        <w:t>Probability of missed collision as a</w:t>
      </w:r>
      <w:r>
        <w:rPr>
          <w:lang w:val="en-US"/>
        </w:rPr>
        <w:t xml:space="preserve"> function of available angular r</w:t>
      </w:r>
      <w:r w:rsidRPr="00D95063">
        <w:rPr>
          <w:lang w:val="en-US"/>
        </w:rPr>
        <w:t>esolution</w:t>
      </w:r>
    </w:p>
    <w:p w:rsidR="002F20AE" w:rsidRPr="00D95063" w:rsidRDefault="00962241" w:rsidP="002F20AE">
      <w:pPr>
        <w:jc w:val="center"/>
        <w:rPr>
          <w:lang w:val="en-US"/>
        </w:rPr>
      </w:pPr>
      <w:r>
        <w:rPr>
          <w:lang w:val="en-US"/>
        </w:rPr>
      </w:r>
      <w:r>
        <w:rPr>
          <w:lang w:val="en-US"/>
        </w:rPr>
        <w:pict>
          <v:group id="_x0000_s1103" editas="canvas" style="width:500.05pt;height:5in;mso-position-horizontal-relative:char;mso-position-vertical-relative:line" coordorigin="-288,-1371" coordsize="10001,7200">
            <o:lock v:ext="edit" aspectratio="t"/>
            <v:shape id="_x0000_s1104" type="#_x0000_t75" style="position:absolute;left:-288;top:-1371;width:10001;height:7200" o:preferrelative="f">
              <v:fill o:detectmouseclick="t"/>
              <v:path o:extrusionok="t" o:connecttype="none"/>
              <o:lock v:ext="edit" text="t"/>
            </v:shape>
            <v:rect id="_x0000_s1105" style="position:absolute;left:1353;top:-592;width:7914;height:4747" filled="f" stroked="f"/>
            <v:line id="_x0000_s1106" style="position:absolute" from="1353,3683" to="9267,3683" strokeweight="0"/>
            <v:line id="_x0000_s1107" style="position:absolute" from="1353,3399" to="9267,3399" strokeweight="0"/>
            <v:line id="_x0000_s1108" style="position:absolute" from="1353,3210" to="9267,3210" strokeweight="0"/>
            <v:line id="_x0000_s1109" style="position:absolute" from="1353,3058" to="9267,3058" strokeweight="0"/>
            <v:line id="_x0000_s1110" style="position:absolute" from="1353,2926" to="9267,2926" strokeweight="0"/>
            <v:line id="_x0000_s1111" style="position:absolute" from="1353,2812" to="9267,2812" strokeweight="0"/>
            <v:line id="_x0000_s1112" style="position:absolute" from="1353,2718" to="9267,2718" strokeweight="0"/>
            <v:line id="_x0000_s1113" style="position:absolute" from="1353,2642" to="9267,2642" strokeweight="0"/>
            <v:line id="_x0000_s1114" style="position:absolute" from="1353,2094" to="9267,2094" strokeweight="0"/>
            <v:line id="_x0000_s1115" style="position:absolute" from="1353,1810" to="9267,1810" strokeweight="0"/>
            <v:line id="_x0000_s1116" style="position:absolute" from="1353,1621" to="9267,1621" strokeweight="0"/>
            <v:line id="_x0000_s1117" style="position:absolute" from="1353,1469" to="9267,1469" strokeweight="0"/>
            <v:line id="_x0000_s1118" style="position:absolute" from="1353,1337" to="9267,1337" strokeweight="0"/>
            <v:line id="_x0000_s1119" style="position:absolute" from="1353,1242" to="9267,1242" strokeweight="0"/>
            <v:line id="_x0000_s1120" style="position:absolute" from="1353,1148" to="9267,1148" strokeweight="0"/>
            <v:line id="_x0000_s1121" style="position:absolute" from="1353,1053" to="9267,1053" strokeweight="0"/>
            <v:line id="_x0000_s1122" style="position:absolute" from="1353,505" to="9267,505" strokeweight="0"/>
            <v:line id="_x0000_s1123" style="position:absolute" from="1353,240" to="9267,240" strokeweight="0"/>
            <v:line id="_x0000_s1124" style="position:absolute" from="1353,32" to="9267,32" strokeweight="0"/>
            <v:line id="_x0000_s1125" style="position:absolute" from="1353,-120" to="9267,-120" strokeweight="0"/>
            <v:line id="_x0000_s1126" style="position:absolute" from="1353,-233" to="9267,-233" strokeweight="0"/>
            <v:line id="_x0000_s1127" style="position:absolute" from="1353,-347" to="9267,-347" strokeweight="0"/>
            <v:line id="_x0000_s1128" style="position:absolute" from="1353,-441" to="9267,-441" strokeweight="0"/>
            <v:line id="_x0000_s1129" style="position:absolute" from="1353,-517" to="9267,-517" strokeweight="0"/>
            <v:line id="_x0000_s1130" style="position:absolute" from="1353,2567" to="9267,2567" strokeweight="0"/>
            <v:line id="_x0000_s1131" style="position:absolute" from="1353,997" to="9267,997" strokeweight="0"/>
            <v:line id="_x0000_s1132" style="position:absolute" from="1353,-592" to="9267,-592" strokeweight="0"/>
            <v:line id="_x0000_s1133" style="position:absolute" from="2020,-592" to="2020,4155" strokeweight="0"/>
            <v:line id="_x0000_s1134" style="position:absolute" from="2669,-592" to="2669,4155" strokeweight="0"/>
            <v:line id="_x0000_s1135" style="position:absolute" from="3336,-592" to="3336,4155" strokeweight="0"/>
            <v:line id="_x0000_s1136" style="position:absolute" from="3985,-592" to="3985,4155" strokeweight="0"/>
            <v:line id="_x0000_s1137" style="position:absolute" from="4652,-592" to="4652,4155" strokeweight="0"/>
            <v:line id="_x0000_s1138" style="position:absolute" from="5301,-592" to="5301,4155" strokeweight="0"/>
            <v:line id="_x0000_s1139" style="position:absolute" from="5968,-592" to="5968,4155" strokeweight="0"/>
            <v:line id="_x0000_s1140" style="position:absolute" from="6634,-592" to="6634,4155" strokeweight="0"/>
            <v:line id="_x0000_s1141" style="position:absolute" from="7284,-592" to="7284,4155" strokeweight="0"/>
            <v:line id="_x0000_s1142" style="position:absolute" from="7951,-592" to="7951,4155" strokeweight="0"/>
            <v:line id="_x0000_s1143" style="position:absolute" from="8600,-592" to="8600,4155" strokeweight="0"/>
            <v:line id="_x0000_s1144" style="position:absolute" from="9267,-592" to="9267,4155" strokeweight="0"/>
            <v:rect id="_x0000_s1145" style="position:absolute;left:1353;top:-592;width:7914;height:4747" filled="f" strokeweight="0"/>
            <v:line id="_x0000_s1146" style="position:absolute" from="1353,4155" to="9267,4155" strokeweight="0"/>
            <v:line id="_x0000_s1147" style="position:absolute;flip:y" from="2020,4155" to="2020,4231" strokeweight="0"/>
            <v:line id="_x0000_s1148" style="position:absolute;flip:y" from="2669,4155" to="2669,4231" strokeweight="0"/>
            <v:line id="_x0000_s1149" style="position:absolute;flip:y" from="3336,4155" to="3336,4231" strokeweight="0"/>
            <v:line id="_x0000_s1150" style="position:absolute;flip:y" from="3985,4155" to="3985,4231" strokeweight="0"/>
            <v:line id="_x0000_s1151" style="position:absolute;flip:y" from="4652,4155" to="4652,4231" strokeweight="0"/>
            <v:line id="_x0000_s1152" style="position:absolute;flip:y" from="5301,4155" to="5301,4231" strokeweight="0"/>
            <v:line id="_x0000_s1153" style="position:absolute;flip:y" from="5968,4155" to="5968,4231" strokeweight="0"/>
            <v:line id="_x0000_s1154" style="position:absolute;flip:y" from="6634,4155" to="6634,4231" strokeweight="0"/>
            <v:line id="_x0000_s1155" style="position:absolute;flip:y" from="7284,4155" to="7284,4231" strokeweight="0"/>
            <v:line id="_x0000_s1156" style="position:absolute;flip:y" from="7951,4155" to="7951,4231" strokeweight="0"/>
            <v:line id="_x0000_s1157" style="position:absolute;flip:y" from="8600,4155" to="8600,4231" strokeweight="0"/>
            <v:line id="_x0000_s1158" style="position:absolute;flip:y" from="9267,4155" to="9267,4231" strokeweight="0"/>
            <v:shape id="_x0000_s1159" style="position:absolute;left:1353;top:-536;width:667;height:681" coordsize="667,681" path="m,l171,171,342,322,496,492,667,681e" filled="f" strokecolor="fuchsia" strokeweight="1.7pt">
              <v:path arrowok="t"/>
            </v:shape>
            <v:shape id="_x0000_s1160" style="position:absolute;left:2020;top:145;width:649;height:946" coordsize="649,946" path="m,l171,208,324,454,649,946e" filled="f" strokecolor="fuchsia" strokeweight="1.7pt">
              <v:path arrowok="t"/>
            </v:shape>
            <v:shape id="_x0000_s1161" style="position:absolute;left:2669;top:1091;width:667;height:1078" coordsize="667,1078" path="m,l171,265,325,530r342,548e" filled="f" strokecolor="fuchsia" strokeweight="1.7pt">
              <v:path arrowok="t"/>
            </v:shape>
            <v:line id="_x0000_s1162" style="position:absolute" from="3336,2169" to="3985,3266" strokecolor="fuchsia" strokeweight="1.7pt"/>
            <v:shape id="_x0000_s1163" style="position:absolute;left:3985;top:3266;width:667;height:1116" coordsize="667,1116" path="m,l325,568r342,548e" filled="f" strokecolor="fuchsia" strokeweight="1.7pt">
              <v:path arrowok="t"/>
            </v:shape>
            <v:shape id="_x0000_s1164" style="position:absolute;left:1353;top:-555;width:667;height:625" coordsize="667,625" path="m,l342,303,496,454,667,625e" filled="f" strokecolor="lime" strokeweight="1.7pt">
              <v:path arrowok="t"/>
            </v:shape>
            <v:shape id="_x0000_s1165" style="position:absolute;left:2020;top:70;width:649;height:756" coordsize="649,756" path="m,l324,359,478,548,649,756e" filled="f" strokecolor="lime" strokeweight="1.7pt">
              <v:path arrowok="t"/>
            </v:shape>
            <v:shape id="_x0000_s1166" style="position:absolute;left:2669;top:826;width:667;height:1041" coordsize="667,1041" path="m,l171,246,325,511,496,776r171,265e" filled="f" strokecolor="lime" strokeweight="1.7pt">
              <v:path arrowok="t"/>
            </v:shape>
            <v:shape id="_x0000_s1167" style="position:absolute;left:3336;top:1867;width:649;height:983" coordsize="649,983" path="m,l324,491,649,983e" filled="f" strokecolor="lime" strokeweight="1.7pt">
              <v:path arrowok="t"/>
            </v:shape>
            <v:shape id="_x0000_s1168" style="position:absolute;left:3985;top:2850;width:667;height:965" coordsize="667,965" path="m,l171,246,325,511,496,757,667,965e" filled="f" strokecolor="lime" strokeweight="1.7pt">
              <v:path arrowok="t"/>
            </v:shape>
            <v:shape id="_x0000_s1169" style="position:absolute;left:4652;top:3815;width:666;height:567" coordsize="666,567" path="m,l171,170,342,303,495,435,666,567e" filled="f" strokecolor="lime" strokeweight="1.7pt">
              <v:path arrowok="t"/>
            </v:shape>
            <v:shape id="_x0000_s1170" style="position:absolute;left:1353;top:-555;width:667;height:568" coordsize="667,568" path="m,l342,284,667,568e" filled="f" strokecolor="#36f" strokeweight="1.7pt">
              <v:path arrowok="t"/>
            </v:shape>
            <v:shape id="_x0000_s1171" style="position:absolute;left:2020;top:13;width:649;height:643" coordsize="649,643" path="m,l324,303,478,473,649,643e" filled="f" strokecolor="#36f" strokeweight="1.7pt">
              <v:path arrowok="t"/>
            </v:shape>
            <v:shape id="_x0000_s1172" style="position:absolute;left:2669;top:656;width:667;height:851" coordsize="667,851" path="m,l171,189,325,416,667,851e" filled="f" strokecolor="#36f" strokeweight="1.7pt">
              <v:path arrowok="t"/>
            </v:shape>
            <v:shape id="_x0000_s1173" style="position:absolute;left:3336;top:1507;width:649;height:927" coordsize="649,927" path="m,l171,227,324,473,478,700,649,927e" filled="f" strokecolor="#36f" strokeweight="1.7pt">
              <v:path arrowok="t"/>
            </v:shape>
            <v:shape id="_x0000_s1174" style="position:absolute;left:3985;top:2434;width:667;height:776" coordsize="667,776" path="m,l171,208,325,416,496,605,667,776e" filled="f" strokecolor="#36f" strokeweight="1.7pt">
              <v:path arrowok="t"/>
            </v:shape>
            <v:shape id="_x0000_s1175" style="position:absolute;left:4652;top:3210;width:666;height:454" coordsize="666,454" path="m,l171,132,342,264r153,95l666,454e" filled="f" strokecolor="#36f" strokeweight="1.7pt">
              <v:path arrowok="t"/>
            </v:shape>
            <v:shape id="_x0000_s1176" style="position:absolute;left:5318;top:3664;width:650;height:302" coordsize="650,302" path="m,l171,94r154,57l650,302e" filled="f" strokecolor="#36f" strokeweight="1.7pt">
              <v:path arrowok="t"/>
            </v:shape>
            <v:shape id="_x0000_s1177" style="position:absolute;left:5968;top:3966;width:666;height:341" coordsize="666,341" path="m,l171,95r154,94l496,284r170,57e" filled="f" strokecolor="#36f" strokeweight="1.7pt">
              <v:path arrowok="t"/>
            </v:shape>
            <v:shape id="_x0000_s1178" style="position:absolute;left:7284;top:4061;width:667;height:246" coordsize="667,246" path="m,246l85,227r86,-38l325,113,496,38,581,r86,e" filled="f" strokecolor="#36f" strokeweight="1.7pt">
              <v:path arrowok="t"/>
            </v:shape>
            <v:shape id="_x0000_s1179" style="position:absolute;left:7951;top:4061;width:649;height:265" coordsize="649,265" path="m,l85,19r85,19l324,113r154,95l564,246r85,19e" filled="f" strokecolor="#36f" strokeweight="1.7pt">
              <v:path arrowok="t"/>
            </v:shape>
            <v:group id="_x0000_s1180" style="position:absolute;left:1278;top:4569;width:8313;height:936" coordorigin="1278,4569" coordsize="8313,936">
              <v:group id="_x0000_s1181" style="position:absolute;left:1278;top:4569;width:8313;height:396" coordorigin="1278,4569" coordsize="8313,396">
                <v:rect id="_x0000_s1182" style="position:absolute;left:1278;top:4569;width:334;height:396;mso-wrap-style:none" filled="f" stroked="f">
                  <v:textbox style="mso-fit-shape-to-text:t" inset="0,0,0,0">
                    <w:txbxContent>
                      <w:p w:rsidR="002F20AE" w:rsidRDefault="002F20AE" w:rsidP="002F20AE">
                        <w:r>
                          <w:rPr>
                            <w:rFonts w:ascii="Arial" w:hAnsi="Arial" w:cs="Arial"/>
                            <w:b/>
                            <w:bCs/>
                            <w:color w:val="000000"/>
                          </w:rPr>
                          <w:t xml:space="preserve">5.6 </w:t>
                        </w:r>
                      </w:p>
                    </w:txbxContent>
                  </v:textbox>
                </v:rect>
                <v:rect id="_x0000_s1183" style="position:absolute;left:1944;top:4569;width:334;height:396;mso-wrap-style:none" filled="f" stroked="f">
                  <v:textbox style="mso-fit-shape-to-text:t" inset="0,0,0,0">
                    <w:txbxContent>
                      <w:p w:rsidR="002F20AE" w:rsidRPr="007E0509" w:rsidRDefault="002F20AE" w:rsidP="002F20AE">
                        <w:pPr>
                          <w:rPr>
                            <w:rFonts w:ascii="Arial" w:hAnsi="Arial" w:cs="Arial"/>
                            <w:b/>
                          </w:rPr>
                        </w:pPr>
                        <w:r w:rsidRPr="007E0509">
                          <w:rPr>
                            <w:rFonts w:ascii="Arial" w:hAnsi="Arial" w:cs="Arial"/>
                            <w:b/>
                          </w:rPr>
                          <w:t>7.4</w:t>
                        </w:r>
                        <w:r>
                          <w:rPr>
                            <w:rFonts w:ascii="Arial" w:hAnsi="Arial" w:cs="Arial"/>
                            <w:b/>
                          </w:rPr>
                          <w:t xml:space="preserve"> </w:t>
                        </w:r>
                      </w:p>
                    </w:txbxContent>
                  </v:textbox>
                </v:rect>
                <v:rect id="_x0000_s1184" style="position:absolute;left:2594;top:4569;width:334;height:396;mso-wrap-style:none" filled="f" stroked="f">
                  <v:textbox style="mso-fit-shape-to-text:t" inset="0,0,0,0">
                    <w:txbxContent>
                      <w:p w:rsidR="002F20AE" w:rsidRDefault="002F20AE" w:rsidP="002F20AE">
                        <w:r>
                          <w:rPr>
                            <w:rFonts w:ascii="Arial" w:hAnsi="Arial" w:cs="Arial"/>
                            <w:b/>
                            <w:bCs/>
                            <w:color w:val="000000"/>
                          </w:rPr>
                          <w:t>9.3</w:t>
                        </w:r>
                      </w:p>
                    </w:txbxContent>
                  </v:textbox>
                </v:rect>
                <v:rect id="_x0000_s1185" style="position:absolute;left:3260;top:4569;width:468;height:396;mso-wrap-style:none" filled="f" stroked="f">
                  <v:textbox style="mso-fit-shape-to-text:t" inset="0,0,0,0">
                    <w:txbxContent>
                      <w:p w:rsidR="002F20AE" w:rsidRDefault="002F20AE" w:rsidP="002F20AE">
                        <w:r>
                          <w:rPr>
                            <w:rFonts w:ascii="Arial" w:hAnsi="Arial" w:cs="Arial"/>
                            <w:b/>
                            <w:bCs/>
                            <w:color w:val="000000"/>
                          </w:rPr>
                          <w:t>11.1</w:t>
                        </w:r>
                      </w:p>
                    </w:txbxContent>
                  </v:textbox>
                </v:rect>
                <v:rect id="_x0000_s1186" style="position:absolute;left:3910;top:4569;width:468;height:396;mso-wrap-style:none" filled="f" stroked="f">
                  <v:textbox style="mso-fit-shape-to-text:t" inset="0,0,0,0">
                    <w:txbxContent>
                      <w:p w:rsidR="002F20AE" w:rsidRDefault="002F20AE" w:rsidP="002F20AE">
                        <w:r>
                          <w:rPr>
                            <w:rFonts w:ascii="Arial" w:hAnsi="Arial" w:cs="Arial"/>
                            <w:b/>
                            <w:bCs/>
                            <w:color w:val="000000"/>
                          </w:rPr>
                          <w:t xml:space="preserve">13.0 </w:t>
                        </w:r>
                      </w:p>
                    </w:txbxContent>
                  </v:textbox>
                </v:rect>
                <v:rect id="_x0000_s1187" style="position:absolute;left:4577;top:4569;width:468;height:396;mso-wrap-style:none" filled="f" stroked="f">
                  <v:textbox style="mso-fit-shape-to-text:t" inset="0,0,0,0">
                    <w:txbxContent>
                      <w:p w:rsidR="002F20AE" w:rsidRDefault="002F20AE" w:rsidP="002F20AE">
                        <w:r>
                          <w:rPr>
                            <w:rFonts w:ascii="Arial" w:hAnsi="Arial" w:cs="Arial"/>
                            <w:b/>
                            <w:bCs/>
                            <w:color w:val="000000"/>
                          </w:rPr>
                          <w:t xml:space="preserve">14.8 </w:t>
                        </w:r>
                      </w:p>
                    </w:txbxContent>
                  </v:textbox>
                </v:rect>
                <v:rect id="_x0000_s1188" style="position:absolute;left:5226;top:4569;width:468;height:396;mso-wrap-style:none" filled="f" stroked="f">
                  <v:textbox style="mso-fit-shape-to-text:t" inset="0,0,0,0">
                    <w:txbxContent>
                      <w:p w:rsidR="002F20AE" w:rsidRDefault="002F20AE" w:rsidP="002F20AE">
                        <w:r>
                          <w:rPr>
                            <w:rFonts w:ascii="Arial" w:hAnsi="Arial" w:cs="Arial"/>
                            <w:b/>
                            <w:bCs/>
                            <w:color w:val="000000"/>
                          </w:rPr>
                          <w:t xml:space="preserve">16.7 </w:t>
                        </w:r>
                      </w:p>
                    </w:txbxContent>
                  </v:textbox>
                </v:rect>
                <v:rect id="_x0000_s1189" style="position:absolute;left:5824;top:4569;width:468;height:396;mso-wrap-style:none" filled="f" stroked="f">
                  <v:textbox style="mso-fit-shape-to-text:t" inset="0,0,0,0">
                    <w:txbxContent>
                      <w:p w:rsidR="002F20AE" w:rsidRDefault="002F20AE" w:rsidP="002F20AE">
                        <w:r>
                          <w:rPr>
                            <w:rFonts w:ascii="Arial" w:hAnsi="Arial" w:cs="Arial"/>
                            <w:b/>
                            <w:bCs/>
                            <w:color w:val="000000"/>
                          </w:rPr>
                          <w:t xml:space="preserve">18.5 </w:t>
                        </w:r>
                      </w:p>
                    </w:txbxContent>
                  </v:textbox>
                </v:rect>
                <v:rect id="_x0000_s1190" style="position:absolute;left:6491;top:4569;width:468;height:396;mso-wrap-style:none" filled="f" stroked="f">
                  <v:textbox style="mso-fit-shape-to-text:t" inset="0,0,0,0">
                    <w:txbxContent>
                      <w:p w:rsidR="002F20AE" w:rsidRDefault="002F20AE" w:rsidP="002F20AE">
                        <w:r>
                          <w:rPr>
                            <w:rFonts w:ascii="Arial" w:hAnsi="Arial" w:cs="Arial"/>
                            <w:b/>
                            <w:bCs/>
                            <w:color w:val="000000"/>
                          </w:rPr>
                          <w:t xml:space="preserve">20.4 </w:t>
                        </w:r>
                      </w:p>
                    </w:txbxContent>
                  </v:textbox>
                </v:rect>
                <v:rect id="_x0000_s1191" style="position:absolute;left:7140;top:4569;width:468;height:396;mso-wrap-style:none" filled="f" stroked="f">
                  <v:textbox style="mso-fit-shape-to-text:t" inset="0,0,0,0">
                    <w:txbxContent>
                      <w:p w:rsidR="002F20AE" w:rsidRDefault="002F20AE" w:rsidP="002F20AE">
                        <w:r>
                          <w:rPr>
                            <w:rFonts w:ascii="Arial" w:hAnsi="Arial" w:cs="Arial"/>
                            <w:b/>
                            <w:bCs/>
                            <w:color w:val="000000"/>
                          </w:rPr>
                          <w:t>22.2</w:t>
                        </w:r>
                      </w:p>
                    </w:txbxContent>
                  </v:textbox>
                </v:rect>
                <v:rect id="_x0000_s1192" style="position:absolute;left:7807;top:4569;width:468;height:396;mso-wrap-style:none" filled="f" stroked="f">
                  <v:textbox style="mso-fit-shape-to-text:t" inset="0,0,0,0">
                    <w:txbxContent>
                      <w:p w:rsidR="002F20AE" w:rsidRDefault="002F20AE" w:rsidP="002F20AE">
                        <w:r>
                          <w:rPr>
                            <w:rFonts w:ascii="Arial" w:hAnsi="Arial" w:cs="Arial"/>
                            <w:b/>
                            <w:bCs/>
                            <w:color w:val="000000"/>
                          </w:rPr>
                          <w:t xml:space="preserve">24.1 </w:t>
                        </w:r>
                      </w:p>
                    </w:txbxContent>
                  </v:textbox>
                </v:rect>
                <v:rect id="_x0000_s1193" style="position:absolute;left:8456;top:4569;width:468;height:396;mso-wrap-style:none" filled="f" stroked="f">
                  <v:textbox style="mso-fit-shape-to-text:t" inset="0,0,0,0">
                    <w:txbxContent>
                      <w:p w:rsidR="002F20AE" w:rsidRDefault="002F20AE" w:rsidP="002F20AE">
                        <w:r>
                          <w:rPr>
                            <w:rFonts w:ascii="Arial" w:hAnsi="Arial" w:cs="Arial"/>
                            <w:b/>
                            <w:bCs/>
                            <w:color w:val="000000"/>
                          </w:rPr>
                          <w:t xml:space="preserve">25.9 </w:t>
                        </w:r>
                      </w:p>
                    </w:txbxContent>
                  </v:textbox>
                </v:rect>
                <v:rect id="_x0000_s1194" style="position:absolute;left:9123;top:4569;width:468;height:396;mso-wrap-style:none" filled="f" stroked="f">
                  <v:textbox style="mso-fit-shape-to-text:t" inset="0,0,0,0">
                    <w:txbxContent>
                      <w:p w:rsidR="002F20AE" w:rsidRDefault="002F20AE" w:rsidP="002F20AE">
                        <w:r>
                          <w:rPr>
                            <w:rFonts w:ascii="Arial" w:hAnsi="Arial" w:cs="Arial"/>
                            <w:b/>
                            <w:bCs/>
                            <w:color w:val="000000"/>
                          </w:rPr>
                          <w:t xml:space="preserve">27.8 </w:t>
                        </w:r>
                      </w:p>
                    </w:txbxContent>
                  </v:textbox>
                </v:rect>
              </v:group>
              <v:rect id="_x0000_s1195" style="position:absolute;left:4284;top:5109;width:2028;height:396;mso-wrap-style:none" filled="f" stroked="f">
                <v:textbox style="mso-fit-shape-to-text:t" inset="0,0,0,0">
                  <w:txbxContent>
                    <w:p w:rsidR="002F20AE" w:rsidRDefault="002F20AE" w:rsidP="002F20AE">
                      <w:r>
                        <w:rPr>
                          <w:rFonts w:ascii="Arial" w:hAnsi="Arial" w:cs="Arial"/>
                          <w:b/>
                          <w:bCs/>
                          <w:color w:val="000000"/>
                        </w:rPr>
                        <w:t xml:space="preserve">Detect range (km) </w:t>
                      </w:r>
                    </w:p>
                  </w:txbxContent>
                </v:textbox>
              </v:rect>
            </v:group>
            <v:group id="_x0000_s1196" style="position:absolute;left:3744;top:249;width:1333;height:1021" coordorigin="4601,107" coordsize="1333,1021">
              <v:rect id="_x0000_s1197" style="position:absolute;left:4601;top:107;width:1333;height:984" fillcolor="#ffc" strokeweight="0"/>
              <v:line id="_x0000_s1198" style="position:absolute" from="4959,297" to="5370,297" strokecolor="fuchsia" strokeweight="1.7pt"/>
              <v:rect id="_x0000_s1199" style="position:absolute;left:5421;top:126;width:134;height:396;mso-wrap-style:none" filled="f" stroked="f">
                <v:textbox style="mso-fit-shape-to-text:t" inset="0,0,0,0">
                  <w:txbxContent>
                    <w:p w:rsidR="002F20AE" w:rsidRDefault="002F20AE" w:rsidP="002F20AE">
                      <w:r>
                        <w:rPr>
                          <w:rFonts w:ascii="Arial" w:hAnsi="Arial" w:cs="Arial"/>
                          <w:b/>
                          <w:bCs/>
                          <w:color w:val="000000"/>
                        </w:rPr>
                        <w:t>8</w:t>
                      </w:r>
                    </w:p>
                  </w:txbxContent>
                </v:textbox>
              </v:rect>
              <v:line id="_x0000_s1200" style="position:absolute" from="4959,599" to="5370,599" strokecolor="lime" strokeweight="1.7pt"/>
              <v:rect id="_x0000_s1201" style="position:absolute;left:5421;top:429;width:267;height:396;mso-wrap-style:none" filled="f" stroked="f">
                <v:textbox style="mso-fit-shape-to-text:t" inset="0,0,0,0">
                  <w:txbxContent>
                    <w:p w:rsidR="002F20AE" w:rsidRDefault="002F20AE" w:rsidP="002F20AE">
                      <w:r>
                        <w:rPr>
                          <w:rFonts w:ascii="Arial" w:hAnsi="Arial" w:cs="Arial"/>
                          <w:b/>
                          <w:bCs/>
                          <w:color w:val="000000"/>
                        </w:rPr>
                        <w:t>10</w:t>
                      </w:r>
                    </w:p>
                  </w:txbxContent>
                </v:textbox>
              </v:rect>
              <v:line id="_x0000_s1202" style="position:absolute" from="4959,902" to="5370,902" strokecolor="#36f" strokeweight="1.7pt"/>
              <v:rect id="_x0000_s1203" style="position:absolute;left:5421;top:732;width:267;height:396;mso-wrap-style:none" filled="f" stroked="f">
                <v:textbox style="mso-fit-shape-to-text:t" inset="0,0,0,0">
                  <w:txbxContent>
                    <w:p w:rsidR="002F20AE" w:rsidRDefault="002F20AE" w:rsidP="002F20AE">
                      <w:r>
                        <w:rPr>
                          <w:rFonts w:ascii="Arial" w:hAnsi="Arial" w:cs="Arial"/>
                          <w:b/>
                          <w:bCs/>
                          <w:color w:val="000000"/>
                        </w:rPr>
                        <w:t>12</w:t>
                      </w:r>
                    </w:p>
                  </w:txbxContent>
                </v:textbox>
              </v:rect>
            </v:group>
            <v:rect id="_x0000_s1204" style="position:absolute;left:-216;top:-1273;width:9873;height:6922" filled="f" strokeweight="0"/>
            <v:group id="_x0000_s1205" style="position:absolute;left:2844;top:-471;width:3519;height:463" coordorigin="2304,-488" coordsize="3519,463">
              <v:group id="_x0000_s1206" style="position:absolute;left:2304;top:-488;width:3519;height:416" coordorigin="4370,-488" coordsize="1453,416">
                <v:rect id="_x0000_s1207" style="position:absolute;left:4370;top:-488;width:1453;height:416" fillcolor="#ffc" stroked="f"/>
                <v:rect id="_x0000_s1208" style="position:absolute;left:4370;top:-488;width:1453;height:416" filled="f" strokeweight=".85pt">
                  <v:stroke endcap="round"/>
                </v:rect>
              </v:group>
              <v:rect id="_x0000_s1209" style="position:absolute;left:2361;top:-421;width:3447;height:396" filled="f" stroked="f">
                <v:textbox style="mso-fit-shape-to-text:t" inset="0,0,0,0">
                  <w:txbxContent>
                    <w:p w:rsidR="002F20AE" w:rsidRDefault="002F20AE" w:rsidP="002F20AE">
                      <w:r>
                        <w:rPr>
                          <w:rFonts w:ascii="Arial" w:hAnsi="Arial" w:cs="Arial"/>
                          <w:b/>
                          <w:bCs/>
                          <w:color w:val="000000"/>
                        </w:rPr>
                        <w:t xml:space="preserve">Azimuth resolution (degrees) </w:t>
                      </w:r>
                    </w:p>
                  </w:txbxContent>
                </v:textbox>
              </v:rect>
            </v:group>
            <v:group id="_x0000_s1210" style="position:absolute;left:-36;top:-744;width:1389;height:5144" coordorigin="-36,-744" coordsize="1389,5144">
              <v:line id="_x0000_s1211" style="position:absolute" from="1353,-592" to="1353,4155" strokeweight="0"/>
              <v:line id="_x0000_s1212" style="position:absolute" from="1285,4155" to="1353,4155" strokeweight="0"/>
              <v:line id="_x0000_s1213" style="position:absolute" from="1285,2567" to="1353,2567" strokeweight="0"/>
              <v:line id="_x0000_s1214" style="position:absolute" from="1285,997" to="1353,997" strokeweight="0"/>
              <v:line id="_x0000_s1215" style="position:absolute" from="1285,-592" to="1353,-592" strokeweight="0"/>
              <v:line id="_x0000_s1216" style="position:absolute;flip:y" from="1353,4155" to="1353,4231" strokeweight="0"/>
              <v:group id="_x0000_s1217" style="position:absolute;left:516;top:-744;width:735;height:5144" coordorigin="516,-744" coordsize="735,5144">
                <v:rect id="_x0000_s1218" style="position:absolute;left:516;top:4004;width:735;height:396;mso-wrap-style:none" filled="f" stroked="f">
                  <v:textbox style="mso-fit-shape-to-text:t" inset="0,0,0,0">
                    <w:txbxContent>
                      <w:p w:rsidR="002F20AE" w:rsidRDefault="002F20AE" w:rsidP="002F20AE">
                        <w:r>
                          <w:rPr>
                            <w:rFonts w:ascii="Arial" w:hAnsi="Arial" w:cs="Arial"/>
                            <w:b/>
                            <w:bCs/>
                            <w:color w:val="000000"/>
                          </w:rPr>
                          <w:t xml:space="preserve">0.0010 </w:t>
                        </w:r>
                      </w:p>
                    </w:txbxContent>
                  </v:textbox>
                </v:rect>
                <v:rect id="_x0000_s1219" style="position:absolute;left:516;top:2415;width:735;height:396;mso-wrap-style:none" filled="f" stroked="f">
                  <v:textbox style="mso-fit-shape-to-text:t" inset="0,0,0,0">
                    <w:txbxContent>
                      <w:p w:rsidR="002F20AE" w:rsidRDefault="002F20AE" w:rsidP="002F20AE">
                        <w:r>
                          <w:rPr>
                            <w:rFonts w:ascii="Arial" w:hAnsi="Arial" w:cs="Arial"/>
                            <w:b/>
                            <w:bCs/>
                            <w:color w:val="000000"/>
                          </w:rPr>
                          <w:t xml:space="preserve">0.0100 </w:t>
                        </w:r>
                      </w:p>
                    </w:txbxContent>
                  </v:textbox>
                </v:rect>
                <v:rect id="_x0000_s1220" style="position:absolute;left:516;top:845;width:735;height:396;mso-wrap-style:none" filled="f" stroked="f">
                  <v:textbox style="mso-fit-shape-to-text:t" inset="0,0,0,0">
                    <w:txbxContent>
                      <w:p w:rsidR="002F20AE" w:rsidRDefault="002F20AE" w:rsidP="002F20AE">
                        <w:r>
                          <w:rPr>
                            <w:rFonts w:ascii="Arial" w:hAnsi="Arial" w:cs="Arial"/>
                            <w:b/>
                            <w:bCs/>
                            <w:color w:val="000000"/>
                          </w:rPr>
                          <w:t xml:space="preserve">0.1000 </w:t>
                        </w:r>
                      </w:p>
                    </w:txbxContent>
                  </v:textbox>
                </v:rect>
                <v:rect id="_x0000_s1221" style="position:absolute;left:516;top:-744;width:735;height:396;mso-wrap-style:none" filled="f" stroked="f">
                  <v:textbox style="mso-fit-shape-to-text:t" inset="0,0,0,0">
                    <w:txbxContent>
                      <w:p w:rsidR="002F20AE" w:rsidRDefault="002F20AE" w:rsidP="002F20AE">
                        <w:r>
                          <w:rPr>
                            <w:rFonts w:ascii="Arial" w:hAnsi="Arial" w:cs="Arial"/>
                            <w:b/>
                            <w:bCs/>
                            <w:color w:val="000000"/>
                          </w:rPr>
                          <w:t xml:space="preserve">1.0000 </w:t>
                        </w:r>
                      </w:p>
                    </w:txbxContent>
                  </v:textbox>
                </v:rect>
              </v:group>
              <v:shape id="_x0000_s1222" type="#_x0000_t136" style="position:absolute;left:-648;top:1761;width:1440;height:216;rotation:-90;mso-wrap-style:none" fillcolor="black">
                <v:shadow color="#868686"/>
                <v:textpath style="font-family:&quot;Tahoma&quot;;font-size:8pt;v-text-kern:t" trim="t" fitpath="t" string="Probability"/>
              </v:shape>
            </v:group>
            <v:rect id="_x0000_s1223" style="position:absolute;left:1339;top:4158;width:7992;height:230;mso-wrap-style:none" stroked="f">
              <v:textbox style="mso-fit-shape-to-text:t" inset="0,0,0,0"/>
            </v:rect>
            <v:group id="_x0000_s1224" style="position:absolute;left:5544;top:249;width:3629;height:2552" coordorigin="5544,249" coordsize="3629,2552">
              <v:rect id="_x0000_s1225" style="position:absolute;left:5544;top:249;width:3629;height:2340" filled="f" strokeweight=".85pt">
                <v:stroke endcap="round"/>
              </v:rect>
              <v:rect id="_x0000_s1226" style="position:absolute;left:5544;top:249;width:3629;height:2340" fillcolor="#cfc" stroked="f"/>
              <v:group id="_x0000_s1227" style="position:absolute;left:5604;top:277;width:3375;height:2524" coordorigin="6088,-574" coordsize="3375,2524">
                <v:rect id="_x0000_s1228" style="position:absolute;left:6088;top:-574;width:2428;height:552;mso-wrap-style:none" filled="f" stroked="f">
                  <v:textbox inset="0,0,0,0">
                    <w:txbxContent>
                      <w:p w:rsidR="002F20AE" w:rsidRDefault="002F20AE" w:rsidP="002F20AE">
                        <w:r>
                          <w:rPr>
                            <w:rFonts w:ascii="Arial" w:hAnsi="Arial" w:cs="Arial"/>
                            <w:b/>
                            <w:bCs/>
                            <w:color w:val="000000"/>
                          </w:rPr>
                          <w:t>Swirling type 1 target</w:t>
                        </w:r>
                      </w:p>
                    </w:txbxContent>
                  </v:textbox>
                </v:rect>
                <v:rect id="_x0000_s1229" style="position:absolute;left:6088;top:-252;width:3375;height:552;mso-wrap-style:none" filled="f" stroked="f">
                  <v:textbox inset="0,0,0,0">
                    <w:txbxContent>
                      <w:p w:rsidR="002F20AE" w:rsidRDefault="002F20AE" w:rsidP="002F20AE">
                        <w:r>
                          <w:rPr>
                            <w:rFonts w:ascii="Arial" w:hAnsi="Arial" w:cs="Arial"/>
                            <w:b/>
                            <w:bCs/>
                            <w:color w:val="000000"/>
                          </w:rPr>
                          <w:t xml:space="preserve">Beam sharpening factor: 15:1  </w:t>
                        </w:r>
                      </w:p>
                    </w:txbxContent>
                  </v:textbox>
                </v:rect>
                <v:rect id="_x0000_s1230" style="position:absolute;left:6088;top:70;width:2715;height:552;mso-wrap-style:none" filled="f" stroked="f">
                  <v:textbox inset="0,0,0,0">
                    <w:txbxContent>
                      <w:p w:rsidR="002F20AE" w:rsidRDefault="002F20AE" w:rsidP="002F20AE">
                        <w:r>
                          <w:rPr>
                            <w:rFonts w:ascii="Arial" w:hAnsi="Arial" w:cs="Arial"/>
                            <w:b/>
                            <w:bCs/>
                            <w:color w:val="000000"/>
                          </w:rPr>
                          <w:t xml:space="preserve">Range resolution =30 m </w:t>
                        </w:r>
                      </w:p>
                    </w:txbxContent>
                  </v:textbox>
                </v:rect>
                <v:rect id="_x0000_s1231" style="position:absolute;left:6088;top:391;width:2708;height:552;mso-wrap-style:none" filled="f" stroked="f">
                  <v:textbox inset="0,0,0,0">
                    <w:txbxContent>
                      <w:p w:rsidR="002F20AE" w:rsidRDefault="002F20AE" w:rsidP="002F20AE">
                        <w:r>
                          <w:rPr>
                            <w:rFonts w:ascii="Arial" w:hAnsi="Arial" w:cs="Arial"/>
                            <w:b/>
                            <w:bCs/>
                            <w:color w:val="000000"/>
                          </w:rPr>
                          <w:t xml:space="preserve">50000 Monte Carlo runs  </w:t>
                        </w:r>
                      </w:p>
                    </w:txbxContent>
                  </v:textbox>
                </v:rect>
                <v:rect id="_x0000_s1232" style="position:absolute;left:6088;top:717;width:1928;height:552;mso-wrap-style:none" filled="f" stroked="f">
                  <v:textbox inset="0,0,0,0">
                    <w:txbxContent>
                      <w:p w:rsidR="002F20AE" w:rsidRDefault="002F20AE" w:rsidP="002F20AE">
                        <w:r>
                          <w:rPr>
                            <w:rFonts w:ascii="Arial" w:hAnsi="Arial" w:cs="Arial"/>
                            <w:b/>
                            <w:bCs/>
                            <w:color w:val="000000"/>
                          </w:rPr>
                          <w:t>Start azimuth = 0</w:t>
                        </w:r>
                      </w:p>
                    </w:txbxContent>
                  </v:textbox>
                </v:rect>
                <v:rect id="_x0000_s1233" style="position:absolute;left:6088;top:1033;width:1935;height:600;mso-wrap-style:none" filled="f" stroked="f">
                  <v:textbox inset="0,0,0,0">
                    <w:txbxContent>
                      <w:p w:rsidR="002F20AE" w:rsidRDefault="002F20AE" w:rsidP="002F20AE">
                        <w:r w:rsidRPr="004371D7">
                          <w:rPr>
                            <w:rFonts w:ascii="Arial" w:hAnsi="Arial" w:cs="Arial"/>
                            <w:b/>
                            <w:bCs/>
                            <w:color w:val="000000"/>
                          </w:rPr>
                          <w:t>V</w:t>
                        </w:r>
                        <w:r w:rsidRPr="004371D7">
                          <w:rPr>
                            <w:rFonts w:ascii="Helvetica" w:hAnsi="Helvetica" w:cs="Arial"/>
                            <w:b/>
                            <w:bCs/>
                            <w:color w:val="000000"/>
                            <w:sz w:val="28"/>
                            <w:vertAlign w:val="subscript"/>
                          </w:rPr>
                          <w:t>UAS</w:t>
                        </w:r>
                        <w:r>
                          <w:rPr>
                            <w:rFonts w:ascii="Arial" w:hAnsi="Arial" w:cs="Arial"/>
                            <w:b/>
                            <w:bCs/>
                            <w:color w:val="000000"/>
                          </w:rPr>
                          <w:t xml:space="preserve"> = 370 km/hr </w:t>
                        </w:r>
                      </w:p>
                    </w:txbxContent>
                  </v:textbox>
                </v:rect>
                <v:rect id="_x0000_s1234" style="position:absolute;left:6091;top:1350;width:2301;height:600;mso-wrap-style:none" filled="f" stroked="f">
                  <v:textbox inset="0,0,0,0">
                    <w:txbxContent>
                      <w:p w:rsidR="002F20AE" w:rsidRDefault="002F20AE" w:rsidP="002F20AE">
                        <w:r>
                          <w:rPr>
                            <w:rFonts w:ascii="Arial" w:hAnsi="Arial" w:cs="Arial"/>
                            <w:b/>
                            <w:bCs/>
                            <w:color w:val="000000"/>
                          </w:rPr>
                          <w:t xml:space="preserve">V </w:t>
                        </w:r>
                        <w:r>
                          <w:rPr>
                            <w:rFonts w:ascii="Helvetica" w:hAnsi="Helvetica" w:cs="Arial"/>
                            <w:b/>
                            <w:bCs/>
                            <w:color w:val="000000"/>
                            <w:sz w:val="28"/>
                            <w:vertAlign w:val="subscript"/>
                          </w:rPr>
                          <w:t>Intruder</w:t>
                        </w:r>
                        <w:r>
                          <w:rPr>
                            <w:rFonts w:ascii="Arial" w:hAnsi="Arial" w:cs="Arial"/>
                            <w:b/>
                            <w:bCs/>
                            <w:color w:val="000000"/>
                          </w:rPr>
                          <w:t xml:space="preserve"> = 463 km/hr </w:t>
                        </w:r>
                      </w:p>
                    </w:txbxContent>
                  </v:textbox>
                </v:rect>
              </v:group>
            </v:group>
            <w10:wrap type="none"/>
            <w10:anchorlock/>
          </v:group>
        </w:pict>
      </w:r>
    </w:p>
    <w:p w:rsidR="002F20AE" w:rsidRPr="00D95063" w:rsidRDefault="002F20AE" w:rsidP="002F20AE">
      <w:pPr>
        <w:pStyle w:val="FigureNo"/>
        <w:rPr>
          <w:lang w:val="en-US"/>
        </w:rPr>
      </w:pPr>
      <w:r w:rsidRPr="00D95063">
        <w:rPr>
          <w:lang w:val="en-US"/>
        </w:rPr>
        <w:t xml:space="preserve">Figure </w:t>
      </w:r>
      <w:r>
        <w:rPr>
          <w:lang w:val="en-US"/>
        </w:rPr>
        <w:t>7</w:t>
      </w:r>
    </w:p>
    <w:p w:rsidR="002F20AE" w:rsidRPr="00D95063" w:rsidRDefault="002F20AE" w:rsidP="002F20AE">
      <w:pPr>
        <w:pStyle w:val="Figuretitle"/>
        <w:rPr>
          <w:lang w:val="en-US"/>
        </w:rPr>
      </w:pPr>
      <w:r w:rsidRPr="00D95063">
        <w:rPr>
          <w:lang w:val="en-US"/>
        </w:rPr>
        <w:t xml:space="preserve">Range and </w:t>
      </w:r>
      <w:r>
        <w:rPr>
          <w:lang w:val="en-US"/>
        </w:rPr>
        <w:t>a</w:t>
      </w:r>
      <w:r w:rsidRPr="00D95063">
        <w:rPr>
          <w:lang w:val="en-US"/>
        </w:rPr>
        <w:t>zimuth uncertainty as a function of range</w:t>
      </w:r>
    </w:p>
    <w:p w:rsidR="002F20AE" w:rsidRPr="00D95063" w:rsidRDefault="00962241" w:rsidP="002F20AE">
      <w:pPr>
        <w:jc w:val="center"/>
        <w:rPr>
          <w:lang w:val="en-US"/>
        </w:rPr>
      </w:pPr>
      <w:r>
        <w:rPr>
          <w:lang w:val="en-US"/>
        </w:rPr>
      </w:r>
      <w:r>
        <w:rPr>
          <w:lang w:val="en-US"/>
        </w:rPr>
        <w:pict>
          <v:group id="_x0000_s1027" editas="canvas" style="width:474pt;height:257.8pt;mso-position-horizontal-relative:char;mso-position-vertical-relative:line" coordorigin=",-1339" coordsize="9480,5156">
            <o:lock v:ext="edit" aspectratio="t"/>
            <v:shape id="_x0000_s1028" type="#_x0000_t75" style="position:absolute;top:-1339;width:9480;height:5156" o:preferrelative="f">
              <v:fill o:detectmouseclick="t"/>
              <v:path o:extrusionok="t" o:connecttype="none"/>
              <o:lock v:ext="edit" text="t"/>
            </v:shape>
            <v:group id="_x0000_s1029" style="position:absolute;left:7095;top:2823;width:881;height:739" coordorigin="7095,2823" coordsize="881,739">
              <v:rect id="_x0000_s1030" style="position:absolute;left:7289;top:2823;width:531;height:327;mso-wrap-style:none" filled="f" stroked="f">
                <v:textbox style="mso-fit-shape-to-text:t" inset="0,0,0,0">
                  <w:txbxContent>
                    <w:p w:rsidR="002F20AE" w:rsidRDefault="002F20AE" w:rsidP="002F20AE">
                      <w:r>
                        <w:rPr>
                          <w:rFonts w:ascii="Arial" w:hAnsi="Arial" w:cs="Arial"/>
                          <w:color w:val="000000"/>
                          <w:sz w:val="18"/>
                          <w:szCs w:val="18"/>
                        </w:rPr>
                        <w:t xml:space="preserve">Range </w:t>
                      </w:r>
                    </w:p>
                  </w:txbxContent>
                </v:textbox>
              </v:rect>
              <v:rect id="_x0000_s1031" style="position:absolute;left:7095;top:3033;width:881;height:327;mso-wrap-style:none" filled="f" stroked="f">
                <v:textbox style="mso-fit-shape-to-text:t" inset="0,0,0,0">
                  <w:txbxContent>
                    <w:p w:rsidR="002F20AE" w:rsidRDefault="002F20AE" w:rsidP="002F20AE">
                      <w:r>
                        <w:rPr>
                          <w:rFonts w:ascii="Arial" w:hAnsi="Arial" w:cs="Arial"/>
                          <w:color w:val="000000"/>
                          <w:sz w:val="18"/>
                          <w:szCs w:val="18"/>
                        </w:rPr>
                        <w:t>uncertainty</w:t>
                      </w:r>
                    </w:p>
                  </w:txbxContent>
                </v:textbox>
              </v:rect>
              <v:rect id="_x0000_s1032" style="position:absolute;left:7387;top:3235;width:401;height:327;mso-wrap-style:none" filled="f" stroked="f">
                <v:textbox style="mso-fit-shape-to-text:t" inset="0,0,0,0">
                  <w:txbxContent>
                    <w:p w:rsidR="002F20AE" w:rsidRDefault="002F20AE" w:rsidP="002F20AE">
                      <w:r>
                        <w:rPr>
                          <w:rFonts w:ascii="Arial" w:hAnsi="Arial" w:cs="Arial"/>
                          <w:color w:val="000000"/>
                          <w:sz w:val="18"/>
                          <w:szCs w:val="18"/>
                        </w:rPr>
                        <w:t xml:space="preserve">15 m </w:t>
                      </w:r>
                    </w:p>
                  </w:txbxContent>
                </v:textbox>
              </v:rect>
            </v:group>
            <v:group id="_x0000_s1033" style="position:absolute;left:8573;top:-1229;width:907;height:4260" coordorigin="8573,-1229" coordsize="907,4260">
              <v:rect id="_x0000_s1034" style="position:absolute;left:8573;top:-1229;width:907;height:4255" filled="f" fillcolor="#005daa" stroked="f"/>
              <v:shape id="_x0000_s1035" style="position:absolute;left:8578;top:-1225;width:897;height:4247" coordsize="1408,7424" path="m,3712hdc,1662,316,,704,v,,,,,hal704,hdc1093,,1408,1662,1408,3712hal1408,3712hdc1408,5763,1093,7424,704,7424v,,,,,hal704,7424hdc316,7424,,5763,,3712xe" fillcolor="#0cf" strokeweight="0">
                <v:path arrowok="t"/>
              </v:shape>
              <v:rect id="_x0000_s1036" style="position:absolute;left:8573;top:-1229;width:907;height:4255" filled="f" fillcolor="#005daa" stroked="f"/>
              <v:shape id="_x0000_s1037" style="position:absolute;left:8930;top:-1215;width:213;height:4246" coordsize="213,4246" path="m78,73r78,4099l136,4173,58,73r20,xm68,73l,123,66,r71,121l68,73xm146,4172r67,-49l147,4246,77,4125r69,47xe" fillcolor="black" strokeweight=".05pt">
                <v:path arrowok="t"/>
                <o:lock v:ext="edit" verticies="t"/>
              </v:shape>
            </v:group>
            <v:group id="_x0000_s1038" style="position:absolute;left:1341;top:2452;width:1838;height:819" coordorigin="1341,2452" coordsize="1838,819">
              <v:rect id="_x0000_s1039" style="position:absolute;left:1341;top:2452;width:951;height:289;mso-wrap-style:none" filled="f" stroked="f">
                <v:textbox style="mso-fit-shape-to-text:t" inset="0,0,0,0">
                  <w:txbxContent>
                    <w:p w:rsidR="002F20AE" w:rsidRDefault="002F20AE" w:rsidP="002F20AE">
                      <w:r>
                        <w:rPr>
                          <w:rFonts w:ascii="Tahoma" w:hAnsi="Tahoma" w:cs="Tahoma"/>
                          <w:b/>
                          <w:bCs/>
                          <w:color w:val="000000"/>
                          <w:sz w:val="14"/>
                          <w:szCs w:val="14"/>
                        </w:rPr>
                        <w:t xml:space="preserve">Assumptions: </w:t>
                      </w:r>
                    </w:p>
                  </w:txbxContent>
                </v:textbox>
              </v:rect>
              <v:rect id="_x0000_s1040" style="position:absolute;left:1341;top:2718;width:64;height:289;mso-wrap-style:none" filled="f" stroked="f">
                <v:textbox style="mso-fit-shape-to-text:t" inset="0,0,0,0">
                  <w:txbxContent>
                    <w:p w:rsidR="002F20AE" w:rsidRDefault="002F20AE" w:rsidP="002F20AE">
                      <w:r>
                        <w:rPr>
                          <w:rFonts w:ascii="Tahoma" w:hAnsi="Tahoma" w:cs="Tahoma"/>
                          <w:color w:val="000000"/>
                          <w:sz w:val="14"/>
                          <w:szCs w:val="14"/>
                        </w:rPr>
                        <w:t>•</w:t>
                      </w:r>
                    </w:p>
                  </w:txbxContent>
                </v:textbox>
              </v:rect>
              <v:rect id="_x0000_s1041" style="position:absolute;left:1453;top:2718;width:1639;height:289;mso-wrap-style:none" filled="f" stroked="f">
                <v:textbox style="mso-fit-shape-to-text:t" inset="0,0,0,0">
                  <w:txbxContent>
                    <w:p w:rsidR="002F20AE" w:rsidRDefault="002F20AE" w:rsidP="002F20AE">
                      <w:r>
                        <w:rPr>
                          <w:rFonts w:ascii="Tahoma" w:hAnsi="Tahoma" w:cs="Tahoma"/>
                          <w:color w:val="000000"/>
                          <w:sz w:val="14"/>
                          <w:szCs w:val="14"/>
                        </w:rPr>
                        <w:t>Angular RMS accuracy = 1</w:t>
                      </w:r>
                    </w:p>
                  </w:txbxContent>
                </v:textbox>
              </v:rect>
              <v:rect id="_x0000_s1042" style="position:absolute;left:3124;top:2664;width:55;height:241;mso-wrap-style:none" filled="f" stroked="f">
                <v:textbox style="mso-fit-shape-to-text:t" inset="0,0,0,0">
                  <w:txbxContent>
                    <w:p w:rsidR="002F20AE" w:rsidRDefault="002F20AE" w:rsidP="002F20AE">
                      <w:r>
                        <w:rPr>
                          <w:rFonts w:ascii="Tahoma" w:hAnsi="Tahoma" w:cs="Tahoma"/>
                          <w:color w:val="000000"/>
                          <w:sz w:val="10"/>
                          <w:szCs w:val="10"/>
                        </w:rPr>
                        <w:t>o</w:t>
                      </w:r>
                    </w:p>
                  </w:txbxContent>
                </v:textbox>
              </v:rect>
              <v:rect id="_x0000_s1043" style="position:absolute;left:1341;top:2982;width:64;height:289;mso-wrap-style:none" filled="f" stroked="f">
                <v:textbox style="mso-fit-shape-to-text:t" inset="0,0,0,0">
                  <w:txbxContent>
                    <w:p w:rsidR="002F20AE" w:rsidRDefault="002F20AE" w:rsidP="002F20AE">
                      <w:r>
                        <w:rPr>
                          <w:rFonts w:ascii="Tahoma" w:hAnsi="Tahoma" w:cs="Tahoma"/>
                          <w:color w:val="000000"/>
                          <w:sz w:val="14"/>
                          <w:szCs w:val="14"/>
                        </w:rPr>
                        <w:t>•</w:t>
                      </w:r>
                    </w:p>
                  </w:txbxContent>
                </v:textbox>
              </v:rect>
              <v:rect id="_x0000_s1044" style="position:absolute;left:1453;top:2982;width:325;height:289;mso-wrap-style:none" filled="f" stroked="f">
                <v:textbox style="mso-fit-shape-to-text:t" inset="0,0,0,0">
                  <w:txbxContent>
                    <w:p w:rsidR="002F20AE" w:rsidRDefault="002F20AE" w:rsidP="002F20AE">
                      <w:r>
                        <w:rPr>
                          <w:rFonts w:ascii="Tahoma" w:hAnsi="Tahoma" w:cs="Tahoma"/>
                          <w:color w:val="000000"/>
                          <w:sz w:val="14"/>
                          <w:szCs w:val="14"/>
                        </w:rPr>
                        <w:t xml:space="preserve">AESA </w:t>
                      </w:r>
                    </w:p>
                  </w:txbxContent>
                </v:textbox>
              </v:rect>
              <v:rect id="_x0000_s1045" style="position:absolute;left:1881;top:2982;width:1276;height:289;mso-wrap-style:none" filled="f" stroked="f">
                <v:textbox style="mso-fit-shape-to-text:t" inset="0,0,0,0">
                  <w:txbxContent>
                    <w:p w:rsidR="002F20AE" w:rsidRDefault="002F20AE" w:rsidP="002F20AE">
                      <w:r>
                        <w:rPr>
                          <w:rFonts w:ascii="Tahoma" w:hAnsi="Tahoma" w:cs="Tahoma"/>
                          <w:color w:val="000000"/>
                          <w:sz w:val="14"/>
                          <w:szCs w:val="14"/>
                        </w:rPr>
                        <w:t>38 cm x 38 cm array</w:t>
                      </w:r>
                    </w:p>
                  </w:txbxContent>
                </v:textbox>
              </v:rect>
            </v:group>
            <v:group id="_x0000_s1046" style="position:absolute;left:7085;top:-772;width:907;height:3489" coordorigin="7085,-772" coordsize="907,3489">
              <v:rect id="_x0000_s1047" style="position:absolute;left:7085;top:-772;width:907;height:3304" filled="f" fillcolor="#005daa" stroked="f"/>
              <v:shape id="_x0000_s1048" style="position:absolute;left:7110;top:2595;width:815;height:122" coordsize="815,122" path="m82,51r652,l734,70,82,70r,-19xm82,60r54,62l,60,136,,82,60xm734,60l680,,815,60,680,122,734,60xe" fillcolor="black" strokeweight=".05pt">
                <v:path arrowok="t"/>
                <o:lock v:ext="edit" verticies="t"/>
              </v:shape>
              <v:shape id="_x0000_s1049" style="position:absolute;left:7090;top:-767;width:897;height:3294" coordsize="1408,5760" path="m,2880hdc,1290,316,,704,v,,,,,hal704,hdc1093,,1408,1290,1408,2880hal1408,2880hdc1408,4471,1093,5760,704,5760v,,,,,hal704,5760hdc316,5760,,4471,,2880xe" fillcolor="#0cf" strokeweight="0">
                <v:path arrowok="t"/>
              </v:shape>
              <v:rect id="_x0000_s1050" style="position:absolute;left:7085;top:-772;width:907;height:3304" filled="f" fillcolor="#005daa" stroked="f"/>
              <v:shape id="_x0000_s1051" style="position:absolute;left:7462;top:-740;width:193;height:3240" coordsize="193,3240" path="m78,74r58,3093l116,3167,58,74r20,xm68,74l,124,66,r71,122l68,74xm126,3167r67,-50l127,3240,57,3119r69,48xe" fillcolor="black" strokeweight=".05pt">
                <v:path arrowok="t"/>
                <o:lock v:ext="edit" verticies="t"/>
              </v:shape>
            </v:group>
            <v:group id="_x0000_s1052" style="position:absolute;left:5719;top:-186;width:907;height:2137" coordorigin="5719,-186" coordsize="907,2137">
              <v:rect id="_x0000_s1053" style="position:absolute;left:5719;top:-186;width:907;height:2132" filled="f" fillcolor="#005daa" stroked="f"/>
              <v:shape id="_x0000_s1054" style="position:absolute;left:5724;top:-181;width:897;height:2123" coordsize="1408,3712" path="m,1856hdc,831,316,,704,v,,,,,hal704,hdc1093,,1408,831,1408,1856hal1408,1856hdc1408,2882,1093,3712,704,3712v,,,,,hal704,3712hdc316,3712,,2882,,1856xe" fillcolor="#0cf" strokeweight="0">
                <v:path arrowok="t"/>
              </v:shape>
              <v:rect id="_x0000_s1055" style="position:absolute;left:5719;top:-186;width:907;height:2132" filled="f" fillcolor="#005daa" stroked="f"/>
              <v:shape id="_x0000_s1056" style="position:absolute;left:6105;top:-172;width:145;height:2123" coordsize="145,2123" path="m78,73l88,2050r-21,l58,74,78,73xm68,73l,122,67,r69,122l68,73xm77,2050r68,-49l77,2123,9,2002r68,48xe" fillcolor="black" strokeweight=".05pt">
                <v:path arrowok="t"/>
                <o:lock v:ext="edit" verticies="t"/>
              </v:shape>
              <v:shape id="_x0000_s1057" type="#_x0000_t136" style="position:absolute;left:5500;top:836;width:930;height:180;rotation:-90;mso-wrap-style:none" fillcolor="black">
                <v:shadow color="#868686"/>
                <v:textpath style="font-family:&quot;Arial&quot;;font-size:8pt;v-text-kern:t" trim="t" fitpath="t" string="Azimuth"/>
              </v:shape>
              <v:shape id="_x0000_s1058" type="#_x0000_t136" style="position:absolute;left:5803;top:849;width:1080;height:180;rotation:-90;mso-wrap-style:none" fillcolor="black">
                <v:shadow color="#868686"/>
                <v:textpath style="font-family:&quot;Arial&quot;;font-size:8pt;v-text-kern:t" trim="t" fitpath="t" string="Uncertanty"/>
              </v:shape>
            </v:group>
            <v:group id="_x0000_s1059" style="position:absolute;top:-799;width:4425;height:2902" coordorigin=",-799" coordsize="4425,2902">
              <v:rect id="_x0000_s1060" style="position:absolute;left:2263;top:-250;width:765;height:2014" stroked="f"/>
              <v:rect id="_x0000_s1061" style="position:absolute;left:2926;top:374;width:155;height:143;mso-wrap-style:none" filled="f" stroked="f">
                <v:textbox style="mso-fit-shape-to-text:t" inset="0,0,0,0">
                  <w:txbxContent>
                    <w:p w:rsidR="002F20AE" w:rsidRDefault="002F20AE" w:rsidP="002F20AE">
                      <w:r>
                        <w:rPr>
                          <w:color w:val="000000"/>
                          <w:sz w:val="2"/>
                          <w:szCs w:val="2"/>
                        </w:rPr>
                        <w:t>Head on Encounter</w:t>
                      </w:r>
                    </w:p>
                  </w:txbxContent>
                </v:textbox>
              </v:rect>
              <v:rect id="_x0000_s1062" style="position:absolute;top:-799;width:4416;height:2893" stroked="f"/>
              <v:rect id="_x0000_s1063" style="position:absolute;left:754;top:-97;width:2677;height:1596" stroked="f"/>
              <v:shape id="_x0000_s1064" style="position:absolute;left:759;top:-97;width:2668;height:1282" coordsize="2668,1282" path="m,1274r2668,l2668,1282,,1282r,-8xm,959r2668,l2668,968,,968r,-9xm,637r2668,l2668,645,,645r,-8xm,323r2668,l2668,331,,331r,-8xm,l2668,r,9l,9,,xe" fillcolor="#868686" strokecolor="#868686" strokeweight=".45pt">
                <v:stroke joinstyle="bevel"/>
                <v:path arrowok="t"/>
                <o:lock v:ext="edit" verticies="t"/>
              </v:shape>
              <v:shape id="_x0000_s1065" style="position:absolute;left:754;top:-97;width:2677;height:1604" coordsize="4656,3104" path="m,8hdc,4,4,,8,hal4648,hdc4653,,4656,4,4656,8hal4656,3096hdc4656,3101,4653,3104,4648,3104hal8,3104hdc4,3104,,3101,,3096hal,8hdxm16,3096hal8,3088r4640,l4640,3096,4640,8r8,8l8,16,16,8r,3088hdxe" fillcolor="#4f81bd" strokecolor="#4f81bd" strokeweight=".45pt">
                <v:stroke joinstyle="bevel"/>
                <v:path arrowok="t"/>
                <o:lock v:ext="edit" verticies="t"/>
              </v:shape>
              <v:rect id="_x0000_s1066" style="position:absolute;left:754;top:-92;width:9;height:1595" fillcolor="#868686" strokecolor="#868686" strokeweight=".45pt">
                <v:stroke joinstyle="bevel"/>
              </v:rect>
              <v:rect id="_x0000_s1067" style="position:absolute;left:759;top:1499;width:2668;height:8" fillcolor="#868686" strokecolor="#868686" strokeweight=".45pt">
                <v:stroke joinstyle="bevel"/>
              </v:rect>
              <v:shape id="_x0000_s1068" style="position:absolute;left:890;top:67;width:2406;height:1161" coordsize="4183,2247" path="m16,2198l528,1926r528,-272l1568,1382r512,-272l2592,823,3120,550,3632,278,4144,6hdc4156,,4170,5,4177,16v6,12,1,26,-10,33hal3655,321,3142,593,2615,864r-512,289l1591,1425r-513,272l551,1969,39,2241hdc27,2247,12,2242,6,2231,,2219,5,2204,16,2198haxe" fillcolor="#be4b48" strokecolor="#be4b48" strokeweight=".45pt">
                <v:stroke joinstyle="bevel"/>
                <v:path arrowok="t"/>
              </v:shape>
              <v:shape id="_x0000_s1069" style="position:absolute;left:891;top:671;width:2404;height:681" coordsize="4181,1317" path="m19,1268l531,1108,1060,948,1571,788,2083,628,2595,468,3124,323,3635,164,4147,4hdc4160,,4173,7,4177,19v4,13,-3,26,-15,30hal3650,209,3137,370,2610,513,2098,673,1586,833,1073,993,546,1153,34,1313hdc21,1317,8,1310,4,1298v-4,-13,3,-26,15,-30haxe" fillcolor="#4a7ebb" strokecolor="#4a7ebb" strokeweight=".45pt">
                <v:stroke joinstyle="bevel"/>
                <v:path arrowok="t"/>
              </v:shape>
              <v:shape id="_x0000_s1070" style="position:absolute;left:892;top:1201;width:2402;height:258" coordsize="4179,499" path="m22,450l534,386r529,-48l1575,290r511,-64l2599,178r528,-64l3639,66,4150,2hdc4164,,4176,9,4177,22v2,14,-7,26,-21,27hal3644,113r-512,48l2604,225r-512,48l1580,337r-512,48l540,433,28,497hdc15,499,3,490,2,476,,463,9,451,22,450haxe" fillcolor="#98b954" strokecolor="#98b954" strokeweight=".45pt">
                <v:stroke joinstyle="bevel"/>
                <v:path arrowok="t"/>
              </v:shape>
              <v:rect id="_x0000_s1071" style="position:absolute;left:580;top:1441;width:51;height:242;mso-wrap-style:none" filled="f" stroked="f">
                <v:textbox style="mso-fit-shape-to-text:t" inset="0,0,0,0">
                  <w:txbxContent>
                    <w:p w:rsidR="002F20AE" w:rsidRDefault="002F20AE" w:rsidP="002F20AE">
                      <w:r>
                        <w:rPr>
                          <w:rFonts w:ascii="Calibri" w:hAnsi="Calibri" w:cs="Calibri"/>
                          <w:color w:val="000000"/>
                          <w:sz w:val="10"/>
                          <w:szCs w:val="10"/>
                        </w:rPr>
                        <w:t>0</w:t>
                      </w:r>
                    </w:p>
                  </w:txbxContent>
                </v:textbox>
              </v:rect>
              <v:rect id="_x0000_s1072" style="position:absolute;left:454;top:1123;width:153;height:242;mso-wrap-style:none" filled="f" stroked="f">
                <v:textbox style="mso-fit-shape-to-text:t" inset="0,0,0,0">
                  <w:txbxContent>
                    <w:p w:rsidR="002F20AE" w:rsidRDefault="002F20AE" w:rsidP="002F20AE">
                      <w:r>
                        <w:rPr>
                          <w:rFonts w:ascii="Calibri" w:hAnsi="Calibri" w:cs="Calibri"/>
                          <w:color w:val="000000"/>
                          <w:sz w:val="10"/>
                          <w:szCs w:val="10"/>
                        </w:rPr>
                        <w:t>150</w:t>
                      </w:r>
                    </w:p>
                  </w:txbxContent>
                </v:textbox>
              </v:rect>
              <v:rect id="_x0000_s1073" style="position:absolute;left:460;top:803;width:153;height:242;mso-wrap-style:none" filled="f" stroked="f">
                <v:textbox style="mso-fit-shape-to-text:t" inset="0,0,0,0">
                  <w:txbxContent>
                    <w:p w:rsidR="002F20AE" w:rsidRDefault="002F20AE" w:rsidP="002F20AE">
                      <w:r>
                        <w:rPr>
                          <w:rFonts w:ascii="Calibri" w:hAnsi="Calibri" w:cs="Calibri"/>
                          <w:color w:val="000000"/>
                          <w:sz w:val="10"/>
                          <w:szCs w:val="10"/>
                        </w:rPr>
                        <w:t>300</w:t>
                      </w:r>
                    </w:p>
                  </w:txbxContent>
                </v:textbox>
              </v:rect>
              <v:rect id="_x0000_s1074" style="position:absolute;left:460;top:484;width:153;height:242;mso-wrap-style:none" filled="f" stroked="f">
                <v:textbox style="mso-fit-shape-to-text:t" inset="0,0,0,0">
                  <w:txbxContent>
                    <w:p w:rsidR="002F20AE" w:rsidRDefault="002F20AE" w:rsidP="002F20AE">
                      <w:r>
                        <w:rPr>
                          <w:rFonts w:ascii="Calibri" w:hAnsi="Calibri" w:cs="Calibri"/>
                          <w:color w:val="000000"/>
                          <w:sz w:val="10"/>
                          <w:szCs w:val="10"/>
                        </w:rPr>
                        <w:t>450</w:t>
                      </w:r>
                    </w:p>
                  </w:txbxContent>
                </v:textbox>
              </v:rect>
              <v:rect id="_x0000_s1075" style="position:absolute;left:460;top:165;width:153;height:242;mso-wrap-style:none" filled="f" stroked="f">
                <v:textbox style="mso-fit-shape-to-text:t" inset="0,0,0,0">
                  <w:txbxContent>
                    <w:p w:rsidR="002F20AE" w:rsidRDefault="002F20AE" w:rsidP="002F20AE">
                      <w:r>
                        <w:rPr>
                          <w:rFonts w:ascii="Calibri" w:hAnsi="Calibri" w:cs="Calibri"/>
                          <w:color w:val="000000"/>
                          <w:sz w:val="10"/>
                          <w:szCs w:val="10"/>
                        </w:rPr>
                        <w:t>600</w:t>
                      </w:r>
                    </w:p>
                  </w:txbxContent>
                </v:textbox>
              </v:rect>
              <v:rect id="_x0000_s1076" style="position:absolute;left:460;top:-154;width:153;height:242;mso-wrap-style:none" filled="f" stroked="f">
                <v:textbox style="mso-fit-shape-to-text:t" inset="0,0,0,0">
                  <w:txbxContent>
                    <w:p w:rsidR="002F20AE" w:rsidRDefault="002F20AE" w:rsidP="002F20AE">
                      <w:r>
                        <w:rPr>
                          <w:rFonts w:ascii="Calibri" w:hAnsi="Calibri" w:cs="Calibri"/>
                          <w:color w:val="000000"/>
                          <w:sz w:val="10"/>
                          <w:szCs w:val="10"/>
                        </w:rPr>
                        <w:t>750</w:t>
                      </w:r>
                    </w:p>
                  </w:txbxContent>
                </v:textbox>
              </v:rect>
              <v:rect id="_x0000_s1077" style="position:absolute;left:873;top:1617;width:127;height:242;mso-wrap-style:none" filled="f" stroked="f">
                <v:textbox style="mso-fit-shape-to-text:t" inset="0,0,0,0">
                  <w:txbxContent>
                    <w:p w:rsidR="002F20AE" w:rsidRDefault="002F20AE" w:rsidP="002F20AE">
                      <w:r>
                        <w:rPr>
                          <w:rFonts w:ascii="Calibri" w:hAnsi="Calibri" w:cs="Calibri"/>
                          <w:color w:val="000000"/>
                          <w:sz w:val="10"/>
                          <w:szCs w:val="10"/>
                        </w:rPr>
                        <w:t>3.7</w:t>
                      </w:r>
                    </w:p>
                  </w:txbxContent>
                </v:textbox>
              </v:rect>
              <v:rect id="_x0000_s1078" style="position:absolute;left:1169;top:1617;width:127;height:242;mso-wrap-style:none" filled="f" stroked="f">
                <v:textbox style="mso-fit-shape-to-text:t" inset="0,0,0,0">
                  <w:txbxContent>
                    <w:p w:rsidR="002F20AE" w:rsidRDefault="002F20AE" w:rsidP="002F20AE">
                      <w:r>
                        <w:rPr>
                          <w:rFonts w:ascii="Calibri" w:hAnsi="Calibri" w:cs="Calibri"/>
                          <w:color w:val="000000"/>
                          <w:sz w:val="10"/>
                          <w:szCs w:val="10"/>
                        </w:rPr>
                        <w:t>5.6</w:t>
                      </w:r>
                    </w:p>
                  </w:txbxContent>
                </v:textbox>
              </v:rect>
              <v:rect id="_x0000_s1079" style="position:absolute;left:1466;top:1617;width:127;height:242;mso-wrap-style:none" filled="f" stroked="f">
                <v:textbox style="mso-fit-shape-to-text:t" inset="0,0,0,0">
                  <w:txbxContent>
                    <w:p w:rsidR="002F20AE" w:rsidRDefault="002F20AE" w:rsidP="002F20AE">
                      <w:r>
                        <w:rPr>
                          <w:rFonts w:ascii="Calibri" w:hAnsi="Calibri" w:cs="Calibri"/>
                          <w:color w:val="000000"/>
                          <w:sz w:val="10"/>
                          <w:szCs w:val="10"/>
                        </w:rPr>
                        <w:t>7.4</w:t>
                      </w:r>
                    </w:p>
                  </w:txbxContent>
                </v:textbox>
              </v:rect>
              <v:rect id="_x0000_s1080" style="position:absolute;left:1763;top:1617;width:127;height:242;mso-wrap-style:none" filled="f" stroked="f">
                <v:textbox style="mso-fit-shape-to-text:t" inset="0,0,0,0">
                  <w:txbxContent>
                    <w:p w:rsidR="002F20AE" w:rsidRDefault="002F20AE" w:rsidP="002F20AE">
                      <w:r>
                        <w:rPr>
                          <w:rFonts w:ascii="Calibri" w:hAnsi="Calibri" w:cs="Calibri"/>
                          <w:color w:val="000000"/>
                          <w:sz w:val="10"/>
                          <w:szCs w:val="10"/>
                        </w:rPr>
                        <w:t xml:space="preserve">9.3 </w:t>
                      </w:r>
                    </w:p>
                  </w:txbxContent>
                </v:textbox>
              </v:rect>
              <v:rect id="_x0000_s1081" style="position:absolute;left:2060;top:1617;width:178;height:242;mso-wrap-style:none" filled="f" stroked="f">
                <v:textbox style="mso-fit-shape-to-text:t" inset="0,0,0,0">
                  <w:txbxContent>
                    <w:p w:rsidR="002F20AE" w:rsidRDefault="002F20AE" w:rsidP="002F20AE">
                      <w:r>
                        <w:rPr>
                          <w:rFonts w:ascii="Calibri" w:hAnsi="Calibri" w:cs="Calibri"/>
                          <w:color w:val="000000"/>
                          <w:sz w:val="10"/>
                          <w:szCs w:val="10"/>
                        </w:rPr>
                        <w:t>11.1</w:t>
                      </w:r>
                    </w:p>
                  </w:txbxContent>
                </v:textbox>
              </v:rect>
              <v:rect id="_x0000_s1082" style="position:absolute;left:2357;top:1617;width:178;height:242;mso-wrap-style:none" filled="f" stroked="f">
                <v:textbox style="mso-fit-shape-to-text:t" inset="0,0,0,0">
                  <w:txbxContent>
                    <w:p w:rsidR="002F20AE" w:rsidRDefault="002F20AE" w:rsidP="002F20AE">
                      <w:r>
                        <w:rPr>
                          <w:rFonts w:ascii="Calibri" w:hAnsi="Calibri" w:cs="Calibri"/>
                          <w:color w:val="000000"/>
                          <w:sz w:val="10"/>
                          <w:szCs w:val="10"/>
                        </w:rPr>
                        <w:t>13.0</w:t>
                      </w:r>
                    </w:p>
                  </w:txbxContent>
                </v:textbox>
              </v:rect>
              <v:rect id="_x0000_s1083" style="position:absolute;left:2654;top:1617;width:178;height:242;mso-wrap-style:none" filled="f" stroked="f">
                <v:textbox style="mso-fit-shape-to-text:t" inset="0,0,0,0">
                  <w:txbxContent>
                    <w:p w:rsidR="002F20AE" w:rsidRDefault="002F20AE" w:rsidP="002F20AE">
                      <w:r>
                        <w:rPr>
                          <w:rFonts w:ascii="Calibri" w:hAnsi="Calibri" w:cs="Calibri"/>
                          <w:color w:val="000000"/>
                          <w:sz w:val="10"/>
                          <w:szCs w:val="10"/>
                        </w:rPr>
                        <w:t>14.8</w:t>
                      </w:r>
                    </w:p>
                  </w:txbxContent>
                </v:textbox>
              </v:rect>
              <v:rect id="_x0000_s1084" style="position:absolute;left:2950;top:1617;width:178;height:242;mso-wrap-style:none" filled="f" stroked="f">
                <v:textbox style="mso-fit-shape-to-text:t" inset="0,0,0,0">
                  <w:txbxContent>
                    <w:p w:rsidR="002F20AE" w:rsidRDefault="002F20AE" w:rsidP="002F20AE">
                      <w:r>
                        <w:rPr>
                          <w:rFonts w:ascii="Calibri" w:hAnsi="Calibri" w:cs="Calibri"/>
                          <w:color w:val="000000"/>
                          <w:sz w:val="10"/>
                          <w:szCs w:val="10"/>
                        </w:rPr>
                        <w:t>16.7</w:t>
                      </w:r>
                    </w:p>
                  </w:txbxContent>
                </v:textbox>
              </v:rect>
              <v:rect id="_x0000_s1085" style="position:absolute;left:3220;top:1617;width:178;height:242;mso-wrap-style:none" filled="f" stroked="f">
                <v:textbox style="mso-fit-shape-to-text:t" inset="0,0,0,0">
                  <w:txbxContent>
                    <w:p w:rsidR="002F20AE" w:rsidRDefault="002F20AE" w:rsidP="002F20AE">
                      <w:r>
                        <w:rPr>
                          <w:rFonts w:ascii="Calibri" w:hAnsi="Calibri" w:cs="Calibri"/>
                          <w:color w:val="000000"/>
                          <w:sz w:val="10"/>
                          <w:szCs w:val="10"/>
                        </w:rPr>
                        <w:t>18.5</w:t>
                      </w:r>
                    </w:p>
                  </w:txbxContent>
                </v:textbox>
              </v:rect>
              <v:rect id="_x0000_s1086" style="position:absolute;left:557;top:-712;width:3470;height:413;mso-wrap-style:none" filled="f" stroked="f">
                <v:textbox style="mso-fit-shape-to-text:t" inset="0,0,0,0">
                  <w:txbxContent>
                    <w:p w:rsidR="002F20AE" w:rsidRDefault="002F20AE" w:rsidP="002F20AE">
                      <w:r>
                        <w:rPr>
                          <w:rFonts w:ascii="Calibri" w:hAnsi="Calibri" w:cs="Calibri"/>
                          <w:b/>
                          <w:bCs/>
                          <w:color w:val="000000"/>
                        </w:rPr>
                        <w:t xml:space="preserve">Angular inaccuracy versus range to </w:t>
                      </w:r>
                    </w:p>
                  </w:txbxContent>
                </v:textbox>
              </v:rect>
              <v:rect id="_x0000_s1087" style="position:absolute;left:1927;top:-473;width:605;height:413;mso-wrap-style:none" filled="f" stroked="f">
                <v:textbox style="mso-fit-shape-to-text:t" inset="0,0,0,0">
                  <w:txbxContent>
                    <w:p w:rsidR="002F20AE" w:rsidRDefault="002F20AE" w:rsidP="002F20AE">
                      <w:r>
                        <w:rPr>
                          <w:rFonts w:ascii="Calibri" w:hAnsi="Calibri" w:cs="Calibri"/>
                          <w:b/>
                          <w:bCs/>
                          <w:color w:val="000000"/>
                        </w:rPr>
                        <w:t>target</w:t>
                      </w:r>
                    </w:p>
                  </w:txbxContent>
                </v:textbox>
              </v:rect>
              <v:shape id="_x0000_s1088" style="position:absolute;left:3606;top:730;width:267;height:25" coordsize="464,48" path="m24,l440,hdc454,,464,11,464,24v,14,-10,24,-24,24hal24,48hdc11,48,,38,,24,,11,11,,24,haxe" fillcolor="#be4b48" strokecolor="#be4b48" strokeweight=".45pt">
                <v:stroke joinstyle="bevel"/>
                <v:path arrowok="t"/>
              </v:shape>
              <v:rect id="_x0000_s1089" style="position:absolute;left:3930;top:679;width:239;height:242;mso-wrap-style:none" filled="f" stroked="f">
                <v:textbox style="mso-fit-shape-to-text:t" inset="0,0,0,0">
                  <w:txbxContent>
                    <w:p w:rsidR="002F20AE" w:rsidRDefault="002F20AE" w:rsidP="002F20AE">
                      <w:r>
                        <w:rPr>
                          <w:rFonts w:ascii="Calibri" w:hAnsi="Calibri" w:cs="Calibri"/>
                          <w:color w:val="000000"/>
                          <w:sz w:val="10"/>
                          <w:szCs w:val="10"/>
                        </w:rPr>
                        <w:t>5 GHz</w:t>
                      </w:r>
                    </w:p>
                  </w:txbxContent>
                </v:textbox>
              </v:rect>
              <v:shape id="_x0000_s1090" style="position:absolute;left:3606;top:929;width:267;height:24" coordsize="464,48" path="m24,l440,hdc454,,464,11,464,24v,14,-10,24,-24,24hal24,48hdc11,48,,38,,24,,11,11,,24,haxe" fillcolor="#4a7ebb" strokecolor="#4a7ebb" strokeweight=".45pt">
                <v:stroke joinstyle="bevel"/>
                <v:path arrowok="t"/>
              </v:shape>
              <v:rect id="_x0000_s1091" style="position:absolute;left:3930;top:879;width:289;height:242;mso-wrap-style:none" filled="f" stroked="f">
                <v:textbox style="mso-fit-shape-to-text:t" inset="0,0,0,0">
                  <w:txbxContent>
                    <w:p w:rsidR="002F20AE" w:rsidRDefault="002F20AE" w:rsidP="002F20AE">
                      <w:r>
                        <w:rPr>
                          <w:rFonts w:ascii="Calibri" w:hAnsi="Calibri" w:cs="Calibri"/>
                          <w:color w:val="000000"/>
                          <w:sz w:val="10"/>
                          <w:szCs w:val="10"/>
                        </w:rPr>
                        <w:t>10 GHz</w:t>
                      </w:r>
                    </w:p>
                  </w:txbxContent>
                </v:textbox>
              </v:rect>
              <v:shape id="_x0000_s1092" style="position:absolute;left:3606;top:1127;width:267;height:25" coordsize="464,48" path="m24,l440,hdc454,,464,11,464,24v,14,-10,24,-24,24hal24,48hdc11,48,,38,,24,,11,11,,24,haxe" fillcolor="#98b954" strokecolor="#98b954" strokeweight=".45pt">
                <v:stroke joinstyle="bevel"/>
                <v:path arrowok="t"/>
              </v:shape>
              <v:rect id="_x0000_s1093" style="position:absolute;left:3930;top:1078;width:289;height:242;mso-wrap-style:none" filled="f" stroked="f">
                <v:textbox style="mso-fit-shape-to-text:t" inset="0,0,0,0">
                  <w:txbxContent>
                    <w:p w:rsidR="002F20AE" w:rsidRDefault="002F20AE" w:rsidP="002F20AE">
                      <w:r>
                        <w:rPr>
                          <w:rFonts w:ascii="Calibri" w:hAnsi="Calibri" w:cs="Calibri"/>
                          <w:color w:val="000000"/>
                          <w:sz w:val="10"/>
                          <w:szCs w:val="10"/>
                        </w:rPr>
                        <w:t>15 GHz</w:t>
                      </w:r>
                    </w:p>
                  </w:txbxContent>
                </v:textbox>
              </v:rect>
              <v:shape id="_x0000_s1094" style="position:absolute;top:-799;width:4425;height:2902" coordsize="7696,5616" path="m,8hdc,4,4,,8,hal7688,hdc7693,,7696,4,7696,8hal7696,5608hdc7696,5613,7693,5616,7688,5616hal8,5616hdc4,5616,,5613,,5608hal,8hdxm16,5608hal8,5600r7680,l7680,5608,7680,8r8,8l8,16,16,8r,5600hdxe" fillcolor="#868686" strokecolor="#868686" strokeweight=".05pt">
                <v:path arrowok="t"/>
                <o:lock v:ext="edit" verticies="t"/>
              </v:shape>
              <v:shape id="_x0000_s1095" type="#_x0000_t136" style="position:absolute;left:-807;top:562;width:2160;height:180;rotation:-90;mso-wrap-style:none" fillcolor="black">
                <v:shadow color="#868686"/>
                <v:textpath style="font-family:&quot;MS Reference Sans Serif&quot;;font-size:8pt;v-text-kern:t" trim="t" fitpath="t" string="Azimuth Uncertanty (m)"/>
              </v:shape>
              <v:shape id="_x0000_s1096" type="#_x0000_t136" style="position:absolute;left:1137;top:1901;width:1980;height:180;mso-wrap-style:none" fillcolor="black">
                <v:shadow color="#868686"/>
                <v:textpath style="font-family:&quot;Arial&quot;;font-size:8pt;v-text-kern:t" trim="t" fitpath="t" string="Range to Target (km)"/>
              </v:shape>
            </v:group>
            <v:group id="_x0000_s1097" style="position:absolute;left:4546;top:226;width:1305;height:1391" coordorigin="4546,226" coordsize="1305,1391">
              <v:shape id="_x0000_s1098" type="#_x0000_t75" style="position:absolute;left:4546;top:226;width:969;height:1391"/>
              <v:shape id="_x0000_s1099" style="position:absolute;left:5515;top:885;width:336;height:74" coordsize="336,74" path="m,32r269,l269,41,,41,,32xm255,r81,36l255,74,255,xe" fillcolor="black" strokeweight=".05pt">
                <v:path arrowok="t"/>
                <o:lock v:ext="edit" verticies="t"/>
              </v:shape>
            </v:group>
            <v:group id="_x0000_s1100" style="position:absolute;left:6952;top:555;width:2263;height:696" coordorigin="6952,555" coordsize="2263,696">
              <v:shape id="_x0000_s1101" type="#_x0000_t75" style="position:absolute;left:8236;top:555;width:979;height:696"/>
              <v:shape id="_x0000_s1102" style="position:absolute;left:6952;top:866;width:1325;height:74" coordsize="1325,74" path="m1325,42l68,42r,-10l1325,32r,10xm82,74l,37,82,r,74xe" fillcolor="black" strokeweight=".05pt">
                <v:path arrowok="t"/>
                <o:lock v:ext="edit" verticies="t"/>
              </v:shape>
            </v:group>
            <w10:wrap type="none"/>
            <w10:anchorlock/>
          </v:group>
        </w:pict>
      </w:r>
    </w:p>
    <w:p w:rsidR="002F20AE" w:rsidRDefault="002F20AE" w:rsidP="002F20AE">
      <w:pPr>
        <w:rPr>
          <w:lang w:val="en-US"/>
        </w:rPr>
      </w:pPr>
      <w:r w:rsidRPr="00CC5E99">
        <w:rPr>
          <w:lang w:val="en-US"/>
        </w:rPr>
        <w:lastRenderedPageBreak/>
        <w:t>Collision course geometries and overall aircraft traffic density impa</w:t>
      </w:r>
      <w:r>
        <w:rPr>
          <w:lang w:val="en-US"/>
        </w:rPr>
        <w:t>ct the scan volume needed by an </w:t>
      </w:r>
      <w:r w:rsidRPr="00CC5E99">
        <w:rPr>
          <w:lang w:val="en-US"/>
        </w:rPr>
        <w:t>ABS&amp;A radar, and have only indirect impacts on the specific radar frequency used.</w:t>
      </w:r>
      <w:r>
        <w:rPr>
          <w:lang w:val="en-US"/>
        </w:rPr>
        <w:t xml:space="preserve"> </w:t>
      </w:r>
      <w:r w:rsidRPr="00CC5E99">
        <w:rPr>
          <w:lang w:val="en-US"/>
        </w:rPr>
        <w:t>Howe</w:t>
      </w:r>
      <w:r>
        <w:rPr>
          <w:lang w:val="en-US"/>
        </w:rPr>
        <w:t>ver, the </w:t>
      </w:r>
      <w:r w:rsidRPr="00CC5E99">
        <w:rPr>
          <w:lang w:val="en-US"/>
        </w:rPr>
        <w:t>size and placement of the antenna array are dependent on these.</w:t>
      </w:r>
      <w:r>
        <w:rPr>
          <w:lang w:val="en-US"/>
        </w:rPr>
        <w:t xml:space="preserve"> </w:t>
      </w:r>
      <w:r w:rsidRPr="00CC5E99">
        <w:rPr>
          <w:lang w:val="en-US"/>
        </w:rPr>
        <w:t xml:space="preserve">As shown in </w:t>
      </w:r>
      <w:r>
        <w:rPr>
          <w:lang w:val="en-US"/>
        </w:rPr>
        <w:t>Fig. 8, the </w:t>
      </w:r>
      <w:r w:rsidRPr="00CC5E99">
        <w:rPr>
          <w:lang w:val="en-US"/>
        </w:rPr>
        <w:t>atmospheric attenuation due to rain increases as frequency increases so the lower frequencies would require less power aperture than higher frequencies for a given detection range.</w:t>
      </w:r>
    </w:p>
    <w:p w:rsidR="002F20AE" w:rsidRPr="00D95063" w:rsidRDefault="002F20AE" w:rsidP="002F20AE">
      <w:pPr>
        <w:pStyle w:val="FigureNo"/>
        <w:rPr>
          <w:lang w:val="en-US"/>
        </w:rPr>
      </w:pPr>
      <w:r w:rsidRPr="00D95063">
        <w:rPr>
          <w:lang w:val="en-US"/>
        </w:rPr>
        <w:t xml:space="preserve">Figure </w:t>
      </w:r>
      <w:r>
        <w:rPr>
          <w:lang w:val="en-US"/>
        </w:rPr>
        <w:t>8</w:t>
      </w:r>
    </w:p>
    <w:p w:rsidR="002F20AE" w:rsidRDefault="002F20AE" w:rsidP="002F20AE">
      <w:pPr>
        <w:pStyle w:val="Figuretitle"/>
        <w:rPr>
          <w:lang w:val="en-US"/>
        </w:rPr>
      </w:pPr>
      <w:r w:rsidRPr="00D95063">
        <w:rPr>
          <w:lang w:val="en-US"/>
        </w:rPr>
        <w:t>Plot of atmospheric absorption at microwave frequencies</w:t>
      </w:r>
    </w:p>
    <w:p w:rsidR="002F20AE" w:rsidRPr="00D95063" w:rsidRDefault="00962241" w:rsidP="004C28B1">
      <w:pPr>
        <w:pStyle w:val="Figure"/>
        <w:rPr>
          <w:lang w:val="en-US"/>
        </w:rPr>
      </w:pPr>
      <w:r>
        <w:rPr>
          <w:noProof/>
          <w:lang w:val="en-US" w:eastAsia="zh-CN"/>
        </w:rPr>
        <w:pict>
          <v:shapetype id="_x0000_t202" coordsize="21600,21600" o:spt="202" path="m,l,21600r21600,l21600,xe">
            <v:stroke joinstyle="miter"/>
            <v:path gradientshapeok="t" o:connecttype="rect"/>
          </v:shapetype>
          <v:shape id="_x0000_s19972" type="#_x0000_t202" style="position:absolute;left:0;text-align:left;margin-left:165.05pt;margin-top:6.3pt;width:168.8pt;height:20.15pt;z-index:251678720" stroked="f">
            <v:textbox>
              <w:txbxContent>
                <w:p w:rsidR="002F20AE" w:rsidRPr="00D879BA" w:rsidRDefault="002F20AE" w:rsidP="002F20AE">
                  <w:pPr>
                    <w:rPr>
                      <w:sz w:val="4"/>
                      <w:szCs w:val="4"/>
                    </w:rPr>
                  </w:pPr>
                </w:p>
              </w:txbxContent>
            </v:textbox>
          </v:shape>
        </w:pict>
      </w:r>
      <w:r w:rsidR="002F20AE">
        <w:rPr>
          <w:noProof/>
          <w:lang w:val="en-US" w:eastAsia="zh-CN"/>
        </w:rPr>
        <w:drawing>
          <wp:inline distT="0" distB="0" distL="0" distR="0">
            <wp:extent cx="5981700" cy="4429125"/>
            <wp:effectExtent l="19050" t="0" r="0" b="0"/>
            <wp:docPr id="8" name="Picture 9"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19" cstate="print"/>
                    <a:srcRect/>
                    <a:stretch>
                      <a:fillRect/>
                    </a:stretch>
                  </pic:blipFill>
                  <pic:spPr bwMode="auto">
                    <a:xfrm>
                      <a:off x="0" y="0"/>
                      <a:ext cx="5981700" cy="4429125"/>
                    </a:xfrm>
                    <a:prstGeom prst="rect">
                      <a:avLst/>
                    </a:prstGeom>
                    <a:noFill/>
                    <a:ln w="9525">
                      <a:noFill/>
                      <a:miter lim="800000"/>
                      <a:headEnd/>
                      <a:tailEnd/>
                    </a:ln>
                  </pic:spPr>
                </pic:pic>
              </a:graphicData>
            </a:graphic>
          </wp:inline>
        </w:drawing>
      </w:r>
    </w:p>
    <w:p w:rsidR="00590FD6" w:rsidRDefault="00590FD6" w:rsidP="002F20AE">
      <w:pPr>
        <w:rPr>
          <w:lang w:val="en-US"/>
        </w:rPr>
      </w:pPr>
    </w:p>
    <w:p w:rsidR="002F20AE" w:rsidRPr="00CC5E99" w:rsidRDefault="002F20AE" w:rsidP="002F20AE">
      <w:pPr>
        <w:rPr>
          <w:lang w:val="en-US"/>
        </w:rPr>
      </w:pPr>
      <w:r w:rsidRPr="00CC5E99">
        <w:rPr>
          <w:lang w:val="en-US"/>
        </w:rPr>
        <w:t xml:space="preserve">According to </w:t>
      </w:r>
      <w:r>
        <w:rPr>
          <w:lang w:val="en-US"/>
        </w:rPr>
        <w:t>Fig.</w:t>
      </w:r>
      <w:r w:rsidRPr="00CC5E99">
        <w:rPr>
          <w:lang w:val="en-US"/>
        </w:rPr>
        <w:t xml:space="preserve"> 8, lower frequencies are favo</w:t>
      </w:r>
      <w:r>
        <w:rPr>
          <w:lang w:val="en-US"/>
        </w:rPr>
        <w:t>r</w:t>
      </w:r>
      <w:r w:rsidRPr="00CC5E99">
        <w:rPr>
          <w:lang w:val="en-US"/>
        </w:rPr>
        <w:t>ed over higher frequencies for a given detection range because of the lower attenuation due to rain.</w:t>
      </w:r>
      <w:r>
        <w:rPr>
          <w:lang w:val="en-US"/>
        </w:rPr>
        <w:t xml:space="preserve"> </w:t>
      </w:r>
      <w:r w:rsidRPr="00CC5E99">
        <w:rPr>
          <w:lang w:val="en-US"/>
        </w:rPr>
        <w:t>Further, in terms of antenna size, higher frequencies are favo</w:t>
      </w:r>
      <w:r>
        <w:rPr>
          <w:lang w:val="en-US"/>
        </w:rPr>
        <w:t>r</w:t>
      </w:r>
      <w:r w:rsidRPr="00CC5E99">
        <w:rPr>
          <w:lang w:val="en-US"/>
        </w:rPr>
        <w:t>ed over lower frequencies because, in general, smaller antennas can be used at higher frequencies (lower wavelengths).</w:t>
      </w:r>
    </w:p>
    <w:p w:rsidR="002F20AE" w:rsidRPr="00CC5E99" w:rsidRDefault="002F20AE" w:rsidP="002F20AE">
      <w:pPr>
        <w:rPr>
          <w:lang w:val="en-US"/>
        </w:rPr>
      </w:pPr>
      <w:r w:rsidRPr="00CC5E99">
        <w:rPr>
          <w:lang w:val="en-US"/>
        </w:rPr>
        <w:t>Thus the proper selection of frequency is critical to the success of the ABS&amp;A radar.</w:t>
      </w:r>
      <w:r>
        <w:rPr>
          <w:lang w:val="en-US"/>
        </w:rPr>
        <w:t xml:space="preserve"> </w:t>
      </w:r>
      <w:r w:rsidRPr="00CC5E99">
        <w:rPr>
          <w:lang w:val="en-US"/>
        </w:rPr>
        <w:t>If the selected frequency is too low, the antenna will become too large for the UA and if the frequency is too high, the atmospheric attenuation will require more power than is available onboard the UA and increase the size and weight of components required for the ABS&amp;A radar.</w:t>
      </w:r>
    </w:p>
    <w:p w:rsidR="002F20AE" w:rsidRPr="007240DB" w:rsidRDefault="002F20AE" w:rsidP="002F20AE">
      <w:pPr>
        <w:pStyle w:val="Heading3"/>
      </w:pPr>
      <w:r>
        <w:t>3.1.4</w:t>
      </w:r>
      <w:r w:rsidRPr="007240DB">
        <w:tab/>
      </w:r>
      <w:r w:rsidRPr="00CC5E99">
        <w:rPr>
          <w:lang w:val="en-US"/>
        </w:rPr>
        <w:t xml:space="preserve">Other </w:t>
      </w:r>
      <w:r w:rsidRPr="00847682">
        <w:t>technical</w:t>
      </w:r>
      <w:r w:rsidRPr="00CC5E99">
        <w:rPr>
          <w:lang w:val="en-US"/>
        </w:rPr>
        <w:t xml:space="preserve"> considerations</w:t>
      </w:r>
    </w:p>
    <w:p w:rsidR="002F20AE" w:rsidRPr="00D95063" w:rsidRDefault="002F20AE" w:rsidP="002F20AE">
      <w:pPr>
        <w:rPr>
          <w:lang w:val="en-US"/>
        </w:rPr>
      </w:pPr>
      <w:r w:rsidRPr="00D95063">
        <w:rPr>
          <w:lang w:val="en-US"/>
        </w:rPr>
        <w:t>Another factor that must be taken into account in the determination</w:t>
      </w:r>
      <w:r>
        <w:rPr>
          <w:lang w:val="en-US"/>
        </w:rPr>
        <w:t xml:space="preserve"> of a suitable frequency for an </w:t>
      </w:r>
      <w:r w:rsidRPr="00D95063">
        <w:rPr>
          <w:lang w:val="en-US"/>
        </w:rPr>
        <w:t>airborne radar sensor is electromagnetic interference (EMI) compatibility, both local compatibility on the UA, as well as compatibility with co-primary users of the spectrum.</w:t>
      </w:r>
      <w:r>
        <w:rPr>
          <w:lang w:val="en-US"/>
        </w:rPr>
        <w:t xml:space="preserve"> For </w:t>
      </w:r>
      <w:r w:rsidRPr="00D95063">
        <w:rPr>
          <w:lang w:val="en-US"/>
        </w:rPr>
        <w:t xml:space="preserve">example, if a UA is carrying another radar as part of its mission payload, one would prefer that </w:t>
      </w:r>
      <w:r w:rsidRPr="00D95063">
        <w:rPr>
          <w:lang w:val="en-US"/>
        </w:rPr>
        <w:lastRenderedPageBreak/>
        <w:t>the S&amp;A sensor frequency be out-of-band from the mission payload radar in order to minimize interference between the two radars</w:t>
      </w:r>
      <w:r w:rsidRPr="00832848">
        <w:rPr>
          <w:lang w:val="en-US"/>
        </w:rPr>
        <w:t>.</w:t>
      </w:r>
      <w:r>
        <w:rPr>
          <w:lang w:val="en-US"/>
        </w:rPr>
        <w:t xml:space="preserve"> </w:t>
      </w:r>
      <w:r w:rsidRPr="00832848">
        <w:rPr>
          <w:lang w:val="en-US"/>
        </w:rPr>
        <w:t>In addition, the prevalence of other radars (e.g. weather radars) in a certain band may impact the use of that band for ABS&amp;A.</w:t>
      </w:r>
    </w:p>
    <w:p w:rsidR="002F20AE" w:rsidRPr="007240DB" w:rsidRDefault="002F20AE" w:rsidP="002F20AE">
      <w:pPr>
        <w:pStyle w:val="Heading2"/>
      </w:pPr>
      <w:bookmarkStart w:id="12" w:name="_Toc282088241"/>
      <w:r>
        <w:t>3.2</w:t>
      </w:r>
      <w:r w:rsidRPr="007240DB">
        <w:tab/>
        <w:t>Other technical issues</w:t>
      </w:r>
      <w:bookmarkEnd w:id="12"/>
    </w:p>
    <w:p w:rsidR="002F20AE" w:rsidRPr="00CC5E99" w:rsidRDefault="002F20AE" w:rsidP="002F20AE">
      <w:pPr>
        <w:rPr>
          <w:lang w:val="en-US"/>
        </w:rPr>
      </w:pPr>
      <w:r w:rsidRPr="00CC5E99">
        <w:rPr>
          <w:lang w:val="en-US"/>
        </w:rPr>
        <w:t>There are scenarios that occur when traditional existing ground</w:t>
      </w:r>
      <w:r>
        <w:rPr>
          <w:lang w:val="en-US"/>
        </w:rPr>
        <w:t>-</w:t>
      </w:r>
      <w:r w:rsidRPr="00CC5E99">
        <w:rPr>
          <w:lang w:val="en-US"/>
        </w:rPr>
        <w:t>based surveillance radars are unable to detect the UA when they are flying at low altitude. These scenarios are caused by terrain, man</w:t>
      </w:r>
      <w:r>
        <w:rPr>
          <w:lang w:val="en-US"/>
        </w:rPr>
        <w:noBreakHyphen/>
      </w:r>
      <w:r w:rsidRPr="00CC5E99">
        <w:rPr>
          <w:lang w:val="en-US"/>
        </w:rPr>
        <w:t xml:space="preserve">made structures, flight below normal radar coverage and </w:t>
      </w:r>
      <w:r>
        <w:rPr>
          <w:lang w:val="en-US"/>
        </w:rPr>
        <w:t>lack of a transponder. A ground</w:t>
      </w:r>
      <w:r>
        <w:rPr>
          <w:lang w:val="en-US"/>
        </w:rPr>
        <w:noBreakHyphen/>
      </w:r>
      <w:r w:rsidRPr="00CC5E99">
        <w:rPr>
          <w:lang w:val="en-US"/>
        </w:rPr>
        <w:t xml:space="preserve">based radar that can fill this gap would be an ideal GBS&amp;A </w:t>
      </w:r>
      <w:r>
        <w:rPr>
          <w:lang w:val="en-US"/>
        </w:rPr>
        <w:t>s</w:t>
      </w:r>
      <w:r w:rsidRPr="00CC5E99">
        <w:rPr>
          <w:lang w:val="en-US"/>
        </w:rPr>
        <w:t>ystem.</w:t>
      </w:r>
    </w:p>
    <w:p w:rsidR="002F20AE" w:rsidRPr="00CC5E99" w:rsidRDefault="002F20AE" w:rsidP="002F20AE">
      <w:pPr>
        <w:rPr>
          <w:lang w:val="en-US"/>
        </w:rPr>
      </w:pPr>
      <w:r w:rsidRPr="00CC5E99">
        <w:rPr>
          <w:lang w:val="en-US"/>
        </w:rPr>
        <w:t xml:space="preserve">One approach has been developed utilizing a GBS&amp;A </w:t>
      </w:r>
      <w:r>
        <w:rPr>
          <w:lang w:val="en-US"/>
        </w:rPr>
        <w:t>s</w:t>
      </w:r>
      <w:r w:rsidRPr="00CC5E99">
        <w:rPr>
          <w:lang w:val="en-US"/>
        </w:rPr>
        <w:t>ystem.</w:t>
      </w:r>
      <w:r>
        <w:rPr>
          <w:lang w:val="en-US"/>
        </w:rPr>
        <w:t xml:space="preserve"> </w:t>
      </w:r>
      <w:r w:rsidRPr="00CC5E99">
        <w:rPr>
          <w:lang w:val="en-US"/>
        </w:rPr>
        <w:t>This approach involves self separation that requires the UAS operate in airspace inside a fixed th</w:t>
      </w:r>
      <w:r>
        <w:rPr>
          <w:lang w:val="en-US"/>
        </w:rPr>
        <w:t>reat detection airspace with no </w:t>
      </w:r>
      <w:r w:rsidRPr="00CC5E99">
        <w:rPr>
          <w:lang w:val="en-US"/>
        </w:rPr>
        <w:t>other air vehicles. If an aircraft enters the threat detection airspace, a ground-based surveillance system warns the operator. The operator will then execute the se</w:t>
      </w:r>
      <w:r>
        <w:rPr>
          <w:lang w:val="en-US"/>
        </w:rPr>
        <w:t>cond phase and fly the UAS to a </w:t>
      </w:r>
      <w:r w:rsidRPr="00CC5E99">
        <w:rPr>
          <w:lang w:val="en-US"/>
        </w:rPr>
        <w:t>safe state.</w:t>
      </w:r>
      <w:r>
        <w:rPr>
          <w:lang w:val="en-US"/>
        </w:rPr>
        <w:t xml:space="preserve"> </w:t>
      </w:r>
      <w:r w:rsidRPr="00CC5E99">
        <w:rPr>
          <w:lang w:val="en-US"/>
        </w:rPr>
        <w:t>A safe state exists when the UAS lands, exits from its operating area into a safe area,</w:t>
      </w:r>
      <w:r>
        <w:rPr>
          <w:lang w:val="en-US"/>
        </w:rPr>
        <w:t xml:space="preserve"> or </w:t>
      </w:r>
      <w:r w:rsidRPr="00CC5E99">
        <w:rPr>
          <w:lang w:val="en-US"/>
        </w:rPr>
        <w:t>controlled or restricted airspace.</w:t>
      </w:r>
    </w:p>
    <w:p w:rsidR="002F20AE" w:rsidRPr="00A35848" w:rsidRDefault="002F20AE" w:rsidP="002F20AE">
      <w:pPr>
        <w:pStyle w:val="FigureNo"/>
        <w:rPr>
          <w:lang w:val="en-US"/>
        </w:rPr>
      </w:pPr>
      <w:r w:rsidRPr="00A35848">
        <w:rPr>
          <w:lang w:val="en-US"/>
        </w:rPr>
        <w:t>Figure 9</w:t>
      </w:r>
    </w:p>
    <w:p w:rsidR="002F20AE" w:rsidRPr="00D769C5" w:rsidRDefault="002F20AE" w:rsidP="002F20AE">
      <w:pPr>
        <w:pStyle w:val="Figuretitle"/>
        <w:rPr>
          <w:highlight w:val="lightGray"/>
          <w:lang w:val="en-US"/>
        </w:rPr>
      </w:pPr>
      <w:r w:rsidRPr="00A35848">
        <w:rPr>
          <w:lang w:val="en-US"/>
        </w:rPr>
        <w:t>Ground</w:t>
      </w:r>
      <w:r>
        <w:rPr>
          <w:lang w:val="en-US"/>
        </w:rPr>
        <w:t>-</w:t>
      </w:r>
      <w:r w:rsidRPr="00A35848">
        <w:rPr>
          <w:lang w:val="en-US"/>
        </w:rPr>
        <w:t>based sense and avoid</w:t>
      </w:r>
    </w:p>
    <w:p w:rsidR="002F20AE" w:rsidRPr="00D769C5" w:rsidRDefault="002F20AE" w:rsidP="004C28B1">
      <w:pPr>
        <w:pStyle w:val="Figure"/>
        <w:rPr>
          <w:highlight w:val="lightGray"/>
          <w:lang w:val="en-US"/>
        </w:rPr>
      </w:pPr>
      <w:r>
        <w:rPr>
          <w:noProof/>
          <w:lang w:val="en-US" w:eastAsia="zh-CN"/>
        </w:rPr>
        <w:drawing>
          <wp:inline distT="0" distB="0" distL="0" distR="0">
            <wp:extent cx="5457825" cy="38766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457825" cy="3876675"/>
                    </a:xfrm>
                    <a:prstGeom prst="rect">
                      <a:avLst/>
                    </a:prstGeom>
                    <a:noFill/>
                    <a:ln w="9525">
                      <a:noFill/>
                      <a:miter lim="800000"/>
                      <a:headEnd/>
                      <a:tailEnd/>
                    </a:ln>
                  </pic:spPr>
                </pic:pic>
              </a:graphicData>
            </a:graphic>
          </wp:inline>
        </w:drawing>
      </w:r>
    </w:p>
    <w:p w:rsidR="002F20AE" w:rsidRPr="00A35848" w:rsidRDefault="002F20AE" w:rsidP="002F20AE">
      <w:pPr>
        <w:rPr>
          <w:lang w:val="en-US"/>
        </w:rPr>
      </w:pPr>
      <w:r w:rsidRPr="00A35848">
        <w:rPr>
          <w:lang w:val="en-US"/>
        </w:rPr>
        <w:t>It is anticipated that GBS&amp;A may be a critical component to the overall S&amp;A solution, because many</w:t>
      </w:r>
      <w:r>
        <w:rPr>
          <w:lang w:val="en-US"/>
        </w:rPr>
        <w:t xml:space="preserve"> operations are conducted with </w:t>
      </w:r>
      <w:r w:rsidRPr="00A35848">
        <w:rPr>
          <w:lang w:val="en-US"/>
        </w:rPr>
        <w:t xml:space="preserve">relatively much small classes of </w:t>
      </w:r>
      <w:r>
        <w:rPr>
          <w:lang w:val="en-US"/>
        </w:rPr>
        <w:t>UAS</w:t>
      </w:r>
      <w:r w:rsidRPr="00A35848">
        <w:rPr>
          <w:lang w:val="en-US"/>
        </w:rPr>
        <w:t xml:space="preserve"> that do not have the power, cooling and physical space to accommodate the currently projected size and weight of current onboard ABS&amp;A systems. In addition, an ABS&amp;A system may add significant cost and may therefore not be affordable for all </w:t>
      </w:r>
      <w:r>
        <w:rPr>
          <w:lang w:val="en-US"/>
        </w:rPr>
        <w:t>UAS</w:t>
      </w:r>
      <w:r w:rsidRPr="00A35848">
        <w:rPr>
          <w:lang w:val="en-US"/>
        </w:rPr>
        <w:t>. Therefore, GBS&amp;A may be the predominant solution to support all classes of UAS to operate in non-segregated airspace.</w:t>
      </w:r>
    </w:p>
    <w:p w:rsidR="002F20AE" w:rsidRPr="00A35848" w:rsidRDefault="002F20AE" w:rsidP="002F20AE">
      <w:pPr>
        <w:rPr>
          <w:lang w:val="en-US"/>
        </w:rPr>
      </w:pPr>
      <w:r w:rsidRPr="00A35848">
        <w:rPr>
          <w:lang w:val="en-US"/>
        </w:rPr>
        <w:t>There are currently no standards for GBS&amp;A</w:t>
      </w:r>
      <w:r>
        <w:rPr>
          <w:lang w:val="en-US"/>
        </w:rPr>
        <w:t>,</w:t>
      </w:r>
      <w:r w:rsidRPr="00A35848">
        <w:rPr>
          <w:lang w:val="en-US"/>
        </w:rPr>
        <w:t xml:space="preserve"> so standards will need to be developed.</w:t>
      </w:r>
    </w:p>
    <w:p w:rsidR="002F20AE" w:rsidRPr="007240DB" w:rsidRDefault="002F20AE" w:rsidP="002F20AE">
      <w:pPr>
        <w:pStyle w:val="Heading1"/>
      </w:pPr>
      <w:bookmarkStart w:id="13" w:name="_Toc282088242"/>
      <w:r>
        <w:lastRenderedPageBreak/>
        <w:t>4</w:t>
      </w:r>
      <w:r w:rsidRPr="007240DB">
        <w:tab/>
        <w:t xml:space="preserve">Spectrum </w:t>
      </w:r>
      <w:r>
        <w:t xml:space="preserve">considerations </w:t>
      </w:r>
      <w:r w:rsidRPr="007240DB">
        <w:t xml:space="preserve">for UAS </w:t>
      </w:r>
      <w:r>
        <w:t>sense and avoid system</w:t>
      </w:r>
      <w:bookmarkEnd w:id="13"/>
    </w:p>
    <w:p w:rsidR="002F20AE" w:rsidRPr="00D95063" w:rsidRDefault="002F20AE" w:rsidP="002F20AE">
      <w:pPr>
        <w:rPr>
          <w:lang w:val="en-US"/>
        </w:rPr>
      </w:pPr>
      <w:r w:rsidRPr="00D95063">
        <w:rPr>
          <w:lang w:val="en-US"/>
        </w:rPr>
        <w:t>To ensure safe flight operations with other aircraft in non-segregated airspace, UAS S&amp;A may require operation in multiple ARNS bands.</w:t>
      </w:r>
      <w:r>
        <w:rPr>
          <w:lang w:val="en-US"/>
        </w:rPr>
        <w:t xml:space="preserve"> </w:t>
      </w:r>
      <w:r w:rsidRPr="00D95063">
        <w:rPr>
          <w:lang w:val="en-US"/>
        </w:rPr>
        <w:t>Allocations for ARNS can be grouped in three general categories; airborne radars, ground</w:t>
      </w:r>
      <w:r>
        <w:rPr>
          <w:lang w:val="en-US"/>
        </w:rPr>
        <w:t>-</w:t>
      </w:r>
      <w:r w:rsidRPr="00D95063">
        <w:rPr>
          <w:lang w:val="en-US"/>
        </w:rPr>
        <w:t xml:space="preserve">based radars, </w:t>
      </w:r>
      <w:r w:rsidRPr="00A864E6">
        <w:rPr>
          <w:lang w:val="en-US"/>
        </w:rPr>
        <w:t>and other ARNS allocations.</w:t>
      </w:r>
      <w:r>
        <w:rPr>
          <w:lang w:val="en-US"/>
        </w:rPr>
        <w:t xml:space="preserve"> </w:t>
      </w:r>
      <w:r w:rsidRPr="00A864E6">
        <w:rPr>
          <w:lang w:val="en-US"/>
        </w:rPr>
        <w:t>Thus</w:t>
      </w:r>
      <w:r w:rsidRPr="00D95063">
        <w:rPr>
          <w:lang w:val="en-US"/>
        </w:rPr>
        <w:t>, ABS&amp;A may not use bands reserved for ground</w:t>
      </w:r>
      <w:r>
        <w:rPr>
          <w:lang w:val="en-US"/>
        </w:rPr>
        <w:t>-</w:t>
      </w:r>
      <w:r w:rsidRPr="00D95063">
        <w:rPr>
          <w:lang w:val="en-US"/>
        </w:rPr>
        <w:t>based ARNS systems and GBS&amp;A may not use bands reserved for airborne ARNS systems.</w:t>
      </w:r>
    </w:p>
    <w:p w:rsidR="002F20AE" w:rsidRDefault="002F20AE" w:rsidP="002F20AE">
      <w:pPr>
        <w:rPr>
          <w:lang w:val="en-US"/>
        </w:rPr>
      </w:pPr>
      <w:r w:rsidRPr="00D95063">
        <w:rPr>
          <w:lang w:val="en-US"/>
        </w:rPr>
        <w:t>The sections below summarize the status of the ARNS bands from the Radio Regulations without prejudice to a specific band.</w:t>
      </w:r>
      <w:r>
        <w:rPr>
          <w:lang w:val="en-US"/>
        </w:rPr>
        <w:t xml:space="preserve"> </w:t>
      </w:r>
      <w:r w:rsidRPr="00D95063">
        <w:rPr>
          <w:lang w:val="en-US"/>
        </w:rPr>
        <w:t xml:space="preserve">It should be noted that there may be exceptions to this categorization that could be considered when selecting an appropriate </w:t>
      </w:r>
      <w:r w:rsidRPr="00064BA6">
        <w:rPr>
          <w:lang w:val="en-US"/>
        </w:rPr>
        <w:t>band.</w:t>
      </w:r>
      <w:r>
        <w:rPr>
          <w:lang w:val="en-US"/>
        </w:rPr>
        <w:t xml:space="preserve"> </w:t>
      </w:r>
      <w:r w:rsidRPr="00064BA6">
        <w:rPr>
          <w:lang w:val="en-US"/>
        </w:rPr>
        <w:t xml:space="preserve">For example, </w:t>
      </w:r>
      <w:r>
        <w:rPr>
          <w:lang w:val="en-US"/>
        </w:rPr>
        <w:t xml:space="preserve">the </w:t>
      </w:r>
      <w:r w:rsidRPr="00064BA6">
        <w:rPr>
          <w:lang w:val="en-US"/>
        </w:rPr>
        <w:t>band</w:t>
      </w:r>
      <w:r>
        <w:rPr>
          <w:lang w:val="en-US"/>
        </w:rPr>
        <w:t>s from the other ARNS allocations category</w:t>
      </w:r>
      <w:r w:rsidRPr="00064BA6">
        <w:rPr>
          <w:lang w:val="en-US"/>
        </w:rPr>
        <w:t xml:space="preserve"> may also be appropriate for airborne S&amp;A radar</w:t>
      </w:r>
      <w:r>
        <w:rPr>
          <w:lang w:val="en-US"/>
        </w:rPr>
        <w:t>s</w:t>
      </w:r>
      <w:r w:rsidRPr="00064BA6">
        <w:rPr>
          <w:lang w:val="en-US"/>
        </w:rPr>
        <w:t>.</w:t>
      </w:r>
      <w:r>
        <w:rPr>
          <w:szCs w:val="24"/>
        </w:rPr>
        <w:t xml:space="preserve"> </w:t>
      </w:r>
      <w:r w:rsidRPr="00064BA6">
        <w:rPr>
          <w:szCs w:val="24"/>
        </w:rPr>
        <w:t>Consideration should also be</w:t>
      </w:r>
      <w:r w:rsidRPr="00A35848">
        <w:rPr>
          <w:szCs w:val="24"/>
        </w:rPr>
        <w:t xml:space="preserve"> given to the need for ABS&amp;A radars to use worldwide ARNS allocations rather than allocations for a single Region.</w:t>
      </w:r>
      <w:r>
        <w:rPr>
          <w:lang w:val="en-US"/>
        </w:rPr>
        <w:t xml:space="preserve"> </w:t>
      </w:r>
      <w:r w:rsidRPr="00A35848">
        <w:rPr>
          <w:lang w:val="en-US"/>
        </w:rPr>
        <w:t>Conversely</w:t>
      </w:r>
      <w:r>
        <w:rPr>
          <w:lang w:val="en-US"/>
        </w:rPr>
        <w:t>,</w:t>
      </w:r>
      <w:r w:rsidRPr="00A35848">
        <w:rPr>
          <w:lang w:val="en-US"/>
        </w:rPr>
        <w:t xml:space="preserve"> GBS&amp;A</w:t>
      </w:r>
      <w:r w:rsidRPr="00A35848">
        <w:rPr>
          <w:szCs w:val="24"/>
        </w:rPr>
        <w:t xml:space="preserve"> radars only require allocations within regions and areas of the world where they will be used </w:t>
      </w:r>
      <w:r w:rsidRPr="00A35848">
        <w:rPr>
          <w:lang w:val="en-US"/>
        </w:rPr>
        <w:t>and allocations for GBS&amp;A radars ma</w:t>
      </w:r>
      <w:r w:rsidRPr="00D95063">
        <w:rPr>
          <w:lang w:val="en-US"/>
        </w:rPr>
        <w:t xml:space="preserve">y be best considered within individual </w:t>
      </w:r>
      <w:r>
        <w:rPr>
          <w:lang w:val="en-US"/>
        </w:rPr>
        <w:t>a</w:t>
      </w:r>
      <w:r w:rsidRPr="00D95063">
        <w:rPr>
          <w:lang w:val="en-US"/>
        </w:rPr>
        <w:t>dministrations.</w:t>
      </w:r>
    </w:p>
    <w:p w:rsidR="002F20AE" w:rsidRPr="007240DB" w:rsidRDefault="002F20AE" w:rsidP="002F20AE">
      <w:pPr>
        <w:pStyle w:val="Heading2"/>
      </w:pPr>
      <w:bookmarkStart w:id="14" w:name="_Toc282088243"/>
      <w:r>
        <w:t>4.1</w:t>
      </w:r>
      <w:r w:rsidRPr="007240DB">
        <w:tab/>
      </w:r>
      <w:r w:rsidRPr="00B304EF">
        <w:t>Aeronautical radionavigation spectrum</w:t>
      </w:r>
      <w:r w:rsidRPr="00637218">
        <w:rPr>
          <w:lang w:val="en-US"/>
        </w:rPr>
        <w:t xml:space="preserve"> currently allocated for airborne radars</w:t>
      </w:r>
      <w:bookmarkEnd w:id="14"/>
    </w:p>
    <w:p w:rsidR="002F20AE" w:rsidRPr="00D95063" w:rsidRDefault="002F20AE" w:rsidP="002F20AE">
      <w:pPr>
        <w:rPr>
          <w:lang w:val="en-US"/>
        </w:rPr>
      </w:pPr>
      <w:r w:rsidRPr="00D95063">
        <w:rPr>
          <w:lang w:val="en-US"/>
        </w:rPr>
        <w:t xml:space="preserve">There are </w:t>
      </w:r>
      <w:r w:rsidRPr="004D3A05">
        <w:rPr>
          <w:lang w:val="en-US"/>
        </w:rPr>
        <w:t xml:space="preserve">currently </w:t>
      </w:r>
      <w:r w:rsidRPr="00637218">
        <w:rPr>
          <w:lang w:val="en-US"/>
        </w:rPr>
        <w:t>five</w:t>
      </w:r>
      <w:r w:rsidRPr="004D3A05">
        <w:rPr>
          <w:lang w:val="en-US"/>
        </w:rPr>
        <w:t xml:space="preserve"> frequency</w:t>
      </w:r>
      <w:r w:rsidRPr="00D95063">
        <w:rPr>
          <w:lang w:val="en-US"/>
        </w:rPr>
        <w:t xml:space="preserve"> bands allocated to ARNS that are used to support airborne </w:t>
      </w:r>
      <w:r w:rsidRPr="00637218">
        <w:rPr>
          <w:lang w:val="en-US"/>
        </w:rPr>
        <w:t xml:space="preserve">aeronautical radionavigation </w:t>
      </w:r>
      <w:r w:rsidRPr="00D95063">
        <w:rPr>
          <w:lang w:val="en-US"/>
        </w:rPr>
        <w:t>radar systems worldwide.</w:t>
      </w:r>
      <w:r>
        <w:rPr>
          <w:lang w:val="en-US"/>
        </w:rPr>
        <w:t xml:space="preserve"> </w:t>
      </w:r>
      <w:r w:rsidRPr="00D95063">
        <w:rPr>
          <w:lang w:val="en-US"/>
        </w:rPr>
        <w:t>These bands are listed in Table</w:t>
      </w:r>
      <w:r w:rsidRPr="00637218">
        <w:rPr>
          <w:lang w:val="en-US"/>
        </w:rPr>
        <w:t xml:space="preserve"> 3</w:t>
      </w:r>
      <w:r w:rsidRPr="00D95063">
        <w:rPr>
          <w:lang w:val="en-US"/>
        </w:rPr>
        <w:t>.</w:t>
      </w:r>
      <w:r>
        <w:rPr>
          <w:lang w:val="en-US"/>
        </w:rPr>
        <w:t xml:space="preserve"> </w:t>
      </w:r>
      <w:r w:rsidRPr="00D95063">
        <w:rPr>
          <w:lang w:val="en-US"/>
        </w:rPr>
        <w:t>There are currently existing standards for</w:t>
      </w:r>
      <w:r>
        <w:rPr>
          <w:lang w:val="en-US"/>
        </w:rPr>
        <w:t xml:space="preserve"> </w:t>
      </w:r>
      <w:r w:rsidRPr="00637218">
        <w:rPr>
          <w:lang w:val="en-US"/>
        </w:rPr>
        <w:t xml:space="preserve">these </w:t>
      </w:r>
      <w:r w:rsidRPr="00D95063">
        <w:rPr>
          <w:lang w:val="en-US"/>
        </w:rPr>
        <w:t>airborne radars in all of these bands.</w:t>
      </w:r>
    </w:p>
    <w:p w:rsidR="002F20AE" w:rsidRPr="00637218" w:rsidRDefault="002F20AE" w:rsidP="002F20AE">
      <w:pPr>
        <w:pStyle w:val="TableNo"/>
        <w:rPr>
          <w:lang w:val="en-US"/>
        </w:rPr>
      </w:pPr>
      <w:r w:rsidRPr="00D95063">
        <w:rPr>
          <w:lang w:val="en-US"/>
        </w:rPr>
        <w:t>TABLE</w:t>
      </w:r>
      <w:r>
        <w:rPr>
          <w:lang w:val="en-US"/>
        </w:rPr>
        <w:t xml:space="preserve"> 3</w:t>
      </w:r>
    </w:p>
    <w:p w:rsidR="002F20AE" w:rsidRPr="00637218" w:rsidRDefault="002F20AE" w:rsidP="002F20AE">
      <w:pPr>
        <w:pStyle w:val="Tabletitle"/>
        <w:rPr>
          <w:lang w:val="en-US"/>
        </w:rPr>
      </w:pPr>
      <w:r w:rsidRPr="00D95063">
        <w:rPr>
          <w:lang w:val="en-US"/>
        </w:rPr>
        <w:t xml:space="preserve">ARNS allocations </w:t>
      </w:r>
      <w:r w:rsidRPr="00637218">
        <w:rPr>
          <w:lang w:val="en-US"/>
        </w:rPr>
        <w:t xml:space="preserve">for </w:t>
      </w:r>
      <w:r w:rsidRPr="00D95063">
        <w:rPr>
          <w:lang w:val="en-US"/>
        </w:rPr>
        <w:t>airborne radars</w:t>
      </w:r>
    </w:p>
    <w:tbl>
      <w:tblPr>
        <w:tblW w:w="9639" w:type="dxa"/>
        <w:jc w:val="center"/>
        <w:tblLayout w:type="fixed"/>
        <w:tblLook w:val="0000"/>
      </w:tblPr>
      <w:tblGrid>
        <w:gridCol w:w="1985"/>
        <w:gridCol w:w="1559"/>
        <w:gridCol w:w="2126"/>
        <w:gridCol w:w="1559"/>
        <w:gridCol w:w="2410"/>
      </w:tblGrid>
      <w:tr w:rsidR="004C28B1" w:rsidRPr="004E6332" w:rsidTr="004C28B1">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lang w:val="en-US"/>
              </w:rPr>
            </w:pPr>
            <w:r w:rsidRPr="004C28B1">
              <w:rPr>
                <w:rFonts w:ascii="Times New Roman Bold" w:hAnsi="Times New Roman Bold" w:cs="Times New Roman Bold"/>
                <w:lang w:val="en-US"/>
              </w:rPr>
              <w:t>Band</w:t>
            </w:r>
          </w:p>
        </w:tc>
        <w:tc>
          <w:tcPr>
            <w:tcW w:w="1559"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lang w:val="en-US"/>
              </w:rPr>
            </w:pPr>
            <w:r w:rsidRPr="004C28B1">
              <w:rPr>
                <w:rFonts w:ascii="Times New Roman Bold" w:hAnsi="Times New Roman Bold" w:cs="Times New Roman Bold"/>
                <w:lang w:val="en-US"/>
              </w:rPr>
              <w:t>Status</w:t>
            </w:r>
          </w:p>
        </w:tc>
        <w:tc>
          <w:tcPr>
            <w:tcW w:w="2126"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lang w:val="en-US"/>
              </w:rPr>
            </w:pPr>
            <w:r w:rsidRPr="004C28B1">
              <w:rPr>
                <w:rFonts w:ascii="Times New Roman Bold" w:hAnsi="Times New Roman Bold" w:cs="Times New Roman Bold"/>
                <w:lang w:val="en-US"/>
              </w:rPr>
              <w:t>Applicable RR (Edition of 2008) footnotes</w:t>
            </w:r>
          </w:p>
        </w:tc>
        <w:tc>
          <w:tcPr>
            <w:tcW w:w="1559" w:type="dxa"/>
            <w:tcBorders>
              <w:top w:val="single" w:sz="4" w:space="0" w:color="auto"/>
              <w:left w:val="single" w:sz="4" w:space="0" w:color="auto"/>
              <w:bottom w:val="single" w:sz="4" w:space="0" w:color="auto"/>
              <w:right w:val="single" w:sz="4" w:space="0" w:color="auto"/>
            </w:tcBorders>
          </w:tcPr>
          <w:p w:rsidR="002F20AE" w:rsidRPr="004C28B1" w:rsidRDefault="002F20AE" w:rsidP="004C28B1">
            <w:pPr>
              <w:pStyle w:val="Tablehead"/>
              <w:rPr>
                <w:rFonts w:ascii="Times New Roman Bold" w:hAnsi="Times New Roman Bold" w:cs="Times New Roman Bold"/>
                <w:lang w:val="en-US"/>
              </w:rPr>
            </w:pPr>
            <w:r w:rsidRPr="004C28B1">
              <w:rPr>
                <w:rFonts w:ascii="Times New Roman Bold" w:hAnsi="Times New Roman Bold" w:cs="Times New Roman Bold"/>
                <w:lang w:val="en-US"/>
              </w:rPr>
              <w:t>Example</w:t>
            </w:r>
            <w:r w:rsidR="004C28B1" w:rsidRPr="004C28B1">
              <w:rPr>
                <w:rFonts w:ascii="Times New Roman Bold" w:hAnsi="Times New Roman Bold" w:cs="Times New Roman Bold"/>
                <w:lang w:val="en-US"/>
              </w:rPr>
              <w:br/>
            </w:r>
            <w:r w:rsidRPr="004C28B1">
              <w:rPr>
                <w:rFonts w:ascii="Times New Roman Bold" w:hAnsi="Times New Roman Bold" w:cs="Times New Roman Bold"/>
                <w:lang w:val="en-US"/>
              </w:rPr>
              <w:t>of Aviation Standards</w:t>
            </w:r>
          </w:p>
        </w:tc>
        <w:tc>
          <w:tcPr>
            <w:tcW w:w="2410" w:type="dxa"/>
            <w:tcBorders>
              <w:top w:val="single" w:sz="4" w:space="0" w:color="auto"/>
              <w:left w:val="single" w:sz="4" w:space="0" w:color="auto"/>
              <w:bottom w:val="single" w:sz="4" w:space="0" w:color="auto"/>
              <w:right w:val="single" w:sz="4" w:space="0" w:color="auto"/>
            </w:tcBorders>
          </w:tcPr>
          <w:p w:rsidR="002F20AE" w:rsidRPr="004C28B1" w:rsidRDefault="002F20AE" w:rsidP="004C28B1">
            <w:pPr>
              <w:pStyle w:val="Tablehead"/>
              <w:rPr>
                <w:rFonts w:ascii="Times New Roman Bold" w:hAnsi="Times New Roman Bold" w:cs="Times New Roman Bold"/>
                <w:lang w:val="en-US"/>
              </w:rPr>
            </w:pPr>
            <w:r w:rsidRPr="004C28B1">
              <w:rPr>
                <w:rFonts w:ascii="Times New Roman Bold" w:hAnsi="Times New Roman Bold" w:cs="Times New Roman Bold"/>
                <w:lang w:val="en-US"/>
              </w:rPr>
              <w:t>ITU-R</w:t>
            </w:r>
            <w:r w:rsidR="004C28B1" w:rsidRPr="004C28B1">
              <w:rPr>
                <w:rFonts w:ascii="Times New Roman Bold" w:hAnsi="Times New Roman Bold" w:cs="Times New Roman Bold"/>
                <w:lang w:val="en-US"/>
              </w:rPr>
              <w:br/>
            </w:r>
            <w:r w:rsidRPr="004C28B1">
              <w:rPr>
                <w:rFonts w:ascii="Times New Roman Bold" w:hAnsi="Times New Roman Bold" w:cs="Times New Roman Bold"/>
                <w:lang w:val="en-US"/>
              </w:rPr>
              <w:t>Recommendations</w:t>
            </w:r>
          </w:p>
        </w:tc>
      </w:tr>
      <w:tr w:rsidR="004C28B1" w:rsidRPr="00847682"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4</w:t>
            </w:r>
            <w:r>
              <w:rPr>
                <w:lang w:val="en-US"/>
              </w:rPr>
              <w:t xml:space="preserve"> </w:t>
            </w:r>
            <w:r w:rsidRPr="00637218">
              <w:rPr>
                <w:lang w:val="en-US"/>
              </w:rPr>
              <w:t>200-4</w:t>
            </w:r>
            <w:r>
              <w:rPr>
                <w:lang w:val="en-US"/>
              </w:rPr>
              <w:t xml:space="preserve"> </w:t>
            </w:r>
            <w:r w:rsidRPr="00637218">
              <w:rPr>
                <w:lang w:val="en-US"/>
              </w:rPr>
              <w:t>400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5.438, 5.439, 5.440</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C28B1">
            <w:pPr>
              <w:pStyle w:val="Tabletext"/>
              <w:jc w:val="center"/>
              <w:rPr>
                <w:lang w:val="en-US"/>
              </w:rPr>
            </w:pPr>
            <w:r w:rsidRPr="00637218">
              <w:rPr>
                <w:lang w:val="en-US"/>
              </w:rPr>
              <w:t>C67</w:t>
            </w:r>
            <w:r w:rsidR="004C28B1" w:rsidRPr="004C28B1">
              <w:rPr>
                <w:sz w:val="20"/>
                <w:vertAlign w:val="superscript"/>
                <w:lang w:val="en-US"/>
              </w:rPr>
              <w:t>(1)</w:t>
            </w:r>
            <w:r w:rsidRPr="00637218">
              <w:rPr>
                <w:lang w:val="en-US"/>
              </w:rPr>
              <w:t>, C92c</w:t>
            </w:r>
            <w:r w:rsidR="004C28B1" w:rsidRPr="004C28B1">
              <w:rPr>
                <w:sz w:val="20"/>
                <w:vertAlign w:val="superscript"/>
                <w:lang w:val="en-US"/>
              </w:rPr>
              <w:t>(</w:t>
            </w:r>
            <w:r w:rsidR="004C28B1">
              <w:rPr>
                <w:sz w:val="20"/>
                <w:vertAlign w:val="superscript"/>
                <w:lang w:val="en-US"/>
              </w:rPr>
              <w:t>2</w:t>
            </w:r>
            <w:r w:rsidR="004C28B1" w:rsidRPr="004C28B1">
              <w:rPr>
                <w:sz w:val="20"/>
                <w:vertAlign w:val="superscript"/>
                <w:lang w:val="en-US"/>
              </w:rPr>
              <w:t>)</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p>
        </w:tc>
      </w:tr>
      <w:tr w:rsidR="004C28B1" w:rsidRPr="00847682"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color w:val="000000"/>
                <w:lang w:val="en-US"/>
              </w:rPr>
            </w:pPr>
            <w:r w:rsidRPr="00637218">
              <w:rPr>
                <w:lang w:val="en-US"/>
              </w:rPr>
              <w:t>5</w:t>
            </w:r>
            <w:r>
              <w:rPr>
                <w:lang w:val="en-US"/>
              </w:rPr>
              <w:t xml:space="preserve"> </w:t>
            </w:r>
            <w:r w:rsidRPr="00637218">
              <w:rPr>
                <w:lang w:val="en-US"/>
              </w:rPr>
              <w:t>350-5</w:t>
            </w:r>
            <w:r>
              <w:rPr>
                <w:lang w:val="en-US"/>
              </w:rPr>
              <w:t xml:space="preserve"> </w:t>
            </w:r>
            <w:r w:rsidRPr="00637218">
              <w:rPr>
                <w:lang w:val="en-US"/>
              </w:rPr>
              <w:t>470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5.449, 5.448B, 5.448C, 5.448D</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C28B1">
            <w:pPr>
              <w:pStyle w:val="Tabletext"/>
              <w:jc w:val="center"/>
              <w:rPr>
                <w:vertAlign w:val="superscript"/>
                <w:lang w:val="en-US"/>
              </w:rPr>
            </w:pPr>
            <w:r w:rsidRPr="00637218">
              <w:rPr>
                <w:lang w:val="en-US"/>
              </w:rPr>
              <w:t>C63c</w:t>
            </w:r>
            <w:r w:rsidR="004C28B1" w:rsidRPr="004C28B1">
              <w:rPr>
                <w:sz w:val="20"/>
                <w:vertAlign w:val="superscript"/>
                <w:lang w:val="en-US"/>
              </w:rPr>
              <w:t>(</w:t>
            </w:r>
            <w:r w:rsidR="004C28B1">
              <w:rPr>
                <w:sz w:val="20"/>
                <w:vertAlign w:val="superscript"/>
                <w:lang w:val="en-US"/>
              </w:rPr>
              <w:t>3</w:t>
            </w:r>
            <w:r w:rsidR="004C28B1" w:rsidRPr="004C28B1">
              <w:rPr>
                <w:sz w:val="20"/>
                <w:vertAlign w:val="superscript"/>
                <w:lang w:val="en-US"/>
              </w:rPr>
              <w:t>)</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M.1638</w:t>
            </w:r>
          </w:p>
        </w:tc>
      </w:tr>
      <w:tr w:rsidR="004C28B1" w:rsidRPr="00847682"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8</w:t>
            </w:r>
            <w:r>
              <w:rPr>
                <w:lang w:val="en-US"/>
              </w:rPr>
              <w:t xml:space="preserve"> </w:t>
            </w:r>
            <w:r w:rsidRPr="00637218">
              <w:rPr>
                <w:lang w:val="en-US"/>
              </w:rPr>
              <w:t>750-8</w:t>
            </w:r>
            <w:r>
              <w:rPr>
                <w:lang w:val="en-US"/>
              </w:rPr>
              <w:t xml:space="preserve"> </w:t>
            </w:r>
            <w:r w:rsidRPr="00637218">
              <w:rPr>
                <w:lang w:val="en-US"/>
              </w:rPr>
              <w:t>850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5.470, 5.471</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C28B1">
            <w:pPr>
              <w:pStyle w:val="Tabletext"/>
              <w:jc w:val="center"/>
              <w:rPr>
                <w:vertAlign w:val="superscript"/>
                <w:lang w:val="en-US"/>
              </w:rPr>
            </w:pPr>
            <w:r w:rsidRPr="00637218">
              <w:rPr>
                <w:lang w:val="en-US"/>
              </w:rPr>
              <w:t>C65a</w:t>
            </w:r>
            <w:r w:rsidR="004C28B1" w:rsidRPr="004C28B1">
              <w:rPr>
                <w:sz w:val="20"/>
                <w:vertAlign w:val="superscript"/>
                <w:lang w:val="en-US"/>
              </w:rPr>
              <w:t>(</w:t>
            </w:r>
            <w:r w:rsidR="004C28B1">
              <w:rPr>
                <w:sz w:val="20"/>
                <w:vertAlign w:val="superscript"/>
                <w:lang w:val="en-US"/>
              </w:rPr>
              <w:t>4</w:t>
            </w:r>
            <w:r w:rsidR="004C28B1" w:rsidRPr="004C28B1">
              <w:rPr>
                <w:sz w:val="20"/>
                <w:vertAlign w:val="superscript"/>
                <w:lang w:val="en-US"/>
              </w:rPr>
              <w:t>)</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M. 1796</w:t>
            </w:r>
          </w:p>
        </w:tc>
      </w:tr>
      <w:tr w:rsidR="004C28B1" w:rsidRPr="00847682"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9</w:t>
            </w:r>
            <w:r>
              <w:rPr>
                <w:lang w:val="en-US"/>
              </w:rPr>
              <w:t xml:space="preserve"> </w:t>
            </w:r>
            <w:r w:rsidRPr="00637218">
              <w:rPr>
                <w:lang w:val="en-US"/>
              </w:rPr>
              <w:t>300-9</w:t>
            </w:r>
            <w:r>
              <w:rPr>
                <w:lang w:val="en-US"/>
              </w:rPr>
              <w:t xml:space="preserve"> </w:t>
            </w:r>
            <w:r w:rsidRPr="00637218">
              <w:rPr>
                <w:lang w:val="en-US"/>
              </w:rPr>
              <w:t>500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color w:val="000000"/>
                <w:lang w:val="en-US"/>
              </w:rPr>
            </w:pPr>
            <w:r w:rsidRPr="004C28B1">
              <w:rPr>
                <w:lang w:val="en-US"/>
              </w:rPr>
              <w:t>5.474, 5.475, 5.475A, 5.475B, 5.476</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C28B1">
            <w:pPr>
              <w:pStyle w:val="Tabletext"/>
              <w:jc w:val="center"/>
              <w:rPr>
                <w:vertAlign w:val="superscript"/>
                <w:lang w:val="en-US"/>
              </w:rPr>
            </w:pPr>
            <w:r w:rsidRPr="00637218">
              <w:rPr>
                <w:lang w:val="en-US"/>
              </w:rPr>
              <w:t>C65c</w:t>
            </w:r>
            <w:r w:rsidR="004C28B1" w:rsidRPr="004C28B1">
              <w:rPr>
                <w:sz w:val="20"/>
                <w:vertAlign w:val="superscript"/>
                <w:lang w:val="en-US"/>
              </w:rPr>
              <w:t>(</w:t>
            </w:r>
            <w:r w:rsidR="004C28B1">
              <w:rPr>
                <w:sz w:val="20"/>
                <w:vertAlign w:val="superscript"/>
                <w:lang w:val="en-US"/>
              </w:rPr>
              <w:t>3</w:t>
            </w:r>
            <w:r w:rsidR="004C28B1" w:rsidRPr="004C28B1">
              <w:rPr>
                <w:sz w:val="20"/>
                <w:vertAlign w:val="superscript"/>
                <w:lang w:val="en-US"/>
              </w:rPr>
              <w:t>)</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M. 1796</w:t>
            </w:r>
          </w:p>
        </w:tc>
      </w:tr>
      <w:tr w:rsidR="004C28B1" w:rsidRPr="00847682" w:rsidTr="004C28B1">
        <w:trPr>
          <w:trHeight w:val="312"/>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13</w:t>
            </w:r>
            <w:r>
              <w:rPr>
                <w:lang w:val="en-US"/>
              </w:rPr>
              <w:t>.</w:t>
            </w:r>
            <w:r w:rsidRPr="00637218">
              <w:rPr>
                <w:lang w:val="en-US"/>
              </w:rPr>
              <w:t>250-13</w:t>
            </w:r>
            <w:r>
              <w:rPr>
                <w:lang w:val="en-US"/>
              </w:rPr>
              <w:t>.</w:t>
            </w:r>
            <w:r w:rsidRPr="00637218">
              <w:rPr>
                <w:lang w:val="en-US"/>
              </w:rPr>
              <w:t xml:space="preserve">400 </w:t>
            </w:r>
            <w:r>
              <w:rPr>
                <w:lang w:val="en-US"/>
              </w:rPr>
              <w:t>G</w:t>
            </w:r>
            <w:r w:rsidRPr="00637218">
              <w:rPr>
                <w:lang w:val="en-US"/>
              </w:rPr>
              <w:t>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color w:val="000000"/>
                <w:lang w:val="en-US"/>
              </w:rPr>
            </w:pPr>
            <w:r w:rsidRPr="004C28B1">
              <w:rPr>
                <w:lang w:val="en-US"/>
              </w:rPr>
              <w:t>5.497, 5.498A, 5.499</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C28B1">
            <w:pPr>
              <w:pStyle w:val="Tabletext"/>
              <w:jc w:val="center"/>
              <w:rPr>
                <w:vertAlign w:val="superscript"/>
                <w:lang w:val="en-US"/>
              </w:rPr>
            </w:pPr>
            <w:r w:rsidRPr="00637218">
              <w:rPr>
                <w:lang w:val="en-US"/>
              </w:rPr>
              <w:t>C65a</w:t>
            </w:r>
            <w:r w:rsidR="004C28B1" w:rsidRPr="004C28B1">
              <w:rPr>
                <w:sz w:val="20"/>
                <w:vertAlign w:val="superscript"/>
                <w:lang w:val="en-US"/>
              </w:rPr>
              <w:t>(</w:t>
            </w:r>
            <w:r w:rsidR="004C28B1">
              <w:rPr>
                <w:sz w:val="20"/>
                <w:vertAlign w:val="superscript"/>
                <w:lang w:val="en-US"/>
              </w:rPr>
              <w:t>4</w:t>
            </w:r>
            <w:r w:rsidR="004C28B1" w:rsidRPr="004C28B1">
              <w:rPr>
                <w:sz w:val="20"/>
                <w:vertAlign w:val="superscript"/>
                <w:lang w:val="en-US"/>
              </w:rPr>
              <w:t>)</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p>
        </w:tc>
      </w:tr>
      <w:tr w:rsidR="002F20AE" w:rsidRPr="00847682" w:rsidTr="004C28B1">
        <w:trPr>
          <w:jc w:val="center"/>
        </w:trPr>
        <w:tc>
          <w:tcPr>
            <w:tcW w:w="9639" w:type="dxa"/>
            <w:gridSpan w:val="5"/>
            <w:tcBorders>
              <w:top w:val="single" w:sz="4" w:space="0" w:color="auto"/>
            </w:tcBorders>
          </w:tcPr>
          <w:p w:rsidR="002F20AE" w:rsidRPr="004C28B1" w:rsidRDefault="004C28B1" w:rsidP="004C28B1">
            <w:pPr>
              <w:pStyle w:val="Tablelegend"/>
              <w:rPr>
                <w:lang w:val="en-US"/>
              </w:rPr>
            </w:pPr>
            <w:r w:rsidRPr="004C28B1">
              <w:rPr>
                <w:vertAlign w:val="superscript"/>
                <w:lang w:val="en-US"/>
              </w:rPr>
              <w:t>(1)</w:t>
            </w:r>
            <w:r w:rsidR="002F20AE" w:rsidRPr="004C28B1">
              <w:rPr>
                <w:lang w:val="en-US"/>
              </w:rPr>
              <w:tab/>
              <w:t>Department of Transportation, Federal Aviation Administration, Aircraft Certification Service, Washington DC, Technical Standard Order TSO-C67, Airborne Radar Altimeter Equipment (For Air Carrier Aircraft), 15 Nov</w:t>
            </w:r>
            <w:r w:rsidRPr="004C28B1">
              <w:rPr>
                <w:lang w:val="en-US"/>
              </w:rPr>
              <w:t>ember</w:t>
            </w:r>
            <w:r w:rsidR="002F20AE" w:rsidRPr="004C28B1">
              <w:rPr>
                <w:lang w:val="en-US"/>
              </w:rPr>
              <w:t xml:space="preserve"> 1960.</w:t>
            </w:r>
          </w:p>
          <w:p w:rsidR="002F20AE" w:rsidRPr="004C28B1" w:rsidRDefault="004C28B1" w:rsidP="004C28B1">
            <w:pPr>
              <w:pStyle w:val="Tablelegend"/>
              <w:rPr>
                <w:lang w:val="en-US"/>
              </w:rPr>
            </w:pPr>
            <w:r w:rsidRPr="004C28B1">
              <w:rPr>
                <w:vertAlign w:val="superscript"/>
                <w:lang w:val="en-US"/>
              </w:rPr>
              <w:t>(2)</w:t>
            </w:r>
            <w:r w:rsidR="002F20AE" w:rsidRPr="004C28B1">
              <w:rPr>
                <w:lang w:val="en-US"/>
              </w:rPr>
              <w:tab/>
              <w:t>Department of Transportation, Federal Aviation Administration, Aircraft Certification Service, Washington DC, Technical Standard Order TSO-C67, Airborne Ground Proximity Warning Equipment, 19 Mar</w:t>
            </w:r>
            <w:r w:rsidRPr="004C28B1">
              <w:rPr>
                <w:lang w:val="en-US"/>
              </w:rPr>
              <w:t>ch</w:t>
            </w:r>
            <w:r w:rsidR="002F20AE" w:rsidRPr="004C28B1">
              <w:rPr>
                <w:lang w:val="en-US"/>
              </w:rPr>
              <w:t xml:space="preserve"> 1996.</w:t>
            </w:r>
          </w:p>
          <w:p w:rsidR="002F20AE" w:rsidRPr="004C28B1" w:rsidRDefault="004C28B1" w:rsidP="004C28B1">
            <w:pPr>
              <w:pStyle w:val="Tablelegend"/>
              <w:rPr>
                <w:lang w:val="en-US"/>
              </w:rPr>
            </w:pPr>
            <w:r w:rsidRPr="004C28B1">
              <w:rPr>
                <w:vertAlign w:val="superscript"/>
                <w:lang w:val="en-US"/>
              </w:rPr>
              <w:t>(3)</w:t>
            </w:r>
            <w:r w:rsidR="002F20AE" w:rsidRPr="004C28B1">
              <w:rPr>
                <w:lang w:val="en-US"/>
              </w:rPr>
              <w:tab/>
              <w:t>Department of Transportation, Federal Aviation Administration, Aircraft Certification Service, Washington DC, Technical Standard Order TSO-C63c, Airborne Weather and Ground Mapping Pulsed Radars, 18 Aug</w:t>
            </w:r>
            <w:r w:rsidRPr="004C28B1">
              <w:rPr>
                <w:lang w:val="en-US"/>
              </w:rPr>
              <w:t>ust</w:t>
            </w:r>
            <w:r w:rsidR="002F20AE" w:rsidRPr="004C28B1">
              <w:rPr>
                <w:lang w:val="en-US"/>
              </w:rPr>
              <w:t xml:space="preserve"> 1983.</w:t>
            </w:r>
          </w:p>
          <w:p w:rsidR="002F20AE" w:rsidRPr="004C28B1" w:rsidRDefault="004C28B1" w:rsidP="004C28B1">
            <w:pPr>
              <w:pStyle w:val="Tablelegend"/>
              <w:rPr>
                <w:lang w:val="en-US"/>
              </w:rPr>
            </w:pPr>
            <w:r w:rsidRPr="004C28B1">
              <w:rPr>
                <w:vertAlign w:val="superscript"/>
                <w:lang w:val="en-US"/>
              </w:rPr>
              <w:t>(4)</w:t>
            </w:r>
            <w:r w:rsidR="002F20AE" w:rsidRPr="004C28B1">
              <w:rPr>
                <w:lang w:val="en-US"/>
              </w:rPr>
              <w:tab/>
              <w:t>Department of Transportation, Federal Aviation Administration, Aircraft Certification Service, Washington DC, Technical Standard Order TSO-C65a, Airborne Doppler Radar Ground Speed and/or Drift Angle Measuring Equipment (for Air Carrier Aircraft), 18 Aug</w:t>
            </w:r>
            <w:r w:rsidRPr="004C28B1">
              <w:rPr>
                <w:lang w:val="en-US"/>
              </w:rPr>
              <w:t>ust</w:t>
            </w:r>
            <w:r w:rsidR="002F20AE" w:rsidRPr="004C28B1">
              <w:rPr>
                <w:lang w:val="en-US"/>
              </w:rPr>
              <w:t xml:space="preserve"> 1983.</w:t>
            </w:r>
          </w:p>
        </w:tc>
      </w:tr>
    </w:tbl>
    <w:p w:rsidR="002F20AE" w:rsidRDefault="002F20AE" w:rsidP="004C28B1">
      <w:pPr>
        <w:pStyle w:val="Tablefin"/>
      </w:pPr>
    </w:p>
    <w:p w:rsidR="002F20AE" w:rsidRPr="007240DB" w:rsidRDefault="002F20AE" w:rsidP="002F20AE">
      <w:pPr>
        <w:pStyle w:val="Heading2"/>
      </w:pPr>
      <w:bookmarkStart w:id="15" w:name="_Toc282088244"/>
      <w:r>
        <w:lastRenderedPageBreak/>
        <w:t>4.2</w:t>
      </w:r>
      <w:r w:rsidRPr="007240DB">
        <w:tab/>
      </w:r>
      <w:r w:rsidRPr="00637218">
        <w:rPr>
          <w:lang w:val="en-US"/>
        </w:rPr>
        <w:t xml:space="preserve">Aeronautical radionavigation spectrum currently allocated for </w:t>
      </w:r>
      <w:r w:rsidRPr="00637218">
        <w:t>ground</w:t>
      </w:r>
      <w:r w:rsidRPr="00637218">
        <w:rPr>
          <w:lang w:val="en-US"/>
        </w:rPr>
        <w:t xml:space="preserve"> radars</w:t>
      </w:r>
      <w:bookmarkEnd w:id="15"/>
    </w:p>
    <w:p w:rsidR="002F20AE" w:rsidRDefault="002F20AE" w:rsidP="002F20AE">
      <w:pPr>
        <w:rPr>
          <w:lang w:val="en-US"/>
        </w:rPr>
      </w:pPr>
      <w:r w:rsidRPr="00637218">
        <w:rPr>
          <w:lang w:val="en-US"/>
        </w:rPr>
        <w:t>There are currently six frequency bands allocated to ARNS that are used to support ground</w:t>
      </w:r>
      <w:r>
        <w:rPr>
          <w:lang w:val="en-US"/>
        </w:rPr>
        <w:t>-</w:t>
      </w:r>
      <w:r w:rsidRPr="00637218">
        <w:rPr>
          <w:lang w:val="en-US"/>
        </w:rPr>
        <w:t>based aeronautical radionavigation radar systems worldwide.</w:t>
      </w:r>
      <w:r>
        <w:rPr>
          <w:lang w:val="en-US"/>
        </w:rPr>
        <w:t xml:space="preserve"> </w:t>
      </w:r>
      <w:r w:rsidRPr="00637218">
        <w:rPr>
          <w:lang w:val="en-US"/>
        </w:rPr>
        <w:t>These bands are listed in Table 4.</w:t>
      </w:r>
    </w:p>
    <w:p w:rsidR="00590FD6" w:rsidRPr="00637218" w:rsidRDefault="00590FD6" w:rsidP="002F20AE">
      <w:pPr>
        <w:rPr>
          <w:lang w:val="en-US"/>
        </w:rPr>
      </w:pPr>
    </w:p>
    <w:p w:rsidR="002F20AE" w:rsidRPr="00637218" w:rsidRDefault="002F20AE" w:rsidP="002F20AE">
      <w:pPr>
        <w:pStyle w:val="TableNo"/>
        <w:rPr>
          <w:lang w:val="en-US"/>
        </w:rPr>
      </w:pPr>
      <w:r w:rsidRPr="00637218">
        <w:rPr>
          <w:lang w:val="en-US"/>
        </w:rPr>
        <w:t>TABLE 4</w:t>
      </w:r>
    </w:p>
    <w:p w:rsidR="002F20AE" w:rsidRDefault="002F20AE" w:rsidP="002F20AE">
      <w:pPr>
        <w:pStyle w:val="Tabletitle"/>
        <w:rPr>
          <w:lang w:val="en-US"/>
        </w:rPr>
      </w:pPr>
      <w:r w:rsidRPr="00637218">
        <w:rPr>
          <w:lang w:val="en-US"/>
        </w:rPr>
        <w:t>ARNS allocations for ground radars</w:t>
      </w:r>
    </w:p>
    <w:tbl>
      <w:tblPr>
        <w:tblW w:w="9639" w:type="dxa"/>
        <w:jc w:val="center"/>
        <w:tblLayout w:type="fixed"/>
        <w:tblLook w:val="0000"/>
      </w:tblPr>
      <w:tblGrid>
        <w:gridCol w:w="1985"/>
        <w:gridCol w:w="1559"/>
        <w:gridCol w:w="2126"/>
        <w:gridCol w:w="1559"/>
        <w:gridCol w:w="2410"/>
      </w:tblGrid>
      <w:tr w:rsidR="002F20AE" w:rsidRPr="00637218" w:rsidTr="004C28B1">
        <w:trPr>
          <w:jc w:val="center"/>
        </w:trPr>
        <w:tc>
          <w:tcPr>
            <w:tcW w:w="1985"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sz w:val="20"/>
                <w:lang w:val="en-US"/>
              </w:rPr>
            </w:pPr>
            <w:r w:rsidRPr="004C28B1">
              <w:rPr>
                <w:rFonts w:ascii="Times New Roman Bold" w:hAnsi="Times New Roman Bold" w:cs="Times New Roman Bold"/>
                <w:sz w:val="20"/>
                <w:lang w:val="en-US"/>
              </w:rPr>
              <w:t>Band</w:t>
            </w:r>
          </w:p>
        </w:tc>
        <w:tc>
          <w:tcPr>
            <w:tcW w:w="1559"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sz w:val="20"/>
                <w:lang w:val="en-US"/>
              </w:rPr>
            </w:pPr>
            <w:r w:rsidRPr="004C28B1">
              <w:rPr>
                <w:rFonts w:ascii="Times New Roman Bold" w:hAnsi="Times New Roman Bold" w:cs="Times New Roman Bold"/>
                <w:sz w:val="20"/>
                <w:lang w:val="en-US"/>
              </w:rPr>
              <w:t>Status</w:t>
            </w:r>
          </w:p>
        </w:tc>
        <w:tc>
          <w:tcPr>
            <w:tcW w:w="2126" w:type="dxa"/>
            <w:tcBorders>
              <w:top w:val="single" w:sz="4" w:space="0" w:color="auto"/>
              <w:left w:val="single" w:sz="4" w:space="0" w:color="auto"/>
              <w:bottom w:val="single" w:sz="4" w:space="0" w:color="auto"/>
              <w:right w:val="single" w:sz="4" w:space="0" w:color="auto"/>
            </w:tcBorders>
            <w:vAlign w:val="center"/>
          </w:tcPr>
          <w:p w:rsidR="002F20AE" w:rsidRPr="004C28B1" w:rsidRDefault="002F20AE" w:rsidP="004C28B1">
            <w:pPr>
              <w:pStyle w:val="Tablehead"/>
              <w:rPr>
                <w:rFonts w:ascii="Times New Roman Bold" w:hAnsi="Times New Roman Bold" w:cs="Times New Roman Bold"/>
                <w:sz w:val="20"/>
                <w:lang w:val="en-US"/>
              </w:rPr>
            </w:pPr>
            <w:r w:rsidRPr="004C28B1">
              <w:rPr>
                <w:rFonts w:ascii="Times New Roman Bold" w:hAnsi="Times New Roman Bold" w:cs="Times New Roman Bold"/>
                <w:sz w:val="20"/>
                <w:lang w:val="en-US"/>
              </w:rPr>
              <w:t>Applicable RR</w:t>
            </w:r>
            <w:r w:rsidRPr="004C28B1">
              <w:rPr>
                <w:rFonts w:ascii="Times New Roman Bold" w:hAnsi="Times New Roman Bold" w:cs="Times New Roman Bold"/>
                <w:sz w:val="20"/>
                <w:lang w:val="en-US"/>
              </w:rPr>
              <w:br/>
              <w:t>(Edition of 2008) footnotes</w:t>
            </w:r>
          </w:p>
        </w:tc>
        <w:tc>
          <w:tcPr>
            <w:tcW w:w="1559" w:type="dxa"/>
            <w:tcBorders>
              <w:top w:val="single" w:sz="4" w:space="0" w:color="auto"/>
              <w:left w:val="single" w:sz="4" w:space="0" w:color="auto"/>
              <w:bottom w:val="single" w:sz="4" w:space="0" w:color="auto"/>
              <w:right w:val="single" w:sz="4" w:space="0" w:color="auto"/>
            </w:tcBorders>
          </w:tcPr>
          <w:p w:rsidR="002F20AE" w:rsidRPr="004C28B1" w:rsidRDefault="002F20AE" w:rsidP="004C28B1">
            <w:pPr>
              <w:pStyle w:val="Tablehead"/>
              <w:rPr>
                <w:rFonts w:ascii="Times New Roman Bold" w:hAnsi="Times New Roman Bold" w:cs="Times New Roman Bold"/>
                <w:sz w:val="20"/>
                <w:lang w:val="en-US"/>
              </w:rPr>
            </w:pPr>
            <w:r w:rsidRPr="004C28B1">
              <w:rPr>
                <w:rFonts w:ascii="Times New Roman Bold" w:hAnsi="Times New Roman Bold" w:cs="Times New Roman Bold"/>
                <w:sz w:val="20"/>
                <w:lang w:val="en-US"/>
              </w:rPr>
              <w:t>Aviation standards</w:t>
            </w:r>
          </w:p>
        </w:tc>
        <w:tc>
          <w:tcPr>
            <w:tcW w:w="2410" w:type="dxa"/>
            <w:tcBorders>
              <w:top w:val="single" w:sz="4" w:space="0" w:color="auto"/>
              <w:left w:val="single" w:sz="4" w:space="0" w:color="auto"/>
              <w:bottom w:val="single" w:sz="4" w:space="0" w:color="auto"/>
              <w:right w:val="single" w:sz="4" w:space="0" w:color="auto"/>
            </w:tcBorders>
          </w:tcPr>
          <w:p w:rsidR="002F20AE" w:rsidRPr="004C28B1" w:rsidRDefault="002F20AE" w:rsidP="004C28B1">
            <w:pPr>
              <w:pStyle w:val="Tablehead"/>
              <w:rPr>
                <w:rFonts w:ascii="Times New Roman Bold" w:hAnsi="Times New Roman Bold" w:cs="Times New Roman Bold"/>
                <w:sz w:val="20"/>
                <w:lang w:val="en-US"/>
              </w:rPr>
            </w:pPr>
            <w:r w:rsidRPr="004C28B1">
              <w:rPr>
                <w:rFonts w:ascii="Times New Roman Bold" w:hAnsi="Times New Roman Bold" w:cs="Times New Roman Bold"/>
                <w:sz w:val="20"/>
                <w:lang w:val="en-US"/>
              </w:rPr>
              <w:t>ITU-R</w:t>
            </w:r>
            <w:r w:rsidR="004C28B1">
              <w:rPr>
                <w:rFonts w:ascii="Times New Roman Bold" w:hAnsi="Times New Roman Bold" w:cs="Times New Roman Bold"/>
                <w:sz w:val="20"/>
                <w:lang w:val="en-US"/>
              </w:rPr>
              <w:br/>
            </w:r>
            <w:r w:rsidRPr="004C28B1">
              <w:rPr>
                <w:rFonts w:ascii="Times New Roman Bold" w:hAnsi="Times New Roman Bold" w:cs="Times New Roman Bold"/>
                <w:sz w:val="20"/>
                <w:lang w:val="en-US"/>
              </w:rPr>
              <w:t>Recommendations</w:t>
            </w:r>
          </w:p>
        </w:tc>
      </w:tr>
      <w:tr w:rsidR="002F20AE" w:rsidRPr="00637218"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1 215</w:t>
            </w:r>
            <w:r>
              <w:rPr>
                <w:lang w:val="en-US"/>
              </w:rPr>
              <w:t>-</w:t>
            </w:r>
            <w:r w:rsidRPr="00637218">
              <w:rPr>
                <w:lang w:val="en-US"/>
              </w:rPr>
              <w:t>1 240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5.329, 5.330, 5.331, 5.332</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M.1463, M.1479</w:t>
            </w:r>
          </w:p>
        </w:tc>
      </w:tr>
      <w:tr w:rsidR="002F20AE" w:rsidRPr="00637218"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color w:val="000000"/>
                <w:lang w:val="en-US"/>
              </w:rPr>
            </w:pPr>
            <w:r w:rsidRPr="00637218">
              <w:rPr>
                <w:lang w:val="en-US"/>
              </w:rPr>
              <w:t>1 240</w:t>
            </w:r>
            <w:r>
              <w:rPr>
                <w:lang w:val="en-US"/>
              </w:rPr>
              <w:t>-</w:t>
            </w:r>
            <w:r w:rsidRPr="00637218">
              <w:rPr>
                <w:lang w:val="en-US"/>
              </w:rPr>
              <w:t>1 300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5.282, 5.329, 5.330, 5.331, 5.332, 5.335, 5.335A</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M.1463, M.1479</w:t>
            </w:r>
          </w:p>
        </w:tc>
      </w:tr>
      <w:tr w:rsidR="002F20AE" w:rsidRPr="00637218"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color w:val="000000"/>
                <w:lang w:val="en-US"/>
              </w:rPr>
              <w:t>1 300</w:t>
            </w:r>
            <w:r>
              <w:rPr>
                <w:color w:val="000000"/>
                <w:lang w:val="en-US"/>
              </w:rPr>
              <w:t>-</w:t>
            </w:r>
            <w:r w:rsidRPr="00637218">
              <w:rPr>
                <w:color w:val="000000"/>
                <w:lang w:val="en-US"/>
              </w:rPr>
              <w:t xml:space="preserve">1 350 </w:t>
            </w:r>
            <w:r w:rsidRPr="00637218">
              <w:rPr>
                <w:lang w:val="en-US"/>
              </w:rPr>
              <w:t>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5.337, 5.337A</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vertAlign w:val="superscript"/>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M.1463, F.1</w:t>
            </w:r>
            <w:r>
              <w:rPr>
                <w:lang w:val="en-US"/>
              </w:rPr>
              <w:t>584</w:t>
            </w:r>
          </w:p>
        </w:tc>
      </w:tr>
      <w:tr w:rsidR="002F20AE" w:rsidRPr="00637218" w:rsidTr="004C28B1">
        <w:trPr>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color w:val="000000"/>
                <w:lang w:val="en-US"/>
              </w:rPr>
              <w:t>1 350</w:t>
            </w:r>
            <w:r>
              <w:rPr>
                <w:color w:val="000000"/>
                <w:lang w:val="en-US"/>
              </w:rPr>
              <w:t>-</w:t>
            </w:r>
            <w:r w:rsidRPr="00637218">
              <w:rPr>
                <w:color w:val="000000"/>
                <w:lang w:val="en-US"/>
              </w:rPr>
              <w:t xml:space="preserve">1 370 </w:t>
            </w:r>
            <w:r w:rsidRPr="00637218">
              <w:rPr>
                <w:lang w:val="en-US"/>
              </w:rPr>
              <w:t>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color w:val="000000"/>
                <w:lang w:val="en-US"/>
              </w:rPr>
            </w:pPr>
            <w:r w:rsidRPr="004C28B1">
              <w:rPr>
                <w:color w:val="000000"/>
                <w:lang w:val="en-US"/>
              </w:rPr>
              <w:t>5.334, 5.338</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M.1463, F.1242</w:t>
            </w:r>
          </w:p>
        </w:tc>
      </w:tr>
      <w:tr w:rsidR="002F20AE" w:rsidRPr="00637218" w:rsidTr="004C28B1">
        <w:trPr>
          <w:trHeight w:val="312"/>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2 700</w:t>
            </w:r>
            <w:r>
              <w:rPr>
                <w:lang w:val="en-US"/>
              </w:rPr>
              <w:t>-</w:t>
            </w:r>
            <w:r w:rsidRPr="00637218">
              <w:rPr>
                <w:lang w:val="en-US"/>
              </w:rPr>
              <w:t>2 900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color w:val="000000"/>
                <w:lang w:val="en-US"/>
              </w:rPr>
            </w:pPr>
            <w:r w:rsidRPr="004C28B1">
              <w:rPr>
                <w:color w:val="000000"/>
                <w:lang w:val="en-US"/>
              </w:rPr>
              <w:t>5.337, 5.423, 5.424</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M.1464-1</w:t>
            </w:r>
          </w:p>
        </w:tc>
      </w:tr>
      <w:tr w:rsidR="002F20AE" w:rsidRPr="00637218" w:rsidTr="004C28B1">
        <w:trPr>
          <w:trHeight w:val="312"/>
          <w:jc w:val="center"/>
        </w:trPr>
        <w:tc>
          <w:tcPr>
            <w:tcW w:w="1985"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9 000</w:t>
            </w:r>
            <w:r>
              <w:rPr>
                <w:lang w:val="en-US"/>
              </w:rPr>
              <w:t>-</w:t>
            </w:r>
            <w:r w:rsidRPr="00637218">
              <w:rPr>
                <w:lang w:val="en-US"/>
              </w:rPr>
              <w:t>9 200 MHz</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sidRPr="00637218">
              <w:rPr>
                <w:lang w:val="en-US"/>
              </w:rPr>
              <w:t>primary</w:t>
            </w:r>
          </w:p>
        </w:tc>
        <w:tc>
          <w:tcPr>
            <w:tcW w:w="2126" w:type="dxa"/>
            <w:tcBorders>
              <w:top w:val="single" w:sz="4" w:space="0" w:color="auto"/>
              <w:left w:val="single" w:sz="4" w:space="0" w:color="auto"/>
              <w:bottom w:val="single" w:sz="4" w:space="0" w:color="auto"/>
              <w:right w:val="single" w:sz="4" w:space="0" w:color="auto"/>
            </w:tcBorders>
          </w:tcPr>
          <w:p w:rsidR="002F20AE" w:rsidRPr="004C28B1" w:rsidRDefault="002F20AE" w:rsidP="004648FB">
            <w:pPr>
              <w:pStyle w:val="Tabletext"/>
              <w:jc w:val="center"/>
              <w:rPr>
                <w:lang w:val="en-US"/>
              </w:rPr>
            </w:pPr>
            <w:r w:rsidRPr="004C28B1">
              <w:rPr>
                <w:lang w:val="en-US"/>
              </w:rPr>
              <w:t>5.337, 5.471, 5.475A</w:t>
            </w:r>
          </w:p>
        </w:tc>
        <w:tc>
          <w:tcPr>
            <w:tcW w:w="1559"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N/A</w:t>
            </w:r>
          </w:p>
        </w:tc>
        <w:tc>
          <w:tcPr>
            <w:tcW w:w="2410" w:type="dxa"/>
            <w:tcBorders>
              <w:top w:val="single" w:sz="4" w:space="0" w:color="auto"/>
              <w:left w:val="single" w:sz="4" w:space="0" w:color="auto"/>
              <w:bottom w:val="single" w:sz="4" w:space="0" w:color="auto"/>
              <w:right w:val="single" w:sz="4" w:space="0" w:color="auto"/>
            </w:tcBorders>
          </w:tcPr>
          <w:p w:rsidR="002F20AE" w:rsidRPr="00637218" w:rsidRDefault="002F20AE" w:rsidP="004648FB">
            <w:pPr>
              <w:pStyle w:val="Tabletext"/>
              <w:jc w:val="center"/>
              <w:rPr>
                <w:lang w:val="en-US"/>
              </w:rPr>
            </w:pPr>
            <w:r>
              <w:rPr>
                <w:lang w:val="en-US"/>
              </w:rPr>
              <w:t>M. 1796</w:t>
            </w:r>
          </w:p>
        </w:tc>
      </w:tr>
    </w:tbl>
    <w:p w:rsidR="002F20AE" w:rsidRDefault="002F20AE" w:rsidP="004C28B1">
      <w:pPr>
        <w:pStyle w:val="Tablefin"/>
      </w:pPr>
    </w:p>
    <w:p w:rsidR="002F20AE" w:rsidRPr="00637218" w:rsidRDefault="002F20AE" w:rsidP="002F20AE">
      <w:pPr>
        <w:pStyle w:val="Heading2"/>
        <w:rPr>
          <w:lang w:val="en-US"/>
        </w:rPr>
      </w:pPr>
      <w:bookmarkStart w:id="16" w:name="_Toc282088245"/>
      <w:r w:rsidRPr="00637218">
        <w:rPr>
          <w:lang w:val="en-US"/>
        </w:rPr>
        <w:t>4.3</w:t>
      </w:r>
      <w:r w:rsidRPr="00B06366">
        <w:rPr>
          <w:lang w:val="en-US"/>
        </w:rPr>
        <w:tab/>
      </w:r>
      <w:r w:rsidRPr="00637218">
        <w:rPr>
          <w:lang w:val="en-US"/>
        </w:rPr>
        <w:t xml:space="preserve">Other </w:t>
      </w:r>
      <w:r w:rsidRPr="00637218">
        <w:t>aeronautical</w:t>
      </w:r>
      <w:r w:rsidRPr="00637218">
        <w:rPr>
          <w:lang w:val="en-US"/>
        </w:rPr>
        <w:t xml:space="preserve"> radionavigation spectrum</w:t>
      </w:r>
      <w:bookmarkEnd w:id="16"/>
    </w:p>
    <w:p w:rsidR="002F20AE" w:rsidRDefault="002F20AE" w:rsidP="002F20AE">
      <w:pPr>
        <w:rPr>
          <w:lang w:val="en-US"/>
        </w:rPr>
      </w:pPr>
      <w:r w:rsidRPr="00637218">
        <w:rPr>
          <w:lang w:val="en-US"/>
        </w:rPr>
        <w:t>There are currently twelve</w:t>
      </w:r>
      <w:r w:rsidRPr="004D3A05">
        <w:rPr>
          <w:lang w:val="en-US"/>
        </w:rPr>
        <w:t xml:space="preserve"> </w:t>
      </w:r>
      <w:r w:rsidRPr="00637218">
        <w:rPr>
          <w:lang w:val="en-US"/>
        </w:rPr>
        <w:t xml:space="preserve">other frequency bands allocated to </w:t>
      </w:r>
      <w:r>
        <w:rPr>
          <w:lang w:val="en-US"/>
        </w:rPr>
        <w:t>ARNS that are used to support a </w:t>
      </w:r>
      <w:r w:rsidRPr="00637218">
        <w:rPr>
          <w:lang w:val="en-US"/>
        </w:rPr>
        <w:t>variety of AR</w:t>
      </w:r>
      <w:r>
        <w:rPr>
          <w:lang w:val="en-US"/>
        </w:rPr>
        <w:t>N</w:t>
      </w:r>
      <w:r w:rsidRPr="00637218">
        <w:rPr>
          <w:lang w:val="en-US"/>
        </w:rPr>
        <w:t>S applications.</w:t>
      </w:r>
      <w:r>
        <w:rPr>
          <w:lang w:val="en-US"/>
        </w:rPr>
        <w:t xml:space="preserve"> </w:t>
      </w:r>
      <w:r w:rsidRPr="00637218">
        <w:rPr>
          <w:lang w:val="en-US"/>
        </w:rPr>
        <w:t>These bands are listed in Table 5.</w:t>
      </w:r>
      <w:r>
        <w:rPr>
          <w:lang w:val="en-US"/>
        </w:rPr>
        <w:t xml:space="preserve"> </w:t>
      </w:r>
      <w:r w:rsidRPr="00637218">
        <w:rPr>
          <w:lang w:val="en-US"/>
        </w:rPr>
        <w:t>There are existing standards for the ARNS systems in many of these bands.</w:t>
      </w:r>
      <w:r>
        <w:rPr>
          <w:lang w:val="en-US"/>
        </w:rPr>
        <w:t xml:space="preserve"> </w:t>
      </w:r>
      <w:r w:rsidRPr="00637218">
        <w:rPr>
          <w:lang w:val="en-US"/>
        </w:rPr>
        <w:t>It should be noted that some of these bands may be appropriate for ABS&amp;A or GBS&amp;A radars.</w:t>
      </w:r>
    </w:p>
    <w:p w:rsidR="00590FD6" w:rsidRPr="00637218" w:rsidRDefault="00590FD6" w:rsidP="002F20AE">
      <w:pPr>
        <w:rPr>
          <w:lang w:val="en-US"/>
        </w:rPr>
      </w:pPr>
    </w:p>
    <w:p w:rsidR="002F20AE" w:rsidRPr="00637218" w:rsidRDefault="002F20AE" w:rsidP="002F20AE">
      <w:pPr>
        <w:pStyle w:val="TableNo"/>
        <w:rPr>
          <w:lang w:val="en-US"/>
        </w:rPr>
      </w:pPr>
      <w:r w:rsidRPr="00637218">
        <w:rPr>
          <w:lang w:val="en-US"/>
        </w:rPr>
        <w:t>TABLE 5</w:t>
      </w:r>
    </w:p>
    <w:p w:rsidR="002F20AE" w:rsidRPr="00637218" w:rsidRDefault="002F20AE" w:rsidP="002F20AE">
      <w:pPr>
        <w:pStyle w:val="Tabletitle"/>
        <w:rPr>
          <w:lang w:val="en-US"/>
        </w:rPr>
      </w:pPr>
      <w:r w:rsidRPr="00637218">
        <w:rPr>
          <w:lang w:val="en-US"/>
        </w:rPr>
        <w:t>Other</w:t>
      </w:r>
      <w:r w:rsidRPr="004D3A05">
        <w:rPr>
          <w:lang w:val="en-US"/>
        </w:rPr>
        <w:t xml:space="preserve"> </w:t>
      </w:r>
      <w:r w:rsidRPr="00637218">
        <w:rPr>
          <w:lang w:val="en-US"/>
        </w:rPr>
        <w:t>ARNS allocations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559"/>
        <w:gridCol w:w="2126"/>
        <w:gridCol w:w="1559"/>
        <w:gridCol w:w="2410"/>
      </w:tblGrid>
      <w:tr w:rsidR="002F20AE" w:rsidRPr="008F4293" w:rsidTr="004C28B1">
        <w:trPr>
          <w:jc w:val="center"/>
        </w:trPr>
        <w:tc>
          <w:tcPr>
            <w:tcW w:w="1985" w:type="dxa"/>
            <w:vAlign w:val="center"/>
          </w:tcPr>
          <w:p w:rsidR="002F20AE" w:rsidRPr="00637218" w:rsidRDefault="002F20AE" w:rsidP="004C28B1">
            <w:pPr>
              <w:pStyle w:val="Tablehead"/>
              <w:rPr>
                <w:lang w:val="en-US"/>
              </w:rPr>
            </w:pPr>
            <w:r w:rsidRPr="00637218">
              <w:rPr>
                <w:lang w:val="en-US"/>
              </w:rPr>
              <w:t>Band</w:t>
            </w:r>
          </w:p>
        </w:tc>
        <w:tc>
          <w:tcPr>
            <w:tcW w:w="1559" w:type="dxa"/>
            <w:vAlign w:val="center"/>
          </w:tcPr>
          <w:p w:rsidR="002F20AE" w:rsidRPr="00637218" w:rsidRDefault="002F20AE" w:rsidP="004C28B1">
            <w:pPr>
              <w:pStyle w:val="Tablehead"/>
              <w:rPr>
                <w:lang w:val="en-US"/>
              </w:rPr>
            </w:pPr>
            <w:r w:rsidRPr="00637218">
              <w:rPr>
                <w:lang w:val="en-US"/>
              </w:rPr>
              <w:t>Status</w:t>
            </w:r>
          </w:p>
        </w:tc>
        <w:tc>
          <w:tcPr>
            <w:tcW w:w="2126" w:type="dxa"/>
            <w:vAlign w:val="center"/>
          </w:tcPr>
          <w:p w:rsidR="002F20AE" w:rsidRPr="00637218" w:rsidRDefault="002F20AE" w:rsidP="004C28B1">
            <w:pPr>
              <w:pStyle w:val="Tablehead"/>
              <w:rPr>
                <w:lang w:val="en-US"/>
              </w:rPr>
            </w:pPr>
            <w:r w:rsidRPr="00637218">
              <w:rPr>
                <w:lang w:val="en-US"/>
              </w:rPr>
              <w:t xml:space="preserve">Applicable </w:t>
            </w:r>
            <w:r>
              <w:rPr>
                <w:lang w:val="en-US"/>
              </w:rPr>
              <w:t>RR</w:t>
            </w:r>
            <w:r>
              <w:rPr>
                <w:lang w:val="en-US"/>
              </w:rPr>
              <w:br/>
              <w:t xml:space="preserve">(Edition of 2008) </w:t>
            </w:r>
            <w:r w:rsidRPr="00637218">
              <w:rPr>
                <w:lang w:val="en-US"/>
              </w:rPr>
              <w:t>footnotes</w:t>
            </w:r>
          </w:p>
        </w:tc>
        <w:tc>
          <w:tcPr>
            <w:tcW w:w="1559" w:type="dxa"/>
          </w:tcPr>
          <w:p w:rsidR="002F20AE" w:rsidRPr="00637218" w:rsidRDefault="002F20AE" w:rsidP="004C28B1">
            <w:pPr>
              <w:pStyle w:val="Tablehead"/>
              <w:rPr>
                <w:lang w:val="en-US"/>
              </w:rPr>
            </w:pPr>
            <w:r>
              <w:rPr>
                <w:lang w:val="en-US"/>
              </w:rPr>
              <w:t>Example</w:t>
            </w:r>
            <w:r w:rsidR="004C28B1">
              <w:rPr>
                <w:lang w:val="en-US"/>
              </w:rPr>
              <w:br/>
            </w:r>
            <w:r>
              <w:rPr>
                <w:lang w:val="en-US"/>
              </w:rPr>
              <w:t xml:space="preserve">of </w:t>
            </w:r>
            <w:r w:rsidRPr="00637218">
              <w:rPr>
                <w:lang w:val="en-US"/>
              </w:rPr>
              <w:t>Aviation Standards</w:t>
            </w:r>
          </w:p>
        </w:tc>
        <w:tc>
          <w:tcPr>
            <w:tcW w:w="2410" w:type="dxa"/>
          </w:tcPr>
          <w:p w:rsidR="002F20AE" w:rsidRPr="00637218" w:rsidRDefault="002F20AE" w:rsidP="004C28B1">
            <w:pPr>
              <w:pStyle w:val="Tablehead"/>
              <w:rPr>
                <w:lang w:val="en-US"/>
              </w:rPr>
            </w:pPr>
            <w:r w:rsidRPr="00637218">
              <w:rPr>
                <w:lang w:val="en-US"/>
              </w:rPr>
              <w:t>ITU-R</w:t>
            </w:r>
            <w:r w:rsidR="004C28B1">
              <w:rPr>
                <w:lang w:val="en-US"/>
              </w:rPr>
              <w:br/>
            </w:r>
            <w:r w:rsidRPr="00637218">
              <w:rPr>
                <w:lang w:val="en-US"/>
              </w:rPr>
              <w:t>Recommendations</w:t>
            </w: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190-285 kHz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5.68, 5.69, 5.70, 5.71</w:t>
            </w:r>
          </w:p>
        </w:tc>
        <w:tc>
          <w:tcPr>
            <w:tcW w:w="1559" w:type="dxa"/>
          </w:tcPr>
          <w:p w:rsidR="002F20AE" w:rsidRPr="00637218" w:rsidRDefault="002F20AE" w:rsidP="004648FB">
            <w:pPr>
              <w:pStyle w:val="Tabletext"/>
              <w:jc w:val="center"/>
              <w:rPr>
                <w:lang w:val="en-US"/>
              </w:rPr>
            </w:pPr>
            <w:r w:rsidRPr="00637218">
              <w:rPr>
                <w:lang w:val="en-US"/>
              </w:rPr>
              <w:t>C41d</w:t>
            </w:r>
            <w:r w:rsidR="004C28B1" w:rsidRPr="004C28B1">
              <w:rPr>
                <w:vertAlign w:val="superscript"/>
                <w:lang w:val="en-US"/>
              </w:rPr>
              <w:t>(1)</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325</w:t>
            </w:r>
            <w:r>
              <w:rPr>
                <w:lang w:val="en-US"/>
              </w:rPr>
              <w:t>-</w:t>
            </w:r>
            <w:r w:rsidRPr="00637218">
              <w:rPr>
                <w:lang w:val="en-US"/>
              </w:rPr>
              <w:t>405kHz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5.72</w:t>
            </w:r>
          </w:p>
        </w:tc>
        <w:tc>
          <w:tcPr>
            <w:tcW w:w="1559" w:type="dxa"/>
          </w:tcPr>
          <w:p w:rsidR="002F20AE" w:rsidRPr="00637218" w:rsidRDefault="002F20AE" w:rsidP="004648FB">
            <w:pPr>
              <w:pStyle w:val="Tabletext"/>
              <w:jc w:val="center"/>
              <w:rPr>
                <w:lang w:val="en-US"/>
              </w:rPr>
            </w:pPr>
            <w:r w:rsidRPr="00637218">
              <w:rPr>
                <w:lang w:val="en-US"/>
              </w:rPr>
              <w:t>C41d</w:t>
            </w:r>
            <w:r w:rsidR="004C28B1" w:rsidRPr="004C28B1">
              <w:rPr>
                <w:vertAlign w:val="superscript"/>
                <w:lang w:val="en-US"/>
              </w:rPr>
              <w:t>(1)</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415</w:t>
            </w:r>
            <w:r>
              <w:rPr>
                <w:lang w:val="en-US"/>
              </w:rPr>
              <w:t>-</w:t>
            </w:r>
            <w:r w:rsidRPr="00637218">
              <w:rPr>
                <w:lang w:val="en-US"/>
              </w:rPr>
              <w:t>435 kHz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5.72</w:t>
            </w:r>
          </w:p>
        </w:tc>
        <w:tc>
          <w:tcPr>
            <w:tcW w:w="1559" w:type="dxa"/>
          </w:tcPr>
          <w:p w:rsidR="002F20AE" w:rsidRPr="00637218" w:rsidRDefault="002F20AE" w:rsidP="004648FB">
            <w:pPr>
              <w:pStyle w:val="Tabletext"/>
              <w:jc w:val="center"/>
              <w:rPr>
                <w:lang w:val="en-US"/>
              </w:rPr>
            </w:pPr>
            <w:r w:rsidRPr="00637218">
              <w:rPr>
                <w:lang w:val="en-US"/>
              </w:rPr>
              <w:t>C41d</w:t>
            </w:r>
            <w:r w:rsidR="004C28B1" w:rsidRPr="004C28B1">
              <w:rPr>
                <w:vertAlign w:val="superscript"/>
                <w:lang w:val="en-US"/>
              </w:rPr>
              <w:t>(1)</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510-535 kHz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5.72</w:t>
            </w:r>
          </w:p>
        </w:tc>
        <w:tc>
          <w:tcPr>
            <w:tcW w:w="1559" w:type="dxa"/>
          </w:tcPr>
          <w:p w:rsidR="002F20AE" w:rsidRPr="00637218" w:rsidRDefault="002F20AE" w:rsidP="004648FB">
            <w:pPr>
              <w:pStyle w:val="Tabletext"/>
              <w:jc w:val="center"/>
              <w:rPr>
                <w:lang w:val="en-US"/>
              </w:rPr>
            </w:pPr>
            <w:r w:rsidRPr="00637218">
              <w:rPr>
                <w:lang w:val="en-US"/>
              </w:rPr>
              <w:t>C41d</w:t>
            </w:r>
            <w:r w:rsidR="004C28B1" w:rsidRPr="004C28B1">
              <w:rPr>
                <w:vertAlign w:val="superscript"/>
                <w:lang w:val="en-US"/>
              </w:rPr>
              <w:t>(1)</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74.8-75.2 MHz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5.180, 5.181</w:t>
            </w:r>
          </w:p>
        </w:tc>
        <w:tc>
          <w:tcPr>
            <w:tcW w:w="1559" w:type="dxa"/>
          </w:tcPr>
          <w:p w:rsidR="002F20AE" w:rsidRPr="00637218" w:rsidRDefault="002F20AE" w:rsidP="004C28B1">
            <w:pPr>
              <w:pStyle w:val="Tabletext"/>
              <w:jc w:val="center"/>
              <w:rPr>
                <w:lang w:val="en-US"/>
              </w:rPr>
            </w:pPr>
            <w:r w:rsidRPr="00637218">
              <w:rPr>
                <w:lang w:val="en-US"/>
              </w:rPr>
              <w:t>C35d</w:t>
            </w:r>
            <w:r w:rsidR="004C28B1" w:rsidRPr="004C28B1">
              <w:rPr>
                <w:vertAlign w:val="superscript"/>
                <w:lang w:val="en-US"/>
              </w:rPr>
              <w:t>(</w:t>
            </w:r>
            <w:r w:rsidR="004C28B1">
              <w:rPr>
                <w:vertAlign w:val="superscript"/>
                <w:lang w:val="en-US"/>
              </w:rPr>
              <w:t>2</w:t>
            </w:r>
            <w:r w:rsidR="004C28B1" w:rsidRPr="004C28B1">
              <w:rPr>
                <w:vertAlign w:val="superscript"/>
                <w:lang w:val="en-US"/>
              </w:rPr>
              <w:t>)</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108-117.975MHz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5.197, 5.197A,</w:t>
            </w:r>
          </w:p>
        </w:tc>
        <w:tc>
          <w:tcPr>
            <w:tcW w:w="1559" w:type="dxa"/>
          </w:tcPr>
          <w:p w:rsidR="002F20AE" w:rsidRPr="00637218" w:rsidRDefault="002F20AE" w:rsidP="004C28B1">
            <w:pPr>
              <w:pStyle w:val="Tabletext"/>
              <w:ind w:left="-57" w:right="-57"/>
              <w:jc w:val="center"/>
              <w:rPr>
                <w:lang w:val="en-US"/>
              </w:rPr>
            </w:pPr>
            <w:r w:rsidRPr="00637218">
              <w:rPr>
                <w:lang w:val="en-US"/>
              </w:rPr>
              <w:t>C36e</w:t>
            </w:r>
            <w:r w:rsidR="004C28B1" w:rsidRPr="004C28B1">
              <w:rPr>
                <w:vertAlign w:val="superscript"/>
                <w:lang w:val="en-US"/>
              </w:rPr>
              <w:t>(</w:t>
            </w:r>
            <w:r w:rsidR="004C28B1">
              <w:rPr>
                <w:vertAlign w:val="superscript"/>
                <w:lang w:val="en-US"/>
              </w:rPr>
              <w:t>3</w:t>
            </w:r>
            <w:r w:rsidR="004C28B1" w:rsidRPr="004C28B1">
              <w:rPr>
                <w:vertAlign w:val="superscript"/>
                <w:lang w:val="en-US"/>
              </w:rPr>
              <w:t>)</w:t>
            </w:r>
            <w:r w:rsidRPr="00637218">
              <w:rPr>
                <w:lang w:val="en-US"/>
              </w:rPr>
              <w:t>, C40c</w:t>
            </w:r>
            <w:r w:rsidR="004C28B1" w:rsidRPr="004C28B1">
              <w:rPr>
                <w:vertAlign w:val="superscript"/>
                <w:lang w:val="en-US"/>
              </w:rPr>
              <w:t>(</w:t>
            </w:r>
            <w:r w:rsidR="004C28B1">
              <w:rPr>
                <w:vertAlign w:val="superscript"/>
                <w:lang w:val="en-US"/>
              </w:rPr>
              <w:t>4</w:t>
            </w:r>
            <w:r w:rsidR="004C28B1" w:rsidRPr="004C28B1">
              <w:rPr>
                <w:vertAlign w:val="superscript"/>
                <w:lang w:val="en-US"/>
              </w:rPr>
              <w:t>)</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328.6-335.4 MHz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5.258, 5.259</w:t>
            </w:r>
          </w:p>
        </w:tc>
        <w:tc>
          <w:tcPr>
            <w:tcW w:w="1559" w:type="dxa"/>
          </w:tcPr>
          <w:p w:rsidR="002F20AE" w:rsidRPr="00637218" w:rsidRDefault="002F20AE" w:rsidP="004C28B1">
            <w:pPr>
              <w:pStyle w:val="Tabletext"/>
              <w:jc w:val="center"/>
              <w:rPr>
                <w:lang w:val="en-US"/>
              </w:rPr>
            </w:pPr>
            <w:r w:rsidRPr="00637218">
              <w:rPr>
                <w:lang w:val="en-US"/>
              </w:rPr>
              <w:t>C34e</w:t>
            </w:r>
            <w:r w:rsidR="004C28B1" w:rsidRPr="004C28B1">
              <w:rPr>
                <w:vertAlign w:val="superscript"/>
                <w:lang w:val="en-US"/>
              </w:rPr>
              <w:t>(</w:t>
            </w:r>
            <w:r w:rsidR="004C28B1">
              <w:rPr>
                <w:vertAlign w:val="superscript"/>
                <w:lang w:val="en-US"/>
              </w:rPr>
              <w:t>5</w:t>
            </w:r>
            <w:r w:rsidR="004C28B1" w:rsidRPr="004C28B1">
              <w:rPr>
                <w:vertAlign w:val="superscript"/>
                <w:lang w:val="en-US"/>
              </w:rPr>
              <w:t>)</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960</w:t>
            </w:r>
            <w:r>
              <w:rPr>
                <w:lang w:val="en-US"/>
              </w:rPr>
              <w:t>-</w:t>
            </w:r>
            <w:r w:rsidRPr="00637218">
              <w:rPr>
                <w:lang w:val="en-US"/>
              </w:rPr>
              <w:t>1 215 MHz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5.328, 5.328A</w:t>
            </w:r>
          </w:p>
        </w:tc>
        <w:tc>
          <w:tcPr>
            <w:tcW w:w="1559" w:type="dxa"/>
          </w:tcPr>
          <w:p w:rsidR="002F20AE" w:rsidRPr="00637218" w:rsidRDefault="002F20AE" w:rsidP="004C28B1">
            <w:pPr>
              <w:pStyle w:val="Tabletext"/>
              <w:jc w:val="center"/>
              <w:rPr>
                <w:lang w:val="en-US"/>
              </w:rPr>
            </w:pPr>
            <w:r w:rsidRPr="00637218">
              <w:rPr>
                <w:lang w:val="en-US"/>
              </w:rPr>
              <w:t>C66c</w:t>
            </w:r>
            <w:r w:rsidR="004C28B1" w:rsidRPr="004C28B1">
              <w:rPr>
                <w:vertAlign w:val="superscript"/>
                <w:lang w:val="en-US"/>
              </w:rPr>
              <w:t>(</w:t>
            </w:r>
            <w:r w:rsidR="004C28B1">
              <w:rPr>
                <w:vertAlign w:val="superscript"/>
                <w:lang w:val="en-US"/>
              </w:rPr>
              <w:t>6</w:t>
            </w:r>
            <w:r w:rsidR="004C28B1" w:rsidRPr="004C28B1">
              <w:rPr>
                <w:vertAlign w:val="superscript"/>
                <w:lang w:val="en-US"/>
              </w:rPr>
              <w:t>)</w:t>
            </w:r>
          </w:p>
        </w:tc>
        <w:tc>
          <w:tcPr>
            <w:tcW w:w="2410" w:type="dxa"/>
          </w:tcPr>
          <w:p w:rsidR="002F20AE" w:rsidRPr="00637218" w:rsidRDefault="002F20AE" w:rsidP="004648FB">
            <w:pPr>
              <w:pStyle w:val="Tabletext"/>
              <w:jc w:val="center"/>
              <w:rPr>
                <w:lang w:val="en-US"/>
              </w:rPr>
            </w:pPr>
          </w:p>
        </w:tc>
      </w:tr>
      <w:tr w:rsidR="002F20AE" w:rsidRPr="008F4293" w:rsidTr="004C28B1">
        <w:trPr>
          <w:jc w:val="center"/>
        </w:trPr>
        <w:tc>
          <w:tcPr>
            <w:tcW w:w="1985" w:type="dxa"/>
          </w:tcPr>
          <w:p w:rsidR="002F20AE" w:rsidRPr="00637218" w:rsidRDefault="002F20AE" w:rsidP="004648FB">
            <w:pPr>
              <w:pStyle w:val="Tabletext"/>
              <w:jc w:val="center"/>
              <w:rPr>
                <w:lang w:val="en-US"/>
              </w:rPr>
            </w:pPr>
            <w:r w:rsidRPr="00637218">
              <w:rPr>
                <w:lang w:val="en-US"/>
              </w:rPr>
              <w:t>5 000</w:t>
            </w:r>
            <w:r>
              <w:rPr>
                <w:lang w:val="en-US"/>
              </w:rPr>
              <w:t>-</w:t>
            </w:r>
            <w:r w:rsidRPr="00637218">
              <w:rPr>
                <w:lang w:val="en-US"/>
              </w:rPr>
              <w:t>5 030 MHz</w:t>
            </w:r>
          </w:p>
        </w:tc>
        <w:tc>
          <w:tcPr>
            <w:tcW w:w="1559" w:type="dxa"/>
          </w:tcPr>
          <w:p w:rsidR="002F20AE" w:rsidRPr="00637218" w:rsidRDefault="002F20AE" w:rsidP="004648FB">
            <w:pPr>
              <w:pStyle w:val="Tabletext"/>
              <w:jc w:val="center"/>
              <w:rPr>
                <w:lang w:val="en-US"/>
              </w:rPr>
            </w:pPr>
            <w:r w:rsidRPr="00637218">
              <w:rPr>
                <w:lang w:val="en-US"/>
              </w:rPr>
              <w:t>primary</w:t>
            </w:r>
          </w:p>
        </w:tc>
        <w:tc>
          <w:tcPr>
            <w:tcW w:w="2126" w:type="dxa"/>
          </w:tcPr>
          <w:p w:rsidR="002F20AE" w:rsidRPr="004C28B1" w:rsidRDefault="002F20AE" w:rsidP="004648FB">
            <w:pPr>
              <w:pStyle w:val="Tabletext"/>
              <w:jc w:val="center"/>
              <w:rPr>
                <w:lang w:val="en-US"/>
              </w:rPr>
            </w:pPr>
            <w:r w:rsidRPr="004C28B1">
              <w:rPr>
                <w:lang w:val="en-US"/>
              </w:rPr>
              <w:t>5.367</w:t>
            </w:r>
          </w:p>
        </w:tc>
        <w:tc>
          <w:tcPr>
            <w:tcW w:w="1559" w:type="dxa"/>
          </w:tcPr>
          <w:p w:rsidR="002F20AE" w:rsidRPr="00637218" w:rsidRDefault="002F20AE" w:rsidP="004648FB">
            <w:pPr>
              <w:pStyle w:val="Tabletext"/>
              <w:jc w:val="center"/>
              <w:rPr>
                <w:lang w:val="en-US"/>
              </w:rPr>
            </w:pPr>
          </w:p>
        </w:tc>
        <w:tc>
          <w:tcPr>
            <w:tcW w:w="2410" w:type="dxa"/>
          </w:tcPr>
          <w:p w:rsidR="002F20AE" w:rsidRPr="00637218" w:rsidRDefault="002F20AE" w:rsidP="004648FB">
            <w:pPr>
              <w:pStyle w:val="Tabletext"/>
              <w:jc w:val="center"/>
              <w:rPr>
                <w:lang w:val="en-US"/>
              </w:rPr>
            </w:pPr>
          </w:p>
        </w:tc>
      </w:tr>
    </w:tbl>
    <w:p w:rsidR="00590FD6" w:rsidRPr="00637218" w:rsidRDefault="00590FD6" w:rsidP="00590FD6">
      <w:pPr>
        <w:pStyle w:val="TableNo"/>
        <w:rPr>
          <w:lang w:val="en-US"/>
        </w:rPr>
      </w:pPr>
      <w:r w:rsidRPr="00637218">
        <w:rPr>
          <w:lang w:val="en-US"/>
        </w:rPr>
        <w:lastRenderedPageBreak/>
        <w:t>TABLE 5</w:t>
      </w:r>
      <w:r>
        <w:rPr>
          <w:lang w:val="en-US"/>
        </w:rPr>
        <w:t xml:space="preserve"> (</w:t>
      </w:r>
      <w:r w:rsidRPr="00590FD6">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559"/>
        <w:gridCol w:w="2126"/>
        <w:gridCol w:w="1559"/>
        <w:gridCol w:w="2410"/>
      </w:tblGrid>
      <w:tr w:rsidR="00590FD6" w:rsidRPr="008F4293" w:rsidTr="004648FB">
        <w:trPr>
          <w:jc w:val="center"/>
        </w:trPr>
        <w:tc>
          <w:tcPr>
            <w:tcW w:w="1985" w:type="dxa"/>
            <w:vAlign w:val="center"/>
          </w:tcPr>
          <w:p w:rsidR="00590FD6" w:rsidRPr="00637218" w:rsidRDefault="00590FD6" w:rsidP="004648FB">
            <w:pPr>
              <w:pStyle w:val="Tablehead"/>
              <w:rPr>
                <w:lang w:val="en-US"/>
              </w:rPr>
            </w:pPr>
            <w:r w:rsidRPr="00637218">
              <w:rPr>
                <w:lang w:val="en-US"/>
              </w:rPr>
              <w:t>Band</w:t>
            </w:r>
          </w:p>
        </w:tc>
        <w:tc>
          <w:tcPr>
            <w:tcW w:w="1559" w:type="dxa"/>
            <w:vAlign w:val="center"/>
          </w:tcPr>
          <w:p w:rsidR="00590FD6" w:rsidRPr="00637218" w:rsidRDefault="00590FD6" w:rsidP="004648FB">
            <w:pPr>
              <w:pStyle w:val="Tablehead"/>
              <w:rPr>
                <w:lang w:val="en-US"/>
              </w:rPr>
            </w:pPr>
            <w:r w:rsidRPr="00637218">
              <w:rPr>
                <w:lang w:val="en-US"/>
              </w:rPr>
              <w:t>Status</w:t>
            </w:r>
          </w:p>
        </w:tc>
        <w:tc>
          <w:tcPr>
            <w:tcW w:w="2126" w:type="dxa"/>
            <w:vAlign w:val="center"/>
          </w:tcPr>
          <w:p w:rsidR="00590FD6" w:rsidRPr="00637218" w:rsidRDefault="00590FD6" w:rsidP="004648FB">
            <w:pPr>
              <w:pStyle w:val="Tablehead"/>
              <w:rPr>
                <w:lang w:val="en-US"/>
              </w:rPr>
            </w:pPr>
            <w:r w:rsidRPr="00637218">
              <w:rPr>
                <w:lang w:val="en-US"/>
              </w:rPr>
              <w:t xml:space="preserve">Applicable </w:t>
            </w:r>
            <w:r>
              <w:rPr>
                <w:lang w:val="en-US"/>
              </w:rPr>
              <w:t>RR</w:t>
            </w:r>
            <w:r>
              <w:rPr>
                <w:lang w:val="en-US"/>
              </w:rPr>
              <w:br/>
              <w:t xml:space="preserve">(Edition of 2008) </w:t>
            </w:r>
            <w:r w:rsidRPr="00637218">
              <w:rPr>
                <w:lang w:val="en-US"/>
              </w:rPr>
              <w:t>footnotes</w:t>
            </w:r>
          </w:p>
        </w:tc>
        <w:tc>
          <w:tcPr>
            <w:tcW w:w="1559" w:type="dxa"/>
          </w:tcPr>
          <w:p w:rsidR="00590FD6" w:rsidRPr="00637218" w:rsidRDefault="00590FD6" w:rsidP="004648FB">
            <w:pPr>
              <w:pStyle w:val="Tablehead"/>
              <w:rPr>
                <w:lang w:val="en-US"/>
              </w:rPr>
            </w:pPr>
            <w:r>
              <w:rPr>
                <w:lang w:val="en-US"/>
              </w:rPr>
              <w:t>Example</w:t>
            </w:r>
            <w:r>
              <w:rPr>
                <w:lang w:val="en-US"/>
              </w:rPr>
              <w:br/>
              <w:t xml:space="preserve">of </w:t>
            </w:r>
            <w:r w:rsidRPr="00637218">
              <w:rPr>
                <w:lang w:val="en-US"/>
              </w:rPr>
              <w:t>Aviation Standards</w:t>
            </w:r>
          </w:p>
        </w:tc>
        <w:tc>
          <w:tcPr>
            <w:tcW w:w="2410" w:type="dxa"/>
          </w:tcPr>
          <w:p w:rsidR="00590FD6" w:rsidRPr="00637218" w:rsidRDefault="00590FD6" w:rsidP="004648FB">
            <w:pPr>
              <w:pStyle w:val="Tablehead"/>
              <w:rPr>
                <w:lang w:val="en-US"/>
              </w:rPr>
            </w:pPr>
            <w:r w:rsidRPr="00637218">
              <w:rPr>
                <w:lang w:val="en-US"/>
              </w:rPr>
              <w:t>ITU-R</w:t>
            </w:r>
            <w:r>
              <w:rPr>
                <w:lang w:val="en-US"/>
              </w:rPr>
              <w:br/>
            </w:r>
            <w:r w:rsidRPr="00637218">
              <w:rPr>
                <w:lang w:val="en-US"/>
              </w:rPr>
              <w:t>Recommendations</w:t>
            </w:r>
          </w:p>
        </w:tc>
      </w:tr>
      <w:tr w:rsidR="002F20AE" w:rsidRPr="00005DDF" w:rsidTr="004C28B1">
        <w:trPr>
          <w:jc w:val="center"/>
        </w:trPr>
        <w:tc>
          <w:tcPr>
            <w:tcW w:w="1985" w:type="dxa"/>
          </w:tcPr>
          <w:p w:rsidR="002F20AE" w:rsidRPr="00005DDF" w:rsidRDefault="002F20AE" w:rsidP="004648FB">
            <w:pPr>
              <w:pStyle w:val="Tabletext"/>
              <w:jc w:val="center"/>
            </w:pPr>
            <w:r w:rsidRPr="00005DDF">
              <w:t>5 030-5 150 MHz</w:t>
            </w:r>
          </w:p>
        </w:tc>
        <w:tc>
          <w:tcPr>
            <w:tcW w:w="1559" w:type="dxa"/>
          </w:tcPr>
          <w:p w:rsidR="002F20AE" w:rsidRPr="00005DDF" w:rsidRDefault="002F20AE" w:rsidP="004648FB">
            <w:pPr>
              <w:pStyle w:val="Tabletext"/>
              <w:jc w:val="center"/>
            </w:pPr>
            <w:r w:rsidRPr="00005DDF">
              <w:t>primary</w:t>
            </w:r>
          </w:p>
        </w:tc>
        <w:tc>
          <w:tcPr>
            <w:tcW w:w="2126" w:type="dxa"/>
          </w:tcPr>
          <w:p w:rsidR="002F20AE" w:rsidRPr="00005DDF" w:rsidRDefault="002F20AE" w:rsidP="004648FB">
            <w:pPr>
              <w:pStyle w:val="Tabletext"/>
              <w:jc w:val="center"/>
            </w:pPr>
            <w:r w:rsidRPr="00005DDF">
              <w:t>5.367, 5.444, 5.444A, 5.446, 5.447, 5.447B, 5.447C</w:t>
            </w:r>
          </w:p>
        </w:tc>
        <w:tc>
          <w:tcPr>
            <w:tcW w:w="1559" w:type="dxa"/>
          </w:tcPr>
          <w:p w:rsidR="002F20AE" w:rsidRPr="00005DDF" w:rsidRDefault="002F20AE" w:rsidP="004C28B1">
            <w:pPr>
              <w:pStyle w:val="Tabletext"/>
              <w:jc w:val="center"/>
            </w:pPr>
            <w:r w:rsidRPr="00005DDF">
              <w:t>C104</w:t>
            </w:r>
            <w:r w:rsidR="004C28B1" w:rsidRPr="004C28B1">
              <w:rPr>
                <w:vertAlign w:val="superscript"/>
                <w:lang w:val="en-US"/>
              </w:rPr>
              <w:t>(</w:t>
            </w:r>
            <w:r w:rsidR="004C28B1">
              <w:rPr>
                <w:vertAlign w:val="superscript"/>
                <w:lang w:val="en-US"/>
              </w:rPr>
              <w:t>7</w:t>
            </w:r>
            <w:r w:rsidR="004C28B1" w:rsidRPr="004C28B1">
              <w:rPr>
                <w:vertAlign w:val="superscript"/>
                <w:lang w:val="en-US"/>
              </w:rPr>
              <w:t>)</w:t>
            </w:r>
          </w:p>
        </w:tc>
        <w:tc>
          <w:tcPr>
            <w:tcW w:w="2410" w:type="dxa"/>
          </w:tcPr>
          <w:p w:rsidR="002F20AE" w:rsidRPr="00005DDF" w:rsidRDefault="002F20AE" w:rsidP="004648FB">
            <w:pPr>
              <w:pStyle w:val="Tabletext"/>
              <w:jc w:val="center"/>
            </w:pPr>
          </w:p>
        </w:tc>
      </w:tr>
      <w:tr w:rsidR="002F20AE" w:rsidRPr="00005DDF" w:rsidTr="004C28B1">
        <w:trPr>
          <w:jc w:val="center"/>
        </w:trPr>
        <w:tc>
          <w:tcPr>
            <w:tcW w:w="1985" w:type="dxa"/>
          </w:tcPr>
          <w:p w:rsidR="002F20AE" w:rsidRPr="00005DDF" w:rsidRDefault="002F20AE" w:rsidP="004648FB">
            <w:pPr>
              <w:pStyle w:val="Tabletext"/>
              <w:jc w:val="center"/>
            </w:pPr>
            <w:r w:rsidRPr="00005DDF">
              <w:t>5 150-5 250 MHz</w:t>
            </w:r>
          </w:p>
        </w:tc>
        <w:tc>
          <w:tcPr>
            <w:tcW w:w="1559" w:type="dxa"/>
          </w:tcPr>
          <w:p w:rsidR="002F20AE" w:rsidRPr="00005DDF" w:rsidRDefault="002F20AE" w:rsidP="004648FB">
            <w:pPr>
              <w:pStyle w:val="Tabletext"/>
              <w:jc w:val="center"/>
            </w:pPr>
            <w:r w:rsidRPr="00005DDF">
              <w:t>primary</w:t>
            </w:r>
          </w:p>
        </w:tc>
        <w:tc>
          <w:tcPr>
            <w:tcW w:w="2126" w:type="dxa"/>
          </w:tcPr>
          <w:p w:rsidR="002F20AE" w:rsidRPr="00005DDF" w:rsidRDefault="002F20AE" w:rsidP="004648FB">
            <w:pPr>
              <w:pStyle w:val="Tabletext"/>
              <w:jc w:val="center"/>
            </w:pPr>
            <w:r w:rsidRPr="00005DDF">
              <w:t>5.367, 5.444, 5.444A, 5.446, 5.447, 5.447B, 5.447C</w:t>
            </w:r>
          </w:p>
        </w:tc>
        <w:tc>
          <w:tcPr>
            <w:tcW w:w="1559" w:type="dxa"/>
          </w:tcPr>
          <w:p w:rsidR="002F20AE" w:rsidRPr="00005DDF" w:rsidRDefault="002F20AE" w:rsidP="004648FB">
            <w:pPr>
              <w:pStyle w:val="Tabletext"/>
              <w:jc w:val="center"/>
            </w:pPr>
          </w:p>
        </w:tc>
        <w:tc>
          <w:tcPr>
            <w:tcW w:w="2410" w:type="dxa"/>
          </w:tcPr>
          <w:p w:rsidR="002F20AE" w:rsidRPr="00005DDF" w:rsidRDefault="002F20AE" w:rsidP="004648FB">
            <w:pPr>
              <w:pStyle w:val="Tabletext"/>
              <w:jc w:val="center"/>
            </w:pPr>
            <w:r w:rsidRPr="00005DDF">
              <w:t>M.1454, S.1426, S.1427</w:t>
            </w:r>
          </w:p>
        </w:tc>
      </w:tr>
      <w:tr w:rsidR="002F20AE" w:rsidRPr="00005DDF" w:rsidTr="004C28B1">
        <w:trPr>
          <w:jc w:val="center"/>
        </w:trPr>
        <w:tc>
          <w:tcPr>
            <w:tcW w:w="1985" w:type="dxa"/>
          </w:tcPr>
          <w:p w:rsidR="002F20AE" w:rsidRPr="00005DDF" w:rsidRDefault="002F20AE" w:rsidP="004648FB">
            <w:pPr>
              <w:pStyle w:val="Tabletext"/>
              <w:jc w:val="center"/>
            </w:pPr>
            <w:r w:rsidRPr="00005DDF">
              <w:t>15.400-15.700 GHz</w:t>
            </w:r>
          </w:p>
        </w:tc>
        <w:tc>
          <w:tcPr>
            <w:tcW w:w="1559" w:type="dxa"/>
          </w:tcPr>
          <w:p w:rsidR="002F20AE" w:rsidRPr="00005DDF" w:rsidRDefault="002F20AE" w:rsidP="004648FB">
            <w:pPr>
              <w:pStyle w:val="Tabletext"/>
              <w:jc w:val="center"/>
            </w:pPr>
            <w:r w:rsidRPr="00005DDF">
              <w:t>primary</w:t>
            </w:r>
          </w:p>
        </w:tc>
        <w:tc>
          <w:tcPr>
            <w:tcW w:w="2126" w:type="dxa"/>
          </w:tcPr>
          <w:p w:rsidR="002F20AE" w:rsidRPr="00005DDF" w:rsidRDefault="002F20AE" w:rsidP="004648FB">
            <w:pPr>
              <w:pStyle w:val="Tabletext"/>
              <w:jc w:val="center"/>
            </w:pPr>
            <w:r w:rsidRPr="00005DDF">
              <w:t>5.511A, 5.511C, 5.511D</w:t>
            </w:r>
          </w:p>
        </w:tc>
        <w:tc>
          <w:tcPr>
            <w:tcW w:w="1559" w:type="dxa"/>
          </w:tcPr>
          <w:p w:rsidR="002F20AE" w:rsidRPr="00005DDF" w:rsidRDefault="002F20AE" w:rsidP="004C28B1">
            <w:pPr>
              <w:pStyle w:val="Tabletext"/>
              <w:jc w:val="center"/>
            </w:pPr>
            <w:r w:rsidRPr="00005DDF">
              <w:t>C63c</w:t>
            </w:r>
            <w:r w:rsidR="004C28B1" w:rsidRPr="004C28B1">
              <w:rPr>
                <w:vertAlign w:val="superscript"/>
                <w:lang w:val="en-US"/>
              </w:rPr>
              <w:t>(</w:t>
            </w:r>
            <w:r w:rsidR="004C28B1">
              <w:rPr>
                <w:vertAlign w:val="superscript"/>
                <w:lang w:val="en-US"/>
              </w:rPr>
              <w:t>8</w:t>
            </w:r>
            <w:r w:rsidR="004C28B1" w:rsidRPr="004C28B1">
              <w:rPr>
                <w:vertAlign w:val="superscript"/>
                <w:lang w:val="en-US"/>
              </w:rPr>
              <w:t>)</w:t>
            </w:r>
          </w:p>
        </w:tc>
        <w:tc>
          <w:tcPr>
            <w:tcW w:w="2410" w:type="dxa"/>
          </w:tcPr>
          <w:p w:rsidR="002F20AE" w:rsidRPr="00005DDF" w:rsidRDefault="002F20AE" w:rsidP="004648FB">
            <w:pPr>
              <w:pStyle w:val="Tabletext"/>
              <w:jc w:val="center"/>
            </w:pPr>
            <w:r w:rsidRPr="00005DDF">
              <w:t>S.1340, S.1341</w:t>
            </w:r>
          </w:p>
        </w:tc>
      </w:tr>
      <w:tr w:rsidR="002F20AE" w:rsidRPr="008F4293" w:rsidTr="004C28B1">
        <w:trPr>
          <w:jc w:val="center"/>
        </w:trPr>
        <w:tc>
          <w:tcPr>
            <w:tcW w:w="9639" w:type="dxa"/>
            <w:gridSpan w:val="5"/>
            <w:tcBorders>
              <w:left w:val="nil"/>
              <w:bottom w:val="nil"/>
              <w:right w:val="nil"/>
            </w:tcBorders>
          </w:tcPr>
          <w:p w:rsidR="002F20AE" w:rsidRPr="00637218" w:rsidRDefault="004C28B1" w:rsidP="004C28B1">
            <w:pPr>
              <w:pStyle w:val="Tablelegend"/>
              <w:rPr>
                <w:lang w:val="en-US"/>
              </w:rPr>
            </w:pPr>
            <w:r w:rsidRPr="004C28B1">
              <w:rPr>
                <w:vertAlign w:val="superscript"/>
                <w:lang w:val="en-US"/>
              </w:rPr>
              <w:t>(1)</w:t>
            </w:r>
            <w:r w:rsidR="002F20AE" w:rsidRPr="00B06366">
              <w:rPr>
                <w:lang w:val="en-US"/>
              </w:rPr>
              <w:tab/>
            </w:r>
            <w:r w:rsidR="002F20AE" w:rsidRPr="00637218">
              <w:rPr>
                <w:lang w:val="en-US"/>
              </w:rPr>
              <w:t>Department of Transportation, Federal Aviation Administration, Aircraft Certification Service, Washington DC, Technical Standard Order TSO-C41d, Airborne Automatic Direction Finding (ADF) Equipment, 6 May 1985</w:t>
            </w:r>
            <w:r w:rsidR="002F20AE">
              <w:rPr>
                <w:lang w:val="en-US"/>
              </w:rPr>
              <w:t>.</w:t>
            </w:r>
          </w:p>
          <w:p w:rsidR="002F20AE" w:rsidRPr="00637218" w:rsidRDefault="004C28B1" w:rsidP="004C28B1">
            <w:pPr>
              <w:pStyle w:val="Tablelegend"/>
              <w:rPr>
                <w:lang w:val="en-US"/>
              </w:rPr>
            </w:pPr>
            <w:r w:rsidRPr="004C28B1">
              <w:rPr>
                <w:vertAlign w:val="superscript"/>
                <w:lang w:val="en-US"/>
              </w:rPr>
              <w:t>(</w:t>
            </w:r>
            <w:r>
              <w:rPr>
                <w:vertAlign w:val="superscript"/>
                <w:lang w:val="en-US"/>
              </w:rPr>
              <w:t>2</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TSO-C35d, Airborne Radio Marker Receiving Equipment, 5</w:t>
            </w:r>
            <w:r>
              <w:rPr>
                <w:lang w:val="en-US"/>
              </w:rPr>
              <w:t> </w:t>
            </w:r>
            <w:r w:rsidR="002F20AE" w:rsidRPr="00637218">
              <w:rPr>
                <w:lang w:val="en-US"/>
              </w:rPr>
              <w:t>May 1971</w:t>
            </w:r>
            <w:r w:rsidR="002F20AE">
              <w:rPr>
                <w:lang w:val="en-US"/>
              </w:rPr>
              <w:t>.</w:t>
            </w:r>
          </w:p>
          <w:p w:rsidR="002F20AE" w:rsidRPr="00637218" w:rsidRDefault="004C28B1" w:rsidP="004C28B1">
            <w:pPr>
              <w:pStyle w:val="Tablelegend"/>
              <w:rPr>
                <w:lang w:val="en-US"/>
              </w:rPr>
            </w:pPr>
            <w:r w:rsidRPr="004C28B1">
              <w:rPr>
                <w:vertAlign w:val="superscript"/>
                <w:lang w:val="en-US"/>
              </w:rPr>
              <w:t>(</w:t>
            </w:r>
            <w:r>
              <w:rPr>
                <w:vertAlign w:val="superscript"/>
                <w:lang w:val="en-US"/>
              </w:rPr>
              <w:t>3</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TSO-C36e, Airborne ILS Localizer Receiving Equipment Operating within the Radio Frequency Range of 108-112 Megahertz (MHz), 25 Jan</w:t>
            </w:r>
            <w:r>
              <w:rPr>
                <w:lang w:val="en-US"/>
              </w:rPr>
              <w:t>uary</w:t>
            </w:r>
            <w:r w:rsidR="002F20AE" w:rsidRPr="00637218">
              <w:rPr>
                <w:lang w:val="en-US"/>
              </w:rPr>
              <w:t xml:space="preserve"> 1988</w:t>
            </w:r>
            <w:r w:rsidR="002F20AE">
              <w:rPr>
                <w:lang w:val="en-US"/>
              </w:rPr>
              <w:t>.</w:t>
            </w:r>
          </w:p>
          <w:p w:rsidR="002F20AE" w:rsidRPr="00637218" w:rsidRDefault="004C28B1" w:rsidP="004C28B1">
            <w:pPr>
              <w:pStyle w:val="Tablelegend"/>
              <w:rPr>
                <w:lang w:val="en-US"/>
              </w:rPr>
            </w:pPr>
            <w:r w:rsidRPr="004C28B1">
              <w:rPr>
                <w:vertAlign w:val="superscript"/>
                <w:lang w:val="en-US"/>
              </w:rPr>
              <w:t>(</w:t>
            </w:r>
            <w:r>
              <w:rPr>
                <w:vertAlign w:val="superscript"/>
                <w:lang w:val="en-US"/>
              </w:rPr>
              <w:t>4</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TSO-C40c, VOR Receiving Equipment Operating within the Radio Frequency Range of 108-117.95 Megahertz (MHz), 25 Jan</w:t>
            </w:r>
            <w:r>
              <w:rPr>
                <w:lang w:val="en-US"/>
              </w:rPr>
              <w:t>uary</w:t>
            </w:r>
            <w:r w:rsidR="002F20AE" w:rsidRPr="00637218">
              <w:rPr>
                <w:lang w:val="en-US"/>
              </w:rPr>
              <w:t xml:space="preserve"> 1988</w:t>
            </w:r>
            <w:r w:rsidR="002F20AE">
              <w:rPr>
                <w:lang w:val="en-US"/>
              </w:rPr>
              <w:t>.</w:t>
            </w:r>
          </w:p>
          <w:p w:rsidR="002F20AE" w:rsidRPr="00637218" w:rsidRDefault="004C28B1" w:rsidP="004C28B1">
            <w:pPr>
              <w:pStyle w:val="Tablelegend"/>
              <w:rPr>
                <w:lang w:val="en-US"/>
              </w:rPr>
            </w:pPr>
            <w:r w:rsidRPr="004C28B1">
              <w:rPr>
                <w:vertAlign w:val="superscript"/>
                <w:lang w:val="en-US"/>
              </w:rPr>
              <w:t>(</w:t>
            </w:r>
            <w:r>
              <w:rPr>
                <w:vertAlign w:val="superscript"/>
                <w:lang w:val="en-US"/>
              </w:rPr>
              <w:t>5</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TSO-C34e, Airborne ILS Glide Slope Receiving Equipment Operating within the Radio Frequency Range of 328.6-335.4 Megahertz (MHz), 15 Jan</w:t>
            </w:r>
            <w:r>
              <w:rPr>
                <w:lang w:val="en-US"/>
              </w:rPr>
              <w:t>uary</w:t>
            </w:r>
            <w:r w:rsidR="002F20AE" w:rsidRPr="00637218">
              <w:rPr>
                <w:lang w:val="en-US"/>
              </w:rPr>
              <w:t xml:space="preserve"> 1988</w:t>
            </w:r>
            <w:r w:rsidR="002F20AE">
              <w:rPr>
                <w:lang w:val="en-US"/>
              </w:rPr>
              <w:t>.</w:t>
            </w:r>
          </w:p>
          <w:p w:rsidR="002F20AE" w:rsidRDefault="004C28B1" w:rsidP="004C28B1">
            <w:pPr>
              <w:pStyle w:val="Tablelegend"/>
              <w:rPr>
                <w:lang w:val="en-US"/>
              </w:rPr>
            </w:pPr>
            <w:r w:rsidRPr="004C28B1">
              <w:rPr>
                <w:vertAlign w:val="superscript"/>
                <w:lang w:val="en-US"/>
              </w:rPr>
              <w:t>(</w:t>
            </w:r>
            <w:r>
              <w:rPr>
                <w:vertAlign w:val="superscript"/>
                <w:lang w:val="en-US"/>
              </w:rPr>
              <w:t>6</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TSO-C66c, Distance Measuring Equipment (DME) Operating within the Radio Frequency Range of 960-1215 Megahertz (MHz), 18 Jan</w:t>
            </w:r>
            <w:r>
              <w:rPr>
                <w:lang w:val="en-US"/>
              </w:rPr>
              <w:t>uary</w:t>
            </w:r>
            <w:r w:rsidR="002F20AE" w:rsidRPr="00637218">
              <w:rPr>
                <w:lang w:val="en-US"/>
              </w:rPr>
              <w:t xml:space="preserve"> 1991</w:t>
            </w:r>
            <w:r w:rsidR="002F20AE">
              <w:rPr>
                <w:lang w:val="en-US"/>
              </w:rPr>
              <w:t>.</w:t>
            </w:r>
          </w:p>
          <w:p w:rsidR="002F20AE" w:rsidRDefault="004C28B1" w:rsidP="004C28B1">
            <w:pPr>
              <w:pStyle w:val="Tablelegend"/>
              <w:rPr>
                <w:lang w:val="en-US"/>
              </w:rPr>
            </w:pPr>
            <w:r w:rsidRPr="004C28B1">
              <w:rPr>
                <w:vertAlign w:val="superscript"/>
                <w:lang w:val="en-US"/>
              </w:rPr>
              <w:t>(</w:t>
            </w:r>
            <w:r>
              <w:rPr>
                <w:vertAlign w:val="superscript"/>
                <w:lang w:val="en-US"/>
              </w:rPr>
              <w:t>7</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TSO-C93, Microwave Landing System (MLS) Airborne Receiving Equipment, 22 June 1982</w:t>
            </w:r>
            <w:r w:rsidR="002F20AE">
              <w:rPr>
                <w:lang w:val="en-US"/>
              </w:rPr>
              <w:t>.</w:t>
            </w:r>
          </w:p>
          <w:p w:rsidR="002F20AE" w:rsidRPr="00637218" w:rsidRDefault="004C28B1" w:rsidP="004C28B1">
            <w:pPr>
              <w:pStyle w:val="Tablelegend"/>
              <w:rPr>
                <w:lang w:val="en-US"/>
              </w:rPr>
            </w:pPr>
            <w:r w:rsidRPr="004C28B1">
              <w:rPr>
                <w:vertAlign w:val="superscript"/>
                <w:lang w:val="en-US"/>
              </w:rPr>
              <w:t>(</w:t>
            </w:r>
            <w:r>
              <w:rPr>
                <w:vertAlign w:val="superscript"/>
                <w:lang w:val="en-US"/>
              </w:rPr>
              <w:t>8</w:t>
            </w:r>
            <w:r w:rsidRPr="004C28B1">
              <w:rPr>
                <w:vertAlign w:val="superscript"/>
                <w:lang w:val="en-US"/>
              </w:rPr>
              <w:t>)</w:t>
            </w:r>
            <w:r w:rsidR="002F20AE" w:rsidRPr="00B06366">
              <w:rPr>
                <w:lang w:val="en-US"/>
              </w:rPr>
              <w:tab/>
            </w:r>
            <w:r w:rsidR="002F20AE" w:rsidRPr="00637218">
              <w:rPr>
                <w:lang w:val="en-US"/>
              </w:rPr>
              <w:t>Department of Transportation, Federal Aviation Administration, Aircraft Certification Service, Washington DC, Technical Standard Order TSO-C63c, Airborne Weather and Ground Mapping Pulsed Radars, 18 Aug</w:t>
            </w:r>
            <w:r>
              <w:rPr>
                <w:lang w:val="en-US"/>
              </w:rPr>
              <w:t>ust</w:t>
            </w:r>
            <w:r w:rsidR="002F20AE" w:rsidRPr="00637218">
              <w:rPr>
                <w:lang w:val="en-US"/>
              </w:rPr>
              <w:t xml:space="preserve"> 1983</w:t>
            </w:r>
            <w:r w:rsidR="002F20AE">
              <w:rPr>
                <w:lang w:val="en-US"/>
              </w:rPr>
              <w:t>.</w:t>
            </w:r>
          </w:p>
        </w:tc>
      </w:tr>
    </w:tbl>
    <w:p w:rsidR="004C28B1" w:rsidRDefault="004C28B1" w:rsidP="004C28B1">
      <w:pPr>
        <w:pStyle w:val="Tablefin"/>
      </w:pPr>
    </w:p>
    <w:p w:rsidR="002F20AE" w:rsidRPr="007240DB" w:rsidRDefault="002F20AE" w:rsidP="002F20AE">
      <w:pPr>
        <w:pStyle w:val="Heading1"/>
      </w:pPr>
      <w:bookmarkStart w:id="17" w:name="_Toc282088246"/>
      <w:r>
        <w:t>5</w:t>
      </w:r>
      <w:r w:rsidRPr="007240DB">
        <w:tab/>
      </w:r>
      <w:r w:rsidRPr="00447D01">
        <w:t>Conclusions</w:t>
      </w:r>
      <w:bookmarkEnd w:id="17"/>
    </w:p>
    <w:p w:rsidR="002F20AE" w:rsidRPr="00D95063" w:rsidRDefault="002F20AE" w:rsidP="004C28B1">
      <w:pPr>
        <w:rPr>
          <w:lang w:val="en-US"/>
        </w:rPr>
      </w:pPr>
      <w:r w:rsidRPr="007E28FC">
        <w:t>This Report provides an explanation of</w:t>
      </w:r>
      <w:r w:rsidRPr="00637218">
        <w:t xml:space="preserve"> the requirements for S&amp;A sensors to support UAS operations as well as the current status of allocations that </w:t>
      </w:r>
      <w:r>
        <w:t>allow this usage</w:t>
      </w:r>
      <w:r w:rsidRPr="00637218">
        <w:t>.</w:t>
      </w:r>
      <w:r>
        <w:t xml:space="preserve"> </w:t>
      </w:r>
      <w:r w:rsidRPr="00637218">
        <w:t>Tables 3 through 5</w:t>
      </w:r>
      <w:r>
        <w:t> </w:t>
      </w:r>
      <w:r w:rsidRPr="00637218">
        <w:t>provide alternative bands that have allocations for airborne and ground</w:t>
      </w:r>
      <w:r>
        <w:t>-</w:t>
      </w:r>
      <w:r w:rsidRPr="00637218">
        <w:t>based applications of UAS S&amp;A.</w:t>
      </w:r>
      <w:r>
        <w:t xml:space="preserve"> As </w:t>
      </w:r>
      <w:r w:rsidRPr="00637218">
        <w:t xml:space="preserve">discussed in </w:t>
      </w:r>
      <w:r w:rsidR="004C28B1">
        <w:t>§ </w:t>
      </w:r>
      <w:r w:rsidRPr="00637218">
        <w:t>3, ABS&amp;A systems are constrained by UA SWaP.</w:t>
      </w:r>
      <w:r>
        <w:t xml:space="preserve"> </w:t>
      </w:r>
      <w:r w:rsidRPr="00637218">
        <w:t xml:space="preserve">Also, weather or atmospheric attenuation must be considered when choosing spectrum for ABS&amp;A because of the impact in meeting the operational requirements of the S&amp;A function described in </w:t>
      </w:r>
      <w:r w:rsidR="004C28B1">
        <w:t>§ </w:t>
      </w:r>
      <w:r w:rsidRPr="00637218">
        <w:t>2.</w:t>
      </w:r>
      <w:r>
        <w:t xml:space="preserve"> </w:t>
      </w:r>
      <w:r w:rsidRPr="00637218">
        <w:t>GBS&amp;A on the other hand is largely free from SWaP considerations and are less constrained by weather and atmospheric attenuation.</w:t>
      </w:r>
      <w:r>
        <w:t xml:space="preserve"> </w:t>
      </w:r>
      <w:r w:rsidRPr="00637218">
        <w:t xml:space="preserve">Thus, selection of the most suitable band for any particular UAS S&amp;A </w:t>
      </w:r>
      <w:r w:rsidRPr="00637218">
        <w:lastRenderedPageBreak/>
        <w:t>application must consider performance aspects, which may be constrained due to available technology.</w:t>
      </w:r>
      <w:r>
        <w:t xml:space="preserve"> </w:t>
      </w:r>
      <w:r w:rsidRPr="00637218">
        <w:t>Many of the existing ARNS are already in use and the existing users of these bands will need to be considered when selecting ARNS bands for S&amp;A applications.</w:t>
      </w:r>
    </w:p>
    <w:p w:rsidR="002F20AE" w:rsidRPr="00637218" w:rsidRDefault="002F20AE" w:rsidP="002F20AE">
      <w:pPr>
        <w:rPr>
          <w:lang w:val="en-US"/>
        </w:rPr>
      </w:pPr>
    </w:p>
    <w:p w:rsidR="002F20AE" w:rsidRPr="00005DDF" w:rsidRDefault="002F20AE" w:rsidP="004C28B1">
      <w:pPr>
        <w:pStyle w:val="Reftitle"/>
      </w:pPr>
      <w:r w:rsidRPr="00005DDF">
        <w:t>Glossary</w:t>
      </w:r>
    </w:p>
    <w:p w:rsidR="004C28B1" w:rsidRDefault="004C28B1" w:rsidP="004C28B1">
      <w:pPr>
        <w:rPr>
          <w:lang w:val="en-US"/>
        </w:rPr>
      </w:pPr>
    </w:p>
    <w:p w:rsidR="002F20AE" w:rsidRPr="00637218" w:rsidRDefault="002F20AE" w:rsidP="004C28B1">
      <w:pPr>
        <w:tabs>
          <w:tab w:val="clear" w:pos="794"/>
        </w:tabs>
        <w:rPr>
          <w:lang w:val="en-US"/>
        </w:rPr>
      </w:pPr>
      <w:r w:rsidRPr="00637218">
        <w:rPr>
          <w:lang w:val="en-US"/>
        </w:rPr>
        <w:t>ABS&amp;A</w:t>
      </w:r>
      <w:r w:rsidRPr="00B06366">
        <w:rPr>
          <w:lang w:val="en-US"/>
        </w:rPr>
        <w:tab/>
      </w:r>
      <w:r w:rsidRPr="00637218">
        <w:rPr>
          <w:lang w:val="en-US"/>
        </w:rPr>
        <w:t>Aircraft</w:t>
      </w:r>
      <w:r>
        <w:rPr>
          <w:lang w:val="en-US"/>
        </w:rPr>
        <w:t>-</w:t>
      </w:r>
      <w:r w:rsidRPr="00637218">
        <w:rPr>
          <w:lang w:val="en-US"/>
        </w:rPr>
        <w:t>based sense and avoid</w:t>
      </w:r>
    </w:p>
    <w:p w:rsidR="002F20AE" w:rsidRPr="00637218" w:rsidRDefault="002F20AE" w:rsidP="004C28B1">
      <w:pPr>
        <w:tabs>
          <w:tab w:val="clear" w:pos="794"/>
        </w:tabs>
        <w:rPr>
          <w:lang w:val="en-US"/>
        </w:rPr>
      </w:pPr>
      <w:r w:rsidRPr="00637218">
        <w:rPr>
          <w:lang w:val="en-US"/>
        </w:rPr>
        <w:t>ACAS</w:t>
      </w:r>
      <w:r w:rsidRPr="00B06366">
        <w:rPr>
          <w:lang w:val="en-US"/>
        </w:rPr>
        <w:tab/>
      </w:r>
      <w:r w:rsidRPr="00637218">
        <w:rPr>
          <w:lang w:val="en-US"/>
        </w:rPr>
        <w:t>Airborne collision avoidance system</w:t>
      </w:r>
    </w:p>
    <w:p w:rsidR="002F20AE" w:rsidRPr="00637218" w:rsidRDefault="002F20AE" w:rsidP="004C28B1">
      <w:pPr>
        <w:tabs>
          <w:tab w:val="clear" w:pos="794"/>
        </w:tabs>
        <w:rPr>
          <w:lang w:val="en-US"/>
        </w:rPr>
      </w:pPr>
      <w:r w:rsidRPr="00637218">
        <w:rPr>
          <w:lang w:val="en-US"/>
        </w:rPr>
        <w:t>ADS-B</w:t>
      </w:r>
      <w:r w:rsidRPr="00B06366">
        <w:rPr>
          <w:lang w:val="en-US"/>
        </w:rPr>
        <w:tab/>
      </w:r>
      <w:r w:rsidRPr="00637218">
        <w:rPr>
          <w:lang w:val="en-US"/>
        </w:rPr>
        <w:t>Automatic dependant surveillance</w:t>
      </w:r>
      <w:r>
        <w:rPr>
          <w:lang w:val="en-US"/>
        </w:rPr>
        <w:t xml:space="preserve"> </w:t>
      </w:r>
      <w:r w:rsidRPr="00637218">
        <w:rPr>
          <w:lang w:val="en-US"/>
        </w:rPr>
        <w:t>broadcast</w:t>
      </w:r>
    </w:p>
    <w:p w:rsidR="002F20AE" w:rsidRPr="00637218" w:rsidRDefault="002F20AE" w:rsidP="004C28B1">
      <w:pPr>
        <w:tabs>
          <w:tab w:val="clear" w:pos="794"/>
        </w:tabs>
        <w:rPr>
          <w:lang w:val="en-US"/>
        </w:rPr>
      </w:pPr>
      <w:r w:rsidRPr="00637218">
        <w:rPr>
          <w:lang w:val="en-US"/>
        </w:rPr>
        <w:t>ARNS</w:t>
      </w:r>
      <w:r w:rsidRPr="00B06366">
        <w:rPr>
          <w:lang w:val="en-US"/>
        </w:rPr>
        <w:tab/>
      </w:r>
      <w:r w:rsidRPr="00637218">
        <w:rPr>
          <w:lang w:val="en-US"/>
        </w:rPr>
        <w:t>Aeronautical radionavigation service</w:t>
      </w:r>
    </w:p>
    <w:p w:rsidR="002F20AE" w:rsidRPr="00637218" w:rsidRDefault="002F20AE" w:rsidP="004C28B1">
      <w:pPr>
        <w:tabs>
          <w:tab w:val="clear" w:pos="794"/>
        </w:tabs>
        <w:rPr>
          <w:lang w:val="en-US"/>
        </w:rPr>
      </w:pPr>
      <w:r w:rsidRPr="00637218">
        <w:rPr>
          <w:lang w:val="en-US"/>
        </w:rPr>
        <w:t>ATC</w:t>
      </w:r>
      <w:r w:rsidRPr="00B06366">
        <w:rPr>
          <w:lang w:val="en-US"/>
        </w:rPr>
        <w:tab/>
      </w:r>
      <w:r w:rsidRPr="00637218">
        <w:rPr>
          <w:lang w:val="en-US"/>
        </w:rPr>
        <w:t>Air traffic control</w:t>
      </w:r>
    </w:p>
    <w:p w:rsidR="002F20AE" w:rsidRPr="00637218" w:rsidRDefault="002F20AE" w:rsidP="004C28B1">
      <w:pPr>
        <w:tabs>
          <w:tab w:val="clear" w:pos="794"/>
        </w:tabs>
        <w:rPr>
          <w:lang w:val="en-US"/>
        </w:rPr>
      </w:pPr>
      <w:r w:rsidRPr="00637218">
        <w:rPr>
          <w:lang w:val="en-US"/>
        </w:rPr>
        <w:t>BLOS</w:t>
      </w:r>
      <w:r w:rsidRPr="00B06366">
        <w:rPr>
          <w:lang w:val="en-US"/>
        </w:rPr>
        <w:tab/>
      </w:r>
      <w:r w:rsidRPr="00637218">
        <w:rPr>
          <w:lang w:val="en-US"/>
        </w:rPr>
        <w:t>Beyond line-of-sight</w:t>
      </w:r>
    </w:p>
    <w:p w:rsidR="002F20AE" w:rsidRPr="00B9442F" w:rsidRDefault="002F20AE" w:rsidP="004C28B1">
      <w:pPr>
        <w:tabs>
          <w:tab w:val="clear" w:pos="794"/>
        </w:tabs>
        <w:rPr>
          <w:lang w:val="en-US"/>
        </w:rPr>
      </w:pPr>
      <w:r w:rsidRPr="00637218">
        <w:t>C</w:t>
      </w:r>
      <w:r>
        <w:t>N</w:t>
      </w:r>
      <w:r w:rsidRPr="00637218">
        <w:t>PC</w:t>
      </w:r>
      <w:r w:rsidRPr="00B06366">
        <w:tab/>
      </w:r>
      <w:r w:rsidRPr="00637218">
        <w:t>Control and non-payload communications</w:t>
      </w:r>
    </w:p>
    <w:p w:rsidR="002F20AE" w:rsidRPr="00637218" w:rsidRDefault="002F20AE" w:rsidP="004C28B1">
      <w:pPr>
        <w:tabs>
          <w:tab w:val="clear" w:pos="794"/>
        </w:tabs>
        <w:rPr>
          <w:lang w:val="en-US"/>
        </w:rPr>
      </w:pPr>
      <w:r w:rsidRPr="00637218">
        <w:rPr>
          <w:lang w:val="en-US"/>
        </w:rPr>
        <w:t>EESS</w:t>
      </w:r>
      <w:r w:rsidRPr="00B06366">
        <w:rPr>
          <w:lang w:val="en-US"/>
        </w:rPr>
        <w:tab/>
      </w:r>
      <w:r w:rsidRPr="00637218">
        <w:rPr>
          <w:lang w:val="en-US"/>
        </w:rPr>
        <w:t>Earth</w:t>
      </w:r>
      <w:r>
        <w:rPr>
          <w:lang w:val="en-US"/>
        </w:rPr>
        <w:t>-</w:t>
      </w:r>
      <w:r w:rsidRPr="00637218">
        <w:rPr>
          <w:lang w:val="en-US"/>
        </w:rPr>
        <w:t>exploration satellite service</w:t>
      </w:r>
    </w:p>
    <w:p w:rsidR="002F20AE" w:rsidRPr="00637218" w:rsidRDefault="002F20AE" w:rsidP="004C28B1">
      <w:pPr>
        <w:tabs>
          <w:tab w:val="clear" w:pos="794"/>
        </w:tabs>
        <w:rPr>
          <w:lang w:val="en-US"/>
        </w:rPr>
      </w:pPr>
      <w:r w:rsidRPr="00637218">
        <w:rPr>
          <w:lang w:val="en-US"/>
        </w:rPr>
        <w:t>EMI</w:t>
      </w:r>
      <w:r w:rsidRPr="00B06366">
        <w:rPr>
          <w:lang w:val="en-US"/>
        </w:rPr>
        <w:tab/>
      </w:r>
      <w:r w:rsidRPr="00637218">
        <w:rPr>
          <w:lang w:val="en-US"/>
        </w:rPr>
        <w:t>Electromagnetic interference</w:t>
      </w:r>
    </w:p>
    <w:p w:rsidR="002F20AE" w:rsidRPr="00637218" w:rsidRDefault="002F20AE" w:rsidP="004C28B1">
      <w:pPr>
        <w:tabs>
          <w:tab w:val="clear" w:pos="794"/>
        </w:tabs>
        <w:rPr>
          <w:lang w:val="en-US"/>
        </w:rPr>
      </w:pPr>
      <w:r w:rsidRPr="00637218">
        <w:rPr>
          <w:lang w:val="en-US"/>
        </w:rPr>
        <w:t>FSS</w:t>
      </w:r>
      <w:r w:rsidRPr="00B06366">
        <w:rPr>
          <w:lang w:val="en-US"/>
        </w:rPr>
        <w:tab/>
      </w:r>
      <w:r w:rsidRPr="00637218">
        <w:rPr>
          <w:lang w:val="en-US"/>
        </w:rPr>
        <w:t>Fixed-satellite service</w:t>
      </w:r>
    </w:p>
    <w:p w:rsidR="002F20AE" w:rsidRPr="00637218" w:rsidRDefault="002F20AE" w:rsidP="004C28B1">
      <w:pPr>
        <w:tabs>
          <w:tab w:val="clear" w:pos="794"/>
        </w:tabs>
        <w:rPr>
          <w:lang w:val="en-US"/>
        </w:rPr>
      </w:pPr>
      <w:r w:rsidRPr="00637218">
        <w:rPr>
          <w:lang w:val="en-US"/>
        </w:rPr>
        <w:t>GBS&amp;A</w:t>
      </w:r>
      <w:r w:rsidRPr="00B06366">
        <w:rPr>
          <w:lang w:val="en-US"/>
        </w:rPr>
        <w:tab/>
      </w:r>
      <w:r w:rsidRPr="00637218">
        <w:rPr>
          <w:lang w:val="en-US"/>
        </w:rPr>
        <w:t>Ground</w:t>
      </w:r>
      <w:r>
        <w:rPr>
          <w:lang w:val="en-US"/>
        </w:rPr>
        <w:t>-</w:t>
      </w:r>
      <w:r w:rsidRPr="00637218">
        <w:rPr>
          <w:lang w:val="en-US"/>
        </w:rPr>
        <w:t>based sense and avoid</w:t>
      </w:r>
    </w:p>
    <w:p w:rsidR="002F20AE" w:rsidRPr="00637218" w:rsidRDefault="002F20AE" w:rsidP="004C28B1">
      <w:pPr>
        <w:tabs>
          <w:tab w:val="clear" w:pos="794"/>
        </w:tabs>
        <w:rPr>
          <w:lang w:val="en-US"/>
        </w:rPr>
      </w:pPr>
      <w:r w:rsidRPr="00637218">
        <w:rPr>
          <w:lang w:val="en-US"/>
        </w:rPr>
        <w:t>ICAO</w:t>
      </w:r>
      <w:r w:rsidRPr="00B06366">
        <w:rPr>
          <w:lang w:val="en-US"/>
        </w:rPr>
        <w:tab/>
      </w:r>
      <w:r w:rsidRPr="00637218">
        <w:rPr>
          <w:lang w:val="en-US"/>
        </w:rPr>
        <w:t>International Civil Aviation Organization</w:t>
      </w:r>
    </w:p>
    <w:p w:rsidR="002F20AE" w:rsidRPr="00637218" w:rsidRDefault="002F20AE" w:rsidP="004C28B1">
      <w:pPr>
        <w:tabs>
          <w:tab w:val="clear" w:pos="794"/>
        </w:tabs>
        <w:rPr>
          <w:color w:val="000000"/>
          <w:lang w:val="en-US"/>
        </w:rPr>
      </w:pPr>
      <w:r w:rsidRPr="00637218">
        <w:rPr>
          <w:color w:val="000000"/>
          <w:lang w:val="en-US"/>
        </w:rPr>
        <w:t>IFR</w:t>
      </w:r>
      <w:r w:rsidRPr="00B06366">
        <w:rPr>
          <w:color w:val="000000"/>
          <w:lang w:val="en-US"/>
        </w:rPr>
        <w:tab/>
      </w:r>
      <w:r w:rsidRPr="00637218">
        <w:rPr>
          <w:lang w:val="en-US"/>
        </w:rPr>
        <w:t>Instrument flight rules</w:t>
      </w:r>
    </w:p>
    <w:p w:rsidR="002F20AE" w:rsidRPr="00637218" w:rsidRDefault="002F20AE" w:rsidP="004C28B1">
      <w:pPr>
        <w:tabs>
          <w:tab w:val="clear" w:pos="794"/>
        </w:tabs>
        <w:rPr>
          <w:lang w:val="en-US"/>
        </w:rPr>
      </w:pPr>
      <w:r w:rsidRPr="00637218">
        <w:rPr>
          <w:color w:val="000000"/>
          <w:lang w:val="en-US"/>
        </w:rPr>
        <w:t>ITU-R</w:t>
      </w:r>
      <w:r w:rsidRPr="00B06366">
        <w:rPr>
          <w:color w:val="000000"/>
          <w:lang w:val="en-US"/>
        </w:rPr>
        <w:tab/>
      </w:r>
      <w:r w:rsidRPr="00637218">
        <w:rPr>
          <w:color w:val="000000"/>
          <w:lang w:val="en-US"/>
        </w:rPr>
        <w:t>International Telecommunications Union Radiocommunications Sector</w:t>
      </w:r>
    </w:p>
    <w:p w:rsidR="002F20AE" w:rsidRPr="00637218" w:rsidRDefault="002F20AE" w:rsidP="004C28B1">
      <w:pPr>
        <w:tabs>
          <w:tab w:val="clear" w:pos="794"/>
        </w:tabs>
        <w:rPr>
          <w:lang w:val="en-US"/>
        </w:rPr>
      </w:pPr>
      <w:r w:rsidRPr="00637218">
        <w:rPr>
          <w:lang w:val="en-US"/>
        </w:rPr>
        <w:t>MSS</w:t>
      </w:r>
      <w:r w:rsidRPr="00B06366">
        <w:rPr>
          <w:lang w:val="en-US"/>
        </w:rPr>
        <w:tab/>
      </w:r>
      <w:r w:rsidRPr="00637218">
        <w:rPr>
          <w:lang w:val="en-US"/>
        </w:rPr>
        <w:t>Mobile-satellite service</w:t>
      </w:r>
    </w:p>
    <w:p w:rsidR="002F20AE" w:rsidRPr="00637218" w:rsidRDefault="002F20AE" w:rsidP="004C28B1">
      <w:pPr>
        <w:tabs>
          <w:tab w:val="clear" w:pos="794"/>
        </w:tabs>
        <w:rPr>
          <w:lang w:val="en-US"/>
        </w:rPr>
      </w:pPr>
      <w:r w:rsidRPr="00637218">
        <w:rPr>
          <w:lang w:val="en-US"/>
        </w:rPr>
        <w:t>NMAC</w:t>
      </w:r>
      <w:r w:rsidRPr="00B06366">
        <w:rPr>
          <w:lang w:val="en-US"/>
        </w:rPr>
        <w:tab/>
      </w:r>
      <w:r w:rsidRPr="00637218">
        <w:rPr>
          <w:lang w:val="en-US"/>
        </w:rPr>
        <w:t>Near</w:t>
      </w:r>
      <w:r>
        <w:rPr>
          <w:lang w:val="en-US"/>
        </w:rPr>
        <w:t>-</w:t>
      </w:r>
      <w:r w:rsidRPr="00637218">
        <w:rPr>
          <w:lang w:val="en-US"/>
        </w:rPr>
        <w:t>miss aircraft collision</w:t>
      </w:r>
    </w:p>
    <w:p w:rsidR="002F20AE" w:rsidRPr="00637218" w:rsidRDefault="002F20AE" w:rsidP="004C28B1">
      <w:pPr>
        <w:tabs>
          <w:tab w:val="clear" w:pos="794"/>
        </w:tabs>
        <w:rPr>
          <w:lang w:val="en-US"/>
        </w:rPr>
      </w:pPr>
      <w:r w:rsidRPr="00637218">
        <w:rPr>
          <w:lang w:val="en-US"/>
        </w:rPr>
        <w:t>RF</w:t>
      </w:r>
      <w:r w:rsidRPr="00B06366">
        <w:rPr>
          <w:lang w:val="en-US"/>
        </w:rPr>
        <w:tab/>
      </w:r>
      <w:r w:rsidRPr="00637218">
        <w:rPr>
          <w:lang w:val="en-US"/>
        </w:rPr>
        <w:t>Radio</w:t>
      </w:r>
      <w:r>
        <w:rPr>
          <w:lang w:val="en-US"/>
        </w:rPr>
        <w:t xml:space="preserve"> </w:t>
      </w:r>
      <w:r w:rsidRPr="00637218">
        <w:rPr>
          <w:lang w:val="en-US"/>
        </w:rPr>
        <w:t>frequency</w:t>
      </w:r>
    </w:p>
    <w:p w:rsidR="002F20AE" w:rsidRPr="00637218" w:rsidRDefault="002F20AE" w:rsidP="004C28B1">
      <w:pPr>
        <w:tabs>
          <w:tab w:val="clear" w:pos="794"/>
        </w:tabs>
        <w:rPr>
          <w:lang w:val="en-US"/>
        </w:rPr>
      </w:pPr>
      <w:r w:rsidRPr="00637218">
        <w:rPr>
          <w:lang w:val="en-US"/>
        </w:rPr>
        <w:t>RNSS</w:t>
      </w:r>
      <w:r w:rsidRPr="00B06366">
        <w:rPr>
          <w:lang w:val="en-US"/>
        </w:rPr>
        <w:tab/>
      </w:r>
      <w:r w:rsidRPr="00637218">
        <w:rPr>
          <w:lang w:val="en-US"/>
        </w:rPr>
        <w:t>Radionavigation-satellite service</w:t>
      </w:r>
    </w:p>
    <w:p w:rsidR="002F20AE" w:rsidRPr="00637218" w:rsidRDefault="002F20AE" w:rsidP="004C28B1">
      <w:pPr>
        <w:tabs>
          <w:tab w:val="clear" w:pos="794"/>
        </w:tabs>
        <w:rPr>
          <w:lang w:val="en-US"/>
        </w:rPr>
      </w:pPr>
      <w:r w:rsidRPr="00637218">
        <w:rPr>
          <w:lang w:val="en-US"/>
        </w:rPr>
        <w:t>S&amp;A</w:t>
      </w:r>
      <w:r w:rsidRPr="00B06366">
        <w:rPr>
          <w:lang w:val="en-US"/>
        </w:rPr>
        <w:tab/>
      </w:r>
      <w:r w:rsidRPr="00637218">
        <w:rPr>
          <w:lang w:val="en-US"/>
        </w:rPr>
        <w:t>Sense and avoid</w:t>
      </w:r>
    </w:p>
    <w:p w:rsidR="002F20AE" w:rsidRPr="00637218" w:rsidRDefault="002F20AE" w:rsidP="004C28B1">
      <w:pPr>
        <w:tabs>
          <w:tab w:val="clear" w:pos="794"/>
        </w:tabs>
        <w:rPr>
          <w:lang w:val="en-US"/>
        </w:rPr>
      </w:pPr>
      <w:r w:rsidRPr="00637218">
        <w:rPr>
          <w:lang w:val="en-US"/>
        </w:rPr>
        <w:t>SWaP</w:t>
      </w:r>
      <w:r w:rsidRPr="00B06366">
        <w:rPr>
          <w:lang w:val="en-US"/>
        </w:rPr>
        <w:tab/>
      </w:r>
      <w:r w:rsidRPr="00637218">
        <w:rPr>
          <w:lang w:val="en-US"/>
        </w:rPr>
        <w:t>Size, weight and power</w:t>
      </w:r>
    </w:p>
    <w:p w:rsidR="002F20AE" w:rsidRPr="00637218" w:rsidRDefault="002F20AE" w:rsidP="004C28B1">
      <w:pPr>
        <w:tabs>
          <w:tab w:val="clear" w:pos="794"/>
        </w:tabs>
        <w:rPr>
          <w:lang w:val="en-US"/>
        </w:rPr>
      </w:pPr>
      <w:r w:rsidRPr="00637218">
        <w:rPr>
          <w:lang w:val="en-US"/>
        </w:rPr>
        <w:t>TCAS</w:t>
      </w:r>
      <w:r w:rsidRPr="00B06366">
        <w:rPr>
          <w:lang w:val="en-US"/>
        </w:rPr>
        <w:tab/>
      </w:r>
      <w:r w:rsidRPr="00637218">
        <w:rPr>
          <w:lang w:val="en-US"/>
        </w:rPr>
        <w:t>Traffic collision avoidance system</w:t>
      </w:r>
    </w:p>
    <w:p w:rsidR="002F20AE" w:rsidRPr="00637218" w:rsidRDefault="002F20AE" w:rsidP="004C28B1">
      <w:pPr>
        <w:tabs>
          <w:tab w:val="clear" w:pos="794"/>
        </w:tabs>
        <w:rPr>
          <w:lang w:val="en-US"/>
        </w:rPr>
      </w:pPr>
      <w:r w:rsidRPr="00637218">
        <w:rPr>
          <w:lang w:val="en-US"/>
        </w:rPr>
        <w:t>TSO</w:t>
      </w:r>
      <w:r w:rsidRPr="00B06366">
        <w:rPr>
          <w:lang w:val="en-US"/>
        </w:rPr>
        <w:tab/>
      </w:r>
      <w:r w:rsidRPr="00637218">
        <w:rPr>
          <w:lang w:val="en-US"/>
        </w:rPr>
        <w:t>Technical standard order</w:t>
      </w:r>
    </w:p>
    <w:p w:rsidR="002F20AE" w:rsidRPr="00637218" w:rsidRDefault="002F20AE" w:rsidP="004C28B1">
      <w:pPr>
        <w:tabs>
          <w:tab w:val="clear" w:pos="794"/>
        </w:tabs>
        <w:rPr>
          <w:lang w:val="en-US"/>
        </w:rPr>
      </w:pPr>
      <w:r w:rsidRPr="00637218">
        <w:rPr>
          <w:lang w:val="en-US"/>
        </w:rPr>
        <w:t>UA</w:t>
      </w:r>
      <w:r w:rsidRPr="00B06366">
        <w:rPr>
          <w:lang w:val="en-US"/>
        </w:rPr>
        <w:tab/>
      </w:r>
      <w:r w:rsidRPr="00637218">
        <w:rPr>
          <w:lang w:val="en-US"/>
        </w:rPr>
        <w:t>Unmanned aircraft</w:t>
      </w:r>
    </w:p>
    <w:p w:rsidR="002F20AE" w:rsidRPr="00637218" w:rsidRDefault="002F20AE" w:rsidP="004C28B1">
      <w:pPr>
        <w:tabs>
          <w:tab w:val="clear" w:pos="794"/>
        </w:tabs>
        <w:rPr>
          <w:lang w:val="en-US"/>
        </w:rPr>
      </w:pPr>
      <w:r w:rsidRPr="00637218">
        <w:rPr>
          <w:color w:val="000000"/>
          <w:lang w:val="en-US"/>
        </w:rPr>
        <w:t>UACS</w:t>
      </w:r>
      <w:r w:rsidRPr="00B06366">
        <w:rPr>
          <w:color w:val="000000"/>
          <w:lang w:val="en-US"/>
        </w:rPr>
        <w:tab/>
      </w:r>
      <w:r w:rsidRPr="00637218">
        <w:rPr>
          <w:color w:val="000000"/>
          <w:lang w:val="en-US"/>
        </w:rPr>
        <w:t>Unmanned aircraft control station</w:t>
      </w:r>
    </w:p>
    <w:p w:rsidR="002F20AE" w:rsidRPr="00637218" w:rsidRDefault="002F20AE" w:rsidP="004C28B1">
      <w:pPr>
        <w:tabs>
          <w:tab w:val="clear" w:pos="794"/>
        </w:tabs>
        <w:rPr>
          <w:lang w:val="en-US"/>
        </w:rPr>
      </w:pPr>
      <w:r w:rsidRPr="00637218">
        <w:rPr>
          <w:lang w:val="en-US"/>
        </w:rPr>
        <w:t>UAS</w:t>
      </w:r>
      <w:r w:rsidRPr="00B06366">
        <w:rPr>
          <w:lang w:val="en-US"/>
        </w:rPr>
        <w:tab/>
      </w:r>
      <w:r w:rsidRPr="00637218">
        <w:rPr>
          <w:lang w:val="en-US"/>
        </w:rPr>
        <w:t>Unmanned aircraft system</w:t>
      </w:r>
    </w:p>
    <w:p w:rsidR="002F20AE" w:rsidRPr="002F20AE" w:rsidRDefault="002F20AE" w:rsidP="004C28B1">
      <w:pPr>
        <w:tabs>
          <w:tab w:val="clear" w:pos="794"/>
        </w:tabs>
      </w:pPr>
      <w:r w:rsidRPr="00637218">
        <w:rPr>
          <w:lang w:val="en-US"/>
        </w:rPr>
        <w:t>WRC</w:t>
      </w:r>
      <w:r w:rsidRPr="00B06366">
        <w:rPr>
          <w:lang w:val="en-US"/>
        </w:rPr>
        <w:tab/>
      </w:r>
      <w:r w:rsidRPr="00637218">
        <w:rPr>
          <w:lang w:val="en-US"/>
        </w:rPr>
        <w:t>World Radiocommunication Conference</w:t>
      </w:r>
    </w:p>
    <w:p w:rsidR="002F20AE" w:rsidRDefault="002F20AE" w:rsidP="002F20AE">
      <w:pPr>
        <w:rPr>
          <w:lang w:val="en-US"/>
        </w:rPr>
      </w:pPr>
    </w:p>
    <w:p w:rsidR="002F20AE" w:rsidRDefault="002F20AE" w:rsidP="002F20AE">
      <w:pPr>
        <w:rPr>
          <w:lang w:val="en-US"/>
        </w:rPr>
      </w:pPr>
    </w:p>
    <w:p w:rsidR="002F20AE" w:rsidRPr="002F20AE" w:rsidRDefault="002F20AE" w:rsidP="002F20AE">
      <w:pPr>
        <w:pStyle w:val="Line"/>
      </w:pPr>
    </w:p>
    <w:sectPr w:rsidR="002F20AE" w:rsidRPr="002F20AE" w:rsidSect="009F0D75">
      <w:headerReference w:type="even" r:id="rId21"/>
      <w:headerReference w:type="default" r:id="rId22"/>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120" w:rsidRDefault="004C5120">
      <w:r>
        <w:separator/>
      </w:r>
    </w:p>
  </w:footnote>
  <w:footnote w:type="continuationSeparator" w:id="0">
    <w:p w:rsidR="004C5120" w:rsidRDefault="004C5120">
      <w:r>
        <w:continuationSeparator/>
      </w:r>
    </w:p>
  </w:footnote>
  <w:footnote w:id="1">
    <w:p w:rsidR="004C28B1" w:rsidRPr="004C28B1" w:rsidRDefault="004C28B1">
      <w:pPr>
        <w:pStyle w:val="FootnoteText"/>
        <w:rPr>
          <w:lang w:val="en-US"/>
        </w:rPr>
      </w:pPr>
      <w:r>
        <w:rPr>
          <w:rStyle w:val="FootnoteReference"/>
        </w:rPr>
        <w:footnoteRef/>
      </w:r>
      <w:r>
        <w:tab/>
      </w:r>
      <w:r>
        <w:rPr>
          <w:sz w:val="20"/>
        </w:rPr>
        <w:t>The world’s navigable airspace is divided into three-dimensional segments, each of which is assigned to a specific class. Most nations adhere to the classification specified by the International Civil Aviation Organization (ICAO)  in which classes are fundamentally defined in terms of flight rules and interactions between aircraft and Air Traffic Control (ATC). Individual States may also designate Special Use Airspace, which places further rules on air navigation for reasons of national security or safety.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962241" w:rsidP="00C00883">
    <w:pPr>
      <w:pStyle w:val="Header"/>
      <w:jc w:val="both"/>
    </w:pPr>
    <w:r w:rsidRPr="00962241">
      <w:rPr>
        <w:b/>
        <w:bCs/>
      </w:rPr>
      <w:fldChar w:fldCharType="begin"/>
    </w:r>
    <w:r w:rsidR="00C00883" w:rsidRPr="00C00883">
      <w:rPr>
        <w:b/>
        <w:bCs/>
        <w:lang w:val="en-US"/>
      </w:rPr>
      <w:instrText xml:space="preserve"> PAGE </w:instrText>
    </w:r>
    <w:r w:rsidRPr="00962241">
      <w:rPr>
        <w:b/>
        <w:bCs/>
      </w:rPr>
      <w:fldChar w:fldCharType="separate"/>
    </w:r>
    <w:r w:rsidR="00222C2D">
      <w:rPr>
        <w:b/>
        <w:bCs/>
        <w:noProof/>
        <w:lang w:val="en-US"/>
      </w:rPr>
      <w:t>ii</w:t>
    </w:r>
    <w:r w:rsidRPr="00C00883">
      <w:fldChar w:fldCharType="end"/>
    </w:r>
    <w:r w:rsidR="00C00883" w:rsidRPr="00C00883">
      <w:rPr>
        <w:lang w:val="en-US"/>
      </w:rPr>
      <w:tab/>
    </w:r>
    <w:fldSimple w:instr=" DOCPROPERTY &quot;Header 2&quot; \* MERGEFORMAT ">
      <w:r w:rsidR="00561676" w:rsidRPr="00561676">
        <w:rPr>
          <w:b/>
          <w:bCs/>
          <w:lang w:val="en-US"/>
        </w:rPr>
        <w:t xml:space="preserve">Rep. </w:t>
      </w:r>
    </w:fldSimple>
    <w:r w:rsidR="00C00883" w:rsidRPr="00C00883">
      <w:rPr>
        <w:b/>
        <w:bCs/>
      </w:rPr>
      <w:t xml:space="preserve"> </w:t>
    </w:r>
    <w:r w:rsidRPr="00962241">
      <w:rPr>
        <w:b/>
        <w:bCs/>
      </w:rPr>
      <w:fldChar w:fldCharType="begin"/>
    </w:r>
    <w:r w:rsidR="00C00883" w:rsidRPr="00C00883">
      <w:rPr>
        <w:b/>
        <w:bCs/>
        <w:lang w:val="en-US"/>
      </w:rPr>
      <w:instrText>styleref href</w:instrText>
    </w:r>
    <w:r w:rsidRPr="00962241">
      <w:rPr>
        <w:b/>
        <w:bCs/>
      </w:rPr>
      <w:fldChar w:fldCharType="separate"/>
    </w:r>
    <w:r w:rsidR="00222C2D">
      <w:rPr>
        <w:b/>
        <w:bCs/>
        <w:noProof/>
      </w:rPr>
      <w:t>ITU-R  M.2204</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FD6" w:rsidRPr="00C00883" w:rsidRDefault="00962241" w:rsidP="00C00883">
    <w:pPr>
      <w:pStyle w:val="Header"/>
      <w:jc w:val="both"/>
    </w:pPr>
    <w:r w:rsidRPr="00962241">
      <w:rPr>
        <w:b/>
        <w:bCs/>
      </w:rPr>
      <w:fldChar w:fldCharType="begin"/>
    </w:r>
    <w:r w:rsidR="00590FD6" w:rsidRPr="00C00883">
      <w:rPr>
        <w:b/>
        <w:bCs/>
        <w:lang w:val="en-US"/>
      </w:rPr>
      <w:instrText xml:space="preserve"> PAGE </w:instrText>
    </w:r>
    <w:r w:rsidRPr="00962241">
      <w:rPr>
        <w:b/>
        <w:bCs/>
      </w:rPr>
      <w:fldChar w:fldCharType="separate"/>
    </w:r>
    <w:r w:rsidR="00222C2D">
      <w:rPr>
        <w:b/>
        <w:bCs/>
        <w:noProof/>
        <w:lang w:val="en-US"/>
      </w:rPr>
      <w:t>4</w:t>
    </w:r>
    <w:r w:rsidRPr="00C00883">
      <w:fldChar w:fldCharType="end"/>
    </w:r>
    <w:r w:rsidR="00590FD6" w:rsidRPr="00C00883">
      <w:rPr>
        <w:lang w:val="en-US"/>
      </w:rPr>
      <w:tab/>
    </w:r>
    <w:fldSimple w:instr=" DOCPROPERTY &quot;Header 2&quot; \* MERGEFORMAT ">
      <w:r w:rsidR="00561676" w:rsidRPr="00561676">
        <w:rPr>
          <w:b/>
          <w:bCs/>
          <w:lang w:val="en-US"/>
        </w:rPr>
        <w:t xml:space="preserve">Rep. </w:t>
      </w:r>
    </w:fldSimple>
    <w:r w:rsidR="00590FD6" w:rsidRPr="00C00883">
      <w:rPr>
        <w:b/>
        <w:bCs/>
      </w:rPr>
      <w:t xml:space="preserve"> </w:t>
    </w:r>
    <w:r w:rsidRPr="00962241">
      <w:rPr>
        <w:b/>
        <w:bCs/>
      </w:rPr>
      <w:fldChar w:fldCharType="begin"/>
    </w:r>
    <w:r w:rsidR="00590FD6" w:rsidRPr="00C00883">
      <w:rPr>
        <w:b/>
        <w:bCs/>
        <w:lang w:val="en-US"/>
      </w:rPr>
      <w:instrText>styleref href</w:instrText>
    </w:r>
    <w:r w:rsidRPr="00962241">
      <w:rPr>
        <w:b/>
        <w:bCs/>
      </w:rPr>
      <w:fldChar w:fldCharType="separate"/>
    </w:r>
    <w:r w:rsidR="00222C2D">
      <w:rPr>
        <w:b/>
        <w:bCs/>
        <w:noProof/>
      </w:rPr>
      <w:t>ITU-R  M.2204</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00883" w:rsidP="00C00883">
    <w:pPr>
      <w:pStyle w:val="Header"/>
    </w:pPr>
    <w:r w:rsidRPr="00C00883">
      <w:rPr>
        <w:lang w:val="en-US"/>
      </w:rPr>
      <w:tab/>
    </w:r>
    <w:fldSimple w:instr=" DOCPROPERTY &quot;Header 2&quot; \* MERGEFORMAT ">
      <w:r w:rsidR="00561676" w:rsidRPr="00561676">
        <w:rPr>
          <w:b/>
          <w:bCs/>
          <w:lang w:val="en-US"/>
        </w:rPr>
        <w:t xml:space="preserve">Rep. </w:t>
      </w:r>
    </w:fldSimple>
    <w:r w:rsidRPr="00C00883">
      <w:rPr>
        <w:b/>
        <w:bCs/>
      </w:rPr>
      <w:t xml:space="preserve"> </w:t>
    </w:r>
    <w:r w:rsidR="00962241" w:rsidRPr="00962241">
      <w:rPr>
        <w:b/>
        <w:bCs/>
      </w:rPr>
      <w:fldChar w:fldCharType="begin"/>
    </w:r>
    <w:r w:rsidRPr="00C00883">
      <w:rPr>
        <w:b/>
        <w:bCs/>
        <w:lang w:val="en-US"/>
      </w:rPr>
      <w:instrText>styleref href</w:instrText>
    </w:r>
    <w:r w:rsidR="00962241" w:rsidRPr="00962241">
      <w:rPr>
        <w:b/>
        <w:bCs/>
      </w:rPr>
      <w:fldChar w:fldCharType="separate"/>
    </w:r>
    <w:r w:rsidR="00222C2D">
      <w:rPr>
        <w:b/>
        <w:bCs/>
        <w:noProof/>
      </w:rPr>
      <w:t>ITU-R  M.2204</w:t>
    </w:r>
    <w:r w:rsidR="00962241" w:rsidRPr="00C00883">
      <w:fldChar w:fldCharType="end"/>
    </w:r>
    <w:r w:rsidRPr="00C00883">
      <w:tab/>
    </w:r>
    <w:r w:rsidR="00962241" w:rsidRPr="00962241">
      <w:rPr>
        <w:b/>
        <w:bCs/>
      </w:rPr>
      <w:fldChar w:fldCharType="begin"/>
    </w:r>
    <w:r w:rsidRPr="00C00883">
      <w:rPr>
        <w:b/>
        <w:bCs/>
        <w:lang w:val="en-US"/>
      </w:rPr>
      <w:instrText xml:space="preserve"> PAGE </w:instrText>
    </w:r>
    <w:r w:rsidR="00962241" w:rsidRPr="00962241">
      <w:rPr>
        <w:b/>
        <w:bCs/>
      </w:rPr>
      <w:fldChar w:fldCharType="separate"/>
    </w:r>
    <w:r w:rsidR="00222C2D">
      <w:rPr>
        <w:b/>
        <w:bCs/>
        <w:noProof/>
        <w:lang w:val="en-US"/>
      </w:rPr>
      <w:t>3</w:t>
    </w:r>
    <w:r w:rsidR="00962241"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2B85378B"/>
    <w:multiLevelType w:val="multilevel"/>
    <w:tmpl w:val="F9A025AA"/>
    <w:lvl w:ilvl="0">
      <w:start w:val="4"/>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2"/>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5"/>
  </w:num>
  <w:num w:numId="3">
    <w:abstractNumId w:val="3"/>
  </w:num>
  <w:num w:numId="4">
    <w:abstractNumId w:val="14"/>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0"/>
  </w:num>
  <w:num w:numId="8">
    <w:abstractNumId w:val="34"/>
  </w:num>
  <w:num w:numId="9">
    <w:abstractNumId w:val="8"/>
  </w:num>
  <w:num w:numId="10">
    <w:abstractNumId w:val="36"/>
  </w:num>
  <w:num w:numId="11">
    <w:abstractNumId w:val="23"/>
  </w:num>
  <w:num w:numId="12">
    <w:abstractNumId w:val="22"/>
  </w:num>
  <w:num w:numId="13">
    <w:abstractNumId w:val="37"/>
  </w:num>
  <w:num w:numId="14">
    <w:abstractNumId w:val="39"/>
  </w:num>
  <w:num w:numId="15">
    <w:abstractNumId w:val="6"/>
  </w:num>
  <w:num w:numId="16">
    <w:abstractNumId w:val="29"/>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1"/>
  </w:num>
  <w:num w:numId="22">
    <w:abstractNumId w:val="32"/>
  </w:num>
  <w:num w:numId="23">
    <w:abstractNumId w:val="9"/>
  </w:num>
  <w:num w:numId="24">
    <w:abstractNumId w:val="1"/>
  </w:num>
  <w:num w:numId="25">
    <w:abstractNumId w:val="18"/>
  </w:num>
  <w:num w:numId="26">
    <w:abstractNumId w:val="28"/>
  </w:num>
  <w:num w:numId="27">
    <w:abstractNumId w:val="24"/>
  </w:num>
  <w:num w:numId="28">
    <w:abstractNumId w:val="13"/>
  </w:num>
  <w:num w:numId="29">
    <w:abstractNumId w:val="10"/>
  </w:num>
  <w:num w:numId="3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6"/>
  </w:num>
  <w:num w:numId="39">
    <w:abstractNumId w:val="33"/>
  </w:num>
  <w:num w:numId="40">
    <w:abstractNumId w:val="35"/>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72484"/>
    <w:rsid w:val="00081C0B"/>
    <w:rsid w:val="0009150E"/>
    <w:rsid w:val="00096612"/>
    <w:rsid w:val="000B0126"/>
    <w:rsid w:val="000B7683"/>
    <w:rsid w:val="000B7B53"/>
    <w:rsid w:val="000C0413"/>
    <w:rsid w:val="000C3624"/>
    <w:rsid w:val="000E4FD1"/>
    <w:rsid w:val="000F3C25"/>
    <w:rsid w:val="000F6FC4"/>
    <w:rsid w:val="00102934"/>
    <w:rsid w:val="00147110"/>
    <w:rsid w:val="001A5259"/>
    <w:rsid w:val="001C70F6"/>
    <w:rsid w:val="00201545"/>
    <w:rsid w:val="002058CE"/>
    <w:rsid w:val="002165F1"/>
    <w:rsid w:val="00222C2D"/>
    <w:rsid w:val="00247681"/>
    <w:rsid w:val="002558DC"/>
    <w:rsid w:val="00276D21"/>
    <w:rsid w:val="00280CD5"/>
    <w:rsid w:val="00296D7F"/>
    <w:rsid w:val="00297D43"/>
    <w:rsid w:val="002B32C9"/>
    <w:rsid w:val="002B3CF6"/>
    <w:rsid w:val="002C768A"/>
    <w:rsid w:val="002D1160"/>
    <w:rsid w:val="002D76C4"/>
    <w:rsid w:val="002F00DE"/>
    <w:rsid w:val="002F20AE"/>
    <w:rsid w:val="00335470"/>
    <w:rsid w:val="00351573"/>
    <w:rsid w:val="003571CE"/>
    <w:rsid w:val="00357282"/>
    <w:rsid w:val="00362ED1"/>
    <w:rsid w:val="00382E8A"/>
    <w:rsid w:val="00420DFD"/>
    <w:rsid w:val="004319C1"/>
    <w:rsid w:val="00451837"/>
    <w:rsid w:val="00470E28"/>
    <w:rsid w:val="00485BB4"/>
    <w:rsid w:val="004934C5"/>
    <w:rsid w:val="004C28B1"/>
    <w:rsid w:val="004C5120"/>
    <w:rsid w:val="00505FB4"/>
    <w:rsid w:val="00524F50"/>
    <w:rsid w:val="00526063"/>
    <w:rsid w:val="00556548"/>
    <w:rsid w:val="005600C9"/>
    <w:rsid w:val="00561676"/>
    <w:rsid w:val="00586EF8"/>
    <w:rsid w:val="00590FD6"/>
    <w:rsid w:val="005A24BF"/>
    <w:rsid w:val="005A791E"/>
    <w:rsid w:val="005B49AB"/>
    <w:rsid w:val="005B50E7"/>
    <w:rsid w:val="005E7B4F"/>
    <w:rsid w:val="00607D68"/>
    <w:rsid w:val="006149B1"/>
    <w:rsid w:val="00672897"/>
    <w:rsid w:val="00680D2B"/>
    <w:rsid w:val="00681B32"/>
    <w:rsid w:val="006A1F02"/>
    <w:rsid w:val="006E2037"/>
    <w:rsid w:val="00712870"/>
    <w:rsid w:val="00743D85"/>
    <w:rsid w:val="0074518F"/>
    <w:rsid w:val="00752FD3"/>
    <w:rsid w:val="00753CF4"/>
    <w:rsid w:val="007565CC"/>
    <w:rsid w:val="00763B9A"/>
    <w:rsid w:val="007A4F79"/>
    <w:rsid w:val="007A6AA8"/>
    <w:rsid w:val="007B203C"/>
    <w:rsid w:val="007C2459"/>
    <w:rsid w:val="007F00F1"/>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2241"/>
    <w:rsid w:val="00966E1B"/>
    <w:rsid w:val="009A351D"/>
    <w:rsid w:val="009F0D75"/>
    <w:rsid w:val="009F2D2C"/>
    <w:rsid w:val="00A54559"/>
    <w:rsid w:val="00A6617B"/>
    <w:rsid w:val="00A71FE5"/>
    <w:rsid w:val="00AA3AD8"/>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C5D77"/>
    <w:rsid w:val="00BC6FC2"/>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F0D45"/>
    <w:rsid w:val="00CF34B5"/>
    <w:rsid w:val="00D0034D"/>
    <w:rsid w:val="00D503C9"/>
    <w:rsid w:val="00D50B43"/>
    <w:rsid w:val="00D54770"/>
    <w:rsid w:val="00D57367"/>
    <w:rsid w:val="00D73FBE"/>
    <w:rsid w:val="00D8150A"/>
    <w:rsid w:val="00D83331"/>
    <w:rsid w:val="00D91F7F"/>
    <w:rsid w:val="00DB4F6A"/>
    <w:rsid w:val="00DF087C"/>
    <w:rsid w:val="00DF4176"/>
    <w:rsid w:val="00E17240"/>
    <w:rsid w:val="00E1785F"/>
    <w:rsid w:val="00E7610E"/>
    <w:rsid w:val="00E83CDE"/>
    <w:rsid w:val="00ED683F"/>
    <w:rsid w:val="00F103A9"/>
    <w:rsid w:val="00F20231"/>
    <w:rsid w:val="00F30C9B"/>
    <w:rsid w:val="00F354B1"/>
    <w:rsid w:val="00F545E6"/>
    <w:rsid w:val="00F72869"/>
    <w:rsid w:val="00F77437"/>
    <w:rsid w:val="00F90896"/>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martTagType w:namespaceuri="urn:schemas-microsoft-com:office:smarttags" w:name="State"/>
  <w:shapeDefaults>
    <o:shapedefaults v:ext="edit" spidmax="21505">
      <o:colormru v:ext="edit" colors="#d62a47"/>
      <o:colormenu v:ext="edit" strokecolor="#d62a47"/>
    </o:shapedefaults>
    <o:shapelayout v:ext="edit">
      <o:idmap v:ext="edit" data="1,11,12,13,14,15,16,17,18,19"/>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toc 2" w:uiPriority="39"/>
    <w:lsdException w:name="caption" w:semiHidden="1" w:unhideWhenUsed="1" w:qFormat="1"/>
    <w:lsdException w:name="line number" w:uiPriority="99"/>
    <w:lsdException w:name="endnote reference" w:uiPriority="99"/>
    <w:lsdException w:name="Title" w:qFormat="1"/>
    <w:lsdException w:name="Default Paragraph Font" w:uiPriority="1"/>
    <w:lsdException w:name="Subtitle" w:qFormat="1"/>
    <w:lsdException w:name="Hyperlink" w:uiPriority="99"/>
    <w:lsdException w:name="Strong" w:uiPriority="99"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C28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C28B1"/>
    <w:pPr>
      <w:keepNext/>
      <w:keepLines/>
      <w:spacing w:before="480"/>
      <w:ind w:left="794" w:hanging="794"/>
      <w:outlineLvl w:val="0"/>
    </w:pPr>
    <w:rPr>
      <w:b/>
    </w:rPr>
  </w:style>
  <w:style w:type="paragraph" w:styleId="Heading2">
    <w:name w:val="heading 2"/>
    <w:basedOn w:val="Heading1"/>
    <w:next w:val="Normal"/>
    <w:link w:val="Heading2Char"/>
    <w:qFormat/>
    <w:rsid w:val="004C28B1"/>
    <w:pPr>
      <w:spacing w:before="320"/>
      <w:outlineLvl w:val="1"/>
    </w:pPr>
  </w:style>
  <w:style w:type="paragraph" w:styleId="Heading3">
    <w:name w:val="heading 3"/>
    <w:basedOn w:val="Heading1"/>
    <w:next w:val="Normal"/>
    <w:link w:val="Heading3Char"/>
    <w:qFormat/>
    <w:rsid w:val="004C28B1"/>
    <w:pPr>
      <w:spacing w:before="200"/>
      <w:outlineLvl w:val="2"/>
    </w:pPr>
  </w:style>
  <w:style w:type="paragraph" w:styleId="Heading4">
    <w:name w:val="heading 4"/>
    <w:basedOn w:val="Heading3"/>
    <w:next w:val="Normal"/>
    <w:link w:val="Heading4Char"/>
    <w:qFormat/>
    <w:rsid w:val="004C28B1"/>
    <w:pPr>
      <w:tabs>
        <w:tab w:val="clear" w:pos="794"/>
        <w:tab w:val="left" w:pos="992"/>
      </w:tabs>
      <w:ind w:left="992" w:hanging="992"/>
      <w:outlineLvl w:val="3"/>
    </w:pPr>
  </w:style>
  <w:style w:type="paragraph" w:styleId="Heading5">
    <w:name w:val="heading 5"/>
    <w:basedOn w:val="Heading4"/>
    <w:next w:val="Normal"/>
    <w:link w:val="Heading5Char"/>
    <w:qFormat/>
    <w:rsid w:val="004C28B1"/>
    <w:pPr>
      <w:outlineLvl w:val="4"/>
    </w:pPr>
  </w:style>
  <w:style w:type="paragraph" w:styleId="Heading6">
    <w:name w:val="heading 6"/>
    <w:basedOn w:val="Heading4"/>
    <w:next w:val="Normal"/>
    <w:link w:val="Heading6Char"/>
    <w:qFormat/>
    <w:rsid w:val="004C28B1"/>
    <w:pPr>
      <w:tabs>
        <w:tab w:val="clear" w:pos="992"/>
        <w:tab w:val="clear" w:pos="1191"/>
      </w:tabs>
      <w:ind w:left="1588" w:hanging="1588"/>
      <w:outlineLvl w:val="5"/>
    </w:pPr>
  </w:style>
  <w:style w:type="paragraph" w:styleId="Heading7">
    <w:name w:val="heading 7"/>
    <w:basedOn w:val="Heading6"/>
    <w:next w:val="Normal"/>
    <w:link w:val="Heading7Char"/>
    <w:qFormat/>
    <w:rsid w:val="004C28B1"/>
    <w:pPr>
      <w:outlineLvl w:val="6"/>
    </w:pPr>
  </w:style>
  <w:style w:type="paragraph" w:styleId="Heading8">
    <w:name w:val="heading 8"/>
    <w:basedOn w:val="Heading6"/>
    <w:next w:val="Normal"/>
    <w:link w:val="Heading8Char"/>
    <w:qFormat/>
    <w:rsid w:val="004C28B1"/>
    <w:pPr>
      <w:outlineLvl w:val="7"/>
    </w:pPr>
  </w:style>
  <w:style w:type="paragraph" w:styleId="Heading9">
    <w:name w:val="heading 9"/>
    <w:basedOn w:val="Heading6"/>
    <w:next w:val="Normal"/>
    <w:link w:val="Heading9Char"/>
    <w:qFormat/>
    <w:rsid w:val="004C28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4C28B1"/>
    <w:pPr>
      <w:keepNext/>
      <w:keepLines/>
      <w:spacing w:after="280"/>
      <w:jc w:val="center"/>
    </w:pPr>
  </w:style>
  <w:style w:type="paragraph" w:customStyle="1" w:styleId="Blanc">
    <w:name w:val="Blanc"/>
    <w:basedOn w:val="Normal"/>
    <w:next w:val="Tabletext"/>
    <w:rsid w:val="004C28B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4C28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4C28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C28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C28B1"/>
  </w:style>
  <w:style w:type="paragraph" w:customStyle="1" w:styleId="Headingb">
    <w:name w:val="Heading_b"/>
    <w:basedOn w:val="Heading3"/>
    <w:next w:val="Normal"/>
    <w:rsid w:val="004C28B1"/>
    <w:pPr>
      <w:spacing w:before="160"/>
      <w:ind w:left="0" w:firstLine="0"/>
      <w:outlineLvl w:val="9"/>
    </w:pPr>
  </w:style>
  <w:style w:type="paragraph" w:customStyle="1" w:styleId="Headingi">
    <w:name w:val="Heading_i"/>
    <w:basedOn w:val="Heading3"/>
    <w:next w:val="Normal"/>
    <w:rsid w:val="004C28B1"/>
    <w:pPr>
      <w:spacing w:before="160"/>
      <w:ind w:left="0" w:firstLine="0"/>
    </w:pPr>
    <w:rPr>
      <w:b w:val="0"/>
      <w:i/>
    </w:rPr>
  </w:style>
  <w:style w:type="character" w:customStyle="1" w:styleId="href">
    <w:name w:val="href"/>
    <w:basedOn w:val="DefaultParagraphFont"/>
    <w:rsid w:val="004C28B1"/>
  </w:style>
  <w:style w:type="paragraph" w:customStyle="1" w:styleId="AnnexNoTitle">
    <w:name w:val="Annex_NoTitle"/>
    <w:basedOn w:val="Normal"/>
    <w:next w:val="Normalaftertitle"/>
    <w:rsid w:val="004C28B1"/>
    <w:pPr>
      <w:keepNext/>
      <w:keepLines/>
      <w:spacing w:before="480" w:after="80"/>
      <w:jc w:val="center"/>
    </w:pPr>
    <w:rPr>
      <w:b/>
      <w:sz w:val="28"/>
    </w:rPr>
  </w:style>
  <w:style w:type="paragraph" w:customStyle="1" w:styleId="enumlev1">
    <w:name w:val="enumlev1"/>
    <w:basedOn w:val="Normal"/>
    <w:link w:val="enumlev1Char"/>
    <w:rsid w:val="004C28B1"/>
    <w:pPr>
      <w:spacing w:before="80"/>
      <w:ind w:left="794" w:hanging="794"/>
    </w:pPr>
  </w:style>
  <w:style w:type="paragraph" w:customStyle="1" w:styleId="Equation">
    <w:name w:val="Equation"/>
    <w:basedOn w:val="Normal"/>
    <w:rsid w:val="004C28B1"/>
    <w:pPr>
      <w:tabs>
        <w:tab w:val="clear" w:pos="1191"/>
        <w:tab w:val="clear" w:pos="1588"/>
        <w:tab w:val="clear" w:pos="1985"/>
        <w:tab w:val="center" w:pos="4820"/>
        <w:tab w:val="right" w:pos="9639"/>
      </w:tabs>
    </w:pPr>
  </w:style>
  <w:style w:type="paragraph" w:customStyle="1" w:styleId="enumlev2">
    <w:name w:val="enumlev2"/>
    <w:basedOn w:val="enumlev1"/>
    <w:rsid w:val="004C28B1"/>
    <w:pPr>
      <w:ind w:left="1191" w:hanging="397"/>
    </w:pPr>
  </w:style>
  <w:style w:type="paragraph" w:styleId="FootnoteText">
    <w:name w:val="footnote text"/>
    <w:basedOn w:val="Normal"/>
    <w:link w:val="FootnoteTextChar"/>
    <w:rsid w:val="004C28B1"/>
    <w:pPr>
      <w:keepLines/>
      <w:tabs>
        <w:tab w:val="left" w:pos="255"/>
      </w:tabs>
      <w:ind w:left="255" w:hanging="255"/>
    </w:pPr>
    <w:rPr>
      <w:sz w:val="22"/>
    </w:rPr>
  </w:style>
  <w:style w:type="paragraph" w:customStyle="1" w:styleId="Normalaftertitle">
    <w:name w:val="Normal_after_title"/>
    <w:basedOn w:val="Normal"/>
    <w:next w:val="Normal"/>
    <w:rsid w:val="004C28B1"/>
    <w:pPr>
      <w:spacing w:before="320"/>
    </w:pPr>
  </w:style>
  <w:style w:type="paragraph" w:customStyle="1" w:styleId="enumlev3">
    <w:name w:val="enumlev3"/>
    <w:basedOn w:val="enumlev2"/>
    <w:rsid w:val="004C28B1"/>
    <w:pPr>
      <w:ind w:left="1588"/>
    </w:pPr>
  </w:style>
  <w:style w:type="paragraph" w:customStyle="1" w:styleId="Note">
    <w:name w:val="Note"/>
    <w:basedOn w:val="Normal"/>
    <w:rsid w:val="004C28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C28B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C28B1"/>
    <w:pPr>
      <w:keepNext/>
      <w:keepLines/>
      <w:spacing w:before="240"/>
      <w:jc w:val="center"/>
    </w:pPr>
    <w:rPr>
      <w:b/>
      <w:sz w:val="28"/>
    </w:rPr>
  </w:style>
  <w:style w:type="paragraph" w:customStyle="1" w:styleId="Recref">
    <w:name w:val="Rec_ref"/>
    <w:basedOn w:val="Normal"/>
    <w:next w:val="Recdate"/>
    <w:rsid w:val="004C28B1"/>
    <w:pPr>
      <w:jc w:val="center"/>
    </w:pPr>
  </w:style>
  <w:style w:type="paragraph" w:customStyle="1" w:styleId="Recdate">
    <w:name w:val="Rec_date"/>
    <w:basedOn w:val="Recref"/>
    <w:next w:val="Normalaftertitle"/>
    <w:rsid w:val="004C28B1"/>
    <w:pPr>
      <w:jc w:val="right"/>
    </w:pPr>
  </w:style>
  <w:style w:type="paragraph" w:customStyle="1" w:styleId="HeadingSum">
    <w:name w:val="Heading_Sum"/>
    <w:basedOn w:val="Headingb"/>
    <w:next w:val="Normal"/>
    <w:rsid w:val="004C28B1"/>
    <w:pPr>
      <w:spacing w:before="240"/>
    </w:pPr>
    <w:rPr>
      <w:sz w:val="22"/>
      <w:lang w:val="es-ES_tradnl"/>
    </w:rPr>
  </w:style>
  <w:style w:type="paragraph" w:customStyle="1" w:styleId="AppendixNoTitle">
    <w:name w:val="Appendix_NoTitle"/>
    <w:basedOn w:val="AnnexNoTitle"/>
    <w:next w:val="Normal"/>
    <w:rsid w:val="004C28B1"/>
  </w:style>
  <w:style w:type="paragraph" w:customStyle="1" w:styleId="Tablefin">
    <w:name w:val="Table_fin"/>
    <w:basedOn w:val="Normal"/>
    <w:next w:val="Normal"/>
    <w:rsid w:val="004C28B1"/>
    <w:pPr>
      <w:spacing w:before="0"/>
    </w:pPr>
    <w:rPr>
      <w:sz w:val="20"/>
      <w:lang w:val="en-GB"/>
    </w:rPr>
  </w:style>
  <w:style w:type="paragraph" w:customStyle="1" w:styleId="Tablehead">
    <w:name w:val="Table_head"/>
    <w:basedOn w:val="Normal"/>
    <w:next w:val="Normal"/>
    <w:rsid w:val="004C28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C28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C28B1"/>
    <w:pPr>
      <w:keepNext/>
      <w:spacing w:before="360" w:after="120"/>
      <w:jc w:val="center"/>
    </w:pPr>
  </w:style>
  <w:style w:type="paragraph" w:customStyle="1" w:styleId="Equationlegend">
    <w:name w:val="Equation_legend"/>
    <w:basedOn w:val="NormalIndent"/>
    <w:rsid w:val="004C28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C28B1"/>
    <w:pPr>
      <w:ind w:left="794"/>
    </w:pPr>
  </w:style>
  <w:style w:type="paragraph" w:customStyle="1" w:styleId="Figurelegend">
    <w:name w:val="Figure_legend"/>
    <w:basedOn w:val="Normal"/>
    <w:rsid w:val="004C28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C28B1"/>
    <w:pPr>
      <w:keepNext/>
      <w:keepLines/>
      <w:spacing w:before="480" w:after="80"/>
      <w:jc w:val="center"/>
    </w:pPr>
    <w:rPr>
      <w:caps/>
      <w:sz w:val="18"/>
    </w:rPr>
  </w:style>
  <w:style w:type="paragraph" w:customStyle="1" w:styleId="Figuretitle">
    <w:name w:val="Figure_title"/>
    <w:basedOn w:val="Normal"/>
    <w:next w:val="Figure"/>
    <w:rsid w:val="004C28B1"/>
    <w:pPr>
      <w:keepNext/>
      <w:spacing w:before="0" w:after="120"/>
      <w:jc w:val="center"/>
    </w:pPr>
    <w:rPr>
      <w:rFonts w:ascii="Times New Roman Bold" w:hAnsi="Times New Roman Bold"/>
      <w:b/>
      <w:sz w:val="18"/>
    </w:rPr>
  </w:style>
  <w:style w:type="paragraph" w:customStyle="1" w:styleId="Figure">
    <w:name w:val="Figure"/>
    <w:basedOn w:val="FigureNo"/>
    <w:next w:val="Normal"/>
    <w:rsid w:val="004C28B1"/>
    <w:pPr>
      <w:keepNext w:val="0"/>
      <w:spacing w:before="0" w:after="240"/>
    </w:pPr>
  </w:style>
  <w:style w:type="paragraph" w:customStyle="1" w:styleId="tocpart">
    <w:name w:val="tocpart"/>
    <w:basedOn w:val="Normal"/>
    <w:rsid w:val="004C28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C28B1"/>
    <w:pPr>
      <w:keepNext/>
      <w:keepLines/>
      <w:spacing w:before="480"/>
      <w:jc w:val="center"/>
    </w:pPr>
    <w:rPr>
      <w:sz w:val="28"/>
    </w:rPr>
  </w:style>
  <w:style w:type="paragraph" w:customStyle="1" w:styleId="Arttitle">
    <w:name w:val="Art_title"/>
    <w:basedOn w:val="Normal"/>
    <w:next w:val="Normalaftertitle"/>
    <w:rsid w:val="004C28B1"/>
    <w:pPr>
      <w:keepNext/>
      <w:keepLines/>
      <w:spacing w:before="240"/>
      <w:jc w:val="center"/>
    </w:pPr>
    <w:rPr>
      <w:b/>
      <w:sz w:val="28"/>
    </w:rPr>
  </w:style>
  <w:style w:type="paragraph" w:customStyle="1" w:styleId="ASN1">
    <w:name w:val="ASN.1"/>
    <w:basedOn w:val="Normal"/>
    <w:next w:val="Normal"/>
    <w:rsid w:val="004C28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C28B1"/>
    <w:pPr>
      <w:keepNext/>
      <w:keepLines/>
      <w:spacing w:before="160"/>
      <w:ind w:left="794"/>
    </w:pPr>
    <w:rPr>
      <w:i/>
    </w:rPr>
  </w:style>
  <w:style w:type="paragraph" w:customStyle="1" w:styleId="ChapNo">
    <w:name w:val="Chap_No"/>
    <w:basedOn w:val="ArtNo"/>
    <w:next w:val="Chaptitle"/>
    <w:rsid w:val="004C28B1"/>
    <w:rPr>
      <w:b/>
    </w:rPr>
  </w:style>
  <w:style w:type="character" w:styleId="FootnoteReference">
    <w:name w:val="footnote reference"/>
    <w:basedOn w:val="DefaultParagraphFont"/>
    <w:rsid w:val="004C28B1"/>
    <w:rPr>
      <w:position w:val="6"/>
      <w:sz w:val="18"/>
    </w:rPr>
  </w:style>
  <w:style w:type="paragraph" w:styleId="Index1">
    <w:name w:val="index 1"/>
    <w:basedOn w:val="Normal"/>
    <w:next w:val="Normal"/>
    <w:semiHidden/>
    <w:rsid w:val="004C28B1"/>
  </w:style>
  <w:style w:type="paragraph" w:styleId="Index2">
    <w:name w:val="index 2"/>
    <w:basedOn w:val="Normal"/>
    <w:next w:val="Normal"/>
    <w:semiHidden/>
    <w:rsid w:val="004C28B1"/>
    <w:pPr>
      <w:ind w:left="283"/>
    </w:pPr>
  </w:style>
  <w:style w:type="paragraph" w:styleId="Index3">
    <w:name w:val="index 3"/>
    <w:basedOn w:val="Normal"/>
    <w:next w:val="Normal"/>
    <w:semiHidden/>
    <w:rsid w:val="004C28B1"/>
    <w:pPr>
      <w:ind w:left="566"/>
    </w:pPr>
  </w:style>
  <w:style w:type="paragraph" w:styleId="IndexHeading">
    <w:name w:val="index heading"/>
    <w:basedOn w:val="Normal"/>
    <w:next w:val="Index1"/>
    <w:rsid w:val="004C28B1"/>
  </w:style>
  <w:style w:type="paragraph" w:customStyle="1" w:styleId="Line">
    <w:name w:val="Line"/>
    <w:basedOn w:val="Normal"/>
    <w:next w:val="Normal"/>
    <w:rsid w:val="004C28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C28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C28B1"/>
  </w:style>
  <w:style w:type="paragraph" w:customStyle="1" w:styleId="Partref">
    <w:name w:val="Part_ref"/>
    <w:basedOn w:val="Normal"/>
    <w:next w:val="Normal"/>
    <w:rsid w:val="004C28B1"/>
    <w:pPr>
      <w:keepNext/>
      <w:keepLines/>
      <w:spacing w:after="280"/>
      <w:jc w:val="center"/>
    </w:pPr>
  </w:style>
  <w:style w:type="paragraph" w:customStyle="1" w:styleId="Parttitle">
    <w:name w:val="Part_title"/>
    <w:basedOn w:val="Normal"/>
    <w:next w:val="Normalaftertitle"/>
    <w:rsid w:val="004C28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C28B1"/>
  </w:style>
  <w:style w:type="paragraph" w:customStyle="1" w:styleId="QuestionNo">
    <w:name w:val="Question_No"/>
    <w:basedOn w:val="RecNo"/>
    <w:next w:val="Normal"/>
    <w:rsid w:val="004C28B1"/>
  </w:style>
  <w:style w:type="paragraph" w:customStyle="1" w:styleId="Questionref">
    <w:name w:val="Question_ref"/>
    <w:basedOn w:val="Recref"/>
    <w:next w:val="Questiondate"/>
    <w:rsid w:val="004C28B1"/>
  </w:style>
  <w:style w:type="paragraph" w:customStyle="1" w:styleId="Questiontitle">
    <w:name w:val="Question_title"/>
    <w:basedOn w:val="Normal"/>
    <w:next w:val="Questionref"/>
    <w:rsid w:val="004C28B1"/>
  </w:style>
  <w:style w:type="paragraph" w:customStyle="1" w:styleId="Reftext">
    <w:name w:val="Ref_text"/>
    <w:basedOn w:val="Normal"/>
    <w:rsid w:val="004C28B1"/>
    <w:pPr>
      <w:ind w:left="794" w:hanging="794"/>
    </w:pPr>
    <w:rPr>
      <w:sz w:val="22"/>
    </w:rPr>
  </w:style>
  <w:style w:type="paragraph" w:customStyle="1" w:styleId="Reftitle">
    <w:name w:val="Ref_title"/>
    <w:basedOn w:val="Normal"/>
    <w:next w:val="Reftext"/>
    <w:rsid w:val="004C28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C28B1"/>
  </w:style>
  <w:style w:type="paragraph" w:customStyle="1" w:styleId="RepNo">
    <w:name w:val="Rep_No"/>
    <w:basedOn w:val="RecNo"/>
    <w:next w:val="Reptitle"/>
    <w:rsid w:val="004C28B1"/>
  </w:style>
  <w:style w:type="paragraph" w:customStyle="1" w:styleId="Reptitle">
    <w:name w:val="Rep_title"/>
    <w:basedOn w:val="Rectitle"/>
    <w:next w:val="Repref"/>
    <w:rsid w:val="004C28B1"/>
  </w:style>
  <w:style w:type="paragraph" w:customStyle="1" w:styleId="Repref">
    <w:name w:val="Rep_ref"/>
    <w:basedOn w:val="Recref"/>
    <w:next w:val="Repdate"/>
    <w:rsid w:val="004C28B1"/>
  </w:style>
  <w:style w:type="paragraph" w:customStyle="1" w:styleId="Resdate">
    <w:name w:val="Res_date"/>
    <w:basedOn w:val="Recdate"/>
    <w:next w:val="Normalaftertitle"/>
    <w:rsid w:val="004C28B1"/>
  </w:style>
  <w:style w:type="paragraph" w:customStyle="1" w:styleId="ResNo">
    <w:name w:val="Res_No"/>
    <w:basedOn w:val="RecNo"/>
    <w:next w:val="Restitle"/>
    <w:rsid w:val="004C28B1"/>
  </w:style>
  <w:style w:type="paragraph" w:customStyle="1" w:styleId="Restitle">
    <w:name w:val="Res_title"/>
    <w:basedOn w:val="Normal"/>
    <w:next w:val="Resref"/>
    <w:rsid w:val="004C28B1"/>
    <w:pPr>
      <w:spacing w:before="240"/>
      <w:jc w:val="center"/>
    </w:pPr>
    <w:rPr>
      <w:b/>
      <w:sz w:val="28"/>
    </w:rPr>
  </w:style>
  <w:style w:type="paragraph" w:customStyle="1" w:styleId="Resref">
    <w:name w:val="Res_ref"/>
    <w:basedOn w:val="Recref"/>
    <w:next w:val="Resdate"/>
    <w:rsid w:val="004C28B1"/>
  </w:style>
  <w:style w:type="paragraph" w:customStyle="1" w:styleId="SectionNo">
    <w:name w:val="Section_No"/>
    <w:basedOn w:val="Normal"/>
    <w:next w:val="Normal"/>
    <w:rsid w:val="004C28B1"/>
  </w:style>
  <w:style w:type="paragraph" w:customStyle="1" w:styleId="Sectiontitle">
    <w:name w:val="Section_title"/>
    <w:basedOn w:val="Normal"/>
    <w:next w:val="Normalaftertitle"/>
    <w:rsid w:val="004C28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C28B1"/>
    <w:pPr>
      <w:tabs>
        <w:tab w:val="clear" w:pos="794"/>
        <w:tab w:val="clear" w:pos="1191"/>
        <w:tab w:val="clear" w:pos="1588"/>
        <w:tab w:val="clear" w:pos="1985"/>
        <w:tab w:val="right" w:pos="9611"/>
      </w:tabs>
    </w:pPr>
    <w:rPr>
      <w:i/>
    </w:rPr>
  </w:style>
  <w:style w:type="paragraph" w:styleId="TOC1">
    <w:name w:val="toc 1"/>
    <w:basedOn w:val="Normal"/>
    <w:uiPriority w:val="39"/>
    <w:rsid w:val="004C28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C28B1"/>
    <w:pPr>
      <w:tabs>
        <w:tab w:val="clear" w:pos="567"/>
        <w:tab w:val="left" w:pos="1276"/>
      </w:tabs>
      <w:spacing w:before="160"/>
      <w:ind w:left="1276" w:hanging="709"/>
    </w:pPr>
  </w:style>
  <w:style w:type="paragraph" w:styleId="TOC3">
    <w:name w:val="toc 3"/>
    <w:basedOn w:val="TOC2"/>
    <w:rsid w:val="004C28B1"/>
    <w:pPr>
      <w:tabs>
        <w:tab w:val="clear" w:pos="1276"/>
        <w:tab w:val="left" w:pos="2155"/>
      </w:tabs>
      <w:ind w:left="2155" w:hanging="879"/>
    </w:pPr>
  </w:style>
  <w:style w:type="paragraph" w:styleId="TOC4">
    <w:name w:val="toc 4"/>
    <w:basedOn w:val="TOC3"/>
    <w:rsid w:val="004C28B1"/>
    <w:pPr>
      <w:tabs>
        <w:tab w:val="left" w:pos="3261"/>
      </w:tabs>
      <w:spacing w:before="80"/>
      <w:ind w:left="3261" w:hanging="993"/>
    </w:pPr>
  </w:style>
  <w:style w:type="paragraph" w:styleId="TOC5">
    <w:name w:val="toc 5"/>
    <w:basedOn w:val="TOC4"/>
    <w:rsid w:val="004C28B1"/>
  </w:style>
  <w:style w:type="paragraph" w:styleId="TOC6">
    <w:name w:val="toc 6"/>
    <w:basedOn w:val="TOC4"/>
    <w:semiHidden/>
    <w:rsid w:val="004C28B1"/>
  </w:style>
  <w:style w:type="paragraph" w:styleId="TOC7">
    <w:name w:val="toc 7"/>
    <w:basedOn w:val="TOC4"/>
    <w:semiHidden/>
    <w:rsid w:val="004C28B1"/>
  </w:style>
  <w:style w:type="paragraph" w:styleId="TOC8">
    <w:name w:val="toc 8"/>
    <w:basedOn w:val="TOC4"/>
    <w:semiHidden/>
    <w:rsid w:val="004C28B1"/>
  </w:style>
  <w:style w:type="paragraph" w:customStyle="1" w:styleId="Appendixref">
    <w:name w:val="Appendix_ref"/>
    <w:basedOn w:val="Annexref"/>
    <w:next w:val="Normalaftertitle"/>
    <w:rsid w:val="004C28B1"/>
  </w:style>
  <w:style w:type="paragraph" w:customStyle="1" w:styleId="Tabletitle">
    <w:name w:val="Table_title"/>
    <w:basedOn w:val="Normal"/>
    <w:next w:val="Tablehead"/>
    <w:rsid w:val="004C28B1"/>
    <w:pPr>
      <w:keepNext/>
      <w:spacing w:before="0" w:after="120"/>
      <w:jc w:val="center"/>
    </w:pPr>
    <w:rPr>
      <w:b/>
    </w:rPr>
  </w:style>
  <w:style w:type="paragraph" w:customStyle="1" w:styleId="Summary">
    <w:name w:val="Summary"/>
    <w:basedOn w:val="Normal"/>
    <w:next w:val="Normalaftertitle"/>
    <w:rsid w:val="004C28B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2F20AE"/>
    <w:rPr>
      <w:b/>
      <w:sz w:val="24"/>
      <w:lang w:val="fr-FR" w:eastAsia="en-US"/>
    </w:rPr>
  </w:style>
  <w:style w:type="character" w:customStyle="1" w:styleId="Heading2Char">
    <w:name w:val="Heading 2 Char"/>
    <w:basedOn w:val="DefaultParagraphFont"/>
    <w:link w:val="Heading2"/>
    <w:rsid w:val="002F20AE"/>
    <w:rPr>
      <w:b/>
      <w:sz w:val="24"/>
      <w:lang w:val="fr-FR" w:eastAsia="en-US"/>
    </w:rPr>
  </w:style>
  <w:style w:type="character" w:customStyle="1" w:styleId="Heading3Char">
    <w:name w:val="Heading 3 Char"/>
    <w:basedOn w:val="DefaultParagraphFont"/>
    <w:link w:val="Heading3"/>
    <w:rsid w:val="002F20AE"/>
    <w:rPr>
      <w:b/>
      <w:sz w:val="24"/>
      <w:lang w:val="fr-FR" w:eastAsia="en-US"/>
    </w:rPr>
  </w:style>
  <w:style w:type="character" w:customStyle="1" w:styleId="Heading4Char">
    <w:name w:val="Heading 4 Char"/>
    <w:basedOn w:val="DefaultParagraphFont"/>
    <w:link w:val="Heading4"/>
    <w:rsid w:val="002F20AE"/>
    <w:rPr>
      <w:b/>
      <w:sz w:val="24"/>
      <w:lang w:val="fr-FR" w:eastAsia="en-US"/>
    </w:rPr>
  </w:style>
  <w:style w:type="character" w:customStyle="1" w:styleId="Heading5Char">
    <w:name w:val="Heading 5 Char"/>
    <w:basedOn w:val="DefaultParagraphFont"/>
    <w:link w:val="Heading5"/>
    <w:rsid w:val="002F20AE"/>
    <w:rPr>
      <w:b/>
      <w:sz w:val="24"/>
      <w:lang w:val="fr-FR" w:eastAsia="en-US"/>
    </w:rPr>
  </w:style>
  <w:style w:type="character" w:customStyle="1" w:styleId="Heading6Char">
    <w:name w:val="Heading 6 Char"/>
    <w:basedOn w:val="DefaultParagraphFont"/>
    <w:link w:val="Heading6"/>
    <w:rsid w:val="002F20AE"/>
    <w:rPr>
      <w:b/>
      <w:sz w:val="24"/>
      <w:lang w:val="fr-FR" w:eastAsia="en-US"/>
    </w:rPr>
  </w:style>
  <w:style w:type="character" w:customStyle="1" w:styleId="Heading7Char">
    <w:name w:val="Heading 7 Char"/>
    <w:basedOn w:val="DefaultParagraphFont"/>
    <w:link w:val="Heading7"/>
    <w:rsid w:val="002F20AE"/>
    <w:rPr>
      <w:b/>
      <w:sz w:val="24"/>
      <w:lang w:val="fr-FR" w:eastAsia="en-US"/>
    </w:rPr>
  </w:style>
  <w:style w:type="character" w:customStyle="1" w:styleId="Heading8Char">
    <w:name w:val="Heading 8 Char"/>
    <w:basedOn w:val="DefaultParagraphFont"/>
    <w:link w:val="Heading8"/>
    <w:rsid w:val="002F20AE"/>
    <w:rPr>
      <w:b/>
      <w:sz w:val="24"/>
      <w:lang w:val="fr-FR" w:eastAsia="en-US"/>
    </w:rPr>
  </w:style>
  <w:style w:type="character" w:customStyle="1" w:styleId="Heading9Char">
    <w:name w:val="Heading 9 Char"/>
    <w:basedOn w:val="DefaultParagraphFont"/>
    <w:link w:val="Heading9"/>
    <w:rsid w:val="002F20AE"/>
    <w:rPr>
      <w:b/>
      <w:sz w:val="24"/>
      <w:lang w:val="fr-FR" w:eastAsia="en-US"/>
    </w:rPr>
  </w:style>
  <w:style w:type="character" w:customStyle="1" w:styleId="FootnoteTextChar">
    <w:name w:val="Footnote Text Char"/>
    <w:basedOn w:val="DefaultParagraphFont"/>
    <w:link w:val="FootnoteText"/>
    <w:rsid w:val="004C28B1"/>
    <w:rPr>
      <w:sz w:val="22"/>
      <w:lang w:val="fr-FR" w:eastAsia="en-US"/>
    </w:rPr>
  </w:style>
  <w:style w:type="paragraph" w:customStyle="1" w:styleId="Chaptitle">
    <w:name w:val="Chap_title"/>
    <w:basedOn w:val="Arttitle"/>
    <w:next w:val="Normalaftertitle"/>
    <w:rsid w:val="004C28B1"/>
  </w:style>
  <w:style w:type="paragraph" w:customStyle="1" w:styleId="TableLegendNote">
    <w:name w:val="Table_Legend_Note"/>
    <w:basedOn w:val="Tablelegend"/>
    <w:next w:val="Tablelegend"/>
    <w:rsid w:val="004C28B1"/>
    <w:pPr>
      <w:ind w:left="-85" w:firstLine="0"/>
    </w:pPr>
    <w:rPr>
      <w:lang w:val="en-US"/>
    </w:rPr>
  </w:style>
  <w:style w:type="character" w:customStyle="1" w:styleId="FooterChar">
    <w:name w:val="Footer Char"/>
    <w:basedOn w:val="DefaultParagraphFont"/>
    <w:link w:val="Footer"/>
    <w:rsid w:val="002F20AE"/>
    <w:rPr>
      <w:noProof/>
      <w:sz w:val="18"/>
      <w:lang w:val="fr-FR" w:eastAsia="en-US"/>
    </w:rPr>
  </w:style>
  <w:style w:type="character" w:customStyle="1" w:styleId="HeaderChar">
    <w:name w:val="Header Char"/>
    <w:basedOn w:val="DefaultParagraphFont"/>
    <w:link w:val="Header"/>
    <w:rsid w:val="002F20AE"/>
    <w:rPr>
      <w:sz w:val="24"/>
      <w:lang w:val="fr-FR" w:eastAsia="en-US"/>
    </w:rPr>
  </w:style>
  <w:style w:type="character" w:customStyle="1" w:styleId="enumlev1Char">
    <w:name w:val="enumlev1 Char"/>
    <w:basedOn w:val="DefaultParagraphFont"/>
    <w:link w:val="enumlev1"/>
    <w:locked/>
    <w:rsid w:val="002F20AE"/>
    <w:rPr>
      <w:sz w:val="24"/>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FEE67-C01A-4EF1-B762-89FE11A83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17</Pages>
  <Words>4387</Words>
  <Characters>25362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29690</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7</cp:revision>
  <cp:lastPrinted>2009-07-02T14:41:00Z</cp:lastPrinted>
  <dcterms:created xsi:type="dcterms:W3CDTF">2011-01-06T12:57:00Z</dcterms:created>
  <dcterms:modified xsi:type="dcterms:W3CDTF">2011-01-11T10:06:00Z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