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95F58" w14:textId="77777777" w:rsidR="003B43EA" w:rsidRDefault="003B43EA" w:rsidP="003B43EA"/>
    <w:p w14:paraId="0A8B8146" w14:textId="77777777" w:rsidR="003B43EA" w:rsidRDefault="003B43EA" w:rsidP="003B43EA"/>
    <w:p w14:paraId="24EB06CA" w14:textId="77777777" w:rsidR="003B43EA" w:rsidRDefault="003B43EA" w:rsidP="003B43EA"/>
    <w:p w14:paraId="67703B3D" w14:textId="77777777" w:rsidR="003B43EA" w:rsidRDefault="003B43EA" w:rsidP="003B43EA"/>
    <w:p w14:paraId="579D746A" w14:textId="77777777" w:rsidR="003B43EA" w:rsidRDefault="003B43EA" w:rsidP="003B43EA"/>
    <w:p w14:paraId="4E87FDDE" w14:textId="77777777" w:rsidR="003B43EA" w:rsidRDefault="003B43EA" w:rsidP="003B43EA"/>
    <w:p w14:paraId="5223150C" w14:textId="77777777" w:rsidR="003B43EA" w:rsidRDefault="003B43EA" w:rsidP="003B43EA"/>
    <w:p w14:paraId="26EB60AD" w14:textId="77777777" w:rsidR="003B43EA" w:rsidRDefault="003B43EA" w:rsidP="003B43EA"/>
    <w:p w14:paraId="2EE8953B" w14:textId="77777777" w:rsidR="003B43EA" w:rsidRDefault="003B43EA" w:rsidP="003B43EA"/>
    <w:p w14:paraId="2BB1BDBE" w14:textId="77777777" w:rsidR="003B43EA" w:rsidRDefault="003B43EA" w:rsidP="003B43EA"/>
    <w:p w14:paraId="5CC8FC89" w14:textId="77777777" w:rsidR="003B43EA" w:rsidRDefault="003B43EA" w:rsidP="003B43EA"/>
    <w:p w14:paraId="258CFDCC" w14:textId="77777777" w:rsidR="003B43EA" w:rsidRDefault="003B43EA" w:rsidP="003B43EA"/>
    <w:tbl>
      <w:tblPr>
        <w:tblW w:w="10089" w:type="dxa"/>
        <w:tblLook w:val="01E0" w:firstRow="1" w:lastRow="1" w:firstColumn="1" w:lastColumn="1" w:noHBand="0" w:noVBand="0"/>
      </w:tblPr>
      <w:tblGrid>
        <w:gridCol w:w="10089"/>
      </w:tblGrid>
      <w:tr w:rsidR="003B43EA" w:rsidRPr="003B43EA" w14:paraId="3531C6C3" w14:textId="77777777" w:rsidTr="006D7826">
        <w:tc>
          <w:tcPr>
            <w:tcW w:w="10089" w:type="dxa"/>
          </w:tcPr>
          <w:p w14:paraId="2CF12F69" w14:textId="77777777" w:rsidR="003B43EA" w:rsidRPr="0038303E" w:rsidRDefault="003B43EA" w:rsidP="006D7826">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063B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8" o:title=""/>
                </v:shape>
                <o:OLEObject Type="Embed" ProgID="Equation.3" ShapeID="_x0000_i1025" DrawAspect="Content" ObjectID="_1625385121" r:id="rId9"/>
              </w:object>
            </w:r>
          </w:p>
          <w:p w14:paraId="3BB4A0BE" w14:textId="1426FFE6" w:rsidR="003B43EA" w:rsidRPr="0038303E" w:rsidRDefault="003B43EA" w:rsidP="00DA73B3">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D24BC5">
              <w:rPr>
                <w:rFonts w:ascii="Tahoma" w:hAnsi="Tahoma" w:cs="Tahoma"/>
                <w:b/>
                <w:bCs/>
                <w:iCs/>
                <w:color w:val="509141"/>
                <w:sz w:val="36"/>
                <w:szCs w:val="36"/>
                <w:lang w:val="en-US"/>
              </w:rPr>
              <w:t>242</w:t>
            </w:r>
            <w:r w:rsidR="00DA73B3">
              <w:rPr>
                <w:rFonts w:ascii="Tahoma" w:hAnsi="Tahoma" w:cs="Tahoma"/>
                <w:b/>
                <w:bCs/>
                <w:iCs/>
                <w:color w:val="509141"/>
                <w:sz w:val="36"/>
                <w:szCs w:val="36"/>
                <w:lang w:val="en-US"/>
              </w:rPr>
              <w:t>2</w:t>
            </w:r>
            <w:r w:rsidR="00D24BC5">
              <w:rPr>
                <w:rFonts w:ascii="Tahoma" w:hAnsi="Tahoma" w:cs="Tahoma"/>
                <w:b/>
                <w:bCs/>
                <w:iCs/>
                <w:color w:val="509141"/>
                <w:sz w:val="36"/>
                <w:szCs w:val="36"/>
                <w:lang w:val="en-US"/>
              </w:rPr>
              <w:t>-</w:t>
            </w:r>
            <w:r w:rsidR="00A96061">
              <w:rPr>
                <w:rFonts w:ascii="Tahoma" w:hAnsi="Tahoma" w:cs="Tahoma"/>
                <w:b/>
                <w:bCs/>
                <w:iCs/>
                <w:color w:val="509141"/>
                <w:sz w:val="36"/>
                <w:szCs w:val="36"/>
                <w:lang w:val="en-US"/>
              </w:rPr>
              <w:t>1</w:t>
            </w:r>
          </w:p>
          <w:p w14:paraId="1B876B72" w14:textId="78E9D8DA" w:rsidR="003B43EA" w:rsidRPr="0038303E" w:rsidRDefault="003B43EA" w:rsidP="00A96061">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D24BC5">
              <w:rPr>
                <w:rFonts w:ascii="Tahoma" w:hAnsi="Tahoma" w:cs="Tahoma"/>
                <w:b/>
                <w:bCs/>
                <w:iCs/>
                <w:color w:val="509141"/>
                <w:szCs w:val="24"/>
                <w:lang w:val="en-US"/>
              </w:rPr>
              <w:t>06</w:t>
            </w:r>
            <w:r w:rsidRPr="0038303E">
              <w:rPr>
                <w:rFonts w:ascii="Tahoma" w:hAnsi="Tahoma" w:cs="Tahoma"/>
                <w:b/>
                <w:bCs/>
                <w:iCs/>
                <w:color w:val="509141"/>
                <w:szCs w:val="24"/>
                <w:lang w:val="en-US"/>
              </w:rPr>
              <w:t>/</w:t>
            </w:r>
            <w:r w:rsidR="00D24BC5">
              <w:rPr>
                <w:rFonts w:ascii="Tahoma" w:hAnsi="Tahoma" w:cs="Tahoma"/>
                <w:b/>
                <w:bCs/>
                <w:iCs/>
                <w:color w:val="509141"/>
                <w:szCs w:val="24"/>
                <w:lang w:val="en-US"/>
              </w:rPr>
              <w:t>201</w:t>
            </w:r>
            <w:r w:rsidR="00A96061">
              <w:rPr>
                <w:rFonts w:ascii="Tahoma" w:hAnsi="Tahoma" w:cs="Tahoma"/>
                <w:b/>
                <w:bCs/>
                <w:iCs/>
                <w:color w:val="509141"/>
                <w:szCs w:val="24"/>
                <w:lang w:val="en-US"/>
              </w:rPr>
              <w:t>9</w:t>
            </w:r>
            <w:r w:rsidRPr="0038303E">
              <w:rPr>
                <w:rFonts w:ascii="Tahoma" w:hAnsi="Tahoma" w:cs="Tahoma"/>
                <w:b/>
                <w:bCs/>
                <w:iCs/>
                <w:color w:val="509141"/>
                <w:szCs w:val="24"/>
                <w:lang w:val="en-US"/>
              </w:rPr>
              <w:t>)</w:t>
            </w:r>
          </w:p>
        </w:tc>
      </w:tr>
      <w:tr w:rsidR="003B43EA" w:rsidRPr="00DA73B3" w14:paraId="192B808A" w14:textId="77777777" w:rsidTr="006D7826">
        <w:tc>
          <w:tcPr>
            <w:tcW w:w="10089" w:type="dxa"/>
          </w:tcPr>
          <w:p w14:paraId="51A2F238"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p>
          <w:p w14:paraId="73331DD7" w14:textId="2F981C2C" w:rsidR="003B43EA" w:rsidRPr="00D92F56" w:rsidRDefault="00DA73B3" w:rsidP="00DA73B3">
            <w:pPr>
              <w:pStyle w:val="Reptitle"/>
              <w:jc w:val="right"/>
              <w:rPr>
                <w:rFonts w:ascii="Tahoma" w:hAnsi="Tahoma" w:cs="Tahoma"/>
                <w:bCs/>
                <w:iCs/>
                <w:color w:val="509141"/>
                <w:sz w:val="44"/>
                <w:szCs w:val="44"/>
                <w:lang w:val="en-US"/>
              </w:rPr>
            </w:pPr>
            <w:r w:rsidRPr="00DA73B3">
              <w:rPr>
                <w:rFonts w:ascii="Tahoma" w:hAnsi="Tahoma" w:cs="Tahoma"/>
                <w:bCs/>
                <w:iCs/>
                <w:color w:val="509141"/>
                <w:sz w:val="44"/>
                <w:szCs w:val="44"/>
                <w:lang w:eastAsia="zh-CN"/>
              </w:rPr>
              <w:t xml:space="preserve">Visible light for </w:t>
            </w:r>
            <w:proofErr w:type="spellStart"/>
            <w:r w:rsidRPr="00DA73B3">
              <w:rPr>
                <w:rFonts w:ascii="Tahoma" w:hAnsi="Tahoma" w:cs="Tahoma"/>
                <w:bCs/>
                <w:iCs/>
                <w:color w:val="509141"/>
                <w:sz w:val="44"/>
                <w:szCs w:val="44"/>
                <w:lang w:eastAsia="zh-CN"/>
              </w:rPr>
              <w:t>broadband</w:t>
            </w:r>
            <w:proofErr w:type="spellEnd"/>
            <w:r w:rsidRPr="00DA73B3">
              <w:rPr>
                <w:rFonts w:ascii="Tahoma" w:hAnsi="Tahoma" w:cs="Tahoma"/>
                <w:bCs/>
                <w:iCs/>
                <w:color w:val="509141"/>
                <w:sz w:val="44"/>
                <w:szCs w:val="44"/>
                <w:lang w:eastAsia="zh-CN"/>
              </w:rPr>
              <w:t xml:space="preserve"> communications</w:t>
            </w:r>
          </w:p>
          <w:p w14:paraId="0B0CB699"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p>
          <w:p w14:paraId="01C5B7DE" w14:textId="77777777" w:rsidR="003B43EA" w:rsidRPr="00B21000" w:rsidRDefault="003B43EA" w:rsidP="006D7826">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3B43EA" w:rsidRPr="0038303E" w14:paraId="3FE8EE4E" w14:textId="77777777" w:rsidTr="006D7826">
        <w:tc>
          <w:tcPr>
            <w:tcW w:w="10089" w:type="dxa"/>
          </w:tcPr>
          <w:p w14:paraId="34EEED27"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4D0CB26E"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7B2607D0" w14:textId="77777777" w:rsidR="003B43EA" w:rsidRPr="0038303E" w:rsidRDefault="003B43EA" w:rsidP="006D7826">
            <w:pPr>
              <w:spacing w:before="80" w:line="280" w:lineRule="exact"/>
              <w:ind w:right="640"/>
              <w:rPr>
                <w:rFonts w:ascii="Tahoma" w:hAnsi="Tahoma" w:cs="Tahoma"/>
                <w:b/>
                <w:bCs/>
                <w:iCs/>
                <w:color w:val="243285"/>
                <w:sz w:val="32"/>
                <w:szCs w:val="32"/>
                <w:lang w:val="en-US"/>
              </w:rPr>
            </w:pPr>
          </w:p>
          <w:p w14:paraId="7D06BF4E" w14:textId="77777777" w:rsidR="003B43EA" w:rsidRPr="0038303E" w:rsidRDefault="003B43EA" w:rsidP="006D7826">
            <w:pPr>
              <w:spacing w:before="80" w:after="180" w:line="360" w:lineRule="exact"/>
              <w:jc w:val="right"/>
              <w:rPr>
                <w:rFonts w:ascii="Tahoma" w:hAnsi="Tahoma" w:cs="Tahoma"/>
                <w:b/>
                <w:bCs/>
                <w:iCs/>
                <w:color w:val="243285"/>
                <w:sz w:val="36"/>
                <w:szCs w:val="36"/>
                <w:lang w:val="en-US"/>
              </w:rPr>
            </w:pPr>
          </w:p>
          <w:p w14:paraId="06E60036" w14:textId="77777777" w:rsidR="003B43EA" w:rsidRPr="0038303E" w:rsidRDefault="003B43EA" w:rsidP="006D7826">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14:paraId="40A2C83F" w14:textId="77777777" w:rsidR="003B43EA" w:rsidRPr="0038303E" w:rsidRDefault="003B43EA" w:rsidP="006D7826">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660B02DF" w14:textId="77777777" w:rsidR="003B43EA" w:rsidRDefault="003B43EA" w:rsidP="003B43EA">
      <w:pPr>
        <w:spacing w:before="80"/>
        <w:rPr>
          <w:i/>
          <w:sz w:val="22"/>
          <w:lang w:val="en-US"/>
        </w:rPr>
      </w:pPr>
    </w:p>
    <w:p w14:paraId="4F7A0B5D" w14:textId="77777777" w:rsidR="003B43EA" w:rsidRDefault="003B43EA" w:rsidP="003B43EA">
      <w:pPr>
        <w:spacing w:before="80"/>
        <w:rPr>
          <w:i/>
          <w:sz w:val="22"/>
          <w:lang w:val="en-US"/>
        </w:rPr>
      </w:pPr>
    </w:p>
    <w:p w14:paraId="1812CD46" w14:textId="77777777" w:rsidR="003B43EA" w:rsidRDefault="003B43EA" w:rsidP="003B43EA">
      <w:pPr>
        <w:spacing w:before="80"/>
        <w:rPr>
          <w:i/>
          <w:sz w:val="22"/>
          <w:lang w:val="en-US"/>
        </w:rPr>
      </w:pPr>
    </w:p>
    <w:p w14:paraId="2459ABC8" w14:textId="77777777" w:rsidR="003B43EA" w:rsidRDefault="003B43EA" w:rsidP="003B43EA">
      <w:pPr>
        <w:spacing w:before="80"/>
        <w:rPr>
          <w:i/>
          <w:sz w:val="22"/>
          <w:lang w:val="en-US"/>
        </w:rPr>
      </w:pPr>
    </w:p>
    <w:p w14:paraId="1F1FD7B9" w14:textId="77777777" w:rsidR="003B43EA" w:rsidRDefault="003B43EA" w:rsidP="003B43EA">
      <w:pPr>
        <w:spacing w:before="80"/>
        <w:rPr>
          <w:i/>
          <w:sz w:val="22"/>
          <w:lang w:val="en-US"/>
        </w:rPr>
      </w:pPr>
    </w:p>
    <w:p w14:paraId="23A3934C" w14:textId="77777777" w:rsidR="003B43EA" w:rsidRDefault="003B43EA" w:rsidP="003B43EA">
      <w:pPr>
        <w:spacing w:before="80"/>
        <w:rPr>
          <w:i/>
          <w:sz w:val="22"/>
          <w:lang w:val="en-US"/>
        </w:rPr>
      </w:pPr>
    </w:p>
    <w:p w14:paraId="5556A233" w14:textId="77777777" w:rsidR="003B43EA" w:rsidRDefault="003B43EA" w:rsidP="003B43EA">
      <w:pPr>
        <w:rPr>
          <w:rFonts w:ascii="Palatino Linotype" w:hAnsi="Palatino Linotype"/>
          <w:lang w:val="en-US"/>
        </w:rPr>
        <w:sectPr w:rsidR="003B43EA" w:rsidSect="006D7826">
          <w:headerReference w:type="even" r:id="rId10"/>
          <w:headerReference w:type="default" r:id="rId11"/>
          <w:pgSz w:w="11907" w:h="16840" w:code="9"/>
          <w:pgMar w:top="1089" w:right="1089" w:bottom="284" w:left="1089" w:header="567" w:footer="284" w:gutter="0"/>
          <w:pgNumType w:start="1"/>
          <w:cols w:space="720"/>
        </w:sectPr>
      </w:pPr>
    </w:p>
    <w:p w14:paraId="77996553" w14:textId="77777777" w:rsidR="003B43EA" w:rsidRDefault="003B43EA" w:rsidP="003B43E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2D12972" w14:textId="77777777" w:rsidR="003B43EA" w:rsidRDefault="003B43EA" w:rsidP="003B43EA">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3D2FE3D7" w14:textId="77777777" w:rsidR="003B43EA" w:rsidRDefault="003B43EA" w:rsidP="003B43EA">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71447862" w14:textId="77777777" w:rsidR="003B43EA" w:rsidRDefault="003B43EA" w:rsidP="003B43EA">
      <w:pPr>
        <w:pStyle w:val="Heading1"/>
        <w:spacing w:before="400"/>
        <w:jc w:val="center"/>
        <w:rPr>
          <w:szCs w:val="24"/>
          <w:lang w:val="en-US"/>
        </w:rPr>
      </w:pPr>
    </w:p>
    <w:p w14:paraId="6ACB3A2A" w14:textId="77777777" w:rsidR="003B43EA" w:rsidRDefault="003B43EA" w:rsidP="003B43EA">
      <w:pPr>
        <w:pStyle w:val="Heading1"/>
        <w:spacing w:before="540"/>
        <w:jc w:val="center"/>
        <w:rPr>
          <w:szCs w:val="24"/>
          <w:lang w:val="en-US"/>
        </w:rPr>
      </w:pPr>
      <w:r>
        <w:rPr>
          <w:szCs w:val="24"/>
          <w:lang w:val="en-US"/>
        </w:rPr>
        <w:t>Policy on Intellectual Property Right (IPR)</w:t>
      </w:r>
    </w:p>
    <w:p w14:paraId="11835320" w14:textId="77777777" w:rsidR="003B43EA" w:rsidRDefault="003B43EA" w:rsidP="003B43E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6189B75" w14:textId="77777777" w:rsidR="003B43EA" w:rsidRDefault="003B43EA" w:rsidP="003B43EA">
      <w:pPr>
        <w:jc w:val="center"/>
        <w:rPr>
          <w:sz w:val="22"/>
          <w:lang w:val="en-US"/>
        </w:rPr>
      </w:pPr>
    </w:p>
    <w:p w14:paraId="2910D77C" w14:textId="77777777" w:rsidR="003B43EA" w:rsidRDefault="003B43EA" w:rsidP="003B43EA">
      <w:pPr>
        <w:jc w:val="center"/>
        <w:rPr>
          <w:sz w:val="22"/>
          <w:lang w:val="en-US"/>
        </w:rPr>
      </w:pPr>
    </w:p>
    <w:p w14:paraId="06276CD1" w14:textId="77777777" w:rsidR="003B43EA" w:rsidRDefault="003B43EA" w:rsidP="003B43E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B43EA" w:rsidRPr="0050628A" w14:paraId="231BB65D" w14:textId="77777777" w:rsidTr="006D7826">
        <w:tc>
          <w:tcPr>
            <w:tcW w:w="9360" w:type="dxa"/>
            <w:gridSpan w:val="2"/>
            <w:tcBorders>
              <w:top w:val="single" w:sz="12" w:space="0" w:color="000080"/>
              <w:left w:val="single" w:sz="12" w:space="0" w:color="000080"/>
              <w:bottom w:val="nil"/>
              <w:right w:val="single" w:sz="12" w:space="0" w:color="000080"/>
            </w:tcBorders>
          </w:tcPr>
          <w:p w14:paraId="31864D51" w14:textId="77777777" w:rsidR="003B43EA" w:rsidRPr="00C7761D" w:rsidRDefault="003B43EA" w:rsidP="006D7826">
            <w:pPr>
              <w:pStyle w:val="ChapNo"/>
              <w:spacing w:before="240"/>
              <w:rPr>
                <w:sz w:val="22"/>
                <w:szCs w:val="22"/>
                <w:lang w:val="en-US"/>
              </w:rPr>
            </w:pPr>
            <w:r w:rsidRPr="00C7761D">
              <w:rPr>
                <w:sz w:val="22"/>
                <w:szCs w:val="22"/>
                <w:lang w:val="en-US"/>
              </w:rPr>
              <w:t xml:space="preserve">Series of ITU-R Reports </w:t>
            </w:r>
          </w:p>
          <w:p w14:paraId="0850E988"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B43EA" w14:paraId="6133B3A2" w14:textId="77777777" w:rsidTr="006D7826">
        <w:tc>
          <w:tcPr>
            <w:tcW w:w="1140" w:type="dxa"/>
            <w:tcBorders>
              <w:top w:val="nil"/>
              <w:left w:val="single" w:sz="12" w:space="0" w:color="000080"/>
              <w:bottom w:val="nil"/>
              <w:right w:val="nil"/>
            </w:tcBorders>
          </w:tcPr>
          <w:p w14:paraId="792FCAD9" w14:textId="77777777" w:rsidR="003B43EA" w:rsidRDefault="003B43EA" w:rsidP="006D7826">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985E875"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B43EA" w14:paraId="38C32876" w14:textId="77777777" w:rsidTr="006D7826">
        <w:tc>
          <w:tcPr>
            <w:tcW w:w="1140" w:type="dxa"/>
            <w:tcBorders>
              <w:top w:val="nil"/>
              <w:left w:val="single" w:sz="12" w:space="0" w:color="000080"/>
              <w:bottom w:val="nil"/>
              <w:right w:val="nil"/>
            </w:tcBorders>
            <w:shd w:val="clear" w:color="auto" w:fill="auto"/>
          </w:tcPr>
          <w:p w14:paraId="177F339B" w14:textId="77777777" w:rsidR="003B43EA" w:rsidRPr="006F2B77" w:rsidRDefault="003B43EA" w:rsidP="006D7826">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05EB8E6A" w14:textId="77777777" w:rsidR="003B43EA" w:rsidRPr="006F2B77"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3B43EA" w:rsidRPr="0050628A" w14:paraId="620B3DFE" w14:textId="77777777" w:rsidTr="006D7826">
        <w:tc>
          <w:tcPr>
            <w:tcW w:w="1140" w:type="dxa"/>
            <w:tcBorders>
              <w:top w:val="nil"/>
              <w:left w:val="single" w:sz="12" w:space="0" w:color="000080"/>
              <w:bottom w:val="nil"/>
              <w:right w:val="nil"/>
            </w:tcBorders>
          </w:tcPr>
          <w:p w14:paraId="31F41A4C" w14:textId="77777777" w:rsidR="003B43EA" w:rsidRDefault="003B43EA" w:rsidP="006D7826">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CA1B0DE" w14:textId="77777777" w:rsidR="003B43EA"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B43EA" w:rsidRPr="00D55B55" w14:paraId="4A02367C" w14:textId="77777777" w:rsidTr="006D7826">
        <w:tc>
          <w:tcPr>
            <w:tcW w:w="1140" w:type="dxa"/>
            <w:tcBorders>
              <w:top w:val="nil"/>
              <w:left w:val="single" w:sz="12" w:space="0" w:color="000080"/>
              <w:bottom w:val="nil"/>
              <w:right w:val="nil"/>
            </w:tcBorders>
            <w:shd w:val="clear" w:color="auto" w:fill="auto"/>
          </w:tcPr>
          <w:p w14:paraId="6456112A" w14:textId="77777777" w:rsidR="003B43EA" w:rsidRPr="00D55B55" w:rsidRDefault="003B43EA" w:rsidP="006D7826">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54DD5492" w14:textId="77777777" w:rsidR="003B43EA" w:rsidRPr="00D55B55"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3B43EA" w:rsidRPr="00BD3F5C" w14:paraId="77682748" w14:textId="77777777" w:rsidTr="006D7826">
        <w:tc>
          <w:tcPr>
            <w:tcW w:w="1140" w:type="dxa"/>
            <w:tcBorders>
              <w:top w:val="nil"/>
              <w:left w:val="single" w:sz="12" w:space="0" w:color="000080"/>
              <w:bottom w:val="nil"/>
              <w:right w:val="nil"/>
            </w:tcBorders>
            <w:shd w:val="clear" w:color="auto" w:fill="auto"/>
          </w:tcPr>
          <w:p w14:paraId="51F11DE5" w14:textId="77777777" w:rsidR="003B43EA" w:rsidRPr="00BD3F5C" w:rsidRDefault="003B43EA" w:rsidP="006D7826">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2A14B4C8" w14:textId="77777777" w:rsidR="003B43EA" w:rsidRPr="00BD3F5C"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3B43EA" w:rsidRPr="00D069F2" w14:paraId="56F5CADD" w14:textId="77777777" w:rsidTr="006D7826">
        <w:tc>
          <w:tcPr>
            <w:tcW w:w="1140" w:type="dxa"/>
            <w:tcBorders>
              <w:top w:val="nil"/>
              <w:left w:val="single" w:sz="12" w:space="0" w:color="000080"/>
              <w:bottom w:val="nil"/>
              <w:right w:val="nil"/>
            </w:tcBorders>
            <w:shd w:val="clear" w:color="auto" w:fill="auto"/>
          </w:tcPr>
          <w:p w14:paraId="71B7F20F" w14:textId="77777777" w:rsidR="003B43EA" w:rsidRPr="00D069F2" w:rsidRDefault="003B43EA" w:rsidP="006D7826">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38CE21DC" w14:textId="77777777" w:rsidR="003B43EA" w:rsidRPr="00D069F2"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3B43EA" w:rsidRPr="008D3D8D" w14:paraId="75BB52DD" w14:textId="77777777" w:rsidTr="006D7826">
        <w:tc>
          <w:tcPr>
            <w:tcW w:w="1140" w:type="dxa"/>
            <w:tcBorders>
              <w:top w:val="nil"/>
              <w:left w:val="single" w:sz="12" w:space="0" w:color="000080"/>
              <w:bottom w:val="nil"/>
              <w:right w:val="nil"/>
            </w:tcBorders>
            <w:shd w:val="clear" w:color="auto" w:fill="auto"/>
          </w:tcPr>
          <w:p w14:paraId="2E74673D" w14:textId="77777777" w:rsidR="003B43EA" w:rsidRPr="008D3D8D" w:rsidRDefault="003B43EA" w:rsidP="006D7826">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2A958AA" w14:textId="77777777" w:rsidR="003B43EA" w:rsidRPr="008D3D8D" w:rsidRDefault="003B43EA" w:rsidP="006D78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 xml:space="preserve">Mobile, </w:t>
            </w:r>
            <w:proofErr w:type="spellStart"/>
            <w:r w:rsidRPr="008D3D8D">
              <w:rPr>
                <w:b w:val="0"/>
                <w:sz w:val="20"/>
                <w:lang w:val="en-US"/>
              </w:rPr>
              <w:t>radiodetermination</w:t>
            </w:r>
            <w:proofErr w:type="spellEnd"/>
            <w:r w:rsidRPr="008D3D8D">
              <w:rPr>
                <w:b w:val="0"/>
                <w:sz w:val="20"/>
                <w:lang w:val="en-US"/>
              </w:rPr>
              <w:t>, amateur and related satellite services</w:t>
            </w:r>
          </w:p>
        </w:tc>
      </w:tr>
      <w:tr w:rsidR="003B43EA" w:rsidRPr="002D77AF" w14:paraId="30ED8121" w14:textId="77777777" w:rsidTr="006D7826">
        <w:tc>
          <w:tcPr>
            <w:tcW w:w="1140" w:type="dxa"/>
            <w:tcBorders>
              <w:top w:val="nil"/>
              <w:left w:val="single" w:sz="12" w:space="0" w:color="000080"/>
              <w:bottom w:val="nil"/>
              <w:right w:val="nil"/>
            </w:tcBorders>
            <w:shd w:val="clear" w:color="auto" w:fill="auto"/>
          </w:tcPr>
          <w:p w14:paraId="2E66D1B6" w14:textId="77777777" w:rsidR="003B43EA" w:rsidRPr="002D77AF" w:rsidRDefault="003B43EA" w:rsidP="006D7826">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3987FC79" w14:textId="77777777" w:rsidR="003B43EA" w:rsidRPr="002D77AF" w:rsidRDefault="003B43EA" w:rsidP="006D7826">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3B43EA" w:rsidRPr="003B4EE8" w14:paraId="3484608A" w14:textId="77777777" w:rsidTr="006D7826">
        <w:tc>
          <w:tcPr>
            <w:tcW w:w="1140" w:type="dxa"/>
            <w:tcBorders>
              <w:top w:val="nil"/>
              <w:left w:val="single" w:sz="12" w:space="0" w:color="000080"/>
              <w:bottom w:val="nil"/>
              <w:right w:val="nil"/>
            </w:tcBorders>
            <w:shd w:val="clear" w:color="auto" w:fill="auto"/>
          </w:tcPr>
          <w:p w14:paraId="227F9A4B" w14:textId="77777777" w:rsidR="003B43EA" w:rsidRPr="003B4EE8" w:rsidRDefault="003B43EA" w:rsidP="006D7826">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44EF7C8" w14:textId="77777777" w:rsidR="003B43EA" w:rsidRPr="003B4EE8"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3B43EA" w:rsidRPr="00CB1116" w14:paraId="44203D6C" w14:textId="77777777" w:rsidTr="006D7826">
        <w:tc>
          <w:tcPr>
            <w:tcW w:w="1140" w:type="dxa"/>
            <w:tcBorders>
              <w:top w:val="nil"/>
              <w:left w:val="single" w:sz="12" w:space="0" w:color="000080"/>
              <w:bottom w:val="nil"/>
              <w:right w:val="nil"/>
            </w:tcBorders>
            <w:shd w:val="clear" w:color="auto" w:fill="auto"/>
          </w:tcPr>
          <w:p w14:paraId="55786067" w14:textId="77777777" w:rsidR="003B43EA" w:rsidRPr="00CB1116" w:rsidRDefault="003B43EA" w:rsidP="006D7826">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06173A32" w14:textId="77777777" w:rsidR="003B43EA" w:rsidRPr="00CB1116" w:rsidRDefault="003B43EA" w:rsidP="006D78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3B43EA" w:rsidRPr="00C114A7" w14:paraId="3E14ACF9" w14:textId="77777777" w:rsidTr="006D7826">
        <w:tc>
          <w:tcPr>
            <w:tcW w:w="1140" w:type="dxa"/>
            <w:tcBorders>
              <w:top w:val="nil"/>
              <w:left w:val="single" w:sz="12" w:space="0" w:color="000080"/>
              <w:bottom w:val="nil"/>
              <w:right w:val="nil"/>
            </w:tcBorders>
            <w:shd w:val="clear" w:color="auto" w:fill="auto"/>
          </w:tcPr>
          <w:p w14:paraId="23E126FC" w14:textId="77777777" w:rsidR="003B43EA" w:rsidRPr="00C114A7" w:rsidRDefault="003B43EA" w:rsidP="006D7826">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0FA167B8" w14:textId="77777777" w:rsidR="003B43EA" w:rsidRPr="00C114A7" w:rsidRDefault="003B43EA" w:rsidP="006D7826">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3B43EA" w:rsidRPr="00B135F6" w14:paraId="76689670" w14:textId="77777777" w:rsidTr="006D7826">
        <w:tc>
          <w:tcPr>
            <w:tcW w:w="1140" w:type="dxa"/>
            <w:tcBorders>
              <w:top w:val="nil"/>
              <w:left w:val="single" w:sz="12" w:space="0" w:color="000080"/>
              <w:bottom w:val="nil"/>
              <w:right w:val="nil"/>
            </w:tcBorders>
            <w:shd w:val="clear" w:color="auto" w:fill="auto"/>
          </w:tcPr>
          <w:p w14:paraId="3A3CAFF6" w14:textId="77777777" w:rsidR="003B43EA" w:rsidRPr="00B135F6" w:rsidRDefault="003B43EA" w:rsidP="006D7826">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45375299" w14:textId="77777777" w:rsidR="003B43EA" w:rsidRPr="00B135F6" w:rsidRDefault="003B43EA" w:rsidP="006D7826">
            <w:pPr>
              <w:spacing w:before="30" w:after="30"/>
              <w:jc w:val="left"/>
              <w:rPr>
                <w:sz w:val="20"/>
                <w:lang w:val="en-US"/>
              </w:rPr>
            </w:pPr>
            <w:r w:rsidRPr="00B135F6">
              <w:rPr>
                <w:sz w:val="20"/>
                <w:lang w:val="en-US"/>
              </w:rPr>
              <w:t>Space applications and meteorology</w:t>
            </w:r>
          </w:p>
        </w:tc>
      </w:tr>
      <w:tr w:rsidR="003B43EA" w:rsidRPr="0050628A" w14:paraId="20D4502B" w14:textId="77777777" w:rsidTr="006D7826">
        <w:tc>
          <w:tcPr>
            <w:tcW w:w="1140" w:type="dxa"/>
            <w:tcBorders>
              <w:top w:val="nil"/>
              <w:left w:val="single" w:sz="12" w:space="0" w:color="000080"/>
              <w:bottom w:val="nil"/>
              <w:right w:val="nil"/>
            </w:tcBorders>
            <w:shd w:val="clear" w:color="auto" w:fill="auto"/>
          </w:tcPr>
          <w:p w14:paraId="2560453E" w14:textId="77777777" w:rsidR="003B43EA" w:rsidRPr="0006030B" w:rsidRDefault="003B43EA" w:rsidP="006D7826">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794D2D6B" w14:textId="77777777" w:rsidR="003B43EA" w:rsidRPr="0006030B" w:rsidRDefault="003B43EA" w:rsidP="006D7826">
            <w:pPr>
              <w:spacing w:before="30" w:after="30"/>
              <w:jc w:val="left"/>
              <w:rPr>
                <w:sz w:val="20"/>
                <w:lang w:val="en-US"/>
              </w:rPr>
            </w:pPr>
            <w:r w:rsidRPr="0006030B">
              <w:rPr>
                <w:sz w:val="20"/>
                <w:lang w:val="en-US"/>
              </w:rPr>
              <w:t>Frequency sharing and coordination between fixed-satellite and fixed service systems</w:t>
            </w:r>
          </w:p>
        </w:tc>
      </w:tr>
      <w:tr w:rsidR="003B43EA" w:rsidRPr="0006030B" w14:paraId="0C5C1D83" w14:textId="77777777" w:rsidTr="006D7826">
        <w:tc>
          <w:tcPr>
            <w:tcW w:w="1140" w:type="dxa"/>
            <w:tcBorders>
              <w:top w:val="nil"/>
              <w:left w:val="single" w:sz="12" w:space="0" w:color="000080"/>
              <w:bottom w:val="single" w:sz="12" w:space="0" w:color="000080"/>
              <w:right w:val="nil"/>
            </w:tcBorders>
            <w:shd w:val="clear" w:color="auto" w:fill="F3F3F3"/>
          </w:tcPr>
          <w:p w14:paraId="0C14437D" w14:textId="77777777" w:rsidR="003B43EA" w:rsidRPr="0006030B" w:rsidRDefault="003B43EA" w:rsidP="006D7826">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006DB8ED" w14:textId="77777777" w:rsidR="003B43EA" w:rsidRPr="0006030B" w:rsidRDefault="003B43EA" w:rsidP="006D7826">
            <w:pPr>
              <w:spacing w:before="30" w:after="180"/>
              <w:jc w:val="left"/>
              <w:rPr>
                <w:b/>
                <w:bCs/>
                <w:color w:val="000080"/>
                <w:sz w:val="20"/>
                <w:lang w:val="en-US"/>
              </w:rPr>
            </w:pPr>
            <w:r w:rsidRPr="0006030B">
              <w:rPr>
                <w:b/>
                <w:bCs/>
                <w:color w:val="000080"/>
                <w:sz w:val="20"/>
                <w:lang w:val="en-US"/>
              </w:rPr>
              <w:t>Spectrum management</w:t>
            </w:r>
          </w:p>
        </w:tc>
      </w:tr>
    </w:tbl>
    <w:p w14:paraId="44E4F405" w14:textId="77777777" w:rsidR="003B43EA" w:rsidRDefault="003B43EA" w:rsidP="003B43E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B43EA" w14:paraId="2178E360" w14:textId="77777777" w:rsidTr="006D7826">
        <w:tc>
          <w:tcPr>
            <w:tcW w:w="720" w:type="dxa"/>
          </w:tcPr>
          <w:p w14:paraId="1E724976" w14:textId="77777777" w:rsidR="003B43EA" w:rsidRDefault="003B43EA" w:rsidP="006D7826">
            <w:pPr>
              <w:jc w:val="center"/>
              <w:rPr>
                <w:sz w:val="22"/>
                <w:lang w:val="en-US"/>
              </w:rPr>
            </w:pPr>
          </w:p>
        </w:tc>
      </w:tr>
    </w:tbl>
    <w:p w14:paraId="35B7937F" w14:textId="77777777" w:rsidR="003B43EA" w:rsidRDefault="003B43EA" w:rsidP="003B43E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B43EA" w:rsidRPr="0050628A" w14:paraId="1101E593" w14:textId="77777777" w:rsidTr="006D7826">
        <w:tc>
          <w:tcPr>
            <w:tcW w:w="9360" w:type="dxa"/>
            <w:tcBorders>
              <w:top w:val="single" w:sz="12" w:space="0" w:color="000080"/>
              <w:left w:val="single" w:sz="12" w:space="0" w:color="000080"/>
              <w:bottom w:val="single" w:sz="12" w:space="0" w:color="000080"/>
              <w:right w:val="single" w:sz="12" w:space="0" w:color="000080"/>
            </w:tcBorders>
          </w:tcPr>
          <w:p w14:paraId="5EA23CC3" w14:textId="77777777" w:rsidR="003B43EA" w:rsidRPr="0038303E" w:rsidRDefault="003B43EA" w:rsidP="006D7826">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14:paraId="10D0FEFD" w14:textId="77777777" w:rsidR="003B43EA" w:rsidRDefault="003B43EA" w:rsidP="003B43EA">
      <w:pPr>
        <w:spacing w:before="0"/>
        <w:jc w:val="center"/>
        <w:rPr>
          <w:sz w:val="22"/>
          <w:lang w:val="en-US"/>
        </w:rPr>
      </w:pPr>
    </w:p>
    <w:p w14:paraId="3CD2E76F" w14:textId="77777777" w:rsidR="003B43EA" w:rsidRDefault="003B43EA" w:rsidP="003B43EA">
      <w:pPr>
        <w:spacing w:before="0"/>
        <w:jc w:val="center"/>
        <w:rPr>
          <w:sz w:val="22"/>
          <w:lang w:val="en-US"/>
        </w:rPr>
      </w:pPr>
    </w:p>
    <w:p w14:paraId="020557A8" w14:textId="77777777" w:rsidR="003B43EA" w:rsidRDefault="003B43EA" w:rsidP="003B43EA">
      <w:pPr>
        <w:spacing w:before="0"/>
        <w:jc w:val="right"/>
        <w:rPr>
          <w:i/>
          <w:iCs/>
          <w:sz w:val="20"/>
          <w:lang w:val="en-US"/>
        </w:rPr>
      </w:pPr>
      <w:r>
        <w:rPr>
          <w:i/>
          <w:iCs/>
          <w:sz w:val="20"/>
          <w:lang w:val="en-US"/>
        </w:rPr>
        <w:t>Electronic Publication</w:t>
      </w:r>
    </w:p>
    <w:p w14:paraId="220082B4" w14:textId="098EF589" w:rsidR="003B43EA" w:rsidRDefault="003B43EA" w:rsidP="003B43EA">
      <w:pPr>
        <w:spacing w:before="0"/>
        <w:jc w:val="right"/>
        <w:rPr>
          <w:sz w:val="20"/>
          <w:lang w:val="en-US"/>
        </w:rPr>
      </w:pPr>
      <w:r>
        <w:rPr>
          <w:sz w:val="20"/>
          <w:lang w:val="en-US"/>
        </w:rPr>
        <w:t>Geneva, 201</w:t>
      </w:r>
      <w:r w:rsidR="00A96061">
        <w:rPr>
          <w:sz w:val="20"/>
          <w:lang w:val="en-US"/>
        </w:rPr>
        <w:t>9</w:t>
      </w:r>
    </w:p>
    <w:p w14:paraId="08A2EF7D" w14:textId="3D37DB52" w:rsidR="003B43EA" w:rsidRDefault="003B43EA" w:rsidP="003B43EA">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A96061">
        <w:rPr>
          <w:sz w:val="20"/>
          <w:lang w:val="en-US"/>
        </w:rPr>
        <w:t>9</w:t>
      </w:r>
    </w:p>
    <w:p w14:paraId="6DCA4C73" w14:textId="77777777" w:rsidR="003B43EA" w:rsidRDefault="003B43EA" w:rsidP="003B43EA">
      <w:pPr>
        <w:rPr>
          <w:sz w:val="18"/>
          <w:szCs w:val="18"/>
          <w:lang w:val="en-US"/>
        </w:rPr>
      </w:pPr>
      <w:r>
        <w:rPr>
          <w:sz w:val="18"/>
          <w:szCs w:val="18"/>
          <w:lang w:val="en-US"/>
        </w:rPr>
        <w:t>All rights reserved. No part of this publication may be reproduced, by any means whatsoever, without written permission of ITU.</w:t>
      </w:r>
    </w:p>
    <w:p w14:paraId="04E3C0E8" w14:textId="77777777" w:rsidR="003B43EA" w:rsidRDefault="003B43EA" w:rsidP="003B43EA">
      <w:pPr>
        <w:tabs>
          <w:tab w:val="clear" w:pos="794"/>
          <w:tab w:val="clear" w:pos="1191"/>
          <w:tab w:val="clear" w:pos="1588"/>
          <w:tab w:val="clear" w:pos="1985"/>
        </w:tabs>
        <w:overflowPunct/>
        <w:autoSpaceDE/>
        <w:autoSpaceDN/>
        <w:adjustRightInd/>
        <w:spacing w:before="0"/>
        <w:jc w:val="left"/>
        <w:rPr>
          <w:i/>
          <w:sz w:val="20"/>
          <w:lang w:val="en-US"/>
        </w:rPr>
        <w:sectPr w:rsidR="003B43EA">
          <w:pgSz w:w="11907" w:h="16834"/>
          <w:pgMar w:top="1418" w:right="1134" w:bottom="1134" w:left="1134" w:header="720" w:footer="482" w:gutter="0"/>
          <w:paperSrc w:first="15" w:other="15"/>
          <w:pgNumType w:fmt="lowerRoman" w:start="2"/>
          <w:cols w:space="720"/>
        </w:sectPr>
      </w:pPr>
    </w:p>
    <w:p w14:paraId="306C31C4" w14:textId="763F6449" w:rsidR="003B43EA" w:rsidRDefault="003B43EA" w:rsidP="00DA73B3">
      <w:pPr>
        <w:pStyle w:val="RepNo"/>
        <w:spacing w:before="0"/>
        <w:rPr>
          <w:lang w:val="en-US"/>
        </w:rPr>
      </w:pPr>
      <w:bookmarkStart w:id="2" w:name="irecnoe"/>
      <w:bookmarkEnd w:id="2"/>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 xml:space="preserve">-R  </w:t>
      </w:r>
      <w:r>
        <w:rPr>
          <w:rStyle w:val="href"/>
          <w:lang w:val="en-US"/>
        </w:rPr>
        <w:t>SM</w:t>
      </w:r>
      <w:r w:rsidRPr="008D3D8D">
        <w:rPr>
          <w:rStyle w:val="href"/>
          <w:lang w:val="en-US"/>
        </w:rPr>
        <w:t>.</w:t>
      </w:r>
      <w:r w:rsidR="00C202D6">
        <w:rPr>
          <w:rStyle w:val="href"/>
          <w:lang w:val="en-US"/>
        </w:rPr>
        <w:t>242</w:t>
      </w:r>
      <w:r w:rsidR="00DA73B3">
        <w:rPr>
          <w:rStyle w:val="href"/>
          <w:lang w:val="en-US"/>
        </w:rPr>
        <w:t>2</w:t>
      </w:r>
      <w:r w:rsidR="00C202D6">
        <w:rPr>
          <w:rStyle w:val="href"/>
          <w:lang w:val="en-US"/>
        </w:rPr>
        <w:t>-</w:t>
      </w:r>
      <w:r w:rsidR="00A96061">
        <w:rPr>
          <w:rStyle w:val="href"/>
          <w:lang w:val="en-US"/>
        </w:rPr>
        <w:t>1</w:t>
      </w:r>
    </w:p>
    <w:p w14:paraId="41BDE97F" w14:textId="5ADDD856" w:rsidR="00D24BC5" w:rsidRPr="00DA73B3" w:rsidRDefault="00DA73B3" w:rsidP="00DA73B3">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val="en-GB" w:eastAsia="zh-CN"/>
        </w:rPr>
      </w:pPr>
      <w:r w:rsidRPr="00DA73B3">
        <w:rPr>
          <w:rFonts w:ascii="Times New Roman Bold" w:hAnsi="Times New Roman Bold"/>
          <w:b/>
          <w:sz w:val="28"/>
          <w:lang w:val="en-GB" w:eastAsia="zh-CN"/>
        </w:rPr>
        <w:t>Visible light for broadband communications</w:t>
      </w:r>
    </w:p>
    <w:p w14:paraId="2DB376F1" w14:textId="6EE83D62" w:rsidR="00D24BC5" w:rsidRPr="00D24BC5" w:rsidRDefault="00D24BC5" w:rsidP="00C202D6">
      <w:pPr>
        <w:pStyle w:val="Repdate"/>
        <w:rPr>
          <w:lang w:val="en-GB" w:eastAsia="zh-CN"/>
        </w:rPr>
      </w:pPr>
      <w:r w:rsidRPr="00D24BC5">
        <w:rPr>
          <w:lang w:val="en-GB" w:eastAsia="zh-CN"/>
        </w:rPr>
        <w:t>(2018</w:t>
      </w:r>
      <w:r w:rsidR="00A96061">
        <w:rPr>
          <w:lang w:val="en-GB" w:eastAsia="zh-CN"/>
        </w:rPr>
        <w:t>-2019</w:t>
      </w:r>
      <w:r w:rsidRPr="00D24BC5">
        <w:rPr>
          <w:lang w:val="en-GB" w:eastAsia="zh-CN"/>
        </w:rPr>
        <w:t>)</w:t>
      </w:r>
    </w:p>
    <w:p w14:paraId="7E9F4EB5" w14:textId="77777777" w:rsidR="00DA73B3" w:rsidRDefault="00DA73B3" w:rsidP="00DA73B3">
      <w:pPr>
        <w:pStyle w:val="Heading1"/>
        <w:rPr>
          <w:sz w:val="28"/>
          <w:lang w:val="en-GB"/>
        </w:rPr>
      </w:pPr>
      <w:r w:rsidRPr="00DA73B3">
        <w:rPr>
          <w:lang w:val="en-GB"/>
        </w:rPr>
        <w:t>1</w:t>
      </w:r>
      <w:r w:rsidRPr="00DA73B3">
        <w:rPr>
          <w:lang w:val="en-GB"/>
        </w:rPr>
        <w:tab/>
        <w:t>Introduction</w:t>
      </w:r>
    </w:p>
    <w:p w14:paraId="409B67F2" w14:textId="4AD10987" w:rsidR="00DA73B3" w:rsidRPr="00DA73B3" w:rsidRDefault="00DA73B3" w:rsidP="00DA73B3">
      <w:pPr>
        <w:rPr>
          <w:i/>
          <w:iCs/>
          <w:lang w:val="en-GB"/>
        </w:rPr>
      </w:pPr>
      <w:r w:rsidRPr="00DA73B3">
        <w:rPr>
          <w:lang w:val="en-GB"/>
        </w:rPr>
        <w:t>The ITU-R working group on Spectrum Management initiated the Question ITU</w:t>
      </w:r>
      <w:r w:rsidRPr="00DA73B3">
        <w:rPr>
          <w:lang w:val="en-GB"/>
        </w:rPr>
        <w:noBreakHyphen/>
        <w:t xml:space="preserve">R </w:t>
      </w:r>
      <w:r w:rsidRPr="0070548F">
        <w:rPr>
          <w:lang w:val="en-GB"/>
        </w:rPr>
        <w:t>238/1</w:t>
      </w:r>
      <w:r w:rsidRPr="00DA73B3">
        <w:rPr>
          <w:lang w:val="en-GB"/>
        </w:rPr>
        <w:t xml:space="preserve">, which was adopted by the </w:t>
      </w:r>
      <w:proofErr w:type="spellStart"/>
      <w:r w:rsidRPr="00DA73B3">
        <w:rPr>
          <w:lang w:val="en-GB"/>
        </w:rPr>
        <w:t>Radiocommunication</w:t>
      </w:r>
      <w:proofErr w:type="spellEnd"/>
      <w:r w:rsidRPr="00DA73B3">
        <w:rPr>
          <w:lang w:val="en-GB"/>
        </w:rPr>
        <w:t xml:space="preserve"> Assembly in 2015. The intention of this Report is to see how, in which way, and to what extent the use of (near) visible light communication (VLC) (or perhaps a better term might be: Optical Wireless Communication)</w:t>
      </w:r>
      <w:r w:rsidRPr="00DA73B3">
        <w:rPr>
          <w:i/>
          <w:iCs/>
          <w:lang w:val="en-GB"/>
        </w:rPr>
        <w:t xml:space="preserve"> </w:t>
      </w:r>
      <w:r w:rsidRPr="00DA73B3">
        <w:rPr>
          <w:lang w:val="en-GB"/>
        </w:rPr>
        <w:t xml:space="preserve">can help to ease the congestion in the radio spectrum. The development of new technologies, combined with the use of visible light communication, could be an interesting combination and possibly one of the solutions for efficient use of the radio spectrum. </w:t>
      </w:r>
    </w:p>
    <w:p w14:paraId="24EF81DD" w14:textId="77777777" w:rsidR="00DA73B3" w:rsidRPr="00DA73B3" w:rsidRDefault="00DA73B3" w:rsidP="00DA73B3">
      <w:pPr>
        <w:rPr>
          <w:iCs/>
          <w:lang w:val="en-GB"/>
        </w:rPr>
      </w:pPr>
      <w:r w:rsidRPr="00DA73B3">
        <w:rPr>
          <w:iCs/>
          <w:lang w:val="en-GB"/>
        </w:rPr>
        <w:t>The following topics are addressed:</w:t>
      </w:r>
    </w:p>
    <w:p w14:paraId="1355B1B0" w14:textId="77777777" w:rsidR="00DA73B3" w:rsidRPr="00DA73B3" w:rsidRDefault="00DA73B3" w:rsidP="00DA73B3">
      <w:pPr>
        <w:pStyle w:val="enumlev1"/>
        <w:rPr>
          <w:lang w:val="en-GB"/>
        </w:rPr>
      </w:pPr>
      <w:r w:rsidRPr="00DA73B3">
        <w:rPr>
          <w:lang w:val="en-GB"/>
        </w:rPr>
        <w:t>−</w:t>
      </w:r>
      <w:r w:rsidRPr="00DA73B3">
        <w:rPr>
          <w:lang w:val="en-GB"/>
        </w:rPr>
        <w:tab/>
      </w:r>
      <w:proofErr w:type="gramStart"/>
      <w:r w:rsidRPr="00DA73B3">
        <w:rPr>
          <w:lang w:val="en-GB"/>
        </w:rPr>
        <w:t>distinctive</w:t>
      </w:r>
      <w:proofErr w:type="gramEnd"/>
      <w:r w:rsidRPr="00DA73B3">
        <w:rPr>
          <w:lang w:val="en-GB"/>
        </w:rPr>
        <w:t xml:space="preserve"> characteristics (technical and operational) of the use of (near) VLC for broadband communications in terms of its use of the spectrum;</w:t>
      </w:r>
    </w:p>
    <w:p w14:paraId="598E5B77" w14:textId="77777777" w:rsidR="00DA73B3" w:rsidRPr="00DA73B3" w:rsidRDefault="00DA73B3" w:rsidP="00DA73B3">
      <w:pPr>
        <w:pStyle w:val="enumlev1"/>
        <w:rPr>
          <w:lang w:val="en-GB"/>
        </w:rPr>
      </w:pPr>
      <w:r w:rsidRPr="00DA73B3">
        <w:rPr>
          <w:lang w:val="en-GB"/>
        </w:rPr>
        <w:t>−</w:t>
      </w:r>
      <w:r w:rsidRPr="00DA73B3">
        <w:rPr>
          <w:lang w:val="en-GB"/>
        </w:rPr>
        <w:tab/>
      </w:r>
      <w:proofErr w:type="gramStart"/>
      <w:r w:rsidRPr="00DA73B3">
        <w:rPr>
          <w:lang w:val="en-GB"/>
        </w:rPr>
        <w:t>advantages</w:t>
      </w:r>
      <w:proofErr w:type="gramEnd"/>
      <w:r w:rsidRPr="00DA73B3">
        <w:rPr>
          <w:lang w:val="en-GB"/>
        </w:rPr>
        <w:t xml:space="preserve"> and disadvantages of the use of (near) VLC (these might include: efficiency, interference, health risks, cybersecurity);</w:t>
      </w:r>
    </w:p>
    <w:p w14:paraId="4557DCB7" w14:textId="77777777" w:rsidR="00DA73B3" w:rsidRPr="00DA73B3" w:rsidRDefault="00DA73B3" w:rsidP="00DA73B3">
      <w:pPr>
        <w:pStyle w:val="enumlev1"/>
        <w:rPr>
          <w:lang w:val="en-GB"/>
        </w:rPr>
      </w:pPr>
      <w:r w:rsidRPr="00DA73B3">
        <w:rPr>
          <w:lang w:val="en-GB"/>
        </w:rPr>
        <w:t>−</w:t>
      </w:r>
      <w:r w:rsidRPr="00DA73B3">
        <w:rPr>
          <w:lang w:val="en-GB"/>
        </w:rPr>
        <w:tab/>
      </w:r>
      <w:proofErr w:type="gramStart"/>
      <w:r w:rsidRPr="00DA73B3">
        <w:rPr>
          <w:lang w:val="en-GB"/>
        </w:rPr>
        <w:t>new</w:t>
      </w:r>
      <w:proofErr w:type="gramEnd"/>
      <w:r w:rsidRPr="00DA73B3">
        <w:rPr>
          <w:lang w:val="en-GB"/>
        </w:rPr>
        <w:t xml:space="preserve"> applications associated with visible light used for broadband communications;</w:t>
      </w:r>
    </w:p>
    <w:p w14:paraId="56BB3551" w14:textId="77777777" w:rsidR="00DA73B3" w:rsidRPr="00DA73B3" w:rsidRDefault="00DA73B3" w:rsidP="00DA73B3">
      <w:pPr>
        <w:pStyle w:val="enumlev1"/>
        <w:rPr>
          <w:lang w:val="en-GB"/>
        </w:rPr>
      </w:pPr>
      <w:r w:rsidRPr="00DA73B3">
        <w:rPr>
          <w:lang w:val="en-GB"/>
        </w:rPr>
        <w:t>−</w:t>
      </w:r>
      <w:r w:rsidRPr="00DA73B3">
        <w:rPr>
          <w:lang w:val="en-GB"/>
        </w:rPr>
        <w:tab/>
      </w:r>
      <w:proofErr w:type="gramStart"/>
      <w:r w:rsidRPr="00DA73B3">
        <w:rPr>
          <w:lang w:val="en-GB"/>
        </w:rPr>
        <w:t>barriers</w:t>
      </w:r>
      <w:proofErr w:type="gramEnd"/>
      <w:r w:rsidRPr="00DA73B3">
        <w:rPr>
          <w:lang w:val="en-GB"/>
        </w:rPr>
        <w:t xml:space="preserve"> for the development of broadband communications in order to move to worldwide implementation of (near) VLC (e.g. regulatory, cultural, and/or economical);</w:t>
      </w:r>
    </w:p>
    <w:p w14:paraId="66F94049" w14:textId="77777777" w:rsidR="00DA73B3" w:rsidRPr="00DA73B3" w:rsidRDefault="00DA73B3" w:rsidP="00DA73B3">
      <w:pPr>
        <w:pStyle w:val="enumlev1"/>
        <w:rPr>
          <w:lang w:val="en-GB"/>
        </w:rPr>
      </w:pPr>
      <w:r w:rsidRPr="00DA73B3">
        <w:rPr>
          <w:lang w:val="en-GB"/>
        </w:rPr>
        <w:t>−</w:t>
      </w:r>
      <w:r w:rsidRPr="00DA73B3">
        <w:rPr>
          <w:lang w:val="en-GB"/>
        </w:rPr>
        <w:tab/>
      </w:r>
      <w:proofErr w:type="gramStart"/>
      <w:r w:rsidRPr="00DA73B3">
        <w:rPr>
          <w:lang w:val="en-GB"/>
        </w:rPr>
        <w:t>way</w:t>
      </w:r>
      <w:proofErr w:type="gramEnd"/>
      <w:r w:rsidRPr="00DA73B3">
        <w:rPr>
          <w:lang w:val="en-GB"/>
        </w:rPr>
        <w:t xml:space="preserve"> in which (near) VLC connects to current telecom systems (fixed and mobile).</w:t>
      </w:r>
    </w:p>
    <w:p w14:paraId="032424E3" w14:textId="77777777" w:rsidR="00DA73B3" w:rsidRPr="00DA73B3" w:rsidRDefault="00DA73B3" w:rsidP="00DA73B3">
      <w:pPr>
        <w:pStyle w:val="Heading1"/>
        <w:rPr>
          <w:lang w:val="en-GB"/>
        </w:rPr>
      </w:pPr>
      <w:r w:rsidRPr="00DA73B3">
        <w:rPr>
          <w:lang w:val="en-GB"/>
        </w:rPr>
        <w:t>2</w:t>
      </w:r>
      <w:r w:rsidRPr="00DA73B3">
        <w:rPr>
          <w:lang w:val="en-GB"/>
        </w:rPr>
        <w:tab/>
        <w:t>History of VLC</w:t>
      </w:r>
    </w:p>
    <w:p w14:paraId="1CA7CF51" w14:textId="77777777" w:rsidR="00DA73B3" w:rsidRPr="00DA73B3" w:rsidRDefault="00DA73B3" w:rsidP="00DA73B3">
      <w:pPr>
        <w:rPr>
          <w:lang w:val="en-GB" w:eastAsia="ja-JP"/>
        </w:rPr>
      </w:pPr>
      <w:r w:rsidRPr="00DA73B3">
        <w:rPr>
          <w:lang w:val="en-GB" w:eastAsia="ja-JP"/>
        </w:rPr>
        <w:t>From ancient times to the 19</w:t>
      </w:r>
      <w:r w:rsidRPr="00DA73B3">
        <w:rPr>
          <w:vertAlign w:val="superscript"/>
          <w:lang w:val="en-GB" w:eastAsia="ja-JP"/>
        </w:rPr>
        <w:t>th</w:t>
      </w:r>
      <w:r w:rsidRPr="00DA73B3">
        <w:rPr>
          <w:lang w:val="en-GB" w:eastAsia="ja-JP"/>
        </w:rPr>
        <w:t xml:space="preserve"> century, all VLC communication systems relied on the human eye as the receiver. The invention of the </w:t>
      </w:r>
      <w:proofErr w:type="spellStart"/>
      <w:r w:rsidRPr="00DA73B3">
        <w:rPr>
          <w:lang w:val="en-GB" w:eastAsia="ja-JP"/>
        </w:rPr>
        <w:t>Photophone</w:t>
      </w:r>
      <w:proofErr w:type="spellEnd"/>
      <w:r w:rsidRPr="00DA73B3">
        <w:rPr>
          <w:lang w:val="en-GB" w:eastAsia="ja-JP"/>
        </w:rPr>
        <w:t xml:space="preserve"> by Alexander Graham Bell and Charles Sumner </w:t>
      </w:r>
      <w:proofErr w:type="spellStart"/>
      <w:r w:rsidRPr="00DA73B3">
        <w:rPr>
          <w:lang w:val="en-GB" w:eastAsia="ja-JP"/>
        </w:rPr>
        <w:t>Tainter</w:t>
      </w:r>
      <w:proofErr w:type="spellEnd"/>
      <w:r w:rsidRPr="00DA73B3">
        <w:rPr>
          <w:lang w:val="en-GB" w:eastAsia="ja-JP"/>
        </w:rPr>
        <w:t xml:space="preserve"> changed the nature of VLCs. They used the fact that selenium resistance varies with respect to light intensity and used this property by connecting it to a phone receiver in order to send audio signals. Many improvements were achieved on these systems until the 1950s, however most of the materials used for detection have higher sensitivity to infra-red radiations, hence precluding visible light to be used as a transmission medium. </w:t>
      </w:r>
    </w:p>
    <w:p w14:paraId="6CC90867" w14:textId="77777777" w:rsidR="00DA73B3" w:rsidRPr="00DA73B3" w:rsidRDefault="00DA73B3" w:rsidP="00DA73B3">
      <w:pPr>
        <w:rPr>
          <w:lang w:val="en-GB" w:eastAsia="ja-JP"/>
        </w:rPr>
      </w:pPr>
      <w:r w:rsidRPr="00DA73B3">
        <w:rPr>
          <w:lang w:val="en-GB" w:eastAsia="ja-JP"/>
        </w:rPr>
        <w:t>The introduction of light-emitting diodes (LED) created new interest for the use of VLC. More specifically, the introduction of Gallium Arsenide (</w:t>
      </w:r>
      <w:proofErr w:type="spellStart"/>
      <w:r w:rsidRPr="00DA73B3">
        <w:rPr>
          <w:lang w:val="en-GB" w:eastAsia="ja-JP"/>
        </w:rPr>
        <w:t>GaN</w:t>
      </w:r>
      <w:proofErr w:type="spellEnd"/>
      <w:r w:rsidRPr="00DA73B3">
        <w:rPr>
          <w:lang w:val="en-GB" w:eastAsia="ja-JP"/>
        </w:rPr>
        <w:t xml:space="preserve">) LEDs [1] and white light-emitting phosphors [2] provided visible light sources, which can be modulated at higher speeds, without sacrificing their main illuminating role. In 2004, the first high-speed communication demonstrations with LEDs were performed in Japan, using photodiodes. The proliferation of cellular phones with cameras, enabled them to be used as VLC receivers. Researchers started using LCD screens and other display elements as transmitters. </w:t>
      </w:r>
    </w:p>
    <w:p w14:paraId="77544E2D" w14:textId="77777777" w:rsidR="00DA73B3" w:rsidRPr="00DA73B3" w:rsidRDefault="00DA73B3" w:rsidP="00DA73B3">
      <w:pPr>
        <w:rPr>
          <w:lang w:val="en-GB" w:eastAsia="ja-JP"/>
        </w:rPr>
      </w:pPr>
      <w:r w:rsidRPr="00DA73B3">
        <w:rPr>
          <w:lang w:val="en-GB" w:eastAsia="ja-JP"/>
        </w:rPr>
        <w:t>One of the first standardization bodies to work on a VLC standard was the Visible Light Communications Consortium (VLCC) of Japan. They expanded the infrared Dara Association (</w:t>
      </w:r>
      <w:proofErr w:type="spellStart"/>
      <w:r w:rsidRPr="00DA73B3">
        <w:rPr>
          <w:lang w:val="en-GB" w:eastAsia="ja-JP"/>
        </w:rPr>
        <w:t>irDA</w:t>
      </w:r>
      <w:proofErr w:type="spellEnd"/>
      <w:r w:rsidRPr="00DA73B3">
        <w:rPr>
          <w:lang w:val="en-GB" w:eastAsia="ja-JP"/>
        </w:rPr>
        <w:t xml:space="preserve">) standard for infrared communications with the visible light spectrum in 2008. </w:t>
      </w:r>
    </w:p>
    <w:p w14:paraId="784810CD" w14:textId="77777777" w:rsidR="00DA73B3" w:rsidRPr="00DA73B3" w:rsidRDefault="00DA73B3" w:rsidP="00DA73B3">
      <w:pPr>
        <w:pStyle w:val="Heading1"/>
        <w:rPr>
          <w:lang w:val="en-GB"/>
        </w:rPr>
      </w:pPr>
      <w:r w:rsidRPr="00DA73B3">
        <w:rPr>
          <w:lang w:val="en-GB"/>
        </w:rPr>
        <w:lastRenderedPageBreak/>
        <w:t>3</w:t>
      </w:r>
      <w:r w:rsidRPr="00DA73B3">
        <w:rPr>
          <w:lang w:val="en-GB"/>
        </w:rPr>
        <w:tab/>
        <w:t>Visible light and broadband</w:t>
      </w:r>
    </w:p>
    <w:p w14:paraId="7FB97D6F" w14:textId="77777777" w:rsidR="00DA73B3" w:rsidRPr="00DA73B3" w:rsidRDefault="00DA73B3" w:rsidP="00DA73B3">
      <w:pPr>
        <w:pStyle w:val="Heading2"/>
        <w:rPr>
          <w:lang w:val="en-GB"/>
        </w:rPr>
      </w:pPr>
      <w:r w:rsidRPr="00DA73B3">
        <w:rPr>
          <w:lang w:val="en-GB"/>
        </w:rPr>
        <w:t>3.1</w:t>
      </w:r>
      <w:r w:rsidRPr="00DA73B3">
        <w:rPr>
          <w:lang w:val="en-GB"/>
        </w:rPr>
        <w:tab/>
        <w:t xml:space="preserve">Possibilities of broadband use via visible light </w:t>
      </w:r>
    </w:p>
    <w:p w14:paraId="0A0DF9FF" w14:textId="77777777" w:rsidR="00DA73B3" w:rsidRPr="00DA73B3" w:rsidRDefault="00DA73B3" w:rsidP="00DA73B3">
      <w:pPr>
        <w:rPr>
          <w:lang w:val="en-GB"/>
        </w:rPr>
      </w:pPr>
      <w:r w:rsidRPr="00DA73B3">
        <w:rPr>
          <w:lang w:val="en-GB"/>
        </w:rPr>
        <w:t>Visible light optical wireless access data rates ranging from a few b/s to excess of 10 </w:t>
      </w:r>
      <w:proofErr w:type="spellStart"/>
      <w:r w:rsidRPr="00DA73B3">
        <w:rPr>
          <w:lang w:val="en-GB"/>
        </w:rPr>
        <w:t>Gbit</w:t>
      </w:r>
      <w:proofErr w:type="spellEnd"/>
      <w:r w:rsidRPr="00DA73B3">
        <w:rPr>
          <w:lang w:val="en-GB"/>
        </w:rPr>
        <w:t xml:space="preserve">/s are possible at standard indoor illumination levels. VLC has the potential capability to ease congestion with low radio frequency (RF) spectrum bands since light spectrum can be used as an additional spectrum resource for broadband </w:t>
      </w:r>
      <w:r w:rsidRPr="00DA73B3">
        <w:rPr>
          <w:color w:val="000000" w:themeColor="text1"/>
          <w:lang w:val="en-GB"/>
        </w:rPr>
        <w:t>communications</w:t>
      </w:r>
      <w:r w:rsidRPr="00DA73B3">
        <w:rPr>
          <w:lang w:val="en-GB"/>
        </w:rPr>
        <w:t>.</w:t>
      </w:r>
    </w:p>
    <w:p w14:paraId="553C6A0D" w14:textId="77777777" w:rsidR="00DA73B3" w:rsidRPr="00DA73B3" w:rsidRDefault="00DA73B3" w:rsidP="00DA73B3">
      <w:pPr>
        <w:pStyle w:val="Heading2"/>
        <w:rPr>
          <w:lang w:val="en-GB"/>
        </w:rPr>
      </w:pPr>
      <w:r w:rsidRPr="00DA73B3">
        <w:rPr>
          <w:lang w:val="en-GB"/>
        </w:rPr>
        <w:t>3.2</w:t>
      </w:r>
      <w:r w:rsidRPr="00DA73B3">
        <w:rPr>
          <w:lang w:val="en-GB"/>
        </w:rPr>
        <w:tab/>
        <w:t>Efficiency gains of the use of visible light for broadband communications</w:t>
      </w:r>
    </w:p>
    <w:p w14:paraId="09BD5A54" w14:textId="77777777" w:rsidR="00DA73B3" w:rsidRPr="00DA73B3" w:rsidRDefault="00DA73B3" w:rsidP="00DA73B3">
      <w:pPr>
        <w:rPr>
          <w:lang w:val="en-GB"/>
        </w:rPr>
      </w:pPr>
      <w:r w:rsidRPr="00DA73B3">
        <w:rPr>
          <w:lang w:val="en-GB"/>
        </w:rPr>
        <w:t>VLC establish a directional optical wireless link</w:t>
      </w:r>
      <w:r w:rsidRPr="00DA73B3">
        <w:rPr>
          <w:lang w:val="en-GB" w:eastAsia="ko-KR"/>
        </w:rPr>
        <w:t>.</w:t>
      </w:r>
      <w:r w:rsidRPr="00DA73B3">
        <w:rPr>
          <w:lang w:val="en-GB"/>
        </w:rPr>
        <w:t xml:space="preserve"> </w:t>
      </w:r>
      <w:r w:rsidRPr="00DA73B3">
        <w:rPr>
          <w:lang w:val="en-GB" w:eastAsia="ko-KR"/>
        </w:rPr>
        <w:t xml:space="preserve">For instance, </w:t>
      </w:r>
      <w:r w:rsidRPr="00DA73B3">
        <w:rPr>
          <w:lang w:val="en-GB"/>
        </w:rPr>
        <w:t>a single optical link can</w:t>
      </w:r>
      <w:r w:rsidRPr="00DA73B3">
        <w:rPr>
          <w:lang w:val="en-GB" w:eastAsia="ko-KR"/>
        </w:rPr>
        <w:t xml:space="preserve"> </w:t>
      </w:r>
      <w:r w:rsidRPr="00DA73B3">
        <w:rPr>
          <w:lang w:val="en-GB"/>
        </w:rPr>
        <w:t xml:space="preserve">originate from a lamp </w:t>
      </w:r>
      <w:r w:rsidRPr="00DA73B3">
        <w:rPr>
          <w:lang w:val="en-GB" w:eastAsia="ko-KR"/>
        </w:rPr>
        <w:t>on</w:t>
      </w:r>
      <w:r w:rsidRPr="00DA73B3">
        <w:rPr>
          <w:lang w:val="en-GB"/>
        </w:rPr>
        <w:t xml:space="preserve"> the ceiling pointing directly to the floor</w:t>
      </w:r>
      <w:r w:rsidRPr="00DA73B3">
        <w:rPr>
          <w:lang w:val="en-GB" w:eastAsia="ko-KR"/>
        </w:rPr>
        <w:t>. It</w:t>
      </w:r>
      <w:r w:rsidRPr="00DA73B3">
        <w:rPr>
          <w:lang w:val="en-GB"/>
        </w:rPr>
        <w:t xml:space="preserve"> allows more than one user</w:t>
      </w:r>
      <w:r w:rsidRPr="00DA73B3">
        <w:rPr>
          <w:lang w:val="en-GB" w:eastAsia="ko-KR"/>
        </w:rPr>
        <w:t xml:space="preserve"> to</w:t>
      </w:r>
      <w:r w:rsidRPr="00DA73B3">
        <w:rPr>
          <w:lang w:val="en-GB"/>
        </w:rPr>
        <w:t xml:space="preserve"> share the same link. </w:t>
      </w:r>
      <w:r w:rsidRPr="00DA73B3">
        <w:rPr>
          <w:lang w:val="en-GB" w:eastAsia="ko-KR"/>
        </w:rPr>
        <w:t xml:space="preserve">A </w:t>
      </w:r>
      <w:r w:rsidRPr="00DA73B3">
        <w:rPr>
          <w:lang w:val="en-GB"/>
        </w:rPr>
        <w:t xml:space="preserve">number of VLC devices </w:t>
      </w:r>
      <w:r w:rsidRPr="00DA73B3">
        <w:rPr>
          <w:lang w:val="en-GB" w:eastAsia="ko-KR"/>
        </w:rPr>
        <w:t xml:space="preserve">are available to be accommodated </w:t>
      </w:r>
      <w:r w:rsidRPr="00DA73B3">
        <w:rPr>
          <w:lang w:val="en-GB"/>
        </w:rPr>
        <w:t xml:space="preserve">without interference </w:t>
      </w:r>
      <w:r w:rsidRPr="00DA73B3">
        <w:rPr>
          <w:lang w:val="en-GB" w:eastAsia="ko-KR"/>
        </w:rPr>
        <w:t>through spatial reusability</w:t>
      </w:r>
      <w:r w:rsidRPr="00DA73B3">
        <w:rPr>
          <w:lang w:val="en-GB"/>
        </w:rPr>
        <w:t>.</w:t>
      </w:r>
    </w:p>
    <w:p w14:paraId="403F07AE" w14:textId="77777777" w:rsidR="00DA73B3" w:rsidRPr="00DA73B3" w:rsidRDefault="00DA73B3" w:rsidP="00DA73B3">
      <w:pPr>
        <w:pStyle w:val="Heading2"/>
        <w:rPr>
          <w:lang w:val="en-GB"/>
        </w:rPr>
      </w:pPr>
      <w:r w:rsidRPr="00DA73B3">
        <w:rPr>
          <w:lang w:val="en-GB"/>
        </w:rPr>
        <w:t>3.3</w:t>
      </w:r>
      <w:r w:rsidRPr="00DA73B3">
        <w:rPr>
          <w:lang w:val="en-GB"/>
        </w:rPr>
        <w:tab/>
        <w:t xml:space="preserve">Use of the spectrum </w:t>
      </w:r>
    </w:p>
    <w:p w14:paraId="4D167CC5" w14:textId="77777777" w:rsidR="00DA73B3" w:rsidRPr="00DA73B3" w:rsidRDefault="00DA73B3" w:rsidP="00DA73B3">
      <w:pPr>
        <w:rPr>
          <w:lang w:val="en-GB"/>
        </w:rPr>
      </w:pPr>
      <w:r w:rsidRPr="00DA73B3">
        <w:rPr>
          <w:lang w:val="en-GB"/>
        </w:rPr>
        <w:t xml:space="preserve">VLC uses the visible spectrum (wavelengths between 390 and 750 nm) </w:t>
      </w:r>
      <w:r w:rsidRPr="00DA73B3">
        <w:rPr>
          <w:lang w:val="en-GB" w:eastAsia="ja-JP"/>
        </w:rPr>
        <w:t>and can provide wireless communications using illumination and display elements</w:t>
      </w:r>
      <w:r w:rsidRPr="00DA73B3">
        <w:rPr>
          <w:lang w:val="en-GB"/>
        </w:rPr>
        <w:t>.</w:t>
      </w:r>
    </w:p>
    <w:p w14:paraId="72BD743F" w14:textId="77777777" w:rsidR="00DA73B3" w:rsidRPr="00DA73B3" w:rsidRDefault="00DA73B3" w:rsidP="00DA73B3">
      <w:pPr>
        <w:rPr>
          <w:lang w:val="en-GB" w:eastAsia="zh-CN"/>
        </w:rPr>
      </w:pPr>
      <w:r w:rsidRPr="00DA73B3">
        <w:rPr>
          <w:lang w:val="en-GB" w:eastAsia="zh-CN"/>
        </w:rPr>
        <w:t>Optical Wireless Communications (OWC) has the potential to ease congestion in the lower radio frequency (RF) spectrum bands since light can be used as an additional spectrum resource for broadband communications.</w:t>
      </w:r>
    </w:p>
    <w:p w14:paraId="69217731" w14:textId="77777777" w:rsidR="00DA73B3" w:rsidRPr="00DA73B3" w:rsidRDefault="00DA73B3" w:rsidP="00DA73B3">
      <w:pPr>
        <w:pStyle w:val="Heading2"/>
        <w:keepNext w:val="0"/>
        <w:keepLines w:val="0"/>
        <w:rPr>
          <w:lang w:val="en-GB"/>
        </w:rPr>
      </w:pPr>
      <w:r w:rsidRPr="00DA73B3">
        <w:rPr>
          <w:lang w:val="en-GB"/>
        </w:rPr>
        <w:t>3.4</w:t>
      </w:r>
      <w:r w:rsidRPr="00DA73B3">
        <w:rPr>
          <w:lang w:val="en-GB"/>
        </w:rPr>
        <w:tab/>
        <w:t>Possible applications/services benefiting from VLC</w:t>
      </w:r>
    </w:p>
    <w:p w14:paraId="43E678A1" w14:textId="77777777" w:rsidR="00DA73B3" w:rsidRPr="00DA73B3" w:rsidRDefault="00DA73B3" w:rsidP="00DA73B3">
      <w:pPr>
        <w:rPr>
          <w:rFonts w:eastAsia="MS Mincho"/>
          <w:lang w:val="en-GB" w:eastAsia="ja-JP"/>
        </w:rPr>
      </w:pPr>
      <w:r w:rsidRPr="00DA73B3">
        <w:rPr>
          <w:rFonts w:eastAsia="MS Mincho"/>
          <w:lang w:val="en-GB" w:eastAsia="ja-JP"/>
        </w:rPr>
        <w:t>Possible visible light communication can be classified into three groups:</w:t>
      </w:r>
    </w:p>
    <w:p w14:paraId="7BAE8C8E"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Image sensor communications (ISC).</w:t>
      </w:r>
    </w:p>
    <w:p w14:paraId="72531C25"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Low rate photodiode receiver communications (LR-PC).</w:t>
      </w:r>
    </w:p>
    <w:p w14:paraId="796B9B51"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High rate photodiode receiver communications (HR-PC).</w:t>
      </w:r>
    </w:p>
    <w:p w14:paraId="30327793" w14:textId="77777777" w:rsidR="00DA73B3" w:rsidRPr="00DA73B3" w:rsidRDefault="00DA73B3" w:rsidP="00DA73B3">
      <w:pPr>
        <w:rPr>
          <w:rFonts w:eastAsia="MS Mincho"/>
          <w:lang w:val="en-GB" w:eastAsia="ja-JP"/>
        </w:rPr>
      </w:pPr>
      <w:r w:rsidRPr="00DA73B3">
        <w:rPr>
          <w:rFonts w:eastAsia="MS Mincho"/>
          <w:lang w:val="en-GB" w:eastAsia="ja-JP"/>
        </w:rPr>
        <w:t xml:space="preserve">With regards to the definition of low rate and high rate, the throughput threshold data rate is 1 Mbit/s as measured at the physical layer output of the receiver. Throughputs less than 1 Mbit/s rate are considered low rate, and higher than 1 Mbit/s are considered high rate. </w:t>
      </w:r>
    </w:p>
    <w:p w14:paraId="1B2213B4" w14:textId="77777777" w:rsidR="00DA73B3" w:rsidRPr="00DA73B3" w:rsidRDefault="00DA73B3" w:rsidP="00DA73B3">
      <w:pPr>
        <w:pStyle w:val="Headingb"/>
        <w:rPr>
          <w:lang w:val="en-GB"/>
        </w:rPr>
      </w:pPr>
      <w:r w:rsidRPr="00DA73B3">
        <w:rPr>
          <w:lang w:val="en-GB"/>
        </w:rPr>
        <w:t xml:space="preserve">Image sensor communications </w:t>
      </w:r>
    </w:p>
    <w:p w14:paraId="055A96F1" w14:textId="77777777" w:rsidR="00DA73B3" w:rsidRPr="00DA73B3" w:rsidRDefault="00DA73B3" w:rsidP="00DA73B3">
      <w:pPr>
        <w:rPr>
          <w:rFonts w:eastAsia="MS Mincho"/>
          <w:lang w:val="en-GB" w:eastAsia="ja-JP"/>
        </w:rPr>
      </w:pPr>
      <w:r w:rsidRPr="00DA73B3">
        <w:rPr>
          <w:rFonts w:eastAsia="MS Mincho"/>
          <w:lang w:val="en-GB" w:eastAsia="ja-JP"/>
        </w:rPr>
        <w:t>ISC enable OWCs using lighting sources as a transmitter and image sensors as a receiver. Possible applications include:</w:t>
      </w:r>
    </w:p>
    <w:p w14:paraId="7F5D5804" w14:textId="4F019687" w:rsidR="00DA73B3" w:rsidRPr="00DA73B3" w:rsidRDefault="00DB0856" w:rsidP="00DA73B3">
      <w:pPr>
        <w:pStyle w:val="enumlev1"/>
        <w:rPr>
          <w:rFonts w:eastAsia="MS Mincho"/>
          <w:lang w:val="en-GB" w:eastAsia="ja-JP"/>
        </w:rPr>
      </w:pPr>
      <w:r>
        <w:rPr>
          <w:rFonts w:eastAsia="MS Mincho"/>
          <w:lang w:val="en-GB" w:eastAsia="ja-JP"/>
        </w:rPr>
        <w:t>–</w:t>
      </w:r>
      <w:r>
        <w:rPr>
          <w:rFonts w:eastAsia="MS Mincho"/>
          <w:lang w:val="en-GB" w:eastAsia="ja-JP"/>
        </w:rPr>
        <w:tab/>
        <w:t>Location-based services/</w:t>
      </w:r>
      <w:r w:rsidR="00DA73B3" w:rsidRPr="00DA73B3">
        <w:rPr>
          <w:rFonts w:eastAsia="MS Mincho"/>
          <w:lang w:val="en-GB" w:eastAsia="ja-JP"/>
        </w:rPr>
        <w:t>Indoor positioning and navigation</w:t>
      </w:r>
    </w:p>
    <w:p w14:paraId="3B0681B2"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Indoor office/home applications (conference rooms, shopping centres, museums, exhibition halls, etc.)</w:t>
      </w:r>
    </w:p>
    <w:p w14:paraId="03AA6767"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 xml:space="preserve">Vehicular communications </w:t>
      </w:r>
    </w:p>
    <w:p w14:paraId="3B4D96D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 xml:space="preserve">LED based tag applications </w:t>
      </w:r>
    </w:p>
    <w:p w14:paraId="2A9F6C7A" w14:textId="13C0F3D5" w:rsidR="00DA73B3" w:rsidRPr="00DA73B3" w:rsidRDefault="00DB0856" w:rsidP="00DA73B3">
      <w:pPr>
        <w:pStyle w:val="enumlev1"/>
        <w:rPr>
          <w:rFonts w:eastAsia="MS Mincho"/>
          <w:lang w:val="en-GB" w:eastAsia="ja-JP"/>
        </w:rPr>
      </w:pPr>
      <w:r>
        <w:rPr>
          <w:rFonts w:eastAsia="MS Mincho"/>
          <w:lang w:val="en-GB" w:eastAsia="ja-JP"/>
        </w:rPr>
        <w:t>–</w:t>
      </w:r>
      <w:r>
        <w:rPr>
          <w:rFonts w:eastAsia="MS Mincho"/>
          <w:lang w:val="en-GB" w:eastAsia="ja-JP"/>
        </w:rPr>
        <w:tab/>
        <w:t>Point-to-(multi)point/relay/</w:t>
      </w:r>
      <w:r w:rsidR="00DA73B3" w:rsidRPr="00DA73B3">
        <w:rPr>
          <w:rFonts w:eastAsia="MS Mincho"/>
          <w:lang w:val="en-GB" w:eastAsia="ja-JP"/>
        </w:rPr>
        <w:t>communications</w:t>
      </w:r>
    </w:p>
    <w:p w14:paraId="41113FAA"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 xml:space="preserve">Healthcare </w:t>
      </w:r>
    </w:p>
    <w:p w14:paraId="4DC43134"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Digital signage and location based content delivery</w:t>
      </w:r>
    </w:p>
    <w:p w14:paraId="7AA0669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In-Vehicle data services (flight, train, ship, bus, etc.)</w:t>
      </w:r>
    </w:p>
    <w:p w14:paraId="768B97DF"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Connected-cars and Autonomous Vehicles</w:t>
      </w:r>
    </w:p>
    <w:p w14:paraId="644E4610" w14:textId="212C8488"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Underwater</w:t>
      </w:r>
      <w:r w:rsidR="00166996">
        <w:rPr>
          <w:rFonts w:eastAsia="MS Mincho"/>
          <w:lang w:val="en-GB" w:eastAsia="ja-JP"/>
        </w:rPr>
        <w:t>/</w:t>
      </w:r>
      <w:r w:rsidRPr="00DA73B3">
        <w:rPr>
          <w:rFonts w:eastAsia="MS Mincho"/>
          <w:lang w:val="en-GB" w:eastAsia="ja-JP"/>
        </w:rPr>
        <w:t>Seaside Communications</w:t>
      </w:r>
    </w:p>
    <w:p w14:paraId="29E2BDFD" w14:textId="77777777" w:rsidR="00DA73B3" w:rsidRPr="00DA73B3" w:rsidRDefault="00DA73B3" w:rsidP="00DA73B3">
      <w:pPr>
        <w:pStyle w:val="enumlev1"/>
        <w:rPr>
          <w:rFonts w:eastAsia="MS Mincho"/>
          <w:lang w:val="en-GB" w:eastAsia="ja-JP"/>
        </w:rPr>
      </w:pPr>
      <w:r w:rsidRPr="00DA73B3">
        <w:rPr>
          <w:rFonts w:eastAsia="MS Mincho"/>
          <w:lang w:val="en-GB" w:eastAsia="ja-JP"/>
        </w:rPr>
        <w:lastRenderedPageBreak/>
        <w:t>–</w:t>
      </w:r>
      <w:r w:rsidRPr="00DA73B3">
        <w:rPr>
          <w:rFonts w:eastAsia="MS Mincho"/>
          <w:lang w:val="en-GB" w:eastAsia="ja-JP"/>
        </w:rPr>
        <w:tab/>
        <w:t>Internet of Things (</w:t>
      </w:r>
      <w:proofErr w:type="spellStart"/>
      <w:r w:rsidRPr="00DA73B3">
        <w:rPr>
          <w:rFonts w:eastAsia="MS Mincho"/>
          <w:lang w:val="en-GB" w:eastAsia="ja-JP"/>
        </w:rPr>
        <w:t>IoT</w:t>
      </w:r>
      <w:proofErr w:type="spellEnd"/>
      <w:r w:rsidRPr="00DA73B3">
        <w:rPr>
          <w:rFonts w:eastAsia="MS Mincho"/>
          <w:lang w:val="en-GB" w:eastAsia="ja-JP"/>
        </w:rPr>
        <w:t xml:space="preserve">). </w:t>
      </w:r>
    </w:p>
    <w:p w14:paraId="7A9F5525" w14:textId="77777777" w:rsidR="00DA73B3" w:rsidRPr="00DA73B3" w:rsidRDefault="00DA73B3" w:rsidP="00DA73B3">
      <w:pPr>
        <w:rPr>
          <w:rFonts w:eastAsia="MS Mincho"/>
          <w:lang w:val="en-GB" w:eastAsia="ja-JP"/>
        </w:rPr>
      </w:pPr>
      <w:r w:rsidRPr="00DA73B3">
        <w:rPr>
          <w:rFonts w:eastAsia="MS Mincho"/>
          <w:lang w:val="en-GB" w:eastAsia="ja-JP"/>
        </w:rPr>
        <w:t xml:space="preserve">The requirements to be observed by the ISC are: dimming control, power consumption control, coexistence with ambient light, coexistence with other lighting systems, simultaneous communication with multiple transmitters and multiple receivers (MIMO), nearly point image data source, identification of modulated light sources, low overhead repetitive transmission, image sensor compatibility, and localization. </w:t>
      </w:r>
    </w:p>
    <w:p w14:paraId="4D925C29" w14:textId="77777777" w:rsidR="00DA73B3" w:rsidRPr="00DA73B3" w:rsidRDefault="00DA73B3" w:rsidP="00DA73B3">
      <w:pPr>
        <w:rPr>
          <w:rFonts w:eastAsia="MS Mincho"/>
          <w:lang w:val="en-GB" w:eastAsia="ja-JP"/>
        </w:rPr>
      </w:pPr>
      <w:r w:rsidRPr="00DA73B3">
        <w:rPr>
          <w:rFonts w:eastAsia="MS Mincho"/>
          <w:lang w:val="en-GB" w:eastAsia="ja-JP"/>
        </w:rPr>
        <w:t xml:space="preserve">For MIMO communications, a MIMO MAC protocol may be incorporated, so that the camera enabled receiving device knows how to process the received data. ISC should support communication when the light source appears as nearly a point source; i.e. the light source illuminates only a small number of image pixels. </w:t>
      </w:r>
    </w:p>
    <w:p w14:paraId="02E66425" w14:textId="77777777" w:rsidR="00DA73B3" w:rsidRPr="00DA73B3" w:rsidRDefault="00DA73B3" w:rsidP="00DA73B3">
      <w:pPr>
        <w:rPr>
          <w:lang w:val="en-GB"/>
        </w:rPr>
      </w:pPr>
      <w:r w:rsidRPr="00DA73B3">
        <w:rPr>
          <w:rFonts w:eastAsia="MS Mincho"/>
          <w:lang w:val="en-GB" w:eastAsia="ja-JP"/>
        </w:rPr>
        <w:t>ISC is capable of supporting several channels of communication between multiple coordinated/uncoordinated transmitters and multiple coordinated/uncoordinated receivers.</w:t>
      </w:r>
      <w:r w:rsidRPr="00DA73B3">
        <w:rPr>
          <w:lang w:val="en-GB"/>
        </w:rPr>
        <w:t xml:space="preserve"> </w:t>
      </w:r>
    </w:p>
    <w:p w14:paraId="5B9C8B59" w14:textId="77777777" w:rsidR="00DA73B3" w:rsidRPr="00DA73B3" w:rsidRDefault="00DA73B3" w:rsidP="00DA73B3">
      <w:pPr>
        <w:rPr>
          <w:lang w:val="en-GB"/>
        </w:rPr>
      </w:pPr>
      <w:r w:rsidRPr="00DA73B3">
        <w:rPr>
          <w:rFonts w:eastAsia="MS Mincho"/>
          <w:lang w:val="en-GB" w:eastAsia="ja-JP"/>
        </w:rPr>
        <w:t>ISC should support compatible communication with a variety of cameras with different image sensing sampling rates (read-out time), resolutions and frame rates. Specifically, either constant frame rate or varying frame rate will be supported. Either constant resolution or varying resolution will be supported.</w:t>
      </w:r>
    </w:p>
    <w:p w14:paraId="1F9AC01C" w14:textId="77777777" w:rsidR="00DA73B3" w:rsidRPr="00DA73B3" w:rsidRDefault="00DA73B3" w:rsidP="00DA73B3">
      <w:pPr>
        <w:pStyle w:val="Headingb"/>
        <w:rPr>
          <w:lang w:val="en-GB"/>
        </w:rPr>
      </w:pPr>
      <w:r w:rsidRPr="00DA73B3">
        <w:rPr>
          <w:lang w:val="en-GB"/>
        </w:rPr>
        <w:t xml:space="preserve">Low-rate photodiode communications </w:t>
      </w:r>
    </w:p>
    <w:p w14:paraId="0EC8B66F" w14:textId="77777777" w:rsidR="00DA73B3" w:rsidRPr="00DA73B3" w:rsidRDefault="00DA73B3" w:rsidP="00DA73B3">
      <w:pPr>
        <w:rPr>
          <w:rFonts w:eastAsia="MS Mincho"/>
          <w:lang w:val="en-GB" w:eastAsia="ja-JP"/>
        </w:rPr>
      </w:pPr>
      <w:r w:rsidRPr="00DA73B3">
        <w:rPr>
          <w:rFonts w:eastAsia="MS Mincho"/>
          <w:lang w:val="en-GB" w:eastAsia="ja-JP"/>
        </w:rPr>
        <w:t>Low-rate photodiode communications require light sources as a transmitter and low speed photodiodes as receivers. The main applications are similar to those for image sensor applications.</w:t>
      </w:r>
    </w:p>
    <w:p w14:paraId="450B8602" w14:textId="77777777" w:rsidR="00DA73B3" w:rsidRPr="00DA73B3" w:rsidRDefault="00DA73B3" w:rsidP="00DA73B3">
      <w:pPr>
        <w:rPr>
          <w:rFonts w:eastAsia="MS Mincho"/>
          <w:lang w:val="en-GB" w:eastAsia="ja-JP"/>
        </w:rPr>
      </w:pPr>
      <w:r w:rsidRPr="00DA73B3">
        <w:rPr>
          <w:rFonts w:eastAsia="MS Mincho"/>
          <w:lang w:val="en-GB" w:eastAsia="ja-JP"/>
        </w:rPr>
        <w:t>LR-PC is mainly for the light tag sources (such as LED Tags and the smart phone flash lights, etc.) as transmitters. It may provide mechanisms to support handover between light sources, allowing the users to maintain a continuous network connection.</w:t>
      </w:r>
    </w:p>
    <w:p w14:paraId="6620D1B7" w14:textId="77777777" w:rsidR="00DA73B3" w:rsidRPr="00DA73B3" w:rsidRDefault="00DA73B3" w:rsidP="00DA73B3">
      <w:pPr>
        <w:rPr>
          <w:rFonts w:eastAsia="MS Mincho"/>
          <w:lang w:val="en-GB" w:eastAsia="ja-JP"/>
        </w:rPr>
      </w:pPr>
      <w:r w:rsidRPr="00DA73B3">
        <w:rPr>
          <w:rFonts w:eastAsia="MS Mincho"/>
          <w:lang w:val="en-GB" w:eastAsia="ja-JP"/>
        </w:rPr>
        <w:t>LR-PC may provide mechanisms that can be used to develop and deliver interference coordination techniques by higher layers and may support link recovery mechanisms to maintain connection in unreliable channels and reduce connectivity delays.</w:t>
      </w:r>
    </w:p>
    <w:p w14:paraId="141A5544" w14:textId="77777777" w:rsidR="00DA73B3" w:rsidRPr="00DA73B3" w:rsidRDefault="00DA73B3" w:rsidP="00DA73B3">
      <w:pPr>
        <w:pStyle w:val="Headingb"/>
        <w:rPr>
          <w:lang w:val="en-GB"/>
        </w:rPr>
      </w:pPr>
      <w:r w:rsidRPr="00DA73B3">
        <w:rPr>
          <w:lang w:val="en-GB"/>
        </w:rPr>
        <w:t>High-rate photodiode communications</w:t>
      </w:r>
    </w:p>
    <w:p w14:paraId="5145C7E0" w14:textId="77777777" w:rsidR="00DA73B3" w:rsidRPr="00DA73B3" w:rsidRDefault="00DA73B3" w:rsidP="00DA73B3">
      <w:pPr>
        <w:rPr>
          <w:rFonts w:eastAsia="MS Mincho"/>
          <w:lang w:val="en-GB" w:eastAsia="ja-JP"/>
        </w:rPr>
      </w:pPr>
      <w:r w:rsidRPr="00DA73B3">
        <w:rPr>
          <w:rFonts w:eastAsia="MS Mincho"/>
          <w:lang w:val="en-GB" w:eastAsia="ja-JP"/>
        </w:rPr>
        <w:t>The use of high-rate photodiode receivers will enable high-speed, bidirectional, networked and mobile wireless communications. The main applications of this mode are:</w:t>
      </w:r>
    </w:p>
    <w:p w14:paraId="7D11C2B9"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Indoor office/home applications (conference rooms, shopping centres, museums, exhibition halls, etc.)</w:t>
      </w:r>
    </w:p>
    <w:p w14:paraId="2D68380E" w14:textId="04DD8626" w:rsidR="00DA73B3" w:rsidRPr="00DA73B3" w:rsidRDefault="009F3BD7" w:rsidP="00DA73B3">
      <w:pPr>
        <w:pStyle w:val="enumlev1"/>
        <w:rPr>
          <w:rFonts w:eastAsia="MS Mincho"/>
          <w:lang w:val="en-GB" w:eastAsia="ja-JP"/>
        </w:rPr>
      </w:pPr>
      <w:r>
        <w:rPr>
          <w:rFonts w:eastAsia="MS Mincho"/>
          <w:lang w:val="en-GB" w:eastAsia="ja-JP"/>
        </w:rPr>
        <w:t>–</w:t>
      </w:r>
      <w:r>
        <w:rPr>
          <w:rFonts w:eastAsia="MS Mincho"/>
          <w:lang w:val="en-GB" w:eastAsia="ja-JP"/>
        </w:rPr>
        <w:tab/>
        <w:t>Data centres/</w:t>
      </w:r>
      <w:r w:rsidR="00DA73B3" w:rsidRPr="00DA73B3">
        <w:rPr>
          <w:rFonts w:eastAsia="MS Mincho"/>
          <w:lang w:val="en-GB" w:eastAsia="ja-JP"/>
        </w:rPr>
        <w:t>industrial establishments, secure wireless (manufacturing cells, factories, etc.)</w:t>
      </w:r>
    </w:p>
    <w:p w14:paraId="123B4CE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 xml:space="preserve">Vehicular communications. </w:t>
      </w:r>
    </w:p>
    <w:p w14:paraId="0800F469"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Wireless backhaul (small cell backhaul, surveillance backhaul, LAN bridging).</w:t>
      </w:r>
    </w:p>
    <w:p w14:paraId="27AD1B1D"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Healthcare</w:t>
      </w:r>
    </w:p>
    <w:p w14:paraId="36F5FF80"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In-Vehicle data services (flight, train, ship, bus, etc.)</w:t>
      </w:r>
    </w:p>
    <w:p w14:paraId="1657B4C8"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Connected-cars and Autonomous Vehicles</w:t>
      </w:r>
    </w:p>
    <w:p w14:paraId="3DBF29FC" w14:textId="14D95463" w:rsidR="00DA73B3" w:rsidRPr="00DA73B3" w:rsidRDefault="009F3BD7" w:rsidP="00DA73B3">
      <w:pPr>
        <w:pStyle w:val="enumlev1"/>
        <w:rPr>
          <w:rFonts w:eastAsia="MS Mincho"/>
          <w:lang w:val="en-GB" w:eastAsia="ja-JP"/>
        </w:rPr>
      </w:pPr>
      <w:r>
        <w:rPr>
          <w:rFonts w:eastAsia="MS Mincho"/>
          <w:lang w:val="en-GB" w:eastAsia="ja-JP"/>
        </w:rPr>
        <w:t>–</w:t>
      </w:r>
      <w:r>
        <w:rPr>
          <w:rFonts w:eastAsia="MS Mincho"/>
          <w:lang w:val="en-GB" w:eastAsia="ja-JP"/>
        </w:rPr>
        <w:tab/>
        <w:t>Underwater/</w:t>
      </w:r>
      <w:r w:rsidR="00DA73B3" w:rsidRPr="00DA73B3">
        <w:rPr>
          <w:rFonts w:eastAsia="MS Mincho"/>
          <w:lang w:val="en-GB" w:eastAsia="ja-JP"/>
        </w:rPr>
        <w:t>Seaside Communications.</w:t>
      </w:r>
    </w:p>
    <w:p w14:paraId="69BA6D67" w14:textId="77777777" w:rsidR="00DA73B3" w:rsidRPr="00DA73B3" w:rsidRDefault="00DA73B3" w:rsidP="00DA73B3">
      <w:pPr>
        <w:pStyle w:val="enumlev1"/>
        <w:rPr>
          <w:rFonts w:eastAsia="MS Mincho"/>
          <w:lang w:val="en-GB" w:eastAsia="ja-JP"/>
        </w:rPr>
      </w:pPr>
      <w:r w:rsidRPr="00DA73B3">
        <w:rPr>
          <w:rFonts w:eastAsia="MS Mincho"/>
          <w:lang w:val="en-GB" w:eastAsia="ja-JP"/>
        </w:rPr>
        <w:t>–</w:t>
      </w:r>
      <w:r w:rsidRPr="00DA73B3">
        <w:rPr>
          <w:rFonts w:eastAsia="MS Mincho"/>
          <w:lang w:val="en-GB" w:eastAsia="ja-JP"/>
        </w:rPr>
        <w:tab/>
        <w:t>Internet of Things (</w:t>
      </w:r>
      <w:proofErr w:type="spellStart"/>
      <w:r w:rsidRPr="00DA73B3">
        <w:rPr>
          <w:rFonts w:eastAsia="MS Mincho"/>
          <w:lang w:val="en-GB" w:eastAsia="ja-JP"/>
        </w:rPr>
        <w:t>IoT</w:t>
      </w:r>
      <w:proofErr w:type="spellEnd"/>
      <w:r w:rsidRPr="00DA73B3">
        <w:rPr>
          <w:rFonts w:eastAsia="MS Mincho"/>
          <w:lang w:val="en-GB" w:eastAsia="ja-JP"/>
        </w:rPr>
        <w:t>)</w:t>
      </w:r>
    </w:p>
    <w:p w14:paraId="300405D9" w14:textId="77777777" w:rsidR="00DA73B3" w:rsidRPr="00DA73B3" w:rsidRDefault="00DA73B3" w:rsidP="00DA73B3">
      <w:pPr>
        <w:rPr>
          <w:rFonts w:eastAsia="MS Mincho"/>
          <w:lang w:val="en-GB" w:eastAsia="ja-JP"/>
        </w:rPr>
      </w:pPr>
      <w:r w:rsidRPr="00DA73B3">
        <w:rPr>
          <w:rFonts w:eastAsia="MS Mincho"/>
          <w:lang w:val="en-GB" w:eastAsia="ja-JP"/>
        </w:rPr>
        <w:t xml:space="preserve">In HR-PC, continuous data streaming for all applications should be supported with bidirectional functionality as well as short packet transmissions where low latency is required. Mechanisms to support adaptive transmission as well as multiple users communicating with different data streams from the same light source (multiple access) should be included. </w:t>
      </w:r>
    </w:p>
    <w:p w14:paraId="25613238" w14:textId="77777777" w:rsidR="00DA73B3" w:rsidRPr="00DA73B3" w:rsidRDefault="00DA73B3" w:rsidP="00DA73B3">
      <w:pPr>
        <w:pStyle w:val="Heading1"/>
        <w:rPr>
          <w:i/>
          <w:lang w:val="en-GB"/>
        </w:rPr>
      </w:pPr>
      <w:r w:rsidRPr="00DA73B3">
        <w:rPr>
          <w:lang w:val="en-GB"/>
        </w:rPr>
        <w:lastRenderedPageBreak/>
        <w:t>4</w:t>
      </w:r>
      <w:r w:rsidRPr="00DA73B3">
        <w:rPr>
          <w:lang w:val="en-GB"/>
        </w:rPr>
        <w:tab/>
        <w:t>Spectrum management aspects relevant to visible light</w:t>
      </w:r>
    </w:p>
    <w:p w14:paraId="1CD066C3" w14:textId="77777777" w:rsidR="00DA73B3" w:rsidRPr="00DA73B3" w:rsidRDefault="00DA73B3" w:rsidP="00DA73B3">
      <w:pPr>
        <w:rPr>
          <w:lang w:val="en-GB" w:eastAsia="zh-CN"/>
        </w:rPr>
      </w:pPr>
      <w:r w:rsidRPr="00DA73B3">
        <w:rPr>
          <w:lang w:val="en-GB" w:eastAsia="zh-CN"/>
        </w:rPr>
        <w:t xml:space="preserve">VLC are subject to substantially different propagation characteristics relative to frequencies in the radio frequency spectrum. As a result, the probability of interference is small, and light communications does not need to be managed by spectrum regulators. </w:t>
      </w:r>
    </w:p>
    <w:p w14:paraId="02030735" w14:textId="67183A00" w:rsidR="00DA73B3" w:rsidRPr="00DA73B3" w:rsidRDefault="00DA73B3" w:rsidP="00DA73B3">
      <w:pPr>
        <w:rPr>
          <w:lang w:val="en-GB" w:eastAsia="zh-CN"/>
        </w:rPr>
      </w:pPr>
      <w:r w:rsidRPr="00DA73B3">
        <w:rPr>
          <w:lang w:val="en-GB" w:eastAsia="zh-CN"/>
        </w:rPr>
        <w:t>IEEE 802 believes that light communications operations should be classified as license-exempt and not subject to exclusive licensing. This point of view was confirmed by a study commissioned by the Radio communications Agency Netherlands [18]. One of the conclusions from this study was: “There are still challenges to overcome before being deployed commercially. We recommend to focus more on standardisation efforts by ITU or IEEE rather than governmental rules and limit governmental regulation primarily to limits with regard to health hazards, carbon footprint, and commercial competition. Standardisation will increase not only compatibility among industrial products but also compatibility with already deployed technologies</w:t>
      </w:r>
      <w:r w:rsidR="00864E78" w:rsidRPr="00DA73B3">
        <w:rPr>
          <w:lang w:val="en-GB" w:eastAsia="zh-CN"/>
        </w:rPr>
        <w:t>”</w:t>
      </w:r>
      <w:r w:rsidRPr="00DA73B3">
        <w:rPr>
          <w:lang w:val="en-GB" w:eastAsia="zh-CN"/>
        </w:rPr>
        <w:t xml:space="preserve">. Adherence to the relevant local health and safety regulations regarding human eye safety and sensitivity is essential. Devices using VLC or OWC should adhere to any local regulations regarding spurious RF emissions and should avoid causing interference in RF spectrum bands. </w:t>
      </w:r>
    </w:p>
    <w:p w14:paraId="493830DA" w14:textId="77777777" w:rsidR="00DA73B3" w:rsidRPr="00DA73B3" w:rsidRDefault="00DA73B3" w:rsidP="00DA73B3">
      <w:pPr>
        <w:rPr>
          <w:lang w:val="en-GB" w:eastAsia="zh-CN"/>
        </w:rPr>
      </w:pPr>
      <w:r w:rsidRPr="00DA73B3">
        <w:rPr>
          <w:lang w:val="en-GB" w:eastAsia="zh-CN"/>
        </w:rPr>
        <w:t xml:space="preserve">Frequencies for optical communications are usually expressed in their wavelength. While 1550 nm is the most widely used wavelength for </w:t>
      </w:r>
      <w:proofErr w:type="spellStart"/>
      <w:r w:rsidRPr="00DA73B3">
        <w:rPr>
          <w:lang w:val="en-GB" w:eastAsia="zh-CN"/>
        </w:rPr>
        <w:t>fiber</w:t>
      </w:r>
      <w:proofErr w:type="spellEnd"/>
      <w:r w:rsidRPr="00DA73B3">
        <w:rPr>
          <w:lang w:val="en-GB" w:eastAsia="zh-CN"/>
        </w:rPr>
        <w:t xml:space="preserve"> optical communications due to the absorption and scattering characteristics of glass, this limitation does not apply to VLC in normal air. The usable frequency range is therefore 1.4-2.5 THz or 400-700 nm.</w:t>
      </w:r>
    </w:p>
    <w:p w14:paraId="0BB708AC" w14:textId="77777777" w:rsidR="00DA73B3" w:rsidRPr="00DA73B3" w:rsidRDefault="00DA73B3" w:rsidP="00DA73B3">
      <w:pPr>
        <w:pStyle w:val="Heading2"/>
        <w:rPr>
          <w:lang w:val="en-GB"/>
        </w:rPr>
      </w:pPr>
      <w:r w:rsidRPr="00DA73B3">
        <w:rPr>
          <w:lang w:val="en-GB"/>
        </w:rPr>
        <w:t>4.1</w:t>
      </w:r>
      <w:r w:rsidRPr="00DA73B3">
        <w:rPr>
          <w:lang w:val="en-GB"/>
        </w:rPr>
        <w:tab/>
        <w:t>Issue 1: Spectrum opportunities and spectrum allocation</w:t>
      </w:r>
    </w:p>
    <w:p w14:paraId="07D46111" w14:textId="67ADAB15" w:rsidR="00DA73B3" w:rsidRPr="00DA73B3" w:rsidRDefault="00DA73B3" w:rsidP="00DA73B3">
      <w:pPr>
        <w:rPr>
          <w:i/>
          <w:lang w:val="en-GB"/>
        </w:rPr>
      </w:pPr>
      <w:r w:rsidRPr="00DA73B3">
        <w:rPr>
          <w:lang w:val="en-GB"/>
        </w:rPr>
        <w:t xml:space="preserve">Increasing spectrum opportunities by combining radio, such as 2.4/5/60 GHz, with optical wireless, both indoors and outdoors: exploit possible synergies between Wi-Fi and Li-Fi, take care for fog and sunlight mitigation in outdoor scenarios, </w:t>
      </w:r>
      <w:proofErr w:type="gramStart"/>
      <w:r w:rsidRPr="00DA73B3">
        <w:rPr>
          <w:lang w:val="en-GB"/>
        </w:rPr>
        <w:t>see</w:t>
      </w:r>
      <w:proofErr w:type="gramEnd"/>
      <w:r w:rsidRPr="00DA73B3">
        <w:rPr>
          <w:lang w:val="en-GB"/>
        </w:rPr>
        <w:t xml:space="preserve"> [9] and [10]. It can be read in [18] that </w:t>
      </w:r>
      <w:r w:rsidRPr="00DA73B3">
        <w:rPr>
          <w:iCs/>
          <w:lang w:val="en-GB"/>
        </w:rPr>
        <w:t xml:space="preserve">“The deployment of Optical Wireless Communication may be particularly interesting in environments where many high bandwidth demanding users access the network within a confined space, or where conventional radio technologies cannot be used, or cannot provide the necessary service level. </w:t>
      </w:r>
      <w:r w:rsidRPr="00DA73B3">
        <w:rPr>
          <w:bCs/>
          <w:iCs/>
          <w:lang w:val="en-GB"/>
        </w:rPr>
        <w:t>Bringing together representatives from potential user groups, construction industry, communication industry, device manufacturers and solution providers may help to further</w:t>
      </w:r>
      <w:r w:rsidRPr="00DA73B3">
        <w:rPr>
          <w:iCs/>
          <w:lang w:val="en-GB"/>
        </w:rPr>
        <w:t xml:space="preserve"> advance use cases and requirements for standards and further developments and to identify niche markets where the introduction of OWC will be most beneficial</w:t>
      </w:r>
      <w:r w:rsidR="009F3BD7" w:rsidRPr="00DA73B3">
        <w:rPr>
          <w:iCs/>
          <w:lang w:val="en-GB"/>
        </w:rPr>
        <w:t>”</w:t>
      </w:r>
      <w:r w:rsidRPr="00DA73B3">
        <w:rPr>
          <w:iCs/>
          <w:lang w:val="en-GB"/>
        </w:rPr>
        <w:t>.</w:t>
      </w:r>
    </w:p>
    <w:p w14:paraId="799C6D96" w14:textId="77777777" w:rsidR="00DA73B3" w:rsidRPr="0070548F" w:rsidRDefault="00DA73B3" w:rsidP="00DA73B3">
      <w:pPr>
        <w:pStyle w:val="Heading2"/>
        <w:rPr>
          <w:lang w:val="en-GB"/>
        </w:rPr>
      </w:pPr>
      <w:r w:rsidRPr="0070548F">
        <w:rPr>
          <w:lang w:val="en-GB"/>
        </w:rPr>
        <w:t>4.2</w:t>
      </w:r>
      <w:r w:rsidRPr="0070548F">
        <w:rPr>
          <w:lang w:val="en-GB"/>
        </w:rPr>
        <w:tab/>
        <w:t>Issue 2: Spectrum planning principles</w:t>
      </w:r>
    </w:p>
    <w:p w14:paraId="01251E57" w14:textId="2F5F2CD3" w:rsidR="00DA73B3" w:rsidRPr="0070548F" w:rsidRDefault="00DA73B3" w:rsidP="00DA73B3">
      <w:pPr>
        <w:rPr>
          <w:lang w:val="en-GB"/>
        </w:rPr>
      </w:pPr>
      <w:r w:rsidRPr="0070548F">
        <w:rPr>
          <w:lang w:val="en-GB"/>
        </w:rPr>
        <w:t xml:space="preserve">VLC systems are typically deployed using the (existing) LED illumination system, wherein the LEDs’ visible light is modulated in intensity in order to convey wirelessly data information to devices. Such illumination systems are usually designed to cover a large area, and thus typically provide data connections to multiple devices within that area. Hence these devices need a protocol according to which they share the capacity of the LED system, i.e. a medium-access-control protocol. Such a MAC protocol typically partitions the total communication capacity of the LED system in smaller parts, where each active device gets a part in competition with the other ones, thus implying that when one device wants more capacity, another device will get less. Working with a MAC protocol and thus sharing resources implies that it is difficult to provide a guaranteed amount of capacity to a device. Establishing a link to a device via a MAC protocol means that a connection has to be established in a negotiation process with the other devices. This process takes time, and the outcome is not guaranteed. This negotiation time reduces the net available time for data transmission, and thus reduces the network data throughput. Moreover, the LED illumination system needs to be switched on, in order to support the data transfer. This illumination-on state </w:t>
      </w:r>
      <w:r w:rsidR="007E4F69">
        <w:rPr>
          <w:lang w:val="en-GB"/>
        </w:rPr>
        <w:t>may not always be desired, e.g. </w:t>
      </w:r>
      <w:r w:rsidRPr="0070548F">
        <w:rPr>
          <w:lang w:val="en-GB"/>
        </w:rPr>
        <w:t xml:space="preserve">when the room is already filled with bright daylight, or when the user prefers no or only dimmed </w:t>
      </w:r>
      <w:r w:rsidRPr="0070548F">
        <w:rPr>
          <w:lang w:val="en-GB"/>
        </w:rPr>
        <w:lastRenderedPageBreak/>
        <w:t>light. Hence a VLC system may introduce undesired extra energy consumption when just communication is needed and no illumination.</w:t>
      </w:r>
    </w:p>
    <w:p w14:paraId="0809930D" w14:textId="77777777" w:rsidR="00DA73B3" w:rsidRPr="0070548F" w:rsidRDefault="00DA73B3" w:rsidP="00DA73B3">
      <w:pPr>
        <w:rPr>
          <w:highlight w:val="yellow"/>
          <w:lang w:val="en-GB"/>
        </w:rPr>
      </w:pPr>
      <w:r w:rsidRPr="0070548F">
        <w:rPr>
          <w:lang w:val="en-GB"/>
        </w:rPr>
        <w:t xml:space="preserve">Alternatively, one may use multiple confined beams of light to convey the data information (e.g. [4]). Each beam serves a single device and needs to be steered with sufficient accuracy towards it. The full capacity of that beam is thus dedicated to only one device. Hence no MAC protocol is needed, and there is no sharing of capacity with other devices. Thus, a guaranteed capacity can be offered to a device, no time is lost in a MAC process, and the net throughput of the network is improved. Moreover, the light beam is only offered to those devices which need it, and is confined to those places; therefore, the beam’s energy is optimally spent, and thus the energy consumption for the data communication is minimized. The light beams are preferably using light with a wavelength larger than 1.4 </w:t>
      </w:r>
      <w:r>
        <w:sym w:font="Symbol" w:char="F06D"/>
      </w:r>
      <w:r w:rsidRPr="0070548F">
        <w:rPr>
          <w:lang w:val="en-GB"/>
        </w:rPr>
        <w:t>m, as this allows beam powers up to 10 </w:t>
      </w:r>
      <w:proofErr w:type="spellStart"/>
      <w:r w:rsidRPr="0070548F">
        <w:rPr>
          <w:lang w:val="en-GB"/>
        </w:rPr>
        <w:t>mW</w:t>
      </w:r>
      <w:proofErr w:type="spellEnd"/>
      <w:r w:rsidRPr="0070548F">
        <w:rPr>
          <w:lang w:val="en-GB"/>
        </w:rPr>
        <w:t xml:space="preserve"> to be used without eye safety risks. The IR beam steering needs control processes which register first whether the device requests service, subsequently localizes the device, and with that localization information steers the beam into the right direction and thus establishes the communication link. The IR beam-steered system thus provides communication capacity on those places where and when needed, and therefore operates in the most energy-conscious way.</w:t>
      </w:r>
    </w:p>
    <w:p w14:paraId="725B09FA" w14:textId="77777777" w:rsidR="00DA73B3" w:rsidRPr="0070548F" w:rsidRDefault="00DA73B3" w:rsidP="00DA73B3">
      <w:pPr>
        <w:rPr>
          <w:lang w:val="en-GB"/>
        </w:rPr>
      </w:pPr>
      <w:r w:rsidRPr="0070548F">
        <w:rPr>
          <w:lang w:val="en-GB"/>
        </w:rPr>
        <w:t>Channel models are a common method to perform “in system” management of the available light spectrum, this can be managed by the respective technical standards for the particular applications. Some information can be found in [17].</w:t>
      </w:r>
    </w:p>
    <w:p w14:paraId="299AA043" w14:textId="77777777" w:rsidR="00DA73B3" w:rsidRPr="0070548F" w:rsidRDefault="00DA73B3" w:rsidP="00DA73B3">
      <w:pPr>
        <w:pStyle w:val="Heading2"/>
        <w:rPr>
          <w:lang w:val="en-GB"/>
        </w:rPr>
      </w:pPr>
      <w:r w:rsidRPr="0070548F">
        <w:rPr>
          <w:lang w:val="en-GB"/>
        </w:rPr>
        <w:t>4.3</w:t>
      </w:r>
      <w:r w:rsidRPr="0070548F">
        <w:rPr>
          <w:lang w:val="en-GB"/>
        </w:rPr>
        <w:tab/>
        <w:t xml:space="preserve">Issue 3: International and regional harmonization </w:t>
      </w:r>
    </w:p>
    <w:p w14:paraId="2C0303E1" w14:textId="77777777" w:rsidR="00DA73B3" w:rsidRPr="0070548F" w:rsidRDefault="00DA73B3" w:rsidP="00DA73B3">
      <w:pPr>
        <w:rPr>
          <w:lang w:val="en-GB"/>
        </w:rPr>
      </w:pPr>
      <w:r w:rsidRPr="0070548F">
        <w:rPr>
          <w:lang w:val="en-GB"/>
        </w:rPr>
        <w:t xml:space="preserve">Visible light spectrum preferably fit or comply with international standards (i.e. for Europe ETSI) and as any system and device, should comply with countries’ law and regulations. </w:t>
      </w:r>
      <w:r w:rsidRPr="0070548F">
        <w:rPr>
          <w:lang w:val="en-GB" w:eastAsia="ko-KR"/>
        </w:rPr>
        <w:t>H</w:t>
      </w:r>
      <w:r w:rsidRPr="0070548F">
        <w:rPr>
          <w:lang w:val="en-GB"/>
        </w:rPr>
        <w:t>owever</w:t>
      </w:r>
      <w:r w:rsidRPr="0070548F">
        <w:rPr>
          <w:lang w:val="en-GB" w:eastAsia="ko-KR"/>
        </w:rPr>
        <w:t>,</w:t>
      </w:r>
      <w:r w:rsidRPr="0070548F">
        <w:rPr>
          <w:lang w:val="en-GB"/>
        </w:rPr>
        <w:t xml:space="preserve"> </w:t>
      </w:r>
      <w:r w:rsidRPr="0070548F">
        <w:rPr>
          <w:lang w:val="en-GB" w:eastAsia="ko-KR"/>
        </w:rPr>
        <w:t>i</w:t>
      </w:r>
      <w:r w:rsidRPr="0070548F">
        <w:rPr>
          <w:lang w:val="en-GB"/>
        </w:rPr>
        <w:t>t is important the visible light communication devices do not impose any health hazards</w:t>
      </w:r>
      <w:r w:rsidRPr="0070548F">
        <w:rPr>
          <w:lang w:val="en-GB" w:eastAsia="ko-KR"/>
        </w:rPr>
        <w:t>. T</w:t>
      </w:r>
      <w:r w:rsidRPr="0070548F">
        <w:rPr>
          <w:lang w:val="en-GB"/>
        </w:rPr>
        <w:t xml:space="preserve">hey </w:t>
      </w:r>
      <w:r w:rsidRPr="0070548F">
        <w:rPr>
          <w:lang w:val="en-GB" w:eastAsia="ko-KR"/>
        </w:rPr>
        <w:t>should be</w:t>
      </w:r>
      <w:r w:rsidRPr="0070548F">
        <w:rPr>
          <w:lang w:val="en-GB"/>
        </w:rPr>
        <w:t xml:space="preserve"> correctly and safely installed so that they do not produce any harmful Electromagnetic interference (EMI).</w:t>
      </w:r>
    </w:p>
    <w:p w14:paraId="0AB8AAE7" w14:textId="77777777" w:rsidR="00DA73B3" w:rsidRPr="0070548F" w:rsidRDefault="00DA73B3" w:rsidP="00DA73B3">
      <w:pPr>
        <w:pStyle w:val="Heading1"/>
        <w:rPr>
          <w:lang w:val="en-GB"/>
        </w:rPr>
      </w:pPr>
      <w:r w:rsidRPr="0070548F">
        <w:rPr>
          <w:lang w:val="en-GB"/>
        </w:rPr>
        <w:t>5</w:t>
      </w:r>
      <w:r w:rsidRPr="0070548F">
        <w:rPr>
          <w:lang w:val="en-GB"/>
        </w:rPr>
        <w:tab/>
        <w:t xml:space="preserve">Technical and operational characteristics of short distance broadband communication via visible light </w:t>
      </w:r>
    </w:p>
    <w:p w14:paraId="6981236D" w14:textId="77777777" w:rsidR="00DA73B3" w:rsidRPr="0070548F" w:rsidRDefault="00DA73B3" w:rsidP="00DA73B3">
      <w:pPr>
        <w:rPr>
          <w:b/>
          <w:lang w:val="en-GB"/>
        </w:rPr>
      </w:pPr>
      <w:r w:rsidRPr="0070548F">
        <w:rPr>
          <w:lang w:val="en-GB"/>
        </w:rPr>
        <w:t>This section also includes text about products and prototypes taken from [16]. These are not necessarily broadband applications but included to demonstrate available technology</w:t>
      </w:r>
      <w:r w:rsidRPr="00864E78">
        <w:rPr>
          <w:lang w:val="en-GB"/>
        </w:rPr>
        <w:t>.</w:t>
      </w:r>
    </w:p>
    <w:p w14:paraId="1A38FFB1" w14:textId="77777777" w:rsidR="00DA73B3" w:rsidRPr="0070548F" w:rsidRDefault="00DA73B3" w:rsidP="00DA73B3">
      <w:pPr>
        <w:pStyle w:val="Heading2"/>
        <w:rPr>
          <w:lang w:val="en-GB"/>
        </w:rPr>
      </w:pPr>
      <w:r w:rsidRPr="0070548F">
        <w:rPr>
          <w:lang w:val="en-GB"/>
        </w:rPr>
        <w:t>5.1</w:t>
      </w:r>
      <w:r w:rsidRPr="0070548F">
        <w:rPr>
          <w:lang w:val="en-GB"/>
        </w:rPr>
        <w:tab/>
        <w:t>Visible light communication transmitter</w:t>
      </w:r>
    </w:p>
    <w:p w14:paraId="17B5DCC8" w14:textId="77777777" w:rsidR="00DA73B3" w:rsidRPr="0070548F" w:rsidRDefault="00DA73B3" w:rsidP="00DA73B3">
      <w:pPr>
        <w:rPr>
          <w:lang w:val="en-GB"/>
        </w:rPr>
      </w:pPr>
      <w:r w:rsidRPr="0070548F">
        <w:rPr>
          <w:b/>
          <w:lang w:val="en-GB"/>
        </w:rPr>
        <w:t>Carrier frequency</w:t>
      </w:r>
      <w:r w:rsidRPr="000F69B9">
        <w:rPr>
          <w:lang w:val="en-GB"/>
        </w:rPr>
        <w:t>:</w:t>
      </w:r>
      <w:r w:rsidRPr="0070548F">
        <w:rPr>
          <w:lang w:val="en-GB"/>
        </w:rPr>
        <w:t xml:space="preserve"> The carrier frequency will be limited in visible light frequency band.</w:t>
      </w:r>
    </w:p>
    <w:p w14:paraId="36E38FF7" w14:textId="77777777" w:rsidR="00DA73B3" w:rsidRPr="0070548F" w:rsidRDefault="00DA73B3" w:rsidP="00DA73B3">
      <w:pPr>
        <w:rPr>
          <w:lang w:val="en-GB"/>
        </w:rPr>
      </w:pPr>
      <w:r w:rsidRPr="0070548F">
        <w:rPr>
          <w:b/>
          <w:lang w:val="en-GB"/>
        </w:rPr>
        <w:t>Transfer mode</w:t>
      </w:r>
      <w:r w:rsidRPr="000F69B9">
        <w:rPr>
          <w:lang w:val="en-GB"/>
        </w:rPr>
        <w:t>:</w:t>
      </w:r>
      <w:r w:rsidRPr="0070548F">
        <w:rPr>
          <w:lang w:val="en-GB"/>
        </w:rPr>
        <w:t xml:space="preserve"> The ITU-R may provide multiple physical visible light device operating modes for low and high data rate communications that allow the optimal use of the available optical bandwidth on a given luminaire to support Image sensor communications, Low rate photodiode communications and High rate photodiode communications.</w:t>
      </w:r>
    </w:p>
    <w:p w14:paraId="5316D01E" w14:textId="77777777" w:rsidR="00DA73B3" w:rsidRPr="0070548F" w:rsidRDefault="00DA73B3" w:rsidP="00DA73B3">
      <w:pPr>
        <w:rPr>
          <w:lang w:val="en-GB"/>
        </w:rPr>
      </w:pPr>
      <w:r w:rsidRPr="0070548F">
        <w:rPr>
          <w:b/>
          <w:lang w:val="en-GB"/>
        </w:rPr>
        <w:t>Eye safety and flicker</w:t>
      </w:r>
      <w:r w:rsidRPr="000F69B9">
        <w:rPr>
          <w:lang w:val="en-GB"/>
        </w:rPr>
        <w:t>:</w:t>
      </w:r>
      <w:r w:rsidRPr="0070548F">
        <w:rPr>
          <w:lang w:val="en-GB"/>
        </w:rPr>
        <w:t xml:space="preserve"> The modulated light will be safe for human eye in the aspects of frequency and intensity of light. In addition, the modulated light will not stimulate sickness such as photosensitive epilepsy.</w:t>
      </w:r>
    </w:p>
    <w:p w14:paraId="2D3B037D" w14:textId="77777777" w:rsidR="00DA73B3" w:rsidRPr="0070548F" w:rsidRDefault="00DA73B3" w:rsidP="00DA73B3">
      <w:pPr>
        <w:rPr>
          <w:lang w:val="en-GB"/>
        </w:rPr>
      </w:pPr>
      <w:r w:rsidRPr="0070548F">
        <w:rPr>
          <w:b/>
          <w:lang w:val="en-GB"/>
        </w:rPr>
        <w:t>Dimming control</w:t>
      </w:r>
      <w:r w:rsidRPr="000F69B9">
        <w:rPr>
          <w:lang w:val="en-GB"/>
        </w:rPr>
        <w:t>:</w:t>
      </w:r>
      <w:r w:rsidRPr="0070548F">
        <w:rPr>
          <w:lang w:val="en-GB"/>
        </w:rPr>
        <w:t xml:space="preserve"> The standard will support dimming control for all of applications.</w:t>
      </w:r>
    </w:p>
    <w:p w14:paraId="4C019E2A" w14:textId="77777777" w:rsidR="00DA73B3" w:rsidRPr="0070548F" w:rsidRDefault="00DA73B3" w:rsidP="00DA73B3">
      <w:pPr>
        <w:rPr>
          <w:lang w:val="en-GB"/>
        </w:rPr>
      </w:pPr>
      <w:r w:rsidRPr="0070548F">
        <w:rPr>
          <w:b/>
          <w:lang w:val="en-GB"/>
        </w:rPr>
        <w:t>Communication range</w:t>
      </w:r>
      <w:r w:rsidRPr="000F69B9">
        <w:rPr>
          <w:lang w:val="en-GB"/>
        </w:rPr>
        <w:t>:</w:t>
      </w:r>
      <w:r w:rsidRPr="0070548F">
        <w:rPr>
          <w:lang w:val="en-GB"/>
        </w:rPr>
        <w:t xml:space="preserve"> The communication range depends on multiple external factors (signal magnification, signal collimation, source power, etc.). These are implementation aspects and are provided as guidelines only. The committee will agree to use the same channel model to assess the performance capabilities of the proposed schemes.</w:t>
      </w:r>
    </w:p>
    <w:p w14:paraId="751D7D3B" w14:textId="77777777" w:rsidR="00DA73B3" w:rsidRPr="0070548F" w:rsidRDefault="00DA73B3" w:rsidP="00DA73B3">
      <w:pPr>
        <w:rPr>
          <w:lang w:val="en-GB"/>
        </w:rPr>
      </w:pPr>
      <w:r w:rsidRPr="0070548F">
        <w:rPr>
          <w:b/>
          <w:lang w:val="en-GB"/>
        </w:rPr>
        <w:lastRenderedPageBreak/>
        <w:t>Coexistence with ambient light</w:t>
      </w:r>
      <w:r w:rsidRPr="000F69B9">
        <w:rPr>
          <w:lang w:val="en-GB"/>
        </w:rPr>
        <w:t>:</w:t>
      </w:r>
      <w:r w:rsidRPr="0070548F">
        <w:rPr>
          <w:lang w:val="en-GB"/>
        </w:rPr>
        <w:t xml:space="preserve"> The standard will co-exist with ambient light that may be reflected on a surface of a transmitter and with three classified visible light communication service groups.</w:t>
      </w:r>
    </w:p>
    <w:p w14:paraId="075A47AF" w14:textId="77777777" w:rsidR="00DA73B3" w:rsidRPr="0070548F" w:rsidRDefault="00DA73B3" w:rsidP="00DA73B3">
      <w:pPr>
        <w:rPr>
          <w:lang w:val="en-GB"/>
        </w:rPr>
      </w:pPr>
      <w:r w:rsidRPr="0070548F">
        <w:rPr>
          <w:b/>
          <w:lang w:val="en-GB"/>
        </w:rPr>
        <w:t>Coexistence with other lighting systems</w:t>
      </w:r>
      <w:r w:rsidRPr="000F69B9">
        <w:rPr>
          <w:lang w:val="en-GB"/>
        </w:rPr>
        <w:t>:</w:t>
      </w:r>
      <w:r w:rsidRPr="0070548F">
        <w:rPr>
          <w:lang w:val="en-GB"/>
        </w:rPr>
        <w:t xml:space="preserve"> The standard will co-exist with other lighting systems.</w:t>
      </w:r>
    </w:p>
    <w:p w14:paraId="2D7CB2CE" w14:textId="77777777" w:rsidR="00DA73B3" w:rsidRPr="0070548F" w:rsidRDefault="00DA73B3" w:rsidP="00DA73B3">
      <w:pPr>
        <w:rPr>
          <w:lang w:val="en-GB"/>
        </w:rPr>
      </w:pPr>
      <w:r w:rsidRPr="0070548F">
        <w:rPr>
          <w:b/>
          <w:lang w:val="en-GB"/>
        </w:rPr>
        <w:t>Identification of transmitter</w:t>
      </w:r>
      <w:r w:rsidRPr="000F69B9">
        <w:rPr>
          <w:lang w:val="en-GB"/>
        </w:rPr>
        <w:t>:</w:t>
      </w:r>
      <w:r w:rsidRPr="0070548F">
        <w:rPr>
          <w:lang w:val="en-GB"/>
        </w:rPr>
        <w:t xml:space="preserve"> The standard will support a scheme to identify transmitters when a receiver or a transmitter is moved to another location. A receiver can trace a transmitter identification of transmitting device.</w:t>
      </w:r>
    </w:p>
    <w:p w14:paraId="23E46573" w14:textId="77777777" w:rsidR="00DA73B3" w:rsidRPr="0070548F" w:rsidRDefault="00DA73B3" w:rsidP="00DA73B3">
      <w:pPr>
        <w:pStyle w:val="Heading2"/>
        <w:rPr>
          <w:lang w:val="en-GB"/>
        </w:rPr>
      </w:pPr>
      <w:r w:rsidRPr="0070548F">
        <w:rPr>
          <w:lang w:val="en-GB"/>
        </w:rPr>
        <w:t>5.2</w:t>
      </w:r>
      <w:r w:rsidRPr="0070548F">
        <w:rPr>
          <w:lang w:val="en-GB"/>
        </w:rPr>
        <w:tab/>
        <w:t>Visible light communication receiver</w:t>
      </w:r>
    </w:p>
    <w:p w14:paraId="0C14B3BD" w14:textId="77777777" w:rsidR="00DA73B3" w:rsidRPr="0070548F" w:rsidRDefault="00DA73B3" w:rsidP="00DA73B3">
      <w:pPr>
        <w:rPr>
          <w:lang w:val="en-GB"/>
        </w:rPr>
      </w:pPr>
      <w:r w:rsidRPr="0070548F">
        <w:rPr>
          <w:lang w:val="en-GB"/>
        </w:rPr>
        <w:t>VLC receiver measures the intensity of visible light and decode the transmitted information, as application usage need.</w:t>
      </w:r>
    </w:p>
    <w:p w14:paraId="11400DAA" w14:textId="712BFA5E" w:rsidR="00DA73B3" w:rsidRPr="0070548F" w:rsidRDefault="00DA73B3" w:rsidP="00DA73B3">
      <w:pPr>
        <w:rPr>
          <w:lang w:val="en-GB"/>
        </w:rPr>
      </w:pPr>
      <w:r w:rsidRPr="0070548F">
        <w:rPr>
          <w:lang w:val="en-GB"/>
        </w:rPr>
        <w:t>Being part of the user’s device, an OWC receiver should be compact and low-cost, should not require tedious alignment and should capture enough optical power to enable a high down-stream data capacity. Hence it should have a large angle-of-view and a large aperture. However, increasing the active area of a photodetector typically is accompanied by a reduction of its bandwidth, and the “</w:t>
      </w:r>
      <w:proofErr w:type="spellStart"/>
      <w:r w:rsidRPr="0070548F">
        <w:rPr>
          <w:lang w:val="en-GB"/>
        </w:rPr>
        <w:t>etendue</w:t>
      </w:r>
      <w:proofErr w:type="spellEnd"/>
      <w:r w:rsidRPr="0070548F">
        <w:rPr>
          <w:lang w:val="en-GB"/>
        </w:rPr>
        <w:t xml:space="preserve">” principle, which characterizes how </w:t>
      </w:r>
      <w:r w:rsidR="000D00A1">
        <w:rPr>
          <w:lang w:val="en-GB"/>
        </w:rPr>
        <w:t>“</w:t>
      </w:r>
      <w:r w:rsidRPr="0070548F">
        <w:rPr>
          <w:lang w:val="en-GB"/>
        </w:rPr>
        <w:t>spread out</w:t>
      </w:r>
      <w:r w:rsidR="000D00A1">
        <w:rPr>
          <w:lang w:val="en-GB"/>
        </w:rPr>
        <w:t>”</w:t>
      </w:r>
      <w:r w:rsidRPr="0070548F">
        <w:rPr>
          <w:lang w:val="en-GB"/>
        </w:rPr>
        <w:t xml:space="preserve"> the light is in terms of angle and area, implies that the aperture times solid angle cannot decrease. Fish-eye lenses may be used to enlarge the receiver’s aperture, or non-imaging optics such as a compound parabolic concentrator mirror, typically used for solar energy concentration. A 2D array of fast photodetectors, co-integrated with individual electrical pre-amplifiers and a summation stage can preserve a large bandwidth [11]. Alternatively, the light collection function may be separated from the light detection function, optimizing these functions separately. </w:t>
      </w:r>
    </w:p>
    <w:p w14:paraId="6158E87B" w14:textId="77777777" w:rsidR="00DA73B3" w:rsidRPr="0070548F" w:rsidRDefault="00DA73B3" w:rsidP="00DA73B3">
      <w:pPr>
        <w:rPr>
          <w:lang w:val="en-GB"/>
        </w:rPr>
      </w:pPr>
      <w:r w:rsidRPr="0070548F">
        <w:rPr>
          <w:lang w:val="en-GB"/>
        </w:rPr>
        <w:t>A wide surface grating coupler (SGC), which collects incident light integrated with a waveguide to a fast photodiode, can support multi-</w:t>
      </w:r>
      <w:proofErr w:type="spellStart"/>
      <w:r w:rsidRPr="0070548F">
        <w:rPr>
          <w:lang w:val="en-GB"/>
        </w:rPr>
        <w:t>Gbit</w:t>
      </w:r>
      <w:proofErr w:type="spellEnd"/>
      <w:r w:rsidRPr="0070548F">
        <w:rPr>
          <w:lang w:val="en-GB"/>
        </w:rPr>
        <w:t>/s OOK reception [12]. With an array of SGCs plus an on-chip combiner, the aperture can be extended further without compromising the bandwidth. The “</w:t>
      </w:r>
      <w:proofErr w:type="spellStart"/>
      <w:r w:rsidRPr="0070548F">
        <w:rPr>
          <w:lang w:val="en-GB"/>
        </w:rPr>
        <w:t>etendue</w:t>
      </w:r>
      <w:proofErr w:type="spellEnd"/>
      <w:r w:rsidRPr="0070548F">
        <w:rPr>
          <w:lang w:val="en-GB"/>
        </w:rPr>
        <w:t xml:space="preserve"> constraint” may be removed by </w:t>
      </w:r>
      <w:r>
        <w:rPr>
          <w:rFonts w:ascii="Verdana" w:hAnsi="Verdana"/>
          <w:snapToGrid w:val="0"/>
          <w:sz w:val="18"/>
          <w:lang w:eastAsia="nl-NL"/>
        </w:rPr>
        <w:sym w:font="Symbol" w:char="F06C"/>
      </w:r>
      <w:r w:rsidRPr="0070548F">
        <w:rPr>
          <w:lang w:val="en-GB"/>
        </w:rPr>
        <w:t>-converting the received light and confining it in a fluorophore-doped slab waveguide [13].</w:t>
      </w:r>
    </w:p>
    <w:p w14:paraId="2ADB9997" w14:textId="77777777" w:rsidR="00DA73B3" w:rsidRPr="0070548F" w:rsidRDefault="00DA73B3" w:rsidP="00DA73B3">
      <w:pPr>
        <w:rPr>
          <w:snapToGrid w:val="0"/>
          <w:lang w:val="en-GB"/>
        </w:rPr>
      </w:pPr>
      <w:r w:rsidRPr="0070548F">
        <w:rPr>
          <w:snapToGrid w:val="0"/>
          <w:lang w:val="en-GB"/>
        </w:rPr>
        <w:t>In particular for beam-steered OWC, localization and tracking of the user devices is needed. For example, Wi-Fi techniques can be used, 60 GHz antenna pattern nulling [14], or IR LED tags on the user’s device monitored by a cheap camera [15], etc.</w:t>
      </w:r>
    </w:p>
    <w:p w14:paraId="45A006B4" w14:textId="77777777" w:rsidR="00DA73B3" w:rsidRPr="0070548F" w:rsidRDefault="00DA73B3" w:rsidP="00DA73B3">
      <w:pPr>
        <w:rPr>
          <w:lang w:val="en-GB"/>
        </w:rPr>
      </w:pPr>
      <w:r w:rsidRPr="0070548F">
        <w:rPr>
          <w:lang w:val="en-GB"/>
        </w:rPr>
        <w:t>Optical wireless communication is especially fit for environments where radio is (or will be) less feasible because of a combination of factors:</w:t>
      </w:r>
    </w:p>
    <w:p w14:paraId="272E00DB" w14:textId="77777777" w:rsidR="00DA73B3" w:rsidRPr="0070548F" w:rsidRDefault="00DA73B3" w:rsidP="00DA73B3">
      <w:pPr>
        <w:pStyle w:val="enumlev1"/>
        <w:rPr>
          <w:lang w:val="en-GB"/>
        </w:rPr>
      </w:pPr>
      <w:r w:rsidRPr="0070548F">
        <w:rPr>
          <w:rFonts w:eastAsia="MS Mincho"/>
          <w:lang w:val="en-GB" w:eastAsia="ja-JP"/>
        </w:rPr>
        <w:t>–</w:t>
      </w:r>
      <w:r w:rsidRPr="0070548F">
        <w:rPr>
          <w:rFonts w:eastAsia="MS Mincho"/>
          <w:lang w:val="en-GB" w:eastAsia="ja-JP"/>
        </w:rPr>
        <w:tab/>
      </w:r>
      <w:r w:rsidRPr="0070548F">
        <w:rPr>
          <w:lang w:val="en-GB"/>
        </w:rPr>
        <w:t>Spectrum scarcity</w:t>
      </w:r>
    </w:p>
    <w:p w14:paraId="2AE3A6C1" w14:textId="77777777" w:rsidR="00DA73B3" w:rsidRPr="0070548F" w:rsidRDefault="00DA73B3" w:rsidP="00DA73B3">
      <w:pPr>
        <w:pStyle w:val="enumlev1"/>
        <w:rPr>
          <w:rFonts w:eastAsia="MS Mincho"/>
          <w:lang w:val="en-GB" w:eastAsia="ja-JP"/>
        </w:rPr>
      </w:pPr>
      <w:r w:rsidRPr="0070548F">
        <w:rPr>
          <w:rFonts w:eastAsia="MS Mincho"/>
          <w:lang w:val="en-GB" w:eastAsia="ja-JP"/>
        </w:rPr>
        <w:t>–</w:t>
      </w:r>
      <w:r w:rsidRPr="0070548F">
        <w:rPr>
          <w:rFonts w:eastAsia="MS Mincho"/>
          <w:lang w:val="en-GB" w:eastAsia="ja-JP"/>
        </w:rPr>
        <w:tab/>
        <w:t>Need for very high capacity</w:t>
      </w:r>
    </w:p>
    <w:p w14:paraId="7A8101BE" w14:textId="77777777" w:rsidR="00DA73B3" w:rsidRPr="0070548F" w:rsidRDefault="00DA73B3" w:rsidP="00DA73B3">
      <w:pPr>
        <w:pStyle w:val="enumlev1"/>
        <w:rPr>
          <w:rFonts w:eastAsia="MS Mincho"/>
          <w:lang w:val="en-GB" w:eastAsia="ja-JP"/>
        </w:rPr>
      </w:pPr>
      <w:r w:rsidRPr="0070548F">
        <w:rPr>
          <w:rFonts w:eastAsia="MS Mincho"/>
          <w:lang w:val="en-GB" w:eastAsia="ja-JP"/>
        </w:rPr>
        <w:t>–</w:t>
      </w:r>
      <w:r w:rsidRPr="0070548F">
        <w:rPr>
          <w:rFonts w:eastAsia="MS Mincho"/>
          <w:lang w:val="en-GB" w:eastAsia="ja-JP"/>
        </w:rPr>
        <w:tab/>
        <w:t>Reluctance to use radio technology</w:t>
      </w:r>
    </w:p>
    <w:p w14:paraId="422CC8BD" w14:textId="77777777" w:rsidR="00DA73B3" w:rsidRPr="0070548F" w:rsidRDefault="00DA73B3" w:rsidP="00DA73B3">
      <w:pPr>
        <w:pStyle w:val="enumlev1"/>
        <w:rPr>
          <w:rFonts w:eastAsia="MS Mincho"/>
          <w:lang w:val="en-GB" w:eastAsia="ja-JP"/>
        </w:rPr>
      </w:pPr>
      <w:r w:rsidRPr="0070548F">
        <w:rPr>
          <w:rFonts w:eastAsia="MS Mincho"/>
          <w:lang w:val="en-GB" w:eastAsia="ja-JP"/>
        </w:rPr>
        <w:t>–</w:t>
      </w:r>
      <w:r w:rsidRPr="0070548F">
        <w:rPr>
          <w:rFonts w:eastAsia="MS Mincho"/>
          <w:lang w:val="en-GB" w:eastAsia="ja-JP"/>
        </w:rPr>
        <w:tab/>
        <w:t>Legislation</w:t>
      </w:r>
    </w:p>
    <w:p w14:paraId="4B1DD818" w14:textId="77777777" w:rsidR="00DA73B3" w:rsidRPr="0070548F" w:rsidRDefault="00DA73B3" w:rsidP="00DA73B3">
      <w:pPr>
        <w:pStyle w:val="enumlev1"/>
        <w:rPr>
          <w:lang w:val="en-GB"/>
        </w:rPr>
      </w:pPr>
      <w:r w:rsidRPr="0070548F">
        <w:rPr>
          <w:rFonts w:eastAsia="MS Mincho"/>
          <w:lang w:val="en-GB" w:eastAsia="ja-JP"/>
        </w:rPr>
        <w:t>–</w:t>
      </w:r>
      <w:r w:rsidRPr="0070548F">
        <w:rPr>
          <w:rFonts w:eastAsia="MS Mincho"/>
          <w:lang w:val="en-GB" w:eastAsia="ja-JP"/>
        </w:rPr>
        <w:tab/>
        <w:t>Need for wireless transmission that can be contained within the building.</w:t>
      </w:r>
    </w:p>
    <w:p w14:paraId="52F7FDF7" w14:textId="77777777" w:rsidR="00DA73B3" w:rsidRPr="0070548F" w:rsidRDefault="00DA73B3" w:rsidP="00DA73B3">
      <w:pPr>
        <w:rPr>
          <w:lang w:val="en-GB"/>
        </w:rPr>
      </w:pPr>
      <w:r w:rsidRPr="0070548F">
        <w:rPr>
          <w:lang w:val="en-GB"/>
        </w:rPr>
        <w:t xml:space="preserve">Optical communication is applicable to various systems. How it is implemented within these systems depends on the required transmission range. Based on these ranges OWC applications can be divided into five classifications, namely: </w:t>
      </w:r>
    </w:p>
    <w:p w14:paraId="0ED6C021" w14:textId="77777777" w:rsidR="00DA73B3" w:rsidRPr="0070548F" w:rsidRDefault="00DA73B3" w:rsidP="00DA73B3">
      <w:pPr>
        <w:pStyle w:val="enumlev1"/>
        <w:rPr>
          <w:lang w:val="en-GB"/>
        </w:rPr>
      </w:pPr>
      <w:r w:rsidRPr="0070548F">
        <w:rPr>
          <w:lang w:val="en-GB"/>
        </w:rPr>
        <w:t>–</w:t>
      </w:r>
      <w:r w:rsidRPr="0070548F">
        <w:rPr>
          <w:lang w:val="en-GB"/>
        </w:rPr>
        <w:tab/>
        <w:t>Ultra-short range wireless communication is a range that is applied to chip-to-chip communications where OWC can be applied through a means called Free-Space-Optical Interconnect (FSOI). It allows direct interconnection between chips through a beam of light. This application could solve some issues current copper-based electrical interconnections have like, data rates, electromagnetic interference, and power consumption.</w:t>
      </w:r>
    </w:p>
    <w:p w14:paraId="5F956BD5" w14:textId="77777777" w:rsidR="00DA73B3" w:rsidRPr="0070548F" w:rsidRDefault="00DA73B3" w:rsidP="00D97B13">
      <w:pPr>
        <w:pStyle w:val="enumlev1"/>
        <w:keepNext/>
        <w:keepLines/>
        <w:rPr>
          <w:lang w:val="en-GB"/>
        </w:rPr>
      </w:pPr>
      <w:r w:rsidRPr="0070548F">
        <w:rPr>
          <w:lang w:val="en-GB"/>
        </w:rPr>
        <w:lastRenderedPageBreak/>
        <w:t>–</w:t>
      </w:r>
      <w:r w:rsidRPr="0070548F">
        <w:rPr>
          <w:lang w:val="en-GB"/>
        </w:rPr>
        <w:tab/>
        <w:t>Short range wireless communication, is commonly applied to wireless body area network (WBAN) and wireless area network (WPAN) applications. It is meant to collect and transmit data in the vicinity of an individual. New systems are being developed using OWC in Healthcare known as optical WBAN (OWBAN), since it may provide a safe and interference free alternative to RF based WBANs.</w:t>
      </w:r>
    </w:p>
    <w:p w14:paraId="0256ACEA" w14:textId="77777777" w:rsidR="00DA73B3" w:rsidRPr="0070548F" w:rsidRDefault="00DA73B3" w:rsidP="00DA73B3">
      <w:pPr>
        <w:rPr>
          <w:snapToGrid w:val="0"/>
          <w:lang w:val="en-GB"/>
        </w:rPr>
      </w:pPr>
      <w:r w:rsidRPr="0070548F">
        <w:rPr>
          <w:lang w:val="en-GB"/>
        </w:rPr>
        <w:t xml:space="preserve">Medium range wireless communication, is a range applied to wireless local area networks (WLANs). Current OWC systems within this range classification can be distinguished into VLC and beam-steered infrared light communication. </w:t>
      </w:r>
      <w:r w:rsidRPr="0070548F">
        <w:rPr>
          <w:snapToGrid w:val="0"/>
          <w:lang w:val="en-GB"/>
        </w:rPr>
        <w:t>VLC typically builds on the existing LED ambient illumination system, and re-uses the LEDs for data modulation. The VLC system thus covers a wide area, in which multiple user terminals have to share its capacity by a suitable MAC protocol. Beam-steered IR light communication only provides a direct connection between devices. Multiple beams may independently serve user terminals within the room, hence each terminal can get a guaranteed capacity without conflict with other terminals. These systems can replace or offload current systems (e.g. Wi-Fi) since it works in a higher spectrum range contrast to RF based WLANs. Other applications for a medium range wireless communication are inter-vehicular and vehicle-to-infrastructure communications.</w:t>
      </w:r>
    </w:p>
    <w:p w14:paraId="52343B03" w14:textId="08A48A19" w:rsidR="00DA73B3" w:rsidRPr="0070548F" w:rsidRDefault="00DA73B3" w:rsidP="00C50FE0">
      <w:pPr>
        <w:rPr>
          <w:snapToGrid w:val="0"/>
          <w:lang w:val="en-GB"/>
        </w:rPr>
      </w:pPr>
      <w:r w:rsidRPr="0070548F">
        <w:rPr>
          <w:snapToGrid w:val="0"/>
          <w:lang w:val="en-GB"/>
        </w:rPr>
        <w:t>Long range wireless communication is capable of reaching distances from 300 meters to circa 10</w:t>
      </w:r>
      <w:r w:rsidR="00C50FE0">
        <w:rPr>
          <w:snapToGrid w:val="0"/>
          <w:lang w:val="en-GB"/>
        </w:rPr>
        <w:t> </w:t>
      </w:r>
      <w:r w:rsidRPr="0070548F">
        <w:rPr>
          <w:snapToGrid w:val="0"/>
          <w:lang w:val="en-GB"/>
        </w:rPr>
        <w:t>kilometres. It is, for instance, applied to building-to-building connections and wireless metropolitan area networks by enterprises and urban markets. OWC applies a system called Free</w:t>
      </w:r>
      <w:r w:rsidR="00D97B13">
        <w:rPr>
          <w:snapToGrid w:val="0"/>
          <w:lang w:val="en-GB"/>
        </w:rPr>
        <w:noBreakHyphen/>
      </w:r>
      <w:r w:rsidRPr="0070548F">
        <w:rPr>
          <w:snapToGrid w:val="0"/>
          <w:lang w:val="en-GB"/>
        </w:rPr>
        <w:t>Space-Optical Communication (FSO), which is a direct beam connection between a transmitter and a receiver.</w:t>
      </w:r>
    </w:p>
    <w:p w14:paraId="38C8D02A" w14:textId="77777777" w:rsidR="00DA73B3" w:rsidRPr="0070548F" w:rsidRDefault="00DA73B3" w:rsidP="00DA73B3">
      <w:pPr>
        <w:rPr>
          <w:lang w:val="en-GB"/>
        </w:rPr>
      </w:pPr>
      <w:r w:rsidRPr="0070548F">
        <w:rPr>
          <w:snapToGrid w:val="0"/>
          <w:lang w:val="en-GB"/>
        </w:rPr>
        <w:t>Ultra-long range wireless communication can reach a distance of circa 84.000 kilometres, which makes it ideal for aeronautical and space communication. For this a system, similar to FSO is applied only it uses a very narrow light beam and a vacuum channel to transmit and receive the information. This system is called an Optical Wireless Satellite Network FSO (OWSN FSO).</w:t>
      </w:r>
    </w:p>
    <w:p w14:paraId="0AE69F39" w14:textId="755311CC" w:rsidR="00DA73B3" w:rsidRPr="0070548F" w:rsidRDefault="00DA73B3" w:rsidP="00DA73B3">
      <w:pPr>
        <w:rPr>
          <w:lang w:val="en-GB"/>
        </w:rPr>
      </w:pPr>
      <w:r w:rsidRPr="0070548F">
        <w:rPr>
          <w:lang w:val="en-GB"/>
        </w:rPr>
        <w:t>Many efforts have been done to predict specific applications for access technologies. But in reality, what will be the most important applications and devices in more than a few years</w:t>
      </w:r>
      <w:r w:rsidR="00996770">
        <w:rPr>
          <w:lang w:val="en-GB"/>
        </w:rPr>
        <w:t xml:space="preserve"> is very difficult to predict. </w:t>
      </w:r>
      <w:r w:rsidRPr="0070548F">
        <w:rPr>
          <w:lang w:val="en-GB"/>
        </w:rPr>
        <w:t>Think about ‘internet’, ‘smart phones’, ‘tablets’ and ‘navigation systems’, the success of which is only predicted at the moment the success already started.</w:t>
      </w:r>
    </w:p>
    <w:p w14:paraId="4C76F784" w14:textId="561393D1" w:rsidR="00DA73B3" w:rsidRPr="0070548F" w:rsidRDefault="00DA73B3" w:rsidP="00DA73B3">
      <w:pPr>
        <w:rPr>
          <w:lang w:val="en-GB"/>
        </w:rPr>
      </w:pPr>
      <w:r w:rsidRPr="0070548F">
        <w:rPr>
          <w:lang w:val="en-GB"/>
        </w:rPr>
        <w:t>Success of applications is driven by worldwide su</w:t>
      </w:r>
      <w:r w:rsidR="00491488">
        <w:rPr>
          <w:lang w:val="en-GB"/>
        </w:rPr>
        <w:t>ccess of combination of devices/operating systems/</w:t>
      </w:r>
      <w:r w:rsidRPr="0070548F">
        <w:rPr>
          <w:lang w:val="en-GB"/>
        </w:rPr>
        <w:t>f</w:t>
      </w:r>
      <w:r w:rsidR="00491488">
        <w:rPr>
          <w:lang w:val="en-GB"/>
        </w:rPr>
        <w:t>ixed and mobile infrastructures/</w:t>
      </w:r>
      <w:r w:rsidRPr="0070548F">
        <w:rPr>
          <w:lang w:val="en-GB"/>
        </w:rPr>
        <w:t>existing application ecosystems.</w:t>
      </w:r>
    </w:p>
    <w:p w14:paraId="0B026A6F" w14:textId="77777777" w:rsidR="00DA73B3" w:rsidRPr="0070548F" w:rsidRDefault="00DA73B3" w:rsidP="00DA73B3">
      <w:pPr>
        <w:pStyle w:val="Heading2"/>
        <w:rPr>
          <w:lang w:val="en-GB"/>
        </w:rPr>
      </w:pPr>
      <w:r w:rsidRPr="0070548F">
        <w:rPr>
          <w:lang w:val="en-GB"/>
        </w:rPr>
        <w:t>5.3</w:t>
      </w:r>
      <w:r w:rsidRPr="0070548F">
        <w:rPr>
          <w:lang w:val="en-GB"/>
        </w:rPr>
        <w:tab/>
        <w:t>Current standardization activities</w:t>
      </w:r>
    </w:p>
    <w:p w14:paraId="76B9D1E1" w14:textId="1F0749C0" w:rsidR="00DA73B3" w:rsidRPr="0070548F" w:rsidRDefault="00DA73B3" w:rsidP="00DA73B3">
      <w:pPr>
        <w:rPr>
          <w:color w:val="000000"/>
          <w:lang w:val="en-GB" w:eastAsia="zh-CN"/>
        </w:rPr>
      </w:pPr>
      <w:r w:rsidRPr="0070548F">
        <w:rPr>
          <w:color w:val="000000"/>
          <w:lang w:val="en-GB" w:eastAsia="zh-CN"/>
        </w:rPr>
        <w:t xml:space="preserve">The IEEE 802.15 Working Group completed, in 2011, IEEE </w:t>
      </w:r>
      <w:proofErr w:type="spellStart"/>
      <w:r w:rsidRPr="0070548F">
        <w:rPr>
          <w:color w:val="000000"/>
          <w:lang w:val="en-GB" w:eastAsia="zh-CN"/>
        </w:rPr>
        <w:t>Std</w:t>
      </w:r>
      <w:proofErr w:type="spellEnd"/>
      <w:r w:rsidRPr="0070548F">
        <w:rPr>
          <w:color w:val="000000"/>
          <w:lang w:val="en-GB" w:eastAsia="zh-CN"/>
        </w:rPr>
        <w:t xml:space="preserve"> 802.15.7-2011 on “Short-Range Wireless Optical Communication Using Visible Light” [3] A project to revise IEEE </w:t>
      </w:r>
      <w:proofErr w:type="spellStart"/>
      <w:r w:rsidRPr="0070548F">
        <w:rPr>
          <w:color w:val="000000"/>
          <w:lang w:val="en-GB" w:eastAsia="zh-CN"/>
        </w:rPr>
        <w:t>Std</w:t>
      </w:r>
      <w:proofErr w:type="spellEnd"/>
      <w:r w:rsidRPr="0070548F">
        <w:rPr>
          <w:color w:val="000000"/>
          <w:lang w:val="en-GB" w:eastAsia="zh-CN"/>
        </w:rPr>
        <w:t xml:space="preserve"> 802.15.7</w:t>
      </w:r>
      <w:r w:rsidRPr="0070548F">
        <w:rPr>
          <w:color w:val="000000"/>
          <w:lang w:val="en-GB" w:eastAsia="zh-CN"/>
        </w:rPr>
        <w:noBreakHyphen/>
        <w:t xml:space="preserve">2011 was authorized in December 2014 with the name of Optical Wireless Communications (OWC) which includes LED-ID, Optical Camera Communication (OCC) and </w:t>
      </w:r>
      <w:proofErr w:type="spellStart"/>
      <w:r w:rsidRPr="0070548F">
        <w:rPr>
          <w:color w:val="000000"/>
          <w:lang w:val="en-GB" w:eastAsia="zh-CN"/>
        </w:rPr>
        <w:t>LiFi</w:t>
      </w:r>
      <w:proofErr w:type="spellEnd"/>
      <w:r w:rsidRPr="0070548F">
        <w:rPr>
          <w:color w:val="000000"/>
          <w:lang w:val="en-GB" w:eastAsia="zh-CN"/>
        </w:rPr>
        <w:t>, and is currently active [6]. It intends to develop a standard for optically transparent media using light wavelengths from 10,000 nm to 190 nm. In March 2017, the group is divided. 802.15.7m will continue work on Optical Camera Communications, whereas the IEEE 802.15.13 Task Group established for “</w:t>
      </w:r>
      <w:r w:rsidRPr="0070548F">
        <w:rPr>
          <w:lang w:val="en-GB"/>
        </w:rPr>
        <w:t>Multi</w:t>
      </w:r>
      <w:r w:rsidR="007E4F69">
        <w:rPr>
          <w:lang w:val="en-GB"/>
        </w:rPr>
        <w:noBreakHyphen/>
      </w:r>
      <w:r w:rsidRPr="0070548F">
        <w:rPr>
          <w:lang w:val="en-GB"/>
        </w:rPr>
        <w:t>Gigabit per Second Optical Wireless Communications (OWC)” project which employs high</w:t>
      </w:r>
      <w:r w:rsidR="0022618A">
        <w:rPr>
          <w:lang w:val="en-GB"/>
        </w:rPr>
        <w:noBreakHyphen/>
      </w:r>
      <w:r w:rsidRPr="0070548F">
        <w:rPr>
          <w:lang w:val="en-GB"/>
        </w:rPr>
        <w:t xml:space="preserve">speed photodiodes </w:t>
      </w:r>
      <w:r w:rsidRPr="0070548F">
        <w:rPr>
          <w:color w:val="000000"/>
          <w:lang w:val="en-GB" w:eastAsia="zh-CN"/>
        </w:rPr>
        <w:t>[7]. In addition, IEEE 802.15 Vehicular Assistant Technology (VAT) Interest Group is considering VLC as a communication option.</w:t>
      </w:r>
    </w:p>
    <w:p w14:paraId="51B58F5C" w14:textId="77777777" w:rsidR="00DA73B3" w:rsidRPr="0070548F" w:rsidRDefault="00DA73B3" w:rsidP="00DA73B3">
      <w:pPr>
        <w:rPr>
          <w:lang w:val="en-GB" w:eastAsia="zh-CN"/>
        </w:rPr>
      </w:pPr>
      <w:r w:rsidRPr="0070548F">
        <w:rPr>
          <w:lang w:val="en-GB" w:eastAsia="zh-CN"/>
        </w:rPr>
        <w:t xml:space="preserve">The IEEE 802.11 Working Group initiated, in late 2016, a Topic Interest Group (TIG) on Light Communication [8], aiming to determine the technical and economic opportunity presented by using the light medium for wireless communications. In 2018, the project authorization request of the group is approved. 802.11 Task Group bb is responsible for the development of the standard document. </w:t>
      </w:r>
    </w:p>
    <w:p w14:paraId="3D49A88B" w14:textId="4072B0A1" w:rsidR="00DA73B3" w:rsidRPr="0070548F" w:rsidRDefault="00DA73B3" w:rsidP="00DA73B3">
      <w:pPr>
        <w:rPr>
          <w:spacing w:val="-2"/>
          <w:lang w:val="en-GB"/>
        </w:rPr>
      </w:pPr>
      <w:r w:rsidRPr="0070548F">
        <w:rPr>
          <w:spacing w:val="-2"/>
          <w:lang w:val="en-GB"/>
        </w:rPr>
        <w:lastRenderedPageBreak/>
        <w:t xml:space="preserve">ITU-T Study Group 15 is responsible in ITU-T for the development of standards for the optical transport network, access network, home network and power utility network infrastructures, systems, equipment, optical fibres and cables. This includes related installation, maintenance, management, test, instrumentation and measurement techniques, and control plane technologies to enable the evolution toward intelligent transport networks, including the support of smart-grid applications. The group is responsible of </w:t>
      </w:r>
      <w:proofErr w:type="spellStart"/>
      <w:r w:rsidRPr="0070548F">
        <w:rPr>
          <w:spacing w:val="-2"/>
          <w:lang w:val="en-GB"/>
        </w:rPr>
        <w:t>G.vlc</w:t>
      </w:r>
      <w:proofErr w:type="spellEnd"/>
      <w:r w:rsidRPr="0070548F">
        <w:rPr>
          <w:spacing w:val="-2"/>
          <w:lang w:val="en-GB"/>
        </w:rPr>
        <w:t xml:space="preserve"> standard which is entitled “High speed indoor visible light communication transceiver </w:t>
      </w:r>
      <w:r w:rsidR="006F1AC8">
        <w:rPr>
          <w:spacing w:val="-2"/>
          <w:lang w:val="en-GB"/>
        </w:rPr>
        <w:t>–</w:t>
      </w:r>
      <w:r w:rsidRPr="0070548F">
        <w:rPr>
          <w:spacing w:val="-2"/>
          <w:lang w:val="en-GB"/>
        </w:rPr>
        <w:t xml:space="preserve"> System architecture, physical layer and data link layer specification”.</w:t>
      </w:r>
    </w:p>
    <w:p w14:paraId="4DD3BA75" w14:textId="77777777" w:rsidR="00DA73B3" w:rsidRPr="0070548F" w:rsidRDefault="00DA73B3" w:rsidP="00734EE5">
      <w:pPr>
        <w:pStyle w:val="Heading2"/>
        <w:rPr>
          <w:lang w:val="en-GB"/>
        </w:rPr>
      </w:pPr>
      <w:r w:rsidRPr="0070548F">
        <w:rPr>
          <w:lang w:val="en-GB"/>
        </w:rPr>
        <w:t>5.4</w:t>
      </w:r>
      <w:r w:rsidRPr="0070548F">
        <w:rPr>
          <w:lang w:val="en-GB"/>
        </w:rPr>
        <w:tab/>
        <w:t xml:space="preserve">Collected </w:t>
      </w:r>
      <w:r w:rsidRPr="0070548F">
        <w:rPr>
          <w:lang w:val="en-GB" w:eastAsia="ko-KR"/>
        </w:rPr>
        <w:t>V</w:t>
      </w:r>
      <w:r w:rsidRPr="0070548F">
        <w:rPr>
          <w:lang w:val="en-GB"/>
        </w:rPr>
        <w:t>LC related activities in the countries</w:t>
      </w:r>
      <w:r w:rsidRPr="0070548F">
        <w:rPr>
          <w:lang w:val="en-GB" w:eastAsia="ko-KR"/>
        </w:rPr>
        <w:t xml:space="preserve"> </w:t>
      </w:r>
    </w:p>
    <w:p w14:paraId="4EA4EBCD" w14:textId="77777777" w:rsidR="00DA73B3" w:rsidRPr="0070548F" w:rsidRDefault="00DA73B3" w:rsidP="00DA73B3">
      <w:pPr>
        <w:pStyle w:val="Heading3"/>
        <w:rPr>
          <w:lang w:val="en-GB"/>
        </w:rPr>
      </w:pPr>
      <w:r w:rsidRPr="0070548F">
        <w:rPr>
          <w:lang w:val="en-GB"/>
        </w:rPr>
        <w:t>5.4.1</w:t>
      </w:r>
      <w:r w:rsidRPr="0070548F">
        <w:rPr>
          <w:lang w:val="en-GB"/>
        </w:rPr>
        <w:tab/>
        <w:t>VLC research in China</w:t>
      </w:r>
    </w:p>
    <w:p w14:paraId="573E8A37" w14:textId="5ECB66B3" w:rsidR="00A96061" w:rsidRDefault="00A96061" w:rsidP="00A96061">
      <w:pPr>
        <w:rPr>
          <w:rFonts w:eastAsiaTheme="minorEastAsia"/>
        </w:rPr>
      </w:pPr>
      <w:proofErr w:type="spellStart"/>
      <w:r>
        <w:rPr>
          <w:rFonts w:eastAsiaTheme="minorEastAsia"/>
        </w:rPr>
        <w:t>H</w:t>
      </w:r>
      <w:r w:rsidRPr="00F05F67">
        <w:rPr>
          <w:rFonts w:eastAsiaTheme="minorEastAsia"/>
        </w:rPr>
        <w:t>uawei</w:t>
      </w:r>
      <w:proofErr w:type="spellEnd"/>
      <w:r w:rsidRPr="00F05F67">
        <w:rPr>
          <w:rFonts w:eastAsiaTheme="minorEastAsia"/>
        </w:rPr>
        <w:t xml:space="preserve">, China Telecom, </w:t>
      </w:r>
      <w:proofErr w:type="spellStart"/>
      <w:r w:rsidRPr="00F05F67">
        <w:rPr>
          <w:rFonts w:eastAsiaTheme="minorEastAsia"/>
        </w:rPr>
        <w:t>Sanan</w:t>
      </w:r>
      <w:proofErr w:type="spellEnd"/>
      <w:r w:rsidRPr="00F05F67">
        <w:rPr>
          <w:rFonts w:eastAsiaTheme="minorEastAsia"/>
        </w:rPr>
        <w:t xml:space="preserve"> </w:t>
      </w:r>
      <w:proofErr w:type="spellStart"/>
      <w:r w:rsidRPr="00F05F67">
        <w:rPr>
          <w:rFonts w:eastAsiaTheme="minorEastAsia"/>
        </w:rPr>
        <w:t>Optoelectronics</w:t>
      </w:r>
      <w:proofErr w:type="spellEnd"/>
      <w:r w:rsidRPr="00F05F67">
        <w:rPr>
          <w:rFonts w:eastAsiaTheme="minorEastAsia"/>
        </w:rPr>
        <w:t xml:space="preserve">, Shenzhen </w:t>
      </w:r>
      <w:proofErr w:type="spellStart"/>
      <w:r w:rsidRPr="00F05F67">
        <w:rPr>
          <w:rFonts w:eastAsiaTheme="minorEastAsia"/>
        </w:rPr>
        <w:t>Absen</w:t>
      </w:r>
      <w:proofErr w:type="spellEnd"/>
      <w:r w:rsidRPr="00F05F67">
        <w:rPr>
          <w:rFonts w:eastAsiaTheme="minorEastAsia"/>
        </w:rPr>
        <w:t xml:space="preserve">, </w:t>
      </w:r>
      <w:proofErr w:type="spellStart"/>
      <w:r w:rsidRPr="00F05F67">
        <w:rPr>
          <w:rFonts w:eastAsiaTheme="minorEastAsia"/>
        </w:rPr>
        <w:t>Unilumin</w:t>
      </w:r>
      <w:proofErr w:type="spellEnd"/>
      <w:r w:rsidRPr="00F05F67">
        <w:rPr>
          <w:rFonts w:eastAsiaTheme="minorEastAsia"/>
        </w:rPr>
        <w:t xml:space="preserve">, </w:t>
      </w:r>
      <w:proofErr w:type="spellStart"/>
      <w:r w:rsidRPr="00F05F67">
        <w:rPr>
          <w:rFonts w:eastAsiaTheme="minorEastAsia"/>
        </w:rPr>
        <w:t>Cnlight</w:t>
      </w:r>
      <w:proofErr w:type="spellEnd"/>
      <w:r w:rsidRPr="00F05F67">
        <w:rPr>
          <w:rFonts w:eastAsiaTheme="minorEastAsia"/>
        </w:rPr>
        <w:t xml:space="preserve"> and </w:t>
      </w:r>
      <w:proofErr w:type="spellStart"/>
      <w:r w:rsidRPr="00F05F67">
        <w:rPr>
          <w:rFonts w:eastAsiaTheme="minorEastAsia"/>
        </w:rPr>
        <w:t>Tsinghua</w:t>
      </w:r>
      <w:proofErr w:type="spellEnd"/>
      <w:r w:rsidRPr="00F05F67">
        <w:rPr>
          <w:rFonts w:eastAsiaTheme="minorEastAsia"/>
        </w:rPr>
        <w:t xml:space="preserve"> </w:t>
      </w:r>
      <w:proofErr w:type="spellStart"/>
      <w:r w:rsidRPr="00F05F67">
        <w:rPr>
          <w:rFonts w:eastAsiaTheme="minorEastAsia"/>
        </w:rPr>
        <w:t>University</w:t>
      </w:r>
      <w:proofErr w:type="spellEnd"/>
      <w:r w:rsidRPr="00F05F67">
        <w:rPr>
          <w:rFonts w:eastAsiaTheme="minorEastAsia"/>
        </w:rPr>
        <w:t xml:space="preserve"> are the VLC </w:t>
      </w:r>
      <w:proofErr w:type="spellStart"/>
      <w:r w:rsidRPr="00F05F67">
        <w:rPr>
          <w:rFonts w:eastAsiaTheme="minorEastAsia"/>
        </w:rPr>
        <w:t>based</w:t>
      </w:r>
      <w:proofErr w:type="spellEnd"/>
      <w:r w:rsidRPr="00F05F67">
        <w:rPr>
          <w:rFonts w:eastAsiaTheme="minorEastAsia"/>
        </w:rPr>
        <w:t xml:space="preserve"> </w:t>
      </w:r>
      <w:proofErr w:type="spellStart"/>
      <w:r w:rsidRPr="00F05F67">
        <w:rPr>
          <w:rFonts w:eastAsiaTheme="minorEastAsia"/>
        </w:rPr>
        <w:t>research</w:t>
      </w:r>
      <w:proofErr w:type="spellEnd"/>
      <w:r w:rsidRPr="00F05F67">
        <w:rPr>
          <w:rFonts w:eastAsiaTheme="minorEastAsia"/>
        </w:rPr>
        <w:t xml:space="preserve"> and </w:t>
      </w:r>
      <w:proofErr w:type="spellStart"/>
      <w:r w:rsidRPr="00F05F67">
        <w:rPr>
          <w:rFonts w:eastAsiaTheme="minorEastAsia"/>
        </w:rPr>
        <w:t>product</w:t>
      </w:r>
      <w:proofErr w:type="spellEnd"/>
      <w:r w:rsidRPr="00F05F67">
        <w:rPr>
          <w:rFonts w:eastAsiaTheme="minorEastAsia"/>
        </w:rPr>
        <w:t xml:space="preserve"> </w:t>
      </w:r>
      <w:proofErr w:type="spellStart"/>
      <w:r w:rsidR="00452D9A">
        <w:rPr>
          <w:rFonts w:eastAsiaTheme="minorEastAsia"/>
        </w:rPr>
        <w:t>development</w:t>
      </w:r>
      <w:proofErr w:type="spellEnd"/>
      <w:r w:rsidR="00452D9A">
        <w:rPr>
          <w:rFonts w:eastAsiaTheme="minorEastAsia"/>
        </w:rPr>
        <w:t xml:space="preserve"> </w:t>
      </w:r>
      <w:proofErr w:type="spellStart"/>
      <w:r w:rsidR="00452D9A">
        <w:rPr>
          <w:rFonts w:eastAsiaTheme="minorEastAsia"/>
        </w:rPr>
        <w:t>focused</w:t>
      </w:r>
      <w:proofErr w:type="spellEnd"/>
      <w:r w:rsidR="00452D9A">
        <w:rPr>
          <w:rFonts w:eastAsiaTheme="minorEastAsia"/>
        </w:rPr>
        <w:t xml:space="preserve"> institution</w:t>
      </w:r>
      <w:r w:rsidRPr="00F05F67">
        <w:rPr>
          <w:rFonts w:eastAsiaTheme="minorEastAsia"/>
        </w:rPr>
        <w:t>/</w:t>
      </w:r>
      <w:proofErr w:type="spellStart"/>
      <w:r w:rsidRPr="00F05F67">
        <w:rPr>
          <w:rFonts w:eastAsiaTheme="minorEastAsia"/>
        </w:rPr>
        <w:t>companies</w:t>
      </w:r>
      <w:proofErr w:type="spellEnd"/>
      <w:r w:rsidRPr="00F05F67">
        <w:rPr>
          <w:rFonts w:eastAsiaTheme="minorEastAsia"/>
        </w:rPr>
        <w:t xml:space="preserve"> in China.</w:t>
      </w:r>
    </w:p>
    <w:p w14:paraId="480A366F" w14:textId="77777777" w:rsidR="00DA73B3" w:rsidRPr="0070548F" w:rsidRDefault="00DA73B3" w:rsidP="00DA73B3">
      <w:pPr>
        <w:pStyle w:val="Heading3"/>
        <w:rPr>
          <w:lang w:val="en-GB"/>
        </w:rPr>
      </w:pPr>
      <w:r w:rsidRPr="0070548F">
        <w:rPr>
          <w:lang w:val="en-GB"/>
        </w:rPr>
        <w:t>5.4.2</w:t>
      </w:r>
      <w:r w:rsidRPr="0070548F">
        <w:rPr>
          <w:lang w:val="en-GB"/>
        </w:rPr>
        <w:tab/>
        <w:t>VLC research in Japan</w:t>
      </w:r>
    </w:p>
    <w:p w14:paraId="4AD70A34" w14:textId="40B02CA3" w:rsidR="00DA73B3" w:rsidRPr="0070548F" w:rsidRDefault="00DA73B3" w:rsidP="00DA73B3">
      <w:pPr>
        <w:rPr>
          <w:lang w:val="en-GB"/>
        </w:rPr>
      </w:pPr>
      <w:r w:rsidRPr="0070548F">
        <w:rPr>
          <w:lang w:val="en-GB"/>
        </w:rPr>
        <w:t xml:space="preserve">Nakagawa Laboratory in Keio University, Panasonic Corporation, CASIO, NEC, and FUJI Electric are the VLC research and </w:t>
      </w:r>
      <w:r w:rsidR="00452D9A">
        <w:rPr>
          <w:lang w:val="en-GB"/>
        </w:rPr>
        <w:t>product development institution/</w:t>
      </w:r>
      <w:r w:rsidRPr="0070548F">
        <w:rPr>
          <w:lang w:val="en-GB"/>
        </w:rPr>
        <w:t>company in Japan.</w:t>
      </w:r>
    </w:p>
    <w:p w14:paraId="36AF4A7A" w14:textId="77777777" w:rsidR="00DA73B3" w:rsidRPr="0070548F" w:rsidRDefault="00DA73B3" w:rsidP="00DA73B3">
      <w:pPr>
        <w:pStyle w:val="Heading3"/>
        <w:rPr>
          <w:lang w:val="en-GB"/>
        </w:rPr>
      </w:pPr>
      <w:r w:rsidRPr="0070548F">
        <w:rPr>
          <w:lang w:val="en-GB"/>
        </w:rPr>
        <w:t>5.4.3</w:t>
      </w:r>
      <w:r w:rsidRPr="0070548F">
        <w:rPr>
          <w:lang w:val="en-GB"/>
        </w:rPr>
        <w:tab/>
        <w:t>VLC research in Korea</w:t>
      </w:r>
    </w:p>
    <w:p w14:paraId="7DC8FF23" w14:textId="7104FAAF" w:rsidR="00DA73B3" w:rsidRPr="0070548F" w:rsidRDefault="00DA73B3" w:rsidP="00DA73B3">
      <w:pPr>
        <w:rPr>
          <w:lang w:val="en-GB"/>
        </w:rPr>
      </w:pPr>
      <w:r w:rsidRPr="0070548F">
        <w:rPr>
          <w:lang w:val="en-GB"/>
        </w:rPr>
        <w:t xml:space="preserve">Seoul National University of Science &amp; Technology, </w:t>
      </w:r>
      <w:proofErr w:type="spellStart"/>
      <w:r w:rsidRPr="0070548F">
        <w:rPr>
          <w:lang w:val="en-GB"/>
        </w:rPr>
        <w:t>Kookmin</w:t>
      </w:r>
      <w:proofErr w:type="spellEnd"/>
      <w:r w:rsidRPr="0070548F">
        <w:rPr>
          <w:lang w:val="en-GB"/>
        </w:rPr>
        <w:t xml:space="preserve"> University, </w:t>
      </w:r>
      <w:proofErr w:type="spellStart"/>
      <w:r w:rsidRPr="0070548F">
        <w:rPr>
          <w:lang w:val="en-GB"/>
        </w:rPr>
        <w:t>Kongju</w:t>
      </w:r>
      <w:proofErr w:type="spellEnd"/>
      <w:r w:rsidRPr="0070548F">
        <w:rPr>
          <w:lang w:val="en-GB"/>
        </w:rPr>
        <w:t xml:space="preserve"> University, </w:t>
      </w:r>
      <w:proofErr w:type="spellStart"/>
      <w:r w:rsidRPr="0070548F">
        <w:rPr>
          <w:lang w:val="en-GB"/>
        </w:rPr>
        <w:t>Namseoul</w:t>
      </w:r>
      <w:proofErr w:type="spellEnd"/>
      <w:r w:rsidRPr="0070548F">
        <w:rPr>
          <w:lang w:val="en-GB"/>
        </w:rPr>
        <w:t xml:space="preserve"> University, Samsung, LG, and ETRI are the VLC research and </w:t>
      </w:r>
      <w:r w:rsidR="00452D9A">
        <w:rPr>
          <w:lang w:val="en-GB"/>
        </w:rPr>
        <w:t>product development institution/</w:t>
      </w:r>
      <w:r w:rsidRPr="0070548F">
        <w:rPr>
          <w:lang w:val="en-GB"/>
        </w:rPr>
        <w:t>company in South Korea.</w:t>
      </w:r>
    </w:p>
    <w:p w14:paraId="22F0D33C" w14:textId="77777777" w:rsidR="00DA73B3" w:rsidRPr="0070548F" w:rsidRDefault="00DA73B3" w:rsidP="00DA73B3">
      <w:pPr>
        <w:pStyle w:val="Heading3"/>
        <w:rPr>
          <w:lang w:val="en-GB"/>
        </w:rPr>
      </w:pPr>
      <w:r w:rsidRPr="0070548F">
        <w:rPr>
          <w:lang w:val="en-GB"/>
        </w:rPr>
        <w:t>5.4.4</w:t>
      </w:r>
      <w:r w:rsidRPr="0070548F">
        <w:rPr>
          <w:lang w:val="en-GB"/>
        </w:rPr>
        <w:tab/>
        <w:t xml:space="preserve">VLC research in The Netherlands </w:t>
      </w:r>
    </w:p>
    <w:p w14:paraId="0BE45F78" w14:textId="77777777" w:rsidR="00DA73B3" w:rsidRPr="0070548F" w:rsidRDefault="00DA73B3" w:rsidP="00DA73B3">
      <w:pPr>
        <w:rPr>
          <w:b/>
          <w:lang w:val="en-GB"/>
        </w:rPr>
      </w:pPr>
      <w:r w:rsidRPr="0070548F">
        <w:rPr>
          <w:lang w:val="en-GB"/>
        </w:rPr>
        <w:t>Eindhoven University of Technology, department Telecommunication Technology and Electromagnetics, Group electro-optical communication. Signify (recently known as Philips Lighting), KPN and KIEN are also partner in VLC related projects.</w:t>
      </w:r>
    </w:p>
    <w:p w14:paraId="532F3AAF" w14:textId="77777777" w:rsidR="00DA73B3" w:rsidRPr="0070548F" w:rsidRDefault="00DA73B3" w:rsidP="00DA73B3">
      <w:pPr>
        <w:pStyle w:val="Heading3"/>
        <w:rPr>
          <w:lang w:val="en-GB"/>
        </w:rPr>
      </w:pPr>
      <w:r w:rsidRPr="0070548F">
        <w:rPr>
          <w:lang w:val="en-GB"/>
        </w:rPr>
        <w:t>5.4.5</w:t>
      </w:r>
      <w:r w:rsidRPr="0070548F">
        <w:rPr>
          <w:lang w:val="en-GB"/>
        </w:rPr>
        <w:tab/>
        <w:t>VLC research in Turkey</w:t>
      </w:r>
    </w:p>
    <w:p w14:paraId="55EB3F56" w14:textId="77777777" w:rsidR="00DA73B3" w:rsidRPr="0070548F" w:rsidRDefault="00DA73B3" w:rsidP="00DA73B3">
      <w:pPr>
        <w:rPr>
          <w:lang w:val="en-GB"/>
        </w:rPr>
      </w:pPr>
      <w:r w:rsidRPr="0070548F">
        <w:rPr>
          <w:lang w:val="en-GB"/>
        </w:rPr>
        <w:t xml:space="preserve">Main research institutions working on VLC are </w:t>
      </w:r>
      <w:proofErr w:type="spellStart"/>
      <w:r w:rsidRPr="0070548F">
        <w:rPr>
          <w:lang w:val="en-GB"/>
        </w:rPr>
        <w:t>Tubitak</w:t>
      </w:r>
      <w:proofErr w:type="spellEnd"/>
      <w:r w:rsidRPr="0070548F">
        <w:rPr>
          <w:lang w:val="en-GB"/>
        </w:rPr>
        <w:t xml:space="preserve"> </w:t>
      </w:r>
      <w:proofErr w:type="spellStart"/>
      <w:r w:rsidRPr="0070548F">
        <w:rPr>
          <w:lang w:val="en-GB"/>
        </w:rPr>
        <w:t>Bilgem</w:t>
      </w:r>
      <w:proofErr w:type="spellEnd"/>
      <w:r w:rsidRPr="0070548F">
        <w:rPr>
          <w:lang w:val="en-GB"/>
        </w:rPr>
        <w:t xml:space="preserve">, </w:t>
      </w:r>
      <w:proofErr w:type="spellStart"/>
      <w:r w:rsidRPr="0070548F">
        <w:rPr>
          <w:lang w:val="en-GB"/>
        </w:rPr>
        <w:t>Okatem</w:t>
      </w:r>
      <w:proofErr w:type="spellEnd"/>
      <w:r w:rsidRPr="0070548F">
        <w:rPr>
          <w:lang w:val="en-GB"/>
        </w:rPr>
        <w:t xml:space="preserve">, </w:t>
      </w:r>
      <w:proofErr w:type="spellStart"/>
      <w:r w:rsidRPr="0070548F">
        <w:rPr>
          <w:lang w:val="en-GB"/>
        </w:rPr>
        <w:t>Ozyegin</w:t>
      </w:r>
      <w:proofErr w:type="spellEnd"/>
      <w:r w:rsidRPr="0070548F">
        <w:rPr>
          <w:lang w:val="en-GB"/>
        </w:rPr>
        <w:t xml:space="preserve"> University and Istanbul </w:t>
      </w:r>
      <w:proofErr w:type="spellStart"/>
      <w:r w:rsidRPr="0070548F">
        <w:rPr>
          <w:lang w:val="en-GB"/>
        </w:rPr>
        <w:t>Medipol</w:t>
      </w:r>
      <w:proofErr w:type="spellEnd"/>
      <w:r w:rsidRPr="0070548F">
        <w:rPr>
          <w:lang w:val="en-GB"/>
        </w:rPr>
        <w:t xml:space="preserve"> University. Ford </w:t>
      </w:r>
      <w:proofErr w:type="spellStart"/>
      <w:r w:rsidRPr="0070548F">
        <w:rPr>
          <w:lang w:val="en-GB"/>
        </w:rPr>
        <w:t>Otosan</w:t>
      </w:r>
      <w:proofErr w:type="spellEnd"/>
      <w:r w:rsidRPr="0070548F">
        <w:rPr>
          <w:lang w:val="en-GB"/>
        </w:rPr>
        <w:t xml:space="preserve">, </w:t>
      </w:r>
      <w:proofErr w:type="spellStart"/>
      <w:r w:rsidRPr="0070548F">
        <w:rPr>
          <w:lang w:val="en-GB"/>
        </w:rPr>
        <w:t>Farba</w:t>
      </w:r>
      <w:proofErr w:type="spellEnd"/>
      <w:r w:rsidRPr="0070548F">
        <w:rPr>
          <w:lang w:val="en-GB"/>
        </w:rPr>
        <w:t xml:space="preserve">, </w:t>
      </w:r>
      <w:proofErr w:type="spellStart"/>
      <w:r w:rsidRPr="0070548F">
        <w:rPr>
          <w:lang w:val="en-GB"/>
        </w:rPr>
        <w:t>Aselsan</w:t>
      </w:r>
      <w:proofErr w:type="spellEnd"/>
      <w:r w:rsidRPr="0070548F">
        <w:rPr>
          <w:lang w:val="en-GB"/>
        </w:rPr>
        <w:t xml:space="preserve"> and Turk Telekom are partners in VLC related projects.</w:t>
      </w:r>
    </w:p>
    <w:p w14:paraId="3623016B" w14:textId="77777777" w:rsidR="00343A0B" w:rsidRPr="00F05F67" w:rsidRDefault="00343A0B" w:rsidP="00343A0B">
      <w:pPr>
        <w:pStyle w:val="Heading3"/>
        <w:rPr>
          <w:rFonts w:eastAsiaTheme="minorEastAsia"/>
        </w:rPr>
      </w:pPr>
      <w:r w:rsidRPr="00F05F67">
        <w:rPr>
          <w:rFonts w:eastAsiaTheme="minorEastAsia"/>
        </w:rPr>
        <w:t>5.4.6</w:t>
      </w:r>
      <w:r>
        <w:rPr>
          <w:rFonts w:eastAsiaTheme="minorEastAsia"/>
        </w:rPr>
        <w:tab/>
      </w:r>
      <w:r w:rsidRPr="00F05F67">
        <w:rPr>
          <w:rFonts w:eastAsiaTheme="minorEastAsia"/>
        </w:rPr>
        <w:t>EU-China collaboration</w:t>
      </w:r>
    </w:p>
    <w:p w14:paraId="77FA3B83" w14:textId="7009C3AB" w:rsidR="00343A0B" w:rsidRPr="00F05F67" w:rsidRDefault="00343A0B" w:rsidP="00343A0B">
      <w:pPr>
        <w:rPr>
          <w:rFonts w:eastAsiaTheme="minorEastAsia"/>
          <w:sz w:val="22"/>
        </w:rPr>
      </w:pPr>
      <w:r w:rsidRPr="00F05F67">
        <w:rPr>
          <w:rFonts w:eastAsiaTheme="minorEastAsia"/>
        </w:rPr>
        <w:t>Internet of Radio Light (</w:t>
      </w:r>
      <w:proofErr w:type="spellStart"/>
      <w:r w:rsidRPr="00F05F67">
        <w:rPr>
          <w:rFonts w:eastAsiaTheme="minorEastAsia"/>
        </w:rPr>
        <w:t>IoRL</w:t>
      </w:r>
      <w:proofErr w:type="spellEnd"/>
      <w:r w:rsidRPr="00F05F67">
        <w:rPr>
          <w:rFonts w:eastAsiaTheme="minorEastAsia"/>
        </w:rPr>
        <w:t xml:space="preserve">) EU-China collaborative </w:t>
      </w:r>
      <w:proofErr w:type="spellStart"/>
      <w:r w:rsidRPr="00F05F67">
        <w:rPr>
          <w:rFonts w:eastAsiaTheme="minorEastAsia"/>
        </w:rPr>
        <w:t>research</w:t>
      </w:r>
      <w:proofErr w:type="spellEnd"/>
      <w:r w:rsidRPr="00F05F67">
        <w:rPr>
          <w:rFonts w:eastAsiaTheme="minorEastAsia"/>
        </w:rPr>
        <w:t xml:space="preserve"> </w:t>
      </w:r>
      <w:proofErr w:type="spellStart"/>
      <w:r w:rsidRPr="00F05F67">
        <w:rPr>
          <w:rFonts w:eastAsiaTheme="minorEastAsia"/>
        </w:rPr>
        <w:t>project</w:t>
      </w:r>
      <w:proofErr w:type="spellEnd"/>
      <w:r w:rsidRPr="00F05F67">
        <w:rPr>
          <w:rFonts w:eastAsiaTheme="minorEastAsia"/>
        </w:rPr>
        <w:t xml:space="preserve"> </w:t>
      </w:r>
      <w:proofErr w:type="spellStart"/>
      <w:r w:rsidRPr="00F05F67">
        <w:rPr>
          <w:rFonts w:eastAsiaTheme="minorEastAsia"/>
        </w:rPr>
        <w:t>is</w:t>
      </w:r>
      <w:proofErr w:type="spellEnd"/>
      <w:r w:rsidRPr="00F05F67">
        <w:rPr>
          <w:rFonts w:eastAsiaTheme="minorEastAsia"/>
        </w:rPr>
        <w:t xml:space="preserve"> </w:t>
      </w:r>
      <w:proofErr w:type="spellStart"/>
      <w:r w:rsidRPr="00F05F67">
        <w:rPr>
          <w:rFonts w:eastAsiaTheme="minorEastAsia"/>
        </w:rPr>
        <w:t>being</w:t>
      </w:r>
      <w:proofErr w:type="spellEnd"/>
      <w:r w:rsidRPr="00F05F67">
        <w:rPr>
          <w:rFonts w:eastAsiaTheme="minorEastAsia"/>
        </w:rPr>
        <w:t xml:space="preserve"> </w:t>
      </w:r>
      <w:proofErr w:type="spellStart"/>
      <w:r w:rsidRPr="00F05F67">
        <w:rPr>
          <w:rFonts w:eastAsiaTheme="minorEastAsia"/>
        </w:rPr>
        <w:t>managed</w:t>
      </w:r>
      <w:proofErr w:type="spellEnd"/>
      <w:r w:rsidRPr="00F05F67">
        <w:rPr>
          <w:rFonts w:eastAsiaTheme="minorEastAsia"/>
        </w:rPr>
        <w:t xml:space="preserve"> by </w:t>
      </w:r>
      <w:proofErr w:type="spellStart"/>
      <w:r w:rsidRPr="00F05F67">
        <w:rPr>
          <w:rFonts w:eastAsiaTheme="minorEastAsia"/>
        </w:rPr>
        <w:t>Eurescom</w:t>
      </w:r>
      <w:proofErr w:type="spellEnd"/>
      <w:r w:rsidRPr="00F05F67">
        <w:rPr>
          <w:rFonts w:eastAsiaTheme="minorEastAsia"/>
        </w:rPr>
        <w:t xml:space="preserve"> </w:t>
      </w:r>
      <w:proofErr w:type="spellStart"/>
      <w:r w:rsidRPr="00F05F67">
        <w:rPr>
          <w:rFonts w:eastAsiaTheme="minorEastAsia"/>
          <w:szCs w:val="24"/>
        </w:rPr>
        <w:t>GmbH</w:t>
      </w:r>
      <w:proofErr w:type="spellEnd"/>
      <w:r w:rsidRPr="00F05F67">
        <w:rPr>
          <w:rFonts w:eastAsiaTheme="minorEastAsia"/>
        </w:rPr>
        <w:t xml:space="preserve"> and </w:t>
      </w:r>
      <w:proofErr w:type="spellStart"/>
      <w:r w:rsidRPr="00F05F67">
        <w:rPr>
          <w:rFonts w:eastAsiaTheme="minorEastAsia"/>
        </w:rPr>
        <w:t>collaboratively</w:t>
      </w:r>
      <w:proofErr w:type="spellEnd"/>
      <w:r w:rsidRPr="00F05F67">
        <w:rPr>
          <w:rFonts w:eastAsiaTheme="minorEastAsia"/>
        </w:rPr>
        <w:t xml:space="preserve"> </w:t>
      </w:r>
      <w:proofErr w:type="spellStart"/>
      <w:r w:rsidRPr="00F05F67">
        <w:rPr>
          <w:rFonts w:eastAsiaTheme="minorEastAsia"/>
        </w:rPr>
        <w:t>performed</w:t>
      </w:r>
      <w:proofErr w:type="spellEnd"/>
      <w:r w:rsidRPr="00F05F67">
        <w:rPr>
          <w:rFonts w:eastAsiaTheme="minorEastAsia"/>
        </w:rPr>
        <w:t xml:space="preserve"> by Brunel </w:t>
      </w:r>
      <w:proofErr w:type="spellStart"/>
      <w:r w:rsidRPr="00F05F67">
        <w:rPr>
          <w:rFonts w:eastAsiaTheme="minorEastAsia"/>
        </w:rPr>
        <w:t>University</w:t>
      </w:r>
      <w:proofErr w:type="spellEnd"/>
      <w:r w:rsidRPr="00F05F67">
        <w:rPr>
          <w:rFonts w:eastAsiaTheme="minorEastAsia"/>
        </w:rPr>
        <w:t xml:space="preserve">, </w:t>
      </w:r>
      <w:proofErr w:type="spellStart"/>
      <w:r w:rsidRPr="00F05F67">
        <w:rPr>
          <w:rFonts w:eastAsiaTheme="minorEastAsia"/>
        </w:rPr>
        <w:t>Viavi</w:t>
      </w:r>
      <w:proofErr w:type="spellEnd"/>
      <w:r w:rsidRPr="00F05F67">
        <w:rPr>
          <w:rFonts w:eastAsiaTheme="minorEastAsia"/>
        </w:rPr>
        <w:t xml:space="preserve"> </w:t>
      </w:r>
      <w:proofErr w:type="spellStart"/>
      <w:r w:rsidRPr="00F05F67">
        <w:rPr>
          <w:rFonts w:eastAsiaTheme="minorEastAsia"/>
          <w:lang w:eastAsia="zh-CN"/>
        </w:rPr>
        <w:t>Solutios</w:t>
      </w:r>
      <w:proofErr w:type="spellEnd"/>
      <w:r w:rsidRPr="00F05F67">
        <w:rPr>
          <w:rFonts w:eastAsiaTheme="minorEastAsia"/>
        </w:rPr>
        <w:t xml:space="preserve">, </w:t>
      </w:r>
      <w:proofErr w:type="spellStart"/>
      <w:r w:rsidRPr="00F05F67">
        <w:rPr>
          <w:rFonts w:eastAsiaTheme="minorEastAsia"/>
        </w:rPr>
        <w:t>University</w:t>
      </w:r>
      <w:proofErr w:type="spellEnd"/>
      <w:r w:rsidRPr="00F05F67">
        <w:rPr>
          <w:rFonts w:eastAsiaTheme="minorEastAsia"/>
        </w:rPr>
        <w:t xml:space="preserve"> of Leicester, </w:t>
      </w:r>
      <w:r w:rsidRPr="00F05F67">
        <w:rPr>
          <w:lang w:eastAsia="zh-CN"/>
        </w:rPr>
        <w:t>Institut supérieur d'électronique de Paris</w:t>
      </w:r>
      <w:r w:rsidRPr="00F05F67">
        <w:rPr>
          <w:rFonts w:eastAsiaTheme="minorEastAsia"/>
        </w:rPr>
        <w:t xml:space="preserve">, </w:t>
      </w:r>
      <w:proofErr w:type="spellStart"/>
      <w:r w:rsidRPr="00F05F67">
        <w:rPr>
          <w:rFonts w:eastAsiaTheme="minorEastAsia"/>
        </w:rPr>
        <w:t>Mostlytek</w:t>
      </w:r>
      <w:proofErr w:type="spellEnd"/>
      <w:r w:rsidRPr="00F05F67">
        <w:rPr>
          <w:rFonts w:eastAsiaTheme="minorEastAsia"/>
        </w:rPr>
        <w:t xml:space="preserve">, Issy Media, Building </w:t>
      </w:r>
      <w:proofErr w:type="spellStart"/>
      <w:r w:rsidRPr="00F05F67">
        <w:rPr>
          <w:rFonts w:eastAsiaTheme="minorEastAsia"/>
        </w:rPr>
        <w:t>Research</w:t>
      </w:r>
      <w:proofErr w:type="spellEnd"/>
      <w:r w:rsidRPr="00F05F67">
        <w:rPr>
          <w:rFonts w:eastAsiaTheme="minorEastAsia"/>
        </w:rPr>
        <w:t xml:space="preserve"> Establishment, Fraunhofer Institute for Integrated Circuits IIS, National Centre for Scientific </w:t>
      </w:r>
      <w:proofErr w:type="spellStart"/>
      <w:r w:rsidRPr="00F05F67">
        <w:rPr>
          <w:rFonts w:eastAsiaTheme="minorEastAsia"/>
        </w:rPr>
        <w:t>Research</w:t>
      </w:r>
      <w:proofErr w:type="spellEnd"/>
      <w:r w:rsidRPr="00F05F67">
        <w:rPr>
          <w:rFonts w:eastAsiaTheme="minorEastAsia"/>
        </w:rPr>
        <w:t xml:space="preserve"> </w:t>
      </w:r>
      <w:proofErr w:type="spellStart"/>
      <w:r w:rsidRPr="00F05F67">
        <w:rPr>
          <w:rFonts w:eastAsiaTheme="minorEastAsia"/>
        </w:rPr>
        <w:t>Demokritos</w:t>
      </w:r>
      <w:proofErr w:type="spellEnd"/>
      <w:r w:rsidRPr="00F05F67">
        <w:rPr>
          <w:rFonts w:eastAsiaTheme="minorEastAsia"/>
        </w:rPr>
        <w:t xml:space="preserve">, </w:t>
      </w:r>
      <w:proofErr w:type="spellStart"/>
      <w:r w:rsidRPr="00F05F67">
        <w:rPr>
          <w:rFonts w:eastAsiaTheme="minorEastAsia"/>
        </w:rPr>
        <w:t>Joada</w:t>
      </w:r>
      <w:proofErr w:type="spellEnd"/>
      <w:r w:rsidRPr="00F05F67">
        <w:rPr>
          <w:rFonts w:eastAsiaTheme="minorEastAsia"/>
        </w:rPr>
        <w:t xml:space="preserve">, </w:t>
      </w:r>
      <w:proofErr w:type="spellStart"/>
      <w:r w:rsidRPr="00F05F67">
        <w:rPr>
          <w:rFonts w:eastAsiaTheme="minorEastAsia"/>
        </w:rPr>
        <w:t>Warsaw</w:t>
      </w:r>
      <w:proofErr w:type="spellEnd"/>
      <w:r w:rsidRPr="00F05F67">
        <w:rPr>
          <w:rFonts w:eastAsiaTheme="minorEastAsia"/>
        </w:rPr>
        <w:t xml:space="preserve"> </w:t>
      </w:r>
      <w:proofErr w:type="spellStart"/>
      <w:r w:rsidRPr="00F05F67">
        <w:rPr>
          <w:rFonts w:eastAsiaTheme="minorEastAsia"/>
        </w:rPr>
        <w:t>University</w:t>
      </w:r>
      <w:proofErr w:type="spellEnd"/>
      <w:r w:rsidRPr="00F05F67">
        <w:rPr>
          <w:rFonts w:eastAsiaTheme="minorEastAsia"/>
        </w:rPr>
        <w:t xml:space="preserve"> of </w:t>
      </w:r>
      <w:proofErr w:type="spellStart"/>
      <w:r w:rsidRPr="00F05F67">
        <w:rPr>
          <w:rFonts w:eastAsiaTheme="minorEastAsia"/>
        </w:rPr>
        <w:t>Technology</w:t>
      </w:r>
      <w:proofErr w:type="spellEnd"/>
      <w:r w:rsidRPr="00F05F67">
        <w:rPr>
          <w:rFonts w:eastAsiaTheme="minorEastAsia"/>
        </w:rPr>
        <w:t xml:space="preserve">, </w:t>
      </w:r>
      <w:proofErr w:type="spellStart"/>
      <w:r w:rsidRPr="00F05F67">
        <w:rPr>
          <w:rFonts w:eastAsiaTheme="minorEastAsia"/>
        </w:rPr>
        <w:t>Arcelik</w:t>
      </w:r>
      <w:proofErr w:type="spellEnd"/>
      <w:r w:rsidRPr="00F05F67">
        <w:rPr>
          <w:rFonts w:eastAsiaTheme="minorEastAsia"/>
        </w:rPr>
        <w:t xml:space="preserve">, </w:t>
      </w:r>
      <w:proofErr w:type="spellStart"/>
      <w:r w:rsidRPr="00F05F67">
        <w:rPr>
          <w:rFonts w:eastAsiaTheme="minorEastAsia"/>
        </w:rPr>
        <w:t>Run</w:t>
      </w:r>
      <w:r w:rsidRPr="00F05F67">
        <w:rPr>
          <w:rFonts w:eastAsiaTheme="minorEastAsia"/>
          <w:lang w:eastAsia="zh-CN"/>
        </w:rPr>
        <w:t>EL</w:t>
      </w:r>
      <w:proofErr w:type="spellEnd"/>
      <w:r w:rsidRPr="00F05F67">
        <w:rPr>
          <w:rFonts w:eastAsiaTheme="minorEastAsia"/>
        </w:rPr>
        <w:t xml:space="preserve">, Holon Institute of </w:t>
      </w:r>
      <w:proofErr w:type="spellStart"/>
      <w:r w:rsidRPr="00F05F67">
        <w:rPr>
          <w:rFonts w:eastAsiaTheme="minorEastAsia"/>
        </w:rPr>
        <w:t>Technology</w:t>
      </w:r>
      <w:proofErr w:type="spellEnd"/>
      <w:r w:rsidRPr="00F05F67">
        <w:rPr>
          <w:rFonts w:eastAsiaTheme="minorEastAsia"/>
        </w:rPr>
        <w:t xml:space="preserve">, </w:t>
      </w:r>
      <w:proofErr w:type="spellStart"/>
      <w:r w:rsidRPr="00F05F67">
        <w:rPr>
          <w:rFonts w:eastAsiaTheme="minorEastAsia"/>
        </w:rPr>
        <w:t>Ferrovial</w:t>
      </w:r>
      <w:proofErr w:type="spellEnd"/>
      <w:r w:rsidRPr="00F05F67">
        <w:rPr>
          <w:rFonts w:eastAsiaTheme="minorEastAsia"/>
        </w:rPr>
        <w:t xml:space="preserve">, </w:t>
      </w:r>
      <w:proofErr w:type="spellStart"/>
      <w:r w:rsidRPr="00F05F67">
        <w:rPr>
          <w:rFonts w:eastAsiaTheme="minorEastAsia"/>
        </w:rPr>
        <w:t>Oledcom</w:t>
      </w:r>
      <w:proofErr w:type="spellEnd"/>
      <w:r w:rsidRPr="00F05F67">
        <w:rPr>
          <w:rFonts w:eastAsiaTheme="minorEastAsia"/>
        </w:rPr>
        <w:t xml:space="preserve">, </w:t>
      </w:r>
      <w:proofErr w:type="spellStart"/>
      <w:r w:rsidRPr="00F05F67">
        <w:rPr>
          <w:rFonts w:eastAsiaTheme="minorEastAsia"/>
        </w:rPr>
        <w:t>Fundación</w:t>
      </w:r>
      <w:proofErr w:type="spellEnd"/>
      <w:r w:rsidRPr="00F05F67">
        <w:rPr>
          <w:rFonts w:eastAsiaTheme="minorEastAsia"/>
        </w:rPr>
        <w:t xml:space="preserve"> Centro de </w:t>
      </w:r>
      <w:proofErr w:type="spellStart"/>
      <w:r w:rsidRPr="00F05F67">
        <w:rPr>
          <w:rFonts w:eastAsiaTheme="minorEastAsia"/>
        </w:rPr>
        <w:t>Innovación</w:t>
      </w:r>
      <w:proofErr w:type="spellEnd"/>
      <w:r w:rsidRPr="00F05F67">
        <w:rPr>
          <w:rFonts w:eastAsiaTheme="minorEastAsia"/>
        </w:rPr>
        <w:t xml:space="preserve"> de </w:t>
      </w:r>
      <w:proofErr w:type="spellStart"/>
      <w:r w:rsidR="00452D9A">
        <w:rPr>
          <w:rFonts w:eastAsiaTheme="minorEastAsia"/>
        </w:rPr>
        <w:t>Infraestructuras</w:t>
      </w:r>
      <w:proofErr w:type="spellEnd"/>
      <w:r w:rsidR="00452D9A">
        <w:rPr>
          <w:rFonts w:eastAsiaTheme="minorEastAsia"/>
        </w:rPr>
        <w:t xml:space="preserve"> </w:t>
      </w:r>
      <w:proofErr w:type="spellStart"/>
      <w:r w:rsidR="00452D9A">
        <w:rPr>
          <w:rFonts w:eastAsiaTheme="minorEastAsia"/>
        </w:rPr>
        <w:t>Inteligentes</w:t>
      </w:r>
      <w:proofErr w:type="spellEnd"/>
      <w:r w:rsidR="00452D9A">
        <w:rPr>
          <w:rFonts w:eastAsiaTheme="minorEastAsia"/>
        </w:rPr>
        <w:t xml:space="preserve">, </w:t>
      </w:r>
      <w:proofErr w:type="spellStart"/>
      <w:r w:rsidRPr="00F05F67">
        <w:rPr>
          <w:rFonts w:eastAsiaTheme="minorEastAsia"/>
        </w:rPr>
        <w:t>Tsinghua</w:t>
      </w:r>
      <w:proofErr w:type="spellEnd"/>
      <w:r w:rsidRPr="00F05F67">
        <w:rPr>
          <w:rFonts w:eastAsiaTheme="minorEastAsia"/>
        </w:rPr>
        <w:t xml:space="preserve"> </w:t>
      </w:r>
      <w:proofErr w:type="spellStart"/>
      <w:r w:rsidRPr="00F05F67">
        <w:rPr>
          <w:rFonts w:eastAsiaTheme="minorEastAsia"/>
        </w:rPr>
        <w:t>University</w:t>
      </w:r>
      <w:proofErr w:type="spellEnd"/>
      <w:r w:rsidRPr="00F05F67">
        <w:rPr>
          <w:rFonts w:eastAsiaTheme="minorEastAsia"/>
        </w:rPr>
        <w:t xml:space="preserve">, </w:t>
      </w:r>
      <w:proofErr w:type="spellStart"/>
      <w:r w:rsidRPr="00F05F67">
        <w:rPr>
          <w:rFonts w:eastAsiaTheme="minorEastAsia"/>
        </w:rPr>
        <w:t>Leadpcom</w:t>
      </w:r>
      <w:proofErr w:type="spellEnd"/>
      <w:r w:rsidRPr="00F05F67">
        <w:rPr>
          <w:rFonts w:eastAsiaTheme="minorEastAsia"/>
        </w:rPr>
        <w:t xml:space="preserve"> and Shanghai-</w:t>
      </w:r>
      <w:proofErr w:type="spellStart"/>
      <w:r w:rsidRPr="00F05F67">
        <w:rPr>
          <w:rFonts w:eastAsiaTheme="minorEastAsia"/>
        </w:rPr>
        <w:t>Feilo</w:t>
      </w:r>
      <w:proofErr w:type="spellEnd"/>
      <w:r w:rsidRPr="00F05F67">
        <w:rPr>
          <w:rFonts w:eastAsiaTheme="minorEastAsia"/>
        </w:rPr>
        <w:t>/</w:t>
      </w:r>
      <w:proofErr w:type="spellStart"/>
      <w:r w:rsidRPr="00F05F67">
        <w:rPr>
          <w:rFonts w:eastAsiaTheme="minorEastAsia"/>
        </w:rPr>
        <w:t>Yaming</w:t>
      </w:r>
      <w:proofErr w:type="spellEnd"/>
      <w:r w:rsidRPr="00F05F67">
        <w:rPr>
          <w:rFonts w:eastAsiaTheme="minorEastAsia"/>
        </w:rPr>
        <w:t xml:space="preserve">.  It </w:t>
      </w:r>
      <w:proofErr w:type="spellStart"/>
      <w:r w:rsidRPr="00F05F67">
        <w:rPr>
          <w:rFonts w:eastAsiaTheme="minorEastAsia"/>
        </w:rPr>
        <w:t>develops</w:t>
      </w:r>
      <w:proofErr w:type="spellEnd"/>
      <w:r w:rsidRPr="00F05F67">
        <w:rPr>
          <w:rFonts w:eastAsiaTheme="minorEastAsia"/>
        </w:rPr>
        <w:t xml:space="preserve"> a 5G </w:t>
      </w:r>
      <w:r w:rsidR="00452D9A">
        <w:rPr>
          <w:rFonts w:eastAsiaTheme="minorEastAsia"/>
        </w:rPr>
        <w:t xml:space="preserve">Network </w:t>
      </w:r>
      <w:proofErr w:type="spellStart"/>
      <w:r w:rsidR="00452D9A">
        <w:rPr>
          <w:rFonts w:eastAsiaTheme="minorEastAsia"/>
        </w:rPr>
        <w:t>Function</w:t>
      </w:r>
      <w:proofErr w:type="spellEnd"/>
      <w:r w:rsidR="00452D9A">
        <w:rPr>
          <w:rFonts w:eastAsiaTheme="minorEastAsia"/>
        </w:rPr>
        <w:t xml:space="preserve"> Virtualisation/</w:t>
      </w:r>
      <w:r w:rsidRPr="00F05F67">
        <w:rPr>
          <w:rFonts w:eastAsiaTheme="minorEastAsia"/>
        </w:rPr>
        <w:t xml:space="preserve">Software </w:t>
      </w:r>
      <w:proofErr w:type="spellStart"/>
      <w:r w:rsidRPr="00F05F67">
        <w:rPr>
          <w:rFonts w:eastAsiaTheme="minorEastAsia"/>
        </w:rPr>
        <w:t>Defined</w:t>
      </w:r>
      <w:proofErr w:type="spellEnd"/>
      <w:r w:rsidRPr="00F05F67">
        <w:rPr>
          <w:rFonts w:eastAsiaTheme="minorEastAsia"/>
        </w:rPr>
        <w:t xml:space="preserve"> Network for buildings </w:t>
      </w:r>
      <w:proofErr w:type="spellStart"/>
      <w:r w:rsidRPr="00F05F67">
        <w:rPr>
          <w:rFonts w:eastAsiaTheme="minorEastAsia"/>
        </w:rPr>
        <w:t>whose</w:t>
      </w:r>
      <w:proofErr w:type="spellEnd"/>
      <w:r w:rsidRPr="00F05F67">
        <w:rPr>
          <w:rFonts w:eastAsiaTheme="minorEastAsia"/>
        </w:rPr>
        <w:t xml:space="preserve"> </w:t>
      </w:r>
      <w:proofErr w:type="spellStart"/>
      <w:r w:rsidRPr="00F05F67">
        <w:rPr>
          <w:rFonts w:eastAsiaTheme="minorEastAsia"/>
        </w:rPr>
        <w:t>hybrid</w:t>
      </w:r>
      <w:proofErr w:type="spellEnd"/>
      <w:r w:rsidRPr="00F05F67">
        <w:rPr>
          <w:rFonts w:eastAsiaTheme="minorEastAsia"/>
        </w:rPr>
        <w:t xml:space="preserve"> VLC and </w:t>
      </w:r>
      <w:proofErr w:type="spellStart"/>
      <w:r w:rsidRPr="00F05F67">
        <w:rPr>
          <w:rFonts w:eastAsiaTheme="minorEastAsia"/>
        </w:rPr>
        <w:t>mmWave</w:t>
      </w:r>
      <w:proofErr w:type="spellEnd"/>
      <w:r w:rsidRPr="00F05F67">
        <w:rPr>
          <w:rFonts w:eastAsiaTheme="minorEastAsia"/>
        </w:rPr>
        <w:t xml:space="preserve"> radio </w:t>
      </w:r>
      <w:proofErr w:type="spellStart"/>
      <w:r w:rsidRPr="00F05F67">
        <w:rPr>
          <w:rFonts w:eastAsiaTheme="minorEastAsia"/>
        </w:rPr>
        <w:t>access</w:t>
      </w:r>
      <w:proofErr w:type="spellEnd"/>
      <w:r w:rsidRPr="00F05F67">
        <w:rPr>
          <w:rFonts w:eastAsiaTheme="minorEastAsia"/>
        </w:rPr>
        <w:t xml:space="preserve"> network points are </w:t>
      </w:r>
      <w:proofErr w:type="spellStart"/>
      <w:r w:rsidRPr="00F05F67">
        <w:rPr>
          <w:rFonts w:eastAsiaTheme="minorEastAsia"/>
        </w:rPr>
        <w:t>integrated</w:t>
      </w:r>
      <w:proofErr w:type="spellEnd"/>
      <w:r w:rsidRPr="00F05F67">
        <w:rPr>
          <w:rFonts w:eastAsiaTheme="minorEastAsia"/>
        </w:rPr>
        <w:t xml:space="preserve"> </w:t>
      </w:r>
      <w:proofErr w:type="spellStart"/>
      <w:r w:rsidRPr="00F05F67">
        <w:rPr>
          <w:rFonts w:eastAsiaTheme="minorEastAsia"/>
        </w:rPr>
        <w:t>within</w:t>
      </w:r>
      <w:proofErr w:type="spellEnd"/>
      <w:r w:rsidRPr="00F05F67">
        <w:rPr>
          <w:rFonts w:eastAsiaTheme="minorEastAsia"/>
        </w:rPr>
        <w:t xml:space="preserve"> </w:t>
      </w:r>
      <w:proofErr w:type="spellStart"/>
      <w:r w:rsidRPr="00F05F67">
        <w:rPr>
          <w:rFonts w:eastAsiaTheme="minorEastAsia"/>
        </w:rPr>
        <w:t>pervasively</w:t>
      </w:r>
      <w:proofErr w:type="spellEnd"/>
      <w:r w:rsidRPr="00F05F67">
        <w:rPr>
          <w:rFonts w:eastAsiaTheme="minorEastAsia"/>
        </w:rPr>
        <w:t xml:space="preserve"> </w:t>
      </w:r>
      <w:proofErr w:type="spellStart"/>
      <w:r w:rsidRPr="00F05F67">
        <w:rPr>
          <w:rFonts w:eastAsiaTheme="minorEastAsia"/>
        </w:rPr>
        <w:t>located</w:t>
      </w:r>
      <w:proofErr w:type="spellEnd"/>
      <w:r w:rsidRPr="00F05F67">
        <w:rPr>
          <w:rFonts w:eastAsiaTheme="minorEastAsia"/>
        </w:rPr>
        <w:t xml:space="preserve"> light </w:t>
      </w:r>
      <w:proofErr w:type="spellStart"/>
      <w:r w:rsidRPr="00F05F67">
        <w:rPr>
          <w:rFonts w:eastAsiaTheme="minorEastAsia"/>
        </w:rPr>
        <w:t>systems</w:t>
      </w:r>
      <w:proofErr w:type="spellEnd"/>
      <w:r w:rsidRPr="00F05F67">
        <w:rPr>
          <w:rFonts w:eastAsiaTheme="minorEastAsia"/>
        </w:rPr>
        <w:t xml:space="preserve"> </w:t>
      </w:r>
      <w:proofErr w:type="spellStart"/>
      <w:r w:rsidRPr="00F05F67">
        <w:rPr>
          <w:rFonts w:eastAsiaTheme="minorEastAsia"/>
        </w:rPr>
        <w:t>access</w:t>
      </w:r>
      <w:proofErr w:type="spellEnd"/>
      <w:r w:rsidRPr="00F05F67">
        <w:rPr>
          <w:rFonts w:eastAsiaTheme="minorEastAsia"/>
        </w:rPr>
        <w:t xml:space="preserve"> points. </w:t>
      </w:r>
    </w:p>
    <w:p w14:paraId="3CE9B86F" w14:textId="77777777" w:rsidR="00DA73B3" w:rsidRPr="0070548F" w:rsidRDefault="00DA73B3" w:rsidP="00734EE5">
      <w:pPr>
        <w:pStyle w:val="Heading2"/>
        <w:rPr>
          <w:lang w:val="en-GB"/>
        </w:rPr>
      </w:pPr>
      <w:r w:rsidRPr="0070548F">
        <w:rPr>
          <w:lang w:val="en-GB"/>
        </w:rPr>
        <w:t>5.5</w:t>
      </w:r>
      <w:r w:rsidRPr="0070548F">
        <w:rPr>
          <w:lang w:val="en-GB"/>
        </w:rPr>
        <w:tab/>
        <w:t xml:space="preserve">Collected </w:t>
      </w:r>
      <w:r w:rsidRPr="0070548F">
        <w:rPr>
          <w:lang w:val="en-GB" w:eastAsia="ko-KR"/>
        </w:rPr>
        <w:t>V</w:t>
      </w:r>
      <w:r w:rsidRPr="0070548F">
        <w:rPr>
          <w:lang w:val="en-GB"/>
        </w:rPr>
        <w:t>LC related activities in the Academia, Industry and Research Institutes</w:t>
      </w:r>
    </w:p>
    <w:p w14:paraId="6D554D44" w14:textId="77777777" w:rsidR="00DA73B3" w:rsidRPr="0070548F" w:rsidRDefault="00DA73B3" w:rsidP="00DA73B3">
      <w:pPr>
        <w:pStyle w:val="Heading3"/>
        <w:rPr>
          <w:lang w:val="en-GB"/>
        </w:rPr>
      </w:pPr>
      <w:r w:rsidRPr="0070548F">
        <w:rPr>
          <w:lang w:val="en-GB"/>
        </w:rPr>
        <w:t>5.5.1</w:t>
      </w:r>
      <w:r w:rsidRPr="0070548F">
        <w:rPr>
          <w:lang w:val="en-GB"/>
        </w:rPr>
        <w:tab/>
        <w:t>Basic6</w:t>
      </w:r>
    </w:p>
    <w:p w14:paraId="7C822CD3" w14:textId="77777777" w:rsidR="00DA73B3" w:rsidRPr="0070548F" w:rsidRDefault="00DA73B3" w:rsidP="00DA73B3">
      <w:pPr>
        <w:rPr>
          <w:lang w:val="en-GB"/>
        </w:rPr>
      </w:pPr>
      <w:r w:rsidRPr="0070548F">
        <w:rPr>
          <w:lang w:val="en-GB"/>
        </w:rPr>
        <w:t xml:space="preserve">Basic6 is a start-up company founded in the United States of America developing an indoor positioning system </w:t>
      </w:r>
      <w:proofErr w:type="spellStart"/>
      <w:r w:rsidRPr="0070548F">
        <w:rPr>
          <w:lang w:val="en-GB"/>
        </w:rPr>
        <w:t>GeoLiFi</w:t>
      </w:r>
      <w:proofErr w:type="spellEnd"/>
      <w:r w:rsidRPr="0070548F">
        <w:rPr>
          <w:lang w:val="en-GB"/>
        </w:rPr>
        <w:t xml:space="preserve">, which uses a store’s lighting infrastructure to anonymously deliver </w:t>
      </w:r>
      <w:r w:rsidRPr="0070548F">
        <w:rPr>
          <w:lang w:val="en-GB"/>
        </w:rPr>
        <w:lastRenderedPageBreak/>
        <w:t xml:space="preserve">proximity messaging, information about products, related promotions, and visual shopping lists to customers and employees. At the same time, the solution provides the retailer with detailed analytics of such metrics as customer and employee engagement rates as well as store and department dwell times. The company works on software and actively partners with other lighting companies that provide hardware for </w:t>
      </w:r>
      <w:proofErr w:type="spellStart"/>
      <w:r w:rsidRPr="0070548F">
        <w:rPr>
          <w:lang w:val="en-GB"/>
        </w:rPr>
        <w:t>LiFi</w:t>
      </w:r>
      <w:proofErr w:type="spellEnd"/>
      <w:r w:rsidRPr="0070548F">
        <w:rPr>
          <w:lang w:val="en-GB"/>
        </w:rPr>
        <w:t xml:space="preserve"> (such as OLEDCOMM [28] a French start-up company of the University of Versailles Saint-Quentin-</w:t>
      </w:r>
      <w:proofErr w:type="spellStart"/>
      <w:r w:rsidRPr="0070548F">
        <w:rPr>
          <w:lang w:val="en-GB"/>
        </w:rPr>
        <w:t>en</w:t>
      </w:r>
      <w:proofErr w:type="spellEnd"/>
      <w:r w:rsidRPr="0070548F">
        <w:rPr>
          <w:lang w:val="en-GB"/>
        </w:rPr>
        <w:t>-Yvelines).</w:t>
      </w:r>
    </w:p>
    <w:p w14:paraId="28FE9610" w14:textId="77777777" w:rsidR="00DA73B3" w:rsidRPr="0070548F" w:rsidRDefault="00DA73B3" w:rsidP="00DA73B3">
      <w:pPr>
        <w:pStyle w:val="Heading3"/>
        <w:rPr>
          <w:lang w:val="de-CH"/>
        </w:rPr>
      </w:pPr>
      <w:r w:rsidRPr="0070548F">
        <w:rPr>
          <w:lang w:val="de-CH"/>
        </w:rPr>
        <w:t>5.5.2</w:t>
      </w:r>
      <w:r w:rsidRPr="0070548F">
        <w:rPr>
          <w:lang w:val="de-CH"/>
        </w:rPr>
        <w:tab/>
        <w:t>Fraunhofer Heinrich Hertz Institute (HHI)’s LiFi Hotspot</w:t>
      </w:r>
    </w:p>
    <w:p w14:paraId="49CF9D95" w14:textId="77777777" w:rsidR="00DA73B3" w:rsidRPr="0070548F" w:rsidRDefault="00DA73B3" w:rsidP="00DA73B3">
      <w:pPr>
        <w:rPr>
          <w:lang w:val="en-GB"/>
        </w:rPr>
      </w:pPr>
      <w:r w:rsidRPr="0070548F">
        <w:rPr>
          <w:lang w:val="en-GB"/>
        </w:rPr>
        <w:t xml:space="preserve">The </w:t>
      </w:r>
      <w:proofErr w:type="spellStart"/>
      <w:r w:rsidRPr="0070548F">
        <w:rPr>
          <w:lang w:val="en-GB"/>
        </w:rPr>
        <w:t>LiFi</w:t>
      </w:r>
      <w:proofErr w:type="spellEnd"/>
      <w:r w:rsidRPr="0070548F">
        <w:rPr>
          <w:lang w:val="en-GB"/>
        </w:rPr>
        <w:t xml:space="preserve"> Hotspot developed at </w:t>
      </w:r>
      <w:proofErr w:type="spellStart"/>
      <w:r w:rsidRPr="0070548F">
        <w:rPr>
          <w:lang w:val="en-GB"/>
        </w:rPr>
        <w:t>Fraunhofer</w:t>
      </w:r>
      <w:proofErr w:type="spellEnd"/>
      <w:r w:rsidRPr="0070548F">
        <w:rPr>
          <w:lang w:val="en-GB"/>
        </w:rPr>
        <w:t xml:space="preserve"> HHI allows for the installation of a private, high-speed network without imposing cables. The system offers high data rates of up to 1 </w:t>
      </w:r>
      <w:proofErr w:type="spellStart"/>
      <w:r w:rsidRPr="0070548F">
        <w:rPr>
          <w:lang w:val="en-GB"/>
        </w:rPr>
        <w:t>Gbps</w:t>
      </w:r>
      <w:proofErr w:type="spellEnd"/>
      <w:r w:rsidRPr="0070548F">
        <w:rPr>
          <w:lang w:val="en-GB"/>
        </w:rPr>
        <w:t xml:space="preserve">, over a distance of up to 30 m and its small size is easily aligned and inexpensive to install. A prototype has been installed in a conference room on </w:t>
      </w:r>
      <w:proofErr w:type="spellStart"/>
      <w:r w:rsidRPr="0070548F">
        <w:rPr>
          <w:lang w:val="en-GB"/>
        </w:rPr>
        <w:t>Mainau</w:t>
      </w:r>
      <w:proofErr w:type="spellEnd"/>
      <w:r w:rsidRPr="0070548F">
        <w:rPr>
          <w:lang w:val="en-GB"/>
        </w:rPr>
        <w:t xml:space="preserve"> Island, Germany (Constance Lake). HHI also provides components for Visible Light Communication with off-the-self white light LEDs using three light </w:t>
      </w:r>
      <w:proofErr w:type="spellStart"/>
      <w:r w:rsidRPr="0070548F">
        <w:rPr>
          <w:lang w:val="en-GB"/>
        </w:rPr>
        <w:t>colors</w:t>
      </w:r>
      <w:proofErr w:type="spellEnd"/>
      <w:r w:rsidRPr="0070548F">
        <w:rPr>
          <w:lang w:val="en-GB"/>
        </w:rPr>
        <w:t xml:space="preserve"> (RGB), capable of speeds of up to 3 </w:t>
      </w:r>
      <w:proofErr w:type="spellStart"/>
      <w:r w:rsidRPr="0070548F">
        <w:rPr>
          <w:lang w:val="en-GB"/>
        </w:rPr>
        <w:t>Gbits</w:t>
      </w:r>
      <w:proofErr w:type="spellEnd"/>
      <w:r w:rsidRPr="0070548F">
        <w:rPr>
          <w:lang w:val="en-GB"/>
        </w:rPr>
        <w:t xml:space="preserve">/s. </w:t>
      </w:r>
    </w:p>
    <w:p w14:paraId="3CDD38B1" w14:textId="77777777" w:rsidR="00DA73B3" w:rsidRPr="0070548F" w:rsidRDefault="00DA73B3" w:rsidP="00DA73B3">
      <w:pPr>
        <w:rPr>
          <w:lang w:val="en-GB"/>
        </w:rPr>
      </w:pPr>
      <w:r w:rsidRPr="0070548F">
        <w:rPr>
          <w:lang w:val="en-GB"/>
        </w:rPr>
        <w:t xml:space="preserve">In addition to </w:t>
      </w:r>
      <w:proofErr w:type="spellStart"/>
      <w:r w:rsidRPr="0070548F">
        <w:rPr>
          <w:lang w:val="en-GB"/>
        </w:rPr>
        <w:t>LiFi</w:t>
      </w:r>
      <w:proofErr w:type="spellEnd"/>
      <w:r w:rsidRPr="0070548F">
        <w:rPr>
          <w:lang w:val="en-GB"/>
        </w:rPr>
        <w:t xml:space="preserve"> broadcasting modules sending data in one direction, technology developed at </w:t>
      </w:r>
      <w:proofErr w:type="spellStart"/>
      <w:r w:rsidRPr="0070548F">
        <w:rPr>
          <w:lang w:val="en-GB"/>
        </w:rPr>
        <w:t>Fraunhofer</w:t>
      </w:r>
      <w:proofErr w:type="spellEnd"/>
      <w:r w:rsidRPr="0070548F">
        <w:rPr>
          <w:lang w:val="en-GB"/>
        </w:rPr>
        <w:t xml:space="preserve"> IPMS offers the possibility of a real-time capable and bidirectional, “full duplex” communication. </w:t>
      </w:r>
    </w:p>
    <w:p w14:paraId="0DD4B6CB" w14:textId="77777777" w:rsidR="00DA73B3" w:rsidRPr="0070548F" w:rsidRDefault="00DA73B3" w:rsidP="00DA73B3">
      <w:pPr>
        <w:pStyle w:val="Heading3"/>
        <w:rPr>
          <w:lang w:val="en-GB"/>
        </w:rPr>
      </w:pPr>
      <w:r w:rsidRPr="0070548F">
        <w:rPr>
          <w:lang w:val="en-GB"/>
        </w:rPr>
        <w:t>5.5.3</w:t>
      </w:r>
      <w:r w:rsidRPr="0070548F">
        <w:rPr>
          <w:lang w:val="en-GB"/>
        </w:rPr>
        <w:tab/>
        <w:t>Hyperion technologies</w:t>
      </w:r>
    </w:p>
    <w:p w14:paraId="34755114" w14:textId="77777777" w:rsidR="00DA73B3" w:rsidRPr="0070548F" w:rsidRDefault="00DA73B3" w:rsidP="00DA73B3">
      <w:pPr>
        <w:rPr>
          <w:spacing w:val="-2"/>
          <w:lang w:val="en-GB"/>
        </w:rPr>
      </w:pPr>
      <w:r w:rsidRPr="0070548F">
        <w:rPr>
          <w:spacing w:val="-2"/>
          <w:lang w:val="en-GB"/>
        </w:rPr>
        <w:t xml:space="preserve">Hyperion technologies, a Turkish start-up company, develops cutting-edge optical wireless communication-based solutions to empower next generation wireless networks both at access and backhaul levels. The company contributed 802.15.7r1 standardization project and continues to attend 802.11 light communications and 802.15.13 optical wireless communication standardization groups. </w:t>
      </w:r>
    </w:p>
    <w:p w14:paraId="13B4431C" w14:textId="77777777" w:rsidR="00DA73B3" w:rsidRPr="0070548F" w:rsidRDefault="00DA73B3" w:rsidP="00DA73B3">
      <w:pPr>
        <w:pStyle w:val="Heading3"/>
        <w:rPr>
          <w:lang w:val="en-GB"/>
        </w:rPr>
      </w:pPr>
      <w:r w:rsidRPr="0070548F">
        <w:rPr>
          <w:lang w:val="en-GB"/>
        </w:rPr>
        <w:t>5.5.4</w:t>
      </w:r>
      <w:r w:rsidRPr="0070548F">
        <w:rPr>
          <w:lang w:val="en-GB"/>
        </w:rPr>
        <w:tab/>
      </w:r>
      <w:proofErr w:type="spellStart"/>
      <w:r w:rsidRPr="0070548F">
        <w:rPr>
          <w:lang w:val="en-GB"/>
        </w:rPr>
        <w:t>Lucibel</w:t>
      </w:r>
      <w:proofErr w:type="spellEnd"/>
    </w:p>
    <w:p w14:paraId="057F50A8" w14:textId="67DEA9D8" w:rsidR="00DA73B3" w:rsidRPr="0070548F" w:rsidRDefault="00DA73B3" w:rsidP="00DA73B3">
      <w:pPr>
        <w:rPr>
          <w:spacing w:val="-2"/>
          <w:lang w:val="en-GB"/>
        </w:rPr>
      </w:pPr>
      <w:proofErr w:type="spellStart"/>
      <w:r w:rsidRPr="0070548F">
        <w:rPr>
          <w:spacing w:val="-2"/>
          <w:lang w:val="en-GB"/>
        </w:rPr>
        <w:t>Lucibel</w:t>
      </w:r>
      <w:proofErr w:type="spellEnd"/>
      <w:r w:rsidRPr="0070548F">
        <w:rPr>
          <w:spacing w:val="-2"/>
          <w:lang w:val="en-GB"/>
        </w:rPr>
        <w:t xml:space="preserve">, a French company that specializes in the design of new-generation lighting solutions based on the LED technology, have developed and are in the process of marketing Europe’s first, fully industrialized </w:t>
      </w:r>
      <w:proofErr w:type="spellStart"/>
      <w:r w:rsidRPr="0070548F">
        <w:rPr>
          <w:spacing w:val="-2"/>
          <w:lang w:val="en-GB"/>
        </w:rPr>
        <w:t>LiFi</w:t>
      </w:r>
      <w:proofErr w:type="spellEnd"/>
      <w:r w:rsidRPr="0070548F">
        <w:rPr>
          <w:spacing w:val="-2"/>
          <w:lang w:val="en-GB"/>
        </w:rPr>
        <w:t xml:space="preserve"> luminaire: Ores </w:t>
      </w:r>
      <w:proofErr w:type="spellStart"/>
      <w:r w:rsidRPr="0070548F">
        <w:rPr>
          <w:spacing w:val="-2"/>
          <w:lang w:val="en-GB"/>
        </w:rPr>
        <w:t>LiFi</w:t>
      </w:r>
      <w:proofErr w:type="spellEnd"/>
      <w:r w:rsidRPr="0070548F">
        <w:rPr>
          <w:spacing w:val="-2"/>
          <w:lang w:val="en-GB"/>
        </w:rPr>
        <w:t xml:space="preserve"> [5]. The </w:t>
      </w:r>
      <w:proofErr w:type="spellStart"/>
      <w:r w:rsidRPr="0070548F">
        <w:rPr>
          <w:spacing w:val="-2"/>
          <w:lang w:val="en-GB"/>
        </w:rPr>
        <w:t>Lucibel</w:t>
      </w:r>
      <w:proofErr w:type="spellEnd"/>
      <w:r w:rsidRPr="0070548F">
        <w:rPr>
          <w:spacing w:val="-2"/>
          <w:lang w:val="en-GB"/>
        </w:rPr>
        <w:t xml:space="preserve"> </w:t>
      </w:r>
      <w:proofErr w:type="spellStart"/>
      <w:r w:rsidRPr="0070548F">
        <w:rPr>
          <w:spacing w:val="-2"/>
          <w:lang w:val="en-GB"/>
        </w:rPr>
        <w:t>LiFi</w:t>
      </w:r>
      <w:proofErr w:type="spellEnd"/>
      <w:r w:rsidRPr="0070548F">
        <w:rPr>
          <w:spacing w:val="-2"/>
          <w:lang w:val="en-GB"/>
        </w:rPr>
        <w:t xml:space="preserve"> solution enables the deployment of a full wireless network through a bidirectional line rate up to 42 Mbit/s. The </w:t>
      </w:r>
      <w:proofErr w:type="spellStart"/>
      <w:r w:rsidRPr="0070548F">
        <w:rPr>
          <w:spacing w:val="-2"/>
          <w:lang w:val="en-GB"/>
        </w:rPr>
        <w:t>Lucibel</w:t>
      </w:r>
      <w:proofErr w:type="spellEnd"/>
      <w:r w:rsidRPr="0070548F">
        <w:rPr>
          <w:spacing w:val="-2"/>
          <w:lang w:val="en-GB"/>
        </w:rPr>
        <w:t xml:space="preserve"> </w:t>
      </w:r>
      <w:proofErr w:type="spellStart"/>
      <w:r w:rsidRPr="0070548F">
        <w:rPr>
          <w:spacing w:val="-2"/>
          <w:lang w:val="en-GB"/>
        </w:rPr>
        <w:t>LiFi</w:t>
      </w:r>
      <w:proofErr w:type="spellEnd"/>
      <w:r w:rsidRPr="0070548F">
        <w:rPr>
          <w:spacing w:val="-2"/>
          <w:lang w:val="en-GB"/>
        </w:rPr>
        <w:t xml:space="preserve"> system offers high</w:t>
      </w:r>
      <w:r w:rsidR="00734EE5">
        <w:rPr>
          <w:spacing w:val="-2"/>
          <w:lang w:val="en-GB"/>
        </w:rPr>
        <w:noBreakHyphen/>
      </w:r>
      <w:r w:rsidRPr="0070548F">
        <w:rPr>
          <w:spacing w:val="-2"/>
          <w:lang w:val="en-GB"/>
        </w:rPr>
        <w:t xml:space="preserve">speed mobile connectivity within a network while supporting multiple access and the “handover.” Each </w:t>
      </w:r>
      <w:proofErr w:type="spellStart"/>
      <w:r w:rsidRPr="0070548F">
        <w:rPr>
          <w:spacing w:val="-2"/>
          <w:lang w:val="en-GB"/>
        </w:rPr>
        <w:t>LiFi</w:t>
      </w:r>
      <w:proofErr w:type="spellEnd"/>
      <w:r w:rsidRPr="0070548F">
        <w:rPr>
          <w:spacing w:val="-2"/>
          <w:lang w:val="en-GB"/>
        </w:rPr>
        <w:t xml:space="preserve"> luminaire can simultaneously serve multiple (up to eight) </w:t>
      </w:r>
      <w:proofErr w:type="spellStart"/>
      <w:r w:rsidRPr="0070548F">
        <w:rPr>
          <w:spacing w:val="-2"/>
          <w:lang w:val="en-GB"/>
        </w:rPr>
        <w:t>LiFi</w:t>
      </w:r>
      <w:proofErr w:type="spellEnd"/>
      <w:r w:rsidRPr="0070548F">
        <w:rPr>
          <w:spacing w:val="-2"/>
          <w:lang w:val="en-GB"/>
        </w:rPr>
        <w:t xml:space="preserve"> stations. The implemented handover functionality allows users to keep automatically a stable connection from one luminaire to another. </w:t>
      </w:r>
      <w:proofErr w:type="spellStart"/>
      <w:r w:rsidRPr="0070548F">
        <w:rPr>
          <w:spacing w:val="-2"/>
          <w:lang w:val="en-GB"/>
        </w:rPr>
        <w:t>Sogeprom</w:t>
      </w:r>
      <w:proofErr w:type="spellEnd"/>
      <w:r w:rsidRPr="0070548F">
        <w:rPr>
          <w:spacing w:val="-2"/>
          <w:lang w:val="en-GB"/>
        </w:rPr>
        <w:t xml:space="preserve">, major property developer subsidiary of </w:t>
      </w:r>
      <w:proofErr w:type="spellStart"/>
      <w:r w:rsidRPr="0070548F">
        <w:rPr>
          <w:spacing w:val="-2"/>
          <w:lang w:val="en-GB"/>
        </w:rPr>
        <w:t>Société</w:t>
      </w:r>
      <w:proofErr w:type="spellEnd"/>
      <w:r w:rsidRPr="0070548F">
        <w:rPr>
          <w:spacing w:val="-2"/>
          <w:lang w:val="en-GB"/>
        </w:rPr>
        <w:t xml:space="preserve"> </w:t>
      </w:r>
      <w:proofErr w:type="spellStart"/>
      <w:r w:rsidRPr="0070548F">
        <w:rPr>
          <w:spacing w:val="-2"/>
          <w:lang w:val="en-GB"/>
        </w:rPr>
        <w:t>Générale</w:t>
      </w:r>
      <w:proofErr w:type="spellEnd"/>
      <w:r w:rsidRPr="0070548F">
        <w:rPr>
          <w:spacing w:val="-2"/>
          <w:lang w:val="en-GB"/>
        </w:rPr>
        <w:t xml:space="preserve"> Group, was the first user to test the </w:t>
      </w:r>
      <w:proofErr w:type="spellStart"/>
      <w:r w:rsidRPr="0070548F">
        <w:rPr>
          <w:spacing w:val="-2"/>
          <w:lang w:val="en-GB"/>
        </w:rPr>
        <w:t>LiFi</w:t>
      </w:r>
      <w:proofErr w:type="spellEnd"/>
      <w:r w:rsidRPr="0070548F">
        <w:rPr>
          <w:spacing w:val="-2"/>
          <w:lang w:val="en-GB"/>
        </w:rPr>
        <w:t xml:space="preserve"> high bandwidth in its Parisian premises by installing the first </w:t>
      </w:r>
      <w:proofErr w:type="spellStart"/>
      <w:r w:rsidRPr="0070548F">
        <w:rPr>
          <w:spacing w:val="-2"/>
          <w:lang w:val="en-GB"/>
        </w:rPr>
        <w:t>Lucibel</w:t>
      </w:r>
      <w:proofErr w:type="spellEnd"/>
      <w:r w:rsidRPr="0070548F">
        <w:rPr>
          <w:spacing w:val="-2"/>
          <w:lang w:val="en-GB"/>
        </w:rPr>
        <w:t xml:space="preserve"> prototype. Microsoft is also implementing the </w:t>
      </w:r>
      <w:proofErr w:type="spellStart"/>
      <w:r w:rsidRPr="0070548F">
        <w:rPr>
          <w:spacing w:val="-2"/>
          <w:lang w:val="en-GB"/>
        </w:rPr>
        <w:t>LiFi</w:t>
      </w:r>
      <w:proofErr w:type="spellEnd"/>
      <w:r w:rsidRPr="0070548F">
        <w:rPr>
          <w:spacing w:val="-2"/>
          <w:lang w:val="en-GB"/>
        </w:rPr>
        <w:t xml:space="preserve"> solution at its innovation centre in </w:t>
      </w:r>
      <w:proofErr w:type="spellStart"/>
      <w:r w:rsidRPr="0070548F">
        <w:rPr>
          <w:spacing w:val="-2"/>
          <w:lang w:val="en-GB"/>
        </w:rPr>
        <w:t>Issy</w:t>
      </w:r>
      <w:proofErr w:type="spellEnd"/>
      <w:r w:rsidRPr="0070548F">
        <w:rPr>
          <w:spacing w:val="-2"/>
          <w:lang w:val="en-GB"/>
        </w:rPr>
        <w:t>-les-</w:t>
      </w:r>
      <w:proofErr w:type="spellStart"/>
      <w:r w:rsidRPr="0070548F">
        <w:rPr>
          <w:spacing w:val="-2"/>
          <w:lang w:val="en-GB"/>
        </w:rPr>
        <w:t>Moulineaux</w:t>
      </w:r>
      <w:proofErr w:type="spellEnd"/>
      <w:r w:rsidRPr="0070548F">
        <w:rPr>
          <w:spacing w:val="-2"/>
          <w:lang w:val="en-GB"/>
        </w:rPr>
        <w:t xml:space="preserve"> in order to provide the next generation of wireless connectivity for its customers.</w:t>
      </w:r>
    </w:p>
    <w:p w14:paraId="0045FB73" w14:textId="77777777" w:rsidR="00DA73B3" w:rsidRPr="0070548F" w:rsidRDefault="00DA73B3" w:rsidP="00DA73B3">
      <w:pPr>
        <w:pStyle w:val="Heading3"/>
        <w:rPr>
          <w:lang w:val="en-GB"/>
        </w:rPr>
      </w:pPr>
      <w:r w:rsidRPr="0070548F">
        <w:rPr>
          <w:lang w:val="en-GB"/>
        </w:rPr>
        <w:t>5.5.5</w:t>
      </w:r>
      <w:r w:rsidRPr="0070548F">
        <w:rPr>
          <w:lang w:val="en-GB"/>
        </w:rPr>
        <w:tab/>
      </w:r>
      <w:proofErr w:type="spellStart"/>
      <w:r w:rsidRPr="0070548F">
        <w:rPr>
          <w:lang w:val="en-GB"/>
        </w:rPr>
        <w:t>Luciom</w:t>
      </w:r>
      <w:proofErr w:type="spellEnd"/>
    </w:p>
    <w:p w14:paraId="17CC2A05" w14:textId="77777777" w:rsidR="00DA73B3" w:rsidRPr="0070548F" w:rsidRDefault="00DA73B3" w:rsidP="00DA73B3">
      <w:pPr>
        <w:rPr>
          <w:lang w:val="en-GB"/>
        </w:rPr>
      </w:pPr>
      <w:r w:rsidRPr="0070548F">
        <w:rPr>
          <w:lang w:val="en-GB"/>
        </w:rPr>
        <w:t>LUCIOM is a French start-up company created in October 2012. The company has several products in their portfolio such as:</w:t>
      </w:r>
    </w:p>
    <w:p w14:paraId="0E74C0FC" w14:textId="77777777" w:rsidR="00DA73B3" w:rsidRPr="0070548F" w:rsidRDefault="00DA73B3" w:rsidP="00DA73B3">
      <w:pPr>
        <w:pStyle w:val="enumlev1"/>
        <w:rPr>
          <w:lang w:val="en-GB"/>
        </w:rPr>
      </w:pPr>
      <w:r w:rsidRPr="0070548F">
        <w:rPr>
          <w:lang w:val="en-GB"/>
        </w:rPr>
        <w:t>–</w:t>
      </w:r>
      <w:r w:rsidRPr="0070548F">
        <w:rPr>
          <w:lang w:val="en-GB"/>
        </w:rPr>
        <w:tab/>
        <w:t>Geo VLC: low bandwidth transmitter/receiver kits for indoor location with different functionality.</w:t>
      </w:r>
    </w:p>
    <w:p w14:paraId="301C4A1D" w14:textId="77777777" w:rsidR="00DA73B3" w:rsidRPr="0070548F" w:rsidRDefault="00DA73B3" w:rsidP="00DA73B3">
      <w:pPr>
        <w:pStyle w:val="enumlev1"/>
        <w:rPr>
          <w:lang w:val="en-GB"/>
        </w:rPr>
      </w:pPr>
      <w:r w:rsidRPr="0070548F">
        <w:rPr>
          <w:lang w:val="en-GB"/>
        </w:rPr>
        <w:t>–</w:t>
      </w:r>
      <w:r w:rsidRPr="0070548F">
        <w:rPr>
          <w:lang w:val="en-GB"/>
        </w:rPr>
        <w:tab/>
        <w:t xml:space="preserve">High data rate solutions with LED </w:t>
      </w:r>
      <w:proofErr w:type="spellStart"/>
      <w:r w:rsidRPr="0070548F">
        <w:rPr>
          <w:lang w:val="en-GB"/>
        </w:rPr>
        <w:t>LiFi</w:t>
      </w:r>
      <w:proofErr w:type="spellEnd"/>
      <w:r w:rsidRPr="0070548F">
        <w:rPr>
          <w:lang w:val="en-GB"/>
        </w:rPr>
        <w:t xml:space="preserve"> internet transmitters and USB </w:t>
      </w:r>
      <w:proofErr w:type="spellStart"/>
      <w:r w:rsidRPr="0070548F">
        <w:rPr>
          <w:lang w:val="en-GB"/>
        </w:rPr>
        <w:t>LiFi</w:t>
      </w:r>
      <w:proofErr w:type="spellEnd"/>
      <w:r w:rsidRPr="0070548F">
        <w:rPr>
          <w:lang w:val="en-GB"/>
        </w:rPr>
        <w:t>/infrared dongles providing data rates of 20 Mbit/s (downlink) and 5 Mbit/s (uplink).</w:t>
      </w:r>
    </w:p>
    <w:p w14:paraId="4853F9E8" w14:textId="77777777" w:rsidR="00DA73B3" w:rsidRPr="0070548F" w:rsidRDefault="00DA73B3" w:rsidP="00DA73B3">
      <w:pPr>
        <w:pStyle w:val="Heading3"/>
        <w:rPr>
          <w:lang w:val="en-GB"/>
        </w:rPr>
      </w:pPr>
      <w:r w:rsidRPr="0070548F">
        <w:rPr>
          <w:lang w:val="en-GB"/>
        </w:rPr>
        <w:t>5.5.6</w:t>
      </w:r>
      <w:r w:rsidRPr="0070548F">
        <w:rPr>
          <w:lang w:val="en-GB"/>
        </w:rPr>
        <w:tab/>
        <w:t>LVX system</w:t>
      </w:r>
    </w:p>
    <w:p w14:paraId="58A70E40" w14:textId="77777777" w:rsidR="00DA73B3" w:rsidRPr="0070548F" w:rsidRDefault="00DA73B3" w:rsidP="00DA73B3">
      <w:pPr>
        <w:rPr>
          <w:lang w:val="en-GB"/>
        </w:rPr>
      </w:pPr>
      <w:r w:rsidRPr="0070548F">
        <w:rPr>
          <w:lang w:val="en-GB"/>
        </w:rPr>
        <w:t xml:space="preserve">LVX System is a US company based in Kennedy Space </w:t>
      </w:r>
      <w:proofErr w:type="spellStart"/>
      <w:r w:rsidRPr="0070548F">
        <w:rPr>
          <w:lang w:val="en-GB"/>
        </w:rPr>
        <w:t>Center</w:t>
      </w:r>
      <w:proofErr w:type="spellEnd"/>
      <w:r w:rsidRPr="0070548F">
        <w:rPr>
          <w:lang w:val="en-GB"/>
        </w:rPr>
        <w:t xml:space="preserve"> with a patented technology offering high quality LED light systems that also securely stream high-speed data. They have recently signed a Space Act Agreement with NASA.</w:t>
      </w:r>
    </w:p>
    <w:p w14:paraId="1BDA8658" w14:textId="77777777" w:rsidR="00DA73B3" w:rsidRPr="0070548F" w:rsidRDefault="00DA73B3" w:rsidP="00DA73B3">
      <w:pPr>
        <w:pStyle w:val="Heading3"/>
        <w:rPr>
          <w:lang w:val="en-GB"/>
        </w:rPr>
      </w:pPr>
      <w:r w:rsidRPr="0070548F">
        <w:rPr>
          <w:lang w:val="en-GB"/>
        </w:rPr>
        <w:lastRenderedPageBreak/>
        <w:t>5.5.7</w:t>
      </w:r>
      <w:r w:rsidRPr="0070548F">
        <w:rPr>
          <w:lang w:val="en-GB"/>
        </w:rPr>
        <w:tab/>
      </w:r>
      <w:proofErr w:type="spellStart"/>
      <w:proofErr w:type="gramStart"/>
      <w:r w:rsidRPr="0070548F">
        <w:rPr>
          <w:lang w:val="en-GB"/>
        </w:rPr>
        <w:t>pureLiFi</w:t>
      </w:r>
      <w:proofErr w:type="spellEnd"/>
      <w:proofErr w:type="gramEnd"/>
    </w:p>
    <w:p w14:paraId="29609053" w14:textId="1124C1AB" w:rsidR="00DA73B3" w:rsidRPr="0070548F" w:rsidRDefault="00DA73B3" w:rsidP="00DA73B3">
      <w:pPr>
        <w:rPr>
          <w:lang w:val="en-GB"/>
        </w:rPr>
      </w:pPr>
      <w:proofErr w:type="spellStart"/>
      <w:proofErr w:type="gramStart"/>
      <w:r w:rsidRPr="0070548F">
        <w:rPr>
          <w:lang w:val="en-GB"/>
        </w:rPr>
        <w:t>pureLiFi</w:t>
      </w:r>
      <w:proofErr w:type="spellEnd"/>
      <w:proofErr w:type="gramEnd"/>
      <w:r w:rsidRPr="0070548F">
        <w:rPr>
          <w:lang w:val="en-GB"/>
        </w:rPr>
        <w:t xml:space="preserve"> is a start-up company founded in 2012 by </w:t>
      </w:r>
      <w:proofErr w:type="spellStart"/>
      <w:r w:rsidRPr="0070548F">
        <w:rPr>
          <w:lang w:val="en-GB"/>
        </w:rPr>
        <w:t>Prof.</w:t>
      </w:r>
      <w:proofErr w:type="spellEnd"/>
      <w:r w:rsidRPr="0070548F">
        <w:rPr>
          <w:lang w:val="en-GB"/>
        </w:rPr>
        <w:t xml:space="preserve"> Haas of the University of Edinburgh to market visible light communication technology after four years of extensive research. The company first developed a ceiling unit called Li-Flame capable of 10 Mb</w:t>
      </w:r>
      <w:r w:rsidR="00911846">
        <w:rPr>
          <w:lang w:val="en-GB"/>
        </w:rPr>
        <w:t>it/</w:t>
      </w:r>
      <w:r w:rsidRPr="0070548F">
        <w:rPr>
          <w:lang w:val="en-GB"/>
        </w:rPr>
        <w:t>s downlink and 10 Mb</w:t>
      </w:r>
      <w:r w:rsidR="00911846">
        <w:rPr>
          <w:lang w:val="en-GB"/>
        </w:rPr>
        <w:t>it/</w:t>
      </w:r>
      <w:r w:rsidRPr="0070548F">
        <w:rPr>
          <w:lang w:val="en-GB"/>
        </w:rPr>
        <w:t xml:space="preserve">s uplink communication with a range of up to 3 m using standard LED light fixtures. </w:t>
      </w:r>
      <w:proofErr w:type="spellStart"/>
      <w:proofErr w:type="gramStart"/>
      <w:r w:rsidRPr="0070548F">
        <w:rPr>
          <w:lang w:val="en-GB"/>
        </w:rPr>
        <w:t>pureLiFi</w:t>
      </w:r>
      <w:proofErr w:type="spellEnd"/>
      <w:proofErr w:type="gramEnd"/>
      <w:r w:rsidRPr="0070548F">
        <w:rPr>
          <w:lang w:val="en-GB"/>
        </w:rPr>
        <w:t xml:space="preserve"> has now evolved the Li-Flame into the </w:t>
      </w:r>
      <w:proofErr w:type="spellStart"/>
      <w:r w:rsidRPr="0070548F">
        <w:rPr>
          <w:lang w:val="en-GB"/>
        </w:rPr>
        <w:t>LiFi</w:t>
      </w:r>
      <w:proofErr w:type="spellEnd"/>
      <w:r w:rsidRPr="0070548F">
        <w:rPr>
          <w:lang w:val="en-GB"/>
        </w:rPr>
        <w:t xml:space="preserve">-X, a new generation of drivers and receivers that were introduced at the 2016 Mobile World Congress. </w:t>
      </w:r>
      <w:proofErr w:type="spellStart"/>
      <w:r w:rsidRPr="0070548F">
        <w:rPr>
          <w:lang w:val="en-GB"/>
        </w:rPr>
        <w:t>LiFi</w:t>
      </w:r>
      <w:proofErr w:type="spellEnd"/>
      <w:r w:rsidRPr="0070548F">
        <w:rPr>
          <w:lang w:val="en-GB"/>
        </w:rPr>
        <w:t xml:space="preserve">-X provides an access point that connects to any </w:t>
      </w:r>
      <w:proofErr w:type="spellStart"/>
      <w:r w:rsidRPr="0070548F">
        <w:rPr>
          <w:lang w:val="en-GB"/>
        </w:rPr>
        <w:t>LiFi</w:t>
      </w:r>
      <w:proofErr w:type="spellEnd"/>
      <w:r w:rsidRPr="0070548F">
        <w:rPr>
          <w:lang w:val="en-GB"/>
        </w:rPr>
        <w:t xml:space="preserve"> enabled LED light. It offers full duplex communication with a 40 Mb</w:t>
      </w:r>
      <w:r w:rsidR="00911846">
        <w:rPr>
          <w:lang w:val="en-GB"/>
        </w:rPr>
        <w:t>it/</w:t>
      </w:r>
      <w:r w:rsidRPr="0070548F">
        <w:rPr>
          <w:lang w:val="en-GB"/>
        </w:rPr>
        <w:t>s downlink and 40 Mb</w:t>
      </w:r>
      <w:r w:rsidR="00911846">
        <w:rPr>
          <w:lang w:val="en-GB"/>
        </w:rPr>
        <w:t>it/</w:t>
      </w:r>
      <w:r w:rsidRPr="0070548F">
        <w:rPr>
          <w:lang w:val="en-GB"/>
        </w:rPr>
        <w:t xml:space="preserve">s uplink as well as full mobility and multiple users per </w:t>
      </w:r>
      <w:proofErr w:type="spellStart"/>
      <w:r w:rsidRPr="0070548F">
        <w:rPr>
          <w:lang w:val="en-GB"/>
        </w:rPr>
        <w:t>LiFi</w:t>
      </w:r>
      <w:proofErr w:type="spellEnd"/>
      <w:r w:rsidRPr="0070548F">
        <w:rPr>
          <w:lang w:val="en-GB"/>
        </w:rPr>
        <w:t xml:space="preserve"> Access Point.</w:t>
      </w:r>
    </w:p>
    <w:p w14:paraId="788D7606" w14:textId="77777777" w:rsidR="00DA73B3" w:rsidRPr="0070548F" w:rsidRDefault="00DA73B3" w:rsidP="00DA73B3">
      <w:pPr>
        <w:pStyle w:val="Heading3"/>
        <w:rPr>
          <w:lang w:val="en-GB"/>
        </w:rPr>
      </w:pPr>
      <w:r w:rsidRPr="0070548F">
        <w:rPr>
          <w:lang w:val="en-GB"/>
        </w:rPr>
        <w:t>5.5.8</w:t>
      </w:r>
      <w:r w:rsidRPr="0070548F">
        <w:rPr>
          <w:lang w:val="en-GB"/>
        </w:rPr>
        <w:tab/>
      </w:r>
      <w:proofErr w:type="spellStart"/>
      <w:r w:rsidRPr="0070548F">
        <w:rPr>
          <w:lang w:val="en-GB"/>
        </w:rPr>
        <w:t>Velmenni</w:t>
      </w:r>
      <w:proofErr w:type="spellEnd"/>
    </w:p>
    <w:p w14:paraId="65F5B505" w14:textId="77777777" w:rsidR="00DA73B3" w:rsidRPr="0070548F" w:rsidRDefault="00DA73B3" w:rsidP="00DA73B3">
      <w:pPr>
        <w:rPr>
          <w:lang w:val="en-GB"/>
        </w:rPr>
      </w:pPr>
      <w:proofErr w:type="spellStart"/>
      <w:r w:rsidRPr="0070548F">
        <w:rPr>
          <w:lang w:val="en-GB"/>
        </w:rPr>
        <w:t>Velmenni</w:t>
      </w:r>
      <w:proofErr w:type="spellEnd"/>
      <w:r w:rsidRPr="0070548F">
        <w:rPr>
          <w:lang w:val="en-GB"/>
        </w:rPr>
        <w:t xml:space="preserve"> is an Estonian start-up company that had successful trials of the </w:t>
      </w:r>
      <w:proofErr w:type="spellStart"/>
      <w:r w:rsidRPr="0070548F">
        <w:rPr>
          <w:lang w:val="en-GB"/>
        </w:rPr>
        <w:t>LiFi</w:t>
      </w:r>
      <w:proofErr w:type="spellEnd"/>
      <w:r w:rsidRPr="0070548F">
        <w:rPr>
          <w:lang w:val="en-GB"/>
        </w:rPr>
        <w:t xml:space="preserve"> technology in various offices and industrial environment in Tallinn, Estonia and are presently doing numerous pilot projects to utilize Visible Light Communication in diverse industrial contexts (in collaboration with Airbus to test the technology on the airplanes). The prototype consists of a LED transceiver and an external photodetector receiver that is connected to a laptop via USB. The system works in duplex regime (uplink and downlink) and the reported data rates go as fast as 1 </w:t>
      </w:r>
      <w:proofErr w:type="spellStart"/>
      <w:r w:rsidRPr="0070548F">
        <w:rPr>
          <w:lang w:val="en-GB"/>
        </w:rPr>
        <w:t>Gbit</w:t>
      </w:r>
      <w:proofErr w:type="spellEnd"/>
      <w:r w:rsidRPr="0070548F">
        <w:rPr>
          <w:lang w:val="en-GB"/>
        </w:rPr>
        <w:t xml:space="preserve">/s. The demonstrated distances between </w:t>
      </w:r>
      <w:proofErr w:type="spellStart"/>
      <w:r w:rsidRPr="0070548F">
        <w:rPr>
          <w:lang w:val="en-GB"/>
        </w:rPr>
        <w:t>Tx</w:t>
      </w:r>
      <w:proofErr w:type="spellEnd"/>
      <w:r w:rsidRPr="0070548F">
        <w:rPr>
          <w:lang w:val="en-GB"/>
        </w:rPr>
        <w:t>-Rx are several tens of cm. However, it will take some years before the prototype becomes a commercial product.</w:t>
      </w:r>
    </w:p>
    <w:p w14:paraId="3EDA459C" w14:textId="77777777" w:rsidR="00343A0B" w:rsidRPr="00F05F67" w:rsidRDefault="00343A0B" w:rsidP="00343A0B">
      <w:pPr>
        <w:pStyle w:val="Heading3"/>
        <w:rPr>
          <w:rFonts w:eastAsiaTheme="minorEastAsia"/>
        </w:rPr>
      </w:pPr>
      <w:r w:rsidRPr="00F05F67">
        <w:rPr>
          <w:rFonts w:eastAsiaTheme="minorEastAsia"/>
        </w:rPr>
        <w:t>5.5.9</w:t>
      </w:r>
      <w:r>
        <w:rPr>
          <w:rFonts w:eastAsiaTheme="minorEastAsia"/>
        </w:rPr>
        <w:tab/>
      </w:r>
      <w:proofErr w:type="spellStart"/>
      <w:r w:rsidRPr="00F05F67">
        <w:rPr>
          <w:rFonts w:eastAsiaTheme="minorEastAsia"/>
        </w:rPr>
        <w:t>Tsinghua</w:t>
      </w:r>
      <w:proofErr w:type="spellEnd"/>
      <w:r w:rsidRPr="00F05F67">
        <w:rPr>
          <w:rFonts w:eastAsiaTheme="minorEastAsia"/>
        </w:rPr>
        <w:t xml:space="preserve"> </w:t>
      </w:r>
      <w:proofErr w:type="spellStart"/>
      <w:r w:rsidRPr="00F05F67">
        <w:rPr>
          <w:rFonts w:eastAsiaTheme="minorEastAsia"/>
        </w:rPr>
        <w:t>advanced</w:t>
      </w:r>
      <w:proofErr w:type="spellEnd"/>
      <w:r w:rsidRPr="00F05F67">
        <w:rPr>
          <w:rFonts w:eastAsiaTheme="minorEastAsia"/>
        </w:rPr>
        <w:t xml:space="preserve"> </w:t>
      </w:r>
      <w:proofErr w:type="spellStart"/>
      <w:r w:rsidRPr="00F05F67">
        <w:rPr>
          <w:rFonts w:eastAsiaTheme="minorEastAsia"/>
        </w:rPr>
        <w:t>integrated</w:t>
      </w:r>
      <w:proofErr w:type="spellEnd"/>
      <w:r w:rsidRPr="00F05F67">
        <w:rPr>
          <w:rFonts w:eastAsiaTheme="minorEastAsia"/>
        </w:rPr>
        <w:t xml:space="preserve"> visible light and power line communication system </w:t>
      </w:r>
    </w:p>
    <w:p w14:paraId="56AD4537" w14:textId="2D1DF732" w:rsidR="00343A0B" w:rsidRPr="00F05F67" w:rsidRDefault="00343A0B" w:rsidP="00343A0B">
      <w:pPr>
        <w:rPr>
          <w:rFonts w:eastAsiaTheme="minorEastAsia"/>
        </w:rPr>
      </w:pPr>
      <w:proofErr w:type="spellStart"/>
      <w:r w:rsidRPr="00F05F67">
        <w:rPr>
          <w:rFonts w:eastAsiaTheme="minorEastAsia"/>
        </w:rPr>
        <w:t>Tsinghua</w:t>
      </w:r>
      <w:proofErr w:type="spellEnd"/>
      <w:r w:rsidRPr="00F05F67">
        <w:rPr>
          <w:rFonts w:eastAsiaTheme="minorEastAsia"/>
        </w:rPr>
        <w:t xml:space="preserve"> </w:t>
      </w:r>
      <w:proofErr w:type="spellStart"/>
      <w:r w:rsidRPr="00F05F67">
        <w:rPr>
          <w:rFonts w:eastAsiaTheme="minorEastAsia"/>
        </w:rPr>
        <w:t>University</w:t>
      </w:r>
      <w:proofErr w:type="spellEnd"/>
      <w:r w:rsidRPr="00F05F67">
        <w:rPr>
          <w:rFonts w:eastAsiaTheme="minorEastAsia"/>
        </w:rPr>
        <w:t xml:space="preserve"> </w:t>
      </w:r>
      <w:proofErr w:type="spellStart"/>
      <w:r w:rsidRPr="00F05F67">
        <w:rPr>
          <w:rFonts w:eastAsiaTheme="minorEastAsia"/>
        </w:rPr>
        <w:t>is</w:t>
      </w:r>
      <w:proofErr w:type="spellEnd"/>
      <w:r w:rsidRPr="00F05F67">
        <w:rPr>
          <w:rFonts w:eastAsiaTheme="minorEastAsia"/>
        </w:rPr>
        <w:t xml:space="preserve"> a national </w:t>
      </w:r>
      <w:proofErr w:type="spellStart"/>
      <w:r w:rsidRPr="00F05F67">
        <w:rPr>
          <w:rFonts w:eastAsiaTheme="minorEastAsia"/>
        </w:rPr>
        <w:t>university</w:t>
      </w:r>
      <w:proofErr w:type="spellEnd"/>
      <w:r w:rsidRPr="00F05F67">
        <w:rPr>
          <w:rFonts w:eastAsiaTheme="minorEastAsia"/>
        </w:rPr>
        <w:t xml:space="preserve"> in China. </w:t>
      </w:r>
      <w:proofErr w:type="spellStart"/>
      <w:r w:rsidRPr="00F05F67">
        <w:rPr>
          <w:rFonts w:eastAsiaTheme="minorEastAsia"/>
        </w:rPr>
        <w:t>Tsinghua</w:t>
      </w:r>
      <w:proofErr w:type="spellEnd"/>
      <w:r w:rsidRPr="00F05F67">
        <w:rPr>
          <w:rFonts w:eastAsiaTheme="minorEastAsia"/>
        </w:rPr>
        <w:t xml:space="preserve"> </w:t>
      </w:r>
      <w:proofErr w:type="spellStart"/>
      <w:r>
        <w:rPr>
          <w:rFonts w:eastAsiaTheme="minorEastAsia"/>
        </w:rPr>
        <w:t>U</w:t>
      </w:r>
      <w:r w:rsidRPr="00F05F67">
        <w:rPr>
          <w:rFonts w:eastAsiaTheme="minorEastAsia"/>
        </w:rPr>
        <w:t>niversity</w:t>
      </w:r>
      <w:proofErr w:type="spellEnd"/>
      <w:r w:rsidRPr="00F05F67">
        <w:rPr>
          <w:rFonts w:eastAsiaTheme="minorEastAsia"/>
        </w:rPr>
        <w:t xml:space="preserve"> focus on the key </w:t>
      </w:r>
      <w:proofErr w:type="spellStart"/>
      <w:r w:rsidRPr="00F05F67">
        <w:t>techni</w:t>
      </w:r>
      <w:r>
        <w:t>cal</w:t>
      </w:r>
      <w:proofErr w:type="spellEnd"/>
      <w:r w:rsidRPr="00F05F67">
        <w:t xml:space="preserve"> </w:t>
      </w:r>
      <w:r w:rsidRPr="00F05F67">
        <w:rPr>
          <w:rFonts w:eastAsiaTheme="minorEastAsia"/>
        </w:rPr>
        <w:t xml:space="preserve">R&amp;D and </w:t>
      </w:r>
      <w:proofErr w:type="spellStart"/>
      <w:r w:rsidRPr="00F05F67">
        <w:rPr>
          <w:rFonts w:eastAsiaTheme="minorEastAsia"/>
        </w:rPr>
        <w:t>industrialization</w:t>
      </w:r>
      <w:proofErr w:type="spellEnd"/>
      <w:r w:rsidRPr="00F05F67">
        <w:rPr>
          <w:rFonts w:eastAsiaTheme="minorEastAsia"/>
        </w:rPr>
        <w:t xml:space="preserve"> of PLC and VLC. </w:t>
      </w:r>
      <w:proofErr w:type="spellStart"/>
      <w:r w:rsidRPr="00F05F67">
        <w:rPr>
          <w:rFonts w:eastAsiaTheme="minorEastAsia"/>
        </w:rPr>
        <w:t>After</w:t>
      </w:r>
      <w:proofErr w:type="spellEnd"/>
      <w:r w:rsidRPr="00F05F67">
        <w:rPr>
          <w:rFonts w:eastAsiaTheme="minorEastAsia"/>
        </w:rPr>
        <w:t xml:space="preserve"> </w:t>
      </w:r>
      <w:proofErr w:type="spellStart"/>
      <w:r w:rsidRPr="00F05F67">
        <w:rPr>
          <w:rFonts w:eastAsiaTheme="minorEastAsia"/>
        </w:rPr>
        <w:t>several</w:t>
      </w:r>
      <w:proofErr w:type="spellEnd"/>
      <w:r w:rsidRPr="00F05F67">
        <w:rPr>
          <w:rFonts w:eastAsiaTheme="minorEastAsia"/>
        </w:rPr>
        <w:t xml:space="preserve"> </w:t>
      </w:r>
      <w:proofErr w:type="spellStart"/>
      <w:r w:rsidRPr="00F05F67">
        <w:rPr>
          <w:rFonts w:eastAsiaTheme="minorEastAsia"/>
        </w:rPr>
        <w:t>years</w:t>
      </w:r>
      <w:proofErr w:type="spellEnd"/>
      <w:r w:rsidRPr="00F05F67">
        <w:rPr>
          <w:rFonts w:eastAsiaTheme="minorEastAsia"/>
        </w:rPr>
        <w:t xml:space="preserve"> R&amp;D, an </w:t>
      </w:r>
      <w:proofErr w:type="spellStart"/>
      <w:r w:rsidRPr="00F05F67">
        <w:rPr>
          <w:rFonts w:eastAsiaTheme="minorEastAsia"/>
        </w:rPr>
        <w:t>advanced</w:t>
      </w:r>
      <w:proofErr w:type="spellEnd"/>
      <w:r w:rsidRPr="00F05F67">
        <w:rPr>
          <w:rFonts w:eastAsiaTheme="minorEastAsia"/>
        </w:rPr>
        <w:t xml:space="preserve"> Integrated Visible Light and Power Line Communication</w:t>
      </w:r>
      <w:r w:rsidR="00911846">
        <w:rPr>
          <w:rStyle w:val="FootnoteReference"/>
          <w:rFonts w:eastAsiaTheme="minorEastAsia"/>
        </w:rPr>
        <w:footnoteReference w:id="1"/>
      </w:r>
      <w:r w:rsidRPr="00F05F67">
        <w:rPr>
          <w:rFonts w:eastAsiaTheme="minorEastAsia"/>
        </w:rPr>
        <w:t xml:space="preserve"> System </w:t>
      </w:r>
      <w:proofErr w:type="spellStart"/>
      <w:r w:rsidRPr="00F05F67">
        <w:rPr>
          <w:rFonts w:eastAsiaTheme="minorEastAsia"/>
        </w:rPr>
        <w:t>was</w:t>
      </w:r>
      <w:proofErr w:type="spellEnd"/>
      <w:r w:rsidRPr="00F05F67">
        <w:rPr>
          <w:rFonts w:eastAsiaTheme="minorEastAsia"/>
        </w:rPr>
        <w:t xml:space="preserve"> </w:t>
      </w:r>
      <w:proofErr w:type="spellStart"/>
      <w:r w:rsidRPr="00F05F67">
        <w:rPr>
          <w:rFonts w:eastAsiaTheme="minorEastAsia"/>
        </w:rPr>
        <w:t>proposed</w:t>
      </w:r>
      <w:proofErr w:type="spellEnd"/>
      <w:r w:rsidRPr="00F05F67">
        <w:rPr>
          <w:rFonts w:eastAsiaTheme="minorEastAsia"/>
        </w:rPr>
        <w:t xml:space="preserve">. The system </w:t>
      </w:r>
      <w:proofErr w:type="spellStart"/>
      <w:r w:rsidRPr="00F05F67">
        <w:rPr>
          <w:rFonts w:eastAsiaTheme="minorEastAsia"/>
        </w:rPr>
        <w:t>provides</w:t>
      </w:r>
      <w:proofErr w:type="spellEnd"/>
      <w:r w:rsidRPr="00F05F67">
        <w:rPr>
          <w:rFonts w:eastAsiaTheme="minorEastAsia"/>
        </w:rPr>
        <w:t xml:space="preserve"> a </w:t>
      </w:r>
      <w:proofErr w:type="spellStart"/>
      <w:r w:rsidRPr="00F05F67">
        <w:rPr>
          <w:rFonts w:eastAsiaTheme="minorEastAsia"/>
        </w:rPr>
        <w:t>unified</w:t>
      </w:r>
      <w:proofErr w:type="spellEnd"/>
      <w:r w:rsidRPr="00F05F67">
        <w:rPr>
          <w:rFonts w:eastAsiaTheme="minorEastAsia"/>
        </w:rPr>
        <w:t xml:space="preserve"> </w:t>
      </w:r>
      <w:proofErr w:type="spellStart"/>
      <w:r w:rsidRPr="00F05F67">
        <w:rPr>
          <w:rFonts w:eastAsiaTheme="minorEastAsia"/>
        </w:rPr>
        <w:t>framework</w:t>
      </w:r>
      <w:proofErr w:type="spellEnd"/>
      <w:r w:rsidRPr="00F05F67">
        <w:rPr>
          <w:rFonts w:eastAsiaTheme="minorEastAsia"/>
        </w:rPr>
        <w:t xml:space="preserve"> for signal </w:t>
      </w:r>
      <w:proofErr w:type="spellStart"/>
      <w:r w:rsidRPr="00F05F67">
        <w:rPr>
          <w:rFonts w:eastAsiaTheme="minorEastAsia"/>
        </w:rPr>
        <w:t>processing</w:t>
      </w:r>
      <w:proofErr w:type="spellEnd"/>
      <w:r w:rsidRPr="00F05F67">
        <w:rPr>
          <w:rFonts w:eastAsiaTheme="minorEastAsia"/>
        </w:rPr>
        <w:t xml:space="preserve"> in </w:t>
      </w:r>
      <w:proofErr w:type="spellStart"/>
      <w:r w:rsidRPr="00F05F67">
        <w:rPr>
          <w:rFonts w:eastAsiaTheme="minorEastAsia"/>
        </w:rPr>
        <w:t>both</w:t>
      </w:r>
      <w:proofErr w:type="spellEnd"/>
      <w:r w:rsidRPr="00F05F67">
        <w:rPr>
          <w:rFonts w:eastAsiaTheme="minorEastAsia"/>
        </w:rPr>
        <w:t xml:space="preserve"> </w:t>
      </w:r>
      <w:proofErr w:type="spellStart"/>
      <w:r w:rsidRPr="00F05F67">
        <w:rPr>
          <w:rFonts w:eastAsiaTheme="minorEastAsia"/>
        </w:rPr>
        <w:t>electrical</w:t>
      </w:r>
      <w:proofErr w:type="spellEnd"/>
      <w:r w:rsidRPr="00F05F67">
        <w:rPr>
          <w:rFonts w:eastAsiaTheme="minorEastAsia"/>
        </w:rPr>
        <w:t xml:space="preserve"> and </w:t>
      </w:r>
      <w:proofErr w:type="spellStart"/>
      <w:r w:rsidRPr="00F05F67">
        <w:rPr>
          <w:rFonts w:eastAsiaTheme="minorEastAsia"/>
        </w:rPr>
        <w:t>optical</w:t>
      </w:r>
      <w:proofErr w:type="spellEnd"/>
      <w:r w:rsidRPr="00F05F67">
        <w:rPr>
          <w:rFonts w:eastAsiaTheme="minorEastAsia"/>
        </w:rPr>
        <w:t xml:space="preserve"> </w:t>
      </w:r>
      <w:proofErr w:type="spellStart"/>
      <w:r w:rsidRPr="00F05F67">
        <w:rPr>
          <w:rFonts w:eastAsiaTheme="minorEastAsia"/>
        </w:rPr>
        <w:t>domains</w:t>
      </w:r>
      <w:proofErr w:type="spellEnd"/>
      <w:r w:rsidRPr="00F05F67">
        <w:rPr>
          <w:rFonts w:eastAsiaTheme="minorEastAsia"/>
        </w:rPr>
        <w:t xml:space="preserve">. It supports information services </w:t>
      </w:r>
      <w:proofErr w:type="spellStart"/>
      <w:r w:rsidRPr="00F05F67">
        <w:rPr>
          <w:rFonts w:eastAsiaTheme="minorEastAsia"/>
        </w:rPr>
        <w:t>without</w:t>
      </w:r>
      <w:proofErr w:type="spellEnd"/>
      <w:r w:rsidRPr="00F05F67">
        <w:rPr>
          <w:rFonts w:eastAsiaTheme="minorEastAsia"/>
        </w:rPr>
        <w:t xml:space="preserve"> </w:t>
      </w:r>
      <w:r>
        <w:rPr>
          <w:rFonts w:eastAsiaTheme="minorEastAsia"/>
        </w:rPr>
        <w:t xml:space="preserve">an </w:t>
      </w:r>
      <w:r w:rsidRPr="00F05F67">
        <w:rPr>
          <w:rFonts w:eastAsiaTheme="minorEastAsia"/>
        </w:rPr>
        <w:t xml:space="preserve">RF signal or at high RF </w:t>
      </w:r>
      <w:proofErr w:type="spellStart"/>
      <w:r w:rsidRPr="00F05F67">
        <w:rPr>
          <w:rFonts w:eastAsiaTheme="minorEastAsia"/>
        </w:rPr>
        <w:t>sensitivity</w:t>
      </w:r>
      <w:proofErr w:type="spellEnd"/>
      <w:r w:rsidRPr="00F05F67">
        <w:rPr>
          <w:rFonts w:eastAsiaTheme="minorEastAsia"/>
        </w:rPr>
        <w:t xml:space="preserve"> </w:t>
      </w:r>
      <w:proofErr w:type="spellStart"/>
      <w:r w:rsidRPr="00F05F67">
        <w:rPr>
          <w:rFonts w:eastAsiaTheme="minorEastAsia"/>
        </w:rPr>
        <w:t>environments</w:t>
      </w:r>
      <w:proofErr w:type="spellEnd"/>
      <w:r w:rsidRPr="00F05F67">
        <w:rPr>
          <w:rFonts w:eastAsiaTheme="minorEastAsia"/>
        </w:rPr>
        <w:t xml:space="preserve"> </w:t>
      </w:r>
      <w:proofErr w:type="spellStart"/>
      <w:r w:rsidRPr="00F05F67">
        <w:rPr>
          <w:rFonts w:eastAsiaTheme="minorEastAsia"/>
        </w:rPr>
        <w:t>such</w:t>
      </w:r>
      <w:proofErr w:type="spellEnd"/>
      <w:r w:rsidRPr="00F05F67">
        <w:rPr>
          <w:rFonts w:eastAsiaTheme="minorEastAsia"/>
        </w:rPr>
        <w:t xml:space="preserve"> as </w:t>
      </w:r>
      <w:proofErr w:type="spellStart"/>
      <w:r w:rsidRPr="00F05F67">
        <w:rPr>
          <w:rFonts w:eastAsiaTheme="minorEastAsia"/>
        </w:rPr>
        <w:t>deep</w:t>
      </w:r>
      <w:proofErr w:type="spellEnd"/>
      <w:r w:rsidRPr="00F05F67">
        <w:rPr>
          <w:rFonts w:eastAsiaTheme="minorEastAsia"/>
        </w:rPr>
        <w:t xml:space="preserve"> </w:t>
      </w:r>
      <w:proofErr w:type="spellStart"/>
      <w:r w:rsidRPr="00F05F67">
        <w:rPr>
          <w:rFonts w:eastAsiaTheme="minorEastAsia"/>
        </w:rPr>
        <w:t>mining</w:t>
      </w:r>
      <w:proofErr w:type="spellEnd"/>
      <w:r w:rsidRPr="00F05F67">
        <w:rPr>
          <w:rFonts w:eastAsiaTheme="minorEastAsia"/>
        </w:rPr>
        <w:t xml:space="preserve"> and power tunnels, power stations, </w:t>
      </w:r>
      <w:proofErr w:type="spellStart"/>
      <w:r w:rsidRPr="00F05F67">
        <w:rPr>
          <w:rFonts w:eastAsiaTheme="minorEastAsia"/>
        </w:rPr>
        <w:t>aircrafts</w:t>
      </w:r>
      <w:proofErr w:type="spellEnd"/>
      <w:r w:rsidRPr="00F05F67">
        <w:rPr>
          <w:rFonts w:eastAsiaTheme="minorEastAsia"/>
        </w:rPr>
        <w:t xml:space="preserve">, </w:t>
      </w:r>
      <w:proofErr w:type="spellStart"/>
      <w:r w:rsidRPr="00F05F67">
        <w:rPr>
          <w:rFonts w:eastAsiaTheme="minorEastAsia"/>
        </w:rPr>
        <w:t>factories</w:t>
      </w:r>
      <w:proofErr w:type="spellEnd"/>
      <w:r w:rsidRPr="00F05F67">
        <w:rPr>
          <w:rFonts w:eastAsiaTheme="minorEastAsia"/>
        </w:rPr>
        <w:t xml:space="preserve">, and </w:t>
      </w:r>
      <w:proofErr w:type="spellStart"/>
      <w:r w:rsidRPr="00F05F67">
        <w:rPr>
          <w:rFonts w:eastAsiaTheme="minorEastAsia"/>
        </w:rPr>
        <w:t>hospitals</w:t>
      </w:r>
      <w:proofErr w:type="spellEnd"/>
      <w:r w:rsidRPr="00F05F67">
        <w:rPr>
          <w:rFonts w:eastAsiaTheme="minorEastAsia"/>
        </w:rPr>
        <w:t>.</w:t>
      </w:r>
    </w:p>
    <w:p w14:paraId="50453D20" w14:textId="77777777" w:rsidR="00343A0B" w:rsidRPr="00F05F67" w:rsidRDefault="00343A0B" w:rsidP="00343A0B">
      <w:pPr>
        <w:rPr>
          <w:rFonts w:eastAsiaTheme="minorEastAsia"/>
        </w:rPr>
      </w:pPr>
      <w:r w:rsidRPr="00F05F67">
        <w:rPr>
          <w:rFonts w:eastAsiaTheme="minorEastAsia"/>
        </w:rPr>
        <w:t xml:space="preserve">The system </w:t>
      </w:r>
      <w:proofErr w:type="spellStart"/>
      <w:r>
        <w:rPr>
          <w:rFonts w:eastAsiaTheme="minorEastAsia"/>
        </w:rPr>
        <w:t>t</w:t>
      </w:r>
      <w:r w:rsidRPr="00F05F67">
        <w:rPr>
          <w:rFonts w:eastAsiaTheme="minorEastAsia"/>
        </w:rPr>
        <w:t>ak</w:t>
      </w:r>
      <w:r>
        <w:rPr>
          <w:rFonts w:eastAsiaTheme="minorEastAsia"/>
        </w:rPr>
        <w:t>es</w:t>
      </w:r>
      <w:proofErr w:type="spellEnd"/>
      <w:r w:rsidRPr="00F05F67">
        <w:rPr>
          <w:rFonts w:eastAsiaTheme="minorEastAsia"/>
        </w:rPr>
        <w:t xml:space="preserve"> </w:t>
      </w:r>
      <w:proofErr w:type="spellStart"/>
      <w:r w:rsidRPr="00F05F67">
        <w:rPr>
          <w:rFonts w:eastAsiaTheme="minorEastAsia"/>
        </w:rPr>
        <w:t>advantage</w:t>
      </w:r>
      <w:proofErr w:type="spellEnd"/>
      <w:r w:rsidRPr="00F05F67">
        <w:rPr>
          <w:rFonts w:eastAsiaTheme="minorEastAsia"/>
        </w:rPr>
        <w:t xml:space="preserve"> of the </w:t>
      </w:r>
      <w:proofErr w:type="spellStart"/>
      <w:r w:rsidRPr="00F05F67">
        <w:rPr>
          <w:rFonts w:eastAsiaTheme="minorEastAsia"/>
        </w:rPr>
        <w:t>natural</w:t>
      </w:r>
      <w:proofErr w:type="spellEnd"/>
      <w:r w:rsidRPr="00F05F67">
        <w:rPr>
          <w:rFonts w:eastAsiaTheme="minorEastAsia"/>
        </w:rPr>
        <w:t xml:space="preserve"> connections </w:t>
      </w:r>
      <w:proofErr w:type="spellStart"/>
      <w:r w:rsidRPr="00F05F67">
        <w:rPr>
          <w:rFonts w:eastAsiaTheme="minorEastAsia"/>
        </w:rPr>
        <w:t>between</w:t>
      </w:r>
      <w:proofErr w:type="spellEnd"/>
      <w:r w:rsidRPr="00F05F67">
        <w:rPr>
          <w:rFonts w:eastAsiaTheme="minorEastAsia"/>
        </w:rPr>
        <w:t xml:space="preserve"> power network and illumination network, </w:t>
      </w:r>
      <w:proofErr w:type="spellStart"/>
      <w:r w:rsidRPr="00F05F67">
        <w:rPr>
          <w:rFonts w:eastAsiaTheme="minorEastAsia"/>
        </w:rPr>
        <w:t>with</w:t>
      </w:r>
      <w:proofErr w:type="spellEnd"/>
      <w:r w:rsidRPr="00F05F67">
        <w:rPr>
          <w:rFonts w:eastAsiaTheme="minorEastAsia"/>
        </w:rPr>
        <w:t xml:space="preserve"> </w:t>
      </w:r>
      <w:proofErr w:type="spellStart"/>
      <w:r w:rsidRPr="00F05F67">
        <w:rPr>
          <w:rFonts w:eastAsiaTheme="minorEastAsia"/>
        </w:rPr>
        <w:t>powerline</w:t>
      </w:r>
      <w:proofErr w:type="spellEnd"/>
      <w:r w:rsidRPr="00F05F67">
        <w:rPr>
          <w:rFonts w:eastAsiaTheme="minorEastAsia"/>
        </w:rPr>
        <w:t xml:space="preserve"> communication (PLC) as </w:t>
      </w:r>
      <w:r>
        <w:rPr>
          <w:rFonts w:eastAsiaTheme="minorEastAsia"/>
        </w:rPr>
        <w:t xml:space="preserve">a </w:t>
      </w:r>
      <w:proofErr w:type="spellStart"/>
      <w:r w:rsidRPr="00F05F67">
        <w:rPr>
          <w:rFonts w:eastAsiaTheme="minorEastAsia"/>
        </w:rPr>
        <w:t>backbone</w:t>
      </w:r>
      <w:proofErr w:type="spellEnd"/>
      <w:r w:rsidRPr="00F05F67">
        <w:rPr>
          <w:rFonts w:eastAsiaTheme="minorEastAsia"/>
        </w:rPr>
        <w:t xml:space="preserve"> and LED-</w:t>
      </w:r>
      <w:proofErr w:type="spellStart"/>
      <w:r w:rsidRPr="00F05F67">
        <w:rPr>
          <w:rFonts w:eastAsiaTheme="minorEastAsia"/>
        </w:rPr>
        <w:t>based</w:t>
      </w:r>
      <w:proofErr w:type="spellEnd"/>
      <w:r w:rsidRPr="00F05F67">
        <w:rPr>
          <w:rFonts w:eastAsiaTheme="minorEastAsia"/>
        </w:rPr>
        <w:t xml:space="preserve"> visible light communication (VLC) as </w:t>
      </w:r>
      <w:r>
        <w:rPr>
          <w:rFonts w:eastAsiaTheme="minorEastAsia"/>
        </w:rPr>
        <w:t xml:space="preserve">an </w:t>
      </w:r>
      <w:proofErr w:type="spellStart"/>
      <w:r w:rsidRPr="00F05F67">
        <w:rPr>
          <w:rFonts w:eastAsiaTheme="minorEastAsia"/>
        </w:rPr>
        <w:t>access</w:t>
      </w:r>
      <w:proofErr w:type="spellEnd"/>
      <w:r w:rsidRPr="00F05F67">
        <w:rPr>
          <w:rFonts w:eastAsiaTheme="minorEastAsia"/>
        </w:rPr>
        <w:t xml:space="preserve"> point, to support mobile services as </w:t>
      </w:r>
      <w:proofErr w:type="spellStart"/>
      <w:r w:rsidRPr="00F05F67">
        <w:rPr>
          <w:rFonts w:eastAsiaTheme="minorEastAsia"/>
        </w:rPr>
        <w:t>well</w:t>
      </w:r>
      <w:proofErr w:type="spellEnd"/>
      <w:r w:rsidRPr="00F05F67">
        <w:rPr>
          <w:rFonts w:eastAsiaTheme="minorEastAsia"/>
        </w:rPr>
        <w:t xml:space="preserve">. It </w:t>
      </w:r>
      <w:proofErr w:type="spellStart"/>
      <w:r>
        <w:rPr>
          <w:rFonts w:eastAsiaTheme="minorEastAsia"/>
        </w:rPr>
        <w:t>u</w:t>
      </w:r>
      <w:r w:rsidRPr="00F05F67">
        <w:rPr>
          <w:rFonts w:eastAsiaTheme="minorEastAsia"/>
        </w:rPr>
        <w:t>tiliz</w:t>
      </w:r>
      <w:r>
        <w:rPr>
          <w:rFonts w:eastAsiaTheme="minorEastAsia"/>
        </w:rPr>
        <w:t>es</w:t>
      </w:r>
      <w:proofErr w:type="spellEnd"/>
      <w:r w:rsidRPr="00F05F67">
        <w:rPr>
          <w:rFonts w:eastAsiaTheme="minorEastAsia"/>
        </w:rPr>
        <w:t xml:space="preserve"> the single-</w:t>
      </w:r>
      <w:proofErr w:type="spellStart"/>
      <w:r w:rsidRPr="00F05F67">
        <w:rPr>
          <w:rFonts w:eastAsiaTheme="minorEastAsia"/>
        </w:rPr>
        <w:t>frequency</w:t>
      </w:r>
      <w:proofErr w:type="spellEnd"/>
      <w:r w:rsidRPr="00F05F67">
        <w:rPr>
          <w:rFonts w:eastAsiaTheme="minorEastAsia"/>
        </w:rPr>
        <w:t xml:space="preserve"> network to </w:t>
      </w:r>
      <w:proofErr w:type="spellStart"/>
      <w:r w:rsidRPr="00F05F67">
        <w:rPr>
          <w:rFonts w:eastAsiaTheme="minorEastAsia"/>
        </w:rPr>
        <w:t>effectively</w:t>
      </w:r>
      <w:proofErr w:type="spellEnd"/>
      <w:r w:rsidRPr="00F05F67">
        <w:rPr>
          <w:rFonts w:eastAsiaTheme="minorEastAsia"/>
        </w:rPr>
        <w:t xml:space="preserve"> </w:t>
      </w:r>
      <w:proofErr w:type="spellStart"/>
      <w:r w:rsidRPr="00F05F67">
        <w:rPr>
          <w:rFonts w:eastAsiaTheme="minorEastAsia"/>
        </w:rPr>
        <w:t>increase</w:t>
      </w:r>
      <w:proofErr w:type="spellEnd"/>
      <w:r w:rsidRPr="00F05F67">
        <w:rPr>
          <w:rFonts w:eastAsiaTheme="minorEastAsia"/>
        </w:rPr>
        <w:t xml:space="preserve"> the system </w:t>
      </w:r>
      <w:proofErr w:type="spellStart"/>
      <w:r w:rsidRPr="00F05F67">
        <w:rPr>
          <w:rFonts w:eastAsiaTheme="minorEastAsia"/>
        </w:rPr>
        <w:t>coverage</w:t>
      </w:r>
      <w:proofErr w:type="spellEnd"/>
      <w:r w:rsidRPr="00F05F67">
        <w:rPr>
          <w:rFonts w:eastAsiaTheme="minorEastAsia"/>
        </w:rPr>
        <w:t xml:space="preserve">, and </w:t>
      </w:r>
      <w:proofErr w:type="spellStart"/>
      <w:r w:rsidRPr="00F05F67">
        <w:rPr>
          <w:rFonts w:eastAsiaTheme="minorEastAsia"/>
        </w:rPr>
        <w:t>significantly</w:t>
      </w:r>
      <w:proofErr w:type="spellEnd"/>
      <w:r w:rsidRPr="00F05F67">
        <w:rPr>
          <w:rFonts w:eastAsiaTheme="minorEastAsia"/>
        </w:rPr>
        <w:t xml:space="preserve"> </w:t>
      </w:r>
      <w:proofErr w:type="spellStart"/>
      <w:r w:rsidRPr="00F05F67">
        <w:rPr>
          <w:rFonts w:eastAsiaTheme="minorEastAsia"/>
        </w:rPr>
        <w:t>reduce</w:t>
      </w:r>
      <w:proofErr w:type="spellEnd"/>
      <w:r w:rsidRPr="00F05F67">
        <w:rPr>
          <w:rFonts w:eastAsiaTheme="minorEastAsia"/>
        </w:rPr>
        <w:t xml:space="preserve"> the communication interruption </w:t>
      </w:r>
      <w:proofErr w:type="spellStart"/>
      <w:r w:rsidRPr="00F05F67">
        <w:rPr>
          <w:rFonts w:eastAsiaTheme="minorEastAsia"/>
        </w:rPr>
        <w:t>caused</w:t>
      </w:r>
      <w:proofErr w:type="spellEnd"/>
      <w:r w:rsidRPr="00F05F67">
        <w:rPr>
          <w:rFonts w:eastAsiaTheme="minorEastAsia"/>
        </w:rPr>
        <w:t xml:space="preserve"> by user </w:t>
      </w:r>
      <w:proofErr w:type="spellStart"/>
      <w:r w:rsidRPr="00F05F67">
        <w:rPr>
          <w:rFonts w:eastAsiaTheme="minorEastAsia"/>
        </w:rPr>
        <w:t>movement</w:t>
      </w:r>
      <w:proofErr w:type="spellEnd"/>
      <w:r w:rsidRPr="00F05F67">
        <w:rPr>
          <w:rFonts w:eastAsiaTheme="minorEastAsia"/>
        </w:rPr>
        <w:t xml:space="preserve"> and </w:t>
      </w:r>
      <w:proofErr w:type="spellStart"/>
      <w:r w:rsidRPr="00F05F67">
        <w:rPr>
          <w:rFonts w:eastAsiaTheme="minorEastAsia"/>
        </w:rPr>
        <w:t>object</w:t>
      </w:r>
      <w:proofErr w:type="spellEnd"/>
      <w:r w:rsidRPr="00F05F67">
        <w:rPr>
          <w:rFonts w:eastAsiaTheme="minorEastAsia"/>
        </w:rPr>
        <w:t xml:space="preserve"> </w:t>
      </w:r>
      <w:proofErr w:type="spellStart"/>
      <w:r w:rsidRPr="00F05F67">
        <w:rPr>
          <w:rFonts w:eastAsiaTheme="minorEastAsia"/>
        </w:rPr>
        <w:t>blocking</w:t>
      </w:r>
      <w:proofErr w:type="spellEnd"/>
      <w:r w:rsidRPr="00F05F67">
        <w:rPr>
          <w:rFonts w:eastAsiaTheme="minorEastAsia"/>
        </w:rPr>
        <w:t xml:space="preserve">. The system </w:t>
      </w:r>
      <w:proofErr w:type="spellStart"/>
      <w:r>
        <w:rPr>
          <w:rFonts w:eastAsiaTheme="minorEastAsia"/>
        </w:rPr>
        <w:t>a</w:t>
      </w:r>
      <w:r w:rsidRPr="00F05F67">
        <w:rPr>
          <w:rFonts w:eastAsiaTheme="minorEastAsia"/>
        </w:rPr>
        <w:t>dopt</w:t>
      </w:r>
      <w:r>
        <w:rPr>
          <w:rFonts w:eastAsiaTheme="minorEastAsia"/>
        </w:rPr>
        <w:t>s</w:t>
      </w:r>
      <w:proofErr w:type="spellEnd"/>
      <w:r w:rsidRPr="00F05F67">
        <w:rPr>
          <w:rFonts w:eastAsiaTheme="minorEastAsia"/>
        </w:rPr>
        <w:t xml:space="preserve"> </w:t>
      </w:r>
      <w:proofErr w:type="spellStart"/>
      <w:r w:rsidRPr="00F05F67">
        <w:rPr>
          <w:rFonts w:eastAsiaTheme="minorEastAsia"/>
        </w:rPr>
        <w:t>amplify</w:t>
      </w:r>
      <w:proofErr w:type="spellEnd"/>
      <w:r w:rsidRPr="00F05F67">
        <w:rPr>
          <w:rFonts w:eastAsiaTheme="minorEastAsia"/>
        </w:rPr>
        <w:t>-and-</w:t>
      </w:r>
      <w:proofErr w:type="spellStart"/>
      <w:r w:rsidRPr="00F05F67">
        <w:rPr>
          <w:rFonts w:eastAsiaTheme="minorEastAsia"/>
        </w:rPr>
        <w:t>forward</w:t>
      </w:r>
      <w:proofErr w:type="spellEnd"/>
      <w:r w:rsidRPr="00F05F67">
        <w:rPr>
          <w:rFonts w:eastAsiaTheme="minorEastAsia"/>
        </w:rPr>
        <w:t xml:space="preserve"> </w:t>
      </w:r>
      <w:proofErr w:type="spellStart"/>
      <w:r w:rsidRPr="00F05F67">
        <w:rPr>
          <w:rFonts w:eastAsiaTheme="minorEastAsia"/>
        </w:rPr>
        <w:t>method</w:t>
      </w:r>
      <w:proofErr w:type="spellEnd"/>
      <w:r w:rsidRPr="00F05F67">
        <w:rPr>
          <w:rFonts w:eastAsiaTheme="minorEastAsia"/>
        </w:rPr>
        <w:t xml:space="preserve"> in transmission to </w:t>
      </w:r>
      <w:proofErr w:type="spellStart"/>
      <w:r w:rsidRPr="00F05F67">
        <w:rPr>
          <w:rFonts w:eastAsiaTheme="minorEastAsia"/>
        </w:rPr>
        <w:t>lower</w:t>
      </w:r>
      <w:proofErr w:type="spellEnd"/>
      <w:r w:rsidRPr="00F05F67">
        <w:rPr>
          <w:rFonts w:eastAsiaTheme="minorEastAsia"/>
        </w:rPr>
        <w:t xml:space="preserve"> </w:t>
      </w:r>
      <w:r>
        <w:rPr>
          <w:rFonts w:eastAsiaTheme="minorEastAsia"/>
        </w:rPr>
        <w:t xml:space="preserve">the </w:t>
      </w:r>
      <w:proofErr w:type="spellStart"/>
      <w:r w:rsidRPr="00F05F67">
        <w:rPr>
          <w:rFonts w:eastAsiaTheme="minorEastAsia"/>
        </w:rPr>
        <w:t>implementation</w:t>
      </w:r>
      <w:proofErr w:type="spellEnd"/>
      <w:r w:rsidRPr="00F05F67">
        <w:rPr>
          <w:rFonts w:eastAsiaTheme="minorEastAsia"/>
        </w:rPr>
        <w:t xml:space="preserve"> </w:t>
      </w:r>
      <w:proofErr w:type="spellStart"/>
      <w:r w:rsidRPr="00F05F67">
        <w:rPr>
          <w:rFonts w:eastAsiaTheme="minorEastAsia"/>
        </w:rPr>
        <w:t>cost</w:t>
      </w:r>
      <w:proofErr w:type="spellEnd"/>
      <w:r w:rsidRPr="00F05F67">
        <w:rPr>
          <w:rFonts w:eastAsiaTheme="minorEastAsia"/>
        </w:rPr>
        <w:t xml:space="preserve">, power </w:t>
      </w:r>
      <w:proofErr w:type="spellStart"/>
      <w:r w:rsidRPr="00F05F67">
        <w:rPr>
          <w:rFonts w:eastAsiaTheme="minorEastAsia"/>
        </w:rPr>
        <w:t>consumption</w:t>
      </w:r>
      <w:proofErr w:type="spellEnd"/>
      <w:r>
        <w:rPr>
          <w:rFonts w:eastAsiaTheme="minorEastAsia"/>
        </w:rPr>
        <w:t>,</w:t>
      </w:r>
      <w:r w:rsidRPr="00F05F67">
        <w:rPr>
          <w:rFonts w:eastAsiaTheme="minorEastAsia"/>
        </w:rPr>
        <w:t xml:space="preserve"> and </w:t>
      </w:r>
      <w:proofErr w:type="spellStart"/>
      <w:r w:rsidRPr="00F05F67">
        <w:rPr>
          <w:rFonts w:eastAsiaTheme="minorEastAsia"/>
        </w:rPr>
        <w:t>space</w:t>
      </w:r>
      <w:proofErr w:type="spellEnd"/>
      <w:r w:rsidRPr="00F05F67">
        <w:rPr>
          <w:rFonts w:eastAsiaTheme="minorEastAsia"/>
        </w:rPr>
        <w:t xml:space="preserve"> </w:t>
      </w:r>
      <w:proofErr w:type="spellStart"/>
      <w:r w:rsidRPr="00F05F67">
        <w:rPr>
          <w:rFonts w:eastAsiaTheme="minorEastAsia"/>
        </w:rPr>
        <w:t>requirement</w:t>
      </w:r>
      <w:proofErr w:type="spellEnd"/>
      <w:r w:rsidRPr="00F05F67">
        <w:rPr>
          <w:rFonts w:eastAsiaTheme="minorEastAsia"/>
        </w:rPr>
        <w:t xml:space="preserve"> </w:t>
      </w:r>
      <w:proofErr w:type="spellStart"/>
      <w:r w:rsidRPr="00F05F67">
        <w:rPr>
          <w:rFonts w:eastAsiaTheme="minorEastAsia"/>
        </w:rPr>
        <w:t>inside</w:t>
      </w:r>
      <w:proofErr w:type="spellEnd"/>
      <w:r w:rsidRPr="00F05F67">
        <w:rPr>
          <w:rFonts w:eastAsiaTheme="minorEastAsia"/>
        </w:rPr>
        <w:t xml:space="preserve"> the luminaire.</w:t>
      </w:r>
    </w:p>
    <w:p w14:paraId="0B46CEEB" w14:textId="77777777" w:rsidR="00343A0B" w:rsidRPr="00F05F67" w:rsidRDefault="00343A0B" w:rsidP="00343A0B">
      <w:pPr>
        <w:rPr>
          <w:rFonts w:eastAsiaTheme="minorEastAsia"/>
          <w:lang w:eastAsia="zh-CN"/>
        </w:rPr>
      </w:pPr>
      <w:r w:rsidRPr="00F05F67">
        <w:rPr>
          <w:rFonts w:eastAsiaTheme="minorEastAsia" w:hint="eastAsia"/>
          <w:lang w:eastAsia="zh-CN"/>
        </w:rPr>
        <w:t>T</w:t>
      </w:r>
      <w:r w:rsidRPr="00F05F67">
        <w:rPr>
          <w:rFonts w:eastAsiaTheme="minorEastAsia"/>
          <w:lang w:eastAsia="zh-CN"/>
        </w:rPr>
        <w:t xml:space="preserve">his system </w:t>
      </w:r>
      <w:proofErr w:type="spellStart"/>
      <w:r w:rsidRPr="00F05F67">
        <w:rPr>
          <w:rFonts w:eastAsiaTheme="minorEastAsia"/>
          <w:lang w:eastAsia="zh-CN"/>
        </w:rPr>
        <w:t>is</w:t>
      </w:r>
      <w:proofErr w:type="spellEnd"/>
      <w:r w:rsidRPr="00F05F67">
        <w:rPr>
          <w:rFonts w:eastAsiaTheme="minorEastAsia"/>
          <w:lang w:eastAsia="zh-CN"/>
        </w:rPr>
        <w:t xml:space="preserve"> </w:t>
      </w:r>
      <w:proofErr w:type="spellStart"/>
      <w:r w:rsidRPr="00F05F67">
        <w:rPr>
          <w:rFonts w:eastAsiaTheme="minorEastAsia"/>
          <w:lang w:eastAsia="zh-CN"/>
        </w:rPr>
        <w:t>already</w:t>
      </w:r>
      <w:proofErr w:type="spellEnd"/>
      <w:r w:rsidRPr="00F05F67">
        <w:rPr>
          <w:rFonts w:eastAsiaTheme="minorEastAsia"/>
          <w:lang w:eastAsia="zh-CN"/>
        </w:rPr>
        <w:t xml:space="preserve"> </w:t>
      </w:r>
      <w:proofErr w:type="spellStart"/>
      <w:r w:rsidRPr="00F05F67">
        <w:rPr>
          <w:rFonts w:eastAsiaTheme="minorEastAsia"/>
          <w:lang w:eastAsia="zh-CN"/>
        </w:rPr>
        <w:t>used</w:t>
      </w:r>
      <w:proofErr w:type="spellEnd"/>
      <w:r w:rsidRPr="00F05F67">
        <w:rPr>
          <w:rFonts w:eastAsiaTheme="minorEastAsia"/>
          <w:lang w:eastAsia="zh-CN"/>
        </w:rPr>
        <w:t xml:space="preserve"> in </w:t>
      </w:r>
      <w:r>
        <w:rPr>
          <w:rFonts w:eastAsiaTheme="minorEastAsia"/>
          <w:lang w:eastAsia="zh-CN"/>
        </w:rPr>
        <w:t xml:space="preserve">an </w:t>
      </w:r>
      <w:r w:rsidRPr="00F05F67">
        <w:rPr>
          <w:rFonts w:eastAsiaTheme="minorEastAsia"/>
          <w:lang w:eastAsia="zh-CN"/>
        </w:rPr>
        <w:t xml:space="preserve">underground tunnel of power </w:t>
      </w:r>
      <w:proofErr w:type="spellStart"/>
      <w:r w:rsidRPr="00F05F67">
        <w:rPr>
          <w:rFonts w:eastAsiaTheme="minorEastAsia"/>
          <w:lang w:eastAsia="zh-CN"/>
        </w:rPr>
        <w:t>supply</w:t>
      </w:r>
      <w:proofErr w:type="spellEnd"/>
      <w:r w:rsidRPr="00F05F67">
        <w:rPr>
          <w:rFonts w:eastAsiaTheme="minorEastAsia"/>
          <w:lang w:eastAsia="zh-CN"/>
        </w:rPr>
        <w:t xml:space="preserve"> </w:t>
      </w:r>
      <w:proofErr w:type="spellStart"/>
      <w:r w:rsidRPr="00F05F67">
        <w:rPr>
          <w:rFonts w:eastAsiaTheme="minorEastAsia"/>
          <w:lang w:eastAsia="zh-CN"/>
        </w:rPr>
        <w:t>cable</w:t>
      </w:r>
      <w:proofErr w:type="spellEnd"/>
      <w:r w:rsidRPr="00F05F67">
        <w:rPr>
          <w:rFonts w:eastAsiaTheme="minorEastAsia"/>
          <w:lang w:eastAsia="zh-CN"/>
        </w:rPr>
        <w:t xml:space="preserve"> by State </w:t>
      </w:r>
      <w:proofErr w:type="spellStart"/>
      <w:r w:rsidRPr="00F05F67">
        <w:rPr>
          <w:rFonts w:eastAsiaTheme="minorEastAsia"/>
          <w:lang w:eastAsia="zh-CN"/>
        </w:rPr>
        <w:t>grid</w:t>
      </w:r>
      <w:proofErr w:type="spellEnd"/>
      <w:r w:rsidRPr="00F05F67">
        <w:rPr>
          <w:rFonts w:eastAsiaTheme="minorEastAsia"/>
          <w:lang w:eastAsia="zh-CN"/>
        </w:rPr>
        <w:t xml:space="preserve"> of China.</w:t>
      </w:r>
    </w:p>
    <w:p w14:paraId="367CBC21" w14:textId="197EA21E" w:rsidR="00343A0B" w:rsidRPr="00F05F67" w:rsidRDefault="00343A0B" w:rsidP="00343A0B">
      <w:pPr>
        <w:pStyle w:val="Heading3"/>
        <w:rPr>
          <w:rFonts w:eastAsiaTheme="minorEastAsia"/>
        </w:rPr>
      </w:pPr>
      <w:r w:rsidRPr="00F05F67">
        <w:rPr>
          <w:rFonts w:eastAsiaTheme="minorEastAsia"/>
        </w:rPr>
        <w:t>5.5.10</w:t>
      </w:r>
      <w:r>
        <w:rPr>
          <w:rFonts w:eastAsiaTheme="minorEastAsia"/>
        </w:rPr>
        <w:tab/>
      </w:r>
      <w:r w:rsidRPr="00F05F67">
        <w:rPr>
          <w:rFonts w:eastAsiaTheme="minorEastAsia"/>
        </w:rPr>
        <w:t xml:space="preserve">EU-China </w:t>
      </w:r>
      <w:proofErr w:type="spellStart"/>
      <w:r w:rsidRPr="00F05F67">
        <w:rPr>
          <w:rFonts w:eastAsiaTheme="minorEastAsia"/>
        </w:rPr>
        <w:t>Research</w:t>
      </w:r>
      <w:proofErr w:type="spellEnd"/>
      <w:r w:rsidRPr="00F05F67">
        <w:rPr>
          <w:rFonts w:eastAsiaTheme="minorEastAsia"/>
        </w:rPr>
        <w:t xml:space="preserve"> Project </w:t>
      </w:r>
      <w:r w:rsidR="005C41B8">
        <w:rPr>
          <w:rFonts w:eastAsiaTheme="minorEastAsia"/>
        </w:rPr>
        <w:t>–</w:t>
      </w:r>
      <w:r w:rsidRPr="00F05F67">
        <w:rPr>
          <w:rFonts w:eastAsiaTheme="minorEastAsia"/>
        </w:rPr>
        <w:t xml:space="preserve"> Internet of Radio Light </w:t>
      </w:r>
    </w:p>
    <w:p w14:paraId="6A49FEA6" w14:textId="77777777" w:rsidR="00343A0B" w:rsidRPr="00F05F67" w:rsidRDefault="00343A0B" w:rsidP="00343A0B">
      <w:pPr>
        <w:rPr>
          <w:rFonts w:eastAsiaTheme="minorEastAsia"/>
          <w:sz w:val="22"/>
        </w:rPr>
      </w:pPr>
      <w:proofErr w:type="spellStart"/>
      <w:r w:rsidRPr="00F05F67">
        <w:rPr>
          <w:rFonts w:eastAsiaTheme="minorEastAsia"/>
        </w:rPr>
        <w:t>IoRL</w:t>
      </w:r>
      <w:proofErr w:type="spellEnd"/>
      <w:r w:rsidRPr="00F05F67">
        <w:rPr>
          <w:rFonts w:eastAsiaTheme="minorEastAsia"/>
        </w:rPr>
        <w:t xml:space="preserve"> </w:t>
      </w:r>
      <w:proofErr w:type="spellStart"/>
      <w:r w:rsidRPr="00F05F67">
        <w:rPr>
          <w:rFonts w:eastAsiaTheme="minorEastAsia"/>
        </w:rPr>
        <w:t>is</w:t>
      </w:r>
      <w:proofErr w:type="spellEnd"/>
      <w:r w:rsidRPr="00F05F67">
        <w:rPr>
          <w:rFonts w:eastAsiaTheme="minorEastAsia"/>
        </w:rPr>
        <w:t xml:space="preserve"> a joint EU-China Horizon 2020 5G </w:t>
      </w:r>
      <w:proofErr w:type="spellStart"/>
      <w:r w:rsidRPr="00F05F67">
        <w:rPr>
          <w:rFonts w:eastAsiaTheme="minorEastAsia"/>
        </w:rPr>
        <w:t>research</w:t>
      </w:r>
      <w:proofErr w:type="spellEnd"/>
      <w:r w:rsidRPr="00F05F67">
        <w:rPr>
          <w:rFonts w:eastAsiaTheme="minorEastAsia"/>
        </w:rPr>
        <w:t xml:space="preserve"> </w:t>
      </w:r>
      <w:proofErr w:type="spellStart"/>
      <w:r w:rsidRPr="00F05F67">
        <w:rPr>
          <w:rFonts w:eastAsiaTheme="minorEastAsia"/>
        </w:rPr>
        <w:t>project</w:t>
      </w:r>
      <w:proofErr w:type="spellEnd"/>
      <w:r w:rsidRPr="00F05F67">
        <w:rPr>
          <w:rFonts w:eastAsiaTheme="minorEastAsia"/>
        </w:rPr>
        <w:t xml:space="preserve">, </w:t>
      </w:r>
      <w:proofErr w:type="spellStart"/>
      <w:r w:rsidRPr="00F05F67">
        <w:rPr>
          <w:rFonts w:eastAsiaTheme="minorEastAsia"/>
        </w:rPr>
        <w:t>which</w:t>
      </w:r>
      <w:proofErr w:type="spellEnd"/>
      <w:r w:rsidRPr="00F05F67">
        <w:rPr>
          <w:rFonts w:eastAsiaTheme="minorEastAsia"/>
        </w:rPr>
        <w:t xml:space="preserve"> </w:t>
      </w:r>
      <w:proofErr w:type="spellStart"/>
      <w:r w:rsidRPr="00F05F67">
        <w:rPr>
          <w:rFonts w:eastAsiaTheme="minorEastAsia"/>
        </w:rPr>
        <w:t>develops</w:t>
      </w:r>
      <w:proofErr w:type="spellEnd"/>
      <w:r w:rsidRPr="00F05F67">
        <w:rPr>
          <w:rFonts w:eastAsiaTheme="minorEastAsia"/>
        </w:rPr>
        <w:t xml:space="preserve"> </w:t>
      </w:r>
      <w:proofErr w:type="spellStart"/>
      <w:r w:rsidRPr="00F05F67">
        <w:rPr>
          <w:rFonts w:eastAsiaTheme="minorEastAsia"/>
        </w:rPr>
        <w:t>broadband</w:t>
      </w:r>
      <w:proofErr w:type="spellEnd"/>
      <w:r w:rsidRPr="00F05F67">
        <w:rPr>
          <w:rFonts w:eastAsiaTheme="minorEastAsia"/>
        </w:rPr>
        <w:t xml:space="preserve"> communication solutions for buildings by </w:t>
      </w:r>
      <w:proofErr w:type="spellStart"/>
      <w:r w:rsidRPr="00F05F67">
        <w:rPr>
          <w:rFonts w:eastAsiaTheme="minorEastAsia"/>
        </w:rPr>
        <w:t>exploiting</w:t>
      </w:r>
      <w:proofErr w:type="spellEnd"/>
      <w:r w:rsidRPr="00F05F67">
        <w:rPr>
          <w:rFonts w:eastAsiaTheme="minorEastAsia"/>
        </w:rPr>
        <w:t xml:space="preserve"> the </w:t>
      </w:r>
      <w:proofErr w:type="spellStart"/>
      <w:r w:rsidRPr="00F05F67">
        <w:rPr>
          <w:rFonts w:eastAsiaTheme="minorEastAsia"/>
        </w:rPr>
        <w:t>pervasiveness</w:t>
      </w:r>
      <w:proofErr w:type="spellEnd"/>
      <w:r w:rsidRPr="00F05F67">
        <w:rPr>
          <w:rFonts w:eastAsiaTheme="minorEastAsia"/>
        </w:rPr>
        <w:t xml:space="preserve"> and </w:t>
      </w:r>
      <w:proofErr w:type="spellStart"/>
      <w:r w:rsidRPr="00F05F67">
        <w:rPr>
          <w:rFonts w:eastAsiaTheme="minorEastAsia"/>
        </w:rPr>
        <w:t>accessibility</w:t>
      </w:r>
      <w:proofErr w:type="spellEnd"/>
      <w:r w:rsidRPr="00F05F67">
        <w:rPr>
          <w:rFonts w:eastAsiaTheme="minorEastAsia"/>
        </w:rPr>
        <w:t xml:space="preserve"> of the </w:t>
      </w:r>
      <w:proofErr w:type="spellStart"/>
      <w:r w:rsidRPr="00F05F67">
        <w:rPr>
          <w:rFonts w:eastAsiaTheme="minorEastAsia"/>
        </w:rPr>
        <w:t>existing</w:t>
      </w:r>
      <w:proofErr w:type="spellEnd"/>
      <w:r w:rsidRPr="00F05F67">
        <w:rPr>
          <w:rFonts w:eastAsiaTheme="minorEastAsia"/>
        </w:rPr>
        <w:t xml:space="preserve"> </w:t>
      </w:r>
      <w:proofErr w:type="spellStart"/>
      <w:r w:rsidRPr="00F05F67">
        <w:rPr>
          <w:rFonts w:eastAsiaTheme="minorEastAsia"/>
        </w:rPr>
        <w:t>electric</w:t>
      </w:r>
      <w:proofErr w:type="spellEnd"/>
      <w:r w:rsidRPr="00F05F67">
        <w:rPr>
          <w:rFonts w:eastAsiaTheme="minorEastAsia"/>
        </w:rPr>
        <w:t xml:space="preserve"> light </w:t>
      </w:r>
      <w:proofErr w:type="spellStart"/>
      <w:r w:rsidRPr="00F05F67">
        <w:rPr>
          <w:rFonts w:eastAsiaTheme="minorEastAsia"/>
        </w:rPr>
        <w:t>access</w:t>
      </w:r>
      <w:proofErr w:type="spellEnd"/>
      <w:r w:rsidRPr="00F05F67">
        <w:rPr>
          <w:rFonts w:eastAsiaTheme="minorEastAsia"/>
        </w:rPr>
        <w:t xml:space="preserve"> points, the </w:t>
      </w:r>
      <w:proofErr w:type="spellStart"/>
      <w:r w:rsidRPr="00F05F67">
        <w:rPr>
          <w:rFonts w:eastAsiaTheme="minorEastAsia"/>
        </w:rPr>
        <w:t>broadband</w:t>
      </w:r>
      <w:proofErr w:type="spellEnd"/>
      <w:r w:rsidRPr="00F05F67">
        <w:rPr>
          <w:rFonts w:eastAsiaTheme="minorEastAsia"/>
        </w:rPr>
        <w:t xml:space="preserve"> </w:t>
      </w:r>
      <w:proofErr w:type="spellStart"/>
      <w:r w:rsidRPr="00F05F67">
        <w:rPr>
          <w:rFonts w:eastAsiaTheme="minorEastAsia"/>
        </w:rPr>
        <w:t>capacities</w:t>
      </w:r>
      <w:proofErr w:type="spellEnd"/>
      <w:r w:rsidRPr="00F05F67">
        <w:rPr>
          <w:rFonts w:eastAsiaTheme="minorEastAsia"/>
        </w:rPr>
        <w:t xml:space="preserve"> of </w:t>
      </w:r>
      <w:proofErr w:type="spellStart"/>
      <w:r w:rsidRPr="00F05F67">
        <w:rPr>
          <w:rFonts w:eastAsiaTheme="minorEastAsia"/>
        </w:rPr>
        <w:t>both</w:t>
      </w:r>
      <w:proofErr w:type="spellEnd"/>
      <w:r w:rsidRPr="00F05F67">
        <w:rPr>
          <w:rFonts w:eastAsiaTheme="minorEastAsia"/>
        </w:rPr>
        <w:t xml:space="preserve"> </w:t>
      </w:r>
      <w:proofErr w:type="spellStart"/>
      <w:r w:rsidRPr="00F05F67">
        <w:rPr>
          <w:rFonts w:eastAsiaTheme="minorEastAsia"/>
        </w:rPr>
        <w:t>mmWave</w:t>
      </w:r>
      <w:proofErr w:type="spellEnd"/>
      <w:r w:rsidRPr="00F05F67">
        <w:rPr>
          <w:rFonts w:eastAsiaTheme="minorEastAsia"/>
        </w:rPr>
        <w:t xml:space="preserve"> and VLC technologies and the </w:t>
      </w:r>
      <w:proofErr w:type="spellStart"/>
      <w:r w:rsidRPr="00F05F67">
        <w:rPr>
          <w:rFonts w:eastAsiaTheme="minorEastAsia"/>
        </w:rPr>
        <w:t>flexibility</w:t>
      </w:r>
      <w:proofErr w:type="spellEnd"/>
      <w:r w:rsidRPr="00F05F67">
        <w:rPr>
          <w:rFonts w:eastAsiaTheme="minorEastAsia"/>
        </w:rPr>
        <w:t xml:space="preserve"> of SDN/NFV. It </w:t>
      </w:r>
      <w:proofErr w:type="spellStart"/>
      <w:r w:rsidRPr="00F05F67">
        <w:rPr>
          <w:rFonts w:eastAsiaTheme="minorEastAsia"/>
        </w:rPr>
        <w:t>industrially</w:t>
      </w:r>
      <w:proofErr w:type="spellEnd"/>
      <w:r w:rsidRPr="00F05F67">
        <w:rPr>
          <w:rFonts w:eastAsiaTheme="minorEastAsia"/>
        </w:rPr>
        <w:t xml:space="preserve"> designs </w:t>
      </w:r>
      <w:proofErr w:type="gramStart"/>
      <w:r w:rsidRPr="00F05F67">
        <w:rPr>
          <w:rFonts w:eastAsiaTheme="minorEastAsia"/>
        </w:rPr>
        <w:t>a</w:t>
      </w:r>
      <w:proofErr w:type="gramEnd"/>
      <w:r w:rsidRPr="00F05F67">
        <w:rPr>
          <w:rFonts w:eastAsiaTheme="minorEastAsia"/>
        </w:rPr>
        <w:t xml:space="preserve"> radio-light solution </w:t>
      </w:r>
      <w:proofErr w:type="spellStart"/>
      <w:r w:rsidRPr="00F05F67">
        <w:rPr>
          <w:rFonts w:eastAsiaTheme="minorEastAsia"/>
        </w:rPr>
        <w:t>with</w:t>
      </w:r>
      <w:proofErr w:type="spellEnd"/>
      <w:r w:rsidRPr="00F05F67">
        <w:rPr>
          <w:rFonts w:eastAsiaTheme="minorEastAsia"/>
        </w:rPr>
        <w:t xml:space="preserve"> a </w:t>
      </w:r>
      <w:proofErr w:type="spellStart"/>
      <w:r w:rsidRPr="00F05F67">
        <w:rPr>
          <w:rFonts w:eastAsiaTheme="minorEastAsia"/>
        </w:rPr>
        <w:t>sufficiently</w:t>
      </w:r>
      <w:proofErr w:type="spellEnd"/>
      <w:r w:rsidRPr="00F05F67">
        <w:rPr>
          <w:rFonts w:eastAsiaTheme="minorEastAsia"/>
        </w:rPr>
        <w:t xml:space="preserve"> </w:t>
      </w:r>
      <w:proofErr w:type="spellStart"/>
      <w:r w:rsidRPr="00F05F67">
        <w:rPr>
          <w:rFonts w:eastAsiaTheme="minorEastAsia"/>
        </w:rPr>
        <w:t>small</w:t>
      </w:r>
      <w:proofErr w:type="spellEnd"/>
      <w:r w:rsidRPr="00F05F67">
        <w:rPr>
          <w:rFonts w:eastAsiaTheme="minorEastAsia"/>
        </w:rPr>
        <w:t xml:space="preserve"> </w:t>
      </w:r>
      <w:proofErr w:type="spellStart"/>
      <w:r w:rsidRPr="00F05F67">
        <w:rPr>
          <w:rFonts w:eastAsiaTheme="minorEastAsia"/>
        </w:rPr>
        <w:t>electronic</w:t>
      </w:r>
      <w:proofErr w:type="spellEnd"/>
      <w:r w:rsidRPr="00F05F67">
        <w:rPr>
          <w:rFonts w:eastAsiaTheme="minorEastAsia"/>
        </w:rPr>
        <w:t xml:space="preserve"> </w:t>
      </w:r>
      <w:proofErr w:type="spellStart"/>
      <w:r w:rsidRPr="00F05F67">
        <w:rPr>
          <w:rFonts w:eastAsiaTheme="minorEastAsia"/>
        </w:rPr>
        <w:t>footprint</w:t>
      </w:r>
      <w:proofErr w:type="spellEnd"/>
      <w:r w:rsidRPr="00F05F67">
        <w:rPr>
          <w:rFonts w:eastAsiaTheme="minorEastAsia"/>
        </w:rPr>
        <w:t xml:space="preserve"> </w:t>
      </w:r>
      <w:proofErr w:type="spellStart"/>
      <w:r w:rsidRPr="00F05F67">
        <w:rPr>
          <w:rFonts w:eastAsiaTheme="minorEastAsia"/>
        </w:rPr>
        <w:t>so</w:t>
      </w:r>
      <w:proofErr w:type="spellEnd"/>
      <w:r w:rsidRPr="00F05F67">
        <w:rPr>
          <w:rFonts w:eastAsiaTheme="minorEastAsia"/>
        </w:rPr>
        <w:t xml:space="preserve"> </w:t>
      </w:r>
      <w:proofErr w:type="spellStart"/>
      <w:r w:rsidRPr="00F05F67">
        <w:rPr>
          <w:rFonts w:eastAsiaTheme="minorEastAsia"/>
        </w:rPr>
        <w:t>that</w:t>
      </w:r>
      <w:proofErr w:type="spellEnd"/>
      <w:r w:rsidRPr="00F05F67">
        <w:rPr>
          <w:rFonts w:eastAsiaTheme="minorEastAsia"/>
        </w:rPr>
        <w:t xml:space="preserve"> </w:t>
      </w:r>
      <w:proofErr w:type="spellStart"/>
      <w:r w:rsidRPr="00F05F67">
        <w:rPr>
          <w:rFonts w:eastAsiaTheme="minorEastAsia"/>
        </w:rPr>
        <w:t>it</w:t>
      </w:r>
      <w:proofErr w:type="spellEnd"/>
      <w:r w:rsidRPr="00F05F67">
        <w:rPr>
          <w:rFonts w:eastAsiaTheme="minorEastAsia"/>
        </w:rPr>
        <w:t xml:space="preserve"> </w:t>
      </w:r>
      <w:proofErr w:type="spellStart"/>
      <w:r w:rsidRPr="00F05F67">
        <w:rPr>
          <w:rFonts w:eastAsiaTheme="minorEastAsia"/>
        </w:rPr>
        <w:t>can</w:t>
      </w:r>
      <w:proofErr w:type="spellEnd"/>
      <w:r w:rsidRPr="00F05F67">
        <w:rPr>
          <w:rFonts w:eastAsiaTheme="minorEastAsia"/>
        </w:rPr>
        <w:t xml:space="preserve"> </w:t>
      </w:r>
      <w:proofErr w:type="spellStart"/>
      <w:r w:rsidRPr="00F05F67">
        <w:rPr>
          <w:rFonts w:eastAsiaTheme="minorEastAsia"/>
        </w:rPr>
        <w:t>be</w:t>
      </w:r>
      <w:proofErr w:type="spellEnd"/>
      <w:r w:rsidRPr="00F05F67">
        <w:rPr>
          <w:rFonts w:eastAsiaTheme="minorEastAsia"/>
        </w:rPr>
        <w:t xml:space="preserve"> </w:t>
      </w:r>
      <w:proofErr w:type="spellStart"/>
      <w:r w:rsidRPr="00F05F67">
        <w:rPr>
          <w:rFonts w:eastAsiaTheme="minorEastAsia"/>
        </w:rPr>
        <w:t>integrated</w:t>
      </w:r>
      <w:proofErr w:type="spellEnd"/>
      <w:r w:rsidRPr="00F05F67">
        <w:rPr>
          <w:rFonts w:eastAsiaTheme="minorEastAsia"/>
        </w:rPr>
        <w:t xml:space="preserve"> </w:t>
      </w:r>
      <w:proofErr w:type="spellStart"/>
      <w:r w:rsidRPr="00F05F67">
        <w:rPr>
          <w:rFonts w:eastAsiaTheme="minorEastAsia"/>
        </w:rPr>
        <w:t>into</w:t>
      </w:r>
      <w:proofErr w:type="spellEnd"/>
      <w:r w:rsidRPr="00F05F67">
        <w:rPr>
          <w:rFonts w:eastAsiaTheme="minorEastAsia"/>
        </w:rPr>
        <w:t xml:space="preserve"> the </w:t>
      </w:r>
      <w:proofErr w:type="spellStart"/>
      <w:r w:rsidRPr="00F05F67">
        <w:rPr>
          <w:rFonts w:eastAsiaTheme="minorEastAsia"/>
        </w:rPr>
        <w:t>myriad</w:t>
      </w:r>
      <w:proofErr w:type="spellEnd"/>
      <w:r w:rsidRPr="00F05F67">
        <w:rPr>
          <w:rFonts w:eastAsiaTheme="minorEastAsia"/>
        </w:rPr>
        <w:t xml:space="preserve"> of </w:t>
      </w:r>
      <w:proofErr w:type="spellStart"/>
      <w:r w:rsidRPr="00F05F67">
        <w:rPr>
          <w:rFonts w:eastAsiaTheme="minorEastAsia"/>
        </w:rPr>
        <w:t>form</w:t>
      </w:r>
      <w:proofErr w:type="spellEnd"/>
      <w:r w:rsidRPr="00F05F67">
        <w:rPr>
          <w:rFonts w:eastAsiaTheme="minorEastAsia"/>
        </w:rPr>
        <w:t xml:space="preserve"> </w:t>
      </w:r>
      <w:proofErr w:type="spellStart"/>
      <w:r w:rsidRPr="00F05F67">
        <w:rPr>
          <w:rFonts w:eastAsiaTheme="minorEastAsia"/>
        </w:rPr>
        <w:t>factors</w:t>
      </w:r>
      <w:proofErr w:type="spellEnd"/>
      <w:r w:rsidRPr="00F05F67">
        <w:rPr>
          <w:rFonts w:eastAsiaTheme="minorEastAsia"/>
        </w:rPr>
        <w:t xml:space="preserve"> of </w:t>
      </w:r>
      <w:proofErr w:type="spellStart"/>
      <w:r w:rsidRPr="00F05F67">
        <w:rPr>
          <w:rFonts w:eastAsiaTheme="minorEastAsia"/>
        </w:rPr>
        <w:t>existing</w:t>
      </w:r>
      <w:proofErr w:type="spellEnd"/>
      <w:r w:rsidRPr="00F05F67">
        <w:rPr>
          <w:rFonts w:eastAsiaTheme="minorEastAsia"/>
        </w:rPr>
        <w:t xml:space="preserve"> </w:t>
      </w:r>
      <w:proofErr w:type="spellStart"/>
      <w:r w:rsidRPr="00F05F67">
        <w:rPr>
          <w:rFonts w:eastAsiaTheme="minorEastAsia"/>
        </w:rPr>
        <w:t>electric</w:t>
      </w:r>
      <w:proofErr w:type="spellEnd"/>
      <w:r w:rsidRPr="00F05F67">
        <w:rPr>
          <w:rFonts w:eastAsiaTheme="minorEastAsia"/>
        </w:rPr>
        <w:t xml:space="preserve"> light </w:t>
      </w:r>
      <w:proofErr w:type="spellStart"/>
      <w:r w:rsidRPr="00F05F67">
        <w:rPr>
          <w:rFonts w:eastAsiaTheme="minorEastAsia"/>
        </w:rPr>
        <w:t>systems</w:t>
      </w:r>
      <w:proofErr w:type="spellEnd"/>
      <w:r w:rsidRPr="00F05F67">
        <w:rPr>
          <w:rFonts w:eastAsiaTheme="minorEastAsia"/>
        </w:rPr>
        <w:t xml:space="preserve"> and consumer </w:t>
      </w:r>
      <w:proofErr w:type="spellStart"/>
      <w:r w:rsidRPr="00F05F67">
        <w:rPr>
          <w:rFonts w:eastAsiaTheme="minorEastAsia"/>
        </w:rPr>
        <w:t>products</w:t>
      </w:r>
      <w:proofErr w:type="spellEnd"/>
      <w:r w:rsidRPr="00F05F67">
        <w:rPr>
          <w:rFonts w:eastAsiaTheme="minorEastAsia"/>
        </w:rPr>
        <w:t>.</w:t>
      </w:r>
    </w:p>
    <w:p w14:paraId="1E2E6FF0" w14:textId="77777777" w:rsidR="00DA73B3" w:rsidRPr="0070548F" w:rsidRDefault="00DA73B3" w:rsidP="00DA73B3">
      <w:pPr>
        <w:pStyle w:val="Heading1"/>
        <w:rPr>
          <w:lang w:val="en-GB"/>
        </w:rPr>
      </w:pPr>
      <w:r w:rsidRPr="0070548F">
        <w:rPr>
          <w:lang w:val="en-GB"/>
        </w:rPr>
        <w:lastRenderedPageBreak/>
        <w:t>6</w:t>
      </w:r>
      <w:r w:rsidRPr="0070548F">
        <w:rPr>
          <w:lang w:val="en-GB"/>
        </w:rPr>
        <w:tab/>
        <w:t>Other relevant aspects (user needs, socio-economic aspects) for decisions on visible light</w:t>
      </w:r>
    </w:p>
    <w:p w14:paraId="76890BF9" w14:textId="77777777" w:rsidR="00DA73B3" w:rsidRPr="0070548F" w:rsidRDefault="00DA73B3" w:rsidP="00DA73B3">
      <w:pPr>
        <w:rPr>
          <w:rFonts w:eastAsia="MS Mincho"/>
          <w:lang w:val="en-GB" w:eastAsia="ja-JP"/>
        </w:rPr>
      </w:pPr>
      <w:r w:rsidRPr="0070548F">
        <w:rPr>
          <w:rFonts w:eastAsia="MS Mincho"/>
          <w:lang w:val="en-GB" w:eastAsia="ja-JP"/>
        </w:rPr>
        <w:t>Regarding eye safety, the modulated light that can be seen by the human eye shall be safe with respect to the frequency and intensity of light (e.g. IEC 60825-1:2014), and the modulated light should not stimulate sickness, such as photosensitive epilepsy.</w:t>
      </w:r>
    </w:p>
    <w:p w14:paraId="029D3BBC" w14:textId="77777777" w:rsidR="00DA73B3" w:rsidRPr="0070548F" w:rsidRDefault="00DA73B3" w:rsidP="00DA73B3">
      <w:pPr>
        <w:pStyle w:val="Headingb"/>
        <w:rPr>
          <w:rFonts w:eastAsia="MS Mincho"/>
          <w:lang w:val="en-GB" w:eastAsia="ja-JP"/>
        </w:rPr>
      </w:pPr>
      <w:r w:rsidRPr="0070548F">
        <w:rPr>
          <w:rFonts w:eastAsia="MS Mincho"/>
          <w:lang w:val="en-GB" w:eastAsia="ja-JP"/>
        </w:rPr>
        <w:t>Eye safety aspects plus references</w:t>
      </w:r>
    </w:p>
    <w:p w14:paraId="65093A8A" w14:textId="77777777" w:rsidR="00DA73B3" w:rsidRPr="0070548F" w:rsidRDefault="00DA73B3" w:rsidP="00DA73B3">
      <w:pPr>
        <w:rPr>
          <w:rFonts w:eastAsia="MS Mincho"/>
          <w:spacing w:val="-2"/>
          <w:lang w:val="en-GB" w:eastAsia="ja-JP"/>
        </w:rPr>
      </w:pPr>
      <w:r w:rsidRPr="0070548F">
        <w:rPr>
          <w:rFonts w:eastAsia="MS Mincho"/>
          <w:spacing w:val="-2"/>
          <w:lang w:val="en-GB" w:eastAsia="ja-JP"/>
        </w:rPr>
        <w:t xml:space="preserve">The most vulnerable part of the human eye is the retina, located in the back of the eye, which performs the actual vision process. Visible light (obviously) reaches the retina, and the power exposure should stay limited in order not to cause any (permanent) harm to the retina. In VLC, the LED systems have been designed for illumination purposes and typically send out diverging cones of light and will, in practical circumstances, not harm the retina. In optical beam-steered communication, visible light beams (such as may come from laser pointers) clearly can be harmful; their power should stay below a fraction of </w:t>
      </w:r>
      <w:proofErr w:type="gramStart"/>
      <w:r w:rsidRPr="0070548F">
        <w:rPr>
          <w:rFonts w:eastAsia="MS Mincho"/>
          <w:spacing w:val="-2"/>
          <w:lang w:val="en-GB" w:eastAsia="ja-JP"/>
        </w:rPr>
        <w:t>a</w:t>
      </w:r>
      <w:proofErr w:type="gramEnd"/>
      <w:r w:rsidRPr="0070548F">
        <w:rPr>
          <w:rFonts w:eastAsia="MS Mincho"/>
          <w:spacing w:val="-2"/>
          <w:lang w:val="en-GB" w:eastAsia="ja-JP"/>
        </w:rPr>
        <w:t xml:space="preserve"> </w:t>
      </w:r>
      <w:proofErr w:type="spellStart"/>
      <w:r w:rsidRPr="0070548F">
        <w:rPr>
          <w:rFonts w:eastAsia="MS Mincho"/>
          <w:spacing w:val="-2"/>
          <w:lang w:val="en-GB" w:eastAsia="ja-JP"/>
        </w:rPr>
        <w:t>mW</w:t>
      </w:r>
      <w:proofErr w:type="spellEnd"/>
      <w:r w:rsidRPr="0070548F">
        <w:rPr>
          <w:rFonts w:eastAsia="MS Mincho"/>
          <w:spacing w:val="-2"/>
          <w:lang w:val="en-GB" w:eastAsia="ja-JP"/>
        </w:rPr>
        <w:t xml:space="preserve">. However, when infrared beams are used, the physiology of the human eye implies that the beam’s intensity is heavily attenuated (by the cornea, the lens, the vitreous body) before it can reach the retina. Thus, much higher powers are allowed before the eye safety limit is exceeded; at wavelengths beyond 1400 nm, CW powers up to 10mW are acceptable. </w:t>
      </w:r>
    </w:p>
    <w:p w14:paraId="2E17B686" w14:textId="77777777" w:rsidR="00DA73B3" w:rsidRPr="0070548F" w:rsidRDefault="00DA73B3" w:rsidP="00DA73B3">
      <w:pPr>
        <w:rPr>
          <w:rFonts w:eastAsia="MS Mincho"/>
          <w:lang w:val="en-GB" w:eastAsia="ja-JP"/>
        </w:rPr>
      </w:pPr>
      <w:r w:rsidRPr="0070548F">
        <w:rPr>
          <w:rFonts w:eastAsia="MS Mincho"/>
          <w:lang w:val="en-GB" w:eastAsia="ja-JP"/>
        </w:rPr>
        <w:t>The eye safety standards are specified in the regulatory documents IEC 60825 and ANSI Z136. The study in [18] recommends “For optical wireless, eye- and skin-safety are the most critical issues. Although the use of optical wireless by the general public can be made safe for almost all conditions</w:t>
      </w:r>
      <w:r w:rsidRPr="0070548F">
        <w:rPr>
          <w:rFonts w:eastAsia="MS Mincho"/>
          <w:i/>
          <w:lang w:val="en-GB" w:eastAsia="ja-JP"/>
        </w:rPr>
        <w:t xml:space="preserve">, </w:t>
      </w:r>
      <w:r w:rsidRPr="0070548F">
        <w:rPr>
          <w:rFonts w:eastAsia="MS Mincho"/>
          <w:iCs/>
          <w:lang w:val="en-GB" w:eastAsia="ja-JP"/>
        </w:rPr>
        <w:t>it is recommended to take a closer look to safety issues for people who are working in a close proximity of intense light sources for installation and maintenance”</w:t>
      </w:r>
      <w:r w:rsidRPr="0070548F">
        <w:rPr>
          <w:rFonts w:eastAsia="MS Mincho"/>
          <w:lang w:val="en-GB" w:eastAsia="ja-JP"/>
        </w:rPr>
        <w:t>.</w:t>
      </w:r>
    </w:p>
    <w:p w14:paraId="5EC1FCDB" w14:textId="77777777" w:rsidR="00DA73B3" w:rsidRPr="0070548F" w:rsidRDefault="00DA73B3" w:rsidP="00DA73B3">
      <w:pPr>
        <w:pStyle w:val="Headingb"/>
        <w:rPr>
          <w:lang w:val="en-GB" w:eastAsia="ja-JP"/>
        </w:rPr>
      </w:pPr>
      <w:r w:rsidRPr="0070548F">
        <w:rPr>
          <w:lang w:val="en-GB" w:eastAsia="ja-JP"/>
        </w:rPr>
        <w:t>Acceptance and deployment</w:t>
      </w:r>
    </w:p>
    <w:p w14:paraId="530E5704" w14:textId="77777777" w:rsidR="00DA73B3" w:rsidRPr="0070548F" w:rsidRDefault="00DA73B3" w:rsidP="00DA73B3">
      <w:pPr>
        <w:rPr>
          <w:rFonts w:eastAsia="MS Mincho"/>
          <w:i/>
          <w:lang w:val="en-GB" w:eastAsia="ja-JP"/>
        </w:rPr>
      </w:pPr>
      <w:r w:rsidRPr="0070548F">
        <w:rPr>
          <w:rFonts w:eastAsia="MS Mincho"/>
          <w:lang w:val="en-GB" w:eastAsia="ja-JP"/>
        </w:rPr>
        <w:t xml:space="preserve">As with all communication systems both functionality and protection of user data is required. See [18], where it is stated: “Acceptance and deployment of OWC will benefit from a clear vision on interworking with existing or emerging popular wireless standards, such as </w:t>
      </w:r>
      <w:proofErr w:type="spellStart"/>
      <w:r w:rsidRPr="0070548F">
        <w:rPr>
          <w:rFonts w:eastAsia="MS Mincho"/>
          <w:lang w:val="en-GB" w:eastAsia="ja-JP"/>
        </w:rPr>
        <w:t>Wifi</w:t>
      </w:r>
      <w:proofErr w:type="spellEnd"/>
      <w:r w:rsidRPr="0070548F">
        <w:rPr>
          <w:rFonts w:eastAsia="MS Mincho"/>
          <w:lang w:val="en-GB" w:eastAsia="ja-JP"/>
        </w:rPr>
        <w:t xml:space="preserve">, for instance in the area of authentication, encryption and seamless roaming between Access Points. It is recommended to </w:t>
      </w:r>
      <w:r w:rsidRPr="0070548F">
        <w:rPr>
          <w:rFonts w:eastAsia="MS Mincho"/>
          <w:bCs/>
          <w:lang w:val="en-GB" w:eastAsia="ja-JP"/>
        </w:rPr>
        <w:t>promote reuse of existing solutions where possible, for instance with regard to authentication and signal encryption.</w:t>
      </w:r>
      <w:r w:rsidRPr="0070548F">
        <w:rPr>
          <w:rFonts w:eastAsia="MS Mincho"/>
          <w:lang w:val="en-GB" w:eastAsia="ja-JP"/>
        </w:rPr>
        <w:t xml:space="preserve"> Such reuse may ease the development of interworking mechanisms (for instance handovers) between OWC and radio communication technologies. Also this way of new developments with a still relatively small user base may benefit from improvements of solutions with a large user base”.</w:t>
      </w:r>
    </w:p>
    <w:p w14:paraId="682D1F26" w14:textId="77777777" w:rsidR="00DA73B3" w:rsidRPr="0070548F" w:rsidRDefault="00DA73B3" w:rsidP="00DA73B3">
      <w:pPr>
        <w:pStyle w:val="Headingb"/>
        <w:rPr>
          <w:lang w:val="en-GB"/>
        </w:rPr>
      </w:pPr>
      <w:r w:rsidRPr="0070548F">
        <w:rPr>
          <w:lang w:val="en-GB"/>
        </w:rPr>
        <w:t>Industrial and manufacturing</w:t>
      </w:r>
    </w:p>
    <w:p w14:paraId="2610E7D2" w14:textId="77777777" w:rsidR="00DA73B3" w:rsidRPr="0070548F" w:rsidRDefault="00DA73B3" w:rsidP="00DA73B3">
      <w:pPr>
        <w:rPr>
          <w:lang w:val="en-GB" w:eastAsia="en-GB"/>
        </w:rPr>
      </w:pPr>
      <w:r w:rsidRPr="0070548F">
        <w:rPr>
          <w:lang w:val="en-GB" w:eastAsia="en-GB"/>
        </w:rPr>
        <w:t xml:space="preserve">In industrial and manufacturing scenarios, nowadays wired solutions are mainly used because of high requirements with respect to robustness, security and low latency. Industrial protocols (i.e. </w:t>
      </w:r>
      <w:proofErr w:type="spellStart"/>
      <w:r w:rsidRPr="0070548F">
        <w:rPr>
          <w:lang w:val="en-GB" w:eastAsia="en-GB"/>
        </w:rPr>
        <w:t>ProfiNet</w:t>
      </w:r>
      <w:proofErr w:type="spellEnd"/>
      <w:r w:rsidRPr="0070548F">
        <w:rPr>
          <w:lang w:val="en-GB" w:eastAsia="en-GB"/>
        </w:rPr>
        <w:t>) assign regular network access to the clients and ensure the transmission of data within a specific period and low latency. Industrial wireless is also attractive due to easy deployment and flexibility. VLC based solutions may provide benefits over RF based solutions with respect to:</w:t>
      </w:r>
    </w:p>
    <w:p w14:paraId="719A3628" w14:textId="77777777" w:rsidR="00DA73B3" w:rsidRPr="0070548F" w:rsidRDefault="00DA73B3" w:rsidP="00DA73B3">
      <w:pPr>
        <w:pStyle w:val="enumlev1"/>
        <w:rPr>
          <w:lang w:val="en-GB" w:eastAsia="en-GB"/>
        </w:rPr>
      </w:pPr>
      <w:proofErr w:type="spellStart"/>
      <w:r w:rsidRPr="0070548F">
        <w:rPr>
          <w:lang w:val="en-GB" w:eastAsia="en-GB"/>
        </w:rPr>
        <w:t>i</w:t>
      </w:r>
      <w:proofErr w:type="spellEnd"/>
      <w:r w:rsidRPr="0070548F">
        <w:rPr>
          <w:lang w:val="en-GB" w:eastAsia="en-GB"/>
        </w:rPr>
        <w:t>)</w:t>
      </w:r>
      <w:r w:rsidRPr="0070548F">
        <w:rPr>
          <w:lang w:val="en-GB" w:eastAsia="en-GB"/>
        </w:rPr>
        <w:tab/>
        <w:t>Suitability for dense deployment</w:t>
      </w:r>
      <w:r w:rsidRPr="0070548F">
        <w:rPr>
          <w:u w:val="single"/>
          <w:lang w:val="en-GB" w:eastAsia="en-GB"/>
        </w:rPr>
        <w:t>:</w:t>
      </w:r>
      <w:r w:rsidRPr="0070548F">
        <w:rPr>
          <w:lang w:val="en-GB" w:eastAsia="en-GB"/>
        </w:rPr>
        <w:t xml:space="preserve"> Manufacturing belongs to the so-called dense wireless scenarios with multiple links maintained, simultaneously all offering the above mentioned high service quality. VLC can deliver safe wireless communications with low latency because it has well-confined propagation conditions in very small cells. Moreover, VLC can be used complementary to RF systems for data off-loading.</w:t>
      </w:r>
    </w:p>
    <w:p w14:paraId="441C98B0" w14:textId="77777777" w:rsidR="00DA73B3" w:rsidRPr="0070548F" w:rsidRDefault="00DA73B3" w:rsidP="00DA73B3">
      <w:pPr>
        <w:pStyle w:val="enumlev1"/>
        <w:rPr>
          <w:szCs w:val="24"/>
          <w:lang w:val="en-GB" w:eastAsia="en-GB"/>
        </w:rPr>
      </w:pPr>
      <w:r w:rsidRPr="0070548F">
        <w:rPr>
          <w:lang w:val="en-GB" w:eastAsia="en-GB"/>
        </w:rPr>
        <w:t>ii)</w:t>
      </w:r>
      <w:r w:rsidRPr="0070548F">
        <w:rPr>
          <w:lang w:val="en-GB" w:eastAsia="en-GB"/>
        </w:rPr>
        <w:tab/>
      </w:r>
      <w:r w:rsidRPr="0070548F">
        <w:rPr>
          <w:szCs w:val="24"/>
          <w:lang w:val="en-GB" w:eastAsia="en-GB"/>
        </w:rPr>
        <w:t>Coexistence with other RF services: One big issue for industrial wireless networks is coexistence with other services. Using other RF links in the same spectrum requires protocols, such as “listen before talk”, which implies unpredictable delays and contradicts low latency requirements. Getting dedicated spectrum for industrial wireless is one way. VLC could be another way to alleviate the current situation. Note that ambient light imposes little interference on VLC as discussed below in “VLC Technical Feasibility”.</w:t>
      </w:r>
    </w:p>
    <w:p w14:paraId="181A7108" w14:textId="75F42EC6" w:rsidR="00DA73B3" w:rsidRDefault="00DA73B3" w:rsidP="00DA73B3">
      <w:pPr>
        <w:pStyle w:val="enumlev1"/>
        <w:rPr>
          <w:szCs w:val="24"/>
          <w:lang w:val="en-GB" w:eastAsia="en-GB"/>
        </w:rPr>
      </w:pPr>
      <w:r w:rsidRPr="0070548F">
        <w:rPr>
          <w:lang w:val="en-GB" w:eastAsia="en-GB"/>
        </w:rPr>
        <w:lastRenderedPageBreak/>
        <w:t>iii)</w:t>
      </w:r>
      <w:r w:rsidRPr="0070548F">
        <w:rPr>
          <w:lang w:val="en-GB" w:eastAsia="en-GB"/>
        </w:rPr>
        <w:tab/>
      </w:r>
      <w:r w:rsidRPr="0070548F">
        <w:rPr>
          <w:szCs w:val="24"/>
          <w:lang w:val="en-GB" w:eastAsia="en-GB"/>
        </w:rPr>
        <w:t xml:space="preserve">Robustness against jamming: it is possible for attackers to easily jam the used RF spectrum from great distances outside the plant with simple RF devices. The use of RF-based wireless links instead of cables obviously has a potentially harmful impact on the safe operation of the </w:t>
      </w:r>
      <w:r w:rsidRPr="0070548F">
        <w:rPr>
          <w:lang w:val="en-GB" w:eastAsia="en-GB"/>
        </w:rPr>
        <w:t>connected</w:t>
      </w:r>
      <w:r w:rsidRPr="0070548F">
        <w:rPr>
          <w:szCs w:val="24"/>
          <w:lang w:val="en-GB" w:eastAsia="en-GB"/>
        </w:rPr>
        <w:t xml:space="preserve"> manufacturing facilities in general. In addition, the presence of strong electromagnetic interference may not be suitable for RF communication, such as in a steel mill, in nuclear power plants, or in a power station. On the other hand, VLC is inert against RF jamming and EMI, the propagation is confined inside the plant.</w:t>
      </w:r>
    </w:p>
    <w:p w14:paraId="54A4F4B7" w14:textId="77777777" w:rsidR="00343A0B" w:rsidRPr="007170E0" w:rsidRDefault="00343A0B" w:rsidP="00343A0B">
      <w:pPr>
        <w:pStyle w:val="FigureNo"/>
      </w:pPr>
      <w:r w:rsidRPr="007170E0">
        <w:t xml:space="preserve">Figure </w:t>
      </w:r>
      <w:r>
        <w:t>1</w:t>
      </w:r>
    </w:p>
    <w:p w14:paraId="4050AA37" w14:textId="65BF29A0" w:rsidR="00DA73B3" w:rsidRDefault="002B7347" w:rsidP="00DA73B3">
      <w:pPr>
        <w:pStyle w:val="Figure"/>
        <w:rPr>
          <w:rFonts w:eastAsia="MS Mincho"/>
          <w:lang w:val="en-GB" w:eastAsia="zh-CN"/>
        </w:rPr>
      </w:pPr>
      <w:r>
        <w:object w:dxaOrig="4805" w:dyaOrig="2614" w14:anchorId="08CE19C4">
          <v:shape id="_x0000_i1026" type="#_x0000_t75" style="width:240.4pt;height:130.85pt" o:ole="">
            <v:imagedata r:id="rId14" o:title=""/>
          </v:shape>
          <o:OLEObject Type="Embed" ProgID="CorelDraw.Graphic.17" ShapeID="_x0000_i1026" DrawAspect="Content" ObjectID="_1625385122" r:id="rId15"/>
        </w:object>
      </w:r>
    </w:p>
    <w:p w14:paraId="719ECA75" w14:textId="77777777" w:rsidR="00DA73B3" w:rsidRDefault="00DA73B3" w:rsidP="00DA73B3">
      <w:pPr>
        <w:pStyle w:val="Headingb"/>
        <w:rPr>
          <w:rFonts w:eastAsia="MS Mincho"/>
          <w:lang w:val="en-GB" w:eastAsia="ja-JP"/>
        </w:rPr>
      </w:pPr>
      <w:r w:rsidRPr="0070548F">
        <w:rPr>
          <w:rFonts w:eastAsia="MS Mincho"/>
          <w:lang w:val="en-GB" w:eastAsia="ja-JP"/>
        </w:rPr>
        <w:t xml:space="preserve">Smart home </w:t>
      </w:r>
    </w:p>
    <w:p w14:paraId="73C9D978" w14:textId="77777777" w:rsidR="00DA73B3" w:rsidRPr="0070548F" w:rsidRDefault="00DA73B3" w:rsidP="00DA73B3">
      <w:pPr>
        <w:rPr>
          <w:lang w:val="en-GB" w:eastAsia="ja-JP"/>
        </w:rPr>
      </w:pPr>
      <w:r w:rsidRPr="0070548F">
        <w:rPr>
          <w:lang w:val="en-GB" w:eastAsia="ja-JP"/>
        </w:rPr>
        <w:t>Presently smart homes includes many kinds of home appliances, an energy management system, a healthcare system, advanced multimedia services, and a surveillance and security system, through complex wired and wireless connectivity. The connected devices for smart home can be operated in interactive and independent way, and these capabilities improve the quality of life within the household in various respects, such as automation of routine tasks, provision of health services, rationalization of energy consumption, improved individual efficiency, and enhanced home security, as well as entertainment, etc.</w:t>
      </w:r>
    </w:p>
    <w:p w14:paraId="21A8D13F" w14:textId="77777777" w:rsidR="00DA73B3" w:rsidRPr="0070548F" w:rsidRDefault="00DA73B3" w:rsidP="00DA73B3">
      <w:pPr>
        <w:rPr>
          <w:strike/>
          <w:lang w:val="en-GB" w:eastAsia="ja-JP"/>
        </w:rPr>
      </w:pPr>
      <w:r w:rsidRPr="0070548F">
        <w:rPr>
          <w:lang w:val="en-GB" w:eastAsia="ja-JP"/>
        </w:rPr>
        <w:t xml:space="preserve">The smart home uses the local wireless networking approach and is based on standards such as Local Area Network (LAN), Body Area Network (BAN) or Personal Area Network (PAN), which are used to describe a network of a smaller scale ranging from 12 to 100 meters such as </w:t>
      </w:r>
      <w:r w:rsidRPr="0070548F">
        <w:rPr>
          <w:sz w:val="23"/>
          <w:szCs w:val="23"/>
          <w:lang w:val="en-GB"/>
        </w:rPr>
        <w:t xml:space="preserve">Bluetooth, ZigBee, </w:t>
      </w:r>
      <w:proofErr w:type="spellStart"/>
      <w:r w:rsidRPr="0070548F">
        <w:rPr>
          <w:sz w:val="23"/>
          <w:szCs w:val="23"/>
          <w:lang w:val="en-GB"/>
        </w:rPr>
        <w:t>WiFi</w:t>
      </w:r>
      <w:proofErr w:type="spellEnd"/>
      <w:r w:rsidRPr="0070548F">
        <w:rPr>
          <w:sz w:val="23"/>
          <w:szCs w:val="23"/>
          <w:lang w:val="en-GB"/>
        </w:rPr>
        <w:t>, Z-Wave, etc.</w:t>
      </w:r>
    </w:p>
    <w:p w14:paraId="64703314" w14:textId="1DFAED4F" w:rsidR="00DA73B3" w:rsidRDefault="00DA73B3" w:rsidP="00DA73B3">
      <w:pPr>
        <w:rPr>
          <w:lang w:val="en-GB" w:eastAsia="ja-JP"/>
        </w:rPr>
      </w:pPr>
      <w:r w:rsidRPr="0070548F">
        <w:rPr>
          <w:lang w:val="en-GB" w:eastAsia="ja-JP"/>
        </w:rPr>
        <w:t>VLC can be used to connecting devices that convey sensitive information like CCTV cameras, baby monitors, etc., and can be a more private and secure network [19].</w:t>
      </w:r>
    </w:p>
    <w:p w14:paraId="2F7356C7" w14:textId="78120032" w:rsidR="00343A0B" w:rsidRPr="007170E0" w:rsidRDefault="00343A0B" w:rsidP="00343A0B">
      <w:pPr>
        <w:pStyle w:val="FigureNo"/>
      </w:pPr>
      <w:r w:rsidRPr="007170E0">
        <w:lastRenderedPageBreak/>
        <w:t xml:space="preserve">Figure </w:t>
      </w:r>
      <w:r>
        <w:t>2</w:t>
      </w:r>
    </w:p>
    <w:p w14:paraId="3F647443" w14:textId="4585DF70" w:rsidR="00DA73B3" w:rsidRDefault="00DA73B3" w:rsidP="00DA73B3">
      <w:pPr>
        <w:pStyle w:val="Figure"/>
        <w:rPr>
          <w:rFonts w:eastAsia="MS Mincho"/>
          <w:lang w:val="en-GB" w:eastAsia="zh-CN"/>
        </w:rPr>
      </w:pPr>
      <w:r>
        <w:rPr>
          <w:noProof/>
          <w:lang w:val="en-GB" w:eastAsia="en-GB"/>
        </w:rPr>
        <w:drawing>
          <wp:inline distT="0" distB="0" distL="0" distR="0" wp14:anchorId="7163F041" wp14:editId="310FC85A">
            <wp:extent cx="4579620" cy="2845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9620" cy="2845435"/>
                    </a:xfrm>
                    <a:prstGeom prst="rect">
                      <a:avLst/>
                    </a:prstGeom>
                    <a:noFill/>
                    <a:ln>
                      <a:noFill/>
                    </a:ln>
                  </pic:spPr>
                </pic:pic>
              </a:graphicData>
            </a:graphic>
          </wp:inline>
        </w:drawing>
      </w:r>
    </w:p>
    <w:p w14:paraId="0BCCFAB2" w14:textId="77777777" w:rsidR="00DA73B3" w:rsidRDefault="00DA73B3" w:rsidP="00DA73B3">
      <w:pPr>
        <w:pStyle w:val="Headingb"/>
        <w:rPr>
          <w:lang w:val="en-GB"/>
        </w:rPr>
      </w:pPr>
      <w:r w:rsidRPr="0070548F">
        <w:rPr>
          <w:rFonts w:eastAsia="MS Mincho"/>
          <w:lang w:val="en-GB" w:eastAsia="ja-JP"/>
        </w:rPr>
        <w:t>S</w:t>
      </w:r>
      <w:r w:rsidRPr="0070548F">
        <w:rPr>
          <w:lang w:val="en-GB"/>
        </w:rPr>
        <w:t>mart city mapping (city genome)</w:t>
      </w:r>
    </w:p>
    <w:p w14:paraId="51BA35A9" w14:textId="77777777" w:rsidR="00DA73B3" w:rsidRPr="0070548F" w:rsidRDefault="00DA73B3" w:rsidP="00DA73B3">
      <w:pPr>
        <w:rPr>
          <w:rFonts w:eastAsia="MS Mincho"/>
          <w:lang w:val="en-GB" w:eastAsia="ja-JP"/>
        </w:rPr>
      </w:pPr>
      <w:r w:rsidRPr="0070548F">
        <w:rPr>
          <w:rFonts w:eastAsia="MS Mincho"/>
          <w:lang w:val="en-GB" w:eastAsia="ja-JP"/>
        </w:rPr>
        <w:t>Cities can be considered as evolving living complex organisms. This is not just because of the people who live in the city and who are complex ‘systems’ in themselves. Life itself, seems to become increasingly complex through disruptive and exponential developments. Technological developments, especially in the realm of ICT, are playing a crucial part. However, it is not a given that quality of live, a major goal, will benefit. There exist enormous opportunities, but equally ominous threats may emerge. To make true qualitative progress, an integral systemic approach is a necessity. Incremental, linear thinking and design will not suffice. A first step is to understand the distinction between the ‘hardware’ and the ‘software’ of the city, like respectively ‘body’ and ‘mind’ in a human being or living entity, or ‘genotype’ and ‘phenotype’, ‘house’ and ‘home’. The first parts are palpable, the latter not. Generically, the first is denoted as ‘infrastructure’ and the second as ‘</w:t>
      </w:r>
      <w:proofErr w:type="spellStart"/>
      <w:r w:rsidRPr="0070548F">
        <w:rPr>
          <w:rFonts w:eastAsia="MS Mincho"/>
          <w:lang w:val="en-GB" w:eastAsia="ja-JP"/>
        </w:rPr>
        <w:t>suprastructure</w:t>
      </w:r>
      <w:proofErr w:type="spellEnd"/>
      <w:r w:rsidRPr="0070548F">
        <w:rPr>
          <w:rFonts w:eastAsia="MS Mincho"/>
          <w:lang w:val="en-GB" w:eastAsia="ja-JP"/>
        </w:rPr>
        <w:t xml:space="preserve">’. Obviously infrastructure and </w:t>
      </w:r>
      <w:proofErr w:type="spellStart"/>
      <w:r w:rsidRPr="0070548F">
        <w:rPr>
          <w:rFonts w:eastAsia="MS Mincho"/>
          <w:lang w:val="en-GB" w:eastAsia="ja-JP"/>
        </w:rPr>
        <w:t>suprastructure</w:t>
      </w:r>
      <w:proofErr w:type="spellEnd"/>
      <w:r w:rsidRPr="0070548F">
        <w:rPr>
          <w:rFonts w:eastAsia="MS Mincho"/>
          <w:lang w:val="en-GB" w:eastAsia="ja-JP"/>
        </w:rPr>
        <w:t xml:space="preserve"> are interdependent and cannot be dealt with on their own. This is a challenge, because the infrastructures are the domain of the technical sciences and the expertise for the </w:t>
      </w:r>
      <w:proofErr w:type="spellStart"/>
      <w:r w:rsidRPr="0070548F">
        <w:rPr>
          <w:rFonts w:eastAsia="MS Mincho"/>
          <w:lang w:val="en-GB" w:eastAsia="ja-JP"/>
        </w:rPr>
        <w:t>suprastructures</w:t>
      </w:r>
      <w:proofErr w:type="spellEnd"/>
      <w:r w:rsidRPr="0070548F">
        <w:rPr>
          <w:rFonts w:eastAsia="MS Mincho"/>
          <w:lang w:val="en-GB" w:eastAsia="ja-JP"/>
        </w:rPr>
        <w:t xml:space="preserve"> dominantly resides in the alpha sciences. </w:t>
      </w:r>
    </w:p>
    <w:p w14:paraId="6FA97AAB" w14:textId="77777777" w:rsidR="00DA73B3" w:rsidRPr="0070548F" w:rsidRDefault="00DA73B3" w:rsidP="00DA73B3">
      <w:pPr>
        <w:rPr>
          <w:noProof/>
          <w:lang w:val="en-GB" w:eastAsia="nl-NL"/>
        </w:rPr>
      </w:pPr>
      <w:r w:rsidRPr="0070548F">
        <w:rPr>
          <w:rFonts w:eastAsia="MS Mincho"/>
          <w:lang w:val="en-GB" w:eastAsia="ja-JP"/>
        </w:rPr>
        <w:t>Looking at the infrastructures, the ICT-networks have become more and more important. It is here that the centres for wireless and photonics can contribute. All optical, photonic networks are foreseen in which a new generation of fibres and Photonic Integrated Circuits (PICs) will be the main components. This certainly is the case in the core and metropolitan networks. Nearing the access points, wireless technologies will have a place. As a future development, it can be seen that at the edges of the network, a transition from fixed to wireless is realized. Such a place could be very well a piece of street furniture, more specifically a ‘streetlight’. Note that in the Netherlands alone there are close to 4 million streetlights. The latter can be configured in an optical mesh network. From the streetlights bandwidth can be transferred towards or from the home, using repeaters in a next generation of multi-functional windows of all 7</w:t>
      </w:r>
      <w:proofErr w:type="gramStart"/>
      <w:r w:rsidRPr="0070548F">
        <w:rPr>
          <w:rFonts w:eastAsia="MS Mincho"/>
          <w:lang w:val="en-GB" w:eastAsia="ja-JP"/>
        </w:rPr>
        <w:t>,5</w:t>
      </w:r>
      <w:proofErr w:type="gramEnd"/>
      <w:r w:rsidRPr="0070548F">
        <w:rPr>
          <w:rFonts w:eastAsia="MS Mincho"/>
          <w:lang w:val="en-GB" w:eastAsia="ja-JP"/>
        </w:rPr>
        <w:t xml:space="preserve"> million houses and 300.000 buildings. Inside the houses and buildings, VLC will be the future technology.</w:t>
      </w:r>
      <w:r w:rsidRPr="0070548F">
        <w:rPr>
          <w:noProof/>
          <w:lang w:val="en-GB" w:eastAsia="nl-NL"/>
        </w:rPr>
        <w:t xml:space="preserve"> </w:t>
      </w:r>
    </w:p>
    <w:p w14:paraId="01D061EF" w14:textId="218C4B1F" w:rsidR="00343A0B" w:rsidRPr="007170E0" w:rsidRDefault="00343A0B" w:rsidP="00343A0B">
      <w:pPr>
        <w:pStyle w:val="FigureNo"/>
      </w:pPr>
      <w:r w:rsidRPr="007170E0">
        <w:lastRenderedPageBreak/>
        <w:t xml:space="preserve">Figure </w:t>
      </w:r>
      <w:r>
        <w:t>3</w:t>
      </w:r>
    </w:p>
    <w:p w14:paraId="53D3F000" w14:textId="3249CA38" w:rsidR="00DA73B3" w:rsidRPr="00775A56" w:rsidRDefault="00343A0B" w:rsidP="00775A56">
      <w:pPr>
        <w:pStyle w:val="Figure"/>
        <w:rPr>
          <w:rFonts w:eastAsia="MS Mincho"/>
        </w:rPr>
      </w:pPr>
      <w:r w:rsidRPr="00775A56">
        <w:t xml:space="preserve"> </w:t>
      </w:r>
      <w:r w:rsidR="00872991" w:rsidRPr="00775A56">
        <w:object w:dxaOrig="3485" w:dyaOrig="2459" w14:anchorId="7D0AC2A5">
          <v:shape id="_x0000_i1027" type="#_x0000_t75" style="width:225.4pt;height:158.4pt" o:ole="">
            <v:imagedata r:id="rId17" o:title=""/>
          </v:shape>
          <o:OLEObject Type="Embed" ProgID="CorelDraw.Graphic.17" ShapeID="_x0000_i1027" DrawAspect="Content" ObjectID="_1625385123" r:id="rId18"/>
        </w:object>
      </w:r>
    </w:p>
    <w:p w14:paraId="04AB0FD6" w14:textId="77777777" w:rsidR="00DA73B3" w:rsidRDefault="00DA73B3" w:rsidP="002A4020">
      <w:pPr>
        <w:pStyle w:val="Normalaftertitle"/>
        <w:rPr>
          <w:noProof/>
          <w:lang w:val="en-GB" w:eastAsia="nl-NL"/>
        </w:rPr>
      </w:pPr>
      <w:r w:rsidRPr="0070548F">
        <w:rPr>
          <w:rFonts w:eastAsia="MS Mincho"/>
          <w:lang w:val="en-GB" w:eastAsia="ja-JP"/>
        </w:rPr>
        <w:t xml:space="preserve">Looking at the houses and buildings themselves and how they are connected by more physical infrastructures in the public space, it is obvious that the faculty of the Built Environment can contribute with its expertise. As a near maverick development, the gain in looking at the build-up of houses, buildings and public infrastructures and </w:t>
      </w:r>
      <w:proofErr w:type="spellStart"/>
      <w:r w:rsidRPr="0070548F">
        <w:rPr>
          <w:rFonts w:eastAsia="MS Mincho"/>
          <w:lang w:val="en-GB" w:eastAsia="ja-JP"/>
        </w:rPr>
        <w:t>suprastructures</w:t>
      </w:r>
      <w:proofErr w:type="spellEnd"/>
      <w:r w:rsidRPr="0070548F">
        <w:rPr>
          <w:rFonts w:eastAsia="MS Mincho"/>
          <w:lang w:val="en-GB" w:eastAsia="ja-JP"/>
        </w:rPr>
        <w:t xml:space="preserve"> can be seen as living things with their body and mind, their genotype and phenotype are studied. Indeed, if today a human genome can be determined within one hour for less than a hundred euros, why would that not be possible for these far simpler physical constructions? And what enormous options could then be realized! Macro-parameters such as energy, safety and sustainability labels can then be accurately calculated. </w:t>
      </w:r>
      <w:r>
        <w:rPr>
          <w:rFonts w:eastAsia="MS Mincho"/>
          <w:lang w:eastAsia="ja-JP"/>
        </w:rPr>
        <w:t xml:space="preserve">Scenarios for </w:t>
      </w:r>
      <w:proofErr w:type="spellStart"/>
      <w:r>
        <w:rPr>
          <w:rFonts w:eastAsia="MS Mincho"/>
          <w:lang w:eastAsia="ja-JP"/>
        </w:rPr>
        <w:t>improvement</w:t>
      </w:r>
      <w:proofErr w:type="spellEnd"/>
      <w:r>
        <w:rPr>
          <w:rFonts w:eastAsia="MS Mincho"/>
          <w:lang w:eastAsia="ja-JP"/>
        </w:rPr>
        <w:t xml:space="preserve"> </w:t>
      </w:r>
      <w:proofErr w:type="spellStart"/>
      <w:r>
        <w:rPr>
          <w:rFonts w:eastAsia="MS Mincho"/>
          <w:lang w:eastAsia="ja-JP"/>
        </w:rPr>
        <w:t>can</w:t>
      </w:r>
      <w:proofErr w:type="spellEnd"/>
      <w:r>
        <w:rPr>
          <w:rFonts w:eastAsia="MS Mincho"/>
          <w:lang w:eastAsia="ja-JP"/>
        </w:rPr>
        <w:t xml:space="preserve"> </w:t>
      </w:r>
      <w:proofErr w:type="spellStart"/>
      <w:r>
        <w:rPr>
          <w:rFonts w:eastAsia="MS Mincho"/>
          <w:lang w:eastAsia="ja-JP"/>
        </w:rPr>
        <w:t>be</w:t>
      </w:r>
      <w:proofErr w:type="spellEnd"/>
      <w:r>
        <w:rPr>
          <w:rFonts w:eastAsia="MS Mincho"/>
          <w:lang w:eastAsia="ja-JP"/>
        </w:rPr>
        <w:t xml:space="preserve"> </w:t>
      </w:r>
      <w:proofErr w:type="spellStart"/>
      <w:r>
        <w:rPr>
          <w:rFonts w:eastAsia="MS Mincho"/>
          <w:lang w:eastAsia="ja-JP"/>
        </w:rPr>
        <w:t>designed</w:t>
      </w:r>
      <w:proofErr w:type="spellEnd"/>
      <w:r>
        <w:rPr>
          <w:rFonts w:eastAsia="MS Mincho"/>
          <w:lang w:eastAsia="ja-JP"/>
        </w:rPr>
        <w:t xml:space="preserve"> and </w:t>
      </w:r>
      <w:proofErr w:type="spellStart"/>
      <w:r>
        <w:rPr>
          <w:rFonts w:eastAsia="MS Mincho"/>
          <w:lang w:eastAsia="ja-JP"/>
        </w:rPr>
        <w:t>valued</w:t>
      </w:r>
      <w:proofErr w:type="spellEnd"/>
      <w:r>
        <w:rPr>
          <w:rFonts w:eastAsia="MS Mincho"/>
          <w:lang w:eastAsia="ja-JP"/>
        </w:rPr>
        <w:t>.</w:t>
      </w:r>
      <w:r>
        <w:rPr>
          <w:noProof/>
          <w:lang w:eastAsia="nl-NL"/>
        </w:rPr>
        <w:t xml:space="preserve"> </w:t>
      </w:r>
    </w:p>
    <w:p w14:paraId="3A73F348" w14:textId="7B9A9076" w:rsidR="00343A0B" w:rsidRPr="007170E0" w:rsidRDefault="00343A0B" w:rsidP="00343A0B">
      <w:pPr>
        <w:pStyle w:val="FigureNo"/>
      </w:pPr>
      <w:r w:rsidRPr="007170E0">
        <w:t xml:space="preserve">Figure </w:t>
      </w:r>
      <w:r>
        <w:t>4</w:t>
      </w:r>
    </w:p>
    <w:p w14:paraId="46CD18EF" w14:textId="0D48DA24" w:rsidR="00DA73B3" w:rsidRPr="00775A56" w:rsidRDefault="00343A0B" w:rsidP="00775A56">
      <w:pPr>
        <w:pStyle w:val="Figure"/>
      </w:pPr>
      <w:r w:rsidRPr="00775A56">
        <w:t xml:space="preserve"> </w:t>
      </w:r>
      <w:r w:rsidR="00DA73B3" w:rsidRPr="00775A56">
        <w:rPr>
          <w:noProof/>
          <w:lang w:val="en-GB" w:eastAsia="en-GB"/>
        </w:rPr>
        <w:drawing>
          <wp:inline distT="0" distB="0" distL="0" distR="0" wp14:anchorId="2FD1375F" wp14:editId="40F1840B">
            <wp:extent cx="3649980" cy="22313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980" cy="2231390"/>
                    </a:xfrm>
                    <a:prstGeom prst="rect">
                      <a:avLst/>
                    </a:prstGeom>
                    <a:noFill/>
                    <a:ln>
                      <a:noFill/>
                    </a:ln>
                  </pic:spPr>
                </pic:pic>
              </a:graphicData>
            </a:graphic>
          </wp:inline>
        </w:drawing>
      </w:r>
    </w:p>
    <w:p w14:paraId="45427505" w14:textId="77777777" w:rsidR="00DA73B3" w:rsidRDefault="00DA73B3" w:rsidP="002A4020">
      <w:pPr>
        <w:pStyle w:val="Normalaftertitle"/>
        <w:rPr>
          <w:rFonts w:eastAsia="MS Mincho"/>
          <w:lang w:val="en-GB" w:eastAsia="ja-JP"/>
        </w:rPr>
      </w:pPr>
      <w:r w:rsidRPr="0070548F">
        <w:rPr>
          <w:rFonts w:eastAsia="MS Mincho"/>
          <w:lang w:val="en-GB" w:eastAsia="ja-JP"/>
        </w:rPr>
        <w:t xml:space="preserve">Looking at the data that can be tapped or fed to the houses, buildings and public infrastructures, it is clear that the data science centre is the centre that can play a crucial role. The journey from pure data towards information, knowledge and new wisdom will generate countless applications for both infrastructures and </w:t>
      </w:r>
      <w:proofErr w:type="spellStart"/>
      <w:r w:rsidRPr="0070548F">
        <w:rPr>
          <w:rFonts w:eastAsia="MS Mincho"/>
          <w:lang w:val="en-GB" w:eastAsia="ja-JP"/>
        </w:rPr>
        <w:t>suprastructures</w:t>
      </w:r>
      <w:proofErr w:type="spellEnd"/>
      <w:r w:rsidRPr="0070548F">
        <w:rPr>
          <w:rFonts w:eastAsia="MS Mincho"/>
          <w:lang w:val="en-GB" w:eastAsia="ja-JP"/>
        </w:rPr>
        <w:t>, networks and services, houses and homes. They inherently will need to be designed in a secure and safe way. Likewise, investigations can be carried on the method by which the complex systems encountered can be modelled, using e.g. Complex Adaptive Systems Graph- and matrix theory.</w:t>
      </w:r>
    </w:p>
    <w:p w14:paraId="219025BF" w14:textId="77777777" w:rsidR="00DA73B3" w:rsidRPr="0070548F" w:rsidRDefault="00DA73B3" w:rsidP="00DA73B3">
      <w:pPr>
        <w:rPr>
          <w:rFonts w:eastAsia="MS Mincho"/>
          <w:lang w:val="en-GB" w:eastAsia="ja-JP"/>
        </w:rPr>
      </w:pPr>
      <w:r w:rsidRPr="0070548F">
        <w:rPr>
          <w:rFonts w:eastAsia="MS Mincho"/>
          <w:lang w:val="en-GB" w:eastAsia="ja-JP"/>
        </w:rPr>
        <w:t>The above brings modelling of overall realistic scenarios for smart cities substantially closer through an integral systemic approach.</w:t>
      </w:r>
    </w:p>
    <w:p w14:paraId="3204DD90" w14:textId="0734FF8E" w:rsidR="00DA73B3" w:rsidRPr="0070548F" w:rsidRDefault="00DA73B3" w:rsidP="00DA73B3">
      <w:pPr>
        <w:rPr>
          <w:rFonts w:eastAsia="MS Mincho"/>
          <w:i/>
          <w:lang w:val="en-GB" w:eastAsia="ja-JP"/>
        </w:rPr>
      </w:pPr>
      <w:r w:rsidRPr="0070548F">
        <w:rPr>
          <w:rFonts w:eastAsia="MS Mincho"/>
          <w:lang w:val="en-GB" w:eastAsia="ja-JP"/>
        </w:rPr>
        <w:t>In relation to the user needs and socio economical aspects more study is required since the fields of application are very diverse and not fully explored. As stated in [18]</w:t>
      </w:r>
      <w:r w:rsidRPr="0070548F">
        <w:rPr>
          <w:rFonts w:eastAsia="MS Mincho"/>
          <w:i/>
          <w:lang w:val="en-GB" w:eastAsia="ja-JP"/>
        </w:rPr>
        <w:t xml:space="preserve">, </w:t>
      </w:r>
      <w:r w:rsidRPr="0070548F">
        <w:rPr>
          <w:rFonts w:eastAsia="MS Mincho"/>
          <w:iCs/>
          <w:lang w:val="en-GB" w:eastAsia="ja-JP"/>
        </w:rPr>
        <w:t xml:space="preserve">“It is also recommended to </w:t>
      </w:r>
      <w:r w:rsidRPr="0070548F">
        <w:rPr>
          <w:rFonts w:eastAsia="MS Mincho"/>
          <w:iCs/>
          <w:lang w:val="en-GB" w:eastAsia="ja-JP"/>
        </w:rPr>
        <w:lastRenderedPageBreak/>
        <w:t>stimulate close contacts between (national) industrial R&amp;D and academic research, as there is (still) much diversity in the OWC technologies being explored. Early identification of which are potential winning technologies among them and facilitating and promoting convergence and interworking will support the industrial development and speed up market introduction</w:t>
      </w:r>
      <w:r w:rsidR="0013134C" w:rsidRPr="0070548F">
        <w:rPr>
          <w:rFonts w:eastAsia="MS Mincho"/>
          <w:iCs/>
          <w:lang w:val="en-GB" w:eastAsia="ja-JP"/>
        </w:rPr>
        <w:t>”</w:t>
      </w:r>
      <w:r w:rsidRPr="0070548F">
        <w:rPr>
          <w:rFonts w:eastAsia="MS Mincho"/>
          <w:iCs/>
          <w:lang w:val="en-GB" w:eastAsia="ja-JP"/>
        </w:rPr>
        <w:t>.</w:t>
      </w:r>
    </w:p>
    <w:p w14:paraId="7FB4BA98" w14:textId="03025BDA" w:rsidR="00DA73B3" w:rsidRPr="0070548F" w:rsidRDefault="00DA73B3" w:rsidP="00DA73B3">
      <w:pPr>
        <w:rPr>
          <w:rFonts w:eastAsia="MS Mincho"/>
          <w:i/>
          <w:lang w:val="en-GB" w:eastAsia="ja-JP"/>
        </w:rPr>
      </w:pPr>
      <w:r w:rsidRPr="0070548F">
        <w:rPr>
          <w:rFonts w:eastAsia="MS Mincho"/>
          <w:lang w:val="en-GB" w:eastAsia="ja-JP"/>
        </w:rPr>
        <w:t xml:space="preserve">There is also work and research to be done on the actual placement of VLC equipment in buildings and offices as stated in [18]: “OWC is not replacing, but is complementing the use of other transmission as e.g. </w:t>
      </w:r>
      <w:proofErr w:type="spellStart"/>
      <w:r w:rsidRPr="0070548F">
        <w:rPr>
          <w:rFonts w:eastAsia="MS Mincho"/>
          <w:lang w:val="en-GB" w:eastAsia="ja-JP"/>
        </w:rPr>
        <w:t>Wifi</w:t>
      </w:r>
      <w:proofErr w:type="spellEnd"/>
      <w:r w:rsidRPr="0070548F">
        <w:rPr>
          <w:rFonts w:eastAsia="MS Mincho"/>
          <w:lang w:val="en-GB" w:eastAsia="ja-JP"/>
        </w:rPr>
        <w:t xml:space="preserve"> for in-building communication infrastructures in which OWC can off-load the bandwidth-hungry applications from </w:t>
      </w:r>
      <w:proofErr w:type="spellStart"/>
      <w:r w:rsidRPr="0070548F">
        <w:rPr>
          <w:rFonts w:eastAsia="MS Mincho"/>
          <w:lang w:val="en-GB" w:eastAsia="ja-JP"/>
        </w:rPr>
        <w:t>Wifi</w:t>
      </w:r>
      <w:proofErr w:type="spellEnd"/>
      <w:r w:rsidRPr="0070548F">
        <w:rPr>
          <w:rFonts w:eastAsia="MS Mincho"/>
          <w:lang w:val="en-GB" w:eastAsia="ja-JP"/>
        </w:rPr>
        <w:t xml:space="preserve">. Due to this co-existence with the current </w:t>
      </w:r>
      <w:proofErr w:type="spellStart"/>
      <w:r w:rsidRPr="0070548F">
        <w:rPr>
          <w:rFonts w:eastAsia="MS Mincho"/>
          <w:lang w:val="en-GB" w:eastAsia="ja-JP"/>
        </w:rPr>
        <w:t>Wifi</w:t>
      </w:r>
      <w:proofErr w:type="spellEnd"/>
      <w:r w:rsidRPr="0070548F">
        <w:rPr>
          <w:rFonts w:eastAsia="MS Mincho"/>
          <w:lang w:val="en-GB" w:eastAsia="ja-JP"/>
        </w:rPr>
        <w:t xml:space="preserve"> technology, we recommend designing and building offices, public spaces and houses such that the potential of OWC is taken into account especially for creating the fixed (wired) infrastructure accommodating sufficient OWC access points and backhaul. Combining transporting data with powering optical wireless Access Points using Ethernet cables (Power over Ethernet) becomes increasingly interesting, and therefore it is recommended to pay attention to it for construction purposes</w:t>
      </w:r>
      <w:r w:rsidR="00884998" w:rsidRPr="0070548F">
        <w:rPr>
          <w:rFonts w:eastAsia="MS Mincho"/>
          <w:lang w:val="en-GB" w:eastAsia="ja-JP"/>
        </w:rPr>
        <w:t>”</w:t>
      </w:r>
      <w:r w:rsidRPr="0070548F">
        <w:rPr>
          <w:rFonts w:eastAsia="MS Mincho"/>
          <w:lang w:val="en-GB" w:eastAsia="ja-JP"/>
        </w:rPr>
        <w:t>.</w:t>
      </w:r>
    </w:p>
    <w:p w14:paraId="53675EE4" w14:textId="77777777" w:rsidR="00DA73B3" w:rsidRPr="0070548F" w:rsidRDefault="00DA73B3" w:rsidP="00DA73B3">
      <w:pPr>
        <w:pStyle w:val="Headingb"/>
        <w:rPr>
          <w:sz w:val="28"/>
          <w:lang w:val="en-GB" w:eastAsia="ja-JP"/>
        </w:rPr>
      </w:pPr>
      <w:r w:rsidRPr="0070548F">
        <w:rPr>
          <w:lang w:val="en-GB" w:eastAsia="ja-JP"/>
        </w:rPr>
        <w:t>Connected-cars and autonomous vehicles</w:t>
      </w:r>
    </w:p>
    <w:p w14:paraId="3FB02C77" w14:textId="1FFCEC87" w:rsidR="00DA73B3" w:rsidRPr="0070548F" w:rsidRDefault="00DA73B3" w:rsidP="00DA73B3">
      <w:pPr>
        <w:rPr>
          <w:rFonts w:eastAsia="MS Mincho"/>
          <w:lang w:val="en-GB" w:eastAsia="ja-JP"/>
        </w:rPr>
      </w:pPr>
      <w:r w:rsidRPr="0070548F">
        <w:rPr>
          <w:rFonts w:eastAsia="MS Mincho"/>
          <w:lang w:val="en-GB" w:eastAsia="ja-JP"/>
        </w:rPr>
        <w:t>VLC can be applied for the Connected-cars and Autonomous Vehicles. Usually drivers should watch the traffic signs while driving. Autonomous Vehicles should recognize the traffic signs as image recognition technology, but sometime</w:t>
      </w:r>
      <w:r w:rsidR="00D259A7">
        <w:rPr>
          <w:rFonts w:eastAsia="MS Mincho"/>
          <w:lang w:val="en-GB" w:eastAsia="ja-JP"/>
        </w:rPr>
        <w:t>s</w:t>
      </w:r>
      <w:r w:rsidRPr="0070548F">
        <w:rPr>
          <w:rFonts w:eastAsia="MS Mincho"/>
          <w:lang w:val="en-GB" w:eastAsia="ja-JP"/>
        </w:rPr>
        <w:t xml:space="preserve"> it can be misread. One example of Connected-cars and Autonomous Vehicles is traffic sign recognition using VLC and Graphic Data Dictionary (GDD). GDD has been developed </w:t>
      </w:r>
      <w:r w:rsidR="00D259A7" w:rsidRPr="0070548F">
        <w:rPr>
          <w:rFonts w:eastAsia="MS Mincho"/>
          <w:lang w:val="en-GB" w:eastAsia="ja-JP"/>
        </w:rPr>
        <w:t>by ISO TC204</w:t>
      </w:r>
      <w:r w:rsidRPr="0070548F">
        <w:rPr>
          <w:rFonts w:eastAsia="MS Mincho"/>
          <w:lang w:val="en-GB" w:eastAsia="ja-JP"/>
        </w:rPr>
        <w:t>with the intent of creating a common basis for transmitting encoded information for existing road traffic signs and pictograms. The coding system of it has been developed as language independent, such that data that can be interpreted, irrespective of language or regional differences. This is intended to support Intelligent Transport System messaging. An approach was required to characterize the large set of existing road traffic signs and pictograms into functional groups – this is done by means of Information Elements.</w:t>
      </w:r>
    </w:p>
    <w:p w14:paraId="6DAEBA64" w14:textId="1076FB73" w:rsidR="00D259A7" w:rsidRPr="00F05F67" w:rsidRDefault="00D259A7" w:rsidP="00D259A7">
      <w:pPr>
        <w:rPr>
          <w:rFonts w:eastAsia="MS Mincho"/>
          <w:lang w:eastAsia="ja-JP"/>
        </w:rPr>
      </w:pPr>
      <w:r w:rsidRPr="00F05F67">
        <w:rPr>
          <w:rFonts w:eastAsia="MS Mincho"/>
          <w:lang w:eastAsia="ja-JP"/>
        </w:rPr>
        <w:t xml:space="preserve">In the </w:t>
      </w:r>
      <w:proofErr w:type="spellStart"/>
      <w:r w:rsidRPr="00F05F67">
        <w:rPr>
          <w:rFonts w:eastAsia="MS Mincho"/>
          <w:lang w:eastAsia="ja-JP"/>
        </w:rPr>
        <w:t>transmitter</w:t>
      </w:r>
      <w:proofErr w:type="spellEnd"/>
      <w:r w:rsidRPr="00F05F67">
        <w:rPr>
          <w:rFonts w:eastAsia="MS Mincho"/>
          <w:lang w:eastAsia="ja-JP"/>
        </w:rPr>
        <w:t xml:space="preserve"> part, a </w:t>
      </w:r>
      <w:proofErr w:type="spellStart"/>
      <w:r w:rsidRPr="00F05F67">
        <w:rPr>
          <w:rFonts w:eastAsia="MS Mincho"/>
          <w:lang w:eastAsia="ja-JP"/>
        </w:rPr>
        <w:t>suggested</w:t>
      </w:r>
      <w:proofErr w:type="spellEnd"/>
      <w:r w:rsidRPr="00F05F67">
        <w:rPr>
          <w:rFonts w:eastAsia="MS Mincho"/>
          <w:lang w:eastAsia="ja-JP"/>
        </w:rPr>
        <w:t xml:space="preserve"> GDD data encoder (</w:t>
      </w:r>
      <w:proofErr w:type="spellStart"/>
      <w:r w:rsidRPr="00F05F67">
        <w:rPr>
          <w:rFonts w:eastAsia="MS Mincho"/>
          <w:lang w:eastAsia="ja-JP"/>
        </w:rPr>
        <w:t>generator</w:t>
      </w:r>
      <w:proofErr w:type="spellEnd"/>
      <w:r w:rsidRPr="00F05F67">
        <w:rPr>
          <w:rFonts w:eastAsia="MS Mincho"/>
          <w:lang w:eastAsia="ja-JP"/>
        </w:rPr>
        <w:t xml:space="preserve">) </w:t>
      </w:r>
      <w:proofErr w:type="spellStart"/>
      <w:r w:rsidRPr="00F05F67">
        <w:rPr>
          <w:rFonts w:eastAsia="MS Mincho"/>
          <w:lang w:eastAsia="ja-JP"/>
        </w:rPr>
        <w:t>is</w:t>
      </w:r>
      <w:proofErr w:type="spellEnd"/>
      <w:r w:rsidRPr="00F05F67">
        <w:rPr>
          <w:rFonts w:eastAsia="MS Mincho"/>
          <w:lang w:eastAsia="ja-JP"/>
        </w:rPr>
        <w:t xml:space="preserve"> </w:t>
      </w:r>
      <w:proofErr w:type="spellStart"/>
      <w:r w:rsidRPr="00F05F67">
        <w:rPr>
          <w:rFonts w:eastAsia="MS Mincho"/>
          <w:lang w:eastAsia="ja-JP"/>
        </w:rPr>
        <w:t>designed</w:t>
      </w:r>
      <w:proofErr w:type="spellEnd"/>
      <w:r w:rsidRPr="00F05F67">
        <w:rPr>
          <w:rFonts w:eastAsia="MS Mincho"/>
          <w:lang w:eastAsia="ja-JP"/>
        </w:rPr>
        <w:t xml:space="preserve">. </w:t>
      </w:r>
      <w:r>
        <w:rPr>
          <w:rFonts w:eastAsia="MS Mincho"/>
          <w:lang w:eastAsia="ja-JP"/>
        </w:rPr>
        <w:t>T</w:t>
      </w:r>
      <w:r w:rsidRPr="00F05F67">
        <w:rPr>
          <w:rFonts w:eastAsia="MS Mincho"/>
          <w:lang w:eastAsia="ja-JP"/>
        </w:rPr>
        <w:t xml:space="preserve">he </w:t>
      </w:r>
      <w:proofErr w:type="spellStart"/>
      <w:r w:rsidRPr="00F05F67">
        <w:rPr>
          <w:rFonts w:eastAsia="MS Mincho"/>
          <w:lang w:eastAsia="ja-JP"/>
        </w:rPr>
        <w:t>encoded</w:t>
      </w:r>
      <w:proofErr w:type="spellEnd"/>
      <w:r w:rsidRPr="00F05F67">
        <w:rPr>
          <w:rFonts w:eastAsia="MS Mincho"/>
          <w:lang w:eastAsia="ja-JP"/>
        </w:rPr>
        <w:t xml:space="preserve"> data </w:t>
      </w:r>
      <w:proofErr w:type="spellStart"/>
      <w:r w:rsidRPr="00F05F67">
        <w:rPr>
          <w:rFonts w:eastAsia="MS Mincho"/>
          <w:lang w:eastAsia="ja-JP"/>
        </w:rPr>
        <w:t>can</w:t>
      </w:r>
      <w:proofErr w:type="spellEnd"/>
      <w:r w:rsidRPr="00F05F67">
        <w:rPr>
          <w:rFonts w:eastAsia="MS Mincho"/>
          <w:lang w:eastAsia="ja-JP"/>
        </w:rPr>
        <w:t xml:space="preserve"> </w:t>
      </w:r>
      <w:proofErr w:type="spellStart"/>
      <w:r w:rsidRPr="00F05F67">
        <w:rPr>
          <w:rFonts w:eastAsia="MS Mincho"/>
          <w:lang w:eastAsia="ja-JP"/>
        </w:rPr>
        <w:t>be</w:t>
      </w:r>
      <w:proofErr w:type="spellEnd"/>
      <w:r w:rsidRPr="00F05F67">
        <w:rPr>
          <w:rFonts w:eastAsia="MS Mincho"/>
          <w:lang w:eastAsia="ja-JP"/>
        </w:rPr>
        <w:t xml:space="preserve"> </w:t>
      </w:r>
      <w:proofErr w:type="spellStart"/>
      <w:r w:rsidRPr="00F05F67">
        <w:rPr>
          <w:rFonts w:eastAsia="MS Mincho"/>
          <w:lang w:eastAsia="ja-JP"/>
        </w:rPr>
        <w:t>transmitted</w:t>
      </w:r>
      <w:proofErr w:type="spellEnd"/>
      <w:r w:rsidRPr="00F05F67">
        <w:rPr>
          <w:rFonts w:eastAsia="MS Mincho"/>
          <w:lang w:eastAsia="ja-JP"/>
        </w:rPr>
        <w:t xml:space="preserve"> </w:t>
      </w:r>
      <w:proofErr w:type="spellStart"/>
      <w:r w:rsidRPr="00F05F67">
        <w:rPr>
          <w:rFonts w:eastAsia="MS Mincho"/>
          <w:lang w:eastAsia="ja-JP"/>
        </w:rPr>
        <w:t>using</w:t>
      </w:r>
      <w:proofErr w:type="spellEnd"/>
      <w:r w:rsidRPr="00F05F67">
        <w:rPr>
          <w:rFonts w:eastAsia="MS Mincho"/>
          <w:lang w:eastAsia="ja-JP"/>
        </w:rPr>
        <w:t xml:space="preserve"> </w:t>
      </w:r>
      <w:proofErr w:type="spellStart"/>
      <w:r w:rsidRPr="00F05F67">
        <w:rPr>
          <w:rFonts w:eastAsia="MS Mincho"/>
          <w:lang w:eastAsia="ja-JP"/>
        </w:rPr>
        <w:t>two</w:t>
      </w:r>
      <w:proofErr w:type="spellEnd"/>
      <w:r w:rsidRPr="00F05F67">
        <w:rPr>
          <w:rFonts w:eastAsia="MS Mincho"/>
          <w:lang w:eastAsia="ja-JP"/>
        </w:rPr>
        <w:t xml:space="preserve"> types of </w:t>
      </w:r>
      <w:proofErr w:type="spellStart"/>
      <w:r w:rsidRPr="00F05F67">
        <w:rPr>
          <w:rFonts w:eastAsia="MS Mincho"/>
          <w:lang w:eastAsia="ja-JP"/>
        </w:rPr>
        <w:t>transmitters</w:t>
      </w:r>
      <w:proofErr w:type="spellEnd"/>
      <w:r w:rsidRPr="00F05F67">
        <w:rPr>
          <w:rFonts w:eastAsia="MS Mincho"/>
          <w:lang w:eastAsia="ja-JP"/>
        </w:rPr>
        <w:t xml:space="preserve">, one </w:t>
      </w:r>
      <w:proofErr w:type="spellStart"/>
      <w:r w:rsidRPr="00F05F67">
        <w:rPr>
          <w:rFonts w:eastAsia="MS Mincho"/>
          <w:lang w:eastAsia="ja-JP"/>
        </w:rPr>
        <w:t>is</w:t>
      </w:r>
      <w:proofErr w:type="spellEnd"/>
      <w:r w:rsidRPr="00F05F67">
        <w:rPr>
          <w:rFonts w:eastAsia="MS Mincho"/>
          <w:lang w:eastAsia="ja-JP"/>
        </w:rPr>
        <w:t xml:space="preserve"> </w:t>
      </w:r>
      <w:proofErr w:type="spellStart"/>
      <w:r w:rsidRPr="00F05F67">
        <w:rPr>
          <w:rFonts w:eastAsia="MS Mincho"/>
          <w:lang w:eastAsia="ja-JP"/>
        </w:rPr>
        <w:t>simply</w:t>
      </w:r>
      <w:proofErr w:type="spellEnd"/>
      <w:r w:rsidRPr="00F05F67">
        <w:rPr>
          <w:rFonts w:eastAsia="MS Mincho"/>
          <w:lang w:eastAsia="ja-JP"/>
        </w:rPr>
        <w:t xml:space="preserve"> </w:t>
      </w:r>
      <w:r>
        <w:rPr>
          <w:rFonts w:eastAsia="MS Mincho"/>
          <w:lang w:eastAsia="ja-JP"/>
        </w:rPr>
        <w:t xml:space="preserve">to </w:t>
      </w:r>
      <w:proofErr w:type="spellStart"/>
      <w:r w:rsidRPr="00F05F67">
        <w:rPr>
          <w:rFonts w:eastAsia="MS Mincho"/>
          <w:lang w:eastAsia="ja-JP"/>
        </w:rPr>
        <w:t>install</w:t>
      </w:r>
      <w:proofErr w:type="spellEnd"/>
      <w:r w:rsidRPr="00F05F67">
        <w:rPr>
          <w:rFonts w:eastAsia="MS Mincho"/>
          <w:lang w:eastAsia="ja-JP"/>
        </w:rPr>
        <w:t xml:space="preserve"> a LED signal </w:t>
      </w:r>
      <w:proofErr w:type="spellStart"/>
      <w:r w:rsidRPr="00F05F67">
        <w:rPr>
          <w:rFonts w:eastAsia="MS Mincho"/>
          <w:lang w:eastAsia="ja-JP"/>
        </w:rPr>
        <w:t>transmitter</w:t>
      </w:r>
      <w:proofErr w:type="spellEnd"/>
      <w:r w:rsidRPr="00F05F67">
        <w:rPr>
          <w:rFonts w:eastAsia="MS Mincho"/>
          <w:lang w:eastAsia="ja-JP"/>
        </w:rPr>
        <w:t xml:space="preserve"> </w:t>
      </w:r>
      <w:proofErr w:type="spellStart"/>
      <w:r w:rsidRPr="00F05F67">
        <w:rPr>
          <w:rFonts w:eastAsia="MS Mincho"/>
          <w:lang w:eastAsia="ja-JP"/>
        </w:rPr>
        <w:t>together</w:t>
      </w:r>
      <w:proofErr w:type="spellEnd"/>
      <w:r w:rsidRPr="00F05F67">
        <w:rPr>
          <w:rFonts w:eastAsia="MS Mincho"/>
          <w:lang w:eastAsia="ja-JP"/>
        </w:rPr>
        <w:t xml:space="preserve"> </w:t>
      </w:r>
      <w:proofErr w:type="spellStart"/>
      <w:r w:rsidRPr="00F05F67">
        <w:rPr>
          <w:rFonts w:eastAsia="MS Mincho"/>
          <w:lang w:eastAsia="ja-JP"/>
        </w:rPr>
        <w:t>with</w:t>
      </w:r>
      <w:proofErr w:type="spellEnd"/>
      <w:r w:rsidRPr="00F05F67">
        <w:rPr>
          <w:rFonts w:eastAsia="MS Mincho"/>
          <w:lang w:eastAsia="ja-JP"/>
        </w:rPr>
        <w:t xml:space="preserve"> </w:t>
      </w:r>
      <w:proofErr w:type="spellStart"/>
      <w:r w:rsidRPr="00F05F67">
        <w:rPr>
          <w:rFonts w:eastAsia="MS Mincho"/>
          <w:lang w:eastAsia="ja-JP"/>
        </w:rPr>
        <w:t>existing</w:t>
      </w:r>
      <w:proofErr w:type="spellEnd"/>
      <w:r w:rsidRPr="00F05F67">
        <w:rPr>
          <w:rFonts w:eastAsia="MS Mincho"/>
          <w:lang w:eastAsia="ja-JP"/>
        </w:rPr>
        <w:t xml:space="preserve"> </w:t>
      </w:r>
      <w:proofErr w:type="spellStart"/>
      <w:r w:rsidRPr="00F05F67">
        <w:rPr>
          <w:rFonts w:eastAsia="MS Mincho"/>
          <w:lang w:eastAsia="ja-JP"/>
        </w:rPr>
        <w:t>traffic</w:t>
      </w:r>
      <w:proofErr w:type="spellEnd"/>
      <w:r w:rsidRPr="00F05F67">
        <w:rPr>
          <w:rFonts w:eastAsia="MS Mincho"/>
          <w:lang w:eastAsia="ja-JP"/>
        </w:rPr>
        <w:t xml:space="preserve"> </w:t>
      </w:r>
      <w:proofErr w:type="spellStart"/>
      <w:r w:rsidRPr="00F05F67">
        <w:rPr>
          <w:rFonts w:eastAsia="MS Mincho"/>
          <w:lang w:eastAsia="ja-JP"/>
        </w:rPr>
        <w:t>sign</w:t>
      </w:r>
      <w:proofErr w:type="spellEnd"/>
      <w:r w:rsidRPr="00F05F67">
        <w:rPr>
          <w:rFonts w:eastAsia="MS Mincho"/>
          <w:lang w:eastAsia="ja-JP"/>
        </w:rPr>
        <w:t xml:space="preserve">, and the LED transmit the </w:t>
      </w:r>
      <w:proofErr w:type="spellStart"/>
      <w:r w:rsidRPr="00F05F67">
        <w:rPr>
          <w:rFonts w:eastAsia="MS Mincho"/>
          <w:lang w:eastAsia="ja-JP"/>
        </w:rPr>
        <w:t>encoded</w:t>
      </w:r>
      <w:proofErr w:type="spellEnd"/>
      <w:r w:rsidRPr="00F05F67">
        <w:rPr>
          <w:rFonts w:eastAsia="MS Mincho"/>
          <w:lang w:eastAsia="ja-JP"/>
        </w:rPr>
        <w:t xml:space="preserve"> data fit for a </w:t>
      </w:r>
      <w:proofErr w:type="spellStart"/>
      <w:r w:rsidRPr="00F05F67">
        <w:rPr>
          <w:rFonts w:eastAsia="MS Mincho"/>
          <w:lang w:eastAsia="ja-JP"/>
        </w:rPr>
        <w:t>specific</w:t>
      </w:r>
      <w:proofErr w:type="spellEnd"/>
      <w:r w:rsidRPr="00F05F67">
        <w:rPr>
          <w:rFonts w:eastAsia="MS Mincho"/>
          <w:lang w:eastAsia="ja-JP"/>
        </w:rPr>
        <w:t xml:space="preserve"> </w:t>
      </w:r>
      <w:proofErr w:type="spellStart"/>
      <w:r w:rsidRPr="00F05F67">
        <w:rPr>
          <w:rFonts w:eastAsia="MS Mincho"/>
          <w:lang w:eastAsia="ja-JP"/>
        </w:rPr>
        <w:t>traffic</w:t>
      </w:r>
      <w:proofErr w:type="spellEnd"/>
      <w:r w:rsidRPr="00F05F67">
        <w:rPr>
          <w:rFonts w:eastAsia="MS Mincho"/>
          <w:lang w:eastAsia="ja-JP"/>
        </w:rPr>
        <w:t xml:space="preserve"> </w:t>
      </w:r>
      <w:proofErr w:type="spellStart"/>
      <w:r w:rsidRPr="00F05F67">
        <w:rPr>
          <w:rFonts w:eastAsia="MS Mincho"/>
          <w:lang w:eastAsia="ja-JP"/>
        </w:rPr>
        <w:t>sign</w:t>
      </w:r>
      <w:proofErr w:type="spellEnd"/>
      <w:r w:rsidRPr="00F05F67">
        <w:rPr>
          <w:rFonts w:eastAsia="MS Mincho"/>
          <w:lang w:eastAsia="ja-JP"/>
        </w:rPr>
        <w:t xml:space="preserve">. The </w:t>
      </w:r>
      <w:proofErr w:type="spellStart"/>
      <w:r w:rsidRPr="00F05F67">
        <w:rPr>
          <w:rFonts w:eastAsia="MS Mincho"/>
          <w:lang w:eastAsia="ja-JP"/>
        </w:rPr>
        <w:t>advantage</w:t>
      </w:r>
      <w:proofErr w:type="spellEnd"/>
      <w:r w:rsidRPr="00F05F67">
        <w:rPr>
          <w:rFonts w:eastAsia="MS Mincho"/>
          <w:lang w:eastAsia="ja-JP"/>
        </w:rPr>
        <w:t xml:space="preserve"> of </w:t>
      </w:r>
      <w:proofErr w:type="spellStart"/>
      <w:r w:rsidRPr="00F05F67">
        <w:rPr>
          <w:rFonts w:eastAsia="MS Mincho"/>
          <w:lang w:eastAsia="ja-JP"/>
        </w:rPr>
        <w:t>this</w:t>
      </w:r>
      <w:proofErr w:type="spellEnd"/>
      <w:r w:rsidRPr="00F05F67">
        <w:rPr>
          <w:rFonts w:eastAsia="MS Mincho"/>
          <w:lang w:eastAsia="ja-JP"/>
        </w:rPr>
        <w:t xml:space="preserve"> simple type </w:t>
      </w:r>
      <w:r>
        <w:rPr>
          <w:rFonts w:eastAsia="MS Mincho"/>
          <w:lang w:eastAsia="ja-JP"/>
        </w:rPr>
        <w:t xml:space="preserve">of </w:t>
      </w:r>
      <w:proofErr w:type="spellStart"/>
      <w:r w:rsidRPr="00F05F67">
        <w:rPr>
          <w:rFonts w:eastAsia="MS Mincho"/>
          <w:lang w:eastAsia="ja-JP"/>
        </w:rPr>
        <w:t>transmitter</w:t>
      </w:r>
      <w:proofErr w:type="spellEnd"/>
      <w:r w:rsidRPr="00F05F67">
        <w:rPr>
          <w:rFonts w:eastAsia="MS Mincho"/>
          <w:lang w:eastAsia="ja-JP"/>
        </w:rPr>
        <w:t xml:space="preserve"> </w:t>
      </w:r>
      <w:proofErr w:type="spellStart"/>
      <w:r w:rsidRPr="00F05F67">
        <w:rPr>
          <w:rFonts w:eastAsia="MS Mincho"/>
          <w:lang w:eastAsia="ja-JP"/>
        </w:rPr>
        <w:t>is</w:t>
      </w:r>
      <w:proofErr w:type="spellEnd"/>
      <w:r w:rsidRPr="00F05F67">
        <w:rPr>
          <w:rFonts w:eastAsia="MS Mincho"/>
          <w:lang w:eastAsia="ja-JP"/>
        </w:rPr>
        <w:t xml:space="preserve"> </w:t>
      </w:r>
      <w:proofErr w:type="spellStart"/>
      <w:r w:rsidRPr="00F05F67">
        <w:rPr>
          <w:rFonts w:eastAsia="MS Mincho"/>
          <w:lang w:eastAsia="ja-JP"/>
        </w:rPr>
        <w:t>that</w:t>
      </w:r>
      <w:proofErr w:type="spellEnd"/>
      <w:r w:rsidRPr="00F05F67">
        <w:rPr>
          <w:rFonts w:eastAsia="MS Mincho"/>
          <w:lang w:eastAsia="ja-JP"/>
        </w:rPr>
        <w:t xml:space="preserve"> </w:t>
      </w:r>
      <w:proofErr w:type="spellStart"/>
      <w:r w:rsidRPr="00F05F67">
        <w:rPr>
          <w:rFonts w:eastAsia="MS Mincho"/>
          <w:lang w:eastAsia="ja-JP"/>
        </w:rPr>
        <w:t>it</w:t>
      </w:r>
      <w:proofErr w:type="spellEnd"/>
      <w:r w:rsidRPr="00F05F67">
        <w:rPr>
          <w:rFonts w:eastAsia="MS Mincho"/>
          <w:lang w:eastAsia="ja-JP"/>
        </w:rPr>
        <w:t xml:space="preserve"> </w:t>
      </w:r>
      <w:proofErr w:type="spellStart"/>
      <w:r w:rsidRPr="00F05F67">
        <w:rPr>
          <w:rFonts w:eastAsia="MS Mincho"/>
          <w:lang w:eastAsia="ja-JP"/>
        </w:rPr>
        <w:t>can</w:t>
      </w:r>
      <w:proofErr w:type="spellEnd"/>
      <w:r w:rsidRPr="00F05F67">
        <w:rPr>
          <w:rFonts w:eastAsia="MS Mincho"/>
          <w:lang w:eastAsia="ja-JP"/>
        </w:rPr>
        <w:t xml:space="preserve"> </w:t>
      </w:r>
      <w:proofErr w:type="spellStart"/>
      <w:r w:rsidRPr="00F05F67">
        <w:rPr>
          <w:rFonts w:eastAsia="MS Mincho"/>
          <w:lang w:eastAsia="ja-JP"/>
        </w:rPr>
        <w:t>be</w:t>
      </w:r>
      <w:proofErr w:type="spellEnd"/>
      <w:r w:rsidRPr="00F05F67">
        <w:rPr>
          <w:rFonts w:eastAsia="MS Mincho"/>
          <w:lang w:eastAsia="ja-JP"/>
        </w:rPr>
        <w:t xml:space="preserve"> </w:t>
      </w:r>
      <w:proofErr w:type="spellStart"/>
      <w:r w:rsidRPr="00F05F67">
        <w:rPr>
          <w:rFonts w:eastAsia="MS Mincho"/>
          <w:lang w:eastAsia="ja-JP"/>
        </w:rPr>
        <w:t>applied</w:t>
      </w:r>
      <w:proofErr w:type="spellEnd"/>
      <w:r w:rsidRPr="00F05F67">
        <w:rPr>
          <w:rFonts w:eastAsia="MS Mincho"/>
          <w:lang w:eastAsia="ja-JP"/>
        </w:rPr>
        <w:t xml:space="preserve"> to </w:t>
      </w:r>
      <w:proofErr w:type="spellStart"/>
      <w:r w:rsidRPr="00F05F67">
        <w:rPr>
          <w:rFonts w:eastAsia="MS Mincho"/>
          <w:lang w:eastAsia="ja-JP"/>
        </w:rPr>
        <w:t>every</w:t>
      </w:r>
      <w:proofErr w:type="spellEnd"/>
      <w:r w:rsidRPr="00F05F67">
        <w:rPr>
          <w:rFonts w:eastAsia="MS Mincho"/>
          <w:lang w:eastAsia="ja-JP"/>
        </w:rPr>
        <w:t xml:space="preserve"> </w:t>
      </w:r>
      <w:proofErr w:type="spellStart"/>
      <w:r w:rsidRPr="00F05F67">
        <w:rPr>
          <w:rFonts w:eastAsia="MS Mincho"/>
          <w:lang w:eastAsia="ja-JP"/>
        </w:rPr>
        <w:t>existing</w:t>
      </w:r>
      <w:proofErr w:type="spellEnd"/>
      <w:r w:rsidRPr="00F05F67">
        <w:rPr>
          <w:rFonts w:eastAsia="MS Mincho"/>
          <w:lang w:eastAsia="ja-JP"/>
        </w:rPr>
        <w:t xml:space="preserve"> </w:t>
      </w:r>
      <w:proofErr w:type="spellStart"/>
      <w:r w:rsidRPr="00F05F67">
        <w:rPr>
          <w:rFonts w:eastAsia="MS Mincho"/>
          <w:lang w:eastAsia="ja-JP"/>
        </w:rPr>
        <w:t>traffic</w:t>
      </w:r>
      <w:proofErr w:type="spellEnd"/>
      <w:r w:rsidRPr="00F05F67">
        <w:rPr>
          <w:rFonts w:eastAsia="MS Mincho"/>
          <w:lang w:eastAsia="ja-JP"/>
        </w:rPr>
        <w:t xml:space="preserve"> </w:t>
      </w:r>
      <w:proofErr w:type="spellStart"/>
      <w:r w:rsidRPr="00F05F67">
        <w:rPr>
          <w:rFonts w:eastAsia="MS Mincho"/>
          <w:lang w:eastAsia="ja-JP"/>
        </w:rPr>
        <w:t>sign</w:t>
      </w:r>
      <w:proofErr w:type="spellEnd"/>
      <w:r w:rsidRPr="00F05F67">
        <w:rPr>
          <w:rFonts w:eastAsia="MS Mincho"/>
          <w:lang w:eastAsia="ja-JP"/>
        </w:rPr>
        <w:t xml:space="preserve">. The </w:t>
      </w:r>
      <w:proofErr w:type="spellStart"/>
      <w:r w:rsidRPr="00F05F67">
        <w:rPr>
          <w:rFonts w:eastAsia="MS Mincho"/>
          <w:lang w:eastAsia="ja-JP"/>
        </w:rPr>
        <w:t>only</w:t>
      </w:r>
      <w:proofErr w:type="spellEnd"/>
      <w:r w:rsidRPr="00F05F67">
        <w:rPr>
          <w:rFonts w:eastAsia="MS Mincho"/>
          <w:lang w:eastAsia="ja-JP"/>
        </w:rPr>
        <w:t xml:space="preserve"> </w:t>
      </w:r>
      <w:proofErr w:type="spellStart"/>
      <w:r w:rsidRPr="00F05F67">
        <w:rPr>
          <w:rFonts w:eastAsia="MS Mincho"/>
          <w:lang w:eastAsia="ja-JP"/>
        </w:rPr>
        <w:t>difference</w:t>
      </w:r>
      <w:proofErr w:type="spellEnd"/>
      <w:r w:rsidRPr="00F05F67">
        <w:rPr>
          <w:rFonts w:eastAsia="MS Mincho"/>
          <w:lang w:eastAsia="ja-JP"/>
        </w:rPr>
        <w:t xml:space="preserve"> </w:t>
      </w:r>
      <w:proofErr w:type="spellStart"/>
      <w:r w:rsidRPr="00F05F67">
        <w:rPr>
          <w:rFonts w:eastAsia="MS Mincho"/>
          <w:lang w:eastAsia="ja-JP"/>
        </w:rPr>
        <w:t>between</w:t>
      </w:r>
      <w:proofErr w:type="spellEnd"/>
      <w:r w:rsidRPr="00F05F67">
        <w:rPr>
          <w:rFonts w:eastAsia="MS Mincho"/>
          <w:lang w:eastAsia="ja-JP"/>
        </w:rPr>
        <w:t xml:space="preserve"> </w:t>
      </w:r>
      <w:proofErr w:type="spellStart"/>
      <w:r w:rsidRPr="00F05F67">
        <w:rPr>
          <w:rFonts w:eastAsia="MS Mincho"/>
          <w:lang w:eastAsia="ja-JP"/>
        </w:rPr>
        <w:t>each</w:t>
      </w:r>
      <w:proofErr w:type="spellEnd"/>
      <w:r w:rsidRPr="00F05F67">
        <w:rPr>
          <w:rFonts w:eastAsia="MS Mincho"/>
          <w:lang w:eastAsia="ja-JP"/>
        </w:rPr>
        <w:t xml:space="preserve"> </w:t>
      </w:r>
      <w:proofErr w:type="spellStart"/>
      <w:r w:rsidRPr="00F05F67">
        <w:rPr>
          <w:rFonts w:eastAsia="MS Mincho"/>
          <w:lang w:eastAsia="ja-JP"/>
        </w:rPr>
        <w:t>sign</w:t>
      </w:r>
      <w:proofErr w:type="spellEnd"/>
      <w:r w:rsidRPr="00F05F67">
        <w:rPr>
          <w:rFonts w:eastAsia="MS Mincho"/>
          <w:lang w:eastAsia="ja-JP"/>
        </w:rPr>
        <w:t xml:space="preserve"> </w:t>
      </w:r>
      <w:proofErr w:type="spellStart"/>
      <w:r w:rsidRPr="00F05F67">
        <w:rPr>
          <w:rFonts w:eastAsia="MS Mincho"/>
          <w:lang w:eastAsia="ja-JP"/>
        </w:rPr>
        <w:t>is</w:t>
      </w:r>
      <w:proofErr w:type="spellEnd"/>
      <w:r w:rsidRPr="00F05F67">
        <w:rPr>
          <w:rFonts w:eastAsia="MS Mincho"/>
          <w:lang w:eastAsia="ja-JP"/>
        </w:rPr>
        <w:t xml:space="preserve"> </w:t>
      </w:r>
      <w:proofErr w:type="spellStart"/>
      <w:r w:rsidRPr="00F05F67">
        <w:rPr>
          <w:rFonts w:eastAsia="MS Mincho"/>
          <w:lang w:eastAsia="ja-JP"/>
        </w:rPr>
        <w:t>that</w:t>
      </w:r>
      <w:proofErr w:type="spellEnd"/>
      <w:r w:rsidRPr="00F05F67">
        <w:rPr>
          <w:rFonts w:eastAsia="MS Mincho"/>
          <w:lang w:eastAsia="ja-JP"/>
        </w:rPr>
        <w:t xml:space="preserve"> </w:t>
      </w:r>
      <w:proofErr w:type="spellStart"/>
      <w:r w:rsidRPr="00F05F67">
        <w:rPr>
          <w:rFonts w:eastAsia="MS Mincho"/>
          <w:lang w:eastAsia="ja-JP"/>
        </w:rPr>
        <w:t>unique</w:t>
      </w:r>
      <w:r>
        <w:rPr>
          <w:rFonts w:eastAsia="MS Mincho"/>
          <w:lang w:eastAsia="ja-JP"/>
        </w:rPr>
        <w:t>ly</w:t>
      </w:r>
      <w:proofErr w:type="spellEnd"/>
      <w:r w:rsidRPr="00F05F67">
        <w:rPr>
          <w:rFonts w:eastAsia="MS Mincho"/>
          <w:lang w:eastAsia="ja-JP"/>
        </w:rPr>
        <w:t xml:space="preserve"> </w:t>
      </w:r>
      <w:proofErr w:type="spellStart"/>
      <w:r w:rsidRPr="00F05F67">
        <w:rPr>
          <w:rFonts w:eastAsia="MS Mincho"/>
          <w:lang w:eastAsia="ja-JP"/>
        </w:rPr>
        <w:t>encoded</w:t>
      </w:r>
      <w:proofErr w:type="spellEnd"/>
      <w:r w:rsidRPr="00F05F67">
        <w:rPr>
          <w:rFonts w:eastAsia="MS Mincho"/>
          <w:lang w:eastAsia="ja-JP"/>
        </w:rPr>
        <w:t xml:space="preserve"> data </w:t>
      </w:r>
      <w:proofErr w:type="spellStart"/>
      <w:r w:rsidRPr="00F05F67">
        <w:rPr>
          <w:rFonts w:eastAsia="MS Mincho"/>
          <w:lang w:eastAsia="ja-JP"/>
        </w:rPr>
        <w:t>is</w:t>
      </w:r>
      <w:proofErr w:type="spellEnd"/>
      <w:r w:rsidRPr="00F05F67">
        <w:rPr>
          <w:rFonts w:eastAsia="MS Mincho"/>
          <w:lang w:eastAsia="ja-JP"/>
        </w:rPr>
        <w:t xml:space="preserve"> </w:t>
      </w:r>
      <w:proofErr w:type="spellStart"/>
      <w:r w:rsidRPr="00F05F67">
        <w:rPr>
          <w:rFonts w:eastAsia="MS Mincho"/>
          <w:lang w:eastAsia="ja-JP"/>
        </w:rPr>
        <w:t>transmitted</w:t>
      </w:r>
      <w:proofErr w:type="spellEnd"/>
      <w:r w:rsidRPr="00F05F67">
        <w:rPr>
          <w:rFonts w:eastAsia="MS Mincho"/>
          <w:lang w:eastAsia="ja-JP"/>
        </w:rPr>
        <w:t xml:space="preserve"> </w:t>
      </w:r>
      <w:proofErr w:type="spellStart"/>
      <w:r w:rsidRPr="00F05F67">
        <w:rPr>
          <w:rFonts w:eastAsia="MS Mincho"/>
          <w:lang w:eastAsia="ja-JP"/>
        </w:rPr>
        <w:t>from</w:t>
      </w:r>
      <w:proofErr w:type="spellEnd"/>
      <w:r w:rsidRPr="00F05F67">
        <w:rPr>
          <w:rFonts w:eastAsia="MS Mincho"/>
          <w:lang w:eastAsia="ja-JP"/>
        </w:rPr>
        <w:t xml:space="preserve"> </w:t>
      </w:r>
      <w:proofErr w:type="spellStart"/>
      <w:r w:rsidRPr="00F05F67">
        <w:rPr>
          <w:rFonts w:eastAsia="MS Mincho"/>
          <w:lang w:eastAsia="ja-JP"/>
        </w:rPr>
        <w:t>it</w:t>
      </w:r>
      <w:proofErr w:type="spellEnd"/>
      <w:r w:rsidRPr="00F05F67">
        <w:rPr>
          <w:rFonts w:eastAsia="MS Mincho"/>
          <w:lang w:eastAsia="ja-JP"/>
        </w:rPr>
        <w:t>.</w:t>
      </w:r>
    </w:p>
    <w:p w14:paraId="633183AA" w14:textId="3F992F7D" w:rsidR="00D259A7" w:rsidRPr="00F05F67" w:rsidRDefault="00D259A7" w:rsidP="00D259A7">
      <w:pPr>
        <w:rPr>
          <w:rFonts w:eastAsia="MS Mincho"/>
          <w:lang w:eastAsia="ja-JP"/>
        </w:rPr>
      </w:pPr>
      <w:r w:rsidRPr="00F05F67">
        <w:rPr>
          <w:rFonts w:eastAsia="MS Mincho"/>
          <w:lang w:eastAsia="ja-JP"/>
        </w:rPr>
        <w:t xml:space="preserve">In the </w:t>
      </w:r>
      <w:proofErr w:type="spellStart"/>
      <w:r w:rsidRPr="00F05F67">
        <w:rPr>
          <w:rFonts w:eastAsia="MS Mincho"/>
          <w:lang w:eastAsia="ja-JP"/>
        </w:rPr>
        <w:t>receiver</w:t>
      </w:r>
      <w:proofErr w:type="spellEnd"/>
      <w:r w:rsidRPr="00F05F67">
        <w:rPr>
          <w:rFonts w:eastAsia="MS Mincho"/>
          <w:lang w:eastAsia="ja-JP"/>
        </w:rPr>
        <w:t xml:space="preserve"> part, </w:t>
      </w:r>
      <w:r>
        <w:rPr>
          <w:rFonts w:eastAsia="MS Mincho"/>
          <w:lang w:eastAsia="ja-JP"/>
        </w:rPr>
        <w:t xml:space="preserve">the </w:t>
      </w:r>
      <w:r w:rsidRPr="00F05F67">
        <w:rPr>
          <w:rFonts w:eastAsia="MS Mincho"/>
          <w:lang w:eastAsia="ja-JP"/>
        </w:rPr>
        <w:t xml:space="preserve">GDD </w:t>
      </w:r>
      <w:proofErr w:type="spellStart"/>
      <w:r w:rsidRPr="00F05F67">
        <w:rPr>
          <w:rFonts w:eastAsia="MS Mincho"/>
          <w:lang w:eastAsia="ja-JP"/>
        </w:rPr>
        <w:t>receiver</w:t>
      </w:r>
      <w:proofErr w:type="spellEnd"/>
      <w:r w:rsidRPr="00F05F67">
        <w:rPr>
          <w:rFonts w:eastAsia="MS Mincho"/>
          <w:lang w:eastAsia="ja-JP"/>
        </w:rPr>
        <w:t xml:space="preserve"> </w:t>
      </w:r>
      <w:proofErr w:type="spellStart"/>
      <w:r w:rsidRPr="00F05F67">
        <w:rPr>
          <w:rFonts w:eastAsia="MS Mincho"/>
          <w:lang w:eastAsia="ja-JP"/>
        </w:rPr>
        <w:t>is</w:t>
      </w:r>
      <w:proofErr w:type="spellEnd"/>
      <w:r w:rsidRPr="00F05F67">
        <w:rPr>
          <w:rFonts w:eastAsia="MS Mincho"/>
          <w:lang w:eastAsia="ja-JP"/>
        </w:rPr>
        <w:t xml:space="preserve"> </w:t>
      </w:r>
      <w:proofErr w:type="spellStart"/>
      <w:r w:rsidRPr="00F05F67">
        <w:rPr>
          <w:rFonts w:eastAsia="MS Mincho"/>
          <w:lang w:eastAsia="ja-JP"/>
        </w:rPr>
        <w:t>composed</w:t>
      </w:r>
      <w:proofErr w:type="spellEnd"/>
      <w:r w:rsidRPr="00F05F67">
        <w:rPr>
          <w:rFonts w:eastAsia="MS Mincho"/>
          <w:lang w:eastAsia="ja-JP"/>
        </w:rPr>
        <w:t xml:space="preserve"> </w:t>
      </w:r>
      <w:r>
        <w:rPr>
          <w:rFonts w:eastAsia="MS Mincho"/>
          <w:lang w:eastAsia="ja-JP"/>
        </w:rPr>
        <w:t>of</w:t>
      </w:r>
      <w:r w:rsidRPr="00F05F67">
        <w:rPr>
          <w:rFonts w:eastAsia="MS Mincho"/>
          <w:lang w:eastAsia="ja-JP"/>
        </w:rPr>
        <w:t xml:space="preserve"> a camera </w:t>
      </w:r>
      <w:proofErr w:type="spellStart"/>
      <w:r w:rsidRPr="00F05F67">
        <w:rPr>
          <w:rFonts w:eastAsia="MS Mincho"/>
          <w:lang w:eastAsia="ja-JP"/>
        </w:rPr>
        <w:t>with</w:t>
      </w:r>
      <w:proofErr w:type="spellEnd"/>
      <w:r w:rsidRPr="00F05F67">
        <w:rPr>
          <w:rFonts w:eastAsia="MS Mincho"/>
          <w:lang w:eastAsia="ja-JP"/>
        </w:rPr>
        <w:t xml:space="preserve"> image </w:t>
      </w:r>
      <w:proofErr w:type="spellStart"/>
      <w:r w:rsidRPr="00F05F67">
        <w:rPr>
          <w:rFonts w:eastAsia="MS Mincho"/>
          <w:lang w:eastAsia="ja-JP"/>
        </w:rPr>
        <w:t>sensor</w:t>
      </w:r>
      <w:proofErr w:type="spellEnd"/>
      <w:r w:rsidRPr="00F05F67">
        <w:rPr>
          <w:rFonts w:eastAsia="MS Mincho"/>
          <w:lang w:eastAsia="ja-JP"/>
        </w:rPr>
        <w:t xml:space="preserve"> and data </w:t>
      </w:r>
      <w:proofErr w:type="spellStart"/>
      <w:r w:rsidRPr="00F05F67">
        <w:rPr>
          <w:rFonts w:eastAsia="MS Mincho"/>
          <w:lang w:eastAsia="ja-JP"/>
        </w:rPr>
        <w:t>decoding</w:t>
      </w:r>
      <w:proofErr w:type="spellEnd"/>
      <w:r w:rsidRPr="00F05F67">
        <w:rPr>
          <w:rFonts w:eastAsia="MS Mincho"/>
          <w:lang w:eastAsia="ja-JP"/>
        </w:rPr>
        <w:t xml:space="preserve"> unit. The images </w:t>
      </w:r>
      <w:proofErr w:type="spellStart"/>
      <w:r w:rsidRPr="00F05F67">
        <w:rPr>
          <w:rFonts w:eastAsia="MS Mincho"/>
          <w:lang w:eastAsia="ja-JP"/>
        </w:rPr>
        <w:t>could</w:t>
      </w:r>
      <w:proofErr w:type="spellEnd"/>
      <w:r w:rsidRPr="00F05F67">
        <w:rPr>
          <w:rFonts w:eastAsia="MS Mincho"/>
          <w:lang w:eastAsia="ja-JP"/>
        </w:rPr>
        <w:t xml:space="preserve"> </w:t>
      </w:r>
      <w:proofErr w:type="spellStart"/>
      <w:r w:rsidRPr="00F05F67">
        <w:rPr>
          <w:rFonts w:eastAsia="MS Mincho"/>
          <w:lang w:eastAsia="ja-JP"/>
        </w:rPr>
        <w:t>be</w:t>
      </w:r>
      <w:proofErr w:type="spellEnd"/>
      <w:r w:rsidRPr="00F05F67">
        <w:rPr>
          <w:rFonts w:eastAsia="MS Mincho"/>
          <w:lang w:eastAsia="ja-JP"/>
        </w:rPr>
        <w:t xml:space="preserve"> </w:t>
      </w:r>
      <w:proofErr w:type="spellStart"/>
      <w:r w:rsidRPr="00F05F67">
        <w:rPr>
          <w:rFonts w:eastAsia="MS Mincho"/>
          <w:lang w:eastAsia="ja-JP"/>
        </w:rPr>
        <w:t>sensed</w:t>
      </w:r>
      <w:proofErr w:type="spellEnd"/>
      <w:r w:rsidRPr="00F05F67">
        <w:rPr>
          <w:rFonts w:eastAsia="MS Mincho"/>
          <w:lang w:eastAsia="ja-JP"/>
        </w:rPr>
        <w:t xml:space="preserve"> on the image </w:t>
      </w:r>
      <w:proofErr w:type="spellStart"/>
      <w:r w:rsidRPr="00F05F67">
        <w:rPr>
          <w:rFonts w:eastAsia="MS Mincho"/>
          <w:lang w:eastAsia="ja-JP"/>
        </w:rPr>
        <w:t>sensor</w:t>
      </w:r>
      <w:proofErr w:type="spellEnd"/>
      <w:r w:rsidRPr="00F05F67">
        <w:rPr>
          <w:rFonts w:eastAsia="MS Mincho"/>
          <w:lang w:eastAsia="ja-JP"/>
        </w:rPr>
        <w:t xml:space="preserve"> </w:t>
      </w:r>
      <w:proofErr w:type="spellStart"/>
      <w:r w:rsidRPr="00F05F67">
        <w:rPr>
          <w:rFonts w:eastAsia="MS Mincho"/>
          <w:lang w:eastAsia="ja-JP"/>
        </w:rPr>
        <w:t>behind</w:t>
      </w:r>
      <w:proofErr w:type="spellEnd"/>
      <w:r w:rsidRPr="00F05F67">
        <w:rPr>
          <w:rFonts w:eastAsia="MS Mincho"/>
          <w:lang w:eastAsia="ja-JP"/>
        </w:rPr>
        <w:t xml:space="preserve"> the </w:t>
      </w:r>
      <w:proofErr w:type="spellStart"/>
      <w:r w:rsidRPr="00F05F67">
        <w:rPr>
          <w:rFonts w:eastAsia="MS Mincho"/>
          <w:lang w:eastAsia="ja-JP"/>
        </w:rPr>
        <w:t>optical</w:t>
      </w:r>
      <w:proofErr w:type="spellEnd"/>
      <w:r w:rsidRPr="00F05F67">
        <w:rPr>
          <w:rFonts w:eastAsia="MS Mincho"/>
          <w:lang w:eastAsia="ja-JP"/>
        </w:rPr>
        <w:t xml:space="preserve"> camera </w:t>
      </w:r>
      <w:proofErr w:type="spellStart"/>
      <w:r w:rsidRPr="00F05F67">
        <w:rPr>
          <w:rFonts w:eastAsia="MS Mincho"/>
          <w:lang w:eastAsia="ja-JP"/>
        </w:rPr>
        <w:t>lens</w:t>
      </w:r>
      <w:proofErr w:type="spellEnd"/>
      <w:r>
        <w:rPr>
          <w:rFonts w:eastAsia="MS Mincho"/>
          <w:lang w:eastAsia="ja-JP"/>
        </w:rPr>
        <w:t>,</w:t>
      </w:r>
      <w:r w:rsidRPr="00F05F67">
        <w:rPr>
          <w:rFonts w:eastAsia="MS Mincho"/>
          <w:lang w:eastAsia="ja-JP"/>
        </w:rPr>
        <w:t xml:space="preserve"> and </w:t>
      </w:r>
      <w:proofErr w:type="spellStart"/>
      <w:r>
        <w:rPr>
          <w:rFonts w:eastAsia="MS Mincho"/>
          <w:lang w:eastAsia="ja-JP"/>
        </w:rPr>
        <w:t>it</w:t>
      </w:r>
      <w:proofErr w:type="spellEnd"/>
      <w:r>
        <w:rPr>
          <w:rFonts w:eastAsia="MS Mincho"/>
          <w:lang w:eastAsia="ja-JP"/>
        </w:rPr>
        <w:t xml:space="preserve"> </w:t>
      </w:r>
      <w:proofErr w:type="spellStart"/>
      <w:r w:rsidRPr="00F05F67">
        <w:rPr>
          <w:rFonts w:eastAsia="MS Mincho"/>
          <w:lang w:eastAsia="ja-JP"/>
        </w:rPr>
        <w:t>receives</w:t>
      </w:r>
      <w:proofErr w:type="spellEnd"/>
      <w:r w:rsidRPr="00F05F67">
        <w:rPr>
          <w:rFonts w:eastAsia="MS Mincho"/>
          <w:lang w:eastAsia="ja-JP"/>
        </w:rPr>
        <w:t xml:space="preserve"> data </w:t>
      </w:r>
      <w:proofErr w:type="spellStart"/>
      <w:r w:rsidRPr="00F05F67">
        <w:rPr>
          <w:rFonts w:eastAsia="MS Mincho"/>
          <w:lang w:eastAsia="ja-JP"/>
        </w:rPr>
        <w:t>transmitted</w:t>
      </w:r>
      <w:proofErr w:type="spellEnd"/>
      <w:r w:rsidRPr="00F05F67">
        <w:rPr>
          <w:rFonts w:eastAsia="MS Mincho"/>
          <w:lang w:eastAsia="ja-JP"/>
        </w:rPr>
        <w:t xml:space="preserve"> by </w:t>
      </w:r>
      <w:proofErr w:type="spellStart"/>
      <w:r w:rsidRPr="00F05F67">
        <w:rPr>
          <w:rFonts w:eastAsia="MS Mincho"/>
          <w:lang w:eastAsia="ja-JP"/>
        </w:rPr>
        <w:t>optical</w:t>
      </w:r>
      <w:proofErr w:type="spellEnd"/>
      <w:r w:rsidRPr="00F05F67">
        <w:rPr>
          <w:rFonts w:eastAsia="MS Mincho"/>
          <w:lang w:eastAsia="ja-JP"/>
        </w:rPr>
        <w:t xml:space="preserve"> camera communication [20].</w:t>
      </w:r>
    </w:p>
    <w:p w14:paraId="0949CADC" w14:textId="77777777" w:rsidR="00D259A7" w:rsidRPr="007170E0" w:rsidRDefault="00D259A7" w:rsidP="00D259A7">
      <w:pPr>
        <w:pStyle w:val="FigureNo"/>
      </w:pPr>
      <w:r w:rsidRPr="007170E0">
        <w:t xml:space="preserve">Figure </w:t>
      </w:r>
      <w:r>
        <w:t>5</w:t>
      </w:r>
    </w:p>
    <w:p w14:paraId="6EF80DD8" w14:textId="77777777" w:rsidR="00D259A7" w:rsidRPr="00DE5CCD" w:rsidRDefault="00D259A7" w:rsidP="00D259A7">
      <w:pPr>
        <w:pStyle w:val="Figuretitle"/>
      </w:pPr>
      <w:proofErr w:type="spellStart"/>
      <w:r w:rsidRPr="00DE5CCD">
        <w:t>Autonomous</w:t>
      </w:r>
      <w:proofErr w:type="spellEnd"/>
      <w:r w:rsidRPr="00DE5CCD">
        <w:t xml:space="preserve"> </w:t>
      </w:r>
      <w:proofErr w:type="spellStart"/>
      <w:r w:rsidRPr="00DE5CCD">
        <w:t>vehicle</w:t>
      </w:r>
      <w:proofErr w:type="spellEnd"/>
      <w:r w:rsidRPr="00DE5CCD">
        <w:t xml:space="preserve"> </w:t>
      </w:r>
      <w:proofErr w:type="spellStart"/>
      <w:r w:rsidRPr="00DE5CCD">
        <w:t>receiving</w:t>
      </w:r>
      <w:proofErr w:type="spellEnd"/>
      <w:r w:rsidRPr="00DE5CCD">
        <w:t xml:space="preserve"> OCC signal </w:t>
      </w:r>
      <w:proofErr w:type="spellStart"/>
      <w:r w:rsidRPr="00DE5CCD">
        <w:t>from</w:t>
      </w:r>
      <w:proofErr w:type="spellEnd"/>
      <w:r w:rsidRPr="00DE5CCD">
        <w:t xml:space="preserve"> </w:t>
      </w:r>
      <w:proofErr w:type="spellStart"/>
      <w:r w:rsidRPr="00DE5CCD">
        <w:t>traffic</w:t>
      </w:r>
      <w:proofErr w:type="spellEnd"/>
      <w:r w:rsidRPr="00DE5CCD">
        <w:t xml:space="preserve"> </w:t>
      </w:r>
      <w:proofErr w:type="spellStart"/>
      <w:r w:rsidRPr="00DE5CCD">
        <w:t>sign</w:t>
      </w:r>
      <w:proofErr w:type="spellEnd"/>
    </w:p>
    <w:p w14:paraId="3D3812F3" w14:textId="77777777" w:rsidR="00D259A7" w:rsidRPr="00F05F67" w:rsidRDefault="00D259A7" w:rsidP="00D259A7">
      <w:pPr>
        <w:pStyle w:val="Figure"/>
        <w:rPr>
          <w:rFonts w:eastAsia="MS Mincho"/>
          <w:lang w:eastAsia="ja-JP"/>
        </w:rPr>
      </w:pPr>
      <w:r w:rsidRPr="002C62BB">
        <w:rPr>
          <w:rFonts w:eastAsiaTheme="minorEastAsia"/>
          <w:noProof/>
        </w:rPr>
        <w:object w:dxaOrig="5420" w:dyaOrig="2324" w14:anchorId="08BE582F">
          <v:shape id="_x0000_i1028" type="#_x0000_t75" alt="" style="width:344.35pt;height:147.15pt;mso-width-percent:0;mso-height-percent:0;mso-width-percent:0;mso-height-percent:0" o:ole="">
            <v:imagedata r:id="rId20" o:title=""/>
          </v:shape>
          <o:OLEObject Type="Embed" ProgID="CorelDraw.Graphic.17" ShapeID="_x0000_i1028" DrawAspect="Content" ObjectID="_1625385124" r:id="rId21"/>
        </w:object>
      </w:r>
    </w:p>
    <w:p w14:paraId="03D48907" w14:textId="77777777" w:rsidR="00D259A7" w:rsidRPr="00F05F67" w:rsidRDefault="00D259A7" w:rsidP="00D259A7">
      <w:pPr>
        <w:pStyle w:val="Headingb"/>
        <w:rPr>
          <w:rFonts w:eastAsiaTheme="minorEastAsia"/>
        </w:rPr>
      </w:pPr>
      <w:bookmarkStart w:id="3" w:name="_Hlk945220"/>
      <w:r>
        <w:rPr>
          <w:rFonts w:eastAsiaTheme="minorEastAsia"/>
        </w:rPr>
        <w:lastRenderedPageBreak/>
        <w:t>I</w:t>
      </w:r>
      <w:r w:rsidRPr="00F05F67">
        <w:rPr>
          <w:rFonts w:eastAsiaTheme="minorEastAsia"/>
        </w:rPr>
        <w:t xml:space="preserve">nformation communication for intelligent </w:t>
      </w:r>
      <w:proofErr w:type="spellStart"/>
      <w:r w:rsidRPr="00F05F67">
        <w:rPr>
          <w:rFonts w:eastAsiaTheme="minorEastAsia"/>
        </w:rPr>
        <w:t>mining</w:t>
      </w:r>
      <w:proofErr w:type="spellEnd"/>
      <w:r w:rsidRPr="00F05F67">
        <w:rPr>
          <w:rFonts w:eastAsiaTheme="minorEastAsia"/>
        </w:rPr>
        <w:t xml:space="preserve"> and tunnel monitoring </w:t>
      </w:r>
    </w:p>
    <w:bookmarkEnd w:id="3"/>
    <w:p w14:paraId="0B9975A9" w14:textId="77777777" w:rsidR="00D259A7" w:rsidRPr="00F05F67" w:rsidRDefault="00D259A7" w:rsidP="00D259A7">
      <w:pPr>
        <w:rPr>
          <w:rFonts w:eastAsiaTheme="minorEastAsia"/>
        </w:rPr>
      </w:pPr>
      <w:r w:rsidRPr="00F05F67">
        <w:rPr>
          <w:rFonts w:eastAsiaTheme="minorEastAsia"/>
        </w:rPr>
        <w:t xml:space="preserve">Visible light communication </w:t>
      </w:r>
      <w:proofErr w:type="spellStart"/>
      <w:r w:rsidRPr="00F05F67">
        <w:rPr>
          <w:rFonts w:eastAsiaTheme="minorEastAsia"/>
        </w:rPr>
        <w:t>technology</w:t>
      </w:r>
      <w:proofErr w:type="spellEnd"/>
      <w:r w:rsidRPr="00F05F67">
        <w:rPr>
          <w:rFonts w:eastAsiaTheme="minorEastAsia"/>
        </w:rPr>
        <w:t xml:space="preserve">, capable to support communication, data exchanges, and </w:t>
      </w:r>
      <w:proofErr w:type="spellStart"/>
      <w:r w:rsidRPr="00F05F67">
        <w:rPr>
          <w:rFonts w:eastAsiaTheme="minorEastAsia"/>
        </w:rPr>
        <w:t>positioning</w:t>
      </w:r>
      <w:proofErr w:type="spellEnd"/>
      <w:r w:rsidRPr="00F05F67">
        <w:rPr>
          <w:rFonts w:eastAsiaTheme="minorEastAsia"/>
        </w:rPr>
        <w:t xml:space="preserve"> </w:t>
      </w:r>
      <w:proofErr w:type="spellStart"/>
      <w:r w:rsidRPr="00F05F67">
        <w:rPr>
          <w:rFonts w:eastAsiaTheme="minorEastAsia"/>
        </w:rPr>
        <w:t>functionalities</w:t>
      </w:r>
      <w:proofErr w:type="spellEnd"/>
      <w:r w:rsidRPr="00F05F67">
        <w:rPr>
          <w:rFonts w:eastAsiaTheme="minorEastAsia"/>
        </w:rPr>
        <w:t xml:space="preserve">, has </w:t>
      </w:r>
      <w:proofErr w:type="spellStart"/>
      <w:r w:rsidRPr="00F05F67">
        <w:rPr>
          <w:rFonts w:eastAsiaTheme="minorEastAsia"/>
        </w:rPr>
        <w:t>found</w:t>
      </w:r>
      <w:proofErr w:type="spellEnd"/>
      <w:r w:rsidRPr="00F05F67">
        <w:rPr>
          <w:rFonts w:eastAsiaTheme="minorEastAsia"/>
        </w:rPr>
        <w:t xml:space="preserve"> </w:t>
      </w:r>
      <w:proofErr w:type="spellStart"/>
      <w:r w:rsidRPr="00F05F67">
        <w:rPr>
          <w:rFonts w:eastAsiaTheme="minorEastAsia"/>
        </w:rPr>
        <w:t>broad</w:t>
      </w:r>
      <w:proofErr w:type="spellEnd"/>
      <w:r w:rsidRPr="00F05F67">
        <w:rPr>
          <w:rFonts w:eastAsiaTheme="minorEastAsia"/>
        </w:rPr>
        <w:t xml:space="preserve"> applications in the intelligent </w:t>
      </w:r>
      <w:proofErr w:type="spellStart"/>
      <w:r w:rsidRPr="00F05F67">
        <w:rPr>
          <w:rFonts w:eastAsiaTheme="minorEastAsia"/>
        </w:rPr>
        <w:t>mining</w:t>
      </w:r>
      <w:proofErr w:type="spellEnd"/>
      <w:r w:rsidRPr="00F05F67">
        <w:rPr>
          <w:rFonts w:eastAsiaTheme="minorEastAsia"/>
        </w:rPr>
        <w:t xml:space="preserve"> and tunnel monitoring.</w:t>
      </w:r>
    </w:p>
    <w:p w14:paraId="19439D01" w14:textId="77777777" w:rsidR="00D259A7" w:rsidRPr="00F05F67" w:rsidRDefault="00D259A7" w:rsidP="00D259A7">
      <w:pPr>
        <w:rPr>
          <w:rFonts w:eastAsiaTheme="minorEastAsia"/>
        </w:rPr>
      </w:pPr>
      <w:r w:rsidRPr="00F05F67">
        <w:rPr>
          <w:rFonts w:eastAsiaTheme="minorEastAsia"/>
        </w:rPr>
        <w:t xml:space="preserve">The communication </w:t>
      </w:r>
      <w:proofErr w:type="spellStart"/>
      <w:r w:rsidRPr="00F05F67">
        <w:rPr>
          <w:rFonts w:eastAsiaTheme="minorEastAsia"/>
        </w:rPr>
        <w:t>function</w:t>
      </w:r>
      <w:proofErr w:type="spellEnd"/>
      <w:r w:rsidRPr="00F05F67">
        <w:rPr>
          <w:rFonts w:eastAsiaTheme="minorEastAsia"/>
        </w:rPr>
        <w:t xml:space="preserve"> </w:t>
      </w:r>
      <w:proofErr w:type="spellStart"/>
      <w:r w:rsidRPr="00F05F67">
        <w:rPr>
          <w:rFonts w:eastAsiaTheme="minorEastAsia"/>
        </w:rPr>
        <w:t>requirement</w:t>
      </w:r>
      <w:proofErr w:type="spellEnd"/>
      <w:r w:rsidRPr="00F05F67">
        <w:rPr>
          <w:rFonts w:eastAsiaTheme="minorEastAsia"/>
        </w:rPr>
        <w:t xml:space="preserve"> </w:t>
      </w:r>
      <w:proofErr w:type="spellStart"/>
      <w:r w:rsidRPr="00F05F67">
        <w:rPr>
          <w:rFonts w:eastAsiaTheme="minorEastAsia"/>
        </w:rPr>
        <w:t>comes</w:t>
      </w:r>
      <w:proofErr w:type="spellEnd"/>
      <w:r w:rsidRPr="00F05F67">
        <w:rPr>
          <w:rFonts w:eastAsiaTheme="minorEastAsia"/>
        </w:rPr>
        <w:t xml:space="preserve"> </w:t>
      </w:r>
      <w:proofErr w:type="spellStart"/>
      <w:r w:rsidRPr="00F05F67">
        <w:rPr>
          <w:rFonts w:eastAsiaTheme="minorEastAsia"/>
        </w:rPr>
        <w:t>from</w:t>
      </w:r>
      <w:proofErr w:type="spellEnd"/>
      <w:r w:rsidRPr="00F05F67">
        <w:rPr>
          <w:rFonts w:eastAsiaTheme="minorEastAsia"/>
        </w:rPr>
        <w:t xml:space="preserve"> the </w:t>
      </w:r>
      <w:proofErr w:type="spellStart"/>
      <w:r w:rsidRPr="00F05F67">
        <w:rPr>
          <w:rFonts w:eastAsiaTheme="minorEastAsia"/>
        </w:rPr>
        <w:t>fact</w:t>
      </w:r>
      <w:proofErr w:type="spellEnd"/>
      <w:r w:rsidRPr="00F05F67">
        <w:rPr>
          <w:rFonts w:eastAsiaTheme="minorEastAsia"/>
        </w:rPr>
        <w:t xml:space="preserve"> </w:t>
      </w:r>
      <w:proofErr w:type="spellStart"/>
      <w:r w:rsidRPr="00F05F67">
        <w:rPr>
          <w:rFonts w:eastAsiaTheme="minorEastAsia"/>
        </w:rPr>
        <w:t>that</w:t>
      </w:r>
      <w:proofErr w:type="spellEnd"/>
      <w:r w:rsidRPr="00F05F67">
        <w:rPr>
          <w:rFonts w:eastAsiaTheme="minorEastAsia"/>
        </w:rPr>
        <w:t xml:space="preserve"> mines or tunnels </w:t>
      </w:r>
      <w:proofErr w:type="spellStart"/>
      <w:r w:rsidRPr="00F05F67">
        <w:rPr>
          <w:rFonts w:eastAsiaTheme="minorEastAsia"/>
        </w:rPr>
        <w:t>located</w:t>
      </w:r>
      <w:proofErr w:type="spellEnd"/>
      <w:r w:rsidRPr="00F05F67">
        <w:rPr>
          <w:rFonts w:eastAsiaTheme="minorEastAsia"/>
        </w:rPr>
        <w:t xml:space="preserve"> </w:t>
      </w:r>
      <w:r>
        <w:rPr>
          <w:rFonts w:eastAsiaTheme="minorEastAsia"/>
        </w:rPr>
        <w:t xml:space="preserve">at a </w:t>
      </w:r>
      <w:proofErr w:type="spellStart"/>
      <w:r w:rsidRPr="00F05F67">
        <w:rPr>
          <w:rFonts w:eastAsiaTheme="minorEastAsia"/>
        </w:rPr>
        <w:t>depth</w:t>
      </w:r>
      <w:proofErr w:type="spellEnd"/>
      <w:r w:rsidRPr="00F05F67">
        <w:rPr>
          <w:rFonts w:eastAsiaTheme="minorEastAsia"/>
        </w:rPr>
        <w:t xml:space="preserve"> of </w:t>
      </w:r>
      <w:proofErr w:type="spellStart"/>
      <w:r w:rsidRPr="00F05F67">
        <w:rPr>
          <w:rFonts w:eastAsiaTheme="minorEastAsia"/>
        </w:rPr>
        <w:t>tens</w:t>
      </w:r>
      <w:proofErr w:type="spellEnd"/>
      <w:r w:rsidRPr="00F05F67">
        <w:rPr>
          <w:rFonts w:eastAsiaTheme="minorEastAsia"/>
        </w:rPr>
        <w:t xml:space="preserve"> to </w:t>
      </w:r>
      <w:proofErr w:type="spellStart"/>
      <w:r w:rsidRPr="00F05F67">
        <w:rPr>
          <w:rFonts w:eastAsiaTheme="minorEastAsia"/>
        </w:rPr>
        <w:t>several</w:t>
      </w:r>
      <w:proofErr w:type="spellEnd"/>
      <w:r w:rsidRPr="00F05F67">
        <w:rPr>
          <w:rFonts w:eastAsiaTheme="minorEastAsia"/>
        </w:rPr>
        <w:t xml:space="preserve"> </w:t>
      </w:r>
      <w:proofErr w:type="spellStart"/>
      <w:r w:rsidRPr="00F05F67">
        <w:rPr>
          <w:rFonts w:eastAsiaTheme="minorEastAsia"/>
        </w:rPr>
        <w:t>hundred</w:t>
      </w:r>
      <w:proofErr w:type="spellEnd"/>
      <w:r w:rsidRPr="00F05F67">
        <w:rPr>
          <w:rFonts w:eastAsiaTheme="minorEastAsia"/>
        </w:rPr>
        <w:t xml:space="preserve"> </w:t>
      </w:r>
      <w:proofErr w:type="spellStart"/>
      <w:r w:rsidRPr="00F05F67">
        <w:rPr>
          <w:rFonts w:eastAsiaTheme="minorEastAsia"/>
        </w:rPr>
        <w:t>metr</w:t>
      </w:r>
      <w:r>
        <w:rPr>
          <w:rFonts w:eastAsiaTheme="minorEastAsia"/>
        </w:rPr>
        <w:t>e</w:t>
      </w:r>
      <w:r w:rsidRPr="00F05F67">
        <w:rPr>
          <w:rFonts w:eastAsiaTheme="minorEastAsia"/>
        </w:rPr>
        <w:t>s</w:t>
      </w:r>
      <w:proofErr w:type="spellEnd"/>
      <w:r w:rsidRPr="00F05F67">
        <w:rPr>
          <w:rFonts w:eastAsiaTheme="minorEastAsia"/>
        </w:rPr>
        <w:t xml:space="preserve"> underground or </w:t>
      </w:r>
      <w:proofErr w:type="spellStart"/>
      <w:r w:rsidRPr="00F05F67">
        <w:rPr>
          <w:rFonts w:eastAsiaTheme="minorEastAsia"/>
        </w:rPr>
        <w:t>with</w:t>
      </w:r>
      <w:proofErr w:type="spellEnd"/>
      <w:r w:rsidRPr="00F05F67">
        <w:rPr>
          <w:rFonts w:eastAsiaTheme="minorEastAsia"/>
        </w:rPr>
        <w:t xml:space="preserve"> </w:t>
      </w:r>
      <w:r>
        <w:rPr>
          <w:rFonts w:eastAsiaTheme="minorEastAsia"/>
        </w:rPr>
        <w:t xml:space="preserve">a </w:t>
      </w:r>
      <w:proofErr w:type="spellStart"/>
      <w:r>
        <w:rPr>
          <w:rFonts w:eastAsiaTheme="minorEastAsia"/>
        </w:rPr>
        <w:t>length</w:t>
      </w:r>
      <w:proofErr w:type="spellEnd"/>
      <w:r>
        <w:rPr>
          <w:rFonts w:eastAsiaTheme="minorEastAsia"/>
        </w:rPr>
        <w:t xml:space="preserve"> of </w:t>
      </w:r>
      <w:r w:rsidRPr="00F05F67">
        <w:rPr>
          <w:rFonts w:eastAsiaTheme="minorEastAsia"/>
        </w:rPr>
        <w:t xml:space="preserve">more </w:t>
      </w:r>
      <w:proofErr w:type="spellStart"/>
      <w:r>
        <w:rPr>
          <w:rFonts w:eastAsiaTheme="minorEastAsia"/>
        </w:rPr>
        <w:t>than</w:t>
      </w:r>
      <w:proofErr w:type="spellEnd"/>
      <w:r>
        <w:rPr>
          <w:rFonts w:eastAsiaTheme="minorEastAsia"/>
        </w:rPr>
        <w:t xml:space="preserve"> a </w:t>
      </w:r>
      <w:proofErr w:type="spellStart"/>
      <w:r w:rsidRPr="00F05F67">
        <w:rPr>
          <w:rFonts w:eastAsiaTheme="minorEastAsia"/>
        </w:rPr>
        <w:t>kilometre</w:t>
      </w:r>
      <w:proofErr w:type="spellEnd"/>
      <w:r w:rsidRPr="00F05F67">
        <w:rPr>
          <w:rFonts w:eastAsiaTheme="minorEastAsia"/>
        </w:rPr>
        <w:t xml:space="preserve">. Due to the structurer of mines or tunnels and the </w:t>
      </w:r>
      <w:proofErr w:type="spellStart"/>
      <w:r w:rsidRPr="00F05F67">
        <w:rPr>
          <w:rFonts w:eastAsiaTheme="minorEastAsia"/>
        </w:rPr>
        <w:t>physical</w:t>
      </w:r>
      <w:proofErr w:type="spellEnd"/>
      <w:r w:rsidRPr="00F05F67">
        <w:rPr>
          <w:rFonts w:eastAsiaTheme="minorEastAsia"/>
        </w:rPr>
        <w:t xml:space="preserve"> </w:t>
      </w:r>
      <w:proofErr w:type="spellStart"/>
      <w:r w:rsidRPr="00F05F67">
        <w:rPr>
          <w:rFonts w:eastAsiaTheme="minorEastAsia"/>
        </w:rPr>
        <w:t>characteristics</w:t>
      </w:r>
      <w:proofErr w:type="spellEnd"/>
      <w:r w:rsidRPr="00F05F67">
        <w:rPr>
          <w:rFonts w:eastAsiaTheme="minorEastAsia"/>
        </w:rPr>
        <w:t xml:space="preserve"> of </w:t>
      </w:r>
      <w:proofErr w:type="spellStart"/>
      <w:r w:rsidRPr="00F05F67">
        <w:rPr>
          <w:rFonts w:eastAsiaTheme="minorEastAsia"/>
        </w:rPr>
        <w:t>cable</w:t>
      </w:r>
      <w:proofErr w:type="spellEnd"/>
      <w:r w:rsidRPr="00F05F67">
        <w:rPr>
          <w:rFonts w:eastAsiaTheme="minorEastAsia"/>
        </w:rPr>
        <w:t xml:space="preserve">, the </w:t>
      </w:r>
      <w:proofErr w:type="spellStart"/>
      <w:r w:rsidRPr="00F05F67">
        <w:rPr>
          <w:rFonts w:eastAsiaTheme="minorEastAsia"/>
        </w:rPr>
        <w:t>attenuation</w:t>
      </w:r>
      <w:proofErr w:type="spellEnd"/>
      <w:r w:rsidRPr="00F05F67">
        <w:rPr>
          <w:rFonts w:eastAsiaTheme="minorEastAsia"/>
        </w:rPr>
        <w:t xml:space="preserve"> on </w:t>
      </w:r>
      <w:proofErr w:type="spellStart"/>
      <w:r w:rsidRPr="00F05F67">
        <w:rPr>
          <w:rFonts w:eastAsiaTheme="minorEastAsia"/>
        </w:rPr>
        <w:t>wireless</w:t>
      </w:r>
      <w:proofErr w:type="spellEnd"/>
      <w:r w:rsidRPr="00F05F67">
        <w:rPr>
          <w:rFonts w:eastAsiaTheme="minorEastAsia"/>
        </w:rPr>
        <w:t xml:space="preserve"> </w:t>
      </w:r>
      <w:proofErr w:type="spellStart"/>
      <w:r w:rsidRPr="00F05F67">
        <w:rPr>
          <w:rFonts w:eastAsiaTheme="minorEastAsia"/>
        </w:rPr>
        <w:t>signals</w:t>
      </w:r>
      <w:proofErr w:type="spellEnd"/>
      <w:r w:rsidRPr="00F05F67">
        <w:rPr>
          <w:rFonts w:eastAsiaTheme="minorEastAsia"/>
        </w:rPr>
        <w:t xml:space="preserve"> </w:t>
      </w:r>
      <w:proofErr w:type="spellStart"/>
      <w:r w:rsidRPr="00F05F67">
        <w:rPr>
          <w:rFonts w:eastAsiaTheme="minorEastAsia"/>
        </w:rPr>
        <w:t>is</w:t>
      </w:r>
      <w:proofErr w:type="spellEnd"/>
      <w:r w:rsidRPr="00F05F67">
        <w:rPr>
          <w:rFonts w:eastAsiaTheme="minorEastAsia"/>
        </w:rPr>
        <w:t xml:space="preserve"> </w:t>
      </w:r>
      <w:proofErr w:type="spellStart"/>
      <w:r w:rsidRPr="00F05F67">
        <w:rPr>
          <w:rFonts w:eastAsiaTheme="minorEastAsia"/>
        </w:rPr>
        <w:t>very</w:t>
      </w:r>
      <w:proofErr w:type="spellEnd"/>
      <w:r w:rsidRPr="00F05F67">
        <w:rPr>
          <w:rFonts w:eastAsiaTheme="minorEastAsia"/>
        </w:rPr>
        <w:t xml:space="preserve"> </w:t>
      </w:r>
      <w:r>
        <w:rPr>
          <w:rFonts w:eastAsiaTheme="minorEastAsia"/>
        </w:rPr>
        <w:t>large,</w:t>
      </w:r>
      <w:r w:rsidRPr="00F05F67">
        <w:rPr>
          <w:rFonts w:eastAsiaTheme="minorEastAsia"/>
        </w:rPr>
        <w:t xml:space="preserve"> and the </w:t>
      </w:r>
      <w:proofErr w:type="spellStart"/>
      <w:r w:rsidRPr="00F05F67">
        <w:rPr>
          <w:rFonts w:eastAsiaTheme="minorEastAsia"/>
        </w:rPr>
        <w:t>wiring</w:t>
      </w:r>
      <w:proofErr w:type="spellEnd"/>
      <w:r w:rsidRPr="00F05F67">
        <w:rPr>
          <w:rFonts w:eastAsiaTheme="minorEastAsia"/>
        </w:rPr>
        <w:t xml:space="preserve"> of the </w:t>
      </w:r>
      <w:proofErr w:type="spellStart"/>
      <w:r w:rsidRPr="00F05F67">
        <w:rPr>
          <w:rFonts w:eastAsiaTheme="minorEastAsia"/>
        </w:rPr>
        <w:t>wired</w:t>
      </w:r>
      <w:proofErr w:type="spellEnd"/>
      <w:r w:rsidRPr="00F05F67">
        <w:rPr>
          <w:rFonts w:eastAsiaTheme="minorEastAsia"/>
        </w:rPr>
        <w:t xml:space="preserve"> </w:t>
      </w:r>
      <w:proofErr w:type="spellStart"/>
      <w:r w:rsidRPr="00F05F67">
        <w:rPr>
          <w:rFonts w:eastAsiaTheme="minorEastAsia"/>
        </w:rPr>
        <w:t>systems</w:t>
      </w:r>
      <w:proofErr w:type="spellEnd"/>
      <w:r w:rsidRPr="00F05F67">
        <w:rPr>
          <w:rFonts w:eastAsiaTheme="minorEastAsia"/>
        </w:rPr>
        <w:t xml:space="preserve"> </w:t>
      </w:r>
      <w:proofErr w:type="spellStart"/>
      <w:r w:rsidRPr="00F05F67">
        <w:rPr>
          <w:rFonts w:eastAsiaTheme="minorEastAsia"/>
        </w:rPr>
        <w:t>is</w:t>
      </w:r>
      <w:proofErr w:type="spellEnd"/>
      <w:r w:rsidRPr="00F05F67">
        <w:rPr>
          <w:rFonts w:eastAsiaTheme="minorEastAsia"/>
        </w:rPr>
        <w:t xml:space="preserve"> </w:t>
      </w:r>
      <w:proofErr w:type="spellStart"/>
      <w:r w:rsidRPr="00F05F67">
        <w:rPr>
          <w:rFonts w:eastAsiaTheme="minorEastAsia"/>
        </w:rPr>
        <w:t>very</w:t>
      </w:r>
      <w:proofErr w:type="spellEnd"/>
      <w:r w:rsidRPr="00F05F67">
        <w:rPr>
          <w:rFonts w:eastAsiaTheme="minorEastAsia"/>
        </w:rPr>
        <w:t xml:space="preserve"> </w:t>
      </w:r>
      <w:proofErr w:type="spellStart"/>
      <w:r w:rsidRPr="00F05F67">
        <w:rPr>
          <w:rFonts w:eastAsiaTheme="minorEastAsia"/>
        </w:rPr>
        <w:t>difficult</w:t>
      </w:r>
      <w:proofErr w:type="spellEnd"/>
      <w:r w:rsidRPr="00F05F67">
        <w:rPr>
          <w:rFonts w:eastAsiaTheme="minorEastAsia"/>
        </w:rPr>
        <w:t xml:space="preserve">. For the maintenance, </w:t>
      </w:r>
      <w:proofErr w:type="spellStart"/>
      <w:r w:rsidRPr="00F05F67">
        <w:rPr>
          <w:rFonts w:eastAsiaTheme="minorEastAsia"/>
        </w:rPr>
        <w:t>inspectors</w:t>
      </w:r>
      <w:proofErr w:type="spellEnd"/>
      <w:r w:rsidRPr="00F05F67">
        <w:rPr>
          <w:rFonts w:eastAsiaTheme="minorEastAsia"/>
        </w:rPr>
        <w:t xml:space="preserve"> </w:t>
      </w:r>
      <w:proofErr w:type="spellStart"/>
      <w:r w:rsidRPr="00F05F67">
        <w:rPr>
          <w:rFonts w:eastAsiaTheme="minorEastAsia"/>
        </w:rPr>
        <w:t>need</w:t>
      </w:r>
      <w:proofErr w:type="spellEnd"/>
      <w:r w:rsidRPr="00F05F67">
        <w:rPr>
          <w:rFonts w:eastAsiaTheme="minorEastAsia"/>
        </w:rPr>
        <w:t xml:space="preserve"> to </w:t>
      </w:r>
      <w:proofErr w:type="spellStart"/>
      <w:r w:rsidRPr="00F05F67">
        <w:rPr>
          <w:rFonts w:eastAsiaTheme="minorEastAsia"/>
        </w:rPr>
        <w:t>regularly</w:t>
      </w:r>
      <w:proofErr w:type="spellEnd"/>
      <w:r w:rsidRPr="00F05F67">
        <w:rPr>
          <w:rFonts w:eastAsiaTheme="minorEastAsia"/>
        </w:rPr>
        <w:t xml:space="preserve"> </w:t>
      </w:r>
      <w:proofErr w:type="spellStart"/>
      <w:r w:rsidRPr="00F05F67">
        <w:rPr>
          <w:rFonts w:eastAsiaTheme="minorEastAsia"/>
        </w:rPr>
        <w:t>communicate</w:t>
      </w:r>
      <w:proofErr w:type="spellEnd"/>
      <w:r w:rsidRPr="00F05F67">
        <w:rPr>
          <w:rFonts w:eastAsiaTheme="minorEastAsia"/>
        </w:rPr>
        <w:t xml:space="preserve"> </w:t>
      </w:r>
      <w:proofErr w:type="spellStart"/>
      <w:r w:rsidRPr="00F05F67">
        <w:rPr>
          <w:rFonts w:eastAsiaTheme="minorEastAsia"/>
        </w:rPr>
        <w:t>with</w:t>
      </w:r>
      <w:proofErr w:type="spellEnd"/>
      <w:r w:rsidRPr="00F05F67">
        <w:rPr>
          <w:rFonts w:eastAsiaTheme="minorEastAsia"/>
        </w:rPr>
        <w:t xml:space="preserve"> the people at the control centre. At the </w:t>
      </w:r>
      <w:proofErr w:type="spellStart"/>
      <w:r w:rsidRPr="00F05F67">
        <w:rPr>
          <w:rFonts w:eastAsiaTheme="minorEastAsia"/>
        </w:rPr>
        <w:t>same</w:t>
      </w:r>
      <w:proofErr w:type="spellEnd"/>
      <w:r w:rsidRPr="00F05F67">
        <w:rPr>
          <w:rFonts w:eastAsiaTheme="minorEastAsia"/>
        </w:rPr>
        <w:t xml:space="preserve"> time, </w:t>
      </w:r>
      <w:proofErr w:type="spellStart"/>
      <w:r w:rsidRPr="00F05F67">
        <w:rPr>
          <w:rFonts w:eastAsiaTheme="minorEastAsia"/>
        </w:rPr>
        <w:t>during</w:t>
      </w:r>
      <w:proofErr w:type="spellEnd"/>
      <w:r w:rsidRPr="00F05F67">
        <w:rPr>
          <w:rFonts w:eastAsiaTheme="minorEastAsia"/>
        </w:rPr>
        <w:t xml:space="preserve"> the </w:t>
      </w:r>
      <w:proofErr w:type="spellStart"/>
      <w:r w:rsidRPr="00F05F67">
        <w:rPr>
          <w:rFonts w:eastAsiaTheme="minorEastAsia"/>
        </w:rPr>
        <w:t>event</w:t>
      </w:r>
      <w:proofErr w:type="spellEnd"/>
      <w:r w:rsidRPr="00F05F67">
        <w:rPr>
          <w:rFonts w:eastAsiaTheme="minorEastAsia"/>
        </w:rPr>
        <w:t xml:space="preserve"> of the </w:t>
      </w:r>
      <w:proofErr w:type="spellStart"/>
      <w:r w:rsidRPr="00F05F67">
        <w:rPr>
          <w:rFonts w:eastAsiaTheme="minorEastAsia"/>
        </w:rPr>
        <w:t>connection</w:t>
      </w:r>
      <w:proofErr w:type="spellEnd"/>
      <w:r w:rsidRPr="00F05F67">
        <w:rPr>
          <w:rFonts w:eastAsiaTheme="minorEastAsia"/>
        </w:rPr>
        <w:t xml:space="preserve"> </w:t>
      </w:r>
      <w:proofErr w:type="spellStart"/>
      <w:r w:rsidRPr="00F05F67">
        <w:rPr>
          <w:rFonts w:eastAsiaTheme="minorEastAsia"/>
        </w:rPr>
        <w:t>failures</w:t>
      </w:r>
      <w:proofErr w:type="spellEnd"/>
      <w:r w:rsidRPr="00F05F67">
        <w:rPr>
          <w:rFonts w:eastAsiaTheme="minorEastAsia"/>
        </w:rPr>
        <w:t xml:space="preserve"> or accidents, </w:t>
      </w:r>
      <w:proofErr w:type="spellStart"/>
      <w:r w:rsidRPr="00F05F67">
        <w:rPr>
          <w:rFonts w:eastAsiaTheme="minorEastAsia"/>
        </w:rPr>
        <w:t>it</w:t>
      </w:r>
      <w:proofErr w:type="spellEnd"/>
      <w:r w:rsidRPr="00F05F67">
        <w:rPr>
          <w:rFonts w:eastAsiaTheme="minorEastAsia"/>
        </w:rPr>
        <w:t xml:space="preserve"> </w:t>
      </w:r>
      <w:proofErr w:type="spellStart"/>
      <w:r w:rsidRPr="00F05F67">
        <w:rPr>
          <w:rFonts w:eastAsiaTheme="minorEastAsia"/>
        </w:rPr>
        <w:t>is</w:t>
      </w:r>
      <w:proofErr w:type="spellEnd"/>
      <w:r w:rsidRPr="00F05F67">
        <w:rPr>
          <w:rFonts w:eastAsiaTheme="minorEastAsia"/>
        </w:rPr>
        <w:t xml:space="preserve"> </w:t>
      </w:r>
      <w:proofErr w:type="spellStart"/>
      <w:r w:rsidRPr="00F05F67">
        <w:rPr>
          <w:rFonts w:eastAsiaTheme="minorEastAsia"/>
        </w:rPr>
        <w:t>absolutely</w:t>
      </w:r>
      <w:proofErr w:type="spellEnd"/>
      <w:r w:rsidRPr="00F05F67">
        <w:rPr>
          <w:rFonts w:eastAsiaTheme="minorEastAsia"/>
        </w:rPr>
        <w:t xml:space="preserve"> </w:t>
      </w:r>
      <w:proofErr w:type="spellStart"/>
      <w:r w:rsidRPr="00F05F67">
        <w:rPr>
          <w:rFonts w:eastAsiaTheme="minorEastAsia"/>
        </w:rPr>
        <w:t>necessary</w:t>
      </w:r>
      <w:proofErr w:type="spellEnd"/>
      <w:r w:rsidRPr="00F05F67">
        <w:rPr>
          <w:rFonts w:eastAsiaTheme="minorEastAsia"/>
        </w:rPr>
        <w:t xml:space="preserve"> to contact the control centre for </w:t>
      </w:r>
      <w:proofErr w:type="spellStart"/>
      <w:r w:rsidRPr="00F05F67">
        <w:rPr>
          <w:rFonts w:eastAsiaTheme="minorEastAsia"/>
        </w:rPr>
        <w:t>faults</w:t>
      </w:r>
      <w:proofErr w:type="spellEnd"/>
      <w:r w:rsidRPr="00F05F67">
        <w:rPr>
          <w:rFonts w:eastAsiaTheme="minorEastAsia"/>
        </w:rPr>
        <w:t xml:space="preserve"> </w:t>
      </w:r>
      <w:proofErr w:type="spellStart"/>
      <w:r w:rsidRPr="00F05F67">
        <w:rPr>
          <w:rFonts w:eastAsiaTheme="minorEastAsia"/>
        </w:rPr>
        <w:t>elimination</w:t>
      </w:r>
      <w:proofErr w:type="spellEnd"/>
      <w:r w:rsidRPr="00F05F67">
        <w:rPr>
          <w:rFonts w:eastAsiaTheme="minorEastAsia"/>
        </w:rPr>
        <w:t xml:space="preserve"> and </w:t>
      </w:r>
      <w:proofErr w:type="spellStart"/>
      <w:r w:rsidRPr="00F05F67">
        <w:rPr>
          <w:rFonts w:eastAsiaTheme="minorEastAsia"/>
        </w:rPr>
        <w:t>rescue</w:t>
      </w:r>
      <w:proofErr w:type="spellEnd"/>
      <w:r w:rsidRPr="00F05F67">
        <w:rPr>
          <w:rFonts w:eastAsiaTheme="minorEastAsia"/>
        </w:rPr>
        <w:t xml:space="preserve">. Visible light communication </w:t>
      </w:r>
      <w:proofErr w:type="spellStart"/>
      <w:r w:rsidRPr="00F05F67">
        <w:rPr>
          <w:rFonts w:eastAsiaTheme="minorEastAsia"/>
        </w:rPr>
        <w:t>is</w:t>
      </w:r>
      <w:proofErr w:type="spellEnd"/>
      <w:r w:rsidRPr="00F05F67">
        <w:rPr>
          <w:rFonts w:eastAsiaTheme="minorEastAsia"/>
        </w:rPr>
        <w:t xml:space="preserve"> not </w:t>
      </w:r>
      <w:proofErr w:type="spellStart"/>
      <w:r w:rsidRPr="00F05F67">
        <w:rPr>
          <w:rFonts w:eastAsiaTheme="minorEastAsia"/>
        </w:rPr>
        <w:t>affected</w:t>
      </w:r>
      <w:proofErr w:type="spellEnd"/>
      <w:r w:rsidRPr="00F05F67">
        <w:rPr>
          <w:rFonts w:eastAsiaTheme="minorEastAsia"/>
        </w:rPr>
        <w:t xml:space="preserve"> by </w:t>
      </w:r>
      <w:r>
        <w:rPr>
          <w:rFonts w:eastAsiaTheme="minorEastAsia"/>
        </w:rPr>
        <w:t xml:space="preserve">the </w:t>
      </w:r>
      <w:r w:rsidRPr="00F05F67">
        <w:rPr>
          <w:rFonts w:eastAsiaTheme="minorEastAsia"/>
        </w:rPr>
        <w:t xml:space="preserve">structure of mines or tunnels as </w:t>
      </w:r>
      <w:proofErr w:type="spellStart"/>
      <w:r w:rsidRPr="00F05F67">
        <w:rPr>
          <w:rFonts w:eastAsiaTheme="minorEastAsia"/>
        </w:rPr>
        <w:t>it</w:t>
      </w:r>
      <w:proofErr w:type="spellEnd"/>
      <w:r w:rsidRPr="00F05F67">
        <w:rPr>
          <w:rFonts w:eastAsiaTheme="minorEastAsia"/>
        </w:rPr>
        <w:t xml:space="preserve"> uses the </w:t>
      </w:r>
      <w:proofErr w:type="spellStart"/>
      <w:r w:rsidRPr="00F05F67">
        <w:rPr>
          <w:rFonts w:eastAsiaTheme="minorEastAsia"/>
        </w:rPr>
        <w:t>lighting</w:t>
      </w:r>
      <w:proofErr w:type="spellEnd"/>
      <w:r w:rsidRPr="00F05F67">
        <w:rPr>
          <w:rFonts w:eastAsiaTheme="minorEastAsia"/>
        </w:rPr>
        <w:t xml:space="preserve"> </w:t>
      </w:r>
      <w:proofErr w:type="spellStart"/>
      <w:r w:rsidRPr="00F05F67">
        <w:rPr>
          <w:rFonts w:eastAsiaTheme="minorEastAsia"/>
        </w:rPr>
        <w:t>equipment</w:t>
      </w:r>
      <w:proofErr w:type="spellEnd"/>
      <w:r w:rsidRPr="00F05F67">
        <w:rPr>
          <w:rFonts w:eastAsiaTheme="minorEastAsia"/>
        </w:rPr>
        <w:t xml:space="preserve"> for the information acquisition or exchanges (more </w:t>
      </w:r>
      <w:proofErr w:type="spellStart"/>
      <w:r w:rsidRPr="00F05F67">
        <w:rPr>
          <w:rFonts w:eastAsiaTheme="minorEastAsia"/>
        </w:rPr>
        <w:t>specifically</w:t>
      </w:r>
      <w:proofErr w:type="spellEnd"/>
      <w:r w:rsidRPr="00F05F67">
        <w:rPr>
          <w:rFonts w:eastAsiaTheme="minorEastAsia"/>
        </w:rPr>
        <w:t xml:space="preserve">, </w:t>
      </w:r>
      <w:proofErr w:type="spellStart"/>
      <w:r w:rsidRPr="00F05F67">
        <w:rPr>
          <w:rFonts w:eastAsiaTheme="minorEastAsia"/>
        </w:rPr>
        <w:t>combining</w:t>
      </w:r>
      <w:proofErr w:type="spellEnd"/>
      <w:r w:rsidRPr="00F05F67">
        <w:rPr>
          <w:rFonts w:eastAsiaTheme="minorEastAsia"/>
        </w:rPr>
        <w:t xml:space="preserve"> the </w:t>
      </w:r>
      <w:proofErr w:type="spellStart"/>
      <w:r w:rsidRPr="00F05F67">
        <w:rPr>
          <w:rFonts w:eastAsiaTheme="minorEastAsia"/>
        </w:rPr>
        <w:t>powerline</w:t>
      </w:r>
      <w:proofErr w:type="spellEnd"/>
      <w:r w:rsidRPr="00F05F67">
        <w:rPr>
          <w:rFonts w:eastAsiaTheme="minorEastAsia"/>
        </w:rPr>
        <w:t xml:space="preserve"> communication and visible light communication) to transmit </w:t>
      </w:r>
      <w:proofErr w:type="spellStart"/>
      <w:r w:rsidRPr="00F05F67">
        <w:rPr>
          <w:rFonts w:eastAsiaTheme="minorEastAsia"/>
        </w:rPr>
        <w:t>voice</w:t>
      </w:r>
      <w:proofErr w:type="spellEnd"/>
      <w:r w:rsidRPr="00F05F67">
        <w:rPr>
          <w:rFonts w:eastAsiaTheme="minorEastAsia"/>
        </w:rPr>
        <w:t xml:space="preserve"> and </w:t>
      </w:r>
      <w:proofErr w:type="spellStart"/>
      <w:r w:rsidRPr="00F05F67">
        <w:rPr>
          <w:rFonts w:eastAsiaTheme="minorEastAsia"/>
        </w:rPr>
        <w:t>video</w:t>
      </w:r>
      <w:proofErr w:type="spellEnd"/>
      <w:r w:rsidRPr="00F05F67">
        <w:rPr>
          <w:rFonts w:eastAsiaTheme="minorEastAsia"/>
        </w:rPr>
        <w:t xml:space="preserve"> information, and </w:t>
      </w:r>
      <w:proofErr w:type="spellStart"/>
      <w:r w:rsidRPr="00F05F67">
        <w:rPr>
          <w:rFonts w:eastAsiaTheme="minorEastAsia"/>
        </w:rPr>
        <w:t>maintains</w:t>
      </w:r>
      <w:proofErr w:type="spellEnd"/>
      <w:r w:rsidRPr="00F05F67">
        <w:rPr>
          <w:rFonts w:eastAsiaTheme="minorEastAsia"/>
        </w:rPr>
        <w:t xml:space="preserve"> the real-time communication </w:t>
      </w:r>
      <w:proofErr w:type="spellStart"/>
      <w:r w:rsidRPr="00F05F67">
        <w:rPr>
          <w:rFonts w:eastAsiaTheme="minorEastAsia"/>
        </w:rPr>
        <w:t>with</w:t>
      </w:r>
      <w:proofErr w:type="spellEnd"/>
      <w:r w:rsidRPr="00F05F67">
        <w:rPr>
          <w:rFonts w:eastAsiaTheme="minorEastAsia"/>
        </w:rPr>
        <w:t xml:space="preserve"> the control centre.</w:t>
      </w:r>
    </w:p>
    <w:p w14:paraId="51EAE337" w14:textId="77777777" w:rsidR="00D259A7" w:rsidRPr="007170E0" w:rsidRDefault="00D259A7" w:rsidP="00D259A7">
      <w:pPr>
        <w:pStyle w:val="FigureNo"/>
      </w:pPr>
      <w:r w:rsidRPr="007170E0">
        <w:t xml:space="preserve">Figure </w:t>
      </w:r>
      <w:r>
        <w:t>6</w:t>
      </w:r>
    </w:p>
    <w:p w14:paraId="3B1B8322" w14:textId="77777777" w:rsidR="00D259A7" w:rsidRPr="007170E0" w:rsidRDefault="00D259A7" w:rsidP="00D259A7">
      <w:pPr>
        <w:pStyle w:val="Figuretitle"/>
      </w:pPr>
      <w:r>
        <w:t>VLC-PLC system and control server</w:t>
      </w:r>
    </w:p>
    <w:p w14:paraId="29827423" w14:textId="77777777" w:rsidR="00D259A7" w:rsidRPr="00F05F67" w:rsidRDefault="00D259A7" w:rsidP="00D259A7">
      <w:pPr>
        <w:pStyle w:val="Figure"/>
        <w:rPr>
          <w:rFonts w:eastAsiaTheme="minorEastAsia"/>
        </w:rPr>
      </w:pPr>
      <w:r w:rsidRPr="00F05F67">
        <w:rPr>
          <w:rFonts w:eastAsia="SimSun"/>
          <w:noProof/>
          <w:lang w:val="en-GB" w:eastAsia="en-GB"/>
        </w:rPr>
        <mc:AlternateContent>
          <mc:Choice Requires="wpg">
            <w:drawing>
              <wp:inline distT="0" distB="0" distL="0" distR="0" wp14:anchorId="192CA004" wp14:editId="600382A8">
                <wp:extent cx="5128895" cy="2628900"/>
                <wp:effectExtent l="57150" t="0" r="14605" b="0"/>
                <wp:docPr id="79" name="组合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2628900"/>
                          <a:chOff x="98" y="0"/>
                          <a:chExt cx="8077" cy="4140"/>
                        </a:xfrm>
                      </wpg:grpSpPr>
                      <wpg:grpSp>
                        <wpg:cNvPr id="80" name="Group 79"/>
                        <wpg:cNvGrpSpPr>
                          <a:grpSpLocks/>
                        </wpg:cNvGrpSpPr>
                        <wpg:grpSpPr bwMode="auto">
                          <a:xfrm>
                            <a:off x="2206" y="699"/>
                            <a:ext cx="954" cy="1450"/>
                            <a:chOff x="2206" y="699"/>
                            <a:chExt cx="954" cy="1450"/>
                          </a:xfrm>
                        </wpg:grpSpPr>
                        <wps:wsp>
                          <wps:cNvPr id="81" name="Freeform 80"/>
                          <wps:cNvSpPr>
                            <a:spLocks/>
                          </wps:cNvSpPr>
                          <wps:spPr bwMode="auto">
                            <a:xfrm>
                              <a:off x="2206" y="699"/>
                              <a:ext cx="954" cy="1450"/>
                            </a:xfrm>
                            <a:custGeom>
                              <a:avLst/>
                              <a:gdLst>
                                <a:gd name="T0" fmla="+- 0 2743 2206"/>
                                <a:gd name="T1" fmla="*/ T0 w 954"/>
                                <a:gd name="T2" fmla="+- 0 2149 699"/>
                                <a:gd name="T3" fmla="*/ 2149 h 1450"/>
                                <a:gd name="T4" fmla="+- 0 2810 2206"/>
                                <a:gd name="T5" fmla="*/ T4 w 954"/>
                                <a:gd name="T6" fmla="+- 0 2122 699"/>
                                <a:gd name="T7" fmla="*/ 2122 h 1450"/>
                                <a:gd name="T8" fmla="+- 0 2875 2206"/>
                                <a:gd name="T9" fmla="*/ T8 w 954"/>
                                <a:gd name="T10" fmla="+- 0 2092 699"/>
                                <a:gd name="T11" fmla="*/ 2092 h 1450"/>
                                <a:gd name="T12" fmla="+- 0 2939 2206"/>
                                <a:gd name="T13" fmla="*/ T12 w 954"/>
                                <a:gd name="T14" fmla="+- 0 2058 699"/>
                                <a:gd name="T15" fmla="*/ 2058 h 1450"/>
                                <a:gd name="T16" fmla="+- 0 3002 2206"/>
                                <a:gd name="T17" fmla="*/ T16 w 954"/>
                                <a:gd name="T18" fmla="+- 0 2022 699"/>
                                <a:gd name="T19" fmla="*/ 2022 h 1450"/>
                                <a:gd name="T20" fmla="+- 0 3063 2206"/>
                                <a:gd name="T21" fmla="*/ T20 w 954"/>
                                <a:gd name="T22" fmla="+- 0 1983 699"/>
                                <a:gd name="T23" fmla="*/ 1983 h 1450"/>
                                <a:gd name="T24" fmla="+- 0 3122 2206"/>
                                <a:gd name="T25" fmla="*/ T24 w 954"/>
                                <a:gd name="T26" fmla="+- 0 1941 699"/>
                                <a:gd name="T27" fmla="*/ 1941 h 1450"/>
                                <a:gd name="T28" fmla="+- 0 3160 2206"/>
                                <a:gd name="T29" fmla="*/ T28 w 954"/>
                                <a:gd name="T30" fmla="+- 0 1912 699"/>
                                <a:gd name="T31" fmla="*/ 1912 h 1450"/>
                                <a:gd name="T32" fmla="+- 0 2206 2206"/>
                                <a:gd name="T33" fmla="*/ T32 w 954"/>
                                <a:gd name="T34" fmla="+- 0 699 699"/>
                                <a:gd name="T35" fmla="*/ 699 h 1450"/>
                                <a:gd name="T36" fmla="+- 0 2743 2206"/>
                                <a:gd name="T37" fmla="*/ T36 w 954"/>
                                <a:gd name="T38" fmla="+- 0 2149 699"/>
                                <a:gd name="T39" fmla="*/ 214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7" y="1450"/>
                                  </a:moveTo>
                                  <a:lnTo>
                                    <a:pt x="604" y="1423"/>
                                  </a:lnTo>
                                  <a:lnTo>
                                    <a:pt x="669" y="1393"/>
                                  </a:lnTo>
                                  <a:lnTo>
                                    <a:pt x="733" y="1359"/>
                                  </a:lnTo>
                                  <a:lnTo>
                                    <a:pt x="796" y="1323"/>
                                  </a:lnTo>
                                  <a:lnTo>
                                    <a:pt x="857" y="1284"/>
                                  </a:lnTo>
                                  <a:lnTo>
                                    <a:pt x="916" y="1242"/>
                                  </a:lnTo>
                                  <a:lnTo>
                                    <a:pt x="954" y="1213"/>
                                  </a:lnTo>
                                  <a:lnTo>
                                    <a:pt x="0" y="0"/>
                                  </a:lnTo>
                                  <a:lnTo>
                                    <a:pt x="537" y="1450"/>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1"/>
                        <wpg:cNvGrpSpPr>
                          <a:grpSpLocks/>
                        </wpg:cNvGrpSpPr>
                        <wpg:grpSpPr bwMode="auto">
                          <a:xfrm>
                            <a:off x="1938" y="1189"/>
                            <a:ext cx="732" cy="908"/>
                            <a:chOff x="1938" y="1189"/>
                            <a:chExt cx="732" cy="908"/>
                          </a:xfrm>
                        </wpg:grpSpPr>
                        <wps:wsp>
                          <wps:cNvPr id="83" name="Freeform 82"/>
                          <wps:cNvSpPr>
                            <a:spLocks/>
                          </wps:cNvSpPr>
                          <wps:spPr bwMode="auto">
                            <a:xfrm>
                              <a:off x="1938" y="1189"/>
                              <a:ext cx="732" cy="908"/>
                            </a:xfrm>
                            <a:custGeom>
                              <a:avLst/>
                              <a:gdLst>
                                <a:gd name="T0" fmla="+- 0 2309 1938"/>
                                <a:gd name="T1" fmla="*/ T0 w 732"/>
                                <a:gd name="T2" fmla="+- 0 1189 1189"/>
                                <a:gd name="T3" fmla="*/ 1189 h 908"/>
                                <a:gd name="T4" fmla="+- 0 2246 1938"/>
                                <a:gd name="T5" fmla="*/ T4 w 732"/>
                                <a:gd name="T6" fmla="+- 0 1217 1189"/>
                                <a:gd name="T7" fmla="*/ 1217 h 908"/>
                                <a:gd name="T8" fmla="+- 0 2185 1938"/>
                                <a:gd name="T9" fmla="*/ T8 w 732"/>
                                <a:gd name="T10" fmla="+- 0 1250 1189"/>
                                <a:gd name="T11" fmla="*/ 1250 h 908"/>
                                <a:gd name="T12" fmla="+- 0 2127 1938"/>
                                <a:gd name="T13" fmla="*/ T12 w 732"/>
                                <a:gd name="T14" fmla="+- 0 1286 1189"/>
                                <a:gd name="T15" fmla="*/ 1286 h 908"/>
                                <a:gd name="T16" fmla="+- 0 2071 1938"/>
                                <a:gd name="T17" fmla="*/ T16 w 732"/>
                                <a:gd name="T18" fmla="+- 0 1327 1189"/>
                                <a:gd name="T19" fmla="*/ 1327 h 908"/>
                                <a:gd name="T20" fmla="+- 0 2018 1938"/>
                                <a:gd name="T21" fmla="*/ T20 w 732"/>
                                <a:gd name="T22" fmla="+- 0 1372 1189"/>
                                <a:gd name="T23" fmla="*/ 1372 h 908"/>
                                <a:gd name="T24" fmla="+- 0 1969 1938"/>
                                <a:gd name="T25" fmla="*/ T24 w 732"/>
                                <a:gd name="T26" fmla="+- 0 1420 1189"/>
                                <a:gd name="T27" fmla="*/ 1420 h 908"/>
                                <a:gd name="T28" fmla="+- 0 1938 1938"/>
                                <a:gd name="T29" fmla="*/ T28 w 732"/>
                                <a:gd name="T30" fmla="+- 0 1454 1189"/>
                                <a:gd name="T31" fmla="*/ 1454 h 908"/>
                                <a:gd name="T32" fmla="+- 0 2669 1938"/>
                                <a:gd name="T33" fmla="*/ T32 w 732"/>
                                <a:gd name="T34" fmla="+- 0 2097 1189"/>
                                <a:gd name="T35" fmla="*/ 2097 h 908"/>
                                <a:gd name="T36" fmla="+- 0 2309 1938"/>
                                <a:gd name="T37" fmla="*/ T36 w 732"/>
                                <a:gd name="T38" fmla="+- 0 1189 1189"/>
                                <a:gd name="T39" fmla="*/ 118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83"/>
                        <wpg:cNvGrpSpPr>
                          <a:grpSpLocks/>
                        </wpg:cNvGrpSpPr>
                        <wpg:grpSpPr bwMode="auto">
                          <a:xfrm>
                            <a:off x="1938" y="1189"/>
                            <a:ext cx="732" cy="908"/>
                            <a:chOff x="1938" y="1189"/>
                            <a:chExt cx="732" cy="908"/>
                          </a:xfrm>
                        </wpg:grpSpPr>
                        <wps:wsp>
                          <wps:cNvPr id="85" name="Freeform 84"/>
                          <wps:cNvSpPr>
                            <a:spLocks/>
                          </wps:cNvSpPr>
                          <wps:spPr bwMode="auto">
                            <a:xfrm>
                              <a:off x="1938" y="1189"/>
                              <a:ext cx="732" cy="908"/>
                            </a:xfrm>
                            <a:custGeom>
                              <a:avLst/>
                              <a:gdLst>
                                <a:gd name="T0" fmla="+- 0 2309 1938"/>
                                <a:gd name="T1" fmla="*/ T0 w 732"/>
                                <a:gd name="T2" fmla="+- 0 1189 1189"/>
                                <a:gd name="T3" fmla="*/ 1189 h 908"/>
                                <a:gd name="T4" fmla="+- 0 2246 1938"/>
                                <a:gd name="T5" fmla="*/ T4 w 732"/>
                                <a:gd name="T6" fmla="+- 0 1217 1189"/>
                                <a:gd name="T7" fmla="*/ 1217 h 908"/>
                                <a:gd name="T8" fmla="+- 0 2185 1938"/>
                                <a:gd name="T9" fmla="*/ T8 w 732"/>
                                <a:gd name="T10" fmla="+- 0 1250 1189"/>
                                <a:gd name="T11" fmla="*/ 1250 h 908"/>
                                <a:gd name="T12" fmla="+- 0 2127 1938"/>
                                <a:gd name="T13" fmla="*/ T12 w 732"/>
                                <a:gd name="T14" fmla="+- 0 1286 1189"/>
                                <a:gd name="T15" fmla="*/ 1286 h 908"/>
                                <a:gd name="T16" fmla="+- 0 2071 1938"/>
                                <a:gd name="T17" fmla="*/ T16 w 732"/>
                                <a:gd name="T18" fmla="+- 0 1327 1189"/>
                                <a:gd name="T19" fmla="*/ 1327 h 908"/>
                                <a:gd name="T20" fmla="+- 0 2018 1938"/>
                                <a:gd name="T21" fmla="*/ T20 w 732"/>
                                <a:gd name="T22" fmla="+- 0 1372 1189"/>
                                <a:gd name="T23" fmla="*/ 1372 h 908"/>
                                <a:gd name="T24" fmla="+- 0 1969 1938"/>
                                <a:gd name="T25" fmla="*/ T24 w 732"/>
                                <a:gd name="T26" fmla="+- 0 1420 1189"/>
                                <a:gd name="T27" fmla="*/ 1420 h 908"/>
                                <a:gd name="T28" fmla="+- 0 1938 1938"/>
                                <a:gd name="T29" fmla="*/ T28 w 732"/>
                                <a:gd name="T30" fmla="+- 0 1454 1189"/>
                                <a:gd name="T31" fmla="*/ 1454 h 908"/>
                                <a:gd name="T32" fmla="+- 0 2669 1938"/>
                                <a:gd name="T33" fmla="*/ T32 w 732"/>
                                <a:gd name="T34" fmla="+- 0 2097 1189"/>
                                <a:gd name="T35" fmla="*/ 2097 h 908"/>
                                <a:gd name="T36" fmla="+- 0 2309 1938"/>
                                <a:gd name="T37" fmla="*/ T36 w 732"/>
                                <a:gd name="T38" fmla="+- 0 1189 1189"/>
                                <a:gd name="T39" fmla="*/ 118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5"/>
                        <wpg:cNvGrpSpPr>
                          <a:grpSpLocks/>
                        </wpg:cNvGrpSpPr>
                        <wpg:grpSpPr bwMode="auto">
                          <a:xfrm>
                            <a:off x="457" y="3236"/>
                            <a:ext cx="1544" cy="2"/>
                            <a:chOff x="457" y="3236"/>
                            <a:chExt cx="1544" cy="2"/>
                          </a:xfrm>
                        </wpg:grpSpPr>
                        <wps:wsp>
                          <wps:cNvPr id="87" name="Freeform 86"/>
                          <wps:cNvSpPr>
                            <a:spLocks/>
                          </wps:cNvSpPr>
                          <wps:spPr bwMode="auto">
                            <a:xfrm>
                              <a:off x="457" y="3236"/>
                              <a:ext cx="1544" cy="2"/>
                            </a:xfrm>
                            <a:custGeom>
                              <a:avLst/>
                              <a:gdLst>
                                <a:gd name="T0" fmla="+- 0 457 457"/>
                                <a:gd name="T1" fmla="*/ T0 w 1544"/>
                                <a:gd name="T2" fmla="+- 0 2001 457"/>
                                <a:gd name="T3" fmla="*/ T2 w 1544"/>
                              </a:gdLst>
                              <a:ahLst/>
                              <a:cxnLst>
                                <a:cxn ang="0">
                                  <a:pos x="T1" y="0"/>
                                </a:cxn>
                                <a:cxn ang="0">
                                  <a:pos x="T3" y="0"/>
                                </a:cxn>
                              </a:cxnLst>
                              <a:rect l="0" t="0" r="r" b="b"/>
                              <a:pathLst>
                                <a:path w="1544">
                                  <a:moveTo>
                                    <a:pt x="0" y="0"/>
                                  </a:moveTo>
                                  <a:lnTo>
                                    <a:pt x="1544" y="0"/>
                                  </a:lnTo>
                                </a:path>
                              </a:pathLst>
                            </a:custGeom>
                            <a:noFill/>
                            <a:ln w="2609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2809"/>
                              <a:ext cx="76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9" name="Group 88"/>
                        <wpg:cNvGrpSpPr>
                          <a:grpSpLocks/>
                        </wpg:cNvGrpSpPr>
                        <wpg:grpSpPr bwMode="auto">
                          <a:xfrm>
                            <a:off x="2001" y="2252"/>
                            <a:ext cx="2" cy="777"/>
                            <a:chOff x="2001" y="2252"/>
                            <a:chExt cx="2" cy="777"/>
                          </a:xfrm>
                        </wpg:grpSpPr>
                        <wps:wsp>
                          <wps:cNvPr id="90" name="Freeform 89"/>
                          <wps:cNvSpPr>
                            <a:spLocks/>
                          </wps:cNvSpPr>
                          <wps:spPr bwMode="auto">
                            <a:xfrm>
                              <a:off x="2001" y="2252"/>
                              <a:ext cx="2" cy="777"/>
                            </a:xfrm>
                            <a:custGeom>
                              <a:avLst/>
                              <a:gdLst>
                                <a:gd name="T0" fmla="+- 0 3029 2252"/>
                                <a:gd name="T1" fmla="*/ 3029 h 777"/>
                                <a:gd name="T2" fmla="+- 0 2252 2252"/>
                                <a:gd name="T3" fmla="*/ 2252 h 777"/>
                              </a:gdLst>
                              <a:ahLst/>
                              <a:cxnLst>
                                <a:cxn ang="0">
                                  <a:pos x="0" y="T1"/>
                                </a:cxn>
                                <a:cxn ang="0">
                                  <a:pos x="0" y="T3"/>
                                </a:cxn>
                              </a:cxnLst>
                              <a:rect l="0" t="0" r="r" b="b"/>
                              <a:pathLst>
                                <a:path h="777">
                                  <a:moveTo>
                                    <a:pt x="0" y="777"/>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0"/>
                        <wpg:cNvGrpSpPr>
                          <a:grpSpLocks/>
                        </wpg:cNvGrpSpPr>
                        <wpg:grpSpPr bwMode="auto">
                          <a:xfrm>
                            <a:off x="1486" y="26"/>
                            <a:ext cx="6174" cy="2227"/>
                            <a:chOff x="1486" y="26"/>
                            <a:chExt cx="6174" cy="2227"/>
                          </a:xfrm>
                        </wpg:grpSpPr>
                        <wps:wsp>
                          <wps:cNvPr id="92" name="Freeform 91"/>
                          <wps:cNvSpPr>
                            <a:spLocks/>
                          </wps:cNvSpPr>
                          <wps:spPr bwMode="auto">
                            <a:xfrm>
                              <a:off x="1486" y="26"/>
                              <a:ext cx="6174" cy="2227"/>
                            </a:xfrm>
                            <a:custGeom>
                              <a:avLst/>
                              <a:gdLst>
                                <a:gd name="T0" fmla="+- 0 1486 1486"/>
                                <a:gd name="T1" fmla="*/ T0 w 6174"/>
                                <a:gd name="T2" fmla="+- 0 26 26"/>
                                <a:gd name="T3" fmla="*/ 26 h 2227"/>
                                <a:gd name="T4" fmla="+- 0 1486 1486"/>
                                <a:gd name="T5" fmla="*/ T4 w 6174"/>
                                <a:gd name="T6" fmla="+- 0 2252 26"/>
                                <a:gd name="T7" fmla="*/ 2252 h 2227"/>
                                <a:gd name="T8" fmla="+- 0 7659 1486"/>
                                <a:gd name="T9" fmla="*/ T8 w 6174"/>
                                <a:gd name="T10" fmla="+- 0 2252 26"/>
                                <a:gd name="T11" fmla="*/ 2252 h 2227"/>
                              </a:gdLst>
                              <a:ahLst/>
                              <a:cxnLst>
                                <a:cxn ang="0">
                                  <a:pos x="T1" y="T3"/>
                                </a:cxn>
                                <a:cxn ang="0">
                                  <a:pos x="T5" y="T7"/>
                                </a:cxn>
                                <a:cxn ang="0">
                                  <a:pos x="T9" y="T11"/>
                                </a:cxn>
                              </a:cxnLst>
                              <a:rect l="0" t="0" r="r" b="b"/>
                              <a:pathLst>
                                <a:path w="6174" h="2227">
                                  <a:moveTo>
                                    <a:pt x="0" y="0"/>
                                  </a:moveTo>
                                  <a:lnTo>
                                    <a:pt x="0" y="2226"/>
                                  </a:lnTo>
                                  <a:lnTo>
                                    <a:pt x="6173" y="2226"/>
                                  </a:lnTo>
                                </a:path>
                              </a:pathLst>
                            </a:custGeom>
                            <a:noFill/>
                            <a:ln w="2607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50" y="1217"/>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37" y="2902"/>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 name="Group 94"/>
                        <wpg:cNvGrpSpPr>
                          <a:grpSpLocks/>
                        </wpg:cNvGrpSpPr>
                        <wpg:grpSpPr bwMode="auto">
                          <a:xfrm>
                            <a:off x="3596" y="26"/>
                            <a:ext cx="2" cy="2227"/>
                            <a:chOff x="3596" y="26"/>
                            <a:chExt cx="2" cy="2227"/>
                          </a:xfrm>
                        </wpg:grpSpPr>
                        <wps:wsp>
                          <wps:cNvPr id="96" name="Freeform 95"/>
                          <wps:cNvSpPr>
                            <a:spLocks/>
                          </wps:cNvSpPr>
                          <wps:spPr bwMode="auto">
                            <a:xfrm>
                              <a:off x="3596" y="26"/>
                              <a:ext cx="2" cy="2227"/>
                            </a:xfrm>
                            <a:custGeom>
                              <a:avLst/>
                              <a:gdLst>
                                <a:gd name="T0" fmla="+- 0 2252 26"/>
                                <a:gd name="T1" fmla="*/ 2252 h 2227"/>
                                <a:gd name="T2" fmla="+- 0 26 26"/>
                                <a:gd name="T3" fmla="*/ 26 h 2227"/>
                              </a:gdLst>
                              <a:ahLst/>
                              <a:cxnLst>
                                <a:cxn ang="0">
                                  <a:pos x="0" y="T1"/>
                                </a:cxn>
                                <a:cxn ang="0">
                                  <a:pos x="0" y="T3"/>
                                </a:cxn>
                              </a:cxnLst>
                              <a:rect l="0" t="0" r="r" b="b"/>
                              <a:pathLst>
                                <a:path h="2227">
                                  <a:moveTo>
                                    <a:pt x="0" y="2226"/>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6"/>
                        <wpg:cNvGrpSpPr>
                          <a:grpSpLocks/>
                        </wpg:cNvGrpSpPr>
                        <wpg:grpSpPr bwMode="auto">
                          <a:xfrm>
                            <a:off x="5626" y="26"/>
                            <a:ext cx="2" cy="2227"/>
                            <a:chOff x="5626" y="26"/>
                            <a:chExt cx="2" cy="2227"/>
                          </a:xfrm>
                        </wpg:grpSpPr>
                        <wps:wsp>
                          <wps:cNvPr id="98" name="Freeform 97"/>
                          <wps:cNvSpPr>
                            <a:spLocks/>
                          </wps:cNvSpPr>
                          <wps:spPr bwMode="auto">
                            <a:xfrm>
                              <a:off x="5626" y="26"/>
                              <a:ext cx="2" cy="2227"/>
                            </a:xfrm>
                            <a:custGeom>
                              <a:avLst/>
                              <a:gdLst>
                                <a:gd name="T0" fmla="+- 0 2252 26"/>
                                <a:gd name="T1" fmla="*/ 2252 h 2227"/>
                                <a:gd name="T2" fmla="+- 0 26 26"/>
                                <a:gd name="T3" fmla="*/ 26 h 2227"/>
                              </a:gdLst>
                              <a:ahLst/>
                              <a:cxnLst>
                                <a:cxn ang="0">
                                  <a:pos x="0" y="T1"/>
                                </a:cxn>
                                <a:cxn ang="0">
                                  <a:pos x="0" y="T3"/>
                                </a:cxn>
                              </a:cxnLst>
                              <a:rect l="0" t="0" r="r" b="b"/>
                              <a:pathLst>
                                <a:path h="2227">
                                  <a:moveTo>
                                    <a:pt x="0" y="2226"/>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60" y="1268"/>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90" y="1268"/>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27" y="2450"/>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55" y="2533"/>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3" name="Group 102"/>
                        <wpg:cNvGrpSpPr>
                          <a:grpSpLocks/>
                        </wpg:cNvGrpSpPr>
                        <wpg:grpSpPr bwMode="auto">
                          <a:xfrm>
                            <a:off x="2734" y="2416"/>
                            <a:ext cx="283" cy="148"/>
                            <a:chOff x="2734" y="2416"/>
                            <a:chExt cx="283" cy="148"/>
                          </a:xfrm>
                        </wpg:grpSpPr>
                        <wps:wsp>
                          <wps:cNvPr id="104" name="Freeform 103"/>
                          <wps:cNvSpPr>
                            <a:spLocks/>
                          </wps:cNvSpPr>
                          <wps:spPr bwMode="auto">
                            <a:xfrm>
                              <a:off x="2734" y="2416"/>
                              <a:ext cx="283" cy="148"/>
                            </a:xfrm>
                            <a:custGeom>
                              <a:avLst/>
                              <a:gdLst>
                                <a:gd name="T0" fmla="+- 0 2781 2734"/>
                                <a:gd name="T1" fmla="*/ T0 w 283"/>
                                <a:gd name="T2" fmla="+- 0 2416 2416"/>
                                <a:gd name="T3" fmla="*/ 2416 h 148"/>
                                <a:gd name="T4" fmla="+- 0 2762 2734"/>
                                <a:gd name="T5" fmla="*/ T4 w 283"/>
                                <a:gd name="T6" fmla="+- 0 2421 2416"/>
                                <a:gd name="T7" fmla="*/ 2421 h 148"/>
                                <a:gd name="T8" fmla="+- 0 2746 2734"/>
                                <a:gd name="T9" fmla="*/ T8 w 283"/>
                                <a:gd name="T10" fmla="+- 0 2431 2416"/>
                                <a:gd name="T11" fmla="*/ 2431 h 148"/>
                                <a:gd name="T12" fmla="+- 0 2735 2734"/>
                                <a:gd name="T13" fmla="*/ T12 w 283"/>
                                <a:gd name="T14" fmla="+- 0 2446 2416"/>
                                <a:gd name="T15" fmla="*/ 2446 h 148"/>
                                <a:gd name="T16" fmla="+- 0 2734 2734"/>
                                <a:gd name="T17" fmla="*/ T16 w 283"/>
                                <a:gd name="T18" fmla="+- 0 2447 2416"/>
                                <a:gd name="T19" fmla="*/ 2447 h 148"/>
                                <a:gd name="T20" fmla="+- 0 2753 2734"/>
                                <a:gd name="T21" fmla="*/ T20 w 283"/>
                                <a:gd name="T22" fmla="+- 0 2454 2416"/>
                                <a:gd name="T23" fmla="*/ 2454 h 148"/>
                                <a:gd name="T24" fmla="+- 0 2772 2734"/>
                                <a:gd name="T25" fmla="*/ T24 w 283"/>
                                <a:gd name="T26" fmla="+- 0 2461 2416"/>
                                <a:gd name="T27" fmla="*/ 2461 h 148"/>
                                <a:gd name="T28" fmla="+- 0 2827 2734"/>
                                <a:gd name="T29" fmla="*/ T28 w 283"/>
                                <a:gd name="T30" fmla="+- 0 2485 2416"/>
                                <a:gd name="T31" fmla="*/ 2485 h 148"/>
                                <a:gd name="T32" fmla="+- 0 2881 2734"/>
                                <a:gd name="T33" fmla="*/ T32 w 283"/>
                                <a:gd name="T34" fmla="+- 0 2513 2416"/>
                                <a:gd name="T35" fmla="*/ 2513 h 148"/>
                                <a:gd name="T36" fmla="+- 0 2932 2734"/>
                                <a:gd name="T37" fmla="*/ T36 w 283"/>
                                <a:gd name="T38" fmla="+- 0 2544 2416"/>
                                <a:gd name="T39" fmla="*/ 2544 h 148"/>
                                <a:gd name="T40" fmla="+- 0 2949 2734"/>
                                <a:gd name="T41" fmla="*/ T40 w 283"/>
                                <a:gd name="T42" fmla="+- 0 2555 2416"/>
                                <a:gd name="T43" fmla="*/ 2555 h 148"/>
                                <a:gd name="T44" fmla="+- 0 2969 2734"/>
                                <a:gd name="T45" fmla="*/ T44 w 283"/>
                                <a:gd name="T46" fmla="+- 0 2564 2416"/>
                                <a:gd name="T47" fmla="*/ 2564 h 148"/>
                                <a:gd name="T48" fmla="+- 0 3016 2734"/>
                                <a:gd name="T49" fmla="*/ T48 w 283"/>
                                <a:gd name="T50" fmla="+- 0 2530 2416"/>
                                <a:gd name="T51" fmla="*/ 2530 h 148"/>
                                <a:gd name="T52" fmla="+- 0 3001 2734"/>
                                <a:gd name="T53" fmla="*/ T52 w 283"/>
                                <a:gd name="T54" fmla="+- 0 2517 2416"/>
                                <a:gd name="T55" fmla="*/ 2517 h 148"/>
                                <a:gd name="T56" fmla="+- 0 2952 2734"/>
                                <a:gd name="T57" fmla="*/ T56 w 283"/>
                                <a:gd name="T58" fmla="+- 0 2482 2416"/>
                                <a:gd name="T59" fmla="*/ 2482 h 148"/>
                                <a:gd name="T60" fmla="+- 0 2899 2734"/>
                                <a:gd name="T61" fmla="*/ T60 w 283"/>
                                <a:gd name="T62" fmla="+- 0 2453 2416"/>
                                <a:gd name="T63" fmla="*/ 2453 h 148"/>
                                <a:gd name="T64" fmla="+- 0 2843 2734"/>
                                <a:gd name="T65" fmla="*/ T64 w 283"/>
                                <a:gd name="T66" fmla="+- 0 2430 2416"/>
                                <a:gd name="T67" fmla="*/ 2430 h 148"/>
                                <a:gd name="T68" fmla="+- 0 2804 2734"/>
                                <a:gd name="T69" fmla="*/ T68 w 283"/>
                                <a:gd name="T70" fmla="+- 0 2418 2416"/>
                                <a:gd name="T71" fmla="*/ 2418 h 148"/>
                                <a:gd name="T72" fmla="+- 0 2781 2734"/>
                                <a:gd name="T73" fmla="*/ T72 w 283"/>
                                <a:gd name="T74" fmla="+- 0 2416 2416"/>
                                <a:gd name="T75" fmla="*/ 241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7" y="0"/>
                                  </a:moveTo>
                                  <a:lnTo>
                                    <a:pt x="28" y="5"/>
                                  </a:lnTo>
                                  <a:lnTo>
                                    <a:pt x="12" y="15"/>
                                  </a:lnTo>
                                  <a:lnTo>
                                    <a:pt x="1" y="30"/>
                                  </a:lnTo>
                                  <a:lnTo>
                                    <a:pt x="0" y="31"/>
                                  </a:lnTo>
                                  <a:lnTo>
                                    <a:pt x="19" y="38"/>
                                  </a:lnTo>
                                  <a:lnTo>
                                    <a:pt x="38" y="45"/>
                                  </a:lnTo>
                                  <a:lnTo>
                                    <a:pt x="93" y="69"/>
                                  </a:lnTo>
                                  <a:lnTo>
                                    <a:pt x="147" y="97"/>
                                  </a:lnTo>
                                  <a:lnTo>
                                    <a:pt x="198" y="128"/>
                                  </a:lnTo>
                                  <a:lnTo>
                                    <a:pt x="215" y="139"/>
                                  </a:lnTo>
                                  <a:lnTo>
                                    <a:pt x="235" y="148"/>
                                  </a:lnTo>
                                  <a:lnTo>
                                    <a:pt x="282" y="114"/>
                                  </a:lnTo>
                                  <a:lnTo>
                                    <a:pt x="267" y="101"/>
                                  </a:lnTo>
                                  <a:lnTo>
                                    <a:pt x="218" y="66"/>
                                  </a:lnTo>
                                  <a:lnTo>
                                    <a:pt x="165" y="37"/>
                                  </a:lnTo>
                                  <a:lnTo>
                                    <a:pt x="109" y="14"/>
                                  </a:lnTo>
                                  <a:lnTo>
                                    <a:pt x="70" y="2"/>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04"/>
                        <wpg:cNvGrpSpPr>
                          <a:grpSpLocks/>
                        </wpg:cNvGrpSpPr>
                        <wpg:grpSpPr bwMode="auto">
                          <a:xfrm>
                            <a:off x="2734" y="2416"/>
                            <a:ext cx="283" cy="148"/>
                            <a:chOff x="2734" y="2416"/>
                            <a:chExt cx="283" cy="148"/>
                          </a:xfrm>
                        </wpg:grpSpPr>
                        <wps:wsp>
                          <wps:cNvPr id="106" name="Freeform 105"/>
                          <wps:cNvSpPr>
                            <a:spLocks/>
                          </wps:cNvSpPr>
                          <wps:spPr bwMode="auto">
                            <a:xfrm>
                              <a:off x="2734" y="2416"/>
                              <a:ext cx="283" cy="148"/>
                            </a:xfrm>
                            <a:custGeom>
                              <a:avLst/>
                              <a:gdLst>
                                <a:gd name="T0" fmla="+- 0 2734 2734"/>
                                <a:gd name="T1" fmla="*/ T0 w 283"/>
                                <a:gd name="T2" fmla="+- 0 2447 2416"/>
                                <a:gd name="T3" fmla="*/ 2447 h 148"/>
                                <a:gd name="T4" fmla="+- 0 2791 2734"/>
                                <a:gd name="T5" fmla="*/ T4 w 283"/>
                                <a:gd name="T6" fmla="+- 0 2469 2416"/>
                                <a:gd name="T7" fmla="*/ 2469 h 148"/>
                                <a:gd name="T8" fmla="+- 0 2845 2734"/>
                                <a:gd name="T9" fmla="*/ T8 w 283"/>
                                <a:gd name="T10" fmla="+- 0 2494 2416"/>
                                <a:gd name="T11" fmla="*/ 2494 h 148"/>
                                <a:gd name="T12" fmla="+- 0 2898 2734"/>
                                <a:gd name="T13" fmla="*/ T12 w 283"/>
                                <a:gd name="T14" fmla="+- 0 2523 2416"/>
                                <a:gd name="T15" fmla="*/ 2523 h 148"/>
                                <a:gd name="T16" fmla="+- 0 2949 2734"/>
                                <a:gd name="T17" fmla="*/ T16 w 283"/>
                                <a:gd name="T18" fmla="+- 0 2555 2416"/>
                                <a:gd name="T19" fmla="*/ 2555 h 148"/>
                                <a:gd name="T20" fmla="+- 0 2969 2734"/>
                                <a:gd name="T21" fmla="*/ T20 w 283"/>
                                <a:gd name="T22" fmla="+- 0 2564 2416"/>
                                <a:gd name="T23" fmla="*/ 2564 h 148"/>
                                <a:gd name="T24" fmla="+- 0 3016 2734"/>
                                <a:gd name="T25" fmla="*/ T24 w 283"/>
                                <a:gd name="T26" fmla="+- 0 2530 2416"/>
                                <a:gd name="T27" fmla="*/ 2530 h 148"/>
                                <a:gd name="T28" fmla="+- 0 3001 2734"/>
                                <a:gd name="T29" fmla="*/ T28 w 283"/>
                                <a:gd name="T30" fmla="+- 0 2517 2416"/>
                                <a:gd name="T31" fmla="*/ 2517 h 148"/>
                                <a:gd name="T32" fmla="+- 0 2952 2734"/>
                                <a:gd name="T33" fmla="*/ T32 w 283"/>
                                <a:gd name="T34" fmla="+- 0 2482 2416"/>
                                <a:gd name="T35" fmla="*/ 2482 h 148"/>
                                <a:gd name="T36" fmla="+- 0 2899 2734"/>
                                <a:gd name="T37" fmla="*/ T36 w 283"/>
                                <a:gd name="T38" fmla="+- 0 2453 2416"/>
                                <a:gd name="T39" fmla="*/ 2453 h 148"/>
                                <a:gd name="T40" fmla="+- 0 2843 2734"/>
                                <a:gd name="T41" fmla="*/ T40 w 283"/>
                                <a:gd name="T42" fmla="+- 0 2430 2416"/>
                                <a:gd name="T43" fmla="*/ 2430 h 148"/>
                                <a:gd name="T44" fmla="+- 0 2781 2734"/>
                                <a:gd name="T45" fmla="*/ T44 w 283"/>
                                <a:gd name="T46" fmla="+- 0 2416 2416"/>
                                <a:gd name="T47" fmla="*/ 2416 h 148"/>
                                <a:gd name="T48" fmla="+- 0 2762 2734"/>
                                <a:gd name="T49" fmla="*/ T48 w 283"/>
                                <a:gd name="T50" fmla="+- 0 2421 2416"/>
                                <a:gd name="T51" fmla="*/ 2421 h 148"/>
                                <a:gd name="T52" fmla="+- 0 2746 2734"/>
                                <a:gd name="T53" fmla="*/ T52 w 283"/>
                                <a:gd name="T54" fmla="+- 0 2431 2416"/>
                                <a:gd name="T55" fmla="*/ 2431 h 148"/>
                                <a:gd name="T56" fmla="+- 0 2735 2734"/>
                                <a:gd name="T57" fmla="*/ T56 w 283"/>
                                <a:gd name="T58" fmla="+- 0 2446 2416"/>
                                <a:gd name="T59" fmla="*/ 2446 h 148"/>
                                <a:gd name="T60" fmla="+- 0 2734 2734"/>
                                <a:gd name="T61" fmla="*/ T60 w 283"/>
                                <a:gd name="T62" fmla="+- 0 2447 2416"/>
                                <a:gd name="T63" fmla="*/ 24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7" y="53"/>
                                  </a:lnTo>
                                  <a:lnTo>
                                    <a:pt x="111" y="78"/>
                                  </a:lnTo>
                                  <a:lnTo>
                                    <a:pt x="164" y="107"/>
                                  </a:lnTo>
                                  <a:lnTo>
                                    <a:pt x="215" y="139"/>
                                  </a:lnTo>
                                  <a:lnTo>
                                    <a:pt x="235" y="148"/>
                                  </a:lnTo>
                                  <a:lnTo>
                                    <a:pt x="282" y="114"/>
                                  </a:lnTo>
                                  <a:lnTo>
                                    <a:pt x="267" y="101"/>
                                  </a:lnTo>
                                  <a:lnTo>
                                    <a:pt x="218" y="66"/>
                                  </a:lnTo>
                                  <a:lnTo>
                                    <a:pt x="165" y="37"/>
                                  </a:lnTo>
                                  <a:lnTo>
                                    <a:pt x="109" y="14"/>
                                  </a:lnTo>
                                  <a:lnTo>
                                    <a:pt x="47" y="0"/>
                                  </a:lnTo>
                                  <a:lnTo>
                                    <a:pt x="28" y="5"/>
                                  </a:lnTo>
                                  <a:lnTo>
                                    <a:pt x="12" y="15"/>
                                  </a:lnTo>
                                  <a:lnTo>
                                    <a:pt x="1" y="30"/>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68" y="2498"/>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8" name="Group 107"/>
                        <wpg:cNvGrpSpPr>
                          <a:grpSpLocks/>
                        </wpg:cNvGrpSpPr>
                        <wpg:grpSpPr bwMode="auto">
                          <a:xfrm>
                            <a:off x="2768" y="2498"/>
                            <a:ext cx="160" cy="212"/>
                            <a:chOff x="2768" y="2498"/>
                            <a:chExt cx="160" cy="212"/>
                          </a:xfrm>
                        </wpg:grpSpPr>
                        <wps:wsp>
                          <wps:cNvPr id="109" name="Freeform 108"/>
                          <wps:cNvSpPr>
                            <a:spLocks/>
                          </wps:cNvSpPr>
                          <wps:spPr bwMode="auto">
                            <a:xfrm>
                              <a:off x="2768" y="2498"/>
                              <a:ext cx="160" cy="212"/>
                            </a:xfrm>
                            <a:custGeom>
                              <a:avLst/>
                              <a:gdLst>
                                <a:gd name="T0" fmla="+- 0 2781 2768"/>
                                <a:gd name="T1" fmla="*/ T0 w 160"/>
                                <a:gd name="T2" fmla="+- 0 2621 2498"/>
                                <a:gd name="T3" fmla="*/ 2621 h 212"/>
                                <a:gd name="T4" fmla="+- 0 2927 2768"/>
                                <a:gd name="T5" fmla="*/ T4 w 160"/>
                                <a:gd name="T6" fmla="+- 0 2702 2498"/>
                                <a:gd name="T7" fmla="*/ 2702 h 212"/>
                                <a:gd name="T8" fmla="+- 0 2927 2768"/>
                                <a:gd name="T9" fmla="*/ T8 w 160"/>
                                <a:gd name="T10" fmla="+- 0 2710 2498"/>
                                <a:gd name="T11" fmla="*/ 2710 h 212"/>
                                <a:gd name="T12" fmla="+- 0 2927 2768"/>
                                <a:gd name="T13" fmla="*/ T12 w 160"/>
                                <a:gd name="T14" fmla="+- 0 2588 2498"/>
                                <a:gd name="T15" fmla="*/ 2588 h 212"/>
                                <a:gd name="T16" fmla="+- 0 2768 2768"/>
                                <a:gd name="T17" fmla="*/ T16 w 160"/>
                                <a:gd name="T18" fmla="+- 0 2498 2498"/>
                                <a:gd name="T19" fmla="*/ 2498 h 212"/>
                                <a:gd name="T20" fmla="+- 0 2781 2768"/>
                                <a:gd name="T21" fmla="*/ T20 w 160"/>
                                <a:gd name="T22" fmla="+- 0 2506 2498"/>
                                <a:gd name="T23" fmla="*/ 2506 h 212"/>
                                <a:gd name="T24" fmla="+- 0 2781 2768"/>
                                <a:gd name="T25" fmla="*/ T24 w 160"/>
                                <a:gd name="T26" fmla="+- 0 2621 2498"/>
                                <a:gd name="T27" fmla="*/ 2621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3" y="123"/>
                                  </a:moveTo>
                                  <a:lnTo>
                                    <a:pt x="159" y="204"/>
                                  </a:lnTo>
                                  <a:lnTo>
                                    <a:pt x="159" y="212"/>
                                  </a:lnTo>
                                  <a:lnTo>
                                    <a:pt x="159" y="90"/>
                                  </a:lnTo>
                                  <a:lnTo>
                                    <a:pt x="0" y="0"/>
                                  </a:lnTo>
                                  <a:lnTo>
                                    <a:pt x="13" y="8"/>
                                  </a:lnTo>
                                  <a:lnTo>
                                    <a:pt x="13"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9"/>
                        <wpg:cNvGrpSpPr>
                          <a:grpSpLocks/>
                        </wpg:cNvGrpSpPr>
                        <wpg:grpSpPr bwMode="auto">
                          <a:xfrm>
                            <a:off x="2770" y="2512"/>
                            <a:ext cx="148" cy="194"/>
                            <a:chOff x="2770" y="2512"/>
                            <a:chExt cx="148" cy="194"/>
                          </a:xfrm>
                        </wpg:grpSpPr>
                        <wps:wsp>
                          <wps:cNvPr id="111" name="Freeform 110"/>
                          <wps:cNvSpPr>
                            <a:spLocks/>
                          </wps:cNvSpPr>
                          <wps:spPr bwMode="auto">
                            <a:xfrm>
                              <a:off x="2770" y="2512"/>
                              <a:ext cx="148" cy="194"/>
                            </a:xfrm>
                            <a:custGeom>
                              <a:avLst/>
                              <a:gdLst>
                                <a:gd name="T0" fmla="+- 0 2917 2770"/>
                                <a:gd name="T1" fmla="*/ T0 w 148"/>
                                <a:gd name="T2" fmla="+- 0 2705 2512"/>
                                <a:gd name="T3" fmla="*/ 2705 h 194"/>
                                <a:gd name="T4" fmla="+- 0 2770 2770"/>
                                <a:gd name="T5" fmla="*/ T4 w 148"/>
                                <a:gd name="T6" fmla="+- 0 2625 2512"/>
                                <a:gd name="T7" fmla="*/ 2625 h 194"/>
                                <a:gd name="T8" fmla="+- 0 2770 2770"/>
                                <a:gd name="T9" fmla="*/ T8 w 148"/>
                                <a:gd name="T10" fmla="+- 0 2512 2512"/>
                                <a:gd name="T11" fmla="*/ 2512 h 194"/>
                              </a:gdLst>
                              <a:ahLst/>
                              <a:cxnLst>
                                <a:cxn ang="0">
                                  <a:pos x="T1" y="T3"/>
                                </a:cxn>
                                <a:cxn ang="0">
                                  <a:pos x="T5" y="T7"/>
                                </a:cxn>
                                <a:cxn ang="0">
                                  <a:pos x="T9" y="T11"/>
                                </a:cxn>
                              </a:cxnLst>
                              <a:rect l="0" t="0" r="r" b="b"/>
                              <a:pathLst>
                                <a:path w="148" h="194">
                                  <a:moveTo>
                                    <a:pt x="147" y="193"/>
                                  </a:moveTo>
                                  <a:lnTo>
                                    <a:pt x="0" y="113"/>
                                  </a:lnTo>
                                  <a:lnTo>
                                    <a:pt x="0"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31" y="2508"/>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 name="Group 112"/>
                        <wpg:cNvGrpSpPr>
                          <a:grpSpLocks/>
                        </wpg:cNvGrpSpPr>
                        <wpg:grpSpPr bwMode="auto">
                          <a:xfrm>
                            <a:off x="2831" y="2508"/>
                            <a:ext cx="38" cy="28"/>
                            <a:chOff x="2831" y="2508"/>
                            <a:chExt cx="38" cy="28"/>
                          </a:xfrm>
                        </wpg:grpSpPr>
                        <wps:wsp>
                          <wps:cNvPr id="114" name="Freeform 113"/>
                          <wps:cNvSpPr>
                            <a:spLocks/>
                          </wps:cNvSpPr>
                          <wps:spPr bwMode="auto">
                            <a:xfrm>
                              <a:off x="2831" y="2508"/>
                              <a:ext cx="38" cy="28"/>
                            </a:xfrm>
                            <a:custGeom>
                              <a:avLst/>
                              <a:gdLst>
                                <a:gd name="T0" fmla="+- 0 2855 2831"/>
                                <a:gd name="T1" fmla="*/ T0 w 38"/>
                                <a:gd name="T2" fmla="+- 0 2514 2508"/>
                                <a:gd name="T3" fmla="*/ 2514 h 28"/>
                                <a:gd name="T4" fmla="+- 0 2845 2831"/>
                                <a:gd name="T5" fmla="*/ T4 w 38"/>
                                <a:gd name="T6" fmla="+- 0 2509 2508"/>
                                <a:gd name="T7" fmla="*/ 2509 h 28"/>
                                <a:gd name="T8" fmla="+- 0 2836 2831"/>
                                <a:gd name="T9" fmla="*/ T8 w 38"/>
                                <a:gd name="T10" fmla="+- 0 2508 2508"/>
                                <a:gd name="T11" fmla="*/ 2508 h 28"/>
                                <a:gd name="T12" fmla="+- 0 2834 2831"/>
                                <a:gd name="T13" fmla="*/ T12 w 38"/>
                                <a:gd name="T14" fmla="+- 0 2512 2508"/>
                                <a:gd name="T15" fmla="*/ 2512 h 28"/>
                                <a:gd name="T16" fmla="+- 0 2831 2831"/>
                                <a:gd name="T17" fmla="*/ T16 w 38"/>
                                <a:gd name="T18" fmla="+- 0 2516 2508"/>
                                <a:gd name="T19" fmla="*/ 2516 h 28"/>
                                <a:gd name="T20" fmla="+- 0 2837 2831"/>
                                <a:gd name="T21" fmla="*/ T20 w 38"/>
                                <a:gd name="T22" fmla="+- 0 2523 2508"/>
                                <a:gd name="T23" fmla="*/ 2523 h 28"/>
                                <a:gd name="T24" fmla="+- 0 2846 2831"/>
                                <a:gd name="T25" fmla="*/ T24 w 38"/>
                                <a:gd name="T26" fmla="+- 0 2529 2508"/>
                                <a:gd name="T27" fmla="*/ 2529 h 28"/>
                                <a:gd name="T28" fmla="+- 0 2856 2831"/>
                                <a:gd name="T29" fmla="*/ T28 w 38"/>
                                <a:gd name="T30" fmla="+- 0 2534 2508"/>
                                <a:gd name="T31" fmla="*/ 2534 h 28"/>
                                <a:gd name="T32" fmla="+- 0 2865 2831"/>
                                <a:gd name="T33" fmla="*/ T32 w 38"/>
                                <a:gd name="T34" fmla="+- 0 2535 2508"/>
                                <a:gd name="T35" fmla="*/ 2535 h 28"/>
                                <a:gd name="T36" fmla="+- 0 2867 2831"/>
                                <a:gd name="T37" fmla="*/ T36 w 38"/>
                                <a:gd name="T38" fmla="+- 0 2531 2508"/>
                                <a:gd name="T39" fmla="*/ 2531 h 28"/>
                                <a:gd name="T40" fmla="+- 0 2869 2831"/>
                                <a:gd name="T41" fmla="*/ T40 w 38"/>
                                <a:gd name="T42" fmla="+- 0 2527 2508"/>
                                <a:gd name="T43" fmla="*/ 2527 h 28"/>
                                <a:gd name="T44" fmla="+- 0 2864 2831"/>
                                <a:gd name="T45" fmla="*/ T44 w 38"/>
                                <a:gd name="T46" fmla="+- 0 2520 2508"/>
                                <a:gd name="T47" fmla="*/ 2520 h 28"/>
                                <a:gd name="T48" fmla="+- 0 2855 2831"/>
                                <a:gd name="T49" fmla="*/ T48 w 38"/>
                                <a:gd name="T50" fmla="+- 0 2514 2508"/>
                                <a:gd name="T51" fmla="*/ 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4" y="6"/>
                                  </a:moveTo>
                                  <a:lnTo>
                                    <a:pt x="14" y="1"/>
                                  </a:lnTo>
                                  <a:lnTo>
                                    <a:pt x="5" y="0"/>
                                  </a:lnTo>
                                  <a:lnTo>
                                    <a:pt x="3" y="4"/>
                                  </a:lnTo>
                                  <a:lnTo>
                                    <a:pt x="0" y="8"/>
                                  </a:lnTo>
                                  <a:lnTo>
                                    <a:pt x="6" y="15"/>
                                  </a:lnTo>
                                  <a:lnTo>
                                    <a:pt x="15" y="21"/>
                                  </a:lnTo>
                                  <a:lnTo>
                                    <a:pt x="25" y="26"/>
                                  </a:lnTo>
                                  <a:lnTo>
                                    <a:pt x="34" y="27"/>
                                  </a:lnTo>
                                  <a:lnTo>
                                    <a:pt x="36" y="23"/>
                                  </a:lnTo>
                                  <a:lnTo>
                                    <a:pt x="38" y="19"/>
                                  </a:lnTo>
                                  <a:lnTo>
                                    <a:pt x="33" y="12"/>
                                  </a:lnTo>
                                  <a:lnTo>
                                    <a:pt x="24"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31" y="2867"/>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up 115"/>
                        <wpg:cNvGrpSpPr>
                          <a:grpSpLocks/>
                        </wpg:cNvGrpSpPr>
                        <wpg:grpSpPr bwMode="auto">
                          <a:xfrm>
                            <a:off x="2831" y="2867"/>
                            <a:ext cx="38" cy="28"/>
                            <a:chOff x="2831" y="2867"/>
                            <a:chExt cx="38" cy="28"/>
                          </a:xfrm>
                        </wpg:grpSpPr>
                        <wps:wsp>
                          <wps:cNvPr id="117" name="Freeform 116"/>
                          <wps:cNvSpPr>
                            <a:spLocks/>
                          </wps:cNvSpPr>
                          <wps:spPr bwMode="auto">
                            <a:xfrm>
                              <a:off x="2831" y="2867"/>
                              <a:ext cx="38" cy="28"/>
                            </a:xfrm>
                            <a:custGeom>
                              <a:avLst/>
                              <a:gdLst>
                                <a:gd name="T0" fmla="+- 0 2855 2831"/>
                                <a:gd name="T1" fmla="*/ T0 w 38"/>
                                <a:gd name="T2" fmla="+- 0 2873 2867"/>
                                <a:gd name="T3" fmla="*/ 2873 h 28"/>
                                <a:gd name="T4" fmla="+- 0 2845 2831"/>
                                <a:gd name="T5" fmla="*/ T4 w 38"/>
                                <a:gd name="T6" fmla="+- 0 2868 2867"/>
                                <a:gd name="T7" fmla="*/ 2868 h 28"/>
                                <a:gd name="T8" fmla="+- 0 2836 2831"/>
                                <a:gd name="T9" fmla="*/ T8 w 38"/>
                                <a:gd name="T10" fmla="+- 0 2867 2867"/>
                                <a:gd name="T11" fmla="*/ 2867 h 28"/>
                                <a:gd name="T12" fmla="+- 0 2834 2831"/>
                                <a:gd name="T13" fmla="*/ T12 w 38"/>
                                <a:gd name="T14" fmla="+- 0 2871 2867"/>
                                <a:gd name="T15" fmla="*/ 2871 h 28"/>
                                <a:gd name="T16" fmla="+- 0 2831 2831"/>
                                <a:gd name="T17" fmla="*/ T16 w 38"/>
                                <a:gd name="T18" fmla="+- 0 2875 2867"/>
                                <a:gd name="T19" fmla="*/ 2875 h 28"/>
                                <a:gd name="T20" fmla="+- 0 2837 2831"/>
                                <a:gd name="T21" fmla="*/ T20 w 38"/>
                                <a:gd name="T22" fmla="+- 0 2882 2867"/>
                                <a:gd name="T23" fmla="*/ 2882 h 28"/>
                                <a:gd name="T24" fmla="+- 0 2846 2831"/>
                                <a:gd name="T25" fmla="*/ T24 w 38"/>
                                <a:gd name="T26" fmla="+- 0 2888 2867"/>
                                <a:gd name="T27" fmla="*/ 2888 h 28"/>
                                <a:gd name="T28" fmla="+- 0 2856 2831"/>
                                <a:gd name="T29" fmla="*/ T28 w 38"/>
                                <a:gd name="T30" fmla="+- 0 2893 2867"/>
                                <a:gd name="T31" fmla="*/ 2893 h 28"/>
                                <a:gd name="T32" fmla="+- 0 2865 2831"/>
                                <a:gd name="T33" fmla="*/ T32 w 38"/>
                                <a:gd name="T34" fmla="+- 0 2894 2867"/>
                                <a:gd name="T35" fmla="*/ 2894 h 28"/>
                                <a:gd name="T36" fmla="+- 0 2867 2831"/>
                                <a:gd name="T37" fmla="*/ T36 w 38"/>
                                <a:gd name="T38" fmla="+- 0 2890 2867"/>
                                <a:gd name="T39" fmla="*/ 2890 h 28"/>
                                <a:gd name="T40" fmla="+- 0 2869 2831"/>
                                <a:gd name="T41" fmla="*/ T40 w 38"/>
                                <a:gd name="T42" fmla="+- 0 2886 2867"/>
                                <a:gd name="T43" fmla="*/ 2886 h 28"/>
                                <a:gd name="T44" fmla="+- 0 2864 2831"/>
                                <a:gd name="T45" fmla="*/ T44 w 38"/>
                                <a:gd name="T46" fmla="+- 0 2879 2867"/>
                                <a:gd name="T47" fmla="*/ 2879 h 28"/>
                                <a:gd name="T48" fmla="+- 0 2855 2831"/>
                                <a:gd name="T49" fmla="*/ T48 w 38"/>
                                <a:gd name="T50" fmla="+- 0 2873 2867"/>
                                <a:gd name="T51" fmla="*/ 287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4" y="6"/>
                                  </a:moveTo>
                                  <a:lnTo>
                                    <a:pt x="14" y="1"/>
                                  </a:lnTo>
                                  <a:lnTo>
                                    <a:pt x="5" y="0"/>
                                  </a:lnTo>
                                  <a:lnTo>
                                    <a:pt x="3" y="4"/>
                                  </a:lnTo>
                                  <a:lnTo>
                                    <a:pt x="0" y="8"/>
                                  </a:lnTo>
                                  <a:lnTo>
                                    <a:pt x="6" y="15"/>
                                  </a:lnTo>
                                  <a:lnTo>
                                    <a:pt x="15" y="21"/>
                                  </a:lnTo>
                                  <a:lnTo>
                                    <a:pt x="25" y="26"/>
                                  </a:lnTo>
                                  <a:lnTo>
                                    <a:pt x="34" y="27"/>
                                  </a:lnTo>
                                  <a:lnTo>
                                    <a:pt x="36" y="23"/>
                                  </a:lnTo>
                                  <a:lnTo>
                                    <a:pt x="38" y="19"/>
                                  </a:lnTo>
                                  <a:lnTo>
                                    <a:pt x="33" y="12"/>
                                  </a:lnTo>
                                  <a:lnTo>
                                    <a:pt x="24"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75" y="2311"/>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72" y="2323"/>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up 119"/>
                        <wpg:cNvGrpSpPr>
                          <a:grpSpLocks/>
                        </wpg:cNvGrpSpPr>
                        <wpg:grpSpPr bwMode="auto">
                          <a:xfrm>
                            <a:off x="2772" y="2323"/>
                            <a:ext cx="45" cy="132"/>
                            <a:chOff x="2772" y="2323"/>
                            <a:chExt cx="45" cy="132"/>
                          </a:xfrm>
                        </wpg:grpSpPr>
                        <wps:wsp>
                          <wps:cNvPr id="121" name="Freeform 120"/>
                          <wps:cNvSpPr>
                            <a:spLocks/>
                          </wps:cNvSpPr>
                          <wps:spPr bwMode="auto">
                            <a:xfrm>
                              <a:off x="2772" y="2323"/>
                              <a:ext cx="45" cy="132"/>
                            </a:xfrm>
                            <a:custGeom>
                              <a:avLst/>
                              <a:gdLst>
                                <a:gd name="T0" fmla="+- 0 2772 2772"/>
                                <a:gd name="T1" fmla="*/ T0 w 45"/>
                                <a:gd name="T2" fmla="+- 0 2444 2323"/>
                                <a:gd name="T3" fmla="*/ 2444 h 132"/>
                                <a:gd name="T4" fmla="+- 0 2788 2772"/>
                                <a:gd name="T5" fmla="*/ T4 w 45"/>
                                <a:gd name="T6" fmla="+- 0 2455 2323"/>
                                <a:gd name="T7" fmla="*/ 2455 h 132"/>
                                <a:gd name="T8" fmla="+- 0 2806 2772"/>
                                <a:gd name="T9" fmla="*/ T8 w 45"/>
                                <a:gd name="T10" fmla="+- 0 2453 2323"/>
                                <a:gd name="T11" fmla="*/ 2453 h 132"/>
                                <a:gd name="T12" fmla="+- 0 2812 2772"/>
                                <a:gd name="T13" fmla="*/ T12 w 45"/>
                                <a:gd name="T14" fmla="+- 0 2449 2323"/>
                                <a:gd name="T15" fmla="*/ 2449 h 132"/>
                                <a:gd name="T16" fmla="+- 0 2815 2772"/>
                                <a:gd name="T17" fmla="*/ T16 w 45"/>
                                <a:gd name="T18" fmla="+- 0 2447 2323"/>
                                <a:gd name="T19" fmla="*/ 2447 h 132"/>
                                <a:gd name="T20" fmla="+- 0 2816 2772"/>
                                <a:gd name="T21" fmla="*/ T20 w 45"/>
                                <a:gd name="T22" fmla="+- 0 2444 2323"/>
                                <a:gd name="T23" fmla="*/ 2444 h 132"/>
                                <a:gd name="T24" fmla="+- 0 2816 2772"/>
                                <a:gd name="T25" fmla="*/ T24 w 45"/>
                                <a:gd name="T26" fmla="+- 0 2323 2323"/>
                                <a:gd name="T27" fmla="*/ 2323 h 132"/>
                                <a:gd name="T28" fmla="+- 0 2801 2772"/>
                                <a:gd name="T29" fmla="*/ T28 w 45"/>
                                <a:gd name="T30" fmla="+- 0 2334 2323"/>
                                <a:gd name="T31" fmla="*/ 2334 h 132"/>
                                <a:gd name="T32" fmla="+- 0 2783 2772"/>
                                <a:gd name="T33" fmla="*/ T32 w 45"/>
                                <a:gd name="T34" fmla="+- 0 2332 2323"/>
                                <a:gd name="T35" fmla="*/ 2332 h 132"/>
                                <a:gd name="T36" fmla="+- 0 2777 2772"/>
                                <a:gd name="T37" fmla="*/ T36 w 45"/>
                                <a:gd name="T38" fmla="+- 0 2329 2323"/>
                                <a:gd name="T39" fmla="*/ 2329 h 132"/>
                                <a:gd name="T40" fmla="+- 0 2774 2772"/>
                                <a:gd name="T41" fmla="*/ T40 w 45"/>
                                <a:gd name="T42" fmla="+- 0 2326 2323"/>
                                <a:gd name="T43" fmla="*/ 2326 h 132"/>
                                <a:gd name="T44" fmla="+- 0 2772 2772"/>
                                <a:gd name="T45" fmla="*/ T44 w 45"/>
                                <a:gd name="T46" fmla="+- 0 2323 2323"/>
                                <a:gd name="T47" fmla="*/ 2323 h 132"/>
                                <a:gd name="T48" fmla="+- 0 2772 2772"/>
                                <a:gd name="T49" fmla="*/ T48 w 45"/>
                                <a:gd name="T50" fmla="+- 0 2444 2323"/>
                                <a:gd name="T51" fmla="*/ 244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6" y="132"/>
                                  </a:lnTo>
                                  <a:lnTo>
                                    <a:pt x="34" y="130"/>
                                  </a:lnTo>
                                  <a:lnTo>
                                    <a:pt x="40" y="126"/>
                                  </a:lnTo>
                                  <a:lnTo>
                                    <a:pt x="43" y="124"/>
                                  </a:lnTo>
                                  <a:lnTo>
                                    <a:pt x="44" y="121"/>
                                  </a:lnTo>
                                  <a:lnTo>
                                    <a:pt x="44" y="0"/>
                                  </a:lnTo>
                                  <a:lnTo>
                                    <a:pt x="29" y="11"/>
                                  </a:lnTo>
                                  <a:lnTo>
                                    <a:pt x="11"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1"/>
                        <wpg:cNvGrpSpPr>
                          <a:grpSpLocks/>
                        </wpg:cNvGrpSpPr>
                        <wpg:grpSpPr bwMode="auto">
                          <a:xfrm>
                            <a:off x="2729" y="2312"/>
                            <a:ext cx="295" cy="644"/>
                            <a:chOff x="2729" y="2312"/>
                            <a:chExt cx="295" cy="644"/>
                          </a:xfrm>
                        </wpg:grpSpPr>
                        <wps:wsp>
                          <wps:cNvPr id="123" name="Freeform 122"/>
                          <wps:cNvSpPr>
                            <a:spLocks/>
                          </wps:cNvSpPr>
                          <wps:spPr bwMode="auto">
                            <a:xfrm>
                              <a:off x="2729" y="2312"/>
                              <a:ext cx="295" cy="644"/>
                            </a:xfrm>
                            <a:custGeom>
                              <a:avLst/>
                              <a:gdLst>
                                <a:gd name="T0" fmla="+- 0 2755 2729"/>
                                <a:gd name="T1" fmla="*/ T0 w 295"/>
                                <a:gd name="T2" fmla="+- 0 2856 2312"/>
                                <a:gd name="T3" fmla="*/ 2856 h 644"/>
                                <a:gd name="T4" fmla="+- 0 2815 2729"/>
                                <a:gd name="T5" fmla="*/ T4 w 295"/>
                                <a:gd name="T6" fmla="+- 0 2906 2312"/>
                                <a:gd name="T7" fmla="*/ 2906 h 644"/>
                                <a:gd name="T8" fmla="+- 0 2868 2729"/>
                                <a:gd name="T9" fmla="*/ T8 w 295"/>
                                <a:gd name="T10" fmla="+- 0 2934 2312"/>
                                <a:gd name="T11" fmla="*/ 2934 h 644"/>
                                <a:gd name="T12" fmla="+- 0 2929 2729"/>
                                <a:gd name="T13" fmla="*/ T12 w 295"/>
                                <a:gd name="T14" fmla="+- 0 2955 2312"/>
                                <a:gd name="T15" fmla="*/ 2955 h 644"/>
                                <a:gd name="T16" fmla="+- 0 2949 2729"/>
                                <a:gd name="T17" fmla="*/ T16 w 295"/>
                                <a:gd name="T18" fmla="+- 0 2954 2312"/>
                                <a:gd name="T19" fmla="*/ 2954 h 644"/>
                                <a:gd name="T20" fmla="+- 0 2997 2729"/>
                                <a:gd name="T21" fmla="*/ T20 w 295"/>
                                <a:gd name="T22" fmla="+- 0 2908 2312"/>
                                <a:gd name="T23" fmla="*/ 2908 h 644"/>
                                <a:gd name="T24" fmla="+- 0 3007 2729"/>
                                <a:gd name="T25" fmla="*/ T24 w 295"/>
                                <a:gd name="T26" fmla="+- 0 2846 2312"/>
                                <a:gd name="T27" fmla="*/ 2846 h 644"/>
                                <a:gd name="T28" fmla="+- 0 3016 2729"/>
                                <a:gd name="T29" fmla="*/ T28 w 295"/>
                                <a:gd name="T30" fmla="+- 0 2786 2312"/>
                                <a:gd name="T31" fmla="*/ 2786 h 644"/>
                                <a:gd name="T32" fmla="+- 0 3022 2729"/>
                                <a:gd name="T33" fmla="*/ T32 w 295"/>
                                <a:gd name="T34" fmla="+- 0 2706 2312"/>
                                <a:gd name="T35" fmla="*/ 2706 h 644"/>
                                <a:gd name="T36" fmla="+- 0 3024 2729"/>
                                <a:gd name="T37" fmla="*/ T36 w 295"/>
                                <a:gd name="T38" fmla="+- 0 2628 2312"/>
                                <a:gd name="T39" fmla="*/ 2628 h 644"/>
                                <a:gd name="T40" fmla="+- 0 3024 2729"/>
                                <a:gd name="T41" fmla="*/ T40 w 295"/>
                                <a:gd name="T42" fmla="+- 0 2608 2312"/>
                                <a:gd name="T43" fmla="*/ 2608 h 644"/>
                                <a:gd name="T44" fmla="+- 0 3021 2729"/>
                                <a:gd name="T45" fmla="*/ T44 w 295"/>
                                <a:gd name="T46" fmla="+- 0 2531 2312"/>
                                <a:gd name="T47" fmla="*/ 2531 h 644"/>
                                <a:gd name="T48" fmla="+- 0 2974 2729"/>
                                <a:gd name="T49" fmla="*/ T48 w 295"/>
                                <a:gd name="T50" fmla="+- 0 2494 2312"/>
                                <a:gd name="T51" fmla="*/ 2494 h 644"/>
                                <a:gd name="T52" fmla="+- 0 2922 2729"/>
                                <a:gd name="T53" fmla="*/ T52 w 295"/>
                                <a:gd name="T54" fmla="+- 0 2463 2312"/>
                                <a:gd name="T55" fmla="*/ 2463 h 644"/>
                                <a:gd name="T56" fmla="+- 0 2867 2729"/>
                                <a:gd name="T57" fmla="*/ T56 w 295"/>
                                <a:gd name="T58" fmla="+- 0 2438 2312"/>
                                <a:gd name="T59" fmla="*/ 2438 h 644"/>
                                <a:gd name="T60" fmla="+- 0 2829 2729"/>
                                <a:gd name="T61" fmla="*/ T60 w 295"/>
                                <a:gd name="T62" fmla="+- 0 2425 2312"/>
                                <a:gd name="T63" fmla="*/ 2425 h 644"/>
                                <a:gd name="T64" fmla="+- 0 2825 2729"/>
                                <a:gd name="T65" fmla="*/ T64 w 295"/>
                                <a:gd name="T66" fmla="+- 0 2404 2312"/>
                                <a:gd name="T67" fmla="*/ 2404 h 644"/>
                                <a:gd name="T68" fmla="+- 0 2824 2729"/>
                                <a:gd name="T69" fmla="*/ T68 w 295"/>
                                <a:gd name="T70" fmla="+- 0 2384 2312"/>
                                <a:gd name="T71" fmla="*/ 2384 h 644"/>
                                <a:gd name="T72" fmla="+- 0 2823 2729"/>
                                <a:gd name="T73" fmla="*/ T72 w 295"/>
                                <a:gd name="T74" fmla="+- 0 2364 2312"/>
                                <a:gd name="T75" fmla="*/ 2364 h 644"/>
                                <a:gd name="T76" fmla="+- 0 2822 2729"/>
                                <a:gd name="T77" fmla="*/ T76 w 295"/>
                                <a:gd name="T78" fmla="+- 0 2345 2312"/>
                                <a:gd name="T79" fmla="*/ 2345 h 644"/>
                                <a:gd name="T80" fmla="+- 0 2814 2729"/>
                                <a:gd name="T81" fmla="*/ T80 w 295"/>
                                <a:gd name="T82" fmla="+- 0 2322 2312"/>
                                <a:gd name="T83" fmla="*/ 2322 h 644"/>
                                <a:gd name="T84" fmla="+- 0 2798 2729"/>
                                <a:gd name="T85" fmla="*/ T84 w 295"/>
                                <a:gd name="T86" fmla="+- 0 2312 2312"/>
                                <a:gd name="T87" fmla="*/ 2312 h 644"/>
                                <a:gd name="T88" fmla="+- 0 2778 2729"/>
                                <a:gd name="T89" fmla="*/ T88 w 295"/>
                                <a:gd name="T90" fmla="+- 0 2313 2312"/>
                                <a:gd name="T91" fmla="*/ 2313 h 644"/>
                                <a:gd name="T92" fmla="+- 0 2769 2729"/>
                                <a:gd name="T93" fmla="*/ T92 w 295"/>
                                <a:gd name="T94" fmla="+- 0 2321 2312"/>
                                <a:gd name="T95" fmla="*/ 2321 h 644"/>
                                <a:gd name="T96" fmla="+- 0 2765 2729"/>
                                <a:gd name="T97" fmla="*/ T96 w 295"/>
                                <a:gd name="T98" fmla="+- 0 2391 2312"/>
                                <a:gd name="T99" fmla="*/ 2391 h 644"/>
                                <a:gd name="T100" fmla="+- 0 2765 2729"/>
                                <a:gd name="T101" fmla="*/ T100 w 295"/>
                                <a:gd name="T102" fmla="+- 0 2411 2312"/>
                                <a:gd name="T103" fmla="*/ 2411 h 644"/>
                                <a:gd name="T104" fmla="+- 0 2749 2729"/>
                                <a:gd name="T105" fmla="*/ T104 w 295"/>
                                <a:gd name="T106" fmla="+- 0 2426 2312"/>
                                <a:gd name="T107" fmla="*/ 2426 h 644"/>
                                <a:gd name="T108" fmla="+- 0 2732 2729"/>
                                <a:gd name="T109" fmla="*/ T108 w 295"/>
                                <a:gd name="T110" fmla="+- 0 2505 2312"/>
                                <a:gd name="T111" fmla="*/ 2505 h 644"/>
                                <a:gd name="T112" fmla="+- 0 2729 2729"/>
                                <a:gd name="T113" fmla="*/ T112 w 295"/>
                                <a:gd name="T114" fmla="+- 0 2568 2312"/>
                                <a:gd name="T115" fmla="*/ 2568 h 644"/>
                                <a:gd name="T116" fmla="+- 0 2729 2729"/>
                                <a:gd name="T117" fmla="*/ T116 w 295"/>
                                <a:gd name="T118" fmla="+- 0 2589 2312"/>
                                <a:gd name="T119" fmla="*/ 2589 h 644"/>
                                <a:gd name="T120" fmla="+- 0 2729 2729"/>
                                <a:gd name="T121" fmla="*/ T120 w 295"/>
                                <a:gd name="T122" fmla="+- 0 2610 2312"/>
                                <a:gd name="T123" fmla="*/ 2610 h 644"/>
                                <a:gd name="T124" fmla="+- 0 2732 2729"/>
                                <a:gd name="T125" fmla="*/ T124 w 295"/>
                                <a:gd name="T126" fmla="+- 0 2672 2312"/>
                                <a:gd name="T127" fmla="*/ 2672 h 644"/>
                                <a:gd name="T128" fmla="+- 0 2737 2729"/>
                                <a:gd name="T129" fmla="*/ T128 w 295"/>
                                <a:gd name="T130" fmla="+- 0 2734 2312"/>
                                <a:gd name="T131" fmla="*/ 2734 h 644"/>
                                <a:gd name="T132" fmla="+- 0 2745 2729"/>
                                <a:gd name="T133" fmla="*/ T132 w 295"/>
                                <a:gd name="T134" fmla="+- 0 2795 2312"/>
                                <a:gd name="T135" fmla="*/ 2795 h 644"/>
                                <a:gd name="T136" fmla="+- 0 2752 2729"/>
                                <a:gd name="T137" fmla="*/ T136 w 295"/>
                                <a:gd name="T138" fmla="+- 0 2836 2312"/>
                                <a:gd name="T139" fmla="*/ 2836 h 644"/>
                                <a:gd name="T140" fmla="+- 0 2755 2729"/>
                                <a:gd name="T141" fmla="*/ T140 w 295"/>
                                <a:gd name="T142" fmla="+- 0 2856 2312"/>
                                <a:gd name="T143" fmla="*/ 285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5" h="644">
                                  <a:moveTo>
                                    <a:pt x="26" y="544"/>
                                  </a:moveTo>
                                  <a:lnTo>
                                    <a:pt x="86" y="594"/>
                                  </a:lnTo>
                                  <a:lnTo>
                                    <a:pt x="139" y="622"/>
                                  </a:lnTo>
                                  <a:lnTo>
                                    <a:pt x="200" y="643"/>
                                  </a:lnTo>
                                  <a:lnTo>
                                    <a:pt x="220" y="642"/>
                                  </a:lnTo>
                                  <a:lnTo>
                                    <a:pt x="268" y="596"/>
                                  </a:lnTo>
                                  <a:lnTo>
                                    <a:pt x="278" y="534"/>
                                  </a:lnTo>
                                  <a:lnTo>
                                    <a:pt x="287" y="474"/>
                                  </a:lnTo>
                                  <a:lnTo>
                                    <a:pt x="293" y="394"/>
                                  </a:lnTo>
                                  <a:lnTo>
                                    <a:pt x="295" y="316"/>
                                  </a:lnTo>
                                  <a:lnTo>
                                    <a:pt x="295" y="296"/>
                                  </a:lnTo>
                                  <a:lnTo>
                                    <a:pt x="292" y="219"/>
                                  </a:lnTo>
                                  <a:lnTo>
                                    <a:pt x="245" y="182"/>
                                  </a:lnTo>
                                  <a:lnTo>
                                    <a:pt x="193" y="151"/>
                                  </a:lnTo>
                                  <a:lnTo>
                                    <a:pt x="138" y="126"/>
                                  </a:lnTo>
                                  <a:lnTo>
                                    <a:pt x="100" y="113"/>
                                  </a:lnTo>
                                  <a:lnTo>
                                    <a:pt x="96" y="92"/>
                                  </a:lnTo>
                                  <a:lnTo>
                                    <a:pt x="95" y="72"/>
                                  </a:lnTo>
                                  <a:lnTo>
                                    <a:pt x="94" y="52"/>
                                  </a:lnTo>
                                  <a:lnTo>
                                    <a:pt x="93" y="33"/>
                                  </a:lnTo>
                                  <a:lnTo>
                                    <a:pt x="85" y="10"/>
                                  </a:lnTo>
                                  <a:lnTo>
                                    <a:pt x="69" y="0"/>
                                  </a:lnTo>
                                  <a:lnTo>
                                    <a:pt x="49" y="1"/>
                                  </a:lnTo>
                                  <a:lnTo>
                                    <a:pt x="40" y="9"/>
                                  </a:lnTo>
                                  <a:lnTo>
                                    <a:pt x="36" y="79"/>
                                  </a:lnTo>
                                  <a:lnTo>
                                    <a:pt x="36" y="99"/>
                                  </a:lnTo>
                                  <a:lnTo>
                                    <a:pt x="20" y="114"/>
                                  </a:lnTo>
                                  <a:lnTo>
                                    <a:pt x="3" y="193"/>
                                  </a:lnTo>
                                  <a:lnTo>
                                    <a:pt x="0" y="256"/>
                                  </a:lnTo>
                                  <a:lnTo>
                                    <a:pt x="0" y="277"/>
                                  </a:lnTo>
                                  <a:lnTo>
                                    <a:pt x="0" y="298"/>
                                  </a:lnTo>
                                  <a:lnTo>
                                    <a:pt x="3" y="360"/>
                                  </a:lnTo>
                                  <a:lnTo>
                                    <a:pt x="8" y="422"/>
                                  </a:lnTo>
                                  <a:lnTo>
                                    <a:pt x="16" y="483"/>
                                  </a:lnTo>
                                  <a:lnTo>
                                    <a:pt x="23" y="524"/>
                                  </a:lnTo>
                                  <a:lnTo>
                                    <a:pt x="26" y="544"/>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82" y="26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5" name="Group 124"/>
                        <wpg:cNvGrpSpPr>
                          <a:grpSpLocks/>
                        </wpg:cNvGrpSpPr>
                        <wpg:grpSpPr bwMode="auto">
                          <a:xfrm>
                            <a:off x="2782" y="2671"/>
                            <a:ext cx="37" cy="41"/>
                            <a:chOff x="2782" y="2671"/>
                            <a:chExt cx="37" cy="41"/>
                          </a:xfrm>
                        </wpg:grpSpPr>
                        <wps:wsp>
                          <wps:cNvPr id="126" name="Freeform 125"/>
                          <wps:cNvSpPr>
                            <a:spLocks/>
                          </wps:cNvSpPr>
                          <wps:spPr bwMode="auto">
                            <a:xfrm>
                              <a:off x="2782" y="2671"/>
                              <a:ext cx="37" cy="41"/>
                            </a:xfrm>
                            <a:custGeom>
                              <a:avLst/>
                              <a:gdLst>
                                <a:gd name="T0" fmla="+- 0 2813 2782"/>
                                <a:gd name="T1" fmla="*/ T0 w 37"/>
                                <a:gd name="T2" fmla="+- 0 2684 2671"/>
                                <a:gd name="T3" fmla="*/ 2684 h 41"/>
                                <a:gd name="T4" fmla="+- 0 2808 2782"/>
                                <a:gd name="T5" fmla="*/ T4 w 37"/>
                                <a:gd name="T6" fmla="+- 0 2675 2671"/>
                                <a:gd name="T7" fmla="*/ 2675 h 41"/>
                                <a:gd name="T8" fmla="+- 0 2798 2782"/>
                                <a:gd name="T9" fmla="*/ T8 w 37"/>
                                <a:gd name="T10" fmla="+- 0 2671 2671"/>
                                <a:gd name="T11" fmla="*/ 2671 h 41"/>
                                <a:gd name="T12" fmla="+- 0 2790 2782"/>
                                <a:gd name="T13" fmla="*/ T12 w 37"/>
                                <a:gd name="T14" fmla="+- 0 2675 2671"/>
                                <a:gd name="T15" fmla="*/ 2675 h 41"/>
                                <a:gd name="T16" fmla="+- 0 2783 2782"/>
                                <a:gd name="T17" fmla="*/ T16 w 37"/>
                                <a:gd name="T18" fmla="+- 0 2680 2671"/>
                                <a:gd name="T19" fmla="*/ 2680 h 41"/>
                                <a:gd name="T20" fmla="+- 0 2782 2782"/>
                                <a:gd name="T21" fmla="*/ T20 w 37"/>
                                <a:gd name="T22" fmla="+- 0 2690 2671"/>
                                <a:gd name="T23" fmla="*/ 2690 h 41"/>
                                <a:gd name="T24" fmla="+- 0 2787 2782"/>
                                <a:gd name="T25" fmla="*/ T24 w 37"/>
                                <a:gd name="T26" fmla="+- 0 2699 2671"/>
                                <a:gd name="T27" fmla="*/ 2699 h 41"/>
                                <a:gd name="T28" fmla="+- 0 2792 2782"/>
                                <a:gd name="T29" fmla="*/ T28 w 37"/>
                                <a:gd name="T30" fmla="+- 0 2708 2671"/>
                                <a:gd name="T31" fmla="*/ 2708 h 41"/>
                                <a:gd name="T32" fmla="+- 0 2802 2782"/>
                                <a:gd name="T33" fmla="*/ T32 w 37"/>
                                <a:gd name="T34" fmla="+- 0 2712 2671"/>
                                <a:gd name="T35" fmla="*/ 2712 h 41"/>
                                <a:gd name="T36" fmla="+- 0 2809 2782"/>
                                <a:gd name="T37" fmla="*/ T36 w 37"/>
                                <a:gd name="T38" fmla="+- 0 2708 2671"/>
                                <a:gd name="T39" fmla="*/ 2708 h 41"/>
                                <a:gd name="T40" fmla="+- 0 2816 2782"/>
                                <a:gd name="T41" fmla="*/ T40 w 37"/>
                                <a:gd name="T42" fmla="+- 0 2704 2671"/>
                                <a:gd name="T43" fmla="*/ 2704 h 41"/>
                                <a:gd name="T44" fmla="+- 0 2818 2782"/>
                                <a:gd name="T45" fmla="*/ T44 w 37"/>
                                <a:gd name="T46" fmla="+- 0 2693 2671"/>
                                <a:gd name="T47" fmla="*/ 2693 h 41"/>
                                <a:gd name="T48" fmla="+- 0 2813 2782"/>
                                <a:gd name="T49" fmla="*/ T48 w 37"/>
                                <a:gd name="T50" fmla="+- 0 2684 2671"/>
                                <a:gd name="T51" fmla="*/ 26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8" y="4"/>
                                  </a:lnTo>
                                  <a:lnTo>
                                    <a:pt x="1" y="9"/>
                                  </a:lnTo>
                                  <a:lnTo>
                                    <a:pt x="0" y="19"/>
                                  </a:lnTo>
                                  <a:lnTo>
                                    <a:pt x="5" y="28"/>
                                  </a:lnTo>
                                  <a:lnTo>
                                    <a:pt x="10" y="37"/>
                                  </a:lnTo>
                                  <a:lnTo>
                                    <a:pt x="20" y="41"/>
                                  </a:lnTo>
                                  <a:lnTo>
                                    <a:pt x="27" y="37"/>
                                  </a:lnTo>
                                  <a:lnTo>
                                    <a:pt x="34"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25" y="269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8" name="Group 127"/>
                        <wpg:cNvGrpSpPr>
                          <a:grpSpLocks/>
                        </wpg:cNvGrpSpPr>
                        <wpg:grpSpPr bwMode="auto">
                          <a:xfrm>
                            <a:off x="2825" y="2696"/>
                            <a:ext cx="37" cy="41"/>
                            <a:chOff x="2825" y="2696"/>
                            <a:chExt cx="37" cy="41"/>
                          </a:xfrm>
                        </wpg:grpSpPr>
                        <wps:wsp>
                          <wps:cNvPr id="129" name="Freeform 128"/>
                          <wps:cNvSpPr>
                            <a:spLocks/>
                          </wps:cNvSpPr>
                          <wps:spPr bwMode="auto">
                            <a:xfrm>
                              <a:off x="2825" y="2696"/>
                              <a:ext cx="37" cy="41"/>
                            </a:xfrm>
                            <a:custGeom>
                              <a:avLst/>
                              <a:gdLst>
                                <a:gd name="T0" fmla="+- 0 2856 2825"/>
                                <a:gd name="T1" fmla="*/ T0 w 37"/>
                                <a:gd name="T2" fmla="+- 0 2709 2696"/>
                                <a:gd name="T3" fmla="*/ 2709 h 41"/>
                                <a:gd name="T4" fmla="+- 0 2851 2825"/>
                                <a:gd name="T5" fmla="*/ T4 w 37"/>
                                <a:gd name="T6" fmla="+- 0 2700 2696"/>
                                <a:gd name="T7" fmla="*/ 2700 h 41"/>
                                <a:gd name="T8" fmla="+- 0 2841 2825"/>
                                <a:gd name="T9" fmla="*/ T8 w 37"/>
                                <a:gd name="T10" fmla="+- 0 2696 2696"/>
                                <a:gd name="T11" fmla="*/ 2696 h 41"/>
                                <a:gd name="T12" fmla="+- 0 2834 2825"/>
                                <a:gd name="T13" fmla="*/ T12 w 37"/>
                                <a:gd name="T14" fmla="+- 0 2700 2696"/>
                                <a:gd name="T15" fmla="*/ 2700 h 41"/>
                                <a:gd name="T16" fmla="+- 0 2827 2825"/>
                                <a:gd name="T17" fmla="*/ T16 w 37"/>
                                <a:gd name="T18" fmla="+- 0 2705 2696"/>
                                <a:gd name="T19" fmla="*/ 2705 h 41"/>
                                <a:gd name="T20" fmla="+- 0 2825 2825"/>
                                <a:gd name="T21" fmla="*/ T20 w 37"/>
                                <a:gd name="T22" fmla="+- 0 2715 2696"/>
                                <a:gd name="T23" fmla="*/ 2715 h 41"/>
                                <a:gd name="T24" fmla="+- 0 2830 2825"/>
                                <a:gd name="T25" fmla="*/ T24 w 37"/>
                                <a:gd name="T26" fmla="+- 0 2724 2696"/>
                                <a:gd name="T27" fmla="*/ 2724 h 41"/>
                                <a:gd name="T28" fmla="+- 0 2835 2825"/>
                                <a:gd name="T29" fmla="*/ T28 w 37"/>
                                <a:gd name="T30" fmla="+- 0 2733 2696"/>
                                <a:gd name="T31" fmla="*/ 2733 h 41"/>
                                <a:gd name="T32" fmla="+- 0 2845 2825"/>
                                <a:gd name="T33" fmla="*/ T32 w 37"/>
                                <a:gd name="T34" fmla="+- 0 2737 2696"/>
                                <a:gd name="T35" fmla="*/ 2737 h 41"/>
                                <a:gd name="T36" fmla="+- 0 2853 2825"/>
                                <a:gd name="T37" fmla="*/ T36 w 37"/>
                                <a:gd name="T38" fmla="+- 0 2733 2696"/>
                                <a:gd name="T39" fmla="*/ 2733 h 41"/>
                                <a:gd name="T40" fmla="+- 0 2860 2825"/>
                                <a:gd name="T41" fmla="*/ T40 w 37"/>
                                <a:gd name="T42" fmla="+- 0 2729 2696"/>
                                <a:gd name="T43" fmla="*/ 2729 h 41"/>
                                <a:gd name="T44" fmla="+- 0 2862 2825"/>
                                <a:gd name="T45" fmla="*/ T44 w 37"/>
                                <a:gd name="T46" fmla="+- 0 2718 2696"/>
                                <a:gd name="T47" fmla="*/ 2718 h 41"/>
                                <a:gd name="T48" fmla="+- 0 2856 2825"/>
                                <a:gd name="T49" fmla="*/ T48 w 37"/>
                                <a:gd name="T50" fmla="+- 0 2709 2696"/>
                                <a:gd name="T51" fmla="*/ 270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8" y="37"/>
                                  </a:lnTo>
                                  <a:lnTo>
                                    <a:pt x="35" y="33"/>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70"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1" name="Group 130"/>
                        <wpg:cNvGrpSpPr>
                          <a:grpSpLocks/>
                        </wpg:cNvGrpSpPr>
                        <wpg:grpSpPr bwMode="auto">
                          <a:xfrm>
                            <a:off x="2870" y="2721"/>
                            <a:ext cx="37" cy="41"/>
                            <a:chOff x="2870" y="2721"/>
                            <a:chExt cx="37" cy="41"/>
                          </a:xfrm>
                        </wpg:grpSpPr>
                        <wps:wsp>
                          <wps:cNvPr id="132" name="Freeform 131"/>
                          <wps:cNvSpPr>
                            <a:spLocks/>
                          </wps:cNvSpPr>
                          <wps:spPr bwMode="auto">
                            <a:xfrm>
                              <a:off x="2870" y="2721"/>
                              <a:ext cx="37" cy="41"/>
                            </a:xfrm>
                            <a:custGeom>
                              <a:avLst/>
                              <a:gdLst>
                                <a:gd name="T0" fmla="+- 0 2902 2870"/>
                                <a:gd name="T1" fmla="*/ T0 w 37"/>
                                <a:gd name="T2" fmla="+- 0 2734 2721"/>
                                <a:gd name="T3" fmla="*/ 2734 h 41"/>
                                <a:gd name="T4" fmla="+- 0 2897 2870"/>
                                <a:gd name="T5" fmla="*/ T4 w 37"/>
                                <a:gd name="T6" fmla="+- 0 2725 2721"/>
                                <a:gd name="T7" fmla="*/ 2725 h 41"/>
                                <a:gd name="T8" fmla="+- 0 2887 2870"/>
                                <a:gd name="T9" fmla="*/ T8 w 37"/>
                                <a:gd name="T10" fmla="+- 0 2721 2721"/>
                                <a:gd name="T11" fmla="*/ 2721 h 41"/>
                                <a:gd name="T12" fmla="+- 0 2879 2870"/>
                                <a:gd name="T13" fmla="*/ T12 w 37"/>
                                <a:gd name="T14" fmla="+- 0 2725 2721"/>
                                <a:gd name="T15" fmla="*/ 2725 h 41"/>
                                <a:gd name="T16" fmla="+- 0 2872 2870"/>
                                <a:gd name="T17" fmla="*/ T16 w 37"/>
                                <a:gd name="T18" fmla="+- 0 2729 2721"/>
                                <a:gd name="T19" fmla="*/ 2729 h 41"/>
                                <a:gd name="T20" fmla="+- 0 2870 2870"/>
                                <a:gd name="T21" fmla="*/ T20 w 37"/>
                                <a:gd name="T22" fmla="+- 0 2740 2721"/>
                                <a:gd name="T23" fmla="*/ 2740 h 41"/>
                                <a:gd name="T24" fmla="+- 0 2876 2870"/>
                                <a:gd name="T25" fmla="*/ T24 w 37"/>
                                <a:gd name="T26" fmla="+- 0 2749 2721"/>
                                <a:gd name="T27" fmla="*/ 2749 h 41"/>
                                <a:gd name="T28" fmla="+- 0 2881 2870"/>
                                <a:gd name="T29" fmla="*/ T28 w 37"/>
                                <a:gd name="T30" fmla="+- 0 2758 2721"/>
                                <a:gd name="T31" fmla="*/ 2758 h 41"/>
                                <a:gd name="T32" fmla="+- 0 2891 2870"/>
                                <a:gd name="T33" fmla="*/ T32 w 37"/>
                                <a:gd name="T34" fmla="+- 0 2762 2721"/>
                                <a:gd name="T35" fmla="*/ 2762 h 41"/>
                                <a:gd name="T36" fmla="+- 0 2898 2870"/>
                                <a:gd name="T37" fmla="*/ T36 w 37"/>
                                <a:gd name="T38" fmla="+- 0 2758 2721"/>
                                <a:gd name="T39" fmla="*/ 2758 h 41"/>
                                <a:gd name="T40" fmla="+- 0 2905 2870"/>
                                <a:gd name="T41" fmla="*/ T40 w 37"/>
                                <a:gd name="T42" fmla="+- 0 2753 2721"/>
                                <a:gd name="T43" fmla="*/ 2753 h 41"/>
                                <a:gd name="T44" fmla="+- 0 2907 2870"/>
                                <a:gd name="T45" fmla="*/ T44 w 37"/>
                                <a:gd name="T46" fmla="+- 0 2743 2721"/>
                                <a:gd name="T47" fmla="*/ 2743 h 41"/>
                                <a:gd name="T48" fmla="+- 0 2902 2870"/>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7"/>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82"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4" name="Group 133"/>
                        <wpg:cNvGrpSpPr>
                          <a:grpSpLocks/>
                        </wpg:cNvGrpSpPr>
                        <wpg:grpSpPr bwMode="auto">
                          <a:xfrm>
                            <a:off x="2782" y="2721"/>
                            <a:ext cx="37" cy="41"/>
                            <a:chOff x="2782" y="2721"/>
                            <a:chExt cx="37" cy="41"/>
                          </a:xfrm>
                        </wpg:grpSpPr>
                        <wps:wsp>
                          <wps:cNvPr id="135" name="Freeform 134"/>
                          <wps:cNvSpPr>
                            <a:spLocks/>
                          </wps:cNvSpPr>
                          <wps:spPr bwMode="auto">
                            <a:xfrm>
                              <a:off x="2782" y="2721"/>
                              <a:ext cx="37" cy="41"/>
                            </a:xfrm>
                            <a:custGeom>
                              <a:avLst/>
                              <a:gdLst>
                                <a:gd name="T0" fmla="+- 0 2813 2782"/>
                                <a:gd name="T1" fmla="*/ T0 w 37"/>
                                <a:gd name="T2" fmla="+- 0 2734 2721"/>
                                <a:gd name="T3" fmla="*/ 2734 h 41"/>
                                <a:gd name="T4" fmla="+- 0 2808 2782"/>
                                <a:gd name="T5" fmla="*/ T4 w 37"/>
                                <a:gd name="T6" fmla="+- 0 2725 2721"/>
                                <a:gd name="T7" fmla="*/ 2725 h 41"/>
                                <a:gd name="T8" fmla="+- 0 2798 2782"/>
                                <a:gd name="T9" fmla="*/ T8 w 37"/>
                                <a:gd name="T10" fmla="+- 0 2721 2721"/>
                                <a:gd name="T11" fmla="*/ 2721 h 41"/>
                                <a:gd name="T12" fmla="+- 0 2790 2782"/>
                                <a:gd name="T13" fmla="*/ T12 w 37"/>
                                <a:gd name="T14" fmla="+- 0 2725 2721"/>
                                <a:gd name="T15" fmla="*/ 2725 h 41"/>
                                <a:gd name="T16" fmla="+- 0 2783 2782"/>
                                <a:gd name="T17" fmla="*/ T16 w 37"/>
                                <a:gd name="T18" fmla="+- 0 2729 2721"/>
                                <a:gd name="T19" fmla="*/ 2729 h 41"/>
                                <a:gd name="T20" fmla="+- 0 2782 2782"/>
                                <a:gd name="T21" fmla="*/ T20 w 37"/>
                                <a:gd name="T22" fmla="+- 0 2740 2721"/>
                                <a:gd name="T23" fmla="*/ 2740 h 41"/>
                                <a:gd name="T24" fmla="+- 0 2787 2782"/>
                                <a:gd name="T25" fmla="*/ T24 w 37"/>
                                <a:gd name="T26" fmla="+- 0 2749 2721"/>
                                <a:gd name="T27" fmla="*/ 2749 h 41"/>
                                <a:gd name="T28" fmla="+- 0 2792 2782"/>
                                <a:gd name="T29" fmla="*/ T28 w 37"/>
                                <a:gd name="T30" fmla="+- 0 2758 2721"/>
                                <a:gd name="T31" fmla="*/ 2758 h 41"/>
                                <a:gd name="T32" fmla="+- 0 2802 2782"/>
                                <a:gd name="T33" fmla="*/ T32 w 37"/>
                                <a:gd name="T34" fmla="+- 0 2762 2721"/>
                                <a:gd name="T35" fmla="*/ 2762 h 41"/>
                                <a:gd name="T36" fmla="+- 0 2809 2782"/>
                                <a:gd name="T37" fmla="*/ T36 w 37"/>
                                <a:gd name="T38" fmla="+- 0 2758 2721"/>
                                <a:gd name="T39" fmla="*/ 2758 h 41"/>
                                <a:gd name="T40" fmla="+- 0 2816 2782"/>
                                <a:gd name="T41" fmla="*/ T40 w 37"/>
                                <a:gd name="T42" fmla="+- 0 2753 2721"/>
                                <a:gd name="T43" fmla="*/ 2753 h 41"/>
                                <a:gd name="T44" fmla="+- 0 2818 2782"/>
                                <a:gd name="T45" fmla="*/ T44 w 37"/>
                                <a:gd name="T46" fmla="+- 0 2743 2721"/>
                                <a:gd name="T47" fmla="*/ 2743 h 41"/>
                                <a:gd name="T48" fmla="+- 0 2813 2782"/>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8" y="4"/>
                                  </a:lnTo>
                                  <a:lnTo>
                                    <a:pt x="1" y="8"/>
                                  </a:lnTo>
                                  <a:lnTo>
                                    <a:pt x="0" y="19"/>
                                  </a:lnTo>
                                  <a:lnTo>
                                    <a:pt x="5" y="28"/>
                                  </a:lnTo>
                                  <a:lnTo>
                                    <a:pt x="10" y="37"/>
                                  </a:lnTo>
                                  <a:lnTo>
                                    <a:pt x="20" y="41"/>
                                  </a:lnTo>
                                  <a:lnTo>
                                    <a:pt x="27" y="37"/>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25" y="274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7" name="Group 136"/>
                        <wpg:cNvGrpSpPr>
                          <a:grpSpLocks/>
                        </wpg:cNvGrpSpPr>
                        <wpg:grpSpPr bwMode="auto">
                          <a:xfrm>
                            <a:off x="2825" y="2746"/>
                            <a:ext cx="37" cy="41"/>
                            <a:chOff x="2825" y="2746"/>
                            <a:chExt cx="37" cy="41"/>
                          </a:xfrm>
                        </wpg:grpSpPr>
                        <wps:wsp>
                          <wps:cNvPr id="138" name="Freeform 137"/>
                          <wps:cNvSpPr>
                            <a:spLocks/>
                          </wps:cNvSpPr>
                          <wps:spPr bwMode="auto">
                            <a:xfrm>
                              <a:off x="2825" y="2746"/>
                              <a:ext cx="37" cy="41"/>
                            </a:xfrm>
                            <a:custGeom>
                              <a:avLst/>
                              <a:gdLst>
                                <a:gd name="T0" fmla="+- 0 2856 2825"/>
                                <a:gd name="T1" fmla="*/ T0 w 37"/>
                                <a:gd name="T2" fmla="+- 0 2759 2746"/>
                                <a:gd name="T3" fmla="*/ 2759 h 41"/>
                                <a:gd name="T4" fmla="+- 0 2851 2825"/>
                                <a:gd name="T5" fmla="*/ T4 w 37"/>
                                <a:gd name="T6" fmla="+- 0 2750 2746"/>
                                <a:gd name="T7" fmla="*/ 2750 h 41"/>
                                <a:gd name="T8" fmla="+- 0 2841 2825"/>
                                <a:gd name="T9" fmla="*/ T8 w 37"/>
                                <a:gd name="T10" fmla="+- 0 2746 2746"/>
                                <a:gd name="T11" fmla="*/ 2746 h 41"/>
                                <a:gd name="T12" fmla="+- 0 2834 2825"/>
                                <a:gd name="T13" fmla="*/ T12 w 37"/>
                                <a:gd name="T14" fmla="+- 0 2750 2746"/>
                                <a:gd name="T15" fmla="*/ 2750 h 41"/>
                                <a:gd name="T16" fmla="+- 0 2827 2825"/>
                                <a:gd name="T17" fmla="*/ T16 w 37"/>
                                <a:gd name="T18" fmla="+- 0 2754 2746"/>
                                <a:gd name="T19" fmla="*/ 2754 h 41"/>
                                <a:gd name="T20" fmla="+- 0 2825 2825"/>
                                <a:gd name="T21" fmla="*/ T20 w 37"/>
                                <a:gd name="T22" fmla="+- 0 2765 2746"/>
                                <a:gd name="T23" fmla="*/ 2765 h 41"/>
                                <a:gd name="T24" fmla="+- 0 2830 2825"/>
                                <a:gd name="T25" fmla="*/ T24 w 37"/>
                                <a:gd name="T26" fmla="+- 0 2774 2746"/>
                                <a:gd name="T27" fmla="*/ 2774 h 41"/>
                                <a:gd name="T28" fmla="+- 0 2835 2825"/>
                                <a:gd name="T29" fmla="*/ T28 w 37"/>
                                <a:gd name="T30" fmla="+- 0 2783 2746"/>
                                <a:gd name="T31" fmla="*/ 2783 h 41"/>
                                <a:gd name="T32" fmla="+- 0 2845 2825"/>
                                <a:gd name="T33" fmla="*/ T32 w 37"/>
                                <a:gd name="T34" fmla="+- 0 2787 2746"/>
                                <a:gd name="T35" fmla="*/ 2787 h 41"/>
                                <a:gd name="T36" fmla="+- 0 2853 2825"/>
                                <a:gd name="T37" fmla="*/ T36 w 37"/>
                                <a:gd name="T38" fmla="+- 0 2783 2746"/>
                                <a:gd name="T39" fmla="*/ 2783 h 41"/>
                                <a:gd name="T40" fmla="+- 0 2860 2825"/>
                                <a:gd name="T41" fmla="*/ T40 w 37"/>
                                <a:gd name="T42" fmla="+- 0 2778 2746"/>
                                <a:gd name="T43" fmla="*/ 2778 h 41"/>
                                <a:gd name="T44" fmla="+- 0 2862 2825"/>
                                <a:gd name="T45" fmla="*/ T44 w 37"/>
                                <a:gd name="T46" fmla="+- 0 2768 2746"/>
                                <a:gd name="T47" fmla="*/ 2768 h 41"/>
                                <a:gd name="T48" fmla="+- 0 2856 2825"/>
                                <a:gd name="T49" fmla="*/ T48 w 37"/>
                                <a:gd name="T50" fmla="+- 0 2759 2746"/>
                                <a:gd name="T51" fmla="*/ 27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7"/>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70" y="27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 name="Group 139"/>
                        <wpg:cNvGrpSpPr>
                          <a:grpSpLocks/>
                        </wpg:cNvGrpSpPr>
                        <wpg:grpSpPr bwMode="auto">
                          <a:xfrm>
                            <a:off x="2870" y="2771"/>
                            <a:ext cx="37" cy="41"/>
                            <a:chOff x="2870" y="2771"/>
                            <a:chExt cx="37" cy="41"/>
                          </a:xfrm>
                        </wpg:grpSpPr>
                        <wps:wsp>
                          <wps:cNvPr id="141" name="Freeform 140"/>
                          <wps:cNvSpPr>
                            <a:spLocks/>
                          </wps:cNvSpPr>
                          <wps:spPr bwMode="auto">
                            <a:xfrm>
                              <a:off x="2870" y="2771"/>
                              <a:ext cx="37" cy="41"/>
                            </a:xfrm>
                            <a:custGeom>
                              <a:avLst/>
                              <a:gdLst>
                                <a:gd name="T0" fmla="+- 0 2902 2870"/>
                                <a:gd name="T1" fmla="*/ T0 w 37"/>
                                <a:gd name="T2" fmla="+- 0 2784 2771"/>
                                <a:gd name="T3" fmla="*/ 2784 h 41"/>
                                <a:gd name="T4" fmla="+- 0 2897 2870"/>
                                <a:gd name="T5" fmla="*/ T4 w 37"/>
                                <a:gd name="T6" fmla="+- 0 2775 2771"/>
                                <a:gd name="T7" fmla="*/ 2775 h 41"/>
                                <a:gd name="T8" fmla="+- 0 2887 2870"/>
                                <a:gd name="T9" fmla="*/ T8 w 37"/>
                                <a:gd name="T10" fmla="+- 0 2771 2771"/>
                                <a:gd name="T11" fmla="*/ 2771 h 41"/>
                                <a:gd name="T12" fmla="+- 0 2879 2870"/>
                                <a:gd name="T13" fmla="*/ T12 w 37"/>
                                <a:gd name="T14" fmla="+- 0 2775 2771"/>
                                <a:gd name="T15" fmla="*/ 2775 h 41"/>
                                <a:gd name="T16" fmla="+- 0 2872 2870"/>
                                <a:gd name="T17" fmla="*/ T16 w 37"/>
                                <a:gd name="T18" fmla="+- 0 2779 2771"/>
                                <a:gd name="T19" fmla="*/ 2779 h 41"/>
                                <a:gd name="T20" fmla="+- 0 2870 2870"/>
                                <a:gd name="T21" fmla="*/ T20 w 37"/>
                                <a:gd name="T22" fmla="+- 0 2790 2771"/>
                                <a:gd name="T23" fmla="*/ 2790 h 41"/>
                                <a:gd name="T24" fmla="+- 0 2876 2870"/>
                                <a:gd name="T25" fmla="*/ T24 w 37"/>
                                <a:gd name="T26" fmla="+- 0 2799 2771"/>
                                <a:gd name="T27" fmla="*/ 2799 h 41"/>
                                <a:gd name="T28" fmla="+- 0 2881 2870"/>
                                <a:gd name="T29" fmla="*/ T28 w 37"/>
                                <a:gd name="T30" fmla="+- 0 2808 2771"/>
                                <a:gd name="T31" fmla="*/ 2808 h 41"/>
                                <a:gd name="T32" fmla="+- 0 2891 2870"/>
                                <a:gd name="T33" fmla="*/ T32 w 37"/>
                                <a:gd name="T34" fmla="+- 0 2812 2771"/>
                                <a:gd name="T35" fmla="*/ 2812 h 41"/>
                                <a:gd name="T36" fmla="+- 0 2898 2870"/>
                                <a:gd name="T37" fmla="*/ T36 w 37"/>
                                <a:gd name="T38" fmla="+- 0 2807 2771"/>
                                <a:gd name="T39" fmla="*/ 2807 h 41"/>
                                <a:gd name="T40" fmla="+- 0 2905 2870"/>
                                <a:gd name="T41" fmla="*/ T40 w 37"/>
                                <a:gd name="T42" fmla="+- 0 2803 2771"/>
                                <a:gd name="T43" fmla="*/ 2803 h 41"/>
                                <a:gd name="T44" fmla="+- 0 2907 2870"/>
                                <a:gd name="T45" fmla="*/ T44 w 37"/>
                                <a:gd name="T46" fmla="+- 0 2793 2771"/>
                                <a:gd name="T47" fmla="*/ 2793 h 41"/>
                                <a:gd name="T48" fmla="+- 0 2902 2870"/>
                                <a:gd name="T49" fmla="*/ T48 w 37"/>
                                <a:gd name="T50" fmla="+- 0 2784 2771"/>
                                <a:gd name="T51" fmla="*/ 27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6"/>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82" y="2773"/>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3" name="Group 142"/>
                        <wpg:cNvGrpSpPr>
                          <a:grpSpLocks/>
                        </wpg:cNvGrpSpPr>
                        <wpg:grpSpPr bwMode="auto">
                          <a:xfrm>
                            <a:off x="2782" y="2773"/>
                            <a:ext cx="37" cy="41"/>
                            <a:chOff x="2782" y="2773"/>
                            <a:chExt cx="37" cy="41"/>
                          </a:xfrm>
                        </wpg:grpSpPr>
                        <wps:wsp>
                          <wps:cNvPr id="144" name="Freeform 143"/>
                          <wps:cNvSpPr>
                            <a:spLocks/>
                          </wps:cNvSpPr>
                          <wps:spPr bwMode="auto">
                            <a:xfrm>
                              <a:off x="2782" y="2773"/>
                              <a:ext cx="37" cy="41"/>
                            </a:xfrm>
                            <a:custGeom>
                              <a:avLst/>
                              <a:gdLst>
                                <a:gd name="T0" fmla="+- 0 2813 2782"/>
                                <a:gd name="T1" fmla="*/ T0 w 37"/>
                                <a:gd name="T2" fmla="+- 0 2785 2773"/>
                                <a:gd name="T3" fmla="*/ 2785 h 41"/>
                                <a:gd name="T4" fmla="+- 0 2808 2782"/>
                                <a:gd name="T5" fmla="*/ T4 w 37"/>
                                <a:gd name="T6" fmla="+- 0 2777 2773"/>
                                <a:gd name="T7" fmla="*/ 2777 h 41"/>
                                <a:gd name="T8" fmla="+- 0 2798 2782"/>
                                <a:gd name="T9" fmla="*/ T8 w 37"/>
                                <a:gd name="T10" fmla="+- 0 2773 2773"/>
                                <a:gd name="T11" fmla="*/ 2773 h 41"/>
                                <a:gd name="T12" fmla="+- 0 2790 2782"/>
                                <a:gd name="T13" fmla="*/ T12 w 37"/>
                                <a:gd name="T14" fmla="+- 0 2777 2773"/>
                                <a:gd name="T15" fmla="*/ 2777 h 41"/>
                                <a:gd name="T16" fmla="+- 0 2783 2782"/>
                                <a:gd name="T17" fmla="*/ T16 w 37"/>
                                <a:gd name="T18" fmla="+- 0 2781 2773"/>
                                <a:gd name="T19" fmla="*/ 2781 h 41"/>
                                <a:gd name="T20" fmla="+- 0 2782 2782"/>
                                <a:gd name="T21" fmla="*/ T20 w 37"/>
                                <a:gd name="T22" fmla="+- 0 2792 2773"/>
                                <a:gd name="T23" fmla="*/ 2792 h 41"/>
                                <a:gd name="T24" fmla="+- 0 2787 2782"/>
                                <a:gd name="T25" fmla="*/ T24 w 37"/>
                                <a:gd name="T26" fmla="+- 0 2801 2773"/>
                                <a:gd name="T27" fmla="*/ 2801 h 41"/>
                                <a:gd name="T28" fmla="+- 0 2792 2782"/>
                                <a:gd name="T29" fmla="*/ T28 w 37"/>
                                <a:gd name="T30" fmla="+- 0 2810 2773"/>
                                <a:gd name="T31" fmla="*/ 2810 h 41"/>
                                <a:gd name="T32" fmla="+- 0 2802 2782"/>
                                <a:gd name="T33" fmla="*/ T32 w 37"/>
                                <a:gd name="T34" fmla="+- 0 2813 2773"/>
                                <a:gd name="T35" fmla="*/ 2813 h 41"/>
                                <a:gd name="T36" fmla="+- 0 2809 2782"/>
                                <a:gd name="T37" fmla="*/ T36 w 37"/>
                                <a:gd name="T38" fmla="+- 0 2809 2773"/>
                                <a:gd name="T39" fmla="*/ 2809 h 41"/>
                                <a:gd name="T40" fmla="+- 0 2816 2782"/>
                                <a:gd name="T41" fmla="*/ T40 w 37"/>
                                <a:gd name="T42" fmla="+- 0 2805 2773"/>
                                <a:gd name="T43" fmla="*/ 2805 h 41"/>
                                <a:gd name="T44" fmla="+- 0 2818 2782"/>
                                <a:gd name="T45" fmla="*/ T44 w 37"/>
                                <a:gd name="T46" fmla="+- 0 2794 2773"/>
                                <a:gd name="T47" fmla="*/ 2794 h 41"/>
                                <a:gd name="T48" fmla="+- 0 2813 2782"/>
                                <a:gd name="T49" fmla="*/ T48 w 37"/>
                                <a:gd name="T50" fmla="+- 0 2785 2773"/>
                                <a:gd name="T51" fmla="*/ 27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4"/>
                                  </a:lnTo>
                                  <a:lnTo>
                                    <a:pt x="16" y="0"/>
                                  </a:lnTo>
                                  <a:lnTo>
                                    <a:pt x="8" y="4"/>
                                  </a:lnTo>
                                  <a:lnTo>
                                    <a:pt x="1" y="8"/>
                                  </a:lnTo>
                                  <a:lnTo>
                                    <a:pt x="0" y="19"/>
                                  </a:lnTo>
                                  <a:lnTo>
                                    <a:pt x="5" y="28"/>
                                  </a:lnTo>
                                  <a:lnTo>
                                    <a:pt x="10" y="37"/>
                                  </a:lnTo>
                                  <a:lnTo>
                                    <a:pt x="20" y="40"/>
                                  </a:lnTo>
                                  <a:lnTo>
                                    <a:pt x="27" y="36"/>
                                  </a:lnTo>
                                  <a:lnTo>
                                    <a:pt x="34" y="32"/>
                                  </a:lnTo>
                                  <a:lnTo>
                                    <a:pt x="36"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25" y="2798"/>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6" name="Group 145"/>
                        <wpg:cNvGrpSpPr>
                          <a:grpSpLocks/>
                        </wpg:cNvGrpSpPr>
                        <wpg:grpSpPr bwMode="auto">
                          <a:xfrm>
                            <a:off x="2825" y="2798"/>
                            <a:ext cx="37" cy="41"/>
                            <a:chOff x="2825" y="2798"/>
                            <a:chExt cx="37" cy="41"/>
                          </a:xfrm>
                        </wpg:grpSpPr>
                        <wps:wsp>
                          <wps:cNvPr id="147" name="Freeform 146"/>
                          <wps:cNvSpPr>
                            <a:spLocks/>
                          </wps:cNvSpPr>
                          <wps:spPr bwMode="auto">
                            <a:xfrm>
                              <a:off x="2825" y="2798"/>
                              <a:ext cx="37" cy="41"/>
                            </a:xfrm>
                            <a:custGeom>
                              <a:avLst/>
                              <a:gdLst>
                                <a:gd name="T0" fmla="+- 0 2856 2825"/>
                                <a:gd name="T1" fmla="*/ T0 w 37"/>
                                <a:gd name="T2" fmla="+- 0 2810 2798"/>
                                <a:gd name="T3" fmla="*/ 2810 h 41"/>
                                <a:gd name="T4" fmla="+- 0 2851 2825"/>
                                <a:gd name="T5" fmla="*/ T4 w 37"/>
                                <a:gd name="T6" fmla="+- 0 2801 2798"/>
                                <a:gd name="T7" fmla="*/ 2801 h 41"/>
                                <a:gd name="T8" fmla="+- 0 2841 2825"/>
                                <a:gd name="T9" fmla="*/ T8 w 37"/>
                                <a:gd name="T10" fmla="+- 0 2798 2798"/>
                                <a:gd name="T11" fmla="*/ 2798 h 41"/>
                                <a:gd name="T12" fmla="+- 0 2834 2825"/>
                                <a:gd name="T13" fmla="*/ T12 w 37"/>
                                <a:gd name="T14" fmla="+- 0 2802 2798"/>
                                <a:gd name="T15" fmla="*/ 2802 h 41"/>
                                <a:gd name="T16" fmla="+- 0 2827 2825"/>
                                <a:gd name="T17" fmla="*/ T16 w 37"/>
                                <a:gd name="T18" fmla="+- 0 2806 2798"/>
                                <a:gd name="T19" fmla="*/ 2806 h 41"/>
                                <a:gd name="T20" fmla="+- 0 2825 2825"/>
                                <a:gd name="T21" fmla="*/ T20 w 37"/>
                                <a:gd name="T22" fmla="+- 0 2817 2798"/>
                                <a:gd name="T23" fmla="*/ 2817 h 41"/>
                                <a:gd name="T24" fmla="+- 0 2830 2825"/>
                                <a:gd name="T25" fmla="*/ T24 w 37"/>
                                <a:gd name="T26" fmla="+- 0 2826 2798"/>
                                <a:gd name="T27" fmla="*/ 2826 h 41"/>
                                <a:gd name="T28" fmla="+- 0 2835 2825"/>
                                <a:gd name="T29" fmla="*/ T28 w 37"/>
                                <a:gd name="T30" fmla="+- 0 2834 2798"/>
                                <a:gd name="T31" fmla="*/ 2834 h 41"/>
                                <a:gd name="T32" fmla="+- 0 2845 2825"/>
                                <a:gd name="T33" fmla="*/ T32 w 37"/>
                                <a:gd name="T34" fmla="+- 0 2838 2798"/>
                                <a:gd name="T35" fmla="*/ 2838 h 41"/>
                                <a:gd name="T36" fmla="+- 0 2853 2825"/>
                                <a:gd name="T37" fmla="*/ T36 w 37"/>
                                <a:gd name="T38" fmla="+- 0 2834 2798"/>
                                <a:gd name="T39" fmla="*/ 2834 h 41"/>
                                <a:gd name="T40" fmla="+- 0 2860 2825"/>
                                <a:gd name="T41" fmla="*/ T40 w 37"/>
                                <a:gd name="T42" fmla="+- 0 2830 2798"/>
                                <a:gd name="T43" fmla="*/ 2830 h 41"/>
                                <a:gd name="T44" fmla="+- 0 2862 2825"/>
                                <a:gd name="T45" fmla="*/ T44 w 37"/>
                                <a:gd name="T46" fmla="+- 0 2819 2798"/>
                                <a:gd name="T47" fmla="*/ 2819 h 41"/>
                                <a:gd name="T48" fmla="+- 0 2856 2825"/>
                                <a:gd name="T49" fmla="*/ T48 w 37"/>
                                <a:gd name="T50" fmla="+- 0 2810 2798"/>
                                <a:gd name="T51" fmla="*/ 281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3"/>
                                  </a:lnTo>
                                  <a:lnTo>
                                    <a:pt x="16" y="0"/>
                                  </a:lnTo>
                                  <a:lnTo>
                                    <a:pt x="9" y="4"/>
                                  </a:lnTo>
                                  <a:lnTo>
                                    <a:pt x="2" y="8"/>
                                  </a:lnTo>
                                  <a:lnTo>
                                    <a:pt x="0" y="19"/>
                                  </a:lnTo>
                                  <a:lnTo>
                                    <a:pt x="5" y="28"/>
                                  </a:lnTo>
                                  <a:lnTo>
                                    <a:pt x="10" y="36"/>
                                  </a:lnTo>
                                  <a:lnTo>
                                    <a:pt x="20" y="40"/>
                                  </a:lnTo>
                                  <a:lnTo>
                                    <a:pt x="28" y="36"/>
                                  </a:lnTo>
                                  <a:lnTo>
                                    <a:pt x="35" y="32"/>
                                  </a:lnTo>
                                  <a:lnTo>
                                    <a:pt x="37"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1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70" y="282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9" name="Group 148"/>
                        <wpg:cNvGrpSpPr>
                          <a:grpSpLocks/>
                        </wpg:cNvGrpSpPr>
                        <wpg:grpSpPr bwMode="auto">
                          <a:xfrm>
                            <a:off x="2870" y="2822"/>
                            <a:ext cx="37" cy="41"/>
                            <a:chOff x="2870" y="2822"/>
                            <a:chExt cx="37" cy="41"/>
                          </a:xfrm>
                        </wpg:grpSpPr>
                        <wps:wsp>
                          <wps:cNvPr id="150" name="Freeform 149"/>
                          <wps:cNvSpPr>
                            <a:spLocks/>
                          </wps:cNvSpPr>
                          <wps:spPr bwMode="auto">
                            <a:xfrm>
                              <a:off x="2870" y="2822"/>
                              <a:ext cx="37" cy="41"/>
                            </a:xfrm>
                            <a:custGeom>
                              <a:avLst/>
                              <a:gdLst>
                                <a:gd name="T0" fmla="+- 0 2902 2870"/>
                                <a:gd name="T1" fmla="*/ T0 w 37"/>
                                <a:gd name="T2" fmla="+- 0 2835 2822"/>
                                <a:gd name="T3" fmla="*/ 2835 h 41"/>
                                <a:gd name="T4" fmla="+- 0 2897 2870"/>
                                <a:gd name="T5" fmla="*/ T4 w 37"/>
                                <a:gd name="T6" fmla="+- 0 2826 2822"/>
                                <a:gd name="T7" fmla="*/ 2826 h 41"/>
                                <a:gd name="T8" fmla="+- 0 2887 2870"/>
                                <a:gd name="T9" fmla="*/ T8 w 37"/>
                                <a:gd name="T10" fmla="+- 0 2822 2822"/>
                                <a:gd name="T11" fmla="*/ 2822 h 41"/>
                                <a:gd name="T12" fmla="+- 0 2879 2870"/>
                                <a:gd name="T13" fmla="*/ T12 w 37"/>
                                <a:gd name="T14" fmla="+- 0 2827 2822"/>
                                <a:gd name="T15" fmla="*/ 2827 h 41"/>
                                <a:gd name="T16" fmla="+- 0 2872 2870"/>
                                <a:gd name="T17" fmla="*/ T16 w 37"/>
                                <a:gd name="T18" fmla="+- 0 2831 2822"/>
                                <a:gd name="T19" fmla="*/ 2831 h 41"/>
                                <a:gd name="T20" fmla="+- 0 2870 2870"/>
                                <a:gd name="T21" fmla="*/ T20 w 37"/>
                                <a:gd name="T22" fmla="+- 0 2842 2822"/>
                                <a:gd name="T23" fmla="*/ 2842 h 41"/>
                                <a:gd name="T24" fmla="+- 0 2876 2870"/>
                                <a:gd name="T25" fmla="*/ T24 w 37"/>
                                <a:gd name="T26" fmla="+- 0 2850 2822"/>
                                <a:gd name="T27" fmla="*/ 2850 h 41"/>
                                <a:gd name="T28" fmla="+- 0 2881 2870"/>
                                <a:gd name="T29" fmla="*/ T28 w 37"/>
                                <a:gd name="T30" fmla="+- 0 2859 2822"/>
                                <a:gd name="T31" fmla="*/ 2859 h 41"/>
                                <a:gd name="T32" fmla="+- 0 2891 2870"/>
                                <a:gd name="T33" fmla="*/ T32 w 37"/>
                                <a:gd name="T34" fmla="+- 0 2863 2822"/>
                                <a:gd name="T35" fmla="*/ 2863 h 41"/>
                                <a:gd name="T36" fmla="+- 0 2898 2870"/>
                                <a:gd name="T37" fmla="*/ T36 w 37"/>
                                <a:gd name="T38" fmla="+- 0 2859 2822"/>
                                <a:gd name="T39" fmla="*/ 2859 h 41"/>
                                <a:gd name="T40" fmla="+- 0 2905 2870"/>
                                <a:gd name="T41" fmla="*/ T40 w 37"/>
                                <a:gd name="T42" fmla="+- 0 2855 2822"/>
                                <a:gd name="T43" fmla="*/ 2855 h 41"/>
                                <a:gd name="T44" fmla="+- 0 2907 2870"/>
                                <a:gd name="T45" fmla="*/ T44 w 37"/>
                                <a:gd name="T46" fmla="+- 0 2844 2822"/>
                                <a:gd name="T47" fmla="*/ 2844 h 41"/>
                                <a:gd name="T48" fmla="+- 0 2902 2870"/>
                                <a:gd name="T49" fmla="*/ T48 w 37"/>
                                <a:gd name="T50" fmla="+- 0 2835 2822"/>
                                <a:gd name="T51" fmla="*/ 28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5"/>
                                  </a:lnTo>
                                  <a:lnTo>
                                    <a:pt x="2" y="9"/>
                                  </a:lnTo>
                                  <a:lnTo>
                                    <a:pt x="0" y="20"/>
                                  </a:lnTo>
                                  <a:lnTo>
                                    <a:pt x="6" y="28"/>
                                  </a:lnTo>
                                  <a:lnTo>
                                    <a:pt x="11" y="37"/>
                                  </a:lnTo>
                                  <a:lnTo>
                                    <a:pt x="21" y="41"/>
                                  </a:lnTo>
                                  <a:lnTo>
                                    <a:pt x="28" y="37"/>
                                  </a:lnTo>
                                  <a:lnTo>
                                    <a:pt x="35" y="33"/>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0"/>
                        <wpg:cNvGrpSpPr>
                          <a:grpSpLocks/>
                        </wpg:cNvGrpSpPr>
                        <wpg:grpSpPr bwMode="auto">
                          <a:xfrm>
                            <a:off x="4316" y="699"/>
                            <a:ext cx="954" cy="1450"/>
                            <a:chOff x="4316" y="699"/>
                            <a:chExt cx="954" cy="1450"/>
                          </a:xfrm>
                        </wpg:grpSpPr>
                        <wps:wsp>
                          <wps:cNvPr id="152" name="Freeform 151"/>
                          <wps:cNvSpPr>
                            <a:spLocks/>
                          </wps:cNvSpPr>
                          <wps:spPr bwMode="auto">
                            <a:xfrm>
                              <a:off x="4316" y="699"/>
                              <a:ext cx="954" cy="1450"/>
                            </a:xfrm>
                            <a:custGeom>
                              <a:avLst/>
                              <a:gdLst>
                                <a:gd name="T0" fmla="+- 0 4316 4316"/>
                                <a:gd name="T1" fmla="*/ T0 w 954"/>
                                <a:gd name="T2" fmla="+- 0 699 699"/>
                                <a:gd name="T3" fmla="*/ 699 h 1450"/>
                                <a:gd name="T4" fmla="+- 0 4852 4316"/>
                                <a:gd name="T5" fmla="*/ T4 w 954"/>
                                <a:gd name="T6" fmla="+- 0 2149 699"/>
                                <a:gd name="T7" fmla="*/ 2149 h 1450"/>
                                <a:gd name="T8" fmla="+- 0 4874 4316"/>
                                <a:gd name="T9" fmla="*/ T8 w 954"/>
                                <a:gd name="T10" fmla="+- 0 2140 699"/>
                                <a:gd name="T11" fmla="*/ 2140 h 1450"/>
                                <a:gd name="T12" fmla="+- 0 4897 4316"/>
                                <a:gd name="T13" fmla="*/ T12 w 954"/>
                                <a:gd name="T14" fmla="+- 0 2131 699"/>
                                <a:gd name="T15" fmla="*/ 2131 h 1450"/>
                                <a:gd name="T16" fmla="+- 0 4963 4316"/>
                                <a:gd name="T17" fmla="*/ T16 w 954"/>
                                <a:gd name="T18" fmla="+- 0 2102 699"/>
                                <a:gd name="T19" fmla="*/ 2102 h 1450"/>
                                <a:gd name="T20" fmla="+- 0 5027 4316"/>
                                <a:gd name="T21" fmla="*/ T20 w 954"/>
                                <a:gd name="T22" fmla="+- 0 2070 699"/>
                                <a:gd name="T23" fmla="*/ 2070 h 1450"/>
                                <a:gd name="T24" fmla="+- 0 5090 4316"/>
                                <a:gd name="T25" fmla="*/ T24 w 954"/>
                                <a:gd name="T26" fmla="+- 0 2035 699"/>
                                <a:gd name="T27" fmla="*/ 2035 h 1450"/>
                                <a:gd name="T28" fmla="+- 0 5152 4316"/>
                                <a:gd name="T29" fmla="*/ T28 w 954"/>
                                <a:gd name="T30" fmla="+- 0 1997 699"/>
                                <a:gd name="T31" fmla="*/ 1997 h 1450"/>
                                <a:gd name="T32" fmla="+- 0 5211 4316"/>
                                <a:gd name="T33" fmla="*/ T32 w 954"/>
                                <a:gd name="T34" fmla="+- 0 1956 699"/>
                                <a:gd name="T35" fmla="*/ 1956 h 1450"/>
                                <a:gd name="T36" fmla="+- 0 5269 4316"/>
                                <a:gd name="T37" fmla="*/ T36 w 954"/>
                                <a:gd name="T38" fmla="+- 0 1912 699"/>
                                <a:gd name="T39" fmla="*/ 1912 h 1450"/>
                                <a:gd name="T40" fmla="+- 0 4316 4316"/>
                                <a:gd name="T41" fmla="*/ T40 w 954"/>
                                <a:gd name="T42" fmla="+- 0 699 699"/>
                                <a:gd name="T43" fmla="*/ 69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4" h="1450">
                                  <a:moveTo>
                                    <a:pt x="0" y="0"/>
                                  </a:moveTo>
                                  <a:lnTo>
                                    <a:pt x="536" y="1450"/>
                                  </a:lnTo>
                                  <a:lnTo>
                                    <a:pt x="558" y="1441"/>
                                  </a:lnTo>
                                  <a:lnTo>
                                    <a:pt x="581" y="1432"/>
                                  </a:lnTo>
                                  <a:lnTo>
                                    <a:pt x="647" y="1403"/>
                                  </a:lnTo>
                                  <a:lnTo>
                                    <a:pt x="711" y="1371"/>
                                  </a:lnTo>
                                  <a:lnTo>
                                    <a:pt x="774" y="1336"/>
                                  </a:lnTo>
                                  <a:lnTo>
                                    <a:pt x="836" y="1298"/>
                                  </a:lnTo>
                                  <a:lnTo>
                                    <a:pt x="895" y="1257"/>
                                  </a:lnTo>
                                  <a:lnTo>
                                    <a:pt x="953" y="12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2"/>
                        <wpg:cNvGrpSpPr>
                          <a:grpSpLocks/>
                        </wpg:cNvGrpSpPr>
                        <wpg:grpSpPr bwMode="auto">
                          <a:xfrm>
                            <a:off x="4316" y="699"/>
                            <a:ext cx="954" cy="1450"/>
                            <a:chOff x="4316" y="699"/>
                            <a:chExt cx="954" cy="1450"/>
                          </a:xfrm>
                        </wpg:grpSpPr>
                        <wps:wsp>
                          <wps:cNvPr id="154" name="Freeform 153"/>
                          <wps:cNvSpPr>
                            <a:spLocks/>
                          </wps:cNvSpPr>
                          <wps:spPr bwMode="auto">
                            <a:xfrm>
                              <a:off x="4316" y="699"/>
                              <a:ext cx="954" cy="1450"/>
                            </a:xfrm>
                            <a:custGeom>
                              <a:avLst/>
                              <a:gdLst>
                                <a:gd name="T0" fmla="+- 0 4852 4316"/>
                                <a:gd name="T1" fmla="*/ T0 w 954"/>
                                <a:gd name="T2" fmla="+- 0 2149 699"/>
                                <a:gd name="T3" fmla="*/ 2149 h 1450"/>
                                <a:gd name="T4" fmla="+- 0 4919 4316"/>
                                <a:gd name="T5" fmla="*/ T4 w 954"/>
                                <a:gd name="T6" fmla="+- 0 2122 699"/>
                                <a:gd name="T7" fmla="*/ 2122 h 1450"/>
                                <a:gd name="T8" fmla="+- 0 4984 4316"/>
                                <a:gd name="T9" fmla="*/ T8 w 954"/>
                                <a:gd name="T10" fmla="+- 0 2092 699"/>
                                <a:gd name="T11" fmla="*/ 2092 h 1450"/>
                                <a:gd name="T12" fmla="+- 0 5049 4316"/>
                                <a:gd name="T13" fmla="*/ T12 w 954"/>
                                <a:gd name="T14" fmla="+- 0 2058 699"/>
                                <a:gd name="T15" fmla="*/ 2058 h 1450"/>
                                <a:gd name="T16" fmla="+- 0 5111 4316"/>
                                <a:gd name="T17" fmla="*/ T16 w 954"/>
                                <a:gd name="T18" fmla="+- 0 2022 699"/>
                                <a:gd name="T19" fmla="*/ 2022 h 1450"/>
                                <a:gd name="T20" fmla="+- 0 5172 4316"/>
                                <a:gd name="T21" fmla="*/ T20 w 954"/>
                                <a:gd name="T22" fmla="+- 0 1983 699"/>
                                <a:gd name="T23" fmla="*/ 1983 h 1450"/>
                                <a:gd name="T24" fmla="+- 0 5231 4316"/>
                                <a:gd name="T25" fmla="*/ T24 w 954"/>
                                <a:gd name="T26" fmla="+- 0 1941 699"/>
                                <a:gd name="T27" fmla="*/ 1941 h 1450"/>
                                <a:gd name="T28" fmla="+- 0 5269 4316"/>
                                <a:gd name="T29" fmla="*/ T28 w 954"/>
                                <a:gd name="T30" fmla="+- 0 1912 699"/>
                                <a:gd name="T31" fmla="*/ 1912 h 1450"/>
                                <a:gd name="T32" fmla="+- 0 4316 4316"/>
                                <a:gd name="T33" fmla="*/ T32 w 954"/>
                                <a:gd name="T34" fmla="+- 0 699 699"/>
                                <a:gd name="T35" fmla="*/ 699 h 1450"/>
                                <a:gd name="T36" fmla="+- 0 4852 4316"/>
                                <a:gd name="T37" fmla="*/ T36 w 954"/>
                                <a:gd name="T38" fmla="+- 0 2149 699"/>
                                <a:gd name="T39" fmla="*/ 214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6" y="1450"/>
                                  </a:moveTo>
                                  <a:lnTo>
                                    <a:pt x="603" y="1423"/>
                                  </a:lnTo>
                                  <a:lnTo>
                                    <a:pt x="668" y="1393"/>
                                  </a:lnTo>
                                  <a:lnTo>
                                    <a:pt x="733" y="1359"/>
                                  </a:lnTo>
                                  <a:lnTo>
                                    <a:pt x="795" y="1323"/>
                                  </a:lnTo>
                                  <a:lnTo>
                                    <a:pt x="856" y="1284"/>
                                  </a:lnTo>
                                  <a:lnTo>
                                    <a:pt x="915" y="1242"/>
                                  </a:lnTo>
                                  <a:lnTo>
                                    <a:pt x="953" y="1213"/>
                                  </a:lnTo>
                                  <a:lnTo>
                                    <a:pt x="0" y="0"/>
                                  </a:lnTo>
                                  <a:lnTo>
                                    <a:pt x="536" y="1450"/>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54"/>
                        <wpg:cNvGrpSpPr>
                          <a:grpSpLocks/>
                        </wpg:cNvGrpSpPr>
                        <wpg:grpSpPr bwMode="auto">
                          <a:xfrm>
                            <a:off x="3919" y="1086"/>
                            <a:ext cx="732" cy="908"/>
                            <a:chOff x="3919" y="1086"/>
                            <a:chExt cx="732" cy="908"/>
                          </a:xfrm>
                        </wpg:grpSpPr>
                        <wps:wsp>
                          <wps:cNvPr id="156" name="Freeform 155"/>
                          <wps:cNvSpPr>
                            <a:spLocks/>
                          </wps:cNvSpPr>
                          <wps:spPr bwMode="auto">
                            <a:xfrm>
                              <a:off x="3919" y="1086"/>
                              <a:ext cx="732" cy="908"/>
                            </a:xfrm>
                            <a:custGeom>
                              <a:avLst/>
                              <a:gdLst>
                                <a:gd name="T0" fmla="+- 0 4290 3919"/>
                                <a:gd name="T1" fmla="*/ T0 w 732"/>
                                <a:gd name="T2" fmla="+- 0 1086 1086"/>
                                <a:gd name="T3" fmla="*/ 1086 h 908"/>
                                <a:gd name="T4" fmla="+- 0 4227 3919"/>
                                <a:gd name="T5" fmla="*/ T4 w 732"/>
                                <a:gd name="T6" fmla="+- 0 1114 1086"/>
                                <a:gd name="T7" fmla="*/ 1114 h 908"/>
                                <a:gd name="T8" fmla="+- 0 4166 3919"/>
                                <a:gd name="T9" fmla="*/ T8 w 732"/>
                                <a:gd name="T10" fmla="+- 0 1146 1086"/>
                                <a:gd name="T11" fmla="*/ 1146 h 908"/>
                                <a:gd name="T12" fmla="+- 0 4107 3919"/>
                                <a:gd name="T13" fmla="*/ T12 w 732"/>
                                <a:gd name="T14" fmla="+- 0 1183 1086"/>
                                <a:gd name="T15" fmla="*/ 1183 h 908"/>
                                <a:gd name="T16" fmla="+- 0 4052 3919"/>
                                <a:gd name="T17" fmla="*/ T16 w 732"/>
                                <a:gd name="T18" fmla="+- 0 1224 1086"/>
                                <a:gd name="T19" fmla="*/ 1224 h 908"/>
                                <a:gd name="T20" fmla="+- 0 3999 3919"/>
                                <a:gd name="T21" fmla="*/ T20 w 732"/>
                                <a:gd name="T22" fmla="+- 0 1268 1086"/>
                                <a:gd name="T23" fmla="*/ 1268 h 908"/>
                                <a:gd name="T24" fmla="+- 0 3950 3919"/>
                                <a:gd name="T25" fmla="*/ T24 w 732"/>
                                <a:gd name="T26" fmla="+- 0 1317 1086"/>
                                <a:gd name="T27" fmla="*/ 1317 h 908"/>
                                <a:gd name="T28" fmla="+- 0 3919 3919"/>
                                <a:gd name="T29" fmla="*/ T28 w 732"/>
                                <a:gd name="T30" fmla="+- 0 1351 1086"/>
                                <a:gd name="T31" fmla="*/ 1351 h 908"/>
                                <a:gd name="T32" fmla="+- 0 4650 3919"/>
                                <a:gd name="T33" fmla="*/ T32 w 732"/>
                                <a:gd name="T34" fmla="+- 0 1993 1086"/>
                                <a:gd name="T35" fmla="*/ 1993 h 908"/>
                                <a:gd name="T36" fmla="+- 0 4290 3919"/>
                                <a:gd name="T37" fmla="*/ T36 w 732"/>
                                <a:gd name="T38" fmla="+- 0 1086 1086"/>
                                <a:gd name="T39" fmla="*/ 108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0"/>
                                  </a:lnTo>
                                  <a:lnTo>
                                    <a:pt x="188" y="97"/>
                                  </a:lnTo>
                                  <a:lnTo>
                                    <a:pt x="133" y="138"/>
                                  </a:lnTo>
                                  <a:lnTo>
                                    <a:pt x="80" y="182"/>
                                  </a:lnTo>
                                  <a:lnTo>
                                    <a:pt x="31" y="231"/>
                                  </a:lnTo>
                                  <a:lnTo>
                                    <a:pt x="0" y="265"/>
                                  </a:lnTo>
                                  <a:lnTo>
                                    <a:pt x="731" y="907"/>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56"/>
                        <wpg:cNvGrpSpPr>
                          <a:grpSpLocks/>
                        </wpg:cNvGrpSpPr>
                        <wpg:grpSpPr bwMode="auto">
                          <a:xfrm>
                            <a:off x="3919" y="1086"/>
                            <a:ext cx="732" cy="908"/>
                            <a:chOff x="3919" y="1086"/>
                            <a:chExt cx="732" cy="908"/>
                          </a:xfrm>
                        </wpg:grpSpPr>
                        <wps:wsp>
                          <wps:cNvPr id="158" name="Freeform 157"/>
                          <wps:cNvSpPr>
                            <a:spLocks/>
                          </wps:cNvSpPr>
                          <wps:spPr bwMode="auto">
                            <a:xfrm>
                              <a:off x="3919" y="1086"/>
                              <a:ext cx="732" cy="908"/>
                            </a:xfrm>
                            <a:custGeom>
                              <a:avLst/>
                              <a:gdLst>
                                <a:gd name="T0" fmla="+- 0 4290 3919"/>
                                <a:gd name="T1" fmla="*/ T0 w 732"/>
                                <a:gd name="T2" fmla="+- 0 1086 1086"/>
                                <a:gd name="T3" fmla="*/ 1086 h 908"/>
                                <a:gd name="T4" fmla="+- 0 4227 3919"/>
                                <a:gd name="T5" fmla="*/ T4 w 732"/>
                                <a:gd name="T6" fmla="+- 0 1114 1086"/>
                                <a:gd name="T7" fmla="*/ 1114 h 908"/>
                                <a:gd name="T8" fmla="+- 0 4166 3919"/>
                                <a:gd name="T9" fmla="*/ T8 w 732"/>
                                <a:gd name="T10" fmla="+- 0 1146 1086"/>
                                <a:gd name="T11" fmla="*/ 1146 h 908"/>
                                <a:gd name="T12" fmla="+- 0 4107 3919"/>
                                <a:gd name="T13" fmla="*/ T12 w 732"/>
                                <a:gd name="T14" fmla="+- 0 1183 1086"/>
                                <a:gd name="T15" fmla="*/ 1183 h 908"/>
                                <a:gd name="T16" fmla="+- 0 4052 3919"/>
                                <a:gd name="T17" fmla="*/ T16 w 732"/>
                                <a:gd name="T18" fmla="+- 0 1224 1086"/>
                                <a:gd name="T19" fmla="*/ 1224 h 908"/>
                                <a:gd name="T20" fmla="+- 0 3999 3919"/>
                                <a:gd name="T21" fmla="*/ T20 w 732"/>
                                <a:gd name="T22" fmla="+- 0 1268 1086"/>
                                <a:gd name="T23" fmla="*/ 1268 h 908"/>
                                <a:gd name="T24" fmla="+- 0 3950 3919"/>
                                <a:gd name="T25" fmla="*/ T24 w 732"/>
                                <a:gd name="T26" fmla="+- 0 1317 1086"/>
                                <a:gd name="T27" fmla="*/ 1317 h 908"/>
                                <a:gd name="T28" fmla="+- 0 3919 3919"/>
                                <a:gd name="T29" fmla="*/ T28 w 732"/>
                                <a:gd name="T30" fmla="+- 0 1351 1086"/>
                                <a:gd name="T31" fmla="*/ 1351 h 908"/>
                                <a:gd name="T32" fmla="+- 0 4650 3919"/>
                                <a:gd name="T33" fmla="*/ T32 w 732"/>
                                <a:gd name="T34" fmla="+- 0 1993 1086"/>
                                <a:gd name="T35" fmla="*/ 1993 h 908"/>
                                <a:gd name="T36" fmla="+- 0 4290 3919"/>
                                <a:gd name="T37" fmla="*/ T36 w 732"/>
                                <a:gd name="T38" fmla="+- 0 1086 1086"/>
                                <a:gd name="T39" fmla="*/ 108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0"/>
                                  </a:lnTo>
                                  <a:lnTo>
                                    <a:pt x="188" y="97"/>
                                  </a:lnTo>
                                  <a:lnTo>
                                    <a:pt x="133" y="138"/>
                                  </a:lnTo>
                                  <a:lnTo>
                                    <a:pt x="80" y="182"/>
                                  </a:lnTo>
                                  <a:lnTo>
                                    <a:pt x="31" y="231"/>
                                  </a:lnTo>
                                  <a:lnTo>
                                    <a:pt x="0" y="265"/>
                                  </a:lnTo>
                                  <a:lnTo>
                                    <a:pt x="731" y="907"/>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49" y="2450"/>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77" y="2533"/>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1" name="Group 160"/>
                        <wpg:cNvGrpSpPr>
                          <a:grpSpLocks/>
                        </wpg:cNvGrpSpPr>
                        <wpg:grpSpPr bwMode="auto">
                          <a:xfrm>
                            <a:off x="5056" y="2416"/>
                            <a:ext cx="283" cy="148"/>
                            <a:chOff x="5056" y="2416"/>
                            <a:chExt cx="283" cy="148"/>
                          </a:xfrm>
                        </wpg:grpSpPr>
                        <wps:wsp>
                          <wps:cNvPr id="162" name="Freeform 161"/>
                          <wps:cNvSpPr>
                            <a:spLocks/>
                          </wps:cNvSpPr>
                          <wps:spPr bwMode="auto">
                            <a:xfrm>
                              <a:off x="5056" y="2416"/>
                              <a:ext cx="283" cy="148"/>
                            </a:xfrm>
                            <a:custGeom>
                              <a:avLst/>
                              <a:gdLst>
                                <a:gd name="T0" fmla="+- 0 5104 5056"/>
                                <a:gd name="T1" fmla="*/ T0 w 283"/>
                                <a:gd name="T2" fmla="+- 0 2416 2416"/>
                                <a:gd name="T3" fmla="*/ 2416 h 148"/>
                                <a:gd name="T4" fmla="+- 0 5084 5056"/>
                                <a:gd name="T5" fmla="*/ T4 w 283"/>
                                <a:gd name="T6" fmla="+- 0 2421 2416"/>
                                <a:gd name="T7" fmla="*/ 2421 h 148"/>
                                <a:gd name="T8" fmla="+- 0 5068 5056"/>
                                <a:gd name="T9" fmla="*/ T8 w 283"/>
                                <a:gd name="T10" fmla="+- 0 2431 2416"/>
                                <a:gd name="T11" fmla="*/ 2431 h 148"/>
                                <a:gd name="T12" fmla="+- 0 5057 5056"/>
                                <a:gd name="T13" fmla="*/ T12 w 283"/>
                                <a:gd name="T14" fmla="+- 0 2446 2416"/>
                                <a:gd name="T15" fmla="*/ 2446 h 148"/>
                                <a:gd name="T16" fmla="+- 0 5056 5056"/>
                                <a:gd name="T17" fmla="*/ T16 w 283"/>
                                <a:gd name="T18" fmla="+- 0 2447 2416"/>
                                <a:gd name="T19" fmla="*/ 2447 h 148"/>
                                <a:gd name="T20" fmla="+- 0 5075 5056"/>
                                <a:gd name="T21" fmla="*/ T20 w 283"/>
                                <a:gd name="T22" fmla="+- 0 2454 2416"/>
                                <a:gd name="T23" fmla="*/ 2454 h 148"/>
                                <a:gd name="T24" fmla="+- 0 5094 5056"/>
                                <a:gd name="T25" fmla="*/ T24 w 283"/>
                                <a:gd name="T26" fmla="+- 0 2461 2416"/>
                                <a:gd name="T27" fmla="*/ 2461 h 148"/>
                                <a:gd name="T28" fmla="+- 0 5150 5056"/>
                                <a:gd name="T29" fmla="*/ T28 w 283"/>
                                <a:gd name="T30" fmla="+- 0 2485 2416"/>
                                <a:gd name="T31" fmla="*/ 2485 h 148"/>
                                <a:gd name="T32" fmla="+- 0 5203 5056"/>
                                <a:gd name="T33" fmla="*/ T32 w 283"/>
                                <a:gd name="T34" fmla="+- 0 2513 2416"/>
                                <a:gd name="T35" fmla="*/ 2513 h 148"/>
                                <a:gd name="T36" fmla="+- 0 5254 5056"/>
                                <a:gd name="T37" fmla="*/ T36 w 283"/>
                                <a:gd name="T38" fmla="+- 0 2544 2416"/>
                                <a:gd name="T39" fmla="*/ 2544 h 148"/>
                                <a:gd name="T40" fmla="+- 0 5271 5056"/>
                                <a:gd name="T41" fmla="*/ T40 w 283"/>
                                <a:gd name="T42" fmla="+- 0 2555 2416"/>
                                <a:gd name="T43" fmla="*/ 2555 h 148"/>
                                <a:gd name="T44" fmla="+- 0 5291 5056"/>
                                <a:gd name="T45" fmla="*/ T44 w 283"/>
                                <a:gd name="T46" fmla="+- 0 2564 2416"/>
                                <a:gd name="T47" fmla="*/ 2564 h 148"/>
                                <a:gd name="T48" fmla="+- 0 5339 5056"/>
                                <a:gd name="T49" fmla="*/ T48 w 283"/>
                                <a:gd name="T50" fmla="+- 0 2530 2416"/>
                                <a:gd name="T51" fmla="*/ 2530 h 148"/>
                                <a:gd name="T52" fmla="+- 0 5323 5056"/>
                                <a:gd name="T53" fmla="*/ T52 w 283"/>
                                <a:gd name="T54" fmla="+- 0 2517 2416"/>
                                <a:gd name="T55" fmla="*/ 2517 h 148"/>
                                <a:gd name="T56" fmla="+- 0 5274 5056"/>
                                <a:gd name="T57" fmla="*/ T56 w 283"/>
                                <a:gd name="T58" fmla="+- 0 2482 2416"/>
                                <a:gd name="T59" fmla="*/ 2482 h 148"/>
                                <a:gd name="T60" fmla="+- 0 5221 5056"/>
                                <a:gd name="T61" fmla="*/ T60 w 283"/>
                                <a:gd name="T62" fmla="+- 0 2453 2416"/>
                                <a:gd name="T63" fmla="*/ 2453 h 148"/>
                                <a:gd name="T64" fmla="+- 0 5165 5056"/>
                                <a:gd name="T65" fmla="*/ T64 w 283"/>
                                <a:gd name="T66" fmla="+- 0 2430 2416"/>
                                <a:gd name="T67" fmla="*/ 2430 h 148"/>
                                <a:gd name="T68" fmla="+- 0 5126 5056"/>
                                <a:gd name="T69" fmla="*/ T68 w 283"/>
                                <a:gd name="T70" fmla="+- 0 2418 2416"/>
                                <a:gd name="T71" fmla="*/ 2418 h 148"/>
                                <a:gd name="T72" fmla="+- 0 5104 5056"/>
                                <a:gd name="T73" fmla="*/ T72 w 283"/>
                                <a:gd name="T74" fmla="+- 0 2416 2416"/>
                                <a:gd name="T75" fmla="*/ 241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8" y="0"/>
                                  </a:moveTo>
                                  <a:lnTo>
                                    <a:pt x="28" y="5"/>
                                  </a:lnTo>
                                  <a:lnTo>
                                    <a:pt x="12" y="15"/>
                                  </a:lnTo>
                                  <a:lnTo>
                                    <a:pt x="1" y="30"/>
                                  </a:lnTo>
                                  <a:lnTo>
                                    <a:pt x="0" y="31"/>
                                  </a:lnTo>
                                  <a:lnTo>
                                    <a:pt x="19" y="38"/>
                                  </a:lnTo>
                                  <a:lnTo>
                                    <a:pt x="38" y="45"/>
                                  </a:lnTo>
                                  <a:lnTo>
                                    <a:pt x="94" y="69"/>
                                  </a:lnTo>
                                  <a:lnTo>
                                    <a:pt x="147" y="97"/>
                                  </a:lnTo>
                                  <a:lnTo>
                                    <a:pt x="198" y="128"/>
                                  </a:lnTo>
                                  <a:lnTo>
                                    <a:pt x="215" y="139"/>
                                  </a:lnTo>
                                  <a:lnTo>
                                    <a:pt x="235" y="148"/>
                                  </a:lnTo>
                                  <a:lnTo>
                                    <a:pt x="283" y="114"/>
                                  </a:lnTo>
                                  <a:lnTo>
                                    <a:pt x="267" y="101"/>
                                  </a:lnTo>
                                  <a:lnTo>
                                    <a:pt x="218" y="66"/>
                                  </a:lnTo>
                                  <a:lnTo>
                                    <a:pt x="165" y="37"/>
                                  </a:lnTo>
                                  <a:lnTo>
                                    <a:pt x="109" y="14"/>
                                  </a:lnTo>
                                  <a:lnTo>
                                    <a:pt x="70" y="2"/>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62"/>
                        <wpg:cNvGrpSpPr>
                          <a:grpSpLocks/>
                        </wpg:cNvGrpSpPr>
                        <wpg:grpSpPr bwMode="auto">
                          <a:xfrm>
                            <a:off x="5056" y="2416"/>
                            <a:ext cx="283" cy="148"/>
                            <a:chOff x="5056" y="2416"/>
                            <a:chExt cx="283" cy="148"/>
                          </a:xfrm>
                        </wpg:grpSpPr>
                        <wps:wsp>
                          <wps:cNvPr id="164" name="Freeform 163"/>
                          <wps:cNvSpPr>
                            <a:spLocks/>
                          </wps:cNvSpPr>
                          <wps:spPr bwMode="auto">
                            <a:xfrm>
                              <a:off x="5056" y="2416"/>
                              <a:ext cx="283" cy="148"/>
                            </a:xfrm>
                            <a:custGeom>
                              <a:avLst/>
                              <a:gdLst>
                                <a:gd name="T0" fmla="+- 0 5056 5056"/>
                                <a:gd name="T1" fmla="*/ T0 w 283"/>
                                <a:gd name="T2" fmla="+- 0 2447 2416"/>
                                <a:gd name="T3" fmla="*/ 2447 h 148"/>
                                <a:gd name="T4" fmla="+- 0 5113 5056"/>
                                <a:gd name="T5" fmla="*/ T4 w 283"/>
                                <a:gd name="T6" fmla="+- 0 2469 2416"/>
                                <a:gd name="T7" fmla="*/ 2469 h 148"/>
                                <a:gd name="T8" fmla="+- 0 5168 5056"/>
                                <a:gd name="T9" fmla="*/ T8 w 283"/>
                                <a:gd name="T10" fmla="+- 0 2494 2416"/>
                                <a:gd name="T11" fmla="*/ 2494 h 148"/>
                                <a:gd name="T12" fmla="+- 0 5220 5056"/>
                                <a:gd name="T13" fmla="*/ T12 w 283"/>
                                <a:gd name="T14" fmla="+- 0 2523 2416"/>
                                <a:gd name="T15" fmla="*/ 2523 h 148"/>
                                <a:gd name="T16" fmla="+- 0 5271 5056"/>
                                <a:gd name="T17" fmla="*/ T16 w 283"/>
                                <a:gd name="T18" fmla="+- 0 2555 2416"/>
                                <a:gd name="T19" fmla="*/ 2555 h 148"/>
                                <a:gd name="T20" fmla="+- 0 5291 5056"/>
                                <a:gd name="T21" fmla="*/ T20 w 283"/>
                                <a:gd name="T22" fmla="+- 0 2564 2416"/>
                                <a:gd name="T23" fmla="*/ 2564 h 148"/>
                                <a:gd name="T24" fmla="+- 0 5339 5056"/>
                                <a:gd name="T25" fmla="*/ T24 w 283"/>
                                <a:gd name="T26" fmla="+- 0 2530 2416"/>
                                <a:gd name="T27" fmla="*/ 2530 h 148"/>
                                <a:gd name="T28" fmla="+- 0 5323 5056"/>
                                <a:gd name="T29" fmla="*/ T28 w 283"/>
                                <a:gd name="T30" fmla="+- 0 2517 2416"/>
                                <a:gd name="T31" fmla="*/ 2517 h 148"/>
                                <a:gd name="T32" fmla="+- 0 5274 5056"/>
                                <a:gd name="T33" fmla="*/ T32 w 283"/>
                                <a:gd name="T34" fmla="+- 0 2482 2416"/>
                                <a:gd name="T35" fmla="*/ 2482 h 148"/>
                                <a:gd name="T36" fmla="+- 0 5221 5056"/>
                                <a:gd name="T37" fmla="*/ T36 w 283"/>
                                <a:gd name="T38" fmla="+- 0 2453 2416"/>
                                <a:gd name="T39" fmla="*/ 2453 h 148"/>
                                <a:gd name="T40" fmla="+- 0 5165 5056"/>
                                <a:gd name="T41" fmla="*/ T40 w 283"/>
                                <a:gd name="T42" fmla="+- 0 2430 2416"/>
                                <a:gd name="T43" fmla="*/ 2430 h 148"/>
                                <a:gd name="T44" fmla="+- 0 5104 5056"/>
                                <a:gd name="T45" fmla="*/ T44 w 283"/>
                                <a:gd name="T46" fmla="+- 0 2416 2416"/>
                                <a:gd name="T47" fmla="*/ 2416 h 148"/>
                                <a:gd name="T48" fmla="+- 0 5084 5056"/>
                                <a:gd name="T49" fmla="*/ T48 w 283"/>
                                <a:gd name="T50" fmla="+- 0 2421 2416"/>
                                <a:gd name="T51" fmla="*/ 2421 h 148"/>
                                <a:gd name="T52" fmla="+- 0 5068 5056"/>
                                <a:gd name="T53" fmla="*/ T52 w 283"/>
                                <a:gd name="T54" fmla="+- 0 2431 2416"/>
                                <a:gd name="T55" fmla="*/ 2431 h 148"/>
                                <a:gd name="T56" fmla="+- 0 5057 5056"/>
                                <a:gd name="T57" fmla="*/ T56 w 283"/>
                                <a:gd name="T58" fmla="+- 0 2446 2416"/>
                                <a:gd name="T59" fmla="*/ 2446 h 148"/>
                                <a:gd name="T60" fmla="+- 0 5056 5056"/>
                                <a:gd name="T61" fmla="*/ T60 w 283"/>
                                <a:gd name="T62" fmla="+- 0 2447 2416"/>
                                <a:gd name="T63" fmla="*/ 24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7" y="53"/>
                                  </a:lnTo>
                                  <a:lnTo>
                                    <a:pt x="112" y="78"/>
                                  </a:lnTo>
                                  <a:lnTo>
                                    <a:pt x="164" y="107"/>
                                  </a:lnTo>
                                  <a:lnTo>
                                    <a:pt x="215" y="139"/>
                                  </a:lnTo>
                                  <a:lnTo>
                                    <a:pt x="235" y="148"/>
                                  </a:lnTo>
                                  <a:lnTo>
                                    <a:pt x="283" y="114"/>
                                  </a:lnTo>
                                  <a:lnTo>
                                    <a:pt x="267" y="101"/>
                                  </a:lnTo>
                                  <a:lnTo>
                                    <a:pt x="218" y="66"/>
                                  </a:lnTo>
                                  <a:lnTo>
                                    <a:pt x="165" y="37"/>
                                  </a:lnTo>
                                  <a:lnTo>
                                    <a:pt x="109" y="14"/>
                                  </a:lnTo>
                                  <a:lnTo>
                                    <a:pt x="48" y="0"/>
                                  </a:lnTo>
                                  <a:lnTo>
                                    <a:pt x="28" y="5"/>
                                  </a:lnTo>
                                  <a:lnTo>
                                    <a:pt x="12" y="15"/>
                                  </a:lnTo>
                                  <a:lnTo>
                                    <a:pt x="1" y="30"/>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90" y="2498"/>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6" name="Group 165"/>
                        <wpg:cNvGrpSpPr>
                          <a:grpSpLocks/>
                        </wpg:cNvGrpSpPr>
                        <wpg:grpSpPr bwMode="auto">
                          <a:xfrm>
                            <a:off x="5090" y="2498"/>
                            <a:ext cx="160" cy="212"/>
                            <a:chOff x="5090" y="2498"/>
                            <a:chExt cx="160" cy="212"/>
                          </a:xfrm>
                        </wpg:grpSpPr>
                        <wps:wsp>
                          <wps:cNvPr id="167" name="Freeform 166"/>
                          <wps:cNvSpPr>
                            <a:spLocks/>
                          </wps:cNvSpPr>
                          <wps:spPr bwMode="auto">
                            <a:xfrm>
                              <a:off x="5090" y="2498"/>
                              <a:ext cx="160" cy="212"/>
                            </a:xfrm>
                            <a:custGeom>
                              <a:avLst/>
                              <a:gdLst>
                                <a:gd name="T0" fmla="+- 0 5103 5090"/>
                                <a:gd name="T1" fmla="*/ T0 w 160"/>
                                <a:gd name="T2" fmla="+- 0 2621 2498"/>
                                <a:gd name="T3" fmla="*/ 2621 h 212"/>
                                <a:gd name="T4" fmla="+- 0 5250 5090"/>
                                <a:gd name="T5" fmla="*/ T4 w 160"/>
                                <a:gd name="T6" fmla="+- 0 2702 2498"/>
                                <a:gd name="T7" fmla="*/ 2702 h 212"/>
                                <a:gd name="T8" fmla="+- 0 5249 5090"/>
                                <a:gd name="T9" fmla="*/ T8 w 160"/>
                                <a:gd name="T10" fmla="+- 0 2710 2498"/>
                                <a:gd name="T11" fmla="*/ 2710 h 212"/>
                                <a:gd name="T12" fmla="+- 0 5249 5090"/>
                                <a:gd name="T13" fmla="*/ T12 w 160"/>
                                <a:gd name="T14" fmla="+- 0 2588 2498"/>
                                <a:gd name="T15" fmla="*/ 2588 h 212"/>
                                <a:gd name="T16" fmla="+- 0 5090 5090"/>
                                <a:gd name="T17" fmla="*/ T16 w 160"/>
                                <a:gd name="T18" fmla="+- 0 2498 2498"/>
                                <a:gd name="T19" fmla="*/ 2498 h 212"/>
                                <a:gd name="T20" fmla="+- 0 5103 5090"/>
                                <a:gd name="T21" fmla="*/ T20 w 160"/>
                                <a:gd name="T22" fmla="+- 0 2506 2498"/>
                                <a:gd name="T23" fmla="*/ 2506 h 212"/>
                                <a:gd name="T24" fmla="+- 0 5103 5090"/>
                                <a:gd name="T25" fmla="*/ T24 w 160"/>
                                <a:gd name="T26" fmla="+- 0 2621 2498"/>
                                <a:gd name="T27" fmla="*/ 2621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3" y="123"/>
                                  </a:moveTo>
                                  <a:lnTo>
                                    <a:pt x="160" y="204"/>
                                  </a:lnTo>
                                  <a:lnTo>
                                    <a:pt x="159" y="212"/>
                                  </a:lnTo>
                                  <a:lnTo>
                                    <a:pt x="159" y="90"/>
                                  </a:lnTo>
                                  <a:lnTo>
                                    <a:pt x="0" y="0"/>
                                  </a:lnTo>
                                  <a:lnTo>
                                    <a:pt x="13" y="8"/>
                                  </a:lnTo>
                                  <a:lnTo>
                                    <a:pt x="13"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67"/>
                        <wpg:cNvGrpSpPr>
                          <a:grpSpLocks/>
                        </wpg:cNvGrpSpPr>
                        <wpg:grpSpPr bwMode="auto">
                          <a:xfrm>
                            <a:off x="5092" y="2512"/>
                            <a:ext cx="148" cy="194"/>
                            <a:chOff x="5092" y="2512"/>
                            <a:chExt cx="148" cy="194"/>
                          </a:xfrm>
                        </wpg:grpSpPr>
                        <wps:wsp>
                          <wps:cNvPr id="169" name="Freeform 168"/>
                          <wps:cNvSpPr>
                            <a:spLocks/>
                          </wps:cNvSpPr>
                          <wps:spPr bwMode="auto">
                            <a:xfrm>
                              <a:off x="5092" y="2512"/>
                              <a:ext cx="148" cy="194"/>
                            </a:xfrm>
                            <a:custGeom>
                              <a:avLst/>
                              <a:gdLst>
                                <a:gd name="T0" fmla="+- 0 5240 5092"/>
                                <a:gd name="T1" fmla="*/ T0 w 148"/>
                                <a:gd name="T2" fmla="+- 0 2705 2512"/>
                                <a:gd name="T3" fmla="*/ 2705 h 194"/>
                                <a:gd name="T4" fmla="+- 0 5092 5092"/>
                                <a:gd name="T5" fmla="*/ T4 w 148"/>
                                <a:gd name="T6" fmla="+- 0 2625 2512"/>
                                <a:gd name="T7" fmla="*/ 2625 h 194"/>
                                <a:gd name="T8" fmla="+- 0 5092 5092"/>
                                <a:gd name="T9" fmla="*/ T8 w 148"/>
                                <a:gd name="T10" fmla="+- 0 2512 2512"/>
                                <a:gd name="T11" fmla="*/ 2512 h 194"/>
                              </a:gdLst>
                              <a:ahLst/>
                              <a:cxnLst>
                                <a:cxn ang="0">
                                  <a:pos x="T1" y="T3"/>
                                </a:cxn>
                                <a:cxn ang="0">
                                  <a:pos x="T5" y="T7"/>
                                </a:cxn>
                                <a:cxn ang="0">
                                  <a:pos x="T9" y="T11"/>
                                </a:cxn>
                              </a:cxnLst>
                              <a:rect l="0" t="0" r="r" b="b"/>
                              <a:pathLst>
                                <a:path w="148" h="194">
                                  <a:moveTo>
                                    <a:pt x="148" y="193"/>
                                  </a:moveTo>
                                  <a:lnTo>
                                    <a:pt x="0" y="113"/>
                                  </a:lnTo>
                                  <a:lnTo>
                                    <a:pt x="0"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54" y="2508"/>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1" name="Group 170"/>
                        <wpg:cNvGrpSpPr>
                          <a:grpSpLocks/>
                        </wpg:cNvGrpSpPr>
                        <wpg:grpSpPr bwMode="auto">
                          <a:xfrm>
                            <a:off x="5154" y="2508"/>
                            <a:ext cx="38" cy="28"/>
                            <a:chOff x="5154" y="2508"/>
                            <a:chExt cx="38" cy="28"/>
                          </a:xfrm>
                        </wpg:grpSpPr>
                        <wps:wsp>
                          <wps:cNvPr id="172" name="Freeform 171"/>
                          <wps:cNvSpPr>
                            <a:spLocks/>
                          </wps:cNvSpPr>
                          <wps:spPr bwMode="auto">
                            <a:xfrm>
                              <a:off x="5154" y="2508"/>
                              <a:ext cx="38" cy="28"/>
                            </a:xfrm>
                            <a:custGeom>
                              <a:avLst/>
                              <a:gdLst>
                                <a:gd name="T0" fmla="+- 0 5177 5154"/>
                                <a:gd name="T1" fmla="*/ T0 w 38"/>
                                <a:gd name="T2" fmla="+- 0 2514 2508"/>
                                <a:gd name="T3" fmla="*/ 2514 h 28"/>
                                <a:gd name="T4" fmla="+- 0 5168 5154"/>
                                <a:gd name="T5" fmla="*/ T4 w 38"/>
                                <a:gd name="T6" fmla="+- 0 2509 2508"/>
                                <a:gd name="T7" fmla="*/ 2509 h 28"/>
                                <a:gd name="T8" fmla="+- 0 5158 5154"/>
                                <a:gd name="T9" fmla="*/ T8 w 38"/>
                                <a:gd name="T10" fmla="+- 0 2508 2508"/>
                                <a:gd name="T11" fmla="*/ 2508 h 28"/>
                                <a:gd name="T12" fmla="+- 0 5156 5154"/>
                                <a:gd name="T13" fmla="*/ T12 w 38"/>
                                <a:gd name="T14" fmla="+- 0 2512 2508"/>
                                <a:gd name="T15" fmla="*/ 2512 h 28"/>
                                <a:gd name="T16" fmla="+- 0 5154 5154"/>
                                <a:gd name="T17" fmla="*/ T16 w 38"/>
                                <a:gd name="T18" fmla="+- 0 2516 2508"/>
                                <a:gd name="T19" fmla="*/ 2516 h 28"/>
                                <a:gd name="T20" fmla="+- 0 5160 5154"/>
                                <a:gd name="T21" fmla="*/ T20 w 38"/>
                                <a:gd name="T22" fmla="+- 0 2523 2508"/>
                                <a:gd name="T23" fmla="*/ 2523 h 28"/>
                                <a:gd name="T24" fmla="+- 0 5169 5154"/>
                                <a:gd name="T25" fmla="*/ T24 w 38"/>
                                <a:gd name="T26" fmla="+- 0 2529 2508"/>
                                <a:gd name="T27" fmla="*/ 2529 h 28"/>
                                <a:gd name="T28" fmla="+- 0 5178 5154"/>
                                <a:gd name="T29" fmla="*/ T28 w 38"/>
                                <a:gd name="T30" fmla="+- 0 2534 2508"/>
                                <a:gd name="T31" fmla="*/ 2534 h 28"/>
                                <a:gd name="T32" fmla="+- 0 5187 5154"/>
                                <a:gd name="T33" fmla="*/ T32 w 38"/>
                                <a:gd name="T34" fmla="+- 0 2535 2508"/>
                                <a:gd name="T35" fmla="*/ 2535 h 28"/>
                                <a:gd name="T36" fmla="+- 0 5189 5154"/>
                                <a:gd name="T37" fmla="*/ T36 w 38"/>
                                <a:gd name="T38" fmla="+- 0 2531 2508"/>
                                <a:gd name="T39" fmla="*/ 2531 h 28"/>
                                <a:gd name="T40" fmla="+- 0 5192 5154"/>
                                <a:gd name="T41" fmla="*/ T40 w 38"/>
                                <a:gd name="T42" fmla="+- 0 2527 2508"/>
                                <a:gd name="T43" fmla="*/ 2527 h 28"/>
                                <a:gd name="T44" fmla="+- 0 5186 5154"/>
                                <a:gd name="T45" fmla="*/ T44 w 38"/>
                                <a:gd name="T46" fmla="+- 0 2520 2508"/>
                                <a:gd name="T47" fmla="*/ 2520 h 28"/>
                                <a:gd name="T48" fmla="+- 0 5177 5154"/>
                                <a:gd name="T49" fmla="*/ T48 w 38"/>
                                <a:gd name="T50" fmla="+- 0 2514 2508"/>
                                <a:gd name="T51" fmla="*/ 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4" y="0"/>
                                  </a:lnTo>
                                  <a:lnTo>
                                    <a:pt x="2" y="4"/>
                                  </a:lnTo>
                                  <a:lnTo>
                                    <a:pt x="0" y="8"/>
                                  </a:lnTo>
                                  <a:lnTo>
                                    <a:pt x="6" y="15"/>
                                  </a:lnTo>
                                  <a:lnTo>
                                    <a:pt x="15" y="21"/>
                                  </a:lnTo>
                                  <a:lnTo>
                                    <a:pt x="24" y="26"/>
                                  </a:lnTo>
                                  <a:lnTo>
                                    <a:pt x="33" y="27"/>
                                  </a:lnTo>
                                  <a:lnTo>
                                    <a:pt x="35" y="23"/>
                                  </a:lnTo>
                                  <a:lnTo>
                                    <a:pt x="38" y="19"/>
                                  </a:lnTo>
                                  <a:lnTo>
                                    <a:pt x="32" y="12"/>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54" y="2867"/>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4" name="Group 173"/>
                        <wpg:cNvGrpSpPr>
                          <a:grpSpLocks/>
                        </wpg:cNvGrpSpPr>
                        <wpg:grpSpPr bwMode="auto">
                          <a:xfrm>
                            <a:off x="5154" y="2867"/>
                            <a:ext cx="38" cy="28"/>
                            <a:chOff x="5154" y="2867"/>
                            <a:chExt cx="38" cy="28"/>
                          </a:xfrm>
                        </wpg:grpSpPr>
                        <wps:wsp>
                          <wps:cNvPr id="175" name="Freeform 174"/>
                          <wps:cNvSpPr>
                            <a:spLocks/>
                          </wps:cNvSpPr>
                          <wps:spPr bwMode="auto">
                            <a:xfrm>
                              <a:off x="5154" y="2867"/>
                              <a:ext cx="38" cy="28"/>
                            </a:xfrm>
                            <a:custGeom>
                              <a:avLst/>
                              <a:gdLst>
                                <a:gd name="T0" fmla="+- 0 5177 5154"/>
                                <a:gd name="T1" fmla="*/ T0 w 38"/>
                                <a:gd name="T2" fmla="+- 0 2873 2867"/>
                                <a:gd name="T3" fmla="*/ 2873 h 28"/>
                                <a:gd name="T4" fmla="+- 0 5168 5154"/>
                                <a:gd name="T5" fmla="*/ T4 w 38"/>
                                <a:gd name="T6" fmla="+- 0 2868 2867"/>
                                <a:gd name="T7" fmla="*/ 2868 h 28"/>
                                <a:gd name="T8" fmla="+- 0 5158 5154"/>
                                <a:gd name="T9" fmla="*/ T8 w 38"/>
                                <a:gd name="T10" fmla="+- 0 2867 2867"/>
                                <a:gd name="T11" fmla="*/ 2867 h 28"/>
                                <a:gd name="T12" fmla="+- 0 5156 5154"/>
                                <a:gd name="T13" fmla="*/ T12 w 38"/>
                                <a:gd name="T14" fmla="+- 0 2871 2867"/>
                                <a:gd name="T15" fmla="*/ 2871 h 28"/>
                                <a:gd name="T16" fmla="+- 0 5154 5154"/>
                                <a:gd name="T17" fmla="*/ T16 w 38"/>
                                <a:gd name="T18" fmla="+- 0 2875 2867"/>
                                <a:gd name="T19" fmla="*/ 2875 h 28"/>
                                <a:gd name="T20" fmla="+- 0 5160 5154"/>
                                <a:gd name="T21" fmla="*/ T20 w 38"/>
                                <a:gd name="T22" fmla="+- 0 2882 2867"/>
                                <a:gd name="T23" fmla="*/ 2882 h 28"/>
                                <a:gd name="T24" fmla="+- 0 5169 5154"/>
                                <a:gd name="T25" fmla="*/ T24 w 38"/>
                                <a:gd name="T26" fmla="+- 0 2888 2867"/>
                                <a:gd name="T27" fmla="*/ 2888 h 28"/>
                                <a:gd name="T28" fmla="+- 0 5178 5154"/>
                                <a:gd name="T29" fmla="*/ T28 w 38"/>
                                <a:gd name="T30" fmla="+- 0 2893 2867"/>
                                <a:gd name="T31" fmla="*/ 2893 h 28"/>
                                <a:gd name="T32" fmla="+- 0 5187 5154"/>
                                <a:gd name="T33" fmla="*/ T32 w 38"/>
                                <a:gd name="T34" fmla="+- 0 2894 2867"/>
                                <a:gd name="T35" fmla="*/ 2894 h 28"/>
                                <a:gd name="T36" fmla="+- 0 5189 5154"/>
                                <a:gd name="T37" fmla="*/ T36 w 38"/>
                                <a:gd name="T38" fmla="+- 0 2890 2867"/>
                                <a:gd name="T39" fmla="*/ 2890 h 28"/>
                                <a:gd name="T40" fmla="+- 0 5192 5154"/>
                                <a:gd name="T41" fmla="*/ T40 w 38"/>
                                <a:gd name="T42" fmla="+- 0 2886 2867"/>
                                <a:gd name="T43" fmla="*/ 2886 h 28"/>
                                <a:gd name="T44" fmla="+- 0 5186 5154"/>
                                <a:gd name="T45" fmla="*/ T44 w 38"/>
                                <a:gd name="T46" fmla="+- 0 2879 2867"/>
                                <a:gd name="T47" fmla="*/ 2879 h 28"/>
                                <a:gd name="T48" fmla="+- 0 5177 5154"/>
                                <a:gd name="T49" fmla="*/ T48 w 38"/>
                                <a:gd name="T50" fmla="+- 0 2873 2867"/>
                                <a:gd name="T51" fmla="*/ 287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4" y="0"/>
                                  </a:lnTo>
                                  <a:lnTo>
                                    <a:pt x="2" y="4"/>
                                  </a:lnTo>
                                  <a:lnTo>
                                    <a:pt x="0" y="8"/>
                                  </a:lnTo>
                                  <a:lnTo>
                                    <a:pt x="6" y="15"/>
                                  </a:lnTo>
                                  <a:lnTo>
                                    <a:pt x="15" y="21"/>
                                  </a:lnTo>
                                  <a:lnTo>
                                    <a:pt x="24" y="26"/>
                                  </a:lnTo>
                                  <a:lnTo>
                                    <a:pt x="33" y="27"/>
                                  </a:lnTo>
                                  <a:lnTo>
                                    <a:pt x="35" y="23"/>
                                  </a:lnTo>
                                  <a:lnTo>
                                    <a:pt x="38" y="19"/>
                                  </a:lnTo>
                                  <a:lnTo>
                                    <a:pt x="32" y="12"/>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98" y="2311"/>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95" y="2323"/>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8" name="Group 177"/>
                        <wpg:cNvGrpSpPr>
                          <a:grpSpLocks/>
                        </wpg:cNvGrpSpPr>
                        <wpg:grpSpPr bwMode="auto">
                          <a:xfrm>
                            <a:off x="5095" y="2323"/>
                            <a:ext cx="45" cy="132"/>
                            <a:chOff x="5095" y="2323"/>
                            <a:chExt cx="45" cy="132"/>
                          </a:xfrm>
                        </wpg:grpSpPr>
                        <wps:wsp>
                          <wps:cNvPr id="179" name="Freeform 178"/>
                          <wps:cNvSpPr>
                            <a:spLocks/>
                          </wps:cNvSpPr>
                          <wps:spPr bwMode="auto">
                            <a:xfrm>
                              <a:off x="5095" y="2323"/>
                              <a:ext cx="45" cy="132"/>
                            </a:xfrm>
                            <a:custGeom>
                              <a:avLst/>
                              <a:gdLst>
                                <a:gd name="T0" fmla="+- 0 5095 5095"/>
                                <a:gd name="T1" fmla="*/ T0 w 45"/>
                                <a:gd name="T2" fmla="+- 0 2444 2323"/>
                                <a:gd name="T3" fmla="*/ 2444 h 132"/>
                                <a:gd name="T4" fmla="+- 0 5110 5095"/>
                                <a:gd name="T5" fmla="*/ T4 w 45"/>
                                <a:gd name="T6" fmla="+- 0 2455 2323"/>
                                <a:gd name="T7" fmla="*/ 2455 h 132"/>
                                <a:gd name="T8" fmla="+- 0 5129 5095"/>
                                <a:gd name="T9" fmla="*/ T8 w 45"/>
                                <a:gd name="T10" fmla="+- 0 2453 2323"/>
                                <a:gd name="T11" fmla="*/ 2453 h 132"/>
                                <a:gd name="T12" fmla="+- 0 5135 5095"/>
                                <a:gd name="T13" fmla="*/ T12 w 45"/>
                                <a:gd name="T14" fmla="+- 0 2449 2323"/>
                                <a:gd name="T15" fmla="*/ 2449 h 132"/>
                                <a:gd name="T16" fmla="+- 0 5137 5095"/>
                                <a:gd name="T17" fmla="*/ T16 w 45"/>
                                <a:gd name="T18" fmla="+- 0 2447 2323"/>
                                <a:gd name="T19" fmla="*/ 2447 h 132"/>
                                <a:gd name="T20" fmla="+- 0 5139 5095"/>
                                <a:gd name="T21" fmla="*/ T20 w 45"/>
                                <a:gd name="T22" fmla="+- 0 2444 2323"/>
                                <a:gd name="T23" fmla="*/ 2444 h 132"/>
                                <a:gd name="T24" fmla="+- 0 5139 5095"/>
                                <a:gd name="T25" fmla="*/ T24 w 45"/>
                                <a:gd name="T26" fmla="+- 0 2323 2323"/>
                                <a:gd name="T27" fmla="*/ 2323 h 132"/>
                                <a:gd name="T28" fmla="+- 0 5124 5095"/>
                                <a:gd name="T29" fmla="*/ T28 w 45"/>
                                <a:gd name="T30" fmla="+- 0 2334 2323"/>
                                <a:gd name="T31" fmla="*/ 2334 h 132"/>
                                <a:gd name="T32" fmla="+- 0 5105 5095"/>
                                <a:gd name="T33" fmla="*/ T32 w 45"/>
                                <a:gd name="T34" fmla="+- 0 2332 2323"/>
                                <a:gd name="T35" fmla="*/ 2332 h 132"/>
                                <a:gd name="T36" fmla="+- 0 5100 5095"/>
                                <a:gd name="T37" fmla="*/ T36 w 45"/>
                                <a:gd name="T38" fmla="+- 0 2329 2323"/>
                                <a:gd name="T39" fmla="*/ 2329 h 132"/>
                                <a:gd name="T40" fmla="+- 0 5097 5095"/>
                                <a:gd name="T41" fmla="*/ T40 w 45"/>
                                <a:gd name="T42" fmla="+- 0 2326 2323"/>
                                <a:gd name="T43" fmla="*/ 2326 h 132"/>
                                <a:gd name="T44" fmla="+- 0 5095 5095"/>
                                <a:gd name="T45" fmla="*/ T44 w 45"/>
                                <a:gd name="T46" fmla="+- 0 2323 2323"/>
                                <a:gd name="T47" fmla="*/ 2323 h 132"/>
                                <a:gd name="T48" fmla="+- 0 5095 5095"/>
                                <a:gd name="T49" fmla="*/ T48 w 45"/>
                                <a:gd name="T50" fmla="+- 0 2444 2323"/>
                                <a:gd name="T51" fmla="*/ 244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5" y="132"/>
                                  </a:lnTo>
                                  <a:lnTo>
                                    <a:pt x="34" y="130"/>
                                  </a:lnTo>
                                  <a:lnTo>
                                    <a:pt x="40" y="126"/>
                                  </a:lnTo>
                                  <a:lnTo>
                                    <a:pt x="42" y="124"/>
                                  </a:lnTo>
                                  <a:lnTo>
                                    <a:pt x="44" y="121"/>
                                  </a:lnTo>
                                  <a:lnTo>
                                    <a:pt x="44" y="0"/>
                                  </a:lnTo>
                                  <a:lnTo>
                                    <a:pt x="29" y="11"/>
                                  </a:lnTo>
                                  <a:lnTo>
                                    <a:pt x="10"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79"/>
                        <wpg:cNvGrpSpPr>
                          <a:grpSpLocks/>
                        </wpg:cNvGrpSpPr>
                        <wpg:grpSpPr bwMode="auto">
                          <a:xfrm>
                            <a:off x="5052" y="2312"/>
                            <a:ext cx="296" cy="644"/>
                            <a:chOff x="5052" y="2312"/>
                            <a:chExt cx="296" cy="644"/>
                          </a:xfrm>
                        </wpg:grpSpPr>
                        <wps:wsp>
                          <wps:cNvPr id="181" name="Freeform 180"/>
                          <wps:cNvSpPr>
                            <a:spLocks/>
                          </wps:cNvSpPr>
                          <wps:spPr bwMode="auto">
                            <a:xfrm>
                              <a:off x="5052" y="2312"/>
                              <a:ext cx="296" cy="644"/>
                            </a:xfrm>
                            <a:custGeom>
                              <a:avLst/>
                              <a:gdLst>
                                <a:gd name="T0" fmla="+- 0 5078 5052"/>
                                <a:gd name="T1" fmla="*/ T0 w 296"/>
                                <a:gd name="T2" fmla="+- 0 2856 2312"/>
                                <a:gd name="T3" fmla="*/ 2856 h 644"/>
                                <a:gd name="T4" fmla="+- 0 5137 5052"/>
                                <a:gd name="T5" fmla="*/ T4 w 296"/>
                                <a:gd name="T6" fmla="+- 0 2906 2312"/>
                                <a:gd name="T7" fmla="*/ 2906 h 644"/>
                                <a:gd name="T8" fmla="+- 0 5190 5052"/>
                                <a:gd name="T9" fmla="*/ T8 w 296"/>
                                <a:gd name="T10" fmla="+- 0 2934 2312"/>
                                <a:gd name="T11" fmla="*/ 2934 h 644"/>
                                <a:gd name="T12" fmla="+- 0 5252 5052"/>
                                <a:gd name="T13" fmla="*/ T12 w 296"/>
                                <a:gd name="T14" fmla="+- 0 2955 2312"/>
                                <a:gd name="T15" fmla="*/ 2955 h 644"/>
                                <a:gd name="T16" fmla="+- 0 5271 5052"/>
                                <a:gd name="T17" fmla="*/ T16 w 296"/>
                                <a:gd name="T18" fmla="+- 0 2954 2312"/>
                                <a:gd name="T19" fmla="*/ 2954 h 644"/>
                                <a:gd name="T20" fmla="+- 0 5319 5052"/>
                                <a:gd name="T21" fmla="*/ T20 w 296"/>
                                <a:gd name="T22" fmla="+- 0 2908 2312"/>
                                <a:gd name="T23" fmla="*/ 2908 h 644"/>
                                <a:gd name="T24" fmla="+- 0 5330 5052"/>
                                <a:gd name="T25" fmla="*/ T24 w 296"/>
                                <a:gd name="T26" fmla="+- 0 2846 2312"/>
                                <a:gd name="T27" fmla="*/ 2846 h 644"/>
                                <a:gd name="T28" fmla="+- 0 5338 5052"/>
                                <a:gd name="T29" fmla="*/ T28 w 296"/>
                                <a:gd name="T30" fmla="+- 0 2786 2312"/>
                                <a:gd name="T31" fmla="*/ 2786 h 644"/>
                                <a:gd name="T32" fmla="+- 0 5345 5052"/>
                                <a:gd name="T33" fmla="*/ T32 w 296"/>
                                <a:gd name="T34" fmla="+- 0 2706 2312"/>
                                <a:gd name="T35" fmla="*/ 2706 h 644"/>
                                <a:gd name="T36" fmla="+- 0 5347 5052"/>
                                <a:gd name="T37" fmla="*/ T36 w 296"/>
                                <a:gd name="T38" fmla="+- 0 2628 2312"/>
                                <a:gd name="T39" fmla="*/ 2628 h 644"/>
                                <a:gd name="T40" fmla="+- 0 5346 5052"/>
                                <a:gd name="T41" fmla="*/ T40 w 296"/>
                                <a:gd name="T42" fmla="+- 0 2608 2312"/>
                                <a:gd name="T43" fmla="*/ 2608 h 644"/>
                                <a:gd name="T44" fmla="+- 0 5343 5052"/>
                                <a:gd name="T45" fmla="*/ T44 w 296"/>
                                <a:gd name="T46" fmla="+- 0 2531 2312"/>
                                <a:gd name="T47" fmla="*/ 2531 h 644"/>
                                <a:gd name="T48" fmla="+- 0 5296 5052"/>
                                <a:gd name="T49" fmla="*/ T48 w 296"/>
                                <a:gd name="T50" fmla="+- 0 2494 2312"/>
                                <a:gd name="T51" fmla="*/ 2494 h 644"/>
                                <a:gd name="T52" fmla="+- 0 5244 5052"/>
                                <a:gd name="T53" fmla="*/ T52 w 296"/>
                                <a:gd name="T54" fmla="+- 0 2463 2312"/>
                                <a:gd name="T55" fmla="*/ 2463 h 644"/>
                                <a:gd name="T56" fmla="+- 0 5189 5052"/>
                                <a:gd name="T57" fmla="*/ T56 w 296"/>
                                <a:gd name="T58" fmla="+- 0 2438 2312"/>
                                <a:gd name="T59" fmla="*/ 2438 h 644"/>
                                <a:gd name="T60" fmla="+- 0 5151 5052"/>
                                <a:gd name="T61" fmla="*/ T60 w 296"/>
                                <a:gd name="T62" fmla="+- 0 2425 2312"/>
                                <a:gd name="T63" fmla="*/ 2425 h 644"/>
                                <a:gd name="T64" fmla="+- 0 5148 5052"/>
                                <a:gd name="T65" fmla="*/ T64 w 296"/>
                                <a:gd name="T66" fmla="+- 0 2404 2312"/>
                                <a:gd name="T67" fmla="*/ 2404 h 644"/>
                                <a:gd name="T68" fmla="+- 0 5146 5052"/>
                                <a:gd name="T69" fmla="*/ T68 w 296"/>
                                <a:gd name="T70" fmla="+- 0 2384 2312"/>
                                <a:gd name="T71" fmla="*/ 2384 h 644"/>
                                <a:gd name="T72" fmla="+- 0 5145 5052"/>
                                <a:gd name="T73" fmla="*/ T72 w 296"/>
                                <a:gd name="T74" fmla="+- 0 2364 2312"/>
                                <a:gd name="T75" fmla="*/ 2364 h 644"/>
                                <a:gd name="T76" fmla="+- 0 5144 5052"/>
                                <a:gd name="T77" fmla="*/ T76 w 296"/>
                                <a:gd name="T78" fmla="+- 0 2345 2312"/>
                                <a:gd name="T79" fmla="*/ 2345 h 644"/>
                                <a:gd name="T80" fmla="+- 0 5137 5052"/>
                                <a:gd name="T81" fmla="*/ T80 w 296"/>
                                <a:gd name="T82" fmla="+- 0 2322 2312"/>
                                <a:gd name="T83" fmla="*/ 2322 h 644"/>
                                <a:gd name="T84" fmla="+- 0 5121 5052"/>
                                <a:gd name="T85" fmla="*/ T84 w 296"/>
                                <a:gd name="T86" fmla="+- 0 2312 2312"/>
                                <a:gd name="T87" fmla="*/ 2312 h 644"/>
                                <a:gd name="T88" fmla="+- 0 5101 5052"/>
                                <a:gd name="T89" fmla="*/ T88 w 296"/>
                                <a:gd name="T90" fmla="+- 0 2313 2312"/>
                                <a:gd name="T91" fmla="*/ 2313 h 644"/>
                                <a:gd name="T92" fmla="+- 0 5091 5052"/>
                                <a:gd name="T93" fmla="*/ T92 w 296"/>
                                <a:gd name="T94" fmla="+- 0 2321 2312"/>
                                <a:gd name="T95" fmla="*/ 2321 h 644"/>
                                <a:gd name="T96" fmla="+- 0 5088 5052"/>
                                <a:gd name="T97" fmla="*/ T96 w 296"/>
                                <a:gd name="T98" fmla="+- 0 2331 2312"/>
                                <a:gd name="T99" fmla="*/ 2331 h 644"/>
                                <a:gd name="T100" fmla="+- 0 5088 5052"/>
                                <a:gd name="T101" fmla="*/ T100 w 296"/>
                                <a:gd name="T102" fmla="+- 0 2351 2312"/>
                                <a:gd name="T103" fmla="*/ 2351 h 644"/>
                                <a:gd name="T104" fmla="+- 0 5087 5052"/>
                                <a:gd name="T105" fmla="*/ T104 w 296"/>
                                <a:gd name="T106" fmla="+- 0 2371 2312"/>
                                <a:gd name="T107" fmla="*/ 2371 h 644"/>
                                <a:gd name="T108" fmla="+- 0 5087 5052"/>
                                <a:gd name="T109" fmla="*/ T108 w 296"/>
                                <a:gd name="T110" fmla="+- 0 2391 2312"/>
                                <a:gd name="T111" fmla="*/ 2391 h 644"/>
                                <a:gd name="T112" fmla="+- 0 5087 5052"/>
                                <a:gd name="T113" fmla="*/ T112 w 296"/>
                                <a:gd name="T114" fmla="+- 0 2411 2312"/>
                                <a:gd name="T115" fmla="*/ 2411 h 644"/>
                                <a:gd name="T116" fmla="+- 0 5071 5052"/>
                                <a:gd name="T117" fmla="*/ T116 w 296"/>
                                <a:gd name="T118" fmla="+- 0 2426 2312"/>
                                <a:gd name="T119" fmla="*/ 2426 h 644"/>
                                <a:gd name="T120" fmla="+- 0 5054 5052"/>
                                <a:gd name="T121" fmla="*/ T120 w 296"/>
                                <a:gd name="T122" fmla="+- 0 2505 2312"/>
                                <a:gd name="T123" fmla="*/ 2505 h 644"/>
                                <a:gd name="T124" fmla="+- 0 5052 5052"/>
                                <a:gd name="T125" fmla="*/ T124 w 296"/>
                                <a:gd name="T126" fmla="+- 0 2568 2312"/>
                                <a:gd name="T127" fmla="*/ 2568 h 644"/>
                                <a:gd name="T128" fmla="+- 0 5052 5052"/>
                                <a:gd name="T129" fmla="*/ T128 w 296"/>
                                <a:gd name="T130" fmla="+- 0 2589 2312"/>
                                <a:gd name="T131" fmla="*/ 2589 h 644"/>
                                <a:gd name="T132" fmla="+- 0 5052 5052"/>
                                <a:gd name="T133" fmla="*/ T132 w 296"/>
                                <a:gd name="T134" fmla="+- 0 2610 2312"/>
                                <a:gd name="T135" fmla="*/ 2610 h 644"/>
                                <a:gd name="T136" fmla="+- 0 5054 5052"/>
                                <a:gd name="T137" fmla="*/ T136 w 296"/>
                                <a:gd name="T138" fmla="+- 0 2672 2312"/>
                                <a:gd name="T139" fmla="*/ 2672 h 644"/>
                                <a:gd name="T140" fmla="+- 0 5059 5052"/>
                                <a:gd name="T141" fmla="*/ T140 w 296"/>
                                <a:gd name="T142" fmla="+- 0 2734 2312"/>
                                <a:gd name="T143" fmla="*/ 2734 h 644"/>
                                <a:gd name="T144" fmla="+- 0 5067 5052"/>
                                <a:gd name="T145" fmla="*/ T144 w 296"/>
                                <a:gd name="T146" fmla="+- 0 2795 2312"/>
                                <a:gd name="T147" fmla="*/ 2795 h 644"/>
                                <a:gd name="T148" fmla="+- 0 5074 5052"/>
                                <a:gd name="T149" fmla="*/ T148 w 296"/>
                                <a:gd name="T150" fmla="+- 0 2836 2312"/>
                                <a:gd name="T151" fmla="*/ 2836 h 644"/>
                                <a:gd name="T152" fmla="+- 0 5078 5052"/>
                                <a:gd name="T153" fmla="*/ T152 w 296"/>
                                <a:gd name="T154" fmla="+- 0 2856 2312"/>
                                <a:gd name="T155" fmla="*/ 285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 h="644">
                                  <a:moveTo>
                                    <a:pt x="26" y="544"/>
                                  </a:moveTo>
                                  <a:lnTo>
                                    <a:pt x="85" y="594"/>
                                  </a:lnTo>
                                  <a:lnTo>
                                    <a:pt x="138" y="622"/>
                                  </a:lnTo>
                                  <a:lnTo>
                                    <a:pt x="200" y="643"/>
                                  </a:lnTo>
                                  <a:lnTo>
                                    <a:pt x="219" y="642"/>
                                  </a:lnTo>
                                  <a:lnTo>
                                    <a:pt x="267" y="596"/>
                                  </a:lnTo>
                                  <a:lnTo>
                                    <a:pt x="278" y="534"/>
                                  </a:lnTo>
                                  <a:lnTo>
                                    <a:pt x="286" y="474"/>
                                  </a:lnTo>
                                  <a:lnTo>
                                    <a:pt x="293" y="394"/>
                                  </a:lnTo>
                                  <a:lnTo>
                                    <a:pt x="295" y="316"/>
                                  </a:lnTo>
                                  <a:lnTo>
                                    <a:pt x="294" y="296"/>
                                  </a:lnTo>
                                  <a:lnTo>
                                    <a:pt x="291" y="219"/>
                                  </a:lnTo>
                                  <a:lnTo>
                                    <a:pt x="244" y="182"/>
                                  </a:lnTo>
                                  <a:lnTo>
                                    <a:pt x="192" y="151"/>
                                  </a:lnTo>
                                  <a:lnTo>
                                    <a:pt x="137" y="126"/>
                                  </a:lnTo>
                                  <a:lnTo>
                                    <a:pt x="99" y="113"/>
                                  </a:lnTo>
                                  <a:lnTo>
                                    <a:pt x="96" y="92"/>
                                  </a:lnTo>
                                  <a:lnTo>
                                    <a:pt x="94" y="72"/>
                                  </a:lnTo>
                                  <a:lnTo>
                                    <a:pt x="93" y="52"/>
                                  </a:lnTo>
                                  <a:lnTo>
                                    <a:pt x="92" y="33"/>
                                  </a:lnTo>
                                  <a:lnTo>
                                    <a:pt x="85" y="10"/>
                                  </a:lnTo>
                                  <a:lnTo>
                                    <a:pt x="69" y="0"/>
                                  </a:lnTo>
                                  <a:lnTo>
                                    <a:pt x="49" y="1"/>
                                  </a:lnTo>
                                  <a:lnTo>
                                    <a:pt x="39" y="9"/>
                                  </a:lnTo>
                                  <a:lnTo>
                                    <a:pt x="36" y="19"/>
                                  </a:lnTo>
                                  <a:lnTo>
                                    <a:pt x="36" y="39"/>
                                  </a:lnTo>
                                  <a:lnTo>
                                    <a:pt x="35" y="59"/>
                                  </a:lnTo>
                                  <a:lnTo>
                                    <a:pt x="35" y="79"/>
                                  </a:lnTo>
                                  <a:lnTo>
                                    <a:pt x="35" y="99"/>
                                  </a:lnTo>
                                  <a:lnTo>
                                    <a:pt x="19" y="114"/>
                                  </a:lnTo>
                                  <a:lnTo>
                                    <a:pt x="2" y="193"/>
                                  </a:lnTo>
                                  <a:lnTo>
                                    <a:pt x="0" y="256"/>
                                  </a:lnTo>
                                  <a:lnTo>
                                    <a:pt x="0" y="277"/>
                                  </a:lnTo>
                                  <a:lnTo>
                                    <a:pt x="0" y="298"/>
                                  </a:lnTo>
                                  <a:lnTo>
                                    <a:pt x="2" y="360"/>
                                  </a:lnTo>
                                  <a:lnTo>
                                    <a:pt x="7" y="422"/>
                                  </a:lnTo>
                                  <a:lnTo>
                                    <a:pt x="15" y="483"/>
                                  </a:lnTo>
                                  <a:lnTo>
                                    <a:pt x="22" y="524"/>
                                  </a:lnTo>
                                  <a:lnTo>
                                    <a:pt x="26" y="544"/>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04" y="26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3" name="Group 182"/>
                        <wpg:cNvGrpSpPr>
                          <a:grpSpLocks/>
                        </wpg:cNvGrpSpPr>
                        <wpg:grpSpPr bwMode="auto">
                          <a:xfrm>
                            <a:off x="5104" y="2671"/>
                            <a:ext cx="37" cy="41"/>
                            <a:chOff x="5104" y="2671"/>
                            <a:chExt cx="37" cy="41"/>
                          </a:xfrm>
                        </wpg:grpSpPr>
                        <wps:wsp>
                          <wps:cNvPr id="184" name="Freeform 183"/>
                          <wps:cNvSpPr>
                            <a:spLocks/>
                          </wps:cNvSpPr>
                          <wps:spPr bwMode="auto">
                            <a:xfrm>
                              <a:off x="5104" y="2671"/>
                              <a:ext cx="37" cy="41"/>
                            </a:xfrm>
                            <a:custGeom>
                              <a:avLst/>
                              <a:gdLst>
                                <a:gd name="T0" fmla="+- 0 5135 5104"/>
                                <a:gd name="T1" fmla="*/ T0 w 37"/>
                                <a:gd name="T2" fmla="+- 0 2684 2671"/>
                                <a:gd name="T3" fmla="*/ 2684 h 41"/>
                                <a:gd name="T4" fmla="+- 0 5130 5104"/>
                                <a:gd name="T5" fmla="*/ T4 w 37"/>
                                <a:gd name="T6" fmla="+- 0 2675 2671"/>
                                <a:gd name="T7" fmla="*/ 2675 h 41"/>
                                <a:gd name="T8" fmla="+- 0 5120 5104"/>
                                <a:gd name="T9" fmla="*/ T8 w 37"/>
                                <a:gd name="T10" fmla="+- 0 2671 2671"/>
                                <a:gd name="T11" fmla="*/ 2671 h 41"/>
                                <a:gd name="T12" fmla="+- 0 5113 5104"/>
                                <a:gd name="T13" fmla="*/ T12 w 37"/>
                                <a:gd name="T14" fmla="+- 0 2675 2671"/>
                                <a:gd name="T15" fmla="*/ 2675 h 41"/>
                                <a:gd name="T16" fmla="+- 0 5106 5104"/>
                                <a:gd name="T17" fmla="*/ T16 w 37"/>
                                <a:gd name="T18" fmla="+- 0 2680 2671"/>
                                <a:gd name="T19" fmla="*/ 2680 h 41"/>
                                <a:gd name="T20" fmla="+- 0 5104 5104"/>
                                <a:gd name="T21" fmla="*/ T20 w 37"/>
                                <a:gd name="T22" fmla="+- 0 2690 2671"/>
                                <a:gd name="T23" fmla="*/ 2690 h 41"/>
                                <a:gd name="T24" fmla="+- 0 5109 5104"/>
                                <a:gd name="T25" fmla="*/ T24 w 37"/>
                                <a:gd name="T26" fmla="+- 0 2699 2671"/>
                                <a:gd name="T27" fmla="*/ 2699 h 41"/>
                                <a:gd name="T28" fmla="+- 0 5114 5104"/>
                                <a:gd name="T29" fmla="*/ T28 w 37"/>
                                <a:gd name="T30" fmla="+- 0 2708 2671"/>
                                <a:gd name="T31" fmla="*/ 2708 h 41"/>
                                <a:gd name="T32" fmla="+- 0 5124 5104"/>
                                <a:gd name="T33" fmla="*/ T32 w 37"/>
                                <a:gd name="T34" fmla="+- 0 2712 2671"/>
                                <a:gd name="T35" fmla="*/ 2712 h 41"/>
                                <a:gd name="T36" fmla="+- 0 5131 5104"/>
                                <a:gd name="T37" fmla="*/ T36 w 37"/>
                                <a:gd name="T38" fmla="+- 0 2708 2671"/>
                                <a:gd name="T39" fmla="*/ 2708 h 41"/>
                                <a:gd name="T40" fmla="+- 0 5139 5104"/>
                                <a:gd name="T41" fmla="*/ T40 w 37"/>
                                <a:gd name="T42" fmla="+- 0 2704 2671"/>
                                <a:gd name="T43" fmla="*/ 2704 h 41"/>
                                <a:gd name="T44" fmla="+- 0 5140 5104"/>
                                <a:gd name="T45" fmla="*/ T44 w 37"/>
                                <a:gd name="T46" fmla="+- 0 2693 2671"/>
                                <a:gd name="T47" fmla="*/ 2693 h 41"/>
                                <a:gd name="T48" fmla="+- 0 5135 5104"/>
                                <a:gd name="T49" fmla="*/ T48 w 37"/>
                                <a:gd name="T50" fmla="+- 0 2684 2671"/>
                                <a:gd name="T51" fmla="*/ 26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7"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147" y="269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6" name="Group 185"/>
                        <wpg:cNvGrpSpPr>
                          <a:grpSpLocks/>
                        </wpg:cNvGrpSpPr>
                        <wpg:grpSpPr bwMode="auto">
                          <a:xfrm>
                            <a:off x="5147" y="2696"/>
                            <a:ext cx="37" cy="41"/>
                            <a:chOff x="5147" y="2696"/>
                            <a:chExt cx="37" cy="41"/>
                          </a:xfrm>
                        </wpg:grpSpPr>
                        <wps:wsp>
                          <wps:cNvPr id="187" name="Freeform 186"/>
                          <wps:cNvSpPr>
                            <a:spLocks/>
                          </wps:cNvSpPr>
                          <wps:spPr bwMode="auto">
                            <a:xfrm>
                              <a:off x="5147" y="2696"/>
                              <a:ext cx="37" cy="41"/>
                            </a:xfrm>
                            <a:custGeom>
                              <a:avLst/>
                              <a:gdLst>
                                <a:gd name="T0" fmla="+- 0 5179 5147"/>
                                <a:gd name="T1" fmla="*/ T0 w 37"/>
                                <a:gd name="T2" fmla="+- 0 2709 2696"/>
                                <a:gd name="T3" fmla="*/ 2709 h 41"/>
                                <a:gd name="T4" fmla="+- 0 5174 5147"/>
                                <a:gd name="T5" fmla="*/ T4 w 37"/>
                                <a:gd name="T6" fmla="+- 0 2700 2696"/>
                                <a:gd name="T7" fmla="*/ 2700 h 41"/>
                                <a:gd name="T8" fmla="+- 0 5164 5147"/>
                                <a:gd name="T9" fmla="*/ T8 w 37"/>
                                <a:gd name="T10" fmla="+- 0 2696 2696"/>
                                <a:gd name="T11" fmla="*/ 2696 h 41"/>
                                <a:gd name="T12" fmla="+- 0 5156 5147"/>
                                <a:gd name="T13" fmla="*/ T12 w 37"/>
                                <a:gd name="T14" fmla="+- 0 2700 2696"/>
                                <a:gd name="T15" fmla="*/ 2700 h 41"/>
                                <a:gd name="T16" fmla="+- 0 5149 5147"/>
                                <a:gd name="T17" fmla="*/ T16 w 37"/>
                                <a:gd name="T18" fmla="+- 0 2705 2696"/>
                                <a:gd name="T19" fmla="*/ 2705 h 41"/>
                                <a:gd name="T20" fmla="+- 0 5147 5147"/>
                                <a:gd name="T21" fmla="*/ T20 w 37"/>
                                <a:gd name="T22" fmla="+- 0 2715 2696"/>
                                <a:gd name="T23" fmla="*/ 2715 h 41"/>
                                <a:gd name="T24" fmla="+- 0 5153 5147"/>
                                <a:gd name="T25" fmla="*/ T24 w 37"/>
                                <a:gd name="T26" fmla="+- 0 2724 2696"/>
                                <a:gd name="T27" fmla="*/ 2724 h 41"/>
                                <a:gd name="T28" fmla="+- 0 5158 5147"/>
                                <a:gd name="T29" fmla="*/ T28 w 37"/>
                                <a:gd name="T30" fmla="+- 0 2733 2696"/>
                                <a:gd name="T31" fmla="*/ 2733 h 41"/>
                                <a:gd name="T32" fmla="+- 0 5168 5147"/>
                                <a:gd name="T33" fmla="*/ T32 w 37"/>
                                <a:gd name="T34" fmla="+- 0 2737 2696"/>
                                <a:gd name="T35" fmla="*/ 2737 h 41"/>
                                <a:gd name="T36" fmla="+- 0 5175 5147"/>
                                <a:gd name="T37" fmla="*/ T36 w 37"/>
                                <a:gd name="T38" fmla="+- 0 2733 2696"/>
                                <a:gd name="T39" fmla="*/ 2733 h 41"/>
                                <a:gd name="T40" fmla="+- 0 5182 5147"/>
                                <a:gd name="T41" fmla="*/ T40 w 37"/>
                                <a:gd name="T42" fmla="+- 0 2729 2696"/>
                                <a:gd name="T43" fmla="*/ 2729 h 41"/>
                                <a:gd name="T44" fmla="+- 0 5184 5147"/>
                                <a:gd name="T45" fmla="*/ T44 w 37"/>
                                <a:gd name="T46" fmla="+- 0 2718 2696"/>
                                <a:gd name="T47" fmla="*/ 2718 h 41"/>
                                <a:gd name="T48" fmla="+- 0 5179 5147"/>
                                <a:gd name="T49" fmla="*/ T48 w 37"/>
                                <a:gd name="T50" fmla="+- 0 2709 2696"/>
                                <a:gd name="T51" fmla="*/ 270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9"/>
                                  </a:lnTo>
                                  <a:lnTo>
                                    <a:pt x="0" y="19"/>
                                  </a:lnTo>
                                  <a:lnTo>
                                    <a:pt x="6" y="28"/>
                                  </a:lnTo>
                                  <a:lnTo>
                                    <a:pt x="11" y="37"/>
                                  </a:lnTo>
                                  <a:lnTo>
                                    <a:pt x="21" y="41"/>
                                  </a:lnTo>
                                  <a:lnTo>
                                    <a:pt x="28" y="37"/>
                                  </a:lnTo>
                                  <a:lnTo>
                                    <a:pt x="35" y="33"/>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93"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9" name="Group 188"/>
                        <wpg:cNvGrpSpPr>
                          <a:grpSpLocks/>
                        </wpg:cNvGrpSpPr>
                        <wpg:grpSpPr bwMode="auto">
                          <a:xfrm>
                            <a:off x="5193" y="2721"/>
                            <a:ext cx="37" cy="41"/>
                            <a:chOff x="5193" y="2721"/>
                            <a:chExt cx="37" cy="41"/>
                          </a:xfrm>
                        </wpg:grpSpPr>
                        <wps:wsp>
                          <wps:cNvPr id="190" name="Freeform 189"/>
                          <wps:cNvSpPr>
                            <a:spLocks/>
                          </wps:cNvSpPr>
                          <wps:spPr bwMode="auto">
                            <a:xfrm>
                              <a:off x="5193" y="2721"/>
                              <a:ext cx="37" cy="41"/>
                            </a:xfrm>
                            <a:custGeom>
                              <a:avLst/>
                              <a:gdLst>
                                <a:gd name="T0" fmla="+- 0 5224 5193"/>
                                <a:gd name="T1" fmla="*/ T0 w 37"/>
                                <a:gd name="T2" fmla="+- 0 2734 2721"/>
                                <a:gd name="T3" fmla="*/ 2734 h 41"/>
                                <a:gd name="T4" fmla="+- 0 5219 5193"/>
                                <a:gd name="T5" fmla="*/ T4 w 37"/>
                                <a:gd name="T6" fmla="+- 0 2725 2721"/>
                                <a:gd name="T7" fmla="*/ 2725 h 41"/>
                                <a:gd name="T8" fmla="+- 0 5209 5193"/>
                                <a:gd name="T9" fmla="*/ T8 w 37"/>
                                <a:gd name="T10" fmla="+- 0 2721 2721"/>
                                <a:gd name="T11" fmla="*/ 2721 h 41"/>
                                <a:gd name="T12" fmla="+- 0 5202 5193"/>
                                <a:gd name="T13" fmla="*/ T12 w 37"/>
                                <a:gd name="T14" fmla="+- 0 2725 2721"/>
                                <a:gd name="T15" fmla="*/ 2725 h 41"/>
                                <a:gd name="T16" fmla="+- 0 5195 5193"/>
                                <a:gd name="T17" fmla="*/ T16 w 37"/>
                                <a:gd name="T18" fmla="+- 0 2729 2721"/>
                                <a:gd name="T19" fmla="*/ 2729 h 41"/>
                                <a:gd name="T20" fmla="+- 0 5193 5193"/>
                                <a:gd name="T21" fmla="*/ T20 w 37"/>
                                <a:gd name="T22" fmla="+- 0 2740 2721"/>
                                <a:gd name="T23" fmla="*/ 2740 h 41"/>
                                <a:gd name="T24" fmla="+- 0 5198 5193"/>
                                <a:gd name="T25" fmla="*/ T24 w 37"/>
                                <a:gd name="T26" fmla="+- 0 2749 2721"/>
                                <a:gd name="T27" fmla="*/ 2749 h 41"/>
                                <a:gd name="T28" fmla="+- 0 5203 5193"/>
                                <a:gd name="T29" fmla="*/ T28 w 37"/>
                                <a:gd name="T30" fmla="+- 0 2758 2721"/>
                                <a:gd name="T31" fmla="*/ 2758 h 41"/>
                                <a:gd name="T32" fmla="+- 0 5213 5193"/>
                                <a:gd name="T33" fmla="*/ T32 w 37"/>
                                <a:gd name="T34" fmla="+- 0 2762 2721"/>
                                <a:gd name="T35" fmla="*/ 2762 h 41"/>
                                <a:gd name="T36" fmla="+- 0 5220 5193"/>
                                <a:gd name="T37" fmla="*/ T36 w 37"/>
                                <a:gd name="T38" fmla="+- 0 2758 2721"/>
                                <a:gd name="T39" fmla="*/ 2758 h 41"/>
                                <a:gd name="T40" fmla="+- 0 5228 5193"/>
                                <a:gd name="T41" fmla="*/ T40 w 37"/>
                                <a:gd name="T42" fmla="+- 0 2753 2721"/>
                                <a:gd name="T43" fmla="*/ 2753 h 41"/>
                                <a:gd name="T44" fmla="+- 0 5229 5193"/>
                                <a:gd name="T45" fmla="*/ T44 w 37"/>
                                <a:gd name="T46" fmla="+- 0 2743 2721"/>
                                <a:gd name="T47" fmla="*/ 2743 h 41"/>
                                <a:gd name="T48" fmla="+- 0 5224 5193"/>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7"/>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1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104"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2" name="Group 191"/>
                        <wpg:cNvGrpSpPr>
                          <a:grpSpLocks/>
                        </wpg:cNvGrpSpPr>
                        <wpg:grpSpPr bwMode="auto">
                          <a:xfrm>
                            <a:off x="5104" y="2721"/>
                            <a:ext cx="37" cy="41"/>
                            <a:chOff x="5104" y="2721"/>
                            <a:chExt cx="37" cy="41"/>
                          </a:xfrm>
                        </wpg:grpSpPr>
                        <wps:wsp>
                          <wps:cNvPr id="193" name="Freeform 192"/>
                          <wps:cNvSpPr>
                            <a:spLocks/>
                          </wps:cNvSpPr>
                          <wps:spPr bwMode="auto">
                            <a:xfrm>
                              <a:off x="5104" y="2721"/>
                              <a:ext cx="37" cy="41"/>
                            </a:xfrm>
                            <a:custGeom>
                              <a:avLst/>
                              <a:gdLst>
                                <a:gd name="T0" fmla="+- 0 5135 5104"/>
                                <a:gd name="T1" fmla="*/ T0 w 37"/>
                                <a:gd name="T2" fmla="+- 0 2734 2721"/>
                                <a:gd name="T3" fmla="*/ 2734 h 41"/>
                                <a:gd name="T4" fmla="+- 0 5130 5104"/>
                                <a:gd name="T5" fmla="*/ T4 w 37"/>
                                <a:gd name="T6" fmla="+- 0 2725 2721"/>
                                <a:gd name="T7" fmla="*/ 2725 h 41"/>
                                <a:gd name="T8" fmla="+- 0 5120 5104"/>
                                <a:gd name="T9" fmla="*/ T8 w 37"/>
                                <a:gd name="T10" fmla="+- 0 2721 2721"/>
                                <a:gd name="T11" fmla="*/ 2721 h 41"/>
                                <a:gd name="T12" fmla="+- 0 5113 5104"/>
                                <a:gd name="T13" fmla="*/ T12 w 37"/>
                                <a:gd name="T14" fmla="+- 0 2725 2721"/>
                                <a:gd name="T15" fmla="*/ 2725 h 41"/>
                                <a:gd name="T16" fmla="+- 0 5106 5104"/>
                                <a:gd name="T17" fmla="*/ T16 w 37"/>
                                <a:gd name="T18" fmla="+- 0 2729 2721"/>
                                <a:gd name="T19" fmla="*/ 2729 h 41"/>
                                <a:gd name="T20" fmla="+- 0 5104 5104"/>
                                <a:gd name="T21" fmla="*/ T20 w 37"/>
                                <a:gd name="T22" fmla="+- 0 2740 2721"/>
                                <a:gd name="T23" fmla="*/ 2740 h 41"/>
                                <a:gd name="T24" fmla="+- 0 5109 5104"/>
                                <a:gd name="T25" fmla="*/ T24 w 37"/>
                                <a:gd name="T26" fmla="+- 0 2749 2721"/>
                                <a:gd name="T27" fmla="*/ 2749 h 41"/>
                                <a:gd name="T28" fmla="+- 0 5114 5104"/>
                                <a:gd name="T29" fmla="*/ T28 w 37"/>
                                <a:gd name="T30" fmla="+- 0 2758 2721"/>
                                <a:gd name="T31" fmla="*/ 2758 h 41"/>
                                <a:gd name="T32" fmla="+- 0 5124 5104"/>
                                <a:gd name="T33" fmla="*/ T32 w 37"/>
                                <a:gd name="T34" fmla="+- 0 2762 2721"/>
                                <a:gd name="T35" fmla="*/ 2762 h 41"/>
                                <a:gd name="T36" fmla="+- 0 5131 5104"/>
                                <a:gd name="T37" fmla="*/ T36 w 37"/>
                                <a:gd name="T38" fmla="+- 0 2758 2721"/>
                                <a:gd name="T39" fmla="*/ 2758 h 41"/>
                                <a:gd name="T40" fmla="+- 0 5139 5104"/>
                                <a:gd name="T41" fmla="*/ T40 w 37"/>
                                <a:gd name="T42" fmla="+- 0 2753 2721"/>
                                <a:gd name="T43" fmla="*/ 2753 h 41"/>
                                <a:gd name="T44" fmla="+- 0 5140 5104"/>
                                <a:gd name="T45" fmla="*/ T44 w 37"/>
                                <a:gd name="T46" fmla="+- 0 2743 2721"/>
                                <a:gd name="T47" fmla="*/ 2743 h 41"/>
                                <a:gd name="T48" fmla="+- 0 5135 5104"/>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7"/>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47" y="274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5" name="Group 194"/>
                        <wpg:cNvGrpSpPr>
                          <a:grpSpLocks/>
                        </wpg:cNvGrpSpPr>
                        <wpg:grpSpPr bwMode="auto">
                          <a:xfrm>
                            <a:off x="5147" y="2746"/>
                            <a:ext cx="37" cy="41"/>
                            <a:chOff x="5147" y="2746"/>
                            <a:chExt cx="37" cy="41"/>
                          </a:xfrm>
                        </wpg:grpSpPr>
                        <wps:wsp>
                          <wps:cNvPr id="196" name="Freeform 195"/>
                          <wps:cNvSpPr>
                            <a:spLocks/>
                          </wps:cNvSpPr>
                          <wps:spPr bwMode="auto">
                            <a:xfrm>
                              <a:off x="5147" y="2746"/>
                              <a:ext cx="37" cy="41"/>
                            </a:xfrm>
                            <a:custGeom>
                              <a:avLst/>
                              <a:gdLst>
                                <a:gd name="T0" fmla="+- 0 5179 5147"/>
                                <a:gd name="T1" fmla="*/ T0 w 37"/>
                                <a:gd name="T2" fmla="+- 0 2759 2746"/>
                                <a:gd name="T3" fmla="*/ 2759 h 41"/>
                                <a:gd name="T4" fmla="+- 0 5174 5147"/>
                                <a:gd name="T5" fmla="*/ T4 w 37"/>
                                <a:gd name="T6" fmla="+- 0 2750 2746"/>
                                <a:gd name="T7" fmla="*/ 2750 h 41"/>
                                <a:gd name="T8" fmla="+- 0 5164 5147"/>
                                <a:gd name="T9" fmla="*/ T8 w 37"/>
                                <a:gd name="T10" fmla="+- 0 2746 2746"/>
                                <a:gd name="T11" fmla="*/ 2746 h 41"/>
                                <a:gd name="T12" fmla="+- 0 5156 5147"/>
                                <a:gd name="T13" fmla="*/ T12 w 37"/>
                                <a:gd name="T14" fmla="+- 0 2750 2746"/>
                                <a:gd name="T15" fmla="*/ 2750 h 41"/>
                                <a:gd name="T16" fmla="+- 0 5149 5147"/>
                                <a:gd name="T17" fmla="*/ T16 w 37"/>
                                <a:gd name="T18" fmla="+- 0 2754 2746"/>
                                <a:gd name="T19" fmla="*/ 2754 h 41"/>
                                <a:gd name="T20" fmla="+- 0 5147 5147"/>
                                <a:gd name="T21" fmla="*/ T20 w 37"/>
                                <a:gd name="T22" fmla="+- 0 2765 2746"/>
                                <a:gd name="T23" fmla="*/ 2765 h 41"/>
                                <a:gd name="T24" fmla="+- 0 5153 5147"/>
                                <a:gd name="T25" fmla="*/ T24 w 37"/>
                                <a:gd name="T26" fmla="+- 0 2774 2746"/>
                                <a:gd name="T27" fmla="*/ 2774 h 41"/>
                                <a:gd name="T28" fmla="+- 0 5158 5147"/>
                                <a:gd name="T29" fmla="*/ T28 w 37"/>
                                <a:gd name="T30" fmla="+- 0 2783 2746"/>
                                <a:gd name="T31" fmla="*/ 2783 h 41"/>
                                <a:gd name="T32" fmla="+- 0 5168 5147"/>
                                <a:gd name="T33" fmla="*/ T32 w 37"/>
                                <a:gd name="T34" fmla="+- 0 2787 2746"/>
                                <a:gd name="T35" fmla="*/ 2787 h 41"/>
                                <a:gd name="T36" fmla="+- 0 5175 5147"/>
                                <a:gd name="T37" fmla="*/ T36 w 37"/>
                                <a:gd name="T38" fmla="+- 0 2783 2746"/>
                                <a:gd name="T39" fmla="*/ 2783 h 41"/>
                                <a:gd name="T40" fmla="+- 0 5182 5147"/>
                                <a:gd name="T41" fmla="*/ T40 w 37"/>
                                <a:gd name="T42" fmla="+- 0 2778 2746"/>
                                <a:gd name="T43" fmla="*/ 2778 h 41"/>
                                <a:gd name="T44" fmla="+- 0 5184 5147"/>
                                <a:gd name="T45" fmla="*/ T44 w 37"/>
                                <a:gd name="T46" fmla="+- 0 2768 2746"/>
                                <a:gd name="T47" fmla="*/ 2768 h 41"/>
                                <a:gd name="T48" fmla="+- 0 5179 5147"/>
                                <a:gd name="T49" fmla="*/ T48 w 37"/>
                                <a:gd name="T50" fmla="+- 0 2759 2746"/>
                                <a:gd name="T51" fmla="*/ 27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7"/>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93" y="27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8" name="Group 197"/>
                        <wpg:cNvGrpSpPr>
                          <a:grpSpLocks/>
                        </wpg:cNvGrpSpPr>
                        <wpg:grpSpPr bwMode="auto">
                          <a:xfrm>
                            <a:off x="5193" y="2771"/>
                            <a:ext cx="37" cy="41"/>
                            <a:chOff x="5193" y="2771"/>
                            <a:chExt cx="37" cy="41"/>
                          </a:xfrm>
                        </wpg:grpSpPr>
                        <wps:wsp>
                          <wps:cNvPr id="199" name="Freeform 198"/>
                          <wps:cNvSpPr>
                            <a:spLocks/>
                          </wps:cNvSpPr>
                          <wps:spPr bwMode="auto">
                            <a:xfrm>
                              <a:off x="5193" y="2771"/>
                              <a:ext cx="37" cy="41"/>
                            </a:xfrm>
                            <a:custGeom>
                              <a:avLst/>
                              <a:gdLst>
                                <a:gd name="T0" fmla="+- 0 5224 5193"/>
                                <a:gd name="T1" fmla="*/ T0 w 37"/>
                                <a:gd name="T2" fmla="+- 0 2784 2771"/>
                                <a:gd name="T3" fmla="*/ 2784 h 41"/>
                                <a:gd name="T4" fmla="+- 0 5219 5193"/>
                                <a:gd name="T5" fmla="*/ T4 w 37"/>
                                <a:gd name="T6" fmla="+- 0 2775 2771"/>
                                <a:gd name="T7" fmla="*/ 2775 h 41"/>
                                <a:gd name="T8" fmla="+- 0 5209 5193"/>
                                <a:gd name="T9" fmla="*/ T8 w 37"/>
                                <a:gd name="T10" fmla="+- 0 2771 2771"/>
                                <a:gd name="T11" fmla="*/ 2771 h 41"/>
                                <a:gd name="T12" fmla="+- 0 5202 5193"/>
                                <a:gd name="T13" fmla="*/ T12 w 37"/>
                                <a:gd name="T14" fmla="+- 0 2775 2771"/>
                                <a:gd name="T15" fmla="*/ 2775 h 41"/>
                                <a:gd name="T16" fmla="+- 0 5195 5193"/>
                                <a:gd name="T17" fmla="*/ T16 w 37"/>
                                <a:gd name="T18" fmla="+- 0 2779 2771"/>
                                <a:gd name="T19" fmla="*/ 2779 h 41"/>
                                <a:gd name="T20" fmla="+- 0 5193 5193"/>
                                <a:gd name="T21" fmla="*/ T20 w 37"/>
                                <a:gd name="T22" fmla="+- 0 2790 2771"/>
                                <a:gd name="T23" fmla="*/ 2790 h 41"/>
                                <a:gd name="T24" fmla="+- 0 5198 5193"/>
                                <a:gd name="T25" fmla="*/ T24 w 37"/>
                                <a:gd name="T26" fmla="+- 0 2799 2771"/>
                                <a:gd name="T27" fmla="*/ 2799 h 41"/>
                                <a:gd name="T28" fmla="+- 0 5203 5193"/>
                                <a:gd name="T29" fmla="*/ T28 w 37"/>
                                <a:gd name="T30" fmla="+- 0 2808 2771"/>
                                <a:gd name="T31" fmla="*/ 2808 h 41"/>
                                <a:gd name="T32" fmla="+- 0 5213 5193"/>
                                <a:gd name="T33" fmla="*/ T32 w 37"/>
                                <a:gd name="T34" fmla="+- 0 2812 2771"/>
                                <a:gd name="T35" fmla="*/ 2812 h 41"/>
                                <a:gd name="T36" fmla="+- 0 5220 5193"/>
                                <a:gd name="T37" fmla="*/ T36 w 37"/>
                                <a:gd name="T38" fmla="+- 0 2807 2771"/>
                                <a:gd name="T39" fmla="*/ 2807 h 41"/>
                                <a:gd name="T40" fmla="+- 0 5228 5193"/>
                                <a:gd name="T41" fmla="*/ T40 w 37"/>
                                <a:gd name="T42" fmla="+- 0 2803 2771"/>
                                <a:gd name="T43" fmla="*/ 2803 h 41"/>
                                <a:gd name="T44" fmla="+- 0 5229 5193"/>
                                <a:gd name="T45" fmla="*/ T44 w 37"/>
                                <a:gd name="T46" fmla="+- 0 2793 2771"/>
                                <a:gd name="T47" fmla="*/ 2793 h 41"/>
                                <a:gd name="T48" fmla="+- 0 5224 5193"/>
                                <a:gd name="T49" fmla="*/ T48 w 37"/>
                                <a:gd name="T50" fmla="+- 0 2784 2771"/>
                                <a:gd name="T51" fmla="*/ 27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6"/>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104" y="2773"/>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1" name="Group 200"/>
                        <wpg:cNvGrpSpPr>
                          <a:grpSpLocks/>
                        </wpg:cNvGrpSpPr>
                        <wpg:grpSpPr bwMode="auto">
                          <a:xfrm>
                            <a:off x="5104" y="2773"/>
                            <a:ext cx="37" cy="41"/>
                            <a:chOff x="5104" y="2773"/>
                            <a:chExt cx="37" cy="41"/>
                          </a:xfrm>
                        </wpg:grpSpPr>
                        <wps:wsp>
                          <wps:cNvPr id="202" name="Freeform 201"/>
                          <wps:cNvSpPr>
                            <a:spLocks/>
                          </wps:cNvSpPr>
                          <wps:spPr bwMode="auto">
                            <a:xfrm>
                              <a:off x="5104" y="2773"/>
                              <a:ext cx="37" cy="41"/>
                            </a:xfrm>
                            <a:custGeom>
                              <a:avLst/>
                              <a:gdLst>
                                <a:gd name="T0" fmla="+- 0 5135 5104"/>
                                <a:gd name="T1" fmla="*/ T0 w 37"/>
                                <a:gd name="T2" fmla="+- 0 2785 2773"/>
                                <a:gd name="T3" fmla="*/ 2785 h 41"/>
                                <a:gd name="T4" fmla="+- 0 5130 5104"/>
                                <a:gd name="T5" fmla="*/ T4 w 37"/>
                                <a:gd name="T6" fmla="+- 0 2777 2773"/>
                                <a:gd name="T7" fmla="*/ 2777 h 41"/>
                                <a:gd name="T8" fmla="+- 0 5120 5104"/>
                                <a:gd name="T9" fmla="*/ T8 w 37"/>
                                <a:gd name="T10" fmla="+- 0 2773 2773"/>
                                <a:gd name="T11" fmla="*/ 2773 h 41"/>
                                <a:gd name="T12" fmla="+- 0 5113 5104"/>
                                <a:gd name="T13" fmla="*/ T12 w 37"/>
                                <a:gd name="T14" fmla="+- 0 2777 2773"/>
                                <a:gd name="T15" fmla="*/ 2777 h 41"/>
                                <a:gd name="T16" fmla="+- 0 5106 5104"/>
                                <a:gd name="T17" fmla="*/ T16 w 37"/>
                                <a:gd name="T18" fmla="+- 0 2781 2773"/>
                                <a:gd name="T19" fmla="*/ 2781 h 41"/>
                                <a:gd name="T20" fmla="+- 0 5104 5104"/>
                                <a:gd name="T21" fmla="*/ T20 w 37"/>
                                <a:gd name="T22" fmla="+- 0 2792 2773"/>
                                <a:gd name="T23" fmla="*/ 2792 h 41"/>
                                <a:gd name="T24" fmla="+- 0 5109 5104"/>
                                <a:gd name="T25" fmla="*/ T24 w 37"/>
                                <a:gd name="T26" fmla="+- 0 2801 2773"/>
                                <a:gd name="T27" fmla="*/ 2801 h 41"/>
                                <a:gd name="T28" fmla="+- 0 5114 5104"/>
                                <a:gd name="T29" fmla="*/ T28 w 37"/>
                                <a:gd name="T30" fmla="+- 0 2810 2773"/>
                                <a:gd name="T31" fmla="*/ 2810 h 41"/>
                                <a:gd name="T32" fmla="+- 0 5124 5104"/>
                                <a:gd name="T33" fmla="*/ T32 w 37"/>
                                <a:gd name="T34" fmla="+- 0 2813 2773"/>
                                <a:gd name="T35" fmla="*/ 2813 h 41"/>
                                <a:gd name="T36" fmla="+- 0 5131 5104"/>
                                <a:gd name="T37" fmla="*/ T36 w 37"/>
                                <a:gd name="T38" fmla="+- 0 2809 2773"/>
                                <a:gd name="T39" fmla="*/ 2809 h 41"/>
                                <a:gd name="T40" fmla="+- 0 5139 5104"/>
                                <a:gd name="T41" fmla="*/ T40 w 37"/>
                                <a:gd name="T42" fmla="+- 0 2805 2773"/>
                                <a:gd name="T43" fmla="*/ 2805 h 41"/>
                                <a:gd name="T44" fmla="+- 0 5140 5104"/>
                                <a:gd name="T45" fmla="*/ T44 w 37"/>
                                <a:gd name="T46" fmla="+- 0 2794 2773"/>
                                <a:gd name="T47" fmla="*/ 2794 h 41"/>
                                <a:gd name="T48" fmla="+- 0 5135 5104"/>
                                <a:gd name="T49" fmla="*/ T48 w 37"/>
                                <a:gd name="T50" fmla="+- 0 2785 2773"/>
                                <a:gd name="T51" fmla="*/ 27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4"/>
                                  </a:lnTo>
                                  <a:lnTo>
                                    <a:pt x="16" y="0"/>
                                  </a:lnTo>
                                  <a:lnTo>
                                    <a:pt x="9" y="4"/>
                                  </a:lnTo>
                                  <a:lnTo>
                                    <a:pt x="2" y="8"/>
                                  </a:lnTo>
                                  <a:lnTo>
                                    <a:pt x="0" y="19"/>
                                  </a:lnTo>
                                  <a:lnTo>
                                    <a:pt x="5" y="28"/>
                                  </a:lnTo>
                                  <a:lnTo>
                                    <a:pt x="10" y="37"/>
                                  </a:lnTo>
                                  <a:lnTo>
                                    <a:pt x="20" y="40"/>
                                  </a:lnTo>
                                  <a:lnTo>
                                    <a:pt x="27" y="36"/>
                                  </a:lnTo>
                                  <a:lnTo>
                                    <a:pt x="35" y="32"/>
                                  </a:lnTo>
                                  <a:lnTo>
                                    <a:pt x="36"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147" y="2798"/>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 name="Group 203"/>
                        <wpg:cNvGrpSpPr>
                          <a:grpSpLocks/>
                        </wpg:cNvGrpSpPr>
                        <wpg:grpSpPr bwMode="auto">
                          <a:xfrm>
                            <a:off x="5147" y="2798"/>
                            <a:ext cx="37" cy="41"/>
                            <a:chOff x="5147" y="2798"/>
                            <a:chExt cx="37" cy="41"/>
                          </a:xfrm>
                        </wpg:grpSpPr>
                        <wps:wsp>
                          <wps:cNvPr id="205" name="Freeform 204"/>
                          <wps:cNvSpPr>
                            <a:spLocks/>
                          </wps:cNvSpPr>
                          <wps:spPr bwMode="auto">
                            <a:xfrm>
                              <a:off x="5147" y="2798"/>
                              <a:ext cx="37" cy="41"/>
                            </a:xfrm>
                            <a:custGeom>
                              <a:avLst/>
                              <a:gdLst>
                                <a:gd name="T0" fmla="+- 0 5179 5147"/>
                                <a:gd name="T1" fmla="*/ T0 w 37"/>
                                <a:gd name="T2" fmla="+- 0 2810 2798"/>
                                <a:gd name="T3" fmla="*/ 2810 h 41"/>
                                <a:gd name="T4" fmla="+- 0 5174 5147"/>
                                <a:gd name="T5" fmla="*/ T4 w 37"/>
                                <a:gd name="T6" fmla="+- 0 2801 2798"/>
                                <a:gd name="T7" fmla="*/ 2801 h 41"/>
                                <a:gd name="T8" fmla="+- 0 5164 5147"/>
                                <a:gd name="T9" fmla="*/ T8 w 37"/>
                                <a:gd name="T10" fmla="+- 0 2798 2798"/>
                                <a:gd name="T11" fmla="*/ 2798 h 41"/>
                                <a:gd name="T12" fmla="+- 0 5156 5147"/>
                                <a:gd name="T13" fmla="*/ T12 w 37"/>
                                <a:gd name="T14" fmla="+- 0 2802 2798"/>
                                <a:gd name="T15" fmla="*/ 2802 h 41"/>
                                <a:gd name="T16" fmla="+- 0 5149 5147"/>
                                <a:gd name="T17" fmla="*/ T16 w 37"/>
                                <a:gd name="T18" fmla="+- 0 2806 2798"/>
                                <a:gd name="T19" fmla="*/ 2806 h 41"/>
                                <a:gd name="T20" fmla="+- 0 5147 5147"/>
                                <a:gd name="T21" fmla="*/ T20 w 37"/>
                                <a:gd name="T22" fmla="+- 0 2817 2798"/>
                                <a:gd name="T23" fmla="*/ 2817 h 41"/>
                                <a:gd name="T24" fmla="+- 0 5153 5147"/>
                                <a:gd name="T25" fmla="*/ T24 w 37"/>
                                <a:gd name="T26" fmla="+- 0 2826 2798"/>
                                <a:gd name="T27" fmla="*/ 2826 h 41"/>
                                <a:gd name="T28" fmla="+- 0 5158 5147"/>
                                <a:gd name="T29" fmla="*/ T28 w 37"/>
                                <a:gd name="T30" fmla="+- 0 2834 2798"/>
                                <a:gd name="T31" fmla="*/ 2834 h 41"/>
                                <a:gd name="T32" fmla="+- 0 5168 5147"/>
                                <a:gd name="T33" fmla="*/ T32 w 37"/>
                                <a:gd name="T34" fmla="+- 0 2838 2798"/>
                                <a:gd name="T35" fmla="*/ 2838 h 41"/>
                                <a:gd name="T36" fmla="+- 0 5175 5147"/>
                                <a:gd name="T37" fmla="*/ T36 w 37"/>
                                <a:gd name="T38" fmla="+- 0 2834 2798"/>
                                <a:gd name="T39" fmla="*/ 2834 h 41"/>
                                <a:gd name="T40" fmla="+- 0 5182 5147"/>
                                <a:gd name="T41" fmla="*/ T40 w 37"/>
                                <a:gd name="T42" fmla="+- 0 2830 2798"/>
                                <a:gd name="T43" fmla="*/ 2830 h 41"/>
                                <a:gd name="T44" fmla="+- 0 5184 5147"/>
                                <a:gd name="T45" fmla="*/ T44 w 37"/>
                                <a:gd name="T46" fmla="+- 0 2819 2798"/>
                                <a:gd name="T47" fmla="*/ 2819 h 41"/>
                                <a:gd name="T48" fmla="+- 0 5179 5147"/>
                                <a:gd name="T49" fmla="*/ T48 w 37"/>
                                <a:gd name="T50" fmla="+- 0 2810 2798"/>
                                <a:gd name="T51" fmla="*/ 281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2"/>
                                  </a:moveTo>
                                  <a:lnTo>
                                    <a:pt x="27" y="3"/>
                                  </a:lnTo>
                                  <a:lnTo>
                                    <a:pt x="17" y="0"/>
                                  </a:lnTo>
                                  <a:lnTo>
                                    <a:pt x="9" y="4"/>
                                  </a:lnTo>
                                  <a:lnTo>
                                    <a:pt x="2" y="8"/>
                                  </a:lnTo>
                                  <a:lnTo>
                                    <a:pt x="0" y="19"/>
                                  </a:lnTo>
                                  <a:lnTo>
                                    <a:pt x="6" y="28"/>
                                  </a:lnTo>
                                  <a:lnTo>
                                    <a:pt x="11" y="36"/>
                                  </a:lnTo>
                                  <a:lnTo>
                                    <a:pt x="21" y="40"/>
                                  </a:lnTo>
                                  <a:lnTo>
                                    <a:pt x="28" y="36"/>
                                  </a:lnTo>
                                  <a:lnTo>
                                    <a:pt x="35" y="32"/>
                                  </a:lnTo>
                                  <a:lnTo>
                                    <a:pt x="37" y="21"/>
                                  </a:lnTo>
                                  <a:lnTo>
                                    <a:pt x="32"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93" y="282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7" name="Group 206"/>
                        <wpg:cNvGrpSpPr>
                          <a:grpSpLocks/>
                        </wpg:cNvGrpSpPr>
                        <wpg:grpSpPr bwMode="auto">
                          <a:xfrm>
                            <a:off x="5193" y="2822"/>
                            <a:ext cx="37" cy="41"/>
                            <a:chOff x="5193" y="2822"/>
                            <a:chExt cx="37" cy="41"/>
                          </a:xfrm>
                        </wpg:grpSpPr>
                        <wps:wsp>
                          <wps:cNvPr id="208" name="Freeform 207"/>
                          <wps:cNvSpPr>
                            <a:spLocks/>
                          </wps:cNvSpPr>
                          <wps:spPr bwMode="auto">
                            <a:xfrm>
                              <a:off x="5193" y="2822"/>
                              <a:ext cx="37" cy="41"/>
                            </a:xfrm>
                            <a:custGeom>
                              <a:avLst/>
                              <a:gdLst>
                                <a:gd name="T0" fmla="+- 0 5224 5193"/>
                                <a:gd name="T1" fmla="*/ T0 w 37"/>
                                <a:gd name="T2" fmla="+- 0 2835 2822"/>
                                <a:gd name="T3" fmla="*/ 2835 h 41"/>
                                <a:gd name="T4" fmla="+- 0 5219 5193"/>
                                <a:gd name="T5" fmla="*/ T4 w 37"/>
                                <a:gd name="T6" fmla="+- 0 2826 2822"/>
                                <a:gd name="T7" fmla="*/ 2826 h 41"/>
                                <a:gd name="T8" fmla="+- 0 5209 5193"/>
                                <a:gd name="T9" fmla="*/ T8 w 37"/>
                                <a:gd name="T10" fmla="+- 0 2822 2822"/>
                                <a:gd name="T11" fmla="*/ 2822 h 41"/>
                                <a:gd name="T12" fmla="+- 0 5202 5193"/>
                                <a:gd name="T13" fmla="*/ T12 w 37"/>
                                <a:gd name="T14" fmla="+- 0 2827 2822"/>
                                <a:gd name="T15" fmla="*/ 2827 h 41"/>
                                <a:gd name="T16" fmla="+- 0 5195 5193"/>
                                <a:gd name="T17" fmla="*/ T16 w 37"/>
                                <a:gd name="T18" fmla="+- 0 2831 2822"/>
                                <a:gd name="T19" fmla="*/ 2831 h 41"/>
                                <a:gd name="T20" fmla="+- 0 5193 5193"/>
                                <a:gd name="T21" fmla="*/ T20 w 37"/>
                                <a:gd name="T22" fmla="+- 0 2842 2822"/>
                                <a:gd name="T23" fmla="*/ 2842 h 41"/>
                                <a:gd name="T24" fmla="+- 0 5198 5193"/>
                                <a:gd name="T25" fmla="*/ T24 w 37"/>
                                <a:gd name="T26" fmla="+- 0 2850 2822"/>
                                <a:gd name="T27" fmla="*/ 2850 h 41"/>
                                <a:gd name="T28" fmla="+- 0 5203 5193"/>
                                <a:gd name="T29" fmla="*/ T28 w 37"/>
                                <a:gd name="T30" fmla="+- 0 2859 2822"/>
                                <a:gd name="T31" fmla="*/ 2859 h 41"/>
                                <a:gd name="T32" fmla="+- 0 5213 5193"/>
                                <a:gd name="T33" fmla="*/ T32 w 37"/>
                                <a:gd name="T34" fmla="+- 0 2863 2822"/>
                                <a:gd name="T35" fmla="*/ 2863 h 41"/>
                                <a:gd name="T36" fmla="+- 0 5220 5193"/>
                                <a:gd name="T37" fmla="*/ T36 w 37"/>
                                <a:gd name="T38" fmla="+- 0 2859 2822"/>
                                <a:gd name="T39" fmla="*/ 2859 h 41"/>
                                <a:gd name="T40" fmla="+- 0 5228 5193"/>
                                <a:gd name="T41" fmla="*/ T40 w 37"/>
                                <a:gd name="T42" fmla="+- 0 2855 2822"/>
                                <a:gd name="T43" fmla="*/ 2855 h 41"/>
                                <a:gd name="T44" fmla="+- 0 5229 5193"/>
                                <a:gd name="T45" fmla="*/ T44 w 37"/>
                                <a:gd name="T46" fmla="+- 0 2844 2822"/>
                                <a:gd name="T47" fmla="*/ 2844 h 41"/>
                                <a:gd name="T48" fmla="+- 0 5224 5193"/>
                                <a:gd name="T49" fmla="*/ T48 w 37"/>
                                <a:gd name="T50" fmla="+- 0 2835 2822"/>
                                <a:gd name="T51" fmla="*/ 28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2" y="9"/>
                                  </a:lnTo>
                                  <a:lnTo>
                                    <a:pt x="0" y="20"/>
                                  </a:lnTo>
                                  <a:lnTo>
                                    <a:pt x="5" y="28"/>
                                  </a:lnTo>
                                  <a:lnTo>
                                    <a:pt x="10" y="37"/>
                                  </a:lnTo>
                                  <a:lnTo>
                                    <a:pt x="20" y="41"/>
                                  </a:lnTo>
                                  <a:lnTo>
                                    <a:pt x="27"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08"/>
                        <wpg:cNvGrpSpPr>
                          <a:grpSpLocks/>
                        </wpg:cNvGrpSpPr>
                        <wpg:grpSpPr bwMode="auto">
                          <a:xfrm>
                            <a:off x="6296" y="725"/>
                            <a:ext cx="954" cy="1450"/>
                            <a:chOff x="6296" y="725"/>
                            <a:chExt cx="954" cy="1450"/>
                          </a:xfrm>
                        </wpg:grpSpPr>
                        <wps:wsp>
                          <wps:cNvPr id="210" name="Freeform 209"/>
                          <wps:cNvSpPr>
                            <a:spLocks/>
                          </wps:cNvSpPr>
                          <wps:spPr bwMode="auto">
                            <a:xfrm>
                              <a:off x="6296" y="725"/>
                              <a:ext cx="954" cy="1450"/>
                            </a:xfrm>
                            <a:custGeom>
                              <a:avLst/>
                              <a:gdLst>
                                <a:gd name="T0" fmla="+- 0 6296 6296"/>
                                <a:gd name="T1" fmla="*/ T0 w 954"/>
                                <a:gd name="T2" fmla="+- 0 725 725"/>
                                <a:gd name="T3" fmla="*/ 725 h 1450"/>
                                <a:gd name="T4" fmla="+- 0 6832 6296"/>
                                <a:gd name="T5" fmla="*/ T4 w 954"/>
                                <a:gd name="T6" fmla="+- 0 2174 725"/>
                                <a:gd name="T7" fmla="*/ 2174 h 1450"/>
                                <a:gd name="T8" fmla="+- 0 6855 6296"/>
                                <a:gd name="T9" fmla="*/ T8 w 954"/>
                                <a:gd name="T10" fmla="+- 0 2166 725"/>
                                <a:gd name="T11" fmla="*/ 2166 h 1450"/>
                                <a:gd name="T12" fmla="+- 0 6877 6296"/>
                                <a:gd name="T13" fmla="*/ T12 w 954"/>
                                <a:gd name="T14" fmla="+- 0 2157 725"/>
                                <a:gd name="T15" fmla="*/ 2157 h 1450"/>
                                <a:gd name="T16" fmla="+- 0 6943 6296"/>
                                <a:gd name="T17" fmla="*/ T16 w 954"/>
                                <a:gd name="T18" fmla="+- 0 2128 725"/>
                                <a:gd name="T19" fmla="*/ 2128 h 1450"/>
                                <a:gd name="T20" fmla="+- 0 7008 6296"/>
                                <a:gd name="T21" fmla="*/ T20 w 954"/>
                                <a:gd name="T22" fmla="+- 0 2096 725"/>
                                <a:gd name="T23" fmla="*/ 2096 h 1450"/>
                                <a:gd name="T24" fmla="+- 0 7071 6296"/>
                                <a:gd name="T25" fmla="*/ T24 w 954"/>
                                <a:gd name="T26" fmla="+- 0 2061 725"/>
                                <a:gd name="T27" fmla="*/ 2061 h 1450"/>
                                <a:gd name="T28" fmla="+- 0 7132 6296"/>
                                <a:gd name="T29" fmla="*/ T28 w 954"/>
                                <a:gd name="T30" fmla="+- 0 2023 725"/>
                                <a:gd name="T31" fmla="*/ 2023 h 1450"/>
                                <a:gd name="T32" fmla="+- 0 7192 6296"/>
                                <a:gd name="T33" fmla="*/ T32 w 954"/>
                                <a:gd name="T34" fmla="+- 0 1982 725"/>
                                <a:gd name="T35" fmla="*/ 1982 h 1450"/>
                                <a:gd name="T36" fmla="+- 0 7250 6296"/>
                                <a:gd name="T37" fmla="*/ T36 w 954"/>
                                <a:gd name="T38" fmla="+- 0 1938 725"/>
                                <a:gd name="T39" fmla="*/ 1938 h 1450"/>
                                <a:gd name="T40" fmla="+- 0 6296 6296"/>
                                <a:gd name="T41" fmla="*/ T40 w 954"/>
                                <a:gd name="T42" fmla="+- 0 725 725"/>
                                <a:gd name="T43" fmla="*/ 725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4" h="1450">
                                  <a:moveTo>
                                    <a:pt x="0" y="0"/>
                                  </a:moveTo>
                                  <a:lnTo>
                                    <a:pt x="536" y="1449"/>
                                  </a:lnTo>
                                  <a:lnTo>
                                    <a:pt x="559" y="1441"/>
                                  </a:lnTo>
                                  <a:lnTo>
                                    <a:pt x="581" y="1432"/>
                                  </a:lnTo>
                                  <a:lnTo>
                                    <a:pt x="647" y="1403"/>
                                  </a:lnTo>
                                  <a:lnTo>
                                    <a:pt x="712" y="1371"/>
                                  </a:lnTo>
                                  <a:lnTo>
                                    <a:pt x="775" y="1336"/>
                                  </a:lnTo>
                                  <a:lnTo>
                                    <a:pt x="836" y="1298"/>
                                  </a:lnTo>
                                  <a:lnTo>
                                    <a:pt x="896" y="1257"/>
                                  </a:lnTo>
                                  <a:lnTo>
                                    <a:pt x="954" y="12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0"/>
                        <wpg:cNvGrpSpPr>
                          <a:grpSpLocks/>
                        </wpg:cNvGrpSpPr>
                        <wpg:grpSpPr bwMode="auto">
                          <a:xfrm>
                            <a:off x="6296" y="725"/>
                            <a:ext cx="954" cy="1450"/>
                            <a:chOff x="6296" y="725"/>
                            <a:chExt cx="954" cy="1450"/>
                          </a:xfrm>
                        </wpg:grpSpPr>
                        <wps:wsp>
                          <wps:cNvPr id="212" name="Freeform 211"/>
                          <wps:cNvSpPr>
                            <a:spLocks/>
                          </wps:cNvSpPr>
                          <wps:spPr bwMode="auto">
                            <a:xfrm>
                              <a:off x="6296" y="725"/>
                              <a:ext cx="954" cy="1450"/>
                            </a:xfrm>
                            <a:custGeom>
                              <a:avLst/>
                              <a:gdLst>
                                <a:gd name="T0" fmla="+- 0 6832 6296"/>
                                <a:gd name="T1" fmla="*/ T0 w 954"/>
                                <a:gd name="T2" fmla="+- 0 2174 725"/>
                                <a:gd name="T3" fmla="*/ 2174 h 1450"/>
                                <a:gd name="T4" fmla="+- 0 6899 6296"/>
                                <a:gd name="T5" fmla="*/ T4 w 954"/>
                                <a:gd name="T6" fmla="+- 0 2147 725"/>
                                <a:gd name="T7" fmla="*/ 2147 h 1450"/>
                                <a:gd name="T8" fmla="+- 0 6965 6296"/>
                                <a:gd name="T9" fmla="*/ T8 w 954"/>
                                <a:gd name="T10" fmla="+- 0 2117 725"/>
                                <a:gd name="T11" fmla="*/ 2117 h 1450"/>
                                <a:gd name="T12" fmla="+- 0 7029 6296"/>
                                <a:gd name="T13" fmla="*/ T12 w 954"/>
                                <a:gd name="T14" fmla="+- 0 2084 725"/>
                                <a:gd name="T15" fmla="*/ 2084 h 1450"/>
                                <a:gd name="T16" fmla="+- 0 7092 6296"/>
                                <a:gd name="T17" fmla="*/ T16 w 954"/>
                                <a:gd name="T18" fmla="+- 0 2048 725"/>
                                <a:gd name="T19" fmla="*/ 2048 h 1450"/>
                                <a:gd name="T20" fmla="+- 0 7153 6296"/>
                                <a:gd name="T21" fmla="*/ T20 w 954"/>
                                <a:gd name="T22" fmla="+- 0 2009 725"/>
                                <a:gd name="T23" fmla="*/ 2009 h 1450"/>
                                <a:gd name="T24" fmla="+- 0 7211 6296"/>
                                <a:gd name="T25" fmla="*/ T24 w 954"/>
                                <a:gd name="T26" fmla="+- 0 1967 725"/>
                                <a:gd name="T27" fmla="*/ 1967 h 1450"/>
                                <a:gd name="T28" fmla="+- 0 7250 6296"/>
                                <a:gd name="T29" fmla="*/ T28 w 954"/>
                                <a:gd name="T30" fmla="+- 0 1938 725"/>
                                <a:gd name="T31" fmla="*/ 1938 h 1450"/>
                                <a:gd name="T32" fmla="+- 0 6296 6296"/>
                                <a:gd name="T33" fmla="*/ T32 w 954"/>
                                <a:gd name="T34" fmla="+- 0 725 725"/>
                                <a:gd name="T35" fmla="*/ 725 h 1450"/>
                                <a:gd name="T36" fmla="+- 0 6832 6296"/>
                                <a:gd name="T37" fmla="*/ T36 w 954"/>
                                <a:gd name="T38" fmla="+- 0 2174 725"/>
                                <a:gd name="T39" fmla="*/ 217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6" y="1449"/>
                                  </a:moveTo>
                                  <a:lnTo>
                                    <a:pt x="603" y="1422"/>
                                  </a:lnTo>
                                  <a:lnTo>
                                    <a:pt x="669" y="1392"/>
                                  </a:lnTo>
                                  <a:lnTo>
                                    <a:pt x="733" y="1359"/>
                                  </a:lnTo>
                                  <a:lnTo>
                                    <a:pt x="796" y="1323"/>
                                  </a:lnTo>
                                  <a:lnTo>
                                    <a:pt x="857" y="1284"/>
                                  </a:lnTo>
                                  <a:lnTo>
                                    <a:pt x="915" y="1242"/>
                                  </a:lnTo>
                                  <a:lnTo>
                                    <a:pt x="954" y="1213"/>
                                  </a:lnTo>
                                  <a:lnTo>
                                    <a:pt x="0" y="0"/>
                                  </a:lnTo>
                                  <a:lnTo>
                                    <a:pt x="536" y="1449"/>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12"/>
                        <wpg:cNvGrpSpPr>
                          <a:grpSpLocks/>
                        </wpg:cNvGrpSpPr>
                        <wpg:grpSpPr bwMode="auto">
                          <a:xfrm>
                            <a:off x="5925" y="982"/>
                            <a:ext cx="732" cy="908"/>
                            <a:chOff x="5925" y="982"/>
                            <a:chExt cx="732" cy="908"/>
                          </a:xfrm>
                        </wpg:grpSpPr>
                        <wps:wsp>
                          <wps:cNvPr id="214" name="Freeform 213"/>
                          <wps:cNvSpPr>
                            <a:spLocks/>
                          </wps:cNvSpPr>
                          <wps:spPr bwMode="auto">
                            <a:xfrm>
                              <a:off x="5925" y="982"/>
                              <a:ext cx="732" cy="908"/>
                            </a:xfrm>
                            <a:custGeom>
                              <a:avLst/>
                              <a:gdLst>
                                <a:gd name="T0" fmla="+- 0 6296 5925"/>
                                <a:gd name="T1" fmla="*/ T0 w 732"/>
                                <a:gd name="T2" fmla="+- 0 982 982"/>
                                <a:gd name="T3" fmla="*/ 982 h 908"/>
                                <a:gd name="T4" fmla="+- 0 6233 5925"/>
                                <a:gd name="T5" fmla="*/ T4 w 732"/>
                                <a:gd name="T6" fmla="+- 0 1010 982"/>
                                <a:gd name="T7" fmla="*/ 1010 h 908"/>
                                <a:gd name="T8" fmla="+- 0 6172 5925"/>
                                <a:gd name="T9" fmla="*/ T8 w 732"/>
                                <a:gd name="T10" fmla="+- 0 1043 982"/>
                                <a:gd name="T11" fmla="*/ 1043 h 908"/>
                                <a:gd name="T12" fmla="+- 0 6114 5925"/>
                                <a:gd name="T13" fmla="*/ T12 w 732"/>
                                <a:gd name="T14" fmla="+- 0 1079 982"/>
                                <a:gd name="T15" fmla="*/ 1079 h 908"/>
                                <a:gd name="T16" fmla="+- 0 6058 5925"/>
                                <a:gd name="T17" fmla="*/ T16 w 732"/>
                                <a:gd name="T18" fmla="+- 0 1120 982"/>
                                <a:gd name="T19" fmla="*/ 1120 h 908"/>
                                <a:gd name="T20" fmla="+- 0 6005 5925"/>
                                <a:gd name="T21" fmla="*/ T20 w 732"/>
                                <a:gd name="T22" fmla="+- 0 1165 982"/>
                                <a:gd name="T23" fmla="*/ 1165 h 908"/>
                                <a:gd name="T24" fmla="+- 0 5956 5925"/>
                                <a:gd name="T25" fmla="*/ T24 w 732"/>
                                <a:gd name="T26" fmla="+- 0 1213 982"/>
                                <a:gd name="T27" fmla="*/ 1213 h 908"/>
                                <a:gd name="T28" fmla="+- 0 5925 5925"/>
                                <a:gd name="T29" fmla="*/ T28 w 732"/>
                                <a:gd name="T30" fmla="+- 0 1247 982"/>
                                <a:gd name="T31" fmla="*/ 1247 h 908"/>
                                <a:gd name="T32" fmla="+- 0 6656 5925"/>
                                <a:gd name="T33" fmla="*/ T32 w 732"/>
                                <a:gd name="T34" fmla="+- 0 1890 982"/>
                                <a:gd name="T35" fmla="*/ 1890 h 908"/>
                                <a:gd name="T36" fmla="+- 0 6296 5925"/>
                                <a:gd name="T37" fmla="*/ T36 w 732"/>
                                <a:gd name="T38" fmla="+- 0 982 982"/>
                                <a:gd name="T39" fmla="*/ 98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4"/>
                        <wpg:cNvGrpSpPr>
                          <a:grpSpLocks/>
                        </wpg:cNvGrpSpPr>
                        <wpg:grpSpPr bwMode="auto">
                          <a:xfrm>
                            <a:off x="5925" y="982"/>
                            <a:ext cx="732" cy="908"/>
                            <a:chOff x="5925" y="982"/>
                            <a:chExt cx="732" cy="908"/>
                          </a:xfrm>
                        </wpg:grpSpPr>
                        <wps:wsp>
                          <wps:cNvPr id="216" name="Freeform 215"/>
                          <wps:cNvSpPr>
                            <a:spLocks/>
                          </wps:cNvSpPr>
                          <wps:spPr bwMode="auto">
                            <a:xfrm>
                              <a:off x="5925" y="982"/>
                              <a:ext cx="732" cy="908"/>
                            </a:xfrm>
                            <a:custGeom>
                              <a:avLst/>
                              <a:gdLst>
                                <a:gd name="T0" fmla="+- 0 6296 5925"/>
                                <a:gd name="T1" fmla="*/ T0 w 732"/>
                                <a:gd name="T2" fmla="+- 0 982 982"/>
                                <a:gd name="T3" fmla="*/ 982 h 908"/>
                                <a:gd name="T4" fmla="+- 0 6233 5925"/>
                                <a:gd name="T5" fmla="*/ T4 w 732"/>
                                <a:gd name="T6" fmla="+- 0 1010 982"/>
                                <a:gd name="T7" fmla="*/ 1010 h 908"/>
                                <a:gd name="T8" fmla="+- 0 6172 5925"/>
                                <a:gd name="T9" fmla="*/ T8 w 732"/>
                                <a:gd name="T10" fmla="+- 0 1043 982"/>
                                <a:gd name="T11" fmla="*/ 1043 h 908"/>
                                <a:gd name="T12" fmla="+- 0 6114 5925"/>
                                <a:gd name="T13" fmla="*/ T12 w 732"/>
                                <a:gd name="T14" fmla="+- 0 1079 982"/>
                                <a:gd name="T15" fmla="*/ 1079 h 908"/>
                                <a:gd name="T16" fmla="+- 0 6058 5925"/>
                                <a:gd name="T17" fmla="*/ T16 w 732"/>
                                <a:gd name="T18" fmla="+- 0 1120 982"/>
                                <a:gd name="T19" fmla="*/ 1120 h 908"/>
                                <a:gd name="T20" fmla="+- 0 6005 5925"/>
                                <a:gd name="T21" fmla="*/ T20 w 732"/>
                                <a:gd name="T22" fmla="+- 0 1165 982"/>
                                <a:gd name="T23" fmla="*/ 1165 h 908"/>
                                <a:gd name="T24" fmla="+- 0 5956 5925"/>
                                <a:gd name="T25" fmla="*/ T24 w 732"/>
                                <a:gd name="T26" fmla="+- 0 1213 982"/>
                                <a:gd name="T27" fmla="*/ 1213 h 908"/>
                                <a:gd name="T28" fmla="+- 0 5925 5925"/>
                                <a:gd name="T29" fmla="*/ T28 w 732"/>
                                <a:gd name="T30" fmla="+- 0 1247 982"/>
                                <a:gd name="T31" fmla="*/ 1247 h 908"/>
                                <a:gd name="T32" fmla="+- 0 6656 5925"/>
                                <a:gd name="T33" fmla="*/ T32 w 732"/>
                                <a:gd name="T34" fmla="+- 0 1890 982"/>
                                <a:gd name="T35" fmla="*/ 1890 h 908"/>
                                <a:gd name="T36" fmla="+- 0 6296 5925"/>
                                <a:gd name="T37" fmla="*/ T36 w 732"/>
                                <a:gd name="T38" fmla="+- 0 982 982"/>
                                <a:gd name="T39" fmla="*/ 98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2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58" y="2465"/>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386" y="2548"/>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9" name="Group 218"/>
                        <wpg:cNvGrpSpPr>
                          <a:grpSpLocks/>
                        </wpg:cNvGrpSpPr>
                        <wpg:grpSpPr bwMode="auto">
                          <a:xfrm>
                            <a:off x="7166" y="2431"/>
                            <a:ext cx="283" cy="148"/>
                            <a:chOff x="7166" y="2431"/>
                            <a:chExt cx="283" cy="148"/>
                          </a:xfrm>
                        </wpg:grpSpPr>
                        <wps:wsp>
                          <wps:cNvPr id="220" name="Freeform 219"/>
                          <wps:cNvSpPr>
                            <a:spLocks/>
                          </wps:cNvSpPr>
                          <wps:spPr bwMode="auto">
                            <a:xfrm>
                              <a:off x="7166" y="2431"/>
                              <a:ext cx="283" cy="148"/>
                            </a:xfrm>
                            <a:custGeom>
                              <a:avLst/>
                              <a:gdLst>
                                <a:gd name="T0" fmla="+- 0 7213 7166"/>
                                <a:gd name="T1" fmla="*/ T0 w 283"/>
                                <a:gd name="T2" fmla="+- 0 2431 2431"/>
                                <a:gd name="T3" fmla="*/ 2431 h 148"/>
                                <a:gd name="T4" fmla="+- 0 7193 7166"/>
                                <a:gd name="T5" fmla="*/ T4 w 283"/>
                                <a:gd name="T6" fmla="+- 0 2436 2431"/>
                                <a:gd name="T7" fmla="*/ 2436 h 148"/>
                                <a:gd name="T8" fmla="+- 0 7178 7166"/>
                                <a:gd name="T9" fmla="*/ T8 w 283"/>
                                <a:gd name="T10" fmla="+- 0 2446 2431"/>
                                <a:gd name="T11" fmla="*/ 2446 h 148"/>
                                <a:gd name="T12" fmla="+- 0 7167 7166"/>
                                <a:gd name="T13" fmla="*/ T12 w 283"/>
                                <a:gd name="T14" fmla="+- 0 2460 2431"/>
                                <a:gd name="T15" fmla="*/ 2460 h 148"/>
                                <a:gd name="T16" fmla="+- 0 7166 7166"/>
                                <a:gd name="T17" fmla="*/ T16 w 283"/>
                                <a:gd name="T18" fmla="+- 0 2462 2431"/>
                                <a:gd name="T19" fmla="*/ 2462 h 148"/>
                                <a:gd name="T20" fmla="+- 0 7185 7166"/>
                                <a:gd name="T21" fmla="*/ T20 w 283"/>
                                <a:gd name="T22" fmla="+- 0 2469 2431"/>
                                <a:gd name="T23" fmla="*/ 2469 h 148"/>
                                <a:gd name="T24" fmla="+- 0 7204 7166"/>
                                <a:gd name="T25" fmla="*/ T24 w 283"/>
                                <a:gd name="T26" fmla="+- 0 2476 2431"/>
                                <a:gd name="T27" fmla="*/ 2476 h 148"/>
                                <a:gd name="T28" fmla="+- 0 7259 7166"/>
                                <a:gd name="T29" fmla="*/ T28 w 283"/>
                                <a:gd name="T30" fmla="+- 0 2500 2431"/>
                                <a:gd name="T31" fmla="*/ 2500 h 148"/>
                                <a:gd name="T32" fmla="+- 0 7312 7166"/>
                                <a:gd name="T33" fmla="*/ T32 w 283"/>
                                <a:gd name="T34" fmla="+- 0 2528 2431"/>
                                <a:gd name="T35" fmla="*/ 2528 h 148"/>
                                <a:gd name="T36" fmla="+- 0 7363 7166"/>
                                <a:gd name="T37" fmla="*/ T36 w 283"/>
                                <a:gd name="T38" fmla="+- 0 2559 2431"/>
                                <a:gd name="T39" fmla="*/ 2559 h 148"/>
                                <a:gd name="T40" fmla="+- 0 7380 7166"/>
                                <a:gd name="T41" fmla="*/ T40 w 283"/>
                                <a:gd name="T42" fmla="+- 0 2570 2431"/>
                                <a:gd name="T43" fmla="*/ 2570 h 148"/>
                                <a:gd name="T44" fmla="+- 0 7400 7166"/>
                                <a:gd name="T45" fmla="*/ T44 w 283"/>
                                <a:gd name="T46" fmla="+- 0 2579 2431"/>
                                <a:gd name="T47" fmla="*/ 2579 h 148"/>
                                <a:gd name="T48" fmla="+- 0 7448 7166"/>
                                <a:gd name="T49" fmla="*/ T48 w 283"/>
                                <a:gd name="T50" fmla="+- 0 2545 2431"/>
                                <a:gd name="T51" fmla="*/ 2545 h 148"/>
                                <a:gd name="T52" fmla="+- 0 7432 7166"/>
                                <a:gd name="T53" fmla="*/ T52 w 283"/>
                                <a:gd name="T54" fmla="+- 0 2532 2431"/>
                                <a:gd name="T55" fmla="*/ 2532 h 148"/>
                                <a:gd name="T56" fmla="+- 0 7383 7166"/>
                                <a:gd name="T57" fmla="*/ T56 w 283"/>
                                <a:gd name="T58" fmla="+- 0 2497 2431"/>
                                <a:gd name="T59" fmla="*/ 2497 h 148"/>
                                <a:gd name="T60" fmla="+- 0 7331 7166"/>
                                <a:gd name="T61" fmla="*/ T60 w 283"/>
                                <a:gd name="T62" fmla="+- 0 2468 2431"/>
                                <a:gd name="T63" fmla="*/ 2468 h 148"/>
                                <a:gd name="T64" fmla="+- 0 7275 7166"/>
                                <a:gd name="T65" fmla="*/ T64 w 283"/>
                                <a:gd name="T66" fmla="+- 0 2445 2431"/>
                                <a:gd name="T67" fmla="*/ 2445 h 148"/>
                                <a:gd name="T68" fmla="+- 0 7236 7166"/>
                                <a:gd name="T69" fmla="*/ T68 w 283"/>
                                <a:gd name="T70" fmla="+- 0 2433 2431"/>
                                <a:gd name="T71" fmla="*/ 2433 h 148"/>
                                <a:gd name="T72" fmla="+- 0 7213 7166"/>
                                <a:gd name="T73" fmla="*/ T72 w 283"/>
                                <a:gd name="T74" fmla="+- 0 2431 2431"/>
                                <a:gd name="T75" fmla="*/ 243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7" y="0"/>
                                  </a:moveTo>
                                  <a:lnTo>
                                    <a:pt x="27" y="5"/>
                                  </a:lnTo>
                                  <a:lnTo>
                                    <a:pt x="12" y="15"/>
                                  </a:lnTo>
                                  <a:lnTo>
                                    <a:pt x="1" y="29"/>
                                  </a:lnTo>
                                  <a:lnTo>
                                    <a:pt x="0" y="31"/>
                                  </a:lnTo>
                                  <a:lnTo>
                                    <a:pt x="19" y="38"/>
                                  </a:lnTo>
                                  <a:lnTo>
                                    <a:pt x="38" y="45"/>
                                  </a:lnTo>
                                  <a:lnTo>
                                    <a:pt x="93" y="69"/>
                                  </a:lnTo>
                                  <a:lnTo>
                                    <a:pt x="146" y="97"/>
                                  </a:lnTo>
                                  <a:lnTo>
                                    <a:pt x="197" y="128"/>
                                  </a:lnTo>
                                  <a:lnTo>
                                    <a:pt x="214" y="139"/>
                                  </a:lnTo>
                                  <a:lnTo>
                                    <a:pt x="234" y="148"/>
                                  </a:lnTo>
                                  <a:lnTo>
                                    <a:pt x="282" y="114"/>
                                  </a:lnTo>
                                  <a:lnTo>
                                    <a:pt x="266" y="101"/>
                                  </a:lnTo>
                                  <a:lnTo>
                                    <a:pt x="217" y="66"/>
                                  </a:lnTo>
                                  <a:lnTo>
                                    <a:pt x="165" y="37"/>
                                  </a:lnTo>
                                  <a:lnTo>
                                    <a:pt x="109" y="14"/>
                                  </a:lnTo>
                                  <a:lnTo>
                                    <a:pt x="70" y="2"/>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0"/>
                        <wpg:cNvGrpSpPr>
                          <a:grpSpLocks/>
                        </wpg:cNvGrpSpPr>
                        <wpg:grpSpPr bwMode="auto">
                          <a:xfrm>
                            <a:off x="7166" y="2431"/>
                            <a:ext cx="283" cy="148"/>
                            <a:chOff x="7166" y="2431"/>
                            <a:chExt cx="283" cy="148"/>
                          </a:xfrm>
                        </wpg:grpSpPr>
                        <wps:wsp>
                          <wps:cNvPr id="222" name="Freeform 221"/>
                          <wps:cNvSpPr>
                            <a:spLocks/>
                          </wps:cNvSpPr>
                          <wps:spPr bwMode="auto">
                            <a:xfrm>
                              <a:off x="7166" y="2431"/>
                              <a:ext cx="283" cy="148"/>
                            </a:xfrm>
                            <a:custGeom>
                              <a:avLst/>
                              <a:gdLst>
                                <a:gd name="T0" fmla="+- 0 7166 7166"/>
                                <a:gd name="T1" fmla="*/ T0 w 283"/>
                                <a:gd name="T2" fmla="+- 0 2462 2431"/>
                                <a:gd name="T3" fmla="*/ 2462 h 148"/>
                                <a:gd name="T4" fmla="+- 0 7222 7166"/>
                                <a:gd name="T5" fmla="*/ T4 w 283"/>
                                <a:gd name="T6" fmla="+- 0 2484 2431"/>
                                <a:gd name="T7" fmla="*/ 2484 h 148"/>
                                <a:gd name="T8" fmla="+- 0 7277 7166"/>
                                <a:gd name="T9" fmla="*/ T8 w 283"/>
                                <a:gd name="T10" fmla="+- 0 2509 2431"/>
                                <a:gd name="T11" fmla="*/ 2509 h 148"/>
                                <a:gd name="T12" fmla="+- 0 7330 7166"/>
                                <a:gd name="T13" fmla="*/ T12 w 283"/>
                                <a:gd name="T14" fmla="+- 0 2538 2431"/>
                                <a:gd name="T15" fmla="*/ 2538 h 148"/>
                                <a:gd name="T16" fmla="+- 0 7380 7166"/>
                                <a:gd name="T17" fmla="*/ T16 w 283"/>
                                <a:gd name="T18" fmla="+- 0 2570 2431"/>
                                <a:gd name="T19" fmla="*/ 2570 h 148"/>
                                <a:gd name="T20" fmla="+- 0 7400 7166"/>
                                <a:gd name="T21" fmla="*/ T20 w 283"/>
                                <a:gd name="T22" fmla="+- 0 2579 2431"/>
                                <a:gd name="T23" fmla="*/ 2579 h 148"/>
                                <a:gd name="T24" fmla="+- 0 7448 7166"/>
                                <a:gd name="T25" fmla="*/ T24 w 283"/>
                                <a:gd name="T26" fmla="+- 0 2545 2431"/>
                                <a:gd name="T27" fmla="*/ 2545 h 148"/>
                                <a:gd name="T28" fmla="+- 0 7432 7166"/>
                                <a:gd name="T29" fmla="*/ T28 w 283"/>
                                <a:gd name="T30" fmla="+- 0 2532 2431"/>
                                <a:gd name="T31" fmla="*/ 2532 h 148"/>
                                <a:gd name="T32" fmla="+- 0 7383 7166"/>
                                <a:gd name="T33" fmla="*/ T32 w 283"/>
                                <a:gd name="T34" fmla="+- 0 2497 2431"/>
                                <a:gd name="T35" fmla="*/ 2497 h 148"/>
                                <a:gd name="T36" fmla="+- 0 7331 7166"/>
                                <a:gd name="T37" fmla="*/ T36 w 283"/>
                                <a:gd name="T38" fmla="+- 0 2468 2431"/>
                                <a:gd name="T39" fmla="*/ 2468 h 148"/>
                                <a:gd name="T40" fmla="+- 0 7275 7166"/>
                                <a:gd name="T41" fmla="*/ T40 w 283"/>
                                <a:gd name="T42" fmla="+- 0 2445 2431"/>
                                <a:gd name="T43" fmla="*/ 2445 h 148"/>
                                <a:gd name="T44" fmla="+- 0 7213 7166"/>
                                <a:gd name="T45" fmla="*/ T44 w 283"/>
                                <a:gd name="T46" fmla="+- 0 2431 2431"/>
                                <a:gd name="T47" fmla="*/ 2431 h 148"/>
                                <a:gd name="T48" fmla="+- 0 7193 7166"/>
                                <a:gd name="T49" fmla="*/ T48 w 283"/>
                                <a:gd name="T50" fmla="+- 0 2436 2431"/>
                                <a:gd name="T51" fmla="*/ 2436 h 148"/>
                                <a:gd name="T52" fmla="+- 0 7178 7166"/>
                                <a:gd name="T53" fmla="*/ T52 w 283"/>
                                <a:gd name="T54" fmla="+- 0 2446 2431"/>
                                <a:gd name="T55" fmla="*/ 2446 h 148"/>
                                <a:gd name="T56" fmla="+- 0 7167 7166"/>
                                <a:gd name="T57" fmla="*/ T56 w 283"/>
                                <a:gd name="T58" fmla="+- 0 2460 2431"/>
                                <a:gd name="T59" fmla="*/ 2460 h 148"/>
                                <a:gd name="T60" fmla="+- 0 7166 7166"/>
                                <a:gd name="T61" fmla="*/ T60 w 283"/>
                                <a:gd name="T62" fmla="+- 0 2462 2431"/>
                                <a:gd name="T63" fmla="*/ 246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6" y="53"/>
                                  </a:lnTo>
                                  <a:lnTo>
                                    <a:pt x="111" y="78"/>
                                  </a:lnTo>
                                  <a:lnTo>
                                    <a:pt x="164" y="107"/>
                                  </a:lnTo>
                                  <a:lnTo>
                                    <a:pt x="214" y="139"/>
                                  </a:lnTo>
                                  <a:lnTo>
                                    <a:pt x="234" y="148"/>
                                  </a:lnTo>
                                  <a:lnTo>
                                    <a:pt x="282" y="114"/>
                                  </a:lnTo>
                                  <a:lnTo>
                                    <a:pt x="266" y="101"/>
                                  </a:lnTo>
                                  <a:lnTo>
                                    <a:pt x="217" y="66"/>
                                  </a:lnTo>
                                  <a:lnTo>
                                    <a:pt x="165" y="37"/>
                                  </a:lnTo>
                                  <a:lnTo>
                                    <a:pt x="109" y="14"/>
                                  </a:lnTo>
                                  <a:lnTo>
                                    <a:pt x="47" y="0"/>
                                  </a:lnTo>
                                  <a:lnTo>
                                    <a:pt x="27" y="5"/>
                                  </a:lnTo>
                                  <a:lnTo>
                                    <a:pt x="12" y="15"/>
                                  </a:lnTo>
                                  <a:lnTo>
                                    <a:pt x="1" y="29"/>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2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00" y="2513"/>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4" name="Group 223"/>
                        <wpg:cNvGrpSpPr>
                          <a:grpSpLocks/>
                        </wpg:cNvGrpSpPr>
                        <wpg:grpSpPr bwMode="auto">
                          <a:xfrm>
                            <a:off x="7200" y="2513"/>
                            <a:ext cx="160" cy="212"/>
                            <a:chOff x="7200" y="2513"/>
                            <a:chExt cx="160" cy="212"/>
                          </a:xfrm>
                        </wpg:grpSpPr>
                        <wps:wsp>
                          <wps:cNvPr id="225" name="Freeform 224"/>
                          <wps:cNvSpPr>
                            <a:spLocks/>
                          </wps:cNvSpPr>
                          <wps:spPr bwMode="auto">
                            <a:xfrm>
                              <a:off x="7200" y="2513"/>
                              <a:ext cx="160" cy="212"/>
                            </a:xfrm>
                            <a:custGeom>
                              <a:avLst/>
                              <a:gdLst>
                                <a:gd name="T0" fmla="+- 0 7212 7200"/>
                                <a:gd name="T1" fmla="*/ T0 w 160"/>
                                <a:gd name="T2" fmla="+- 0 2636 2513"/>
                                <a:gd name="T3" fmla="*/ 2636 h 212"/>
                                <a:gd name="T4" fmla="+- 0 7359 7200"/>
                                <a:gd name="T5" fmla="*/ T4 w 160"/>
                                <a:gd name="T6" fmla="+- 0 2717 2513"/>
                                <a:gd name="T7" fmla="*/ 2717 h 212"/>
                                <a:gd name="T8" fmla="+- 0 7359 7200"/>
                                <a:gd name="T9" fmla="*/ T8 w 160"/>
                                <a:gd name="T10" fmla="+- 0 2724 2513"/>
                                <a:gd name="T11" fmla="*/ 2724 h 212"/>
                                <a:gd name="T12" fmla="+- 0 7358 7200"/>
                                <a:gd name="T13" fmla="*/ T12 w 160"/>
                                <a:gd name="T14" fmla="+- 0 2603 2513"/>
                                <a:gd name="T15" fmla="*/ 2603 h 212"/>
                                <a:gd name="T16" fmla="+- 0 7200 7200"/>
                                <a:gd name="T17" fmla="*/ T16 w 160"/>
                                <a:gd name="T18" fmla="+- 0 2513 2513"/>
                                <a:gd name="T19" fmla="*/ 2513 h 212"/>
                                <a:gd name="T20" fmla="+- 0 7212 7200"/>
                                <a:gd name="T21" fmla="*/ T20 w 160"/>
                                <a:gd name="T22" fmla="+- 0 2520 2513"/>
                                <a:gd name="T23" fmla="*/ 2520 h 212"/>
                                <a:gd name="T24" fmla="+- 0 7212 7200"/>
                                <a:gd name="T25" fmla="*/ T24 w 160"/>
                                <a:gd name="T26" fmla="+- 0 2636 2513"/>
                                <a:gd name="T27" fmla="*/ 2636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2" y="123"/>
                                  </a:moveTo>
                                  <a:lnTo>
                                    <a:pt x="159" y="204"/>
                                  </a:lnTo>
                                  <a:lnTo>
                                    <a:pt x="159" y="211"/>
                                  </a:lnTo>
                                  <a:lnTo>
                                    <a:pt x="158" y="90"/>
                                  </a:lnTo>
                                  <a:lnTo>
                                    <a:pt x="0" y="0"/>
                                  </a:lnTo>
                                  <a:lnTo>
                                    <a:pt x="12" y="7"/>
                                  </a:lnTo>
                                  <a:lnTo>
                                    <a:pt x="12"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25"/>
                        <wpg:cNvGrpSpPr>
                          <a:grpSpLocks/>
                        </wpg:cNvGrpSpPr>
                        <wpg:grpSpPr bwMode="auto">
                          <a:xfrm>
                            <a:off x="7201" y="2527"/>
                            <a:ext cx="148" cy="194"/>
                            <a:chOff x="7201" y="2527"/>
                            <a:chExt cx="148" cy="194"/>
                          </a:xfrm>
                        </wpg:grpSpPr>
                        <wps:wsp>
                          <wps:cNvPr id="227" name="Freeform 226"/>
                          <wps:cNvSpPr>
                            <a:spLocks/>
                          </wps:cNvSpPr>
                          <wps:spPr bwMode="auto">
                            <a:xfrm>
                              <a:off x="7201" y="2527"/>
                              <a:ext cx="148" cy="194"/>
                            </a:xfrm>
                            <a:custGeom>
                              <a:avLst/>
                              <a:gdLst>
                                <a:gd name="T0" fmla="+- 0 7349 7201"/>
                                <a:gd name="T1" fmla="*/ T0 w 148"/>
                                <a:gd name="T2" fmla="+- 0 2720 2527"/>
                                <a:gd name="T3" fmla="*/ 2720 h 194"/>
                                <a:gd name="T4" fmla="+- 0 7201 7201"/>
                                <a:gd name="T5" fmla="*/ T4 w 148"/>
                                <a:gd name="T6" fmla="+- 0 2640 2527"/>
                                <a:gd name="T7" fmla="*/ 2640 h 194"/>
                                <a:gd name="T8" fmla="+- 0 7202 7201"/>
                                <a:gd name="T9" fmla="*/ T8 w 148"/>
                                <a:gd name="T10" fmla="+- 0 2527 2527"/>
                                <a:gd name="T11" fmla="*/ 2527 h 194"/>
                              </a:gdLst>
                              <a:ahLst/>
                              <a:cxnLst>
                                <a:cxn ang="0">
                                  <a:pos x="T1" y="T3"/>
                                </a:cxn>
                                <a:cxn ang="0">
                                  <a:pos x="T5" y="T7"/>
                                </a:cxn>
                                <a:cxn ang="0">
                                  <a:pos x="T9" y="T11"/>
                                </a:cxn>
                              </a:cxnLst>
                              <a:rect l="0" t="0" r="r" b="b"/>
                              <a:pathLst>
                                <a:path w="148" h="194">
                                  <a:moveTo>
                                    <a:pt x="148" y="193"/>
                                  </a:moveTo>
                                  <a:lnTo>
                                    <a:pt x="0" y="113"/>
                                  </a:lnTo>
                                  <a:lnTo>
                                    <a:pt x="1"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63" y="2523"/>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 name="Group 228"/>
                        <wpg:cNvGrpSpPr>
                          <a:grpSpLocks/>
                        </wpg:cNvGrpSpPr>
                        <wpg:grpSpPr bwMode="auto">
                          <a:xfrm>
                            <a:off x="7263" y="2523"/>
                            <a:ext cx="38" cy="28"/>
                            <a:chOff x="7263" y="2523"/>
                            <a:chExt cx="38" cy="28"/>
                          </a:xfrm>
                        </wpg:grpSpPr>
                        <wps:wsp>
                          <wps:cNvPr id="230" name="Freeform 229"/>
                          <wps:cNvSpPr>
                            <a:spLocks/>
                          </wps:cNvSpPr>
                          <wps:spPr bwMode="auto">
                            <a:xfrm>
                              <a:off x="7263" y="2523"/>
                              <a:ext cx="38" cy="28"/>
                            </a:xfrm>
                            <a:custGeom>
                              <a:avLst/>
                              <a:gdLst>
                                <a:gd name="T0" fmla="+- 0 7286 7263"/>
                                <a:gd name="T1" fmla="*/ T0 w 38"/>
                                <a:gd name="T2" fmla="+- 0 2529 2523"/>
                                <a:gd name="T3" fmla="*/ 2529 h 28"/>
                                <a:gd name="T4" fmla="+- 0 7277 7263"/>
                                <a:gd name="T5" fmla="*/ T4 w 38"/>
                                <a:gd name="T6" fmla="+- 0 2524 2523"/>
                                <a:gd name="T7" fmla="*/ 2524 h 28"/>
                                <a:gd name="T8" fmla="+- 0 7268 7263"/>
                                <a:gd name="T9" fmla="*/ T8 w 38"/>
                                <a:gd name="T10" fmla="+- 0 2523 2523"/>
                                <a:gd name="T11" fmla="*/ 2523 h 28"/>
                                <a:gd name="T12" fmla="+- 0 7265 7263"/>
                                <a:gd name="T13" fmla="*/ T12 w 38"/>
                                <a:gd name="T14" fmla="+- 0 2527 2523"/>
                                <a:gd name="T15" fmla="*/ 2527 h 28"/>
                                <a:gd name="T16" fmla="+- 0 7263 7263"/>
                                <a:gd name="T17" fmla="*/ T16 w 38"/>
                                <a:gd name="T18" fmla="+- 0 2531 2523"/>
                                <a:gd name="T19" fmla="*/ 2531 h 28"/>
                                <a:gd name="T20" fmla="+- 0 7269 7263"/>
                                <a:gd name="T21" fmla="*/ T20 w 38"/>
                                <a:gd name="T22" fmla="+- 0 2538 2523"/>
                                <a:gd name="T23" fmla="*/ 2538 h 28"/>
                                <a:gd name="T24" fmla="+- 0 7278 7263"/>
                                <a:gd name="T25" fmla="*/ T24 w 38"/>
                                <a:gd name="T26" fmla="+- 0 2544 2523"/>
                                <a:gd name="T27" fmla="*/ 2544 h 28"/>
                                <a:gd name="T28" fmla="+- 0 7287 7263"/>
                                <a:gd name="T29" fmla="*/ T28 w 38"/>
                                <a:gd name="T30" fmla="+- 0 2549 2523"/>
                                <a:gd name="T31" fmla="*/ 2549 h 28"/>
                                <a:gd name="T32" fmla="+- 0 7296 7263"/>
                                <a:gd name="T33" fmla="*/ T32 w 38"/>
                                <a:gd name="T34" fmla="+- 0 2550 2523"/>
                                <a:gd name="T35" fmla="*/ 2550 h 28"/>
                                <a:gd name="T36" fmla="+- 0 7299 7263"/>
                                <a:gd name="T37" fmla="*/ T36 w 38"/>
                                <a:gd name="T38" fmla="+- 0 2546 2523"/>
                                <a:gd name="T39" fmla="*/ 2546 h 28"/>
                                <a:gd name="T40" fmla="+- 0 7301 7263"/>
                                <a:gd name="T41" fmla="*/ T40 w 38"/>
                                <a:gd name="T42" fmla="+- 0 2542 2523"/>
                                <a:gd name="T43" fmla="*/ 2542 h 28"/>
                                <a:gd name="T44" fmla="+- 0 7295 7263"/>
                                <a:gd name="T45" fmla="*/ T44 w 38"/>
                                <a:gd name="T46" fmla="+- 0 2534 2523"/>
                                <a:gd name="T47" fmla="*/ 2534 h 28"/>
                                <a:gd name="T48" fmla="+- 0 7286 7263"/>
                                <a:gd name="T49" fmla="*/ T48 w 38"/>
                                <a:gd name="T50" fmla="+- 0 2529 2523"/>
                                <a:gd name="T51" fmla="*/ 25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5" y="0"/>
                                  </a:lnTo>
                                  <a:lnTo>
                                    <a:pt x="2" y="4"/>
                                  </a:lnTo>
                                  <a:lnTo>
                                    <a:pt x="0" y="8"/>
                                  </a:lnTo>
                                  <a:lnTo>
                                    <a:pt x="6" y="15"/>
                                  </a:lnTo>
                                  <a:lnTo>
                                    <a:pt x="15" y="21"/>
                                  </a:lnTo>
                                  <a:lnTo>
                                    <a:pt x="24" y="26"/>
                                  </a:lnTo>
                                  <a:lnTo>
                                    <a:pt x="33" y="27"/>
                                  </a:lnTo>
                                  <a:lnTo>
                                    <a:pt x="36" y="23"/>
                                  </a:lnTo>
                                  <a:lnTo>
                                    <a:pt x="38" y="19"/>
                                  </a:lnTo>
                                  <a:lnTo>
                                    <a:pt x="32" y="11"/>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63" y="2882"/>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2" name="Group 231"/>
                        <wpg:cNvGrpSpPr>
                          <a:grpSpLocks/>
                        </wpg:cNvGrpSpPr>
                        <wpg:grpSpPr bwMode="auto">
                          <a:xfrm>
                            <a:off x="7263" y="2882"/>
                            <a:ext cx="38" cy="28"/>
                            <a:chOff x="7263" y="2882"/>
                            <a:chExt cx="38" cy="28"/>
                          </a:xfrm>
                        </wpg:grpSpPr>
                        <wps:wsp>
                          <wps:cNvPr id="233" name="Freeform 232"/>
                          <wps:cNvSpPr>
                            <a:spLocks/>
                          </wps:cNvSpPr>
                          <wps:spPr bwMode="auto">
                            <a:xfrm>
                              <a:off x="7263" y="2882"/>
                              <a:ext cx="38" cy="28"/>
                            </a:xfrm>
                            <a:custGeom>
                              <a:avLst/>
                              <a:gdLst>
                                <a:gd name="T0" fmla="+- 0 7286 7263"/>
                                <a:gd name="T1" fmla="*/ T0 w 38"/>
                                <a:gd name="T2" fmla="+- 0 2888 2882"/>
                                <a:gd name="T3" fmla="*/ 2888 h 28"/>
                                <a:gd name="T4" fmla="+- 0 7277 7263"/>
                                <a:gd name="T5" fmla="*/ T4 w 38"/>
                                <a:gd name="T6" fmla="+- 0 2883 2882"/>
                                <a:gd name="T7" fmla="*/ 2883 h 28"/>
                                <a:gd name="T8" fmla="+- 0 7268 7263"/>
                                <a:gd name="T9" fmla="*/ T8 w 38"/>
                                <a:gd name="T10" fmla="+- 0 2882 2882"/>
                                <a:gd name="T11" fmla="*/ 2882 h 28"/>
                                <a:gd name="T12" fmla="+- 0 7265 7263"/>
                                <a:gd name="T13" fmla="*/ T12 w 38"/>
                                <a:gd name="T14" fmla="+- 0 2886 2882"/>
                                <a:gd name="T15" fmla="*/ 2886 h 28"/>
                                <a:gd name="T16" fmla="+- 0 7263 7263"/>
                                <a:gd name="T17" fmla="*/ T16 w 38"/>
                                <a:gd name="T18" fmla="+- 0 2890 2882"/>
                                <a:gd name="T19" fmla="*/ 2890 h 28"/>
                                <a:gd name="T20" fmla="+- 0 7269 7263"/>
                                <a:gd name="T21" fmla="*/ T20 w 38"/>
                                <a:gd name="T22" fmla="+- 0 2897 2882"/>
                                <a:gd name="T23" fmla="*/ 2897 h 28"/>
                                <a:gd name="T24" fmla="+- 0 7278 7263"/>
                                <a:gd name="T25" fmla="*/ T24 w 38"/>
                                <a:gd name="T26" fmla="+- 0 2903 2882"/>
                                <a:gd name="T27" fmla="*/ 2903 h 28"/>
                                <a:gd name="T28" fmla="+- 0 7287 7263"/>
                                <a:gd name="T29" fmla="*/ T28 w 38"/>
                                <a:gd name="T30" fmla="+- 0 2908 2882"/>
                                <a:gd name="T31" fmla="*/ 2908 h 28"/>
                                <a:gd name="T32" fmla="+- 0 7296 7263"/>
                                <a:gd name="T33" fmla="*/ T32 w 38"/>
                                <a:gd name="T34" fmla="+- 0 2909 2882"/>
                                <a:gd name="T35" fmla="*/ 2909 h 28"/>
                                <a:gd name="T36" fmla="+- 0 7299 7263"/>
                                <a:gd name="T37" fmla="*/ T36 w 38"/>
                                <a:gd name="T38" fmla="+- 0 2905 2882"/>
                                <a:gd name="T39" fmla="*/ 2905 h 28"/>
                                <a:gd name="T40" fmla="+- 0 7301 7263"/>
                                <a:gd name="T41" fmla="*/ T40 w 38"/>
                                <a:gd name="T42" fmla="+- 0 2901 2882"/>
                                <a:gd name="T43" fmla="*/ 2901 h 28"/>
                                <a:gd name="T44" fmla="+- 0 7295 7263"/>
                                <a:gd name="T45" fmla="*/ T44 w 38"/>
                                <a:gd name="T46" fmla="+- 0 2893 2882"/>
                                <a:gd name="T47" fmla="*/ 2893 h 28"/>
                                <a:gd name="T48" fmla="+- 0 7286 7263"/>
                                <a:gd name="T49" fmla="*/ T48 w 38"/>
                                <a:gd name="T50" fmla="+- 0 2888 2882"/>
                                <a:gd name="T51" fmla="*/ 288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5" y="0"/>
                                  </a:lnTo>
                                  <a:lnTo>
                                    <a:pt x="2" y="4"/>
                                  </a:lnTo>
                                  <a:lnTo>
                                    <a:pt x="0" y="8"/>
                                  </a:lnTo>
                                  <a:lnTo>
                                    <a:pt x="6" y="15"/>
                                  </a:lnTo>
                                  <a:lnTo>
                                    <a:pt x="15" y="21"/>
                                  </a:lnTo>
                                  <a:lnTo>
                                    <a:pt x="24" y="26"/>
                                  </a:lnTo>
                                  <a:lnTo>
                                    <a:pt x="33" y="27"/>
                                  </a:lnTo>
                                  <a:lnTo>
                                    <a:pt x="36" y="23"/>
                                  </a:lnTo>
                                  <a:lnTo>
                                    <a:pt x="38" y="19"/>
                                  </a:lnTo>
                                  <a:lnTo>
                                    <a:pt x="32" y="11"/>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207" y="2326"/>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204" y="2338"/>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6" name="Group 235"/>
                        <wpg:cNvGrpSpPr>
                          <a:grpSpLocks/>
                        </wpg:cNvGrpSpPr>
                        <wpg:grpSpPr bwMode="auto">
                          <a:xfrm>
                            <a:off x="7204" y="2338"/>
                            <a:ext cx="45" cy="132"/>
                            <a:chOff x="7204" y="2338"/>
                            <a:chExt cx="45" cy="132"/>
                          </a:xfrm>
                        </wpg:grpSpPr>
                        <wps:wsp>
                          <wps:cNvPr id="237" name="Freeform 236"/>
                          <wps:cNvSpPr>
                            <a:spLocks/>
                          </wps:cNvSpPr>
                          <wps:spPr bwMode="auto">
                            <a:xfrm>
                              <a:off x="7204" y="2338"/>
                              <a:ext cx="45" cy="132"/>
                            </a:xfrm>
                            <a:custGeom>
                              <a:avLst/>
                              <a:gdLst>
                                <a:gd name="T0" fmla="+- 0 7204 7204"/>
                                <a:gd name="T1" fmla="*/ T0 w 45"/>
                                <a:gd name="T2" fmla="+- 0 2459 2338"/>
                                <a:gd name="T3" fmla="*/ 2459 h 132"/>
                                <a:gd name="T4" fmla="+- 0 7219 7204"/>
                                <a:gd name="T5" fmla="*/ T4 w 45"/>
                                <a:gd name="T6" fmla="+- 0 2469 2338"/>
                                <a:gd name="T7" fmla="*/ 2469 h 132"/>
                                <a:gd name="T8" fmla="+- 0 7238 7204"/>
                                <a:gd name="T9" fmla="*/ T8 w 45"/>
                                <a:gd name="T10" fmla="+- 0 2468 2338"/>
                                <a:gd name="T11" fmla="*/ 2468 h 132"/>
                                <a:gd name="T12" fmla="+- 0 7244 7204"/>
                                <a:gd name="T13" fmla="*/ T12 w 45"/>
                                <a:gd name="T14" fmla="+- 0 2464 2338"/>
                                <a:gd name="T15" fmla="*/ 2464 h 132"/>
                                <a:gd name="T16" fmla="+- 0 7246 7204"/>
                                <a:gd name="T17" fmla="*/ T16 w 45"/>
                                <a:gd name="T18" fmla="+- 0 2462 2338"/>
                                <a:gd name="T19" fmla="*/ 2462 h 132"/>
                                <a:gd name="T20" fmla="+- 0 7248 7204"/>
                                <a:gd name="T21" fmla="*/ T20 w 45"/>
                                <a:gd name="T22" fmla="+- 0 2459 2338"/>
                                <a:gd name="T23" fmla="*/ 2459 h 132"/>
                                <a:gd name="T24" fmla="+- 0 7248 7204"/>
                                <a:gd name="T25" fmla="*/ T24 w 45"/>
                                <a:gd name="T26" fmla="+- 0 2338 2338"/>
                                <a:gd name="T27" fmla="*/ 2338 h 132"/>
                                <a:gd name="T28" fmla="+- 0 7233 7204"/>
                                <a:gd name="T29" fmla="*/ T28 w 45"/>
                                <a:gd name="T30" fmla="+- 0 2349 2338"/>
                                <a:gd name="T31" fmla="*/ 2349 h 132"/>
                                <a:gd name="T32" fmla="+- 0 7214 7204"/>
                                <a:gd name="T33" fmla="*/ T32 w 45"/>
                                <a:gd name="T34" fmla="+- 0 2347 2338"/>
                                <a:gd name="T35" fmla="*/ 2347 h 132"/>
                                <a:gd name="T36" fmla="+- 0 7209 7204"/>
                                <a:gd name="T37" fmla="*/ T36 w 45"/>
                                <a:gd name="T38" fmla="+- 0 2344 2338"/>
                                <a:gd name="T39" fmla="*/ 2344 h 132"/>
                                <a:gd name="T40" fmla="+- 0 7206 7204"/>
                                <a:gd name="T41" fmla="*/ T40 w 45"/>
                                <a:gd name="T42" fmla="+- 0 2341 2338"/>
                                <a:gd name="T43" fmla="*/ 2341 h 132"/>
                                <a:gd name="T44" fmla="+- 0 7204 7204"/>
                                <a:gd name="T45" fmla="*/ T44 w 45"/>
                                <a:gd name="T46" fmla="+- 0 2338 2338"/>
                                <a:gd name="T47" fmla="*/ 2338 h 132"/>
                                <a:gd name="T48" fmla="+- 0 7204 7204"/>
                                <a:gd name="T49" fmla="*/ T48 w 45"/>
                                <a:gd name="T50" fmla="+- 0 2459 2338"/>
                                <a:gd name="T51" fmla="*/ 2459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5" y="131"/>
                                  </a:lnTo>
                                  <a:lnTo>
                                    <a:pt x="34" y="130"/>
                                  </a:lnTo>
                                  <a:lnTo>
                                    <a:pt x="40" y="126"/>
                                  </a:lnTo>
                                  <a:lnTo>
                                    <a:pt x="42" y="124"/>
                                  </a:lnTo>
                                  <a:lnTo>
                                    <a:pt x="44" y="121"/>
                                  </a:lnTo>
                                  <a:lnTo>
                                    <a:pt x="44" y="0"/>
                                  </a:lnTo>
                                  <a:lnTo>
                                    <a:pt x="29" y="11"/>
                                  </a:lnTo>
                                  <a:lnTo>
                                    <a:pt x="10"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7"/>
                        <wpg:cNvGrpSpPr>
                          <a:grpSpLocks/>
                        </wpg:cNvGrpSpPr>
                        <wpg:grpSpPr bwMode="auto">
                          <a:xfrm>
                            <a:off x="7161" y="2326"/>
                            <a:ext cx="296" cy="644"/>
                            <a:chOff x="7161" y="2326"/>
                            <a:chExt cx="296" cy="644"/>
                          </a:xfrm>
                        </wpg:grpSpPr>
                        <wps:wsp>
                          <wps:cNvPr id="239" name="Freeform 238"/>
                          <wps:cNvSpPr>
                            <a:spLocks/>
                          </wps:cNvSpPr>
                          <wps:spPr bwMode="auto">
                            <a:xfrm>
                              <a:off x="7161" y="2326"/>
                              <a:ext cx="296" cy="644"/>
                            </a:xfrm>
                            <a:custGeom>
                              <a:avLst/>
                              <a:gdLst>
                                <a:gd name="T0" fmla="+- 0 7187 7161"/>
                                <a:gd name="T1" fmla="*/ T0 w 296"/>
                                <a:gd name="T2" fmla="+- 0 2871 2326"/>
                                <a:gd name="T3" fmla="*/ 2871 h 644"/>
                                <a:gd name="T4" fmla="+- 0 7247 7161"/>
                                <a:gd name="T5" fmla="*/ T4 w 296"/>
                                <a:gd name="T6" fmla="+- 0 2921 2326"/>
                                <a:gd name="T7" fmla="*/ 2921 h 644"/>
                                <a:gd name="T8" fmla="+- 0 7299 7161"/>
                                <a:gd name="T9" fmla="*/ T8 w 296"/>
                                <a:gd name="T10" fmla="+- 0 2949 2326"/>
                                <a:gd name="T11" fmla="*/ 2949 h 644"/>
                                <a:gd name="T12" fmla="+- 0 7361 7161"/>
                                <a:gd name="T13" fmla="*/ T12 w 296"/>
                                <a:gd name="T14" fmla="+- 0 2970 2326"/>
                                <a:gd name="T15" fmla="*/ 2970 h 644"/>
                                <a:gd name="T16" fmla="+- 0 7380 7161"/>
                                <a:gd name="T17" fmla="*/ T16 w 296"/>
                                <a:gd name="T18" fmla="+- 0 2969 2326"/>
                                <a:gd name="T19" fmla="*/ 2969 h 644"/>
                                <a:gd name="T20" fmla="+- 0 7428 7161"/>
                                <a:gd name="T21" fmla="*/ T20 w 296"/>
                                <a:gd name="T22" fmla="+- 0 2923 2326"/>
                                <a:gd name="T23" fmla="*/ 2923 h 644"/>
                                <a:gd name="T24" fmla="+- 0 7439 7161"/>
                                <a:gd name="T25" fmla="*/ T24 w 296"/>
                                <a:gd name="T26" fmla="+- 0 2861 2326"/>
                                <a:gd name="T27" fmla="*/ 2861 h 644"/>
                                <a:gd name="T28" fmla="+- 0 7447 7161"/>
                                <a:gd name="T29" fmla="*/ T28 w 296"/>
                                <a:gd name="T30" fmla="+- 0 2800 2326"/>
                                <a:gd name="T31" fmla="*/ 2800 h 644"/>
                                <a:gd name="T32" fmla="+- 0 7454 7161"/>
                                <a:gd name="T33" fmla="*/ T32 w 296"/>
                                <a:gd name="T34" fmla="+- 0 2721 2326"/>
                                <a:gd name="T35" fmla="*/ 2721 h 644"/>
                                <a:gd name="T36" fmla="+- 0 7456 7161"/>
                                <a:gd name="T37" fmla="*/ T36 w 296"/>
                                <a:gd name="T38" fmla="+- 0 2643 2326"/>
                                <a:gd name="T39" fmla="*/ 2643 h 644"/>
                                <a:gd name="T40" fmla="+- 0 7456 7161"/>
                                <a:gd name="T41" fmla="*/ T40 w 296"/>
                                <a:gd name="T42" fmla="+- 0 2623 2326"/>
                                <a:gd name="T43" fmla="*/ 2623 h 644"/>
                                <a:gd name="T44" fmla="+- 0 7453 7161"/>
                                <a:gd name="T45" fmla="*/ T44 w 296"/>
                                <a:gd name="T46" fmla="+- 0 2546 2326"/>
                                <a:gd name="T47" fmla="*/ 2546 h 644"/>
                                <a:gd name="T48" fmla="+- 0 7405 7161"/>
                                <a:gd name="T49" fmla="*/ T48 w 296"/>
                                <a:gd name="T50" fmla="+- 0 2509 2326"/>
                                <a:gd name="T51" fmla="*/ 2509 h 644"/>
                                <a:gd name="T52" fmla="+- 0 7353 7161"/>
                                <a:gd name="T53" fmla="*/ T52 w 296"/>
                                <a:gd name="T54" fmla="+- 0 2478 2326"/>
                                <a:gd name="T55" fmla="*/ 2478 h 644"/>
                                <a:gd name="T56" fmla="+- 0 7298 7161"/>
                                <a:gd name="T57" fmla="*/ T56 w 296"/>
                                <a:gd name="T58" fmla="+- 0 2453 2326"/>
                                <a:gd name="T59" fmla="*/ 2453 h 644"/>
                                <a:gd name="T60" fmla="+- 0 7260 7161"/>
                                <a:gd name="T61" fmla="*/ T60 w 296"/>
                                <a:gd name="T62" fmla="+- 0 2439 2326"/>
                                <a:gd name="T63" fmla="*/ 2439 h 644"/>
                                <a:gd name="T64" fmla="+- 0 7257 7161"/>
                                <a:gd name="T65" fmla="*/ T64 w 296"/>
                                <a:gd name="T66" fmla="+- 0 2419 2326"/>
                                <a:gd name="T67" fmla="*/ 2419 h 644"/>
                                <a:gd name="T68" fmla="+- 0 7255 7161"/>
                                <a:gd name="T69" fmla="*/ T68 w 296"/>
                                <a:gd name="T70" fmla="+- 0 2399 2326"/>
                                <a:gd name="T71" fmla="*/ 2399 h 644"/>
                                <a:gd name="T72" fmla="+- 0 7254 7161"/>
                                <a:gd name="T73" fmla="*/ T72 w 296"/>
                                <a:gd name="T74" fmla="+- 0 2379 2326"/>
                                <a:gd name="T75" fmla="*/ 2379 h 644"/>
                                <a:gd name="T76" fmla="+- 0 7254 7161"/>
                                <a:gd name="T77" fmla="*/ T76 w 296"/>
                                <a:gd name="T78" fmla="+- 0 2359 2326"/>
                                <a:gd name="T79" fmla="*/ 2359 h 644"/>
                                <a:gd name="T80" fmla="+- 0 7246 7161"/>
                                <a:gd name="T81" fmla="*/ T80 w 296"/>
                                <a:gd name="T82" fmla="+- 0 2336 2326"/>
                                <a:gd name="T83" fmla="*/ 2336 h 644"/>
                                <a:gd name="T84" fmla="+- 0 7230 7161"/>
                                <a:gd name="T85" fmla="*/ T84 w 296"/>
                                <a:gd name="T86" fmla="+- 0 2326 2326"/>
                                <a:gd name="T87" fmla="*/ 2326 h 644"/>
                                <a:gd name="T88" fmla="+- 0 7210 7161"/>
                                <a:gd name="T89" fmla="*/ T88 w 296"/>
                                <a:gd name="T90" fmla="+- 0 2327 2326"/>
                                <a:gd name="T91" fmla="*/ 2327 h 644"/>
                                <a:gd name="T92" fmla="+- 0 7201 7161"/>
                                <a:gd name="T93" fmla="*/ T92 w 296"/>
                                <a:gd name="T94" fmla="+- 0 2335 2326"/>
                                <a:gd name="T95" fmla="*/ 2335 h 644"/>
                                <a:gd name="T96" fmla="+- 0 7197 7161"/>
                                <a:gd name="T97" fmla="*/ T96 w 296"/>
                                <a:gd name="T98" fmla="+- 0 2346 2326"/>
                                <a:gd name="T99" fmla="*/ 2346 h 644"/>
                                <a:gd name="T100" fmla="+- 0 7197 7161"/>
                                <a:gd name="T101" fmla="*/ T100 w 296"/>
                                <a:gd name="T102" fmla="+- 0 2366 2326"/>
                                <a:gd name="T103" fmla="*/ 2366 h 644"/>
                                <a:gd name="T104" fmla="+- 0 7196 7161"/>
                                <a:gd name="T105" fmla="*/ T104 w 296"/>
                                <a:gd name="T106" fmla="+- 0 2386 2326"/>
                                <a:gd name="T107" fmla="*/ 2386 h 644"/>
                                <a:gd name="T108" fmla="+- 0 7196 7161"/>
                                <a:gd name="T109" fmla="*/ T108 w 296"/>
                                <a:gd name="T110" fmla="+- 0 2406 2326"/>
                                <a:gd name="T111" fmla="*/ 2406 h 644"/>
                                <a:gd name="T112" fmla="+- 0 7196 7161"/>
                                <a:gd name="T113" fmla="*/ T112 w 296"/>
                                <a:gd name="T114" fmla="+- 0 2426 2326"/>
                                <a:gd name="T115" fmla="*/ 2426 h 644"/>
                                <a:gd name="T116" fmla="+- 0 7180 7161"/>
                                <a:gd name="T117" fmla="*/ T116 w 296"/>
                                <a:gd name="T118" fmla="+- 0 2441 2326"/>
                                <a:gd name="T119" fmla="*/ 2441 h 644"/>
                                <a:gd name="T120" fmla="+- 0 7163 7161"/>
                                <a:gd name="T121" fmla="*/ T120 w 296"/>
                                <a:gd name="T122" fmla="+- 0 2520 2326"/>
                                <a:gd name="T123" fmla="*/ 2520 h 644"/>
                                <a:gd name="T124" fmla="+- 0 7161 7161"/>
                                <a:gd name="T125" fmla="*/ T124 w 296"/>
                                <a:gd name="T126" fmla="+- 0 2583 2326"/>
                                <a:gd name="T127" fmla="*/ 2583 h 644"/>
                                <a:gd name="T128" fmla="+- 0 7161 7161"/>
                                <a:gd name="T129" fmla="*/ T128 w 296"/>
                                <a:gd name="T130" fmla="+- 0 2604 2326"/>
                                <a:gd name="T131" fmla="*/ 2604 h 644"/>
                                <a:gd name="T132" fmla="+- 0 7161 7161"/>
                                <a:gd name="T133" fmla="*/ T132 w 296"/>
                                <a:gd name="T134" fmla="+- 0 2625 2326"/>
                                <a:gd name="T135" fmla="*/ 2625 h 644"/>
                                <a:gd name="T136" fmla="+- 0 7163 7161"/>
                                <a:gd name="T137" fmla="*/ T136 w 296"/>
                                <a:gd name="T138" fmla="+- 0 2687 2326"/>
                                <a:gd name="T139" fmla="*/ 2687 h 644"/>
                                <a:gd name="T140" fmla="+- 0 7168 7161"/>
                                <a:gd name="T141" fmla="*/ T140 w 296"/>
                                <a:gd name="T142" fmla="+- 0 2749 2326"/>
                                <a:gd name="T143" fmla="*/ 2749 h 644"/>
                                <a:gd name="T144" fmla="+- 0 7176 7161"/>
                                <a:gd name="T145" fmla="*/ T144 w 296"/>
                                <a:gd name="T146" fmla="+- 0 2810 2326"/>
                                <a:gd name="T147" fmla="*/ 2810 h 644"/>
                                <a:gd name="T148" fmla="+- 0 7183 7161"/>
                                <a:gd name="T149" fmla="*/ T148 w 296"/>
                                <a:gd name="T150" fmla="+- 0 2851 2326"/>
                                <a:gd name="T151" fmla="*/ 2851 h 644"/>
                                <a:gd name="T152" fmla="+- 0 7187 7161"/>
                                <a:gd name="T153" fmla="*/ T152 w 296"/>
                                <a:gd name="T154" fmla="+- 0 2871 2326"/>
                                <a:gd name="T155" fmla="*/ 2871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 h="644">
                                  <a:moveTo>
                                    <a:pt x="26" y="545"/>
                                  </a:moveTo>
                                  <a:lnTo>
                                    <a:pt x="86" y="595"/>
                                  </a:lnTo>
                                  <a:lnTo>
                                    <a:pt x="138" y="623"/>
                                  </a:lnTo>
                                  <a:lnTo>
                                    <a:pt x="200" y="644"/>
                                  </a:lnTo>
                                  <a:lnTo>
                                    <a:pt x="219" y="643"/>
                                  </a:lnTo>
                                  <a:lnTo>
                                    <a:pt x="267" y="597"/>
                                  </a:lnTo>
                                  <a:lnTo>
                                    <a:pt x="278" y="535"/>
                                  </a:lnTo>
                                  <a:lnTo>
                                    <a:pt x="286" y="474"/>
                                  </a:lnTo>
                                  <a:lnTo>
                                    <a:pt x="293" y="395"/>
                                  </a:lnTo>
                                  <a:lnTo>
                                    <a:pt x="295" y="317"/>
                                  </a:lnTo>
                                  <a:lnTo>
                                    <a:pt x="295" y="297"/>
                                  </a:lnTo>
                                  <a:lnTo>
                                    <a:pt x="292" y="220"/>
                                  </a:lnTo>
                                  <a:lnTo>
                                    <a:pt x="244" y="183"/>
                                  </a:lnTo>
                                  <a:lnTo>
                                    <a:pt x="192" y="152"/>
                                  </a:lnTo>
                                  <a:lnTo>
                                    <a:pt x="137" y="127"/>
                                  </a:lnTo>
                                  <a:lnTo>
                                    <a:pt x="99" y="113"/>
                                  </a:lnTo>
                                  <a:lnTo>
                                    <a:pt x="96" y="93"/>
                                  </a:lnTo>
                                  <a:lnTo>
                                    <a:pt x="94" y="73"/>
                                  </a:lnTo>
                                  <a:lnTo>
                                    <a:pt x="93" y="53"/>
                                  </a:lnTo>
                                  <a:lnTo>
                                    <a:pt x="93" y="33"/>
                                  </a:lnTo>
                                  <a:lnTo>
                                    <a:pt x="85" y="10"/>
                                  </a:lnTo>
                                  <a:lnTo>
                                    <a:pt x="69" y="0"/>
                                  </a:lnTo>
                                  <a:lnTo>
                                    <a:pt x="49" y="1"/>
                                  </a:lnTo>
                                  <a:lnTo>
                                    <a:pt x="40" y="9"/>
                                  </a:lnTo>
                                  <a:lnTo>
                                    <a:pt x="36" y="20"/>
                                  </a:lnTo>
                                  <a:lnTo>
                                    <a:pt x="36" y="40"/>
                                  </a:lnTo>
                                  <a:lnTo>
                                    <a:pt x="35" y="60"/>
                                  </a:lnTo>
                                  <a:lnTo>
                                    <a:pt x="35" y="80"/>
                                  </a:lnTo>
                                  <a:lnTo>
                                    <a:pt x="35" y="100"/>
                                  </a:lnTo>
                                  <a:lnTo>
                                    <a:pt x="19" y="115"/>
                                  </a:lnTo>
                                  <a:lnTo>
                                    <a:pt x="2" y="194"/>
                                  </a:lnTo>
                                  <a:lnTo>
                                    <a:pt x="0" y="257"/>
                                  </a:lnTo>
                                  <a:lnTo>
                                    <a:pt x="0" y="278"/>
                                  </a:lnTo>
                                  <a:lnTo>
                                    <a:pt x="0" y="299"/>
                                  </a:lnTo>
                                  <a:lnTo>
                                    <a:pt x="2" y="361"/>
                                  </a:lnTo>
                                  <a:lnTo>
                                    <a:pt x="7" y="423"/>
                                  </a:lnTo>
                                  <a:lnTo>
                                    <a:pt x="15" y="484"/>
                                  </a:lnTo>
                                  <a:lnTo>
                                    <a:pt x="22" y="525"/>
                                  </a:lnTo>
                                  <a:lnTo>
                                    <a:pt x="26" y="545"/>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2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13" y="268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1" name="Group 240"/>
                        <wpg:cNvGrpSpPr>
                          <a:grpSpLocks/>
                        </wpg:cNvGrpSpPr>
                        <wpg:grpSpPr bwMode="auto">
                          <a:xfrm>
                            <a:off x="7213" y="2686"/>
                            <a:ext cx="37" cy="41"/>
                            <a:chOff x="7213" y="2686"/>
                            <a:chExt cx="37" cy="41"/>
                          </a:xfrm>
                        </wpg:grpSpPr>
                        <wps:wsp>
                          <wps:cNvPr id="242" name="Freeform 241"/>
                          <wps:cNvSpPr>
                            <a:spLocks/>
                          </wps:cNvSpPr>
                          <wps:spPr bwMode="auto">
                            <a:xfrm>
                              <a:off x="7213" y="2686"/>
                              <a:ext cx="37" cy="41"/>
                            </a:xfrm>
                            <a:custGeom>
                              <a:avLst/>
                              <a:gdLst>
                                <a:gd name="T0" fmla="+- 0 7244 7213"/>
                                <a:gd name="T1" fmla="*/ T0 w 37"/>
                                <a:gd name="T2" fmla="+- 0 2699 2686"/>
                                <a:gd name="T3" fmla="*/ 2699 h 41"/>
                                <a:gd name="T4" fmla="+- 0 7239 7213"/>
                                <a:gd name="T5" fmla="*/ T4 w 37"/>
                                <a:gd name="T6" fmla="+- 0 2690 2686"/>
                                <a:gd name="T7" fmla="*/ 2690 h 41"/>
                                <a:gd name="T8" fmla="+- 0 7229 7213"/>
                                <a:gd name="T9" fmla="*/ T8 w 37"/>
                                <a:gd name="T10" fmla="+- 0 2686 2686"/>
                                <a:gd name="T11" fmla="*/ 2686 h 41"/>
                                <a:gd name="T12" fmla="+- 0 7222 7213"/>
                                <a:gd name="T13" fmla="*/ T12 w 37"/>
                                <a:gd name="T14" fmla="+- 0 2690 2686"/>
                                <a:gd name="T15" fmla="*/ 2690 h 41"/>
                                <a:gd name="T16" fmla="+- 0 7215 7213"/>
                                <a:gd name="T17" fmla="*/ T16 w 37"/>
                                <a:gd name="T18" fmla="+- 0 2694 2686"/>
                                <a:gd name="T19" fmla="*/ 2694 h 41"/>
                                <a:gd name="T20" fmla="+- 0 7213 7213"/>
                                <a:gd name="T21" fmla="*/ T20 w 37"/>
                                <a:gd name="T22" fmla="+- 0 2705 2686"/>
                                <a:gd name="T23" fmla="*/ 2705 h 41"/>
                                <a:gd name="T24" fmla="+- 0 7218 7213"/>
                                <a:gd name="T25" fmla="*/ T24 w 37"/>
                                <a:gd name="T26" fmla="+- 0 2714 2686"/>
                                <a:gd name="T27" fmla="*/ 2714 h 41"/>
                                <a:gd name="T28" fmla="+- 0 7223 7213"/>
                                <a:gd name="T29" fmla="*/ T28 w 37"/>
                                <a:gd name="T30" fmla="+- 0 2723 2686"/>
                                <a:gd name="T31" fmla="*/ 2723 h 41"/>
                                <a:gd name="T32" fmla="+- 0 7233 7213"/>
                                <a:gd name="T33" fmla="*/ T32 w 37"/>
                                <a:gd name="T34" fmla="+- 0 2727 2686"/>
                                <a:gd name="T35" fmla="*/ 2727 h 41"/>
                                <a:gd name="T36" fmla="+- 0 7241 7213"/>
                                <a:gd name="T37" fmla="*/ T36 w 37"/>
                                <a:gd name="T38" fmla="+- 0 2723 2686"/>
                                <a:gd name="T39" fmla="*/ 2723 h 41"/>
                                <a:gd name="T40" fmla="+- 0 7248 7213"/>
                                <a:gd name="T41" fmla="*/ T40 w 37"/>
                                <a:gd name="T42" fmla="+- 0 2718 2686"/>
                                <a:gd name="T43" fmla="*/ 2718 h 41"/>
                                <a:gd name="T44" fmla="+- 0 7250 7213"/>
                                <a:gd name="T45" fmla="*/ T44 w 37"/>
                                <a:gd name="T46" fmla="+- 0 2708 2686"/>
                                <a:gd name="T47" fmla="*/ 2708 h 41"/>
                                <a:gd name="T48" fmla="+- 0 7244 7213"/>
                                <a:gd name="T49" fmla="*/ T48 w 37"/>
                                <a:gd name="T50" fmla="+- 0 2699 2686"/>
                                <a:gd name="T51" fmla="*/ 269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7"/>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2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257" y="271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4" name="Group 243"/>
                        <wpg:cNvGrpSpPr>
                          <a:grpSpLocks/>
                        </wpg:cNvGrpSpPr>
                        <wpg:grpSpPr bwMode="auto">
                          <a:xfrm>
                            <a:off x="7257" y="2711"/>
                            <a:ext cx="37" cy="41"/>
                            <a:chOff x="7257" y="2711"/>
                            <a:chExt cx="37" cy="41"/>
                          </a:xfrm>
                        </wpg:grpSpPr>
                        <wps:wsp>
                          <wps:cNvPr id="245" name="Freeform 244"/>
                          <wps:cNvSpPr>
                            <a:spLocks/>
                          </wps:cNvSpPr>
                          <wps:spPr bwMode="auto">
                            <a:xfrm>
                              <a:off x="7257" y="2711"/>
                              <a:ext cx="37" cy="41"/>
                            </a:xfrm>
                            <a:custGeom>
                              <a:avLst/>
                              <a:gdLst>
                                <a:gd name="T0" fmla="+- 0 7288 7257"/>
                                <a:gd name="T1" fmla="*/ T0 w 37"/>
                                <a:gd name="T2" fmla="+- 0 2724 2711"/>
                                <a:gd name="T3" fmla="*/ 2724 h 41"/>
                                <a:gd name="T4" fmla="+- 0 7283 7257"/>
                                <a:gd name="T5" fmla="*/ T4 w 37"/>
                                <a:gd name="T6" fmla="+- 0 2715 2711"/>
                                <a:gd name="T7" fmla="*/ 2715 h 41"/>
                                <a:gd name="T8" fmla="+- 0 7273 7257"/>
                                <a:gd name="T9" fmla="*/ T8 w 37"/>
                                <a:gd name="T10" fmla="+- 0 2711 2711"/>
                                <a:gd name="T11" fmla="*/ 2711 h 41"/>
                                <a:gd name="T12" fmla="+- 0 7266 7257"/>
                                <a:gd name="T13" fmla="*/ T12 w 37"/>
                                <a:gd name="T14" fmla="+- 0 2715 2711"/>
                                <a:gd name="T15" fmla="*/ 2715 h 41"/>
                                <a:gd name="T16" fmla="+- 0 7258 7257"/>
                                <a:gd name="T17" fmla="*/ T16 w 37"/>
                                <a:gd name="T18" fmla="+- 0 2719 2711"/>
                                <a:gd name="T19" fmla="*/ 2719 h 41"/>
                                <a:gd name="T20" fmla="+- 0 7257 7257"/>
                                <a:gd name="T21" fmla="*/ T20 w 37"/>
                                <a:gd name="T22" fmla="+- 0 2730 2711"/>
                                <a:gd name="T23" fmla="*/ 2730 h 41"/>
                                <a:gd name="T24" fmla="+- 0 7262 7257"/>
                                <a:gd name="T25" fmla="*/ T24 w 37"/>
                                <a:gd name="T26" fmla="+- 0 2739 2711"/>
                                <a:gd name="T27" fmla="*/ 2739 h 41"/>
                                <a:gd name="T28" fmla="+- 0 7267 7257"/>
                                <a:gd name="T29" fmla="*/ T28 w 37"/>
                                <a:gd name="T30" fmla="+- 0 2748 2711"/>
                                <a:gd name="T31" fmla="*/ 2748 h 41"/>
                                <a:gd name="T32" fmla="+- 0 7277 7257"/>
                                <a:gd name="T33" fmla="*/ T32 w 37"/>
                                <a:gd name="T34" fmla="+- 0 2752 2711"/>
                                <a:gd name="T35" fmla="*/ 2752 h 41"/>
                                <a:gd name="T36" fmla="+- 0 7284 7257"/>
                                <a:gd name="T37" fmla="*/ T36 w 37"/>
                                <a:gd name="T38" fmla="+- 0 2748 2711"/>
                                <a:gd name="T39" fmla="*/ 2748 h 41"/>
                                <a:gd name="T40" fmla="+- 0 7291 7257"/>
                                <a:gd name="T41" fmla="*/ T40 w 37"/>
                                <a:gd name="T42" fmla="+- 0 2743 2711"/>
                                <a:gd name="T43" fmla="*/ 2743 h 41"/>
                                <a:gd name="T44" fmla="+- 0 7293 7257"/>
                                <a:gd name="T45" fmla="*/ T44 w 37"/>
                                <a:gd name="T46" fmla="+- 0 2733 2711"/>
                                <a:gd name="T47" fmla="*/ 2733 h 41"/>
                                <a:gd name="T48" fmla="+- 0 7288 7257"/>
                                <a:gd name="T49" fmla="*/ T48 w 37"/>
                                <a:gd name="T50" fmla="+- 0 2724 2711"/>
                                <a:gd name="T51" fmla="*/ 272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1" y="8"/>
                                  </a:lnTo>
                                  <a:lnTo>
                                    <a:pt x="0" y="19"/>
                                  </a:lnTo>
                                  <a:lnTo>
                                    <a:pt x="5" y="28"/>
                                  </a:lnTo>
                                  <a:lnTo>
                                    <a:pt x="10" y="37"/>
                                  </a:lnTo>
                                  <a:lnTo>
                                    <a:pt x="20" y="41"/>
                                  </a:lnTo>
                                  <a:lnTo>
                                    <a:pt x="27" y="37"/>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302" y="273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7" name="Group 246"/>
                        <wpg:cNvGrpSpPr>
                          <a:grpSpLocks/>
                        </wpg:cNvGrpSpPr>
                        <wpg:grpSpPr bwMode="auto">
                          <a:xfrm>
                            <a:off x="7302" y="2736"/>
                            <a:ext cx="37" cy="41"/>
                            <a:chOff x="7302" y="2736"/>
                            <a:chExt cx="37" cy="41"/>
                          </a:xfrm>
                        </wpg:grpSpPr>
                        <wps:wsp>
                          <wps:cNvPr id="248" name="Freeform 247"/>
                          <wps:cNvSpPr>
                            <a:spLocks/>
                          </wps:cNvSpPr>
                          <wps:spPr bwMode="auto">
                            <a:xfrm>
                              <a:off x="7302" y="2736"/>
                              <a:ext cx="37" cy="41"/>
                            </a:xfrm>
                            <a:custGeom>
                              <a:avLst/>
                              <a:gdLst>
                                <a:gd name="T0" fmla="+- 0 7333 7302"/>
                                <a:gd name="T1" fmla="*/ T0 w 37"/>
                                <a:gd name="T2" fmla="+- 0 2749 2736"/>
                                <a:gd name="T3" fmla="*/ 2749 h 41"/>
                                <a:gd name="T4" fmla="+- 0 7328 7302"/>
                                <a:gd name="T5" fmla="*/ T4 w 37"/>
                                <a:gd name="T6" fmla="+- 0 2740 2736"/>
                                <a:gd name="T7" fmla="*/ 2740 h 41"/>
                                <a:gd name="T8" fmla="+- 0 7318 7302"/>
                                <a:gd name="T9" fmla="*/ T8 w 37"/>
                                <a:gd name="T10" fmla="+- 0 2736 2736"/>
                                <a:gd name="T11" fmla="*/ 2736 h 41"/>
                                <a:gd name="T12" fmla="+- 0 7311 7302"/>
                                <a:gd name="T13" fmla="*/ T12 w 37"/>
                                <a:gd name="T14" fmla="+- 0 2740 2736"/>
                                <a:gd name="T15" fmla="*/ 2740 h 41"/>
                                <a:gd name="T16" fmla="+- 0 7304 7302"/>
                                <a:gd name="T17" fmla="*/ T16 w 37"/>
                                <a:gd name="T18" fmla="+- 0 2744 2736"/>
                                <a:gd name="T19" fmla="*/ 2744 h 41"/>
                                <a:gd name="T20" fmla="+- 0 7302 7302"/>
                                <a:gd name="T21" fmla="*/ T20 w 37"/>
                                <a:gd name="T22" fmla="+- 0 2755 2736"/>
                                <a:gd name="T23" fmla="*/ 2755 h 41"/>
                                <a:gd name="T24" fmla="+- 0 7307 7302"/>
                                <a:gd name="T25" fmla="*/ T24 w 37"/>
                                <a:gd name="T26" fmla="+- 0 2764 2736"/>
                                <a:gd name="T27" fmla="*/ 2764 h 41"/>
                                <a:gd name="T28" fmla="+- 0 7312 7302"/>
                                <a:gd name="T29" fmla="*/ T28 w 37"/>
                                <a:gd name="T30" fmla="+- 0 2773 2736"/>
                                <a:gd name="T31" fmla="*/ 2773 h 41"/>
                                <a:gd name="T32" fmla="+- 0 7322 7302"/>
                                <a:gd name="T33" fmla="*/ T32 w 37"/>
                                <a:gd name="T34" fmla="+- 0 2777 2736"/>
                                <a:gd name="T35" fmla="*/ 2777 h 41"/>
                                <a:gd name="T36" fmla="+- 0 7330 7302"/>
                                <a:gd name="T37" fmla="*/ T36 w 37"/>
                                <a:gd name="T38" fmla="+- 0 2772 2736"/>
                                <a:gd name="T39" fmla="*/ 2772 h 41"/>
                                <a:gd name="T40" fmla="+- 0 7337 7302"/>
                                <a:gd name="T41" fmla="*/ T40 w 37"/>
                                <a:gd name="T42" fmla="+- 0 2768 2736"/>
                                <a:gd name="T43" fmla="*/ 2768 h 41"/>
                                <a:gd name="T44" fmla="+- 0 7338 7302"/>
                                <a:gd name="T45" fmla="*/ T44 w 37"/>
                                <a:gd name="T46" fmla="+- 0 2758 2736"/>
                                <a:gd name="T47" fmla="*/ 2758 h 41"/>
                                <a:gd name="T48" fmla="+- 0 7333 7302"/>
                                <a:gd name="T49" fmla="*/ T48 w 37"/>
                                <a:gd name="T50" fmla="+- 0 2749 2736"/>
                                <a:gd name="T51" fmla="*/ 274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6"/>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2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13" y="273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0" name="Group 249"/>
                        <wpg:cNvGrpSpPr>
                          <a:grpSpLocks/>
                        </wpg:cNvGrpSpPr>
                        <wpg:grpSpPr bwMode="auto">
                          <a:xfrm>
                            <a:off x="7213" y="2736"/>
                            <a:ext cx="37" cy="41"/>
                            <a:chOff x="7213" y="2736"/>
                            <a:chExt cx="37" cy="41"/>
                          </a:xfrm>
                        </wpg:grpSpPr>
                        <wps:wsp>
                          <wps:cNvPr id="251" name="Freeform 250"/>
                          <wps:cNvSpPr>
                            <a:spLocks/>
                          </wps:cNvSpPr>
                          <wps:spPr bwMode="auto">
                            <a:xfrm>
                              <a:off x="7213" y="2736"/>
                              <a:ext cx="37" cy="41"/>
                            </a:xfrm>
                            <a:custGeom>
                              <a:avLst/>
                              <a:gdLst>
                                <a:gd name="T0" fmla="+- 0 7244 7213"/>
                                <a:gd name="T1" fmla="*/ T0 w 37"/>
                                <a:gd name="T2" fmla="+- 0 2749 2736"/>
                                <a:gd name="T3" fmla="*/ 2749 h 41"/>
                                <a:gd name="T4" fmla="+- 0 7239 7213"/>
                                <a:gd name="T5" fmla="*/ T4 w 37"/>
                                <a:gd name="T6" fmla="+- 0 2740 2736"/>
                                <a:gd name="T7" fmla="*/ 2740 h 41"/>
                                <a:gd name="T8" fmla="+- 0 7229 7213"/>
                                <a:gd name="T9" fmla="*/ T8 w 37"/>
                                <a:gd name="T10" fmla="+- 0 2736 2736"/>
                                <a:gd name="T11" fmla="*/ 2736 h 41"/>
                                <a:gd name="T12" fmla="+- 0 7222 7213"/>
                                <a:gd name="T13" fmla="*/ T12 w 37"/>
                                <a:gd name="T14" fmla="+- 0 2740 2736"/>
                                <a:gd name="T15" fmla="*/ 2740 h 41"/>
                                <a:gd name="T16" fmla="+- 0 7215 7213"/>
                                <a:gd name="T17" fmla="*/ T16 w 37"/>
                                <a:gd name="T18" fmla="+- 0 2744 2736"/>
                                <a:gd name="T19" fmla="*/ 2744 h 41"/>
                                <a:gd name="T20" fmla="+- 0 7213 7213"/>
                                <a:gd name="T21" fmla="*/ T20 w 37"/>
                                <a:gd name="T22" fmla="+- 0 2755 2736"/>
                                <a:gd name="T23" fmla="*/ 2755 h 41"/>
                                <a:gd name="T24" fmla="+- 0 7218 7213"/>
                                <a:gd name="T25" fmla="*/ T24 w 37"/>
                                <a:gd name="T26" fmla="+- 0 2764 2736"/>
                                <a:gd name="T27" fmla="*/ 2764 h 41"/>
                                <a:gd name="T28" fmla="+- 0 7223 7213"/>
                                <a:gd name="T29" fmla="*/ T28 w 37"/>
                                <a:gd name="T30" fmla="+- 0 2773 2736"/>
                                <a:gd name="T31" fmla="*/ 2773 h 41"/>
                                <a:gd name="T32" fmla="+- 0 7233 7213"/>
                                <a:gd name="T33" fmla="*/ T32 w 37"/>
                                <a:gd name="T34" fmla="+- 0 2777 2736"/>
                                <a:gd name="T35" fmla="*/ 2777 h 41"/>
                                <a:gd name="T36" fmla="+- 0 7241 7213"/>
                                <a:gd name="T37" fmla="*/ T36 w 37"/>
                                <a:gd name="T38" fmla="+- 0 2772 2736"/>
                                <a:gd name="T39" fmla="*/ 2772 h 41"/>
                                <a:gd name="T40" fmla="+- 0 7248 7213"/>
                                <a:gd name="T41" fmla="*/ T40 w 37"/>
                                <a:gd name="T42" fmla="+- 0 2768 2736"/>
                                <a:gd name="T43" fmla="*/ 2768 h 41"/>
                                <a:gd name="T44" fmla="+- 0 7250 7213"/>
                                <a:gd name="T45" fmla="*/ T44 w 37"/>
                                <a:gd name="T46" fmla="+- 0 2758 2736"/>
                                <a:gd name="T47" fmla="*/ 2758 h 41"/>
                                <a:gd name="T48" fmla="+- 0 7244 7213"/>
                                <a:gd name="T49" fmla="*/ T48 w 37"/>
                                <a:gd name="T50" fmla="+- 0 2749 2736"/>
                                <a:gd name="T51" fmla="*/ 274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6"/>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257" y="276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3" name="Group 252"/>
                        <wpg:cNvGrpSpPr>
                          <a:grpSpLocks/>
                        </wpg:cNvGrpSpPr>
                        <wpg:grpSpPr bwMode="auto">
                          <a:xfrm>
                            <a:off x="7257" y="2761"/>
                            <a:ext cx="37" cy="41"/>
                            <a:chOff x="7257" y="2761"/>
                            <a:chExt cx="37" cy="41"/>
                          </a:xfrm>
                        </wpg:grpSpPr>
                        <wps:wsp>
                          <wps:cNvPr id="254" name="Freeform 253"/>
                          <wps:cNvSpPr>
                            <a:spLocks/>
                          </wps:cNvSpPr>
                          <wps:spPr bwMode="auto">
                            <a:xfrm>
                              <a:off x="7257" y="2761"/>
                              <a:ext cx="37" cy="41"/>
                            </a:xfrm>
                            <a:custGeom>
                              <a:avLst/>
                              <a:gdLst>
                                <a:gd name="T0" fmla="+- 0 7288 7257"/>
                                <a:gd name="T1" fmla="*/ T0 w 37"/>
                                <a:gd name="T2" fmla="+- 0 2774 2761"/>
                                <a:gd name="T3" fmla="*/ 2774 h 41"/>
                                <a:gd name="T4" fmla="+- 0 7283 7257"/>
                                <a:gd name="T5" fmla="*/ T4 w 37"/>
                                <a:gd name="T6" fmla="+- 0 2765 2761"/>
                                <a:gd name="T7" fmla="*/ 2765 h 41"/>
                                <a:gd name="T8" fmla="+- 0 7273 7257"/>
                                <a:gd name="T9" fmla="*/ T8 w 37"/>
                                <a:gd name="T10" fmla="+- 0 2761 2761"/>
                                <a:gd name="T11" fmla="*/ 2761 h 41"/>
                                <a:gd name="T12" fmla="+- 0 7266 7257"/>
                                <a:gd name="T13" fmla="*/ T12 w 37"/>
                                <a:gd name="T14" fmla="+- 0 2765 2761"/>
                                <a:gd name="T15" fmla="*/ 2765 h 41"/>
                                <a:gd name="T16" fmla="+- 0 7258 7257"/>
                                <a:gd name="T17" fmla="*/ T16 w 37"/>
                                <a:gd name="T18" fmla="+- 0 2769 2761"/>
                                <a:gd name="T19" fmla="*/ 2769 h 41"/>
                                <a:gd name="T20" fmla="+- 0 7257 7257"/>
                                <a:gd name="T21" fmla="*/ T20 w 37"/>
                                <a:gd name="T22" fmla="+- 0 2780 2761"/>
                                <a:gd name="T23" fmla="*/ 2780 h 41"/>
                                <a:gd name="T24" fmla="+- 0 7262 7257"/>
                                <a:gd name="T25" fmla="*/ T24 w 37"/>
                                <a:gd name="T26" fmla="+- 0 2789 2761"/>
                                <a:gd name="T27" fmla="*/ 2789 h 41"/>
                                <a:gd name="T28" fmla="+- 0 7267 7257"/>
                                <a:gd name="T29" fmla="*/ T28 w 37"/>
                                <a:gd name="T30" fmla="+- 0 2798 2761"/>
                                <a:gd name="T31" fmla="*/ 2798 h 41"/>
                                <a:gd name="T32" fmla="+- 0 7277 7257"/>
                                <a:gd name="T33" fmla="*/ T32 w 37"/>
                                <a:gd name="T34" fmla="+- 0 2802 2761"/>
                                <a:gd name="T35" fmla="*/ 2802 h 41"/>
                                <a:gd name="T36" fmla="+- 0 7284 7257"/>
                                <a:gd name="T37" fmla="*/ T36 w 37"/>
                                <a:gd name="T38" fmla="+- 0 2797 2761"/>
                                <a:gd name="T39" fmla="*/ 2797 h 41"/>
                                <a:gd name="T40" fmla="+- 0 7291 7257"/>
                                <a:gd name="T41" fmla="*/ T40 w 37"/>
                                <a:gd name="T42" fmla="+- 0 2793 2761"/>
                                <a:gd name="T43" fmla="*/ 2793 h 41"/>
                                <a:gd name="T44" fmla="+- 0 7293 7257"/>
                                <a:gd name="T45" fmla="*/ T44 w 37"/>
                                <a:gd name="T46" fmla="+- 0 2783 2761"/>
                                <a:gd name="T47" fmla="*/ 2783 h 41"/>
                                <a:gd name="T48" fmla="+- 0 7288 7257"/>
                                <a:gd name="T49" fmla="*/ T48 w 37"/>
                                <a:gd name="T50" fmla="+- 0 2774 2761"/>
                                <a:gd name="T51" fmla="*/ 277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1" y="8"/>
                                  </a:lnTo>
                                  <a:lnTo>
                                    <a:pt x="0" y="19"/>
                                  </a:lnTo>
                                  <a:lnTo>
                                    <a:pt x="5" y="28"/>
                                  </a:lnTo>
                                  <a:lnTo>
                                    <a:pt x="10" y="37"/>
                                  </a:lnTo>
                                  <a:lnTo>
                                    <a:pt x="20" y="41"/>
                                  </a:lnTo>
                                  <a:lnTo>
                                    <a:pt x="27" y="36"/>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02" y="278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6" name="Group 255"/>
                        <wpg:cNvGrpSpPr>
                          <a:grpSpLocks/>
                        </wpg:cNvGrpSpPr>
                        <wpg:grpSpPr bwMode="auto">
                          <a:xfrm>
                            <a:off x="7302" y="2786"/>
                            <a:ext cx="37" cy="41"/>
                            <a:chOff x="7302" y="2786"/>
                            <a:chExt cx="37" cy="41"/>
                          </a:xfrm>
                        </wpg:grpSpPr>
                        <wps:wsp>
                          <wps:cNvPr id="257" name="Freeform 256"/>
                          <wps:cNvSpPr>
                            <a:spLocks/>
                          </wps:cNvSpPr>
                          <wps:spPr bwMode="auto">
                            <a:xfrm>
                              <a:off x="7302" y="2786"/>
                              <a:ext cx="37" cy="41"/>
                            </a:xfrm>
                            <a:custGeom>
                              <a:avLst/>
                              <a:gdLst>
                                <a:gd name="T0" fmla="+- 0 7333 7302"/>
                                <a:gd name="T1" fmla="*/ T0 w 37"/>
                                <a:gd name="T2" fmla="+- 0 2799 2786"/>
                                <a:gd name="T3" fmla="*/ 2799 h 41"/>
                                <a:gd name="T4" fmla="+- 0 7328 7302"/>
                                <a:gd name="T5" fmla="*/ T4 w 37"/>
                                <a:gd name="T6" fmla="+- 0 2790 2786"/>
                                <a:gd name="T7" fmla="*/ 2790 h 41"/>
                                <a:gd name="T8" fmla="+- 0 7318 7302"/>
                                <a:gd name="T9" fmla="*/ T8 w 37"/>
                                <a:gd name="T10" fmla="+- 0 2786 2786"/>
                                <a:gd name="T11" fmla="*/ 2786 h 41"/>
                                <a:gd name="T12" fmla="+- 0 7311 7302"/>
                                <a:gd name="T13" fmla="*/ T12 w 37"/>
                                <a:gd name="T14" fmla="+- 0 2790 2786"/>
                                <a:gd name="T15" fmla="*/ 2790 h 41"/>
                                <a:gd name="T16" fmla="+- 0 7304 7302"/>
                                <a:gd name="T17" fmla="*/ T16 w 37"/>
                                <a:gd name="T18" fmla="+- 0 2794 2786"/>
                                <a:gd name="T19" fmla="*/ 2794 h 41"/>
                                <a:gd name="T20" fmla="+- 0 7302 7302"/>
                                <a:gd name="T21" fmla="*/ T20 w 37"/>
                                <a:gd name="T22" fmla="+- 0 2805 2786"/>
                                <a:gd name="T23" fmla="*/ 2805 h 41"/>
                                <a:gd name="T24" fmla="+- 0 7307 7302"/>
                                <a:gd name="T25" fmla="*/ T24 w 37"/>
                                <a:gd name="T26" fmla="+- 0 2814 2786"/>
                                <a:gd name="T27" fmla="*/ 2814 h 41"/>
                                <a:gd name="T28" fmla="+- 0 7312 7302"/>
                                <a:gd name="T29" fmla="*/ T28 w 37"/>
                                <a:gd name="T30" fmla="+- 0 2823 2786"/>
                                <a:gd name="T31" fmla="*/ 2823 h 41"/>
                                <a:gd name="T32" fmla="+- 0 7322 7302"/>
                                <a:gd name="T33" fmla="*/ T32 w 37"/>
                                <a:gd name="T34" fmla="+- 0 2826 2786"/>
                                <a:gd name="T35" fmla="*/ 2826 h 41"/>
                                <a:gd name="T36" fmla="+- 0 7330 7302"/>
                                <a:gd name="T37" fmla="*/ T36 w 37"/>
                                <a:gd name="T38" fmla="+- 0 2822 2786"/>
                                <a:gd name="T39" fmla="*/ 2822 h 41"/>
                                <a:gd name="T40" fmla="+- 0 7337 7302"/>
                                <a:gd name="T41" fmla="*/ T40 w 37"/>
                                <a:gd name="T42" fmla="+- 0 2818 2786"/>
                                <a:gd name="T43" fmla="*/ 2818 h 41"/>
                                <a:gd name="T44" fmla="+- 0 7338 7302"/>
                                <a:gd name="T45" fmla="*/ T44 w 37"/>
                                <a:gd name="T46" fmla="+- 0 2807 2786"/>
                                <a:gd name="T47" fmla="*/ 2807 h 41"/>
                                <a:gd name="T48" fmla="+- 0 7333 7302"/>
                                <a:gd name="T49" fmla="*/ T48 w 37"/>
                                <a:gd name="T50" fmla="+- 0 2799 2786"/>
                                <a:gd name="T51" fmla="*/ 279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0"/>
                                  </a:lnTo>
                                  <a:lnTo>
                                    <a:pt x="28" y="36"/>
                                  </a:lnTo>
                                  <a:lnTo>
                                    <a:pt x="35" y="32"/>
                                  </a:lnTo>
                                  <a:lnTo>
                                    <a:pt x="36" y="21"/>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213" y="2787"/>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9" name="Group 258"/>
                        <wpg:cNvGrpSpPr>
                          <a:grpSpLocks/>
                        </wpg:cNvGrpSpPr>
                        <wpg:grpSpPr bwMode="auto">
                          <a:xfrm>
                            <a:off x="7213" y="2787"/>
                            <a:ext cx="37" cy="41"/>
                            <a:chOff x="7213" y="2787"/>
                            <a:chExt cx="37" cy="41"/>
                          </a:xfrm>
                        </wpg:grpSpPr>
                        <wps:wsp>
                          <wps:cNvPr id="260" name="Freeform 259"/>
                          <wps:cNvSpPr>
                            <a:spLocks/>
                          </wps:cNvSpPr>
                          <wps:spPr bwMode="auto">
                            <a:xfrm>
                              <a:off x="7213" y="2787"/>
                              <a:ext cx="37" cy="41"/>
                            </a:xfrm>
                            <a:custGeom>
                              <a:avLst/>
                              <a:gdLst>
                                <a:gd name="T0" fmla="+- 0 7244 7213"/>
                                <a:gd name="T1" fmla="*/ T0 w 37"/>
                                <a:gd name="T2" fmla="+- 0 2800 2787"/>
                                <a:gd name="T3" fmla="*/ 2800 h 41"/>
                                <a:gd name="T4" fmla="+- 0 7239 7213"/>
                                <a:gd name="T5" fmla="*/ T4 w 37"/>
                                <a:gd name="T6" fmla="+- 0 2791 2787"/>
                                <a:gd name="T7" fmla="*/ 2791 h 41"/>
                                <a:gd name="T8" fmla="+- 0 7229 7213"/>
                                <a:gd name="T9" fmla="*/ T8 w 37"/>
                                <a:gd name="T10" fmla="+- 0 2787 2787"/>
                                <a:gd name="T11" fmla="*/ 2787 h 41"/>
                                <a:gd name="T12" fmla="+- 0 7222 7213"/>
                                <a:gd name="T13" fmla="*/ T12 w 37"/>
                                <a:gd name="T14" fmla="+- 0 2792 2787"/>
                                <a:gd name="T15" fmla="*/ 2792 h 41"/>
                                <a:gd name="T16" fmla="+- 0 7215 7213"/>
                                <a:gd name="T17" fmla="*/ T16 w 37"/>
                                <a:gd name="T18" fmla="+- 0 2796 2787"/>
                                <a:gd name="T19" fmla="*/ 2796 h 41"/>
                                <a:gd name="T20" fmla="+- 0 7213 7213"/>
                                <a:gd name="T21" fmla="*/ T20 w 37"/>
                                <a:gd name="T22" fmla="+- 0 2807 2787"/>
                                <a:gd name="T23" fmla="*/ 2807 h 41"/>
                                <a:gd name="T24" fmla="+- 0 7218 7213"/>
                                <a:gd name="T25" fmla="*/ T24 w 37"/>
                                <a:gd name="T26" fmla="+- 0 2815 2787"/>
                                <a:gd name="T27" fmla="*/ 2815 h 41"/>
                                <a:gd name="T28" fmla="+- 0 7223 7213"/>
                                <a:gd name="T29" fmla="*/ T28 w 37"/>
                                <a:gd name="T30" fmla="+- 0 2824 2787"/>
                                <a:gd name="T31" fmla="*/ 2824 h 41"/>
                                <a:gd name="T32" fmla="+- 0 7233 7213"/>
                                <a:gd name="T33" fmla="*/ T32 w 37"/>
                                <a:gd name="T34" fmla="+- 0 2828 2787"/>
                                <a:gd name="T35" fmla="*/ 2828 h 41"/>
                                <a:gd name="T36" fmla="+- 0 7241 7213"/>
                                <a:gd name="T37" fmla="*/ T36 w 37"/>
                                <a:gd name="T38" fmla="+- 0 2824 2787"/>
                                <a:gd name="T39" fmla="*/ 2824 h 41"/>
                                <a:gd name="T40" fmla="+- 0 7248 7213"/>
                                <a:gd name="T41" fmla="*/ T40 w 37"/>
                                <a:gd name="T42" fmla="+- 0 2820 2787"/>
                                <a:gd name="T43" fmla="*/ 2820 h 41"/>
                                <a:gd name="T44" fmla="+- 0 7250 7213"/>
                                <a:gd name="T45" fmla="*/ T44 w 37"/>
                                <a:gd name="T46" fmla="+- 0 2809 2787"/>
                                <a:gd name="T47" fmla="*/ 2809 h 41"/>
                                <a:gd name="T48" fmla="+- 0 7244 7213"/>
                                <a:gd name="T49" fmla="*/ T48 w 37"/>
                                <a:gd name="T50" fmla="+- 0 2800 2787"/>
                                <a:gd name="T51" fmla="*/ 280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2" y="9"/>
                                  </a:lnTo>
                                  <a:lnTo>
                                    <a:pt x="0" y="20"/>
                                  </a:lnTo>
                                  <a:lnTo>
                                    <a:pt x="5" y="28"/>
                                  </a:lnTo>
                                  <a:lnTo>
                                    <a:pt x="10" y="37"/>
                                  </a:lnTo>
                                  <a:lnTo>
                                    <a:pt x="20" y="41"/>
                                  </a:lnTo>
                                  <a:lnTo>
                                    <a:pt x="28" y="37"/>
                                  </a:lnTo>
                                  <a:lnTo>
                                    <a:pt x="35" y="33"/>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257" y="281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2" name="Group 261"/>
                        <wpg:cNvGrpSpPr>
                          <a:grpSpLocks/>
                        </wpg:cNvGrpSpPr>
                        <wpg:grpSpPr bwMode="auto">
                          <a:xfrm>
                            <a:off x="7257" y="2812"/>
                            <a:ext cx="37" cy="41"/>
                            <a:chOff x="7257" y="2812"/>
                            <a:chExt cx="37" cy="41"/>
                          </a:xfrm>
                        </wpg:grpSpPr>
                        <wps:wsp>
                          <wps:cNvPr id="263" name="Freeform 262"/>
                          <wps:cNvSpPr>
                            <a:spLocks/>
                          </wps:cNvSpPr>
                          <wps:spPr bwMode="auto">
                            <a:xfrm>
                              <a:off x="7257" y="2812"/>
                              <a:ext cx="37" cy="41"/>
                            </a:xfrm>
                            <a:custGeom>
                              <a:avLst/>
                              <a:gdLst>
                                <a:gd name="T0" fmla="+- 0 7288 7257"/>
                                <a:gd name="T1" fmla="*/ T0 w 37"/>
                                <a:gd name="T2" fmla="+- 0 2825 2812"/>
                                <a:gd name="T3" fmla="*/ 2825 h 41"/>
                                <a:gd name="T4" fmla="+- 0 7283 7257"/>
                                <a:gd name="T5" fmla="*/ T4 w 37"/>
                                <a:gd name="T6" fmla="+- 0 2816 2812"/>
                                <a:gd name="T7" fmla="*/ 2816 h 41"/>
                                <a:gd name="T8" fmla="+- 0 7273 7257"/>
                                <a:gd name="T9" fmla="*/ T8 w 37"/>
                                <a:gd name="T10" fmla="+- 0 2812 2812"/>
                                <a:gd name="T11" fmla="*/ 2812 h 41"/>
                                <a:gd name="T12" fmla="+- 0 7266 7257"/>
                                <a:gd name="T13" fmla="*/ T12 w 37"/>
                                <a:gd name="T14" fmla="+- 0 2817 2812"/>
                                <a:gd name="T15" fmla="*/ 2817 h 41"/>
                                <a:gd name="T16" fmla="+- 0 7258 7257"/>
                                <a:gd name="T17" fmla="*/ T16 w 37"/>
                                <a:gd name="T18" fmla="+- 0 2821 2812"/>
                                <a:gd name="T19" fmla="*/ 2821 h 41"/>
                                <a:gd name="T20" fmla="+- 0 7257 7257"/>
                                <a:gd name="T21" fmla="*/ T20 w 37"/>
                                <a:gd name="T22" fmla="+- 0 2831 2812"/>
                                <a:gd name="T23" fmla="*/ 2831 h 41"/>
                                <a:gd name="T24" fmla="+- 0 7262 7257"/>
                                <a:gd name="T25" fmla="*/ T24 w 37"/>
                                <a:gd name="T26" fmla="+- 0 2840 2812"/>
                                <a:gd name="T27" fmla="*/ 2840 h 41"/>
                                <a:gd name="T28" fmla="+- 0 7267 7257"/>
                                <a:gd name="T29" fmla="*/ T28 w 37"/>
                                <a:gd name="T30" fmla="+- 0 2849 2812"/>
                                <a:gd name="T31" fmla="*/ 2849 h 41"/>
                                <a:gd name="T32" fmla="+- 0 7277 7257"/>
                                <a:gd name="T33" fmla="*/ T32 w 37"/>
                                <a:gd name="T34" fmla="+- 0 2853 2812"/>
                                <a:gd name="T35" fmla="*/ 2853 h 41"/>
                                <a:gd name="T36" fmla="+- 0 7284 7257"/>
                                <a:gd name="T37" fmla="*/ T36 w 37"/>
                                <a:gd name="T38" fmla="+- 0 2849 2812"/>
                                <a:gd name="T39" fmla="*/ 2849 h 41"/>
                                <a:gd name="T40" fmla="+- 0 7291 7257"/>
                                <a:gd name="T41" fmla="*/ T40 w 37"/>
                                <a:gd name="T42" fmla="+- 0 2845 2812"/>
                                <a:gd name="T43" fmla="*/ 2845 h 41"/>
                                <a:gd name="T44" fmla="+- 0 7293 7257"/>
                                <a:gd name="T45" fmla="*/ T44 w 37"/>
                                <a:gd name="T46" fmla="+- 0 2834 2812"/>
                                <a:gd name="T47" fmla="*/ 2834 h 41"/>
                                <a:gd name="T48" fmla="+- 0 7288 7257"/>
                                <a:gd name="T49" fmla="*/ T48 w 37"/>
                                <a:gd name="T50" fmla="+- 0 2825 2812"/>
                                <a:gd name="T51" fmla="*/ 282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1" y="9"/>
                                  </a:lnTo>
                                  <a:lnTo>
                                    <a:pt x="0" y="19"/>
                                  </a:lnTo>
                                  <a:lnTo>
                                    <a:pt x="5" y="28"/>
                                  </a:lnTo>
                                  <a:lnTo>
                                    <a:pt x="10" y="37"/>
                                  </a:lnTo>
                                  <a:lnTo>
                                    <a:pt x="20" y="41"/>
                                  </a:lnTo>
                                  <a:lnTo>
                                    <a:pt x="27" y="37"/>
                                  </a:lnTo>
                                  <a:lnTo>
                                    <a:pt x="34"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302" y="2837"/>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5" name="Group 264"/>
                        <wpg:cNvGrpSpPr>
                          <a:grpSpLocks/>
                        </wpg:cNvGrpSpPr>
                        <wpg:grpSpPr bwMode="auto">
                          <a:xfrm>
                            <a:off x="7302" y="2837"/>
                            <a:ext cx="37" cy="41"/>
                            <a:chOff x="7302" y="2837"/>
                            <a:chExt cx="37" cy="41"/>
                          </a:xfrm>
                        </wpg:grpSpPr>
                        <wps:wsp>
                          <wps:cNvPr id="266" name="Freeform 265"/>
                          <wps:cNvSpPr>
                            <a:spLocks/>
                          </wps:cNvSpPr>
                          <wps:spPr bwMode="auto">
                            <a:xfrm>
                              <a:off x="7302" y="2837"/>
                              <a:ext cx="37" cy="41"/>
                            </a:xfrm>
                            <a:custGeom>
                              <a:avLst/>
                              <a:gdLst>
                                <a:gd name="T0" fmla="+- 0 7333 7302"/>
                                <a:gd name="T1" fmla="*/ T0 w 37"/>
                                <a:gd name="T2" fmla="+- 0 2850 2837"/>
                                <a:gd name="T3" fmla="*/ 2850 h 41"/>
                                <a:gd name="T4" fmla="+- 0 7328 7302"/>
                                <a:gd name="T5" fmla="*/ T4 w 37"/>
                                <a:gd name="T6" fmla="+- 0 2841 2837"/>
                                <a:gd name="T7" fmla="*/ 2841 h 41"/>
                                <a:gd name="T8" fmla="+- 0 7318 7302"/>
                                <a:gd name="T9" fmla="*/ T8 w 37"/>
                                <a:gd name="T10" fmla="+- 0 2837 2837"/>
                                <a:gd name="T11" fmla="*/ 2837 h 41"/>
                                <a:gd name="T12" fmla="+- 0 7311 7302"/>
                                <a:gd name="T13" fmla="*/ T12 w 37"/>
                                <a:gd name="T14" fmla="+- 0 2841 2837"/>
                                <a:gd name="T15" fmla="*/ 2841 h 41"/>
                                <a:gd name="T16" fmla="+- 0 7304 7302"/>
                                <a:gd name="T17" fmla="*/ T16 w 37"/>
                                <a:gd name="T18" fmla="+- 0 2846 2837"/>
                                <a:gd name="T19" fmla="*/ 2846 h 41"/>
                                <a:gd name="T20" fmla="+- 0 7302 7302"/>
                                <a:gd name="T21" fmla="*/ T20 w 37"/>
                                <a:gd name="T22" fmla="+- 0 2856 2837"/>
                                <a:gd name="T23" fmla="*/ 2856 h 41"/>
                                <a:gd name="T24" fmla="+- 0 7307 7302"/>
                                <a:gd name="T25" fmla="*/ T24 w 37"/>
                                <a:gd name="T26" fmla="+- 0 2865 2837"/>
                                <a:gd name="T27" fmla="*/ 2865 h 41"/>
                                <a:gd name="T28" fmla="+- 0 7312 7302"/>
                                <a:gd name="T29" fmla="*/ T28 w 37"/>
                                <a:gd name="T30" fmla="+- 0 2874 2837"/>
                                <a:gd name="T31" fmla="*/ 2874 h 41"/>
                                <a:gd name="T32" fmla="+- 0 7322 7302"/>
                                <a:gd name="T33" fmla="*/ T32 w 37"/>
                                <a:gd name="T34" fmla="+- 0 2878 2837"/>
                                <a:gd name="T35" fmla="*/ 2878 h 41"/>
                                <a:gd name="T36" fmla="+- 0 7330 7302"/>
                                <a:gd name="T37" fmla="*/ T36 w 37"/>
                                <a:gd name="T38" fmla="+- 0 2874 2837"/>
                                <a:gd name="T39" fmla="*/ 2874 h 41"/>
                                <a:gd name="T40" fmla="+- 0 7337 7302"/>
                                <a:gd name="T41" fmla="*/ T40 w 37"/>
                                <a:gd name="T42" fmla="+- 0 2870 2837"/>
                                <a:gd name="T43" fmla="*/ 2870 h 41"/>
                                <a:gd name="T44" fmla="+- 0 7338 7302"/>
                                <a:gd name="T45" fmla="*/ T44 w 37"/>
                                <a:gd name="T46" fmla="+- 0 2859 2837"/>
                                <a:gd name="T47" fmla="*/ 2859 h 41"/>
                                <a:gd name="T48" fmla="+- 0 7333 7302"/>
                                <a:gd name="T49" fmla="*/ T48 w 37"/>
                                <a:gd name="T50" fmla="+- 0 2850 2837"/>
                                <a:gd name="T51" fmla="*/ 28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8"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2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557" y="1944"/>
                              <a:ext cx="61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8" name="Group 267"/>
                        <wpg:cNvGrpSpPr>
                          <a:grpSpLocks/>
                        </wpg:cNvGrpSpPr>
                        <wpg:grpSpPr bwMode="auto">
                          <a:xfrm>
                            <a:off x="7557" y="1944"/>
                            <a:ext cx="618" cy="360"/>
                            <a:chOff x="7557" y="1944"/>
                            <a:chExt cx="618" cy="360"/>
                          </a:xfrm>
                        </wpg:grpSpPr>
                        <wps:wsp>
                          <wps:cNvPr id="269" name="Freeform 268"/>
                          <wps:cNvSpPr>
                            <a:spLocks/>
                          </wps:cNvSpPr>
                          <wps:spPr bwMode="auto">
                            <a:xfrm>
                              <a:off x="7557" y="1944"/>
                              <a:ext cx="618" cy="360"/>
                            </a:xfrm>
                            <a:custGeom>
                              <a:avLst/>
                              <a:gdLst>
                                <a:gd name="T0" fmla="+- 0 7557 7557"/>
                                <a:gd name="T1" fmla="*/ T0 w 618"/>
                                <a:gd name="T2" fmla="+- 0 2063 1944"/>
                                <a:gd name="T3" fmla="*/ 2063 h 360"/>
                                <a:gd name="T4" fmla="+- 0 7649 7557"/>
                                <a:gd name="T5" fmla="*/ T4 w 618"/>
                                <a:gd name="T6" fmla="+- 0 2117 1944"/>
                                <a:gd name="T7" fmla="*/ 2117 h 360"/>
                                <a:gd name="T8" fmla="+- 0 7658 7557"/>
                                <a:gd name="T9" fmla="*/ T8 w 618"/>
                                <a:gd name="T10" fmla="+- 0 2137 1944"/>
                                <a:gd name="T11" fmla="*/ 2137 h 360"/>
                                <a:gd name="T12" fmla="+- 0 7668 7557"/>
                                <a:gd name="T13" fmla="*/ T12 w 618"/>
                                <a:gd name="T14" fmla="+- 0 2155 1944"/>
                                <a:gd name="T15" fmla="*/ 2155 h 360"/>
                                <a:gd name="T16" fmla="+- 0 7707 7557"/>
                                <a:gd name="T17" fmla="*/ T16 w 618"/>
                                <a:gd name="T18" fmla="+- 0 2201 1944"/>
                                <a:gd name="T19" fmla="*/ 2201 h 360"/>
                                <a:gd name="T20" fmla="+- 0 7758 7557"/>
                                <a:gd name="T21" fmla="*/ T20 w 618"/>
                                <a:gd name="T22" fmla="+- 0 2233 1944"/>
                                <a:gd name="T23" fmla="*/ 2233 h 360"/>
                                <a:gd name="T24" fmla="+- 0 7816 7557"/>
                                <a:gd name="T25" fmla="*/ T24 w 618"/>
                                <a:gd name="T26" fmla="+- 0 2250 1944"/>
                                <a:gd name="T27" fmla="*/ 2250 h 360"/>
                                <a:gd name="T28" fmla="+- 0 7836 7557"/>
                                <a:gd name="T29" fmla="*/ T28 w 618"/>
                                <a:gd name="T30" fmla="+- 0 2252 1944"/>
                                <a:gd name="T31" fmla="*/ 2252 h 360"/>
                                <a:gd name="T32" fmla="+- 0 7857 7557"/>
                                <a:gd name="T33" fmla="*/ T32 w 618"/>
                                <a:gd name="T34" fmla="+- 0 2251 1944"/>
                                <a:gd name="T35" fmla="*/ 2251 h 360"/>
                                <a:gd name="T36" fmla="+- 0 7968 7557"/>
                                <a:gd name="T37" fmla="*/ T36 w 618"/>
                                <a:gd name="T38" fmla="+- 0 2304 1944"/>
                                <a:gd name="T39" fmla="*/ 2304 h 360"/>
                                <a:gd name="T40" fmla="+- 0 8174 7557"/>
                                <a:gd name="T41" fmla="*/ T40 w 618"/>
                                <a:gd name="T42" fmla="+- 0 2185 1944"/>
                                <a:gd name="T43" fmla="*/ 2185 h 360"/>
                                <a:gd name="T44" fmla="+- 0 7760 7557"/>
                                <a:gd name="T45" fmla="*/ T44 w 618"/>
                                <a:gd name="T46" fmla="+- 0 1944 1944"/>
                                <a:gd name="T47" fmla="*/ 1944 h 360"/>
                                <a:gd name="T48" fmla="+- 0 7557 7557"/>
                                <a:gd name="T49" fmla="*/ T48 w 618"/>
                                <a:gd name="T50" fmla="+- 0 2063 1944"/>
                                <a:gd name="T51" fmla="*/ 206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360">
                                  <a:moveTo>
                                    <a:pt x="0" y="119"/>
                                  </a:moveTo>
                                  <a:lnTo>
                                    <a:pt x="92" y="173"/>
                                  </a:lnTo>
                                  <a:lnTo>
                                    <a:pt x="101" y="193"/>
                                  </a:lnTo>
                                  <a:lnTo>
                                    <a:pt x="111" y="211"/>
                                  </a:lnTo>
                                  <a:lnTo>
                                    <a:pt x="150" y="257"/>
                                  </a:lnTo>
                                  <a:lnTo>
                                    <a:pt x="201" y="289"/>
                                  </a:lnTo>
                                  <a:lnTo>
                                    <a:pt x="259" y="306"/>
                                  </a:lnTo>
                                  <a:lnTo>
                                    <a:pt x="279" y="308"/>
                                  </a:lnTo>
                                  <a:lnTo>
                                    <a:pt x="300" y="307"/>
                                  </a:lnTo>
                                  <a:lnTo>
                                    <a:pt x="411" y="360"/>
                                  </a:lnTo>
                                  <a:lnTo>
                                    <a:pt x="617" y="241"/>
                                  </a:lnTo>
                                  <a:lnTo>
                                    <a:pt x="203" y="0"/>
                                  </a:lnTo>
                                  <a:lnTo>
                                    <a:pt x="0" y="119"/>
                                  </a:lnTo>
                                  <a:close/>
                                </a:path>
                              </a:pathLst>
                            </a:custGeom>
                            <a:noFill/>
                            <a:ln w="86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968" y="2185"/>
                              <a:ext cx="2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1" name="Group 270"/>
                        <wpg:cNvGrpSpPr>
                          <a:grpSpLocks/>
                        </wpg:cNvGrpSpPr>
                        <wpg:grpSpPr bwMode="auto">
                          <a:xfrm>
                            <a:off x="7968" y="2185"/>
                            <a:ext cx="206" cy="275"/>
                            <a:chOff x="7968" y="2185"/>
                            <a:chExt cx="206" cy="275"/>
                          </a:xfrm>
                        </wpg:grpSpPr>
                        <wps:wsp>
                          <wps:cNvPr id="272" name="Freeform 271"/>
                          <wps:cNvSpPr>
                            <a:spLocks/>
                          </wps:cNvSpPr>
                          <wps:spPr bwMode="auto">
                            <a:xfrm>
                              <a:off x="7968" y="2185"/>
                              <a:ext cx="206" cy="275"/>
                            </a:xfrm>
                            <a:custGeom>
                              <a:avLst/>
                              <a:gdLst>
                                <a:gd name="T0" fmla="+- 0 7968 7968"/>
                                <a:gd name="T1" fmla="*/ T0 w 206"/>
                                <a:gd name="T2" fmla="+- 0 2459 2185"/>
                                <a:gd name="T3" fmla="*/ 2459 h 275"/>
                                <a:gd name="T4" fmla="+- 0 8164 7968"/>
                                <a:gd name="T5" fmla="*/ T4 w 206"/>
                                <a:gd name="T6" fmla="+- 0 2345 2185"/>
                                <a:gd name="T7" fmla="*/ 2345 h 275"/>
                                <a:gd name="T8" fmla="+- 0 8164 7968"/>
                                <a:gd name="T9" fmla="*/ T8 w 206"/>
                                <a:gd name="T10" fmla="+- 0 2325 2185"/>
                                <a:gd name="T11" fmla="*/ 2325 h 275"/>
                                <a:gd name="T12" fmla="+- 0 8174 7968"/>
                                <a:gd name="T13" fmla="*/ T12 w 206"/>
                                <a:gd name="T14" fmla="+- 0 2319 2185"/>
                                <a:gd name="T15" fmla="*/ 2319 h 275"/>
                                <a:gd name="T16" fmla="+- 0 8174 7968"/>
                                <a:gd name="T17" fmla="*/ T16 w 206"/>
                                <a:gd name="T18" fmla="+- 0 2185 2185"/>
                                <a:gd name="T19" fmla="*/ 2185 h 275"/>
                                <a:gd name="T20" fmla="+- 0 7968 7968"/>
                                <a:gd name="T21" fmla="*/ T20 w 206"/>
                                <a:gd name="T22" fmla="+- 0 2304 2185"/>
                                <a:gd name="T23" fmla="*/ 2304 h 275"/>
                                <a:gd name="T24" fmla="+- 0 7968 7968"/>
                                <a:gd name="T25" fmla="*/ T24 w 206"/>
                                <a:gd name="T26" fmla="+- 0 2459 2185"/>
                                <a:gd name="T27" fmla="*/ 2459 h 275"/>
                              </a:gdLst>
                              <a:ahLst/>
                              <a:cxnLst>
                                <a:cxn ang="0">
                                  <a:pos x="T1" y="T3"/>
                                </a:cxn>
                                <a:cxn ang="0">
                                  <a:pos x="T5" y="T7"/>
                                </a:cxn>
                                <a:cxn ang="0">
                                  <a:pos x="T9" y="T11"/>
                                </a:cxn>
                                <a:cxn ang="0">
                                  <a:pos x="T13" y="T15"/>
                                </a:cxn>
                                <a:cxn ang="0">
                                  <a:pos x="T17" y="T19"/>
                                </a:cxn>
                                <a:cxn ang="0">
                                  <a:pos x="T21" y="T23"/>
                                </a:cxn>
                                <a:cxn ang="0">
                                  <a:pos x="T25" y="T27"/>
                                </a:cxn>
                              </a:cxnLst>
                              <a:rect l="0" t="0" r="r" b="b"/>
                              <a:pathLst>
                                <a:path w="206" h="275">
                                  <a:moveTo>
                                    <a:pt x="0" y="274"/>
                                  </a:moveTo>
                                  <a:lnTo>
                                    <a:pt x="196" y="160"/>
                                  </a:lnTo>
                                  <a:lnTo>
                                    <a:pt x="196" y="140"/>
                                  </a:lnTo>
                                  <a:lnTo>
                                    <a:pt x="206" y="134"/>
                                  </a:lnTo>
                                  <a:lnTo>
                                    <a:pt x="206" y="0"/>
                                  </a:lnTo>
                                  <a:lnTo>
                                    <a:pt x="0" y="119"/>
                                  </a:lnTo>
                                  <a:lnTo>
                                    <a:pt x="0" y="274"/>
                                  </a:lnTo>
                                  <a:close/>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2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57" y="2063"/>
                              <a:ext cx="4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4" name="Group 273"/>
                        <wpg:cNvGrpSpPr>
                          <a:grpSpLocks/>
                        </wpg:cNvGrpSpPr>
                        <wpg:grpSpPr bwMode="auto">
                          <a:xfrm>
                            <a:off x="7557" y="2063"/>
                            <a:ext cx="412" cy="396"/>
                            <a:chOff x="7557" y="2063"/>
                            <a:chExt cx="412" cy="396"/>
                          </a:xfrm>
                        </wpg:grpSpPr>
                        <wps:wsp>
                          <wps:cNvPr id="275" name="Freeform 274"/>
                          <wps:cNvSpPr>
                            <a:spLocks/>
                          </wps:cNvSpPr>
                          <wps:spPr bwMode="auto">
                            <a:xfrm>
                              <a:off x="7557" y="2063"/>
                              <a:ext cx="412" cy="396"/>
                            </a:xfrm>
                            <a:custGeom>
                              <a:avLst/>
                              <a:gdLst>
                                <a:gd name="T0" fmla="+- 0 7557 7557"/>
                                <a:gd name="T1" fmla="*/ T0 w 412"/>
                                <a:gd name="T2" fmla="+- 0 2198 2063"/>
                                <a:gd name="T3" fmla="*/ 2198 h 396"/>
                                <a:gd name="T4" fmla="+- 0 7567 7557"/>
                                <a:gd name="T5" fmla="*/ T4 w 412"/>
                                <a:gd name="T6" fmla="+- 0 2205 2063"/>
                                <a:gd name="T7" fmla="*/ 2205 h 396"/>
                                <a:gd name="T8" fmla="+- 0 7567 7557"/>
                                <a:gd name="T9" fmla="*/ T8 w 412"/>
                                <a:gd name="T10" fmla="+- 0 2226 2063"/>
                                <a:gd name="T11" fmla="*/ 2226 h 396"/>
                                <a:gd name="T12" fmla="+- 0 7649 7557"/>
                                <a:gd name="T13" fmla="*/ T12 w 412"/>
                                <a:gd name="T14" fmla="+- 0 2273 2063"/>
                                <a:gd name="T15" fmla="*/ 2273 h 396"/>
                                <a:gd name="T16" fmla="+- 0 7680 7557"/>
                                <a:gd name="T17" fmla="*/ T16 w 412"/>
                                <a:gd name="T18" fmla="+- 0 2327 2063"/>
                                <a:gd name="T19" fmla="*/ 2327 h 396"/>
                                <a:gd name="T20" fmla="+- 0 7723 7557"/>
                                <a:gd name="T21" fmla="*/ T20 w 412"/>
                                <a:gd name="T22" fmla="+- 0 2368 2063"/>
                                <a:gd name="T23" fmla="*/ 2368 h 396"/>
                                <a:gd name="T24" fmla="+- 0 7777 7557"/>
                                <a:gd name="T25" fmla="*/ T24 w 412"/>
                                <a:gd name="T26" fmla="+- 0 2396 2063"/>
                                <a:gd name="T27" fmla="*/ 2396 h 396"/>
                                <a:gd name="T28" fmla="+- 0 7836 7557"/>
                                <a:gd name="T29" fmla="*/ T28 w 412"/>
                                <a:gd name="T30" fmla="+- 0 2407 2063"/>
                                <a:gd name="T31" fmla="*/ 2407 h 396"/>
                                <a:gd name="T32" fmla="+- 0 7857 7557"/>
                                <a:gd name="T33" fmla="*/ T32 w 412"/>
                                <a:gd name="T34" fmla="+- 0 2407 2063"/>
                                <a:gd name="T35" fmla="*/ 2407 h 396"/>
                                <a:gd name="T36" fmla="+- 0 7968 7557"/>
                                <a:gd name="T37" fmla="*/ T36 w 412"/>
                                <a:gd name="T38" fmla="+- 0 2459 2063"/>
                                <a:gd name="T39" fmla="*/ 2459 h 396"/>
                                <a:gd name="T40" fmla="+- 0 7968 7557"/>
                                <a:gd name="T41" fmla="*/ T40 w 412"/>
                                <a:gd name="T42" fmla="+- 0 2304 2063"/>
                                <a:gd name="T43" fmla="*/ 2304 h 396"/>
                                <a:gd name="T44" fmla="+- 0 7876 7557"/>
                                <a:gd name="T45" fmla="*/ T44 w 412"/>
                                <a:gd name="T46" fmla="+- 0 2249 2063"/>
                                <a:gd name="T47" fmla="*/ 2249 h 396"/>
                                <a:gd name="T48" fmla="+- 0 7855 7557"/>
                                <a:gd name="T49" fmla="*/ T48 w 412"/>
                                <a:gd name="T50" fmla="+- 0 2252 2063"/>
                                <a:gd name="T51" fmla="*/ 2252 h 396"/>
                                <a:gd name="T52" fmla="+- 0 7834 7557"/>
                                <a:gd name="T53" fmla="*/ T52 w 412"/>
                                <a:gd name="T54" fmla="+- 0 2251 2063"/>
                                <a:gd name="T55" fmla="*/ 2251 h 396"/>
                                <a:gd name="T56" fmla="+- 0 7774 7557"/>
                                <a:gd name="T57" fmla="*/ T56 w 412"/>
                                <a:gd name="T58" fmla="+- 0 2240 2063"/>
                                <a:gd name="T59" fmla="*/ 2240 h 396"/>
                                <a:gd name="T60" fmla="+- 0 7721 7557"/>
                                <a:gd name="T61" fmla="*/ T60 w 412"/>
                                <a:gd name="T62" fmla="+- 0 2212 2063"/>
                                <a:gd name="T63" fmla="*/ 2212 h 396"/>
                                <a:gd name="T64" fmla="+- 0 7678 7557"/>
                                <a:gd name="T65" fmla="*/ T64 w 412"/>
                                <a:gd name="T66" fmla="+- 0 2169 2063"/>
                                <a:gd name="T67" fmla="*/ 2169 h 396"/>
                                <a:gd name="T68" fmla="+- 0 7657 7557"/>
                                <a:gd name="T69" fmla="*/ T68 w 412"/>
                                <a:gd name="T70" fmla="+- 0 2134 2063"/>
                                <a:gd name="T71" fmla="*/ 2134 h 396"/>
                                <a:gd name="T72" fmla="+- 0 7557 7557"/>
                                <a:gd name="T73" fmla="*/ T72 w 412"/>
                                <a:gd name="T74" fmla="+- 0 2063 2063"/>
                                <a:gd name="T75" fmla="*/ 2063 h 396"/>
                                <a:gd name="T76" fmla="+- 0 7557 7557"/>
                                <a:gd name="T77" fmla="*/ T76 w 412"/>
                                <a:gd name="T78" fmla="+- 0 2198 2063"/>
                                <a:gd name="T79" fmla="*/ 219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396">
                                  <a:moveTo>
                                    <a:pt x="0" y="135"/>
                                  </a:moveTo>
                                  <a:lnTo>
                                    <a:pt x="10" y="142"/>
                                  </a:lnTo>
                                  <a:lnTo>
                                    <a:pt x="10" y="163"/>
                                  </a:lnTo>
                                  <a:lnTo>
                                    <a:pt x="92" y="210"/>
                                  </a:lnTo>
                                  <a:lnTo>
                                    <a:pt x="123" y="264"/>
                                  </a:lnTo>
                                  <a:lnTo>
                                    <a:pt x="166" y="305"/>
                                  </a:lnTo>
                                  <a:lnTo>
                                    <a:pt x="220" y="333"/>
                                  </a:lnTo>
                                  <a:lnTo>
                                    <a:pt x="279" y="344"/>
                                  </a:lnTo>
                                  <a:lnTo>
                                    <a:pt x="300" y="344"/>
                                  </a:lnTo>
                                  <a:lnTo>
                                    <a:pt x="411" y="396"/>
                                  </a:lnTo>
                                  <a:lnTo>
                                    <a:pt x="411" y="241"/>
                                  </a:lnTo>
                                  <a:lnTo>
                                    <a:pt x="319" y="186"/>
                                  </a:lnTo>
                                  <a:lnTo>
                                    <a:pt x="298" y="189"/>
                                  </a:lnTo>
                                  <a:lnTo>
                                    <a:pt x="277" y="188"/>
                                  </a:lnTo>
                                  <a:lnTo>
                                    <a:pt x="217" y="177"/>
                                  </a:lnTo>
                                  <a:lnTo>
                                    <a:pt x="164" y="149"/>
                                  </a:lnTo>
                                  <a:lnTo>
                                    <a:pt x="121" y="106"/>
                                  </a:lnTo>
                                  <a:lnTo>
                                    <a:pt x="100" y="71"/>
                                  </a:lnTo>
                                  <a:lnTo>
                                    <a:pt x="0" y="0"/>
                                  </a:lnTo>
                                  <a:lnTo>
                                    <a:pt x="0" y="135"/>
                                  </a:lnTo>
                                  <a:close/>
                                </a:path>
                              </a:pathLst>
                            </a:custGeom>
                            <a:noFill/>
                            <a:ln w="8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585" y="2098"/>
                              <a:ext cx="47"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7" name="Group 276"/>
                        <wpg:cNvGrpSpPr>
                          <a:grpSpLocks/>
                        </wpg:cNvGrpSpPr>
                        <wpg:grpSpPr bwMode="auto">
                          <a:xfrm>
                            <a:off x="7585" y="2098"/>
                            <a:ext cx="47" cy="71"/>
                            <a:chOff x="7585" y="2098"/>
                            <a:chExt cx="47" cy="71"/>
                          </a:xfrm>
                        </wpg:grpSpPr>
                        <wps:wsp>
                          <wps:cNvPr id="278" name="Freeform 277"/>
                          <wps:cNvSpPr>
                            <a:spLocks/>
                          </wps:cNvSpPr>
                          <wps:spPr bwMode="auto">
                            <a:xfrm>
                              <a:off x="7585" y="2098"/>
                              <a:ext cx="47" cy="71"/>
                            </a:xfrm>
                            <a:custGeom>
                              <a:avLst/>
                              <a:gdLst>
                                <a:gd name="T0" fmla="+- 0 7585 7585"/>
                                <a:gd name="T1" fmla="*/ T0 w 47"/>
                                <a:gd name="T2" fmla="+- 0 2144 2098"/>
                                <a:gd name="T3" fmla="*/ 2144 h 71"/>
                                <a:gd name="T4" fmla="+- 0 7632 7585"/>
                                <a:gd name="T5" fmla="*/ T4 w 47"/>
                                <a:gd name="T6" fmla="+- 0 2169 2098"/>
                                <a:gd name="T7" fmla="*/ 2169 h 71"/>
                                <a:gd name="T8" fmla="+- 0 7632 7585"/>
                                <a:gd name="T9" fmla="*/ T8 w 47"/>
                                <a:gd name="T10" fmla="+- 0 2124 2098"/>
                                <a:gd name="T11" fmla="*/ 2124 h 71"/>
                                <a:gd name="T12" fmla="+- 0 7585 7585"/>
                                <a:gd name="T13" fmla="*/ T12 w 47"/>
                                <a:gd name="T14" fmla="+- 0 2098 2098"/>
                                <a:gd name="T15" fmla="*/ 2098 h 71"/>
                                <a:gd name="T16" fmla="+- 0 7585 7585"/>
                                <a:gd name="T17" fmla="*/ T16 w 47"/>
                                <a:gd name="T18" fmla="+- 0 2144 2098"/>
                                <a:gd name="T19" fmla="*/ 2144 h 71"/>
                              </a:gdLst>
                              <a:ahLst/>
                              <a:cxnLst>
                                <a:cxn ang="0">
                                  <a:pos x="T1" y="T3"/>
                                </a:cxn>
                                <a:cxn ang="0">
                                  <a:pos x="T5" y="T7"/>
                                </a:cxn>
                                <a:cxn ang="0">
                                  <a:pos x="T9" y="T11"/>
                                </a:cxn>
                                <a:cxn ang="0">
                                  <a:pos x="T13" y="T15"/>
                                </a:cxn>
                                <a:cxn ang="0">
                                  <a:pos x="T17" y="T19"/>
                                </a:cxn>
                              </a:cxnLst>
                              <a:rect l="0" t="0" r="r" b="b"/>
                              <a:pathLst>
                                <a:path w="47" h="71">
                                  <a:moveTo>
                                    <a:pt x="0" y="46"/>
                                  </a:moveTo>
                                  <a:lnTo>
                                    <a:pt x="47" y="71"/>
                                  </a:lnTo>
                                  <a:lnTo>
                                    <a:pt x="47" y="26"/>
                                  </a:lnTo>
                                  <a:lnTo>
                                    <a:pt x="0" y="0"/>
                                  </a:lnTo>
                                  <a:lnTo>
                                    <a:pt x="0" y="46"/>
                                  </a:lnTo>
                                  <a:close/>
                                </a:path>
                              </a:pathLst>
                            </a:custGeom>
                            <a:noFill/>
                            <a:ln w="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57" y="2143"/>
                              <a:ext cx="41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0" name="Group 279"/>
                        <wpg:cNvGrpSpPr>
                          <a:grpSpLocks/>
                        </wpg:cNvGrpSpPr>
                        <wpg:grpSpPr bwMode="auto">
                          <a:xfrm>
                            <a:off x="7557" y="2143"/>
                            <a:ext cx="412" cy="280"/>
                            <a:chOff x="7557" y="2143"/>
                            <a:chExt cx="412" cy="280"/>
                          </a:xfrm>
                        </wpg:grpSpPr>
                        <wps:wsp>
                          <wps:cNvPr id="281" name="Freeform 280"/>
                          <wps:cNvSpPr>
                            <a:spLocks/>
                          </wps:cNvSpPr>
                          <wps:spPr bwMode="auto">
                            <a:xfrm>
                              <a:off x="7557" y="2143"/>
                              <a:ext cx="412" cy="280"/>
                            </a:xfrm>
                            <a:custGeom>
                              <a:avLst/>
                              <a:gdLst>
                                <a:gd name="T0" fmla="+- 0 7557 7557"/>
                                <a:gd name="T1" fmla="*/ T0 w 412"/>
                                <a:gd name="T2" fmla="+- 0 2161 2143"/>
                                <a:gd name="T3" fmla="*/ 2161 h 280"/>
                                <a:gd name="T4" fmla="+- 0 7557 7557"/>
                                <a:gd name="T5" fmla="*/ T4 w 412"/>
                                <a:gd name="T6" fmla="+- 0 2186 2143"/>
                                <a:gd name="T7" fmla="*/ 2186 h 280"/>
                                <a:gd name="T8" fmla="+- 0 7649 7557"/>
                                <a:gd name="T9" fmla="*/ T8 w 412"/>
                                <a:gd name="T10" fmla="+- 0 2237 2143"/>
                                <a:gd name="T11" fmla="*/ 2237 h 280"/>
                                <a:gd name="T12" fmla="+- 0 7658 7557"/>
                                <a:gd name="T13" fmla="*/ T12 w 412"/>
                                <a:gd name="T14" fmla="+- 0 2256 2143"/>
                                <a:gd name="T15" fmla="*/ 2256 h 280"/>
                                <a:gd name="T16" fmla="+- 0 7693 7557"/>
                                <a:gd name="T17" fmla="*/ T16 w 412"/>
                                <a:gd name="T18" fmla="+- 0 2306 2143"/>
                                <a:gd name="T19" fmla="*/ 2306 h 280"/>
                                <a:gd name="T20" fmla="+- 0 7740 7557"/>
                                <a:gd name="T21" fmla="*/ T20 w 412"/>
                                <a:gd name="T22" fmla="+- 0 2343 2143"/>
                                <a:gd name="T23" fmla="*/ 2343 h 280"/>
                                <a:gd name="T24" fmla="+- 0 7796 7557"/>
                                <a:gd name="T25" fmla="*/ T24 w 412"/>
                                <a:gd name="T26" fmla="+- 0 2365 2143"/>
                                <a:gd name="T27" fmla="*/ 2365 h 280"/>
                                <a:gd name="T28" fmla="+- 0 7836 7557"/>
                                <a:gd name="T29" fmla="*/ T28 w 412"/>
                                <a:gd name="T30" fmla="+- 0 2371 2143"/>
                                <a:gd name="T31" fmla="*/ 2371 h 280"/>
                                <a:gd name="T32" fmla="+- 0 7857 7557"/>
                                <a:gd name="T33" fmla="*/ T32 w 412"/>
                                <a:gd name="T34" fmla="+- 0 2370 2143"/>
                                <a:gd name="T35" fmla="*/ 2370 h 280"/>
                                <a:gd name="T36" fmla="+- 0 7968 7557"/>
                                <a:gd name="T37" fmla="*/ T36 w 412"/>
                                <a:gd name="T38" fmla="+- 0 2423 2143"/>
                                <a:gd name="T39" fmla="*/ 2423 h 280"/>
                                <a:gd name="T40" fmla="+- 0 7968 7557"/>
                                <a:gd name="T41" fmla="*/ T40 w 412"/>
                                <a:gd name="T42" fmla="+- 0 2384 2143"/>
                                <a:gd name="T43" fmla="*/ 2384 h 280"/>
                                <a:gd name="T44" fmla="+- 0 7876 7557"/>
                                <a:gd name="T45" fmla="*/ T44 w 412"/>
                                <a:gd name="T46" fmla="+- 0 2330 2143"/>
                                <a:gd name="T47" fmla="*/ 2330 h 280"/>
                                <a:gd name="T48" fmla="+- 0 7855 7557"/>
                                <a:gd name="T49" fmla="*/ T48 w 412"/>
                                <a:gd name="T50" fmla="+- 0 2332 2143"/>
                                <a:gd name="T51" fmla="*/ 2332 h 280"/>
                                <a:gd name="T52" fmla="+- 0 7834 7557"/>
                                <a:gd name="T53" fmla="*/ T52 w 412"/>
                                <a:gd name="T54" fmla="+- 0 2332 2143"/>
                                <a:gd name="T55" fmla="*/ 2332 h 280"/>
                                <a:gd name="T56" fmla="+- 0 7774 7557"/>
                                <a:gd name="T57" fmla="*/ T56 w 412"/>
                                <a:gd name="T58" fmla="+- 0 2320 2143"/>
                                <a:gd name="T59" fmla="*/ 2320 h 280"/>
                                <a:gd name="T60" fmla="+- 0 7721 7557"/>
                                <a:gd name="T61" fmla="*/ T60 w 412"/>
                                <a:gd name="T62" fmla="+- 0 2292 2143"/>
                                <a:gd name="T63" fmla="*/ 2292 h 280"/>
                                <a:gd name="T64" fmla="+- 0 7678 7557"/>
                                <a:gd name="T65" fmla="*/ T64 w 412"/>
                                <a:gd name="T66" fmla="+- 0 2250 2143"/>
                                <a:gd name="T67" fmla="*/ 2250 h 280"/>
                                <a:gd name="T68" fmla="+- 0 7657 7557"/>
                                <a:gd name="T69" fmla="*/ T68 w 412"/>
                                <a:gd name="T70" fmla="+- 0 2215 2143"/>
                                <a:gd name="T71" fmla="*/ 2215 h 280"/>
                                <a:gd name="T72" fmla="+- 0 7557 7557"/>
                                <a:gd name="T73" fmla="*/ T72 w 412"/>
                                <a:gd name="T74" fmla="+- 0 2143 2143"/>
                                <a:gd name="T75" fmla="*/ 2143 h 280"/>
                                <a:gd name="T76" fmla="+- 0 7557 7557"/>
                                <a:gd name="T77" fmla="*/ T76 w 412"/>
                                <a:gd name="T78" fmla="+- 0 2161 2143"/>
                                <a:gd name="T79" fmla="*/ 2161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280">
                                  <a:moveTo>
                                    <a:pt x="0" y="18"/>
                                  </a:moveTo>
                                  <a:lnTo>
                                    <a:pt x="0" y="43"/>
                                  </a:lnTo>
                                  <a:lnTo>
                                    <a:pt x="92" y="94"/>
                                  </a:lnTo>
                                  <a:lnTo>
                                    <a:pt x="101" y="113"/>
                                  </a:lnTo>
                                  <a:lnTo>
                                    <a:pt x="136" y="163"/>
                                  </a:lnTo>
                                  <a:lnTo>
                                    <a:pt x="183" y="200"/>
                                  </a:lnTo>
                                  <a:lnTo>
                                    <a:pt x="239" y="222"/>
                                  </a:lnTo>
                                  <a:lnTo>
                                    <a:pt x="279" y="228"/>
                                  </a:lnTo>
                                  <a:lnTo>
                                    <a:pt x="300" y="227"/>
                                  </a:lnTo>
                                  <a:lnTo>
                                    <a:pt x="411" y="280"/>
                                  </a:lnTo>
                                  <a:lnTo>
                                    <a:pt x="411" y="241"/>
                                  </a:lnTo>
                                  <a:lnTo>
                                    <a:pt x="319" y="187"/>
                                  </a:lnTo>
                                  <a:lnTo>
                                    <a:pt x="298" y="189"/>
                                  </a:lnTo>
                                  <a:lnTo>
                                    <a:pt x="277" y="189"/>
                                  </a:lnTo>
                                  <a:lnTo>
                                    <a:pt x="217" y="177"/>
                                  </a:lnTo>
                                  <a:lnTo>
                                    <a:pt x="164" y="149"/>
                                  </a:lnTo>
                                  <a:lnTo>
                                    <a:pt x="121" y="107"/>
                                  </a:lnTo>
                                  <a:lnTo>
                                    <a:pt x="100" y="72"/>
                                  </a:lnTo>
                                  <a:lnTo>
                                    <a:pt x="0" y="0"/>
                                  </a:lnTo>
                                  <a:lnTo>
                                    <a:pt x="0" y="18"/>
                                  </a:lnTo>
                                  <a:close/>
                                </a:path>
                              </a:pathLst>
                            </a:custGeom>
                            <a:noFill/>
                            <a:ln w="86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1"/>
                        <wpg:cNvGrpSpPr>
                          <a:grpSpLocks/>
                        </wpg:cNvGrpSpPr>
                        <wpg:grpSpPr bwMode="auto">
                          <a:xfrm>
                            <a:off x="7725" y="2209"/>
                            <a:ext cx="22" cy="61"/>
                            <a:chOff x="7725" y="2209"/>
                            <a:chExt cx="22" cy="61"/>
                          </a:xfrm>
                        </wpg:grpSpPr>
                        <wps:wsp>
                          <wps:cNvPr id="283" name="Freeform 282"/>
                          <wps:cNvSpPr>
                            <a:spLocks/>
                          </wps:cNvSpPr>
                          <wps:spPr bwMode="auto">
                            <a:xfrm>
                              <a:off x="7725" y="2209"/>
                              <a:ext cx="22" cy="61"/>
                            </a:xfrm>
                            <a:custGeom>
                              <a:avLst/>
                              <a:gdLst>
                                <a:gd name="T0" fmla="+- 0 7746 7725"/>
                                <a:gd name="T1" fmla="*/ T0 w 22"/>
                                <a:gd name="T2" fmla="+- 0 2209 2209"/>
                                <a:gd name="T3" fmla="*/ 2209 h 61"/>
                                <a:gd name="T4" fmla="+- 0 7725 7725"/>
                                <a:gd name="T5" fmla="*/ T4 w 22"/>
                                <a:gd name="T6" fmla="+- 0 2219 2209"/>
                                <a:gd name="T7" fmla="*/ 2219 h 61"/>
                                <a:gd name="T8" fmla="+- 0 7726 7725"/>
                                <a:gd name="T9" fmla="*/ T8 w 22"/>
                                <a:gd name="T10" fmla="+- 0 2270 2209"/>
                                <a:gd name="T11" fmla="*/ 2270 h 61"/>
                              </a:gdLst>
                              <a:ahLst/>
                              <a:cxnLst>
                                <a:cxn ang="0">
                                  <a:pos x="T1" y="T3"/>
                                </a:cxn>
                                <a:cxn ang="0">
                                  <a:pos x="T5" y="T7"/>
                                </a:cxn>
                                <a:cxn ang="0">
                                  <a:pos x="T9" y="T11"/>
                                </a:cxn>
                              </a:cxnLst>
                              <a:rect l="0" t="0" r="r" b="b"/>
                              <a:pathLst>
                                <a:path w="22" h="61">
                                  <a:moveTo>
                                    <a:pt x="21" y="0"/>
                                  </a:moveTo>
                                  <a:lnTo>
                                    <a:pt x="0" y="10"/>
                                  </a:lnTo>
                                  <a:lnTo>
                                    <a:pt x="1" y="61"/>
                                  </a:lnTo>
                                </a:path>
                              </a:pathLst>
                            </a:custGeom>
                            <a:noFill/>
                            <a:ln w="8658">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3"/>
                        <wpg:cNvGrpSpPr>
                          <a:grpSpLocks/>
                        </wpg:cNvGrpSpPr>
                        <wpg:grpSpPr bwMode="auto">
                          <a:xfrm>
                            <a:off x="7752" y="2223"/>
                            <a:ext cx="22" cy="65"/>
                            <a:chOff x="7752" y="2223"/>
                            <a:chExt cx="22" cy="65"/>
                          </a:xfrm>
                        </wpg:grpSpPr>
                        <wps:wsp>
                          <wps:cNvPr id="285" name="Freeform 284"/>
                          <wps:cNvSpPr>
                            <a:spLocks/>
                          </wps:cNvSpPr>
                          <wps:spPr bwMode="auto">
                            <a:xfrm>
                              <a:off x="7752" y="2223"/>
                              <a:ext cx="22" cy="65"/>
                            </a:xfrm>
                            <a:custGeom>
                              <a:avLst/>
                              <a:gdLst>
                                <a:gd name="T0" fmla="+- 0 7773 7752"/>
                                <a:gd name="T1" fmla="*/ T0 w 22"/>
                                <a:gd name="T2" fmla="+- 0 2223 2223"/>
                                <a:gd name="T3" fmla="*/ 2223 h 65"/>
                                <a:gd name="T4" fmla="+- 0 7752 7752"/>
                                <a:gd name="T5" fmla="*/ T4 w 22"/>
                                <a:gd name="T6" fmla="+- 0 2234 2223"/>
                                <a:gd name="T7" fmla="*/ 2234 h 65"/>
                                <a:gd name="T8" fmla="+- 0 7752 7752"/>
                                <a:gd name="T9" fmla="*/ T8 w 22"/>
                                <a:gd name="T10" fmla="+- 0 2288 2223"/>
                                <a:gd name="T11" fmla="*/ 2288 h 65"/>
                              </a:gdLst>
                              <a:ahLst/>
                              <a:cxnLst>
                                <a:cxn ang="0">
                                  <a:pos x="T1" y="T3"/>
                                </a:cxn>
                                <a:cxn ang="0">
                                  <a:pos x="T5" y="T7"/>
                                </a:cxn>
                                <a:cxn ang="0">
                                  <a:pos x="T9" y="T11"/>
                                </a:cxn>
                              </a:cxnLst>
                              <a:rect l="0" t="0" r="r" b="b"/>
                              <a:pathLst>
                                <a:path w="22" h="65">
                                  <a:moveTo>
                                    <a:pt x="21" y="0"/>
                                  </a:moveTo>
                                  <a:lnTo>
                                    <a:pt x="0" y="11"/>
                                  </a:lnTo>
                                  <a:lnTo>
                                    <a:pt x="0" y="65"/>
                                  </a:lnTo>
                                </a:path>
                              </a:pathLst>
                            </a:custGeom>
                            <a:noFill/>
                            <a:ln w="8657">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5"/>
                        <wpg:cNvGrpSpPr>
                          <a:grpSpLocks/>
                        </wpg:cNvGrpSpPr>
                        <wpg:grpSpPr bwMode="auto">
                          <a:xfrm>
                            <a:off x="7778" y="2233"/>
                            <a:ext cx="22" cy="66"/>
                            <a:chOff x="7778" y="2233"/>
                            <a:chExt cx="22" cy="66"/>
                          </a:xfrm>
                        </wpg:grpSpPr>
                        <wps:wsp>
                          <wps:cNvPr id="287" name="Freeform 286"/>
                          <wps:cNvSpPr>
                            <a:spLocks/>
                          </wps:cNvSpPr>
                          <wps:spPr bwMode="auto">
                            <a:xfrm>
                              <a:off x="7778" y="2233"/>
                              <a:ext cx="22" cy="66"/>
                            </a:xfrm>
                            <a:custGeom>
                              <a:avLst/>
                              <a:gdLst>
                                <a:gd name="T0" fmla="+- 0 7799 7778"/>
                                <a:gd name="T1" fmla="*/ T0 w 22"/>
                                <a:gd name="T2" fmla="+- 0 2233 2233"/>
                                <a:gd name="T3" fmla="*/ 2233 h 66"/>
                                <a:gd name="T4" fmla="+- 0 7778 7778"/>
                                <a:gd name="T5" fmla="*/ T4 w 22"/>
                                <a:gd name="T6" fmla="+- 0 2244 2233"/>
                                <a:gd name="T7" fmla="*/ 2244 h 66"/>
                                <a:gd name="T8" fmla="+- 0 7779 7778"/>
                                <a:gd name="T9" fmla="*/ T8 w 22"/>
                                <a:gd name="T10" fmla="+- 0 2299 2233"/>
                                <a:gd name="T11" fmla="*/ 2299 h 66"/>
                              </a:gdLst>
                              <a:ahLst/>
                              <a:cxnLst>
                                <a:cxn ang="0">
                                  <a:pos x="T1" y="T3"/>
                                </a:cxn>
                                <a:cxn ang="0">
                                  <a:pos x="T5" y="T7"/>
                                </a:cxn>
                                <a:cxn ang="0">
                                  <a:pos x="T9" y="T11"/>
                                </a:cxn>
                              </a:cxnLst>
                              <a:rect l="0" t="0" r="r" b="b"/>
                              <a:pathLst>
                                <a:path w="22" h="66">
                                  <a:moveTo>
                                    <a:pt x="21" y="0"/>
                                  </a:moveTo>
                                  <a:lnTo>
                                    <a:pt x="0" y="11"/>
                                  </a:lnTo>
                                  <a:lnTo>
                                    <a:pt x="1" y="66"/>
                                  </a:lnTo>
                                </a:path>
                              </a:pathLst>
                            </a:custGeom>
                            <a:noFill/>
                            <a:ln w="8657">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87"/>
                        <wpg:cNvGrpSpPr>
                          <a:grpSpLocks/>
                        </wpg:cNvGrpSpPr>
                        <wpg:grpSpPr bwMode="auto">
                          <a:xfrm>
                            <a:off x="7685" y="2177"/>
                            <a:ext cx="22" cy="55"/>
                            <a:chOff x="7685" y="2177"/>
                            <a:chExt cx="22" cy="55"/>
                          </a:xfrm>
                        </wpg:grpSpPr>
                        <wps:wsp>
                          <wps:cNvPr id="289" name="Freeform 288"/>
                          <wps:cNvSpPr>
                            <a:spLocks/>
                          </wps:cNvSpPr>
                          <wps:spPr bwMode="auto">
                            <a:xfrm>
                              <a:off x="7685" y="2177"/>
                              <a:ext cx="22" cy="55"/>
                            </a:xfrm>
                            <a:custGeom>
                              <a:avLst/>
                              <a:gdLst>
                                <a:gd name="T0" fmla="+- 0 7706 7685"/>
                                <a:gd name="T1" fmla="*/ T0 w 22"/>
                                <a:gd name="T2" fmla="+- 0 2177 2177"/>
                                <a:gd name="T3" fmla="*/ 2177 h 55"/>
                                <a:gd name="T4" fmla="+- 0 7685 7685"/>
                                <a:gd name="T5" fmla="*/ T4 w 22"/>
                                <a:gd name="T6" fmla="+- 0 2186 2177"/>
                                <a:gd name="T7" fmla="*/ 2186 h 55"/>
                                <a:gd name="T8" fmla="+- 0 7686 7685"/>
                                <a:gd name="T9" fmla="*/ T8 w 22"/>
                                <a:gd name="T10" fmla="+- 0 2231 2177"/>
                                <a:gd name="T11" fmla="*/ 2231 h 55"/>
                              </a:gdLst>
                              <a:ahLst/>
                              <a:cxnLst>
                                <a:cxn ang="0">
                                  <a:pos x="T1" y="T3"/>
                                </a:cxn>
                                <a:cxn ang="0">
                                  <a:pos x="T5" y="T7"/>
                                </a:cxn>
                                <a:cxn ang="0">
                                  <a:pos x="T9" y="T11"/>
                                </a:cxn>
                              </a:cxnLst>
                              <a:rect l="0" t="0" r="r" b="b"/>
                              <a:pathLst>
                                <a:path w="22" h="55">
                                  <a:moveTo>
                                    <a:pt x="21" y="0"/>
                                  </a:moveTo>
                                  <a:lnTo>
                                    <a:pt x="0" y="9"/>
                                  </a:lnTo>
                                  <a:lnTo>
                                    <a:pt x="1" y="54"/>
                                  </a:lnTo>
                                </a:path>
                              </a:pathLst>
                            </a:custGeom>
                            <a:noFill/>
                            <a:ln w="8659">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89"/>
                        <wpg:cNvGrpSpPr>
                          <a:grpSpLocks/>
                        </wpg:cNvGrpSpPr>
                        <wpg:grpSpPr bwMode="auto">
                          <a:xfrm>
                            <a:off x="7706" y="2195"/>
                            <a:ext cx="22" cy="58"/>
                            <a:chOff x="7706" y="2195"/>
                            <a:chExt cx="22" cy="58"/>
                          </a:xfrm>
                        </wpg:grpSpPr>
                        <wps:wsp>
                          <wps:cNvPr id="291" name="Freeform 290"/>
                          <wps:cNvSpPr>
                            <a:spLocks/>
                          </wps:cNvSpPr>
                          <wps:spPr bwMode="auto">
                            <a:xfrm>
                              <a:off x="7706" y="2195"/>
                              <a:ext cx="22" cy="58"/>
                            </a:xfrm>
                            <a:custGeom>
                              <a:avLst/>
                              <a:gdLst>
                                <a:gd name="T0" fmla="+- 0 7727 7706"/>
                                <a:gd name="T1" fmla="*/ T0 w 22"/>
                                <a:gd name="T2" fmla="+- 0 2195 2195"/>
                                <a:gd name="T3" fmla="*/ 2195 h 58"/>
                                <a:gd name="T4" fmla="+- 0 7706 7706"/>
                                <a:gd name="T5" fmla="*/ T4 w 22"/>
                                <a:gd name="T6" fmla="+- 0 2204 2195"/>
                                <a:gd name="T7" fmla="*/ 2204 h 58"/>
                                <a:gd name="T8" fmla="+- 0 7707 7706"/>
                                <a:gd name="T9" fmla="*/ T8 w 22"/>
                                <a:gd name="T10" fmla="+- 0 2252 2195"/>
                                <a:gd name="T11" fmla="*/ 2252 h 58"/>
                              </a:gdLst>
                              <a:ahLst/>
                              <a:cxnLst>
                                <a:cxn ang="0">
                                  <a:pos x="T1" y="T3"/>
                                </a:cxn>
                                <a:cxn ang="0">
                                  <a:pos x="T5" y="T7"/>
                                </a:cxn>
                                <a:cxn ang="0">
                                  <a:pos x="T9" y="T11"/>
                                </a:cxn>
                              </a:cxnLst>
                              <a:rect l="0" t="0" r="r" b="b"/>
                              <a:pathLst>
                                <a:path w="22" h="58">
                                  <a:moveTo>
                                    <a:pt x="21" y="0"/>
                                  </a:moveTo>
                                  <a:lnTo>
                                    <a:pt x="0" y="9"/>
                                  </a:lnTo>
                                  <a:lnTo>
                                    <a:pt x="1" y="57"/>
                                  </a:lnTo>
                                </a:path>
                              </a:pathLst>
                            </a:custGeom>
                            <a:noFill/>
                            <a:ln w="8658">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1"/>
                        <wpg:cNvGrpSpPr>
                          <a:grpSpLocks/>
                        </wpg:cNvGrpSpPr>
                        <wpg:grpSpPr bwMode="auto">
                          <a:xfrm>
                            <a:off x="7557" y="1941"/>
                            <a:ext cx="618" cy="518"/>
                            <a:chOff x="7557" y="1941"/>
                            <a:chExt cx="618" cy="518"/>
                          </a:xfrm>
                        </wpg:grpSpPr>
                        <wps:wsp>
                          <wps:cNvPr id="293" name="Freeform 292"/>
                          <wps:cNvSpPr>
                            <a:spLocks/>
                          </wps:cNvSpPr>
                          <wps:spPr bwMode="auto">
                            <a:xfrm>
                              <a:off x="7557" y="1941"/>
                              <a:ext cx="618" cy="518"/>
                            </a:xfrm>
                            <a:custGeom>
                              <a:avLst/>
                              <a:gdLst>
                                <a:gd name="T0" fmla="+- 0 7557 7557"/>
                                <a:gd name="T1" fmla="*/ T0 w 618"/>
                                <a:gd name="T2" fmla="+- 0 2063 1941"/>
                                <a:gd name="T3" fmla="*/ 2063 h 518"/>
                                <a:gd name="T4" fmla="+- 0 7557 7557"/>
                                <a:gd name="T5" fmla="*/ T4 w 618"/>
                                <a:gd name="T6" fmla="+- 0 2198 1941"/>
                                <a:gd name="T7" fmla="*/ 2198 h 518"/>
                                <a:gd name="T8" fmla="+- 0 7567 7557"/>
                                <a:gd name="T9" fmla="*/ T8 w 618"/>
                                <a:gd name="T10" fmla="+- 0 2205 1941"/>
                                <a:gd name="T11" fmla="*/ 2205 h 518"/>
                                <a:gd name="T12" fmla="+- 0 7567 7557"/>
                                <a:gd name="T13" fmla="*/ T12 w 618"/>
                                <a:gd name="T14" fmla="+- 0 2226 1941"/>
                                <a:gd name="T15" fmla="*/ 2226 h 518"/>
                                <a:gd name="T16" fmla="+- 0 7649 7557"/>
                                <a:gd name="T17" fmla="*/ T16 w 618"/>
                                <a:gd name="T18" fmla="+- 0 2273 1941"/>
                                <a:gd name="T19" fmla="*/ 2273 h 518"/>
                                <a:gd name="T20" fmla="+- 0 7658 7557"/>
                                <a:gd name="T21" fmla="*/ T20 w 618"/>
                                <a:gd name="T22" fmla="+- 0 2292 1941"/>
                                <a:gd name="T23" fmla="*/ 2292 h 518"/>
                                <a:gd name="T24" fmla="+- 0 7668 7557"/>
                                <a:gd name="T25" fmla="*/ T24 w 618"/>
                                <a:gd name="T26" fmla="+- 0 2310 1941"/>
                                <a:gd name="T27" fmla="*/ 2310 h 518"/>
                                <a:gd name="T28" fmla="+- 0 7707 7557"/>
                                <a:gd name="T29" fmla="*/ T28 w 618"/>
                                <a:gd name="T30" fmla="+- 0 2356 1941"/>
                                <a:gd name="T31" fmla="*/ 2356 h 518"/>
                                <a:gd name="T32" fmla="+- 0 7758 7557"/>
                                <a:gd name="T33" fmla="*/ T32 w 618"/>
                                <a:gd name="T34" fmla="+- 0 2388 1941"/>
                                <a:gd name="T35" fmla="*/ 2388 h 518"/>
                                <a:gd name="T36" fmla="+- 0 7816 7557"/>
                                <a:gd name="T37" fmla="*/ T36 w 618"/>
                                <a:gd name="T38" fmla="+- 0 2405 1941"/>
                                <a:gd name="T39" fmla="*/ 2405 h 518"/>
                                <a:gd name="T40" fmla="+- 0 7836 7557"/>
                                <a:gd name="T41" fmla="*/ T40 w 618"/>
                                <a:gd name="T42" fmla="+- 0 2407 1941"/>
                                <a:gd name="T43" fmla="*/ 2407 h 518"/>
                                <a:gd name="T44" fmla="+- 0 7857 7557"/>
                                <a:gd name="T45" fmla="*/ T44 w 618"/>
                                <a:gd name="T46" fmla="+- 0 2407 1941"/>
                                <a:gd name="T47" fmla="*/ 2407 h 518"/>
                                <a:gd name="T48" fmla="+- 0 7968 7557"/>
                                <a:gd name="T49" fmla="*/ T48 w 618"/>
                                <a:gd name="T50" fmla="+- 0 2459 1941"/>
                                <a:gd name="T51" fmla="*/ 2459 h 518"/>
                                <a:gd name="T52" fmla="+- 0 8164 7557"/>
                                <a:gd name="T53" fmla="*/ T52 w 618"/>
                                <a:gd name="T54" fmla="+- 0 2345 1941"/>
                                <a:gd name="T55" fmla="*/ 2345 h 518"/>
                                <a:gd name="T56" fmla="+- 0 8164 7557"/>
                                <a:gd name="T57" fmla="*/ T56 w 618"/>
                                <a:gd name="T58" fmla="+- 0 2325 1941"/>
                                <a:gd name="T59" fmla="*/ 2325 h 518"/>
                                <a:gd name="T60" fmla="+- 0 8174 7557"/>
                                <a:gd name="T61" fmla="*/ T60 w 618"/>
                                <a:gd name="T62" fmla="+- 0 2319 1941"/>
                                <a:gd name="T63" fmla="*/ 2319 h 518"/>
                                <a:gd name="T64" fmla="+- 0 8174 7557"/>
                                <a:gd name="T65" fmla="*/ T64 w 618"/>
                                <a:gd name="T66" fmla="+- 0 2185 1941"/>
                                <a:gd name="T67" fmla="*/ 2185 h 518"/>
                                <a:gd name="T68" fmla="+- 0 7762 7557"/>
                                <a:gd name="T69" fmla="*/ T68 w 618"/>
                                <a:gd name="T70" fmla="+- 0 1941 1941"/>
                                <a:gd name="T71" fmla="*/ 1941 h 518"/>
                                <a:gd name="T72" fmla="+- 0 7557 7557"/>
                                <a:gd name="T73" fmla="*/ T72 w 618"/>
                                <a:gd name="T74" fmla="+- 0 2063 1941"/>
                                <a:gd name="T75" fmla="*/ 2063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8" h="518">
                                  <a:moveTo>
                                    <a:pt x="0" y="122"/>
                                  </a:moveTo>
                                  <a:lnTo>
                                    <a:pt x="0" y="257"/>
                                  </a:lnTo>
                                  <a:lnTo>
                                    <a:pt x="10" y="264"/>
                                  </a:lnTo>
                                  <a:lnTo>
                                    <a:pt x="10" y="285"/>
                                  </a:lnTo>
                                  <a:lnTo>
                                    <a:pt x="92" y="332"/>
                                  </a:lnTo>
                                  <a:lnTo>
                                    <a:pt x="101" y="351"/>
                                  </a:lnTo>
                                  <a:lnTo>
                                    <a:pt x="111" y="369"/>
                                  </a:lnTo>
                                  <a:lnTo>
                                    <a:pt x="150" y="415"/>
                                  </a:lnTo>
                                  <a:lnTo>
                                    <a:pt x="201" y="447"/>
                                  </a:lnTo>
                                  <a:lnTo>
                                    <a:pt x="259" y="464"/>
                                  </a:lnTo>
                                  <a:lnTo>
                                    <a:pt x="279" y="466"/>
                                  </a:lnTo>
                                  <a:lnTo>
                                    <a:pt x="300" y="466"/>
                                  </a:lnTo>
                                  <a:lnTo>
                                    <a:pt x="411" y="518"/>
                                  </a:lnTo>
                                  <a:lnTo>
                                    <a:pt x="607" y="404"/>
                                  </a:lnTo>
                                  <a:lnTo>
                                    <a:pt x="607" y="384"/>
                                  </a:lnTo>
                                  <a:lnTo>
                                    <a:pt x="617" y="378"/>
                                  </a:lnTo>
                                  <a:lnTo>
                                    <a:pt x="617" y="244"/>
                                  </a:lnTo>
                                  <a:lnTo>
                                    <a:pt x="205" y="0"/>
                                  </a:lnTo>
                                  <a:lnTo>
                                    <a:pt x="0" y="122"/>
                                  </a:lnTo>
                                  <a:close/>
                                </a:path>
                              </a:pathLst>
                            </a:custGeom>
                            <a:noFill/>
                            <a:ln w="1735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93"/>
                        <wpg:cNvGrpSpPr>
                          <a:grpSpLocks/>
                        </wpg:cNvGrpSpPr>
                        <wpg:grpSpPr bwMode="auto">
                          <a:xfrm>
                            <a:off x="1486" y="26"/>
                            <a:ext cx="644" cy="259"/>
                            <a:chOff x="1486" y="26"/>
                            <a:chExt cx="644" cy="259"/>
                          </a:xfrm>
                        </wpg:grpSpPr>
                        <wps:wsp>
                          <wps:cNvPr id="295" name="Freeform 294"/>
                          <wps:cNvSpPr>
                            <a:spLocks/>
                          </wps:cNvSpPr>
                          <wps:spPr bwMode="auto">
                            <a:xfrm>
                              <a:off x="1486" y="26"/>
                              <a:ext cx="644" cy="259"/>
                            </a:xfrm>
                            <a:custGeom>
                              <a:avLst/>
                              <a:gdLst>
                                <a:gd name="T0" fmla="+- 0 1486 1486"/>
                                <a:gd name="T1" fmla="*/ T0 w 644"/>
                                <a:gd name="T2" fmla="+- 0 26 26"/>
                                <a:gd name="T3" fmla="*/ 26 h 259"/>
                                <a:gd name="T4" fmla="+- 0 2129 1486"/>
                                <a:gd name="T5" fmla="*/ T4 w 644"/>
                                <a:gd name="T6" fmla="+- 0 26 26"/>
                                <a:gd name="T7" fmla="*/ 26 h 259"/>
                                <a:gd name="T8" fmla="+- 0 2129 1486"/>
                                <a:gd name="T9" fmla="*/ T8 w 644"/>
                                <a:gd name="T10" fmla="+- 0 285 26"/>
                                <a:gd name="T11" fmla="*/ 285 h 259"/>
                              </a:gdLst>
                              <a:ahLst/>
                              <a:cxnLst>
                                <a:cxn ang="0">
                                  <a:pos x="T1" y="T3"/>
                                </a:cxn>
                                <a:cxn ang="0">
                                  <a:pos x="T5" y="T7"/>
                                </a:cxn>
                                <a:cxn ang="0">
                                  <a:pos x="T9" y="T11"/>
                                </a:cxn>
                              </a:cxnLst>
                              <a:rect l="0" t="0" r="r" b="b"/>
                              <a:pathLst>
                                <a:path w="644" h="259">
                                  <a:moveTo>
                                    <a:pt x="0" y="0"/>
                                  </a:moveTo>
                                  <a:lnTo>
                                    <a:pt x="643" y="0"/>
                                  </a:lnTo>
                                  <a:lnTo>
                                    <a:pt x="643" y="259"/>
                                  </a:lnTo>
                                </a:path>
                              </a:pathLst>
                            </a:custGeom>
                            <a:noFill/>
                            <a:ln w="260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5"/>
                        <wpg:cNvGrpSpPr>
                          <a:grpSpLocks/>
                        </wpg:cNvGrpSpPr>
                        <wpg:grpSpPr bwMode="auto">
                          <a:xfrm>
                            <a:off x="3596" y="26"/>
                            <a:ext cx="592" cy="259"/>
                            <a:chOff x="3596" y="26"/>
                            <a:chExt cx="592" cy="259"/>
                          </a:xfrm>
                        </wpg:grpSpPr>
                        <wps:wsp>
                          <wps:cNvPr id="297" name="Freeform 296"/>
                          <wps:cNvSpPr>
                            <a:spLocks/>
                          </wps:cNvSpPr>
                          <wps:spPr bwMode="auto">
                            <a:xfrm>
                              <a:off x="3596" y="26"/>
                              <a:ext cx="592" cy="259"/>
                            </a:xfrm>
                            <a:custGeom>
                              <a:avLst/>
                              <a:gdLst>
                                <a:gd name="T0" fmla="+- 0 3596 3596"/>
                                <a:gd name="T1" fmla="*/ T0 w 592"/>
                                <a:gd name="T2" fmla="+- 0 26 26"/>
                                <a:gd name="T3" fmla="*/ 26 h 259"/>
                                <a:gd name="T4" fmla="+- 0 4187 3596"/>
                                <a:gd name="T5" fmla="*/ T4 w 592"/>
                                <a:gd name="T6" fmla="+- 0 26 26"/>
                                <a:gd name="T7" fmla="*/ 26 h 259"/>
                                <a:gd name="T8" fmla="+- 0 4187 3596"/>
                                <a:gd name="T9" fmla="*/ T8 w 592"/>
                                <a:gd name="T10" fmla="+- 0 285 26"/>
                                <a:gd name="T11" fmla="*/ 285 h 259"/>
                              </a:gdLst>
                              <a:ahLst/>
                              <a:cxnLst>
                                <a:cxn ang="0">
                                  <a:pos x="T1" y="T3"/>
                                </a:cxn>
                                <a:cxn ang="0">
                                  <a:pos x="T5" y="T7"/>
                                </a:cxn>
                                <a:cxn ang="0">
                                  <a:pos x="T9" y="T11"/>
                                </a:cxn>
                              </a:cxnLst>
                              <a:rect l="0" t="0" r="r" b="b"/>
                              <a:pathLst>
                                <a:path w="592" h="259">
                                  <a:moveTo>
                                    <a:pt x="0" y="0"/>
                                  </a:moveTo>
                                  <a:lnTo>
                                    <a:pt x="591" y="0"/>
                                  </a:lnTo>
                                  <a:lnTo>
                                    <a:pt x="591" y="259"/>
                                  </a:lnTo>
                                </a:path>
                              </a:pathLst>
                            </a:custGeom>
                            <a:noFill/>
                            <a:ln w="260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7"/>
                        <wpg:cNvGrpSpPr>
                          <a:grpSpLocks/>
                        </wpg:cNvGrpSpPr>
                        <wpg:grpSpPr bwMode="auto">
                          <a:xfrm>
                            <a:off x="98" y="0"/>
                            <a:ext cx="7842" cy="4140"/>
                            <a:chOff x="98" y="0"/>
                            <a:chExt cx="7842" cy="4140"/>
                          </a:xfrm>
                        </wpg:grpSpPr>
                        <wps:wsp>
                          <wps:cNvPr id="299" name="Freeform 298"/>
                          <wps:cNvSpPr>
                            <a:spLocks/>
                          </wps:cNvSpPr>
                          <wps:spPr bwMode="auto">
                            <a:xfrm>
                              <a:off x="5626" y="26"/>
                              <a:ext cx="542" cy="311"/>
                            </a:xfrm>
                            <a:custGeom>
                              <a:avLst/>
                              <a:gdLst>
                                <a:gd name="T0" fmla="+- 0 5626 5626"/>
                                <a:gd name="T1" fmla="*/ T0 w 542"/>
                                <a:gd name="T2" fmla="+- 0 26 26"/>
                                <a:gd name="T3" fmla="*/ 26 h 311"/>
                                <a:gd name="T4" fmla="+- 0 6168 5626"/>
                                <a:gd name="T5" fmla="*/ T4 w 542"/>
                                <a:gd name="T6" fmla="+- 0 26 26"/>
                                <a:gd name="T7" fmla="*/ 26 h 311"/>
                                <a:gd name="T8" fmla="+- 0 6168 5626"/>
                                <a:gd name="T9" fmla="*/ T8 w 542"/>
                                <a:gd name="T10" fmla="+- 0 337 26"/>
                                <a:gd name="T11" fmla="*/ 337 h 311"/>
                              </a:gdLst>
                              <a:ahLst/>
                              <a:cxnLst>
                                <a:cxn ang="0">
                                  <a:pos x="T1" y="T3"/>
                                </a:cxn>
                                <a:cxn ang="0">
                                  <a:pos x="T5" y="T7"/>
                                </a:cxn>
                                <a:cxn ang="0">
                                  <a:pos x="T9" y="T11"/>
                                </a:cxn>
                              </a:cxnLst>
                              <a:rect l="0" t="0" r="r" b="b"/>
                              <a:pathLst>
                                <a:path w="542" h="311">
                                  <a:moveTo>
                                    <a:pt x="0" y="0"/>
                                  </a:moveTo>
                                  <a:lnTo>
                                    <a:pt x="542" y="0"/>
                                  </a:lnTo>
                                  <a:lnTo>
                                    <a:pt x="542" y="311"/>
                                  </a:lnTo>
                                </a:path>
                              </a:pathLst>
                            </a:custGeom>
                            <a:noFill/>
                            <a:ln w="2605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60" y="26"/>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18" y="26"/>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3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705" y="0"/>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Text Box 303"/>
                          <wps:cNvSpPr txBox="1">
                            <a:spLocks noChangeArrowheads="1"/>
                          </wps:cNvSpPr>
                          <wps:spPr bwMode="auto">
                            <a:xfrm>
                              <a:off x="4418" y="607"/>
                              <a:ext cx="118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9863" w14:textId="77777777" w:rsidR="00D259A7" w:rsidRPr="00FF0E13" w:rsidRDefault="00D259A7" w:rsidP="00D259A7">
                                <w:pPr>
                                  <w:spacing w:line="232" w:lineRule="exact"/>
                                  <w:rPr>
                                    <w:rFonts w:ascii="SimSun" w:eastAsia="SimSun" w:hAnsi="SimSun" w:cs="SimSun"/>
                                    <w:sz w:val="15"/>
                                  </w:rPr>
                                </w:pPr>
                                <w:r w:rsidRPr="00FF0E13">
                                  <w:rPr>
                                    <w:b/>
                                    <w:bCs/>
                                    <w:color w:val="006FC0"/>
                                    <w:spacing w:val="-1"/>
                                    <w:w w:val="95"/>
                                    <w:sz w:val="16"/>
                                  </w:rPr>
                                  <w:t>VLC</w:t>
                                </w:r>
                                <w:r w:rsidRPr="00FF0E13">
                                  <w:rPr>
                                    <w:rFonts w:ascii="SimSun" w:eastAsia="SimSun" w:hAnsi="SimSun" w:cs="SimSun" w:hint="eastAsia"/>
                                    <w:b/>
                                    <w:bCs/>
                                    <w:color w:val="006FC0"/>
                                    <w:spacing w:val="-1"/>
                                    <w:w w:val="95"/>
                                    <w:sz w:val="16"/>
                                  </w:rPr>
                                  <w:t xml:space="preserve"> </w:t>
                                </w:r>
                                <w:proofErr w:type="spellStart"/>
                                <w:r w:rsidRPr="00FF0E13">
                                  <w:rPr>
                                    <w:rFonts w:ascii="SimSun" w:eastAsia="SimSun" w:hAnsi="SimSun" w:cs="SimSun"/>
                                    <w:b/>
                                    <w:bCs/>
                                    <w:color w:val="006FC0"/>
                                    <w:spacing w:val="-1"/>
                                    <w:w w:val="95"/>
                                    <w:sz w:val="16"/>
                                  </w:rPr>
                                  <w:t>Downlink</w:t>
                                </w:r>
                                <w:proofErr w:type="spellEnd"/>
                              </w:p>
                              <w:p w14:paraId="3BAF01BB" w14:textId="77777777" w:rsidR="00D259A7" w:rsidRDefault="00D259A7" w:rsidP="00775A56">
                                <w:pPr>
                                  <w:pStyle w:val="Figure"/>
                                  <w:rPr>
                                    <w:rFonts w:eastAsia="SimSun"/>
                                  </w:rPr>
                                </w:pPr>
                              </w:p>
                            </w:txbxContent>
                          </wps:txbx>
                          <wps:bodyPr rot="0" vert="horz" wrap="square" lIns="0" tIns="0" rIns="0" bIns="0" anchor="t" anchorCtr="0" upright="1">
                            <a:noAutofit/>
                          </wps:bodyPr>
                        </wps:wsp>
                        <wps:wsp>
                          <wps:cNvPr id="305" name="Text Box 304"/>
                          <wps:cNvSpPr txBox="1">
                            <a:spLocks noChangeArrowheads="1"/>
                          </wps:cNvSpPr>
                          <wps:spPr bwMode="auto">
                            <a:xfrm>
                              <a:off x="6692" y="619"/>
                              <a:ext cx="124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A1A8" w14:textId="77777777" w:rsidR="00D259A7" w:rsidRPr="003B7EA9" w:rsidRDefault="00D259A7" w:rsidP="00D259A7">
                                <w:pPr>
                                  <w:spacing w:line="232" w:lineRule="exact"/>
                                  <w:rPr>
                                    <w:rFonts w:ascii="SimSun" w:eastAsia="SimSun" w:hAnsi="SimSun" w:cs="SimSun"/>
                                    <w:sz w:val="15"/>
                                  </w:rPr>
                                </w:pPr>
                                <w:r w:rsidRPr="003B7EA9">
                                  <w:rPr>
                                    <w:b/>
                                    <w:bCs/>
                                    <w:color w:val="006FC0"/>
                                    <w:spacing w:val="-1"/>
                                    <w:w w:val="95"/>
                                    <w:sz w:val="16"/>
                                  </w:rPr>
                                  <w:t>VLC</w:t>
                                </w:r>
                                <w:r w:rsidRPr="003B7EA9">
                                  <w:rPr>
                                    <w:rFonts w:ascii="SimSun" w:eastAsia="SimSun" w:hAnsi="SimSun" w:cs="SimSun"/>
                                    <w:b/>
                                    <w:bCs/>
                                    <w:color w:val="006FC0"/>
                                    <w:spacing w:val="-1"/>
                                    <w:w w:val="95"/>
                                    <w:sz w:val="16"/>
                                  </w:rPr>
                                  <w:t xml:space="preserve"> </w:t>
                                </w:r>
                                <w:proofErr w:type="spellStart"/>
                                <w:r>
                                  <w:rPr>
                                    <w:rFonts w:ascii="SimSun" w:eastAsia="SimSun" w:hAnsi="SimSun" w:cs="SimSun"/>
                                    <w:b/>
                                    <w:bCs/>
                                    <w:color w:val="006FC0"/>
                                    <w:spacing w:val="-1"/>
                                    <w:w w:val="95"/>
                                    <w:sz w:val="16"/>
                                  </w:rPr>
                                  <w:t>Downl</w:t>
                                </w:r>
                                <w:r w:rsidRPr="003B7EA9">
                                  <w:rPr>
                                    <w:rFonts w:ascii="SimSun" w:eastAsia="SimSun" w:hAnsi="SimSun" w:cs="SimSun"/>
                                    <w:b/>
                                    <w:bCs/>
                                    <w:color w:val="006FC0"/>
                                    <w:spacing w:val="-1"/>
                                    <w:w w:val="95"/>
                                    <w:sz w:val="16"/>
                                  </w:rPr>
                                  <w:t>ink</w:t>
                                </w:r>
                                <w:proofErr w:type="spellEnd"/>
                              </w:p>
                            </w:txbxContent>
                          </wps:txbx>
                          <wps:bodyPr rot="0" vert="horz" wrap="square" lIns="0" tIns="0" rIns="0" bIns="0" anchor="t" anchorCtr="0" upright="1">
                            <a:noAutofit/>
                          </wps:bodyPr>
                        </wps:wsp>
                        <wps:wsp>
                          <wps:cNvPr id="306" name="Text Box 305"/>
                          <wps:cNvSpPr txBox="1">
                            <a:spLocks noChangeArrowheads="1"/>
                          </wps:cNvSpPr>
                          <wps:spPr bwMode="auto">
                            <a:xfrm>
                              <a:off x="188" y="1323"/>
                              <a:ext cx="89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2D5C0" w14:textId="77777777" w:rsidR="00D259A7" w:rsidRPr="003B7EA9" w:rsidRDefault="00D259A7" w:rsidP="00D259A7">
                                <w:pPr>
                                  <w:spacing w:before="5"/>
                                  <w:jc w:val="center"/>
                                  <w:rPr>
                                    <w:rFonts w:ascii="SimSun" w:eastAsia="SimSun" w:hAnsi="SimSun" w:cs="SimSun"/>
                                    <w:sz w:val="15"/>
                                  </w:rPr>
                                </w:pPr>
                                <w:r w:rsidRPr="003B7EA9">
                                  <w:rPr>
                                    <w:rFonts w:ascii="SimSun" w:eastAsia="SimSun" w:hAnsi="SimSun" w:cs="SimSun"/>
                                    <w:spacing w:val="-1"/>
                                    <w:w w:val="95"/>
                                    <w:sz w:val="16"/>
                                  </w:rPr>
                                  <w:t xml:space="preserve">VLC </w:t>
                                </w:r>
                                <w:proofErr w:type="spellStart"/>
                                <w:r w:rsidRPr="003B7EA9">
                                  <w:rPr>
                                    <w:rFonts w:ascii="SimSun" w:eastAsia="SimSun" w:hAnsi="SimSun" w:cs="SimSun"/>
                                    <w:spacing w:val="-1"/>
                                    <w:w w:val="95"/>
                                    <w:sz w:val="16"/>
                                  </w:rPr>
                                  <w:t>equ</w:t>
                                </w:r>
                                <w:r>
                                  <w:rPr>
                                    <w:rFonts w:ascii="SimSun" w:eastAsia="SimSun" w:hAnsi="SimSun" w:cs="SimSun"/>
                                    <w:spacing w:val="-1"/>
                                    <w:w w:val="95"/>
                                    <w:sz w:val="16"/>
                                  </w:rPr>
                                  <w:t>i</w:t>
                                </w:r>
                                <w:r w:rsidRPr="003B7EA9">
                                  <w:rPr>
                                    <w:rFonts w:ascii="SimSun" w:eastAsia="SimSun" w:hAnsi="SimSun" w:cs="SimSun"/>
                                    <w:spacing w:val="-1"/>
                                    <w:w w:val="95"/>
                                    <w:sz w:val="16"/>
                                  </w:rPr>
                                  <w:t>pment</w:t>
                                </w:r>
                                <w:proofErr w:type="spellEnd"/>
                              </w:p>
                            </w:txbxContent>
                          </wps:txbx>
                          <wps:bodyPr rot="0" vert="horz" wrap="square" lIns="0" tIns="0" rIns="0" bIns="0" anchor="t" anchorCtr="0" upright="1">
                            <a:noAutofit/>
                          </wps:bodyPr>
                        </wps:wsp>
                        <wps:wsp>
                          <wps:cNvPr id="307" name="Text Box 306"/>
                          <wps:cNvSpPr txBox="1">
                            <a:spLocks noChangeArrowheads="1"/>
                          </wps:cNvSpPr>
                          <wps:spPr bwMode="auto">
                            <a:xfrm>
                              <a:off x="1555" y="1861"/>
                              <a:ext cx="89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03B6" w14:textId="77777777" w:rsidR="00D259A7" w:rsidRPr="003B7EA9" w:rsidRDefault="00D259A7" w:rsidP="00D259A7">
                                <w:pPr>
                                  <w:spacing w:line="232" w:lineRule="exact"/>
                                  <w:rPr>
                                    <w:rFonts w:ascii="SimSun" w:eastAsia="SimSun" w:hAnsi="SimSun" w:cs="SimSun"/>
                                    <w:sz w:val="15"/>
                                  </w:rPr>
                                </w:pPr>
                                <w:r w:rsidRPr="003B7EA9">
                                  <w:rPr>
                                    <w:b/>
                                    <w:bCs/>
                                    <w:color w:val="006FC0"/>
                                    <w:spacing w:val="-1"/>
                                    <w:w w:val="95"/>
                                    <w:sz w:val="16"/>
                                  </w:rPr>
                                  <w:t xml:space="preserve">VLC </w:t>
                                </w:r>
                                <w:proofErr w:type="spellStart"/>
                                <w:r w:rsidRPr="003B7EA9">
                                  <w:rPr>
                                    <w:b/>
                                    <w:bCs/>
                                    <w:color w:val="006FC0"/>
                                    <w:spacing w:val="-1"/>
                                    <w:w w:val="95"/>
                                    <w:sz w:val="16"/>
                                  </w:rPr>
                                  <w:t>Uplink</w:t>
                                </w:r>
                                <w:proofErr w:type="spellEnd"/>
                              </w:p>
                            </w:txbxContent>
                          </wps:txbx>
                          <wps:bodyPr rot="0" vert="horz" wrap="square" lIns="0" tIns="0" rIns="0" bIns="0" anchor="t" anchorCtr="0" upright="1">
                            <a:noAutofit/>
                          </wps:bodyPr>
                        </wps:wsp>
                        <wps:wsp>
                          <wps:cNvPr id="308" name="Text Box 307"/>
                          <wps:cNvSpPr txBox="1">
                            <a:spLocks noChangeArrowheads="1"/>
                          </wps:cNvSpPr>
                          <wps:spPr bwMode="auto">
                            <a:xfrm>
                              <a:off x="3693" y="1861"/>
                              <a:ext cx="89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C9FF3" w14:textId="77777777" w:rsidR="00D259A7" w:rsidRPr="00FF0E13" w:rsidRDefault="00D259A7" w:rsidP="00D259A7">
                                <w:pPr>
                                  <w:spacing w:line="232" w:lineRule="exact"/>
                                  <w:rPr>
                                    <w:rFonts w:ascii="SimSun" w:eastAsia="SimSun" w:hAnsi="SimSun" w:cs="SimSun"/>
                                    <w:sz w:val="15"/>
                                  </w:rPr>
                                </w:pPr>
                                <w:r w:rsidRPr="00FF0E13">
                                  <w:rPr>
                                    <w:b/>
                                    <w:bCs/>
                                    <w:color w:val="006FC0"/>
                                    <w:spacing w:val="-1"/>
                                    <w:w w:val="95"/>
                                    <w:sz w:val="16"/>
                                  </w:rPr>
                                  <w:t xml:space="preserve">VLC </w:t>
                                </w:r>
                                <w:proofErr w:type="spellStart"/>
                                <w:r w:rsidRPr="00FF0E13">
                                  <w:rPr>
                                    <w:b/>
                                    <w:bCs/>
                                    <w:color w:val="006FC0"/>
                                    <w:spacing w:val="-1"/>
                                    <w:w w:val="95"/>
                                    <w:sz w:val="16"/>
                                  </w:rPr>
                                  <w:t>Uplink</w:t>
                                </w:r>
                                <w:proofErr w:type="spellEnd"/>
                              </w:p>
                              <w:p w14:paraId="69F1168D" w14:textId="77777777" w:rsidR="00D259A7" w:rsidRDefault="00D259A7" w:rsidP="00D259A7">
                                <w:pPr>
                                  <w:spacing w:line="232" w:lineRule="exact"/>
                                  <w:rPr>
                                    <w:rFonts w:ascii="SimSun" w:eastAsia="SimSun" w:hAnsi="SimSun" w:cs="SimSun"/>
                                  </w:rPr>
                                </w:pPr>
                              </w:p>
                            </w:txbxContent>
                          </wps:txbx>
                          <wps:bodyPr rot="0" vert="horz" wrap="square" lIns="0" tIns="0" rIns="0" bIns="0" anchor="t" anchorCtr="0" upright="1">
                            <a:noAutofit/>
                          </wps:bodyPr>
                        </wps:wsp>
                        <wps:wsp>
                          <wps:cNvPr id="309" name="Text Box 308"/>
                          <wps:cNvSpPr txBox="1">
                            <a:spLocks noChangeArrowheads="1"/>
                          </wps:cNvSpPr>
                          <wps:spPr bwMode="auto">
                            <a:xfrm>
                              <a:off x="5754" y="1836"/>
                              <a:ext cx="89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F7EE8" w14:textId="77777777" w:rsidR="00D259A7" w:rsidRPr="00FF0E13" w:rsidRDefault="00D259A7" w:rsidP="00D259A7">
                                <w:pPr>
                                  <w:spacing w:line="232" w:lineRule="exact"/>
                                  <w:rPr>
                                    <w:rFonts w:ascii="SimSun" w:eastAsia="SimSun" w:hAnsi="SimSun" w:cs="SimSun"/>
                                    <w:sz w:val="15"/>
                                  </w:rPr>
                                </w:pPr>
                                <w:r w:rsidRPr="00FF0E13">
                                  <w:rPr>
                                    <w:b/>
                                    <w:bCs/>
                                    <w:color w:val="006FC0"/>
                                    <w:spacing w:val="-1"/>
                                    <w:w w:val="95"/>
                                    <w:sz w:val="16"/>
                                  </w:rPr>
                                  <w:t xml:space="preserve">VLC </w:t>
                                </w:r>
                                <w:proofErr w:type="spellStart"/>
                                <w:r w:rsidRPr="00FF0E13">
                                  <w:rPr>
                                    <w:b/>
                                    <w:bCs/>
                                    <w:color w:val="006FC0"/>
                                    <w:spacing w:val="-1"/>
                                    <w:w w:val="95"/>
                                    <w:sz w:val="16"/>
                                  </w:rPr>
                                  <w:t>Uplink</w:t>
                                </w:r>
                                <w:proofErr w:type="spellEnd"/>
                              </w:p>
                              <w:p w14:paraId="229458F5" w14:textId="77777777" w:rsidR="00D259A7" w:rsidRDefault="00D259A7" w:rsidP="00D259A7">
                                <w:pPr>
                                  <w:spacing w:line="232" w:lineRule="exact"/>
                                  <w:rPr>
                                    <w:rFonts w:ascii="SimSun" w:eastAsia="SimSun" w:hAnsi="SimSun" w:cs="SimSun"/>
                                  </w:rPr>
                                </w:pPr>
                              </w:p>
                            </w:txbxContent>
                          </wps:txbx>
                          <wps:bodyPr rot="0" vert="horz" wrap="square" lIns="0" tIns="0" rIns="0" bIns="0" anchor="t" anchorCtr="0" upright="1">
                            <a:noAutofit/>
                          </wps:bodyPr>
                        </wps:wsp>
                        <wps:wsp>
                          <wps:cNvPr id="312" name="Text Box 311"/>
                          <wps:cNvSpPr txBox="1">
                            <a:spLocks noChangeArrowheads="1"/>
                          </wps:cNvSpPr>
                          <wps:spPr bwMode="auto">
                            <a:xfrm>
                              <a:off x="6248" y="2499"/>
                              <a:ext cx="83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76A82" w14:textId="77777777" w:rsidR="00D259A7" w:rsidRPr="003B7EA9" w:rsidRDefault="00D259A7" w:rsidP="00D259A7">
                                <w:pPr>
                                  <w:spacing w:before="10"/>
                                  <w:rPr>
                                    <w:rFonts w:ascii="SimSun" w:eastAsia="SimSun" w:hAnsi="SimSun" w:cs="SimSun"/>
                                    <w:sz w:val="15"/>
                                    <w:szCs w:val="16"/>
                                  </w:rPr>
                                </w:pPr>
                                <w:proofErr w:type="spellStart"/>
                                <w:r w:rsidRPr="003B7EA9">
                                  <w:rPr>
                                    <w:rFonts w:ascii="SimSun" w:eastAsia="SimSun" w:hAnsi="SimSun" w:cs="SimSun"/>
                                    <w:bCs/>
                                    <w:sz w:val="15"/>
                                    <w:szCs w:val="16"/>
                                  </w:rPr>
                                  <w:t>Handhold</w:t>
                                </w:r>
                                <w:proofErr w:type="spellEnd"/>
                                <w:r w:rsidRPr="003B7EA9">
                                  <w:rPr>
                                    <w:rFonts w:ascii="SimSun" w:eastAsia="SimSun" w:hAnsi="SimSun" w:cs="SimSun"/>
                                    <w:bCs/>
                                    <w:sz w:val="15"/>
                                    <w:szCs w:val="16"/>
                                  </w:rPr>
                                  <w:t xml:space="preserve"> terminal</w:t>
                                </w:r>
                              </w:p>
                            </w:txbxContent>
                          </wps:txbx>
                          <wps:bodyPr rot="0" vert="horz" wrap="square" lIns="0" tIns="0" rIns="0" bIns="0" anchor="t" anchorCtr="0" upright="1">
                            <a:noAutofit/>
                          </wps:bodyPr>
                        </wps:wsp>
                        <wps:wsp>
                          <wps:cNvPr id="313" name="Text Box 312"/>
                          <wps:cNvSpPr txBox="1">
                            <a:spLocks noChangeArrowheads="1"/>
                          </wps:cNvSpPr>
                          <wps:spPr bwMode="auto">
                            <a:xfrm>
                              <a:off x="98" y="3546"/>
                              <a:ext cx="89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2B07" w14:textId="77777777" w:rsidR="00D259A7" w:rsidRPr="003B7EA9" w:rsidRDefault="00D259A7" w:rsidP="00D259A7">
                                <w:pPr>
                                  <w:spacing w:line="179" w:lineRule="exact"/>
                                  <w:jc w:val="center"/>
                                  <w:rPr>
                                    <w:rFonts w:ascii="SimSun" w:eastAsia="SimSun" w:hAnsi="SimSun" w:cs="SimSun"/>
                                    <w:sz w:val="16"/>
                                    <w:szCs w:val="16"/>
                                  </w:rPr>
                                </w:pPr>
                                <w:r w:rsidRPr="003B7EA9">
                                  <w:rPr>
                                    <w:rFonts w:ascii="SimSun" w:eastAsia="SimSun" w:hAnsi="SimSun" w:cs="SimSun"/>
                                    <w:spacing w:val="3"/>
                                    <w:w w:val="95"/>
                                    <w:sz w:val="16"/>
                                    <w:szCs w:val="16"/>
                                  </w:rPr>
                                  <w:t>Control server</w:t>
                                </w:r>
                              </w:p>
                            </w:txbxContent>
                          </wps:txbx>
                          <wps:bodyPr rot="0" vert="horz" wrap="square" lIns="0" tIns="0" rIns="0" bIns="0" anchor="t" anchorCtr="0" upright="1">
                            <a:noAutofit/>
                          </wps:bodyPr>
                        </wps:wsp>
                        <wps:wsp>
                          <wps:cNvPr id="314" name="Text Box 313"/>
                          <wps:cNvSpPr txBox="1">
                            <a:spLocks noChangeArrowheads="1"/>
                          </wps:cNvSpPr>
                          <wps:spPr bwMode="auto">
                            <a:xfrm>
                              <a:off x="1453" y="3546"/>
                              <a:ext cx="105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6E800" w14:textId="77777777" w:rsidR="00D259A7" w:rsidRPr="003B7EA9" w:rsidRDefault="00D259A7" w:rsidP="00D259A7">
                                <w:pPr>
                                  <w:spacing w:line="188" w:lineRule="exact"/>
                                  <w:rPr>
                                    <w:rFonts w:ascii="SimSun" w:eastAsia="SimSun" w:hAnsi="SimSun" w:cs="SimSun"/>
                                    <w:sz w:val="16"/>
                                    <w:szCs w:val="18"/>
                                  </w:rPr>
                                </w:pPr>
                                <w:r w:rsidRPr="003B7EA9">
                                  <w:rPr>
                                    <w:spacing w:val="1"/>
                                    <w:w w:val="95"/>
                                    <w:sz w:val="16"/>
                                    <w:szCs w:val="18"/>
                                  </w:rPr>
                                  <w:t>PLC</w:t>
                                </w:r>
                                <w:r w:rsidRPr="003B7EA9">
                                  <w:rPr>
                                    <w:rFonts w:ascii="SimSun" w:eastAsia="SimSun" w:hAnsi="SimSun" w:cs="SimSun"/>
                                    <w:spacing w:val="1"/>
                                    <w:w w:val="95"/>
                                    <w:sz w:val="16"/>
                                    <w:szCs w:val="18"/>
                                  </w:rPr>
                                  <w:t xml:space="preserve"> </w:t>
                                </w:r>
                                <w:proofErr w:type="spellStart"/>
                                <w:r w:rsidRPr="003B7EA9">
                                  <w:rPr>
                                    <w:rFonts w:ascii="SimSun" w:eastAsia="SimSun" w:hAnsi="SimSun" w:cs="SimSun"/>
                                    <w:spacing w:val="1"/>
                                    <w:w w:val="95"/>
                                    <w:sz w:val="16"/>
                                    <w:szCs w:val="18"/>
                                  </w:rPr>
                                  <w:t>equipment</w:t>
                                </w:r>
                                <w:proofErr w:type="spellEnd"/>
                              </w:p>
                            </w:txbxContent>
                          </wps:txbx>
                          <wps:bodyPr rot="0" vert="horz" wrap="square" lIns="0" tIns="0" rIns="0" bIns="0" anchor="t" anchorCtr="0" upright="1">
                            <a:noAutofit/>
                          </wps:bodyPr>
                        </wps:wsp>
                        <wps:wsp>
                          <wps:cNvPr id="320" name="Text Box 303"/>
                          <wps:cNvSpPr txBox="1">
                            <a:spLocks noChangeArrowheads="1"/>
                          </wps:cNvSpPr>
                          <wps:spPr bwMode="auto">
                            <a:xfrm>
                              <a:off x="2338" y="607"/>
                              <a:ext cx="118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5C473" w14:textId="77777777" w:rsidR="00D259A7" w:rsidRPr="00FF0E13" w:rsidRDefault="00D259A7" w:rsidP="00D259A7">
                                <w:pPr>
                                  <w:spacing w:line="232" w:lineRule="exact"/>
                                  <w:rPr>
                                    <w:rFonts w:ascii="SimSun" w:eastAsia="SimSun" w:hAnsi="SimSun" w:cs="SimSun"/>
                                    <w:sz w:val="15"/>
                                  </w:rPr>
                                </w:pPr>
                                <w:r w:rsidRPr="00FF0E13">
                                  <w:rPr>
                                    <w:b/>
                                    <w:bCs/>
                                    <w:color w:val="006FC0"/>
                                    <w:spacing w:val="-1"/>
                                    <w:w w:val="95"/>
                                    <w:sz w:val="16"/>
                                  </w:rPr>
                                  <w:t>VLC</w:t>
                                </w:r>
                                <w:r w:rsidRPr="00FF0E13">
                                  <w:rPr>
                                    <w:rFonts w:ascii="SimSun" w:eastAsia="SimSun" w:hAnsi="SimSun" w:cs="SimSun" w:hint="eastAsia"/>
                                    <w:b/>
                                    <w:bCs/>
                                    <w:color w:val="006FC0"/>
                                    <w:spacing w:val="-1"/>
                                    <w:w w:val="95"/>
                                    <w:sz w:val="16"/>
                                  </w:rPr>
                                  <w:t xml:space="preserve"> </w:t>
                                </w:r>
                                <w:proofErr w:type="spellStart"/>
                                <w:r w:rsidRPr="00FF0E13">
                                  <w:rPr>
                                    <w:rFonts w:ascii="SimSun" w:eastAsia="SimSun" w:hAnsi="SimSun" w:cs="SimSun"/>
                                    <w:b/>
                                    <w:bCs/>
                                    <w:color w:val="006FC0"/>
                                    <w:spacing w:val="-1"/>
                                    <w:w w:val="95"/>
                                    <w:sz w:val="16"/>
                                  </w:rPr>
                                  <w:t>Downlink</w:t>
                                </w:r>
                                <w:proofErr w:type="spellEnd"/>
                              </w:p>
                              <w:p w14:paraId="25EE4BB7" w14:textId="77777777" w:rsidR="00D259A7" w:rsidRDefault="00D259A7" w:rsidP="00D259A7">
                                <w:pPr>
                                  <w:spacing w:line="232" w:lineRule="exact"/>
                                  <w:rPr>
                                    <w:rFonts w:ascii="SimSun" w:eastAsia="SimSun" w:hAnsi="SimSun" w:cs="SimSun"/>
                                  </w:rPr>
                                </w:pPr>
                              </w:p>
                            </w:txbxContent>
                          </wps:txbx>
                          <wps:bodyPr rot="0" vert="horz" wrap="square" lIns="0" tIns="0" rIns="0" bIns="0" anchor="t" anchorCtr="0" upright="1">
                            <a:noAutofit/>
                          </wps:bodyPr>
                        </wps:wsp>
                        <wps:wsp>
                          <wps:cNvPr id="328" name="Text Box 311"/>
                          <wps:cNvSpPr txBox="1">
                            <a:spLocks noChangeArrowheads="1"/>
                          </wps:cNvSpPr>
                          <wps:spPr bwMode="auto">
                            <a:xfrm>
                              <a:off x="3188" y="2538"/>
                              <a:ext cx="6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94DF" w14:textId="77777777" w:rsidR="00D259A7" w:rsidRPr="003B7EA9" w:rsidRDefault="00D259A7" w:rsidP="00D259A7">
                                <w:pPr>
                                  <w:spacing w:before="10"/>
                                  <w:rPr>
                                    <w:rFonts w:ascii="SimSun" w:eastAsia="SimSun" w:hAnsi="SimSun" w:cs="SimSun"/>
                                    <w:sz w:val="15"/>
                                    <w:szCs w:val="16"/>
                                  </w:rPr>
                                </w:pPr>
                                <w:proofErr w:type="spellStart"/>
                                <w:r w:rsidRPr="003B7EA9">
                                  <w:rPr>
                                    <w:rFonts w:ascii="SimSun" w:eastAsia="SimSun" w:hAnsi="SimSun" w:cs="SimSun"/>
                                    <w:bCs/>
                                    <w:sz w:val="15"/>
                                    <w:szCs w:val="16"/>
                                  </w:rPr>
                                  <w:t>Handhold</w:t>
                                </w:r>
                                <w:proofErr w:type="spellEnd"/>
                                <w:r w:rsidRPr="003B7EA9">
                                  <w:rPr>
                                    <w:rFonts w:ascii="SimSun" w:eastAsia="SimSun" w:hAnsi="SimSun" w:cs="SimSun"/>
                                    <w:bCs/>
                                    <w:sz w:val="15"/>
                                    <w:szCs w:val="16"/>
                                  </w:rPr>
                                  <w:t xml:space="preserve"> terminal</w:t>
                                </w:r>
                              </w:p>
                            </w:txbxContent>
                          </wps:txbx>
                          <wps:bodyPr rot="0" vert="horz" wrap="square" lIns="0" tIns="0" rIns="0" bIns="0" anchor="t" anchorCtr="0" upright="1">
                            <a:noAutofit/>
                          </wps:bodyPr>
                        </wps:wsp>
                      </wpg:grpSp>
                    </wpg:wgp>
                  </a:graphicData>
                </a:graphic>
              </wp:inline>
            </w:drawing>
          </mc:Choice>
          <mc:Fallback>
            <w:pict>
              <v:group w14:anchorId="192CA004" id="组合 79" o:spid="_x0000_s1026" style="width:403.85pt;height:207pt;mso-position-horizontal-relative:char;mso-position-vertical-relative:line" coordorigin="98" coordsize="8077,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">
                <v:group id="Group 79" o:spid="_x0000_s1027" style="position:absolute;left:2206;top:699;width:954;height:1450" coordorigin="220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0" o:spid="_x0000_s1028" style="position:absolute;left:220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" path="m537,1450r67,-27l669,1393r64,-34l796,1323r61,-39l916,1242r38,-29l,,537,1450xe" filled="f" strokecolor="#404040" strokeweight=".24078mm">
                    <v:path arrowok="t" o:connecttype="custom" o:connectlocs="537,2149;604,2122;669,2092;733,2058;796,2022;857,1983;916,1941;954,1912;0,699;537,2149" o:connectangles="0,0,0,0,0,0,0,0,0,0"/>
                  </v:shape>
                </v:group>
                <v:group id="Group 81" o:spid="_x0000_s1029" style="position:absolute;left:1938;top:1189;width:732;height:908" coordorigin="1938,1189"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2" o:spid="_x0000_s1030" style="position:absolute;left:1938;top:1189;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" path="m371,l308,28,247,61,189,97r-56,41l80,183,31,231,,265,731,908,371,xe" stroked="f">
                    <v:path arrowok="t" o:connecttype="custom" o:connectlocs="371,1189;308,1217;247,1250;189,1286;133,1327;80,1372;31,1420;0,1454;731,2097;371,1189" o:connectangles="0,0,0,0,0,0,0,0,0,0"/>
                  </v:shape>
                </v:group>
                <v:group id="Group 83" o:spid="_x0000_s1031" style="position:absolute;left:1938;top:1189;width:732;height:908" coordorigin="1938,1189"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32" style="position:absolute;left:1938;top:1189;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" path="m371,l308,28,247,61,189,97r-56,41l80,183,31,231,,265,731,908,371,xe" filled="f" strokecolor="#404040" strokeweight=".24094mm">
                    <v:path arrowok="t" o:connecttype="custom" o:connectlocs="371,1189;308,1217;247,1250;189,1286;133,1327;80,1372;31,1420;0,1454;731,2097;371,1189" o:connectangles="0,0,0,0,0,0,0,0,0,0"/>
                  </v:shape>
                </v:group>
                <v:group id="Group 85" o:spid="_x0000_s1033" style="position:absolute;left:457;top:3236;width:1544;height:2" coordorigin="457,3236" coordsize="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6" o:spid="_x0000_s1034" style="position:absolute;left:457;top:3236;width:1544;height:2;visibility:visible;mso-wrap-style:square;v-text-anchor:top" coordsize="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" path="m,l1544,e" filled="f" strokecolor="#404040" strokeweight=".72486mm">
                    <v:path arrowok="t" o:connecttype="custom" o:connectlocs="0,0;1544,0" o:connectangles="0,0"/>
                  </v:shape>
                  <v:shape id="Picture 87" o:spid="_x0000_s1035" type="#_x0000_t75" style="position:absolute;top:2809;width:766;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">
                    <v:imagedata r:id="rId73" o:title=""/>
                  </v:shape>
                </v:group>
                <v:group id="Group 88" o:spid="_x0000_s1036" style="position:absolute;left:2001;top:2252;width:2;height:777" coordorigin="2001,2252"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9" o:spid="_x0000_s1037" style="position:absolute;left:2001;top:2252;width:2;height:777;visibility:visible;mso-wrap-style:square;v-text-anchor:top"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" path="m,777l,e" filled="f" strokecolor="#404040" strokeweight=".72028mm">
                    <v:path arrowok="t" o:connecttype="custom" o:connectlocs="0,3029;0,2252" o:connectangles="0,0"/>
                  </v:shape>
                </v:group>
                <v:group id="Group 90" o:spid="_x0000_s1038" style="position:absolute;left:1486;top:26;width:6174;height:2227" coordorigin="1486,26" coordsize="617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1" o:spid="_x0000_s1039" style="position:absolute;left:1486;top:26;width:6174;height:2227;visibility:visible;mso-wrap-style:square;v-text-anchor:top" coordsize="617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" path="m,l,2226r6173,e" filled="f" strokecolor="#404040" strokeweight=".72433mm">
                    <v:path arrowok="t" o:connecttype="custom" o:connectlocs="0,26;0,2252;6173,2252" o:connectangles="0,0,0"/>
                  </v:shape>
                  <v:shape id="Picture 92" o:spid="_x0000_s1040" type="#_x0000_t75" style="position:absolute;left:1150;top:1217;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">
                    <v:imagedata r:id="rId74" o:title=""/>
                  </v:shape>
                  <v:shape id="Picture 93" o:spid="_x0000_s1041" type="#_x0000_t75" style="position:absolute;left:1637;top:2902;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">
                    <v:imagedata r:id="rId74" o:title=""/>
                  </v:shape>
                </v:group>
                <v:group id="Group 94" o:spid="_x0000_s1042" style="position:absolute;left:3596;top:26;width:2;height:2227" coordorigin="3596,26"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5" o:spid="_x0000_s1043" style="position:absolute;left:3596;top:26;width:2;height:2227;visibility:visible;mso-wrap-style:square;v-text-anchor:top"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" path="m,2226l,e" filled="f" strokecolor="#404040" strokeweight=".72028mm">
                    <v:path arrowok="t" o:connecttype="custom" o:connectlocs="0,2252;0,26" o:connectangles="0,0"/>
                  </v:shape>
                </v:group>
                <v:group id="Group 96" o:spid="_x0000_s1044" style="position:absolute;left:5626;top:26;width:2;height:2227" coordorigin="5626,26"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7" o:spid="_x0000_s1045" style="position:absolute;left:5626;top:26;width:2;height:2227;visibility:visible;mso-wrap-style:square;v-text-anchor:top"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" path="m,2226l,e" filled="f" strokecolor="#404040" strokeweight=".72028mm">
                    <v:path arrowok="t" o:connecttype="custom" o:connectlocs="0,2252;0,26" o:connectangles="0,0"/>
                  </v:shape>
                  <v:shape id="Picture 98" o:spid="_x0000_s1046" type="#_x0000_t75" style="position:absolute;left:3260;top:1268;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">
                    <v:imagedata r:id="rId74" o:title=""/>
                  </v:shape>
                  <v:shape id="Picture 99" o:spid="_x0000_s1047" type="#_x0000_t75" style="position:absolute;left:5290;top:1268;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">
                    <v:imagedata r:id="rId74" o:title=""/>
                  </v:shape>
                  <v:shape id="Picture 100" o:spid="_x0000_s1048" type="#_x0000_t75" style="position:absolute;left:2727;top:2450;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">
                    <v:imagedata r:id="rId75" o:title=""/>
                  </v:shape>
                  <v:shape id="Picture 101" o:spid="_x0000_s1049" type="#_x0000_t75" style="position:absolute;left:2955;top:2533;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">
                    <v:imagedata r:id="rId76" o:title=""/>
                  </v:shape>
                </v:group>
                <v:group id="Group 102" o:spid="_x0000_s1050" style="position:absolute;left:2734;top:2416;width:283;height:148" coordorigin="2734,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3" o:spid="_x0000_s1051" style="position:absolute;left:2734;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" path="m47,l28,5,12,15,1,30,,31r19,7l38,45,93,69r54,28l198,128r17,11l235,148r47,-34l267,101,218,66,165,37,109,14,70,2,47,xe" stroked="f">
                    <v:path arrowok="t" o:connecttype="custom" o:connectlocs="47,2416;28,2421;12,2431;1,2446;0,2447;19,2454;38,2461;93,2485;147,2513;198,2544;215,2555;235,2564;282,2530;267,2517;218,2482;165,2453;109,2430;70,2418;47,2416" o:connectangles="0,0,0,0,0,0,0,0,0,0,0,0,0,0,0,0,0,0,0"/>
                  </v:shape>
                </v:group>
                <v:group id="Group 104" o:spid="_x0000_s1052" style="position:absolute;left:2734;top:2416;width:283;height:148" coordorigin="2734,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5" o:spid="_x0000_s1053" style="position:absolute;left:2734;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" path="m,31l57,53r54,25l164,107r51,32l235,148r47,-34l267,101,218,66,165,37,109,14,47,,28,5,12,15,1,30,,31xe" filled="f" strokecolor="white" strokeweight=".24153mm">
                    <v:path arrowok="t" o:connecttype="custom" o:connectlocs="0,2447;57,2469;111,2494;164,2523;215,2555;235,2564;282,2530;267,2517;218,2482;165,2453;109,2430;47,2416;28,2421;12,2431;1,2446;0,2447" o:connectangles="0,0,0,0,0,0,0,0,0,0,0,0,0,0,0,0"/>
                  </v:shape>
                  <v:shape id="Picture 106" o:spid="_x0000_s1054" type="#_x0000_t75" style="position:absolute;left:2768;top:2498;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">
                    <v:imagedata r:id="rId77" o:title=""/>
                  </v:shape>
                </v:group>
                <v:group id="Group 107" o:spid="_x0000_s1055" style="position:absolute;left:2768;top:2498;width:160;height:212" coordorigin="2768,2498"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56" style="position:absolute;left:2768;top:2498;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" path="m13,123r146,81l159,212r,-122l,,13,8r,115xe" filled="f" strokeweight=".24089mm">
                    <v:path arrowok="t" o:connecttype="custom" o:connectlocs="13,2621;159,2702;159,2710;159,2588;0,2498;13,2506;13,2621" o:connectangles="0,0,0,0,0,0,0"/>
                  </v:shape>
                </v:group>
                <v:group id="Group 109" o:spid="_x0000_s1057" style="position:absolute;left:2770;top:2512;width:148;height:194" coordorigin="2770,2512"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10" o:spid="_x0000_s1058" style="position:absolute;left:2770;top:2512;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" path="m147,193l,113,,e" filled="f" strokecolor="white" strokeweight=".24089mm">
                    <v:path arrowok="t" o:connecttype="custom" o:connectlocs="147,2705;0,2625;0,2512" o:connectangles="0,0,0"/>
                  </v:shape>
                  <v:shape id="Picture 111" o:spid="_x0000_s1059" type="#_x0000_t75" style="position:absolute;left:2831;top:2508;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">
                    <v:imagedata r:id="rId78" o:title=""/>
                  </v:shape>
                </v:group>
                <v:group id="Group 112" o:spid="_x0000_s1060" style="position:absolute;left:2831;top:2508;width:38;height:28" coordorigin="2831,2508"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3" o:spid="_x0000_s1061" style="position:absolute;left:2831;top:250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" path="m24,6l14,1,5,,3,4,,8r6,7l15,21r10,5l34,27r2,-4l38,19,33,12,24,6xe" filled="f" strokeweight=".24133mm">
                    <v:path arrowok="t" o:connecttype="custom" o:connectlocs="24,2514;14,2509;5,2508;3,2512;0,2516;6,2523;15,2529;25,2534;34,2535;36,2531;38,2527;33,2520;24,2514" o:connectangles="0,0,0,0,0,0,0,0,0,0,0,0,0"/>
                  </v:shape>
                  <v:shape id="Picture 114" o:spid="_x0000_s1062" type="#_x0000_t75" style="position:absolute;left:2831;top:2867;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">
                    <v:imagedata r:id="rId78" o:title=""/>
                  </v:shape>
                </v:group>
                <v:group id="Group 115" o:spid="_x0000_s1063" style="position:absolute;left:2831;top:2867;width:38;height:28" coordorigin="2831,2867"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6" o:spid="_x0000_s1064" style="position:absolute;left:2831;top:2867;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" path="m24,6l14,1,5,,3,4,,8r6,7l15,21r10,5l34,27r2,-4l38,19,33,12,24,6xe" filled="f" strokeweight=".24133mm">
                    <v:path arrowok="t" o:connecttype="custom" o:connectlocs="24,2873;14,2868;5,2867;3,2871;0,2875;6,2882;15,2888;25,2893;34,2894;36,2890;38,2886;33,2879;24,2873" o:connectangles="0,0,0,0,0,0,0,0,0,0,0,0,0"/>
                  </v:shape>
                  <v:shape id="Picture 117" o:spid="_x0000_s1065" type="#_x0000_t75" style="position:absolute;left:2775;top:2311;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">
                    <v:imagedata r:id="rId79" o:title=""/>
                  </v:shape>
                  <v:shape id="Picture 118" o:spid="_x0000_s1066" type="#_x0000_t75" style="position:absolute;left:2772;top:2323;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">
                    <v:imagedata r:id="rId80" o:title=""/>
                  </v:shape>
                </v:group>
                <v:group id="Group 119" o:spid="_x0000_s1067" style="position:absolute;left:2772;top:2323;width:45;height:132" coordorigin="2772,2323"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0" o:spid="_x0000_s1068" style="position:absolute;left:2772;top:2323;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" path="m,121r16,11l34,130r6,-4l43,124r1,-3l44,,29,11,11,9,5,6,2,3,,,,121xe" filled="f" strokeweight=".24047mm">
                    <v:path arrowok="t" o:connecttype="custom" o:connectlocs="0,2444;16,2455;34,2453;40,2449;43,2447;44,2444;44,2323;29,2334;11,2332;5,2329;2,2326;0,2323;0,2444" o:connectangles="0,0,0,0,0,0,0,0,0,0,0,0,0"/>
                  </v:shape>
                </v:group>
                <v:group id="Group 121" o:spid="_x0000_s1069" style="position:absolute;left:2729;top:2312;width:295;height:644" coordorigin="2729,2312" coordsize="2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2" o:spid="_x0000_s1070" style="position:absolute;left:2729;top:2312;width:295;height:644;visibility:visible;mso-wrap-style:square;v-text-anchor:top" coordsize="2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" path="m26,544r60,50l139,622r61,21l220,642r48,-46l278,534r9,-60l293,394r2,-78l295,296r-3,-77l245,182,193,151,138,126,100,113,96,92,95,72,94,52,93,33,85,10,69,,49,1,40,9,36,79r,20l20,114,3,193,,256r,21l,298r3,62l8,422r8,61l23,524r3,20xe" filled="f" strokecolor="#404040" strokeweight=".48072mm">
                    <v:path arrowok="t" o:connecttype="custom" o:connectlocs="26,2856;86,2906;139,2934;200,2955;220,2954;268,2908;278,2846;287,2786;293,2706;295,2628;295,2608;292,2531;245,2494;193,2463;138,2438;100,2425;96,2404;95,2384;94,2364;93,2345;85,2322;69,2312;49,2313;40,2321;36,2391;36,2411;20,2426;3,2505;0,2568;0,2589;0,2610;3,2672;8,2734;16,2795;23,2836;26,2856" o:connectangles="0,0,0,0,0,0,0,0,0,0,0,0,0,0,0,0,0,0,0,0,0,0,0,0,0,0,0,0,0,0,0,0,0,0,0,0"/>
                  </v:shape>
                  <v:shape id="Picture 123" o:spid="_x0000_s1071" type="#_x0000_t75" style="position:absolute;left:2782;top:26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">
                    <v:imagedata r:id="rId81" o:title=""/>
                  </v:shape>
                </v:group>
                <v:group id="Group 124" o:spid="_x0000_s1072" style="position:absolute;left:2782;top:2671;width:37;height:41" coordorigin="2782,26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5" o:spid="_x0000_s1073" style="position:absolute;left:2782;top:26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" path="m31,13l26,4,16,,8,4,1,9,,19r5,9l10,37r10,4l27,37r7,-4l36,22,31,13xe" filled="f" strokeweight=".241mm">
                    <v:path arrowok="t" o:connecttype="custom" o:connectlocs="31,2684;26,2675;16,2671;8,2675;1,2680;0,2690;5,2699;10,2708;20,2712;27,2708;34,2704;36,2693;31,2684" o:connectangles="0,0,0,0,0,0,0,0,0,0,0,0,0"/>
                  </v:shape>
                  <v:shape id="Picture 126" o:spid="_x0000_s1074" type="#_x0000_t75" style="position:absolute;left:2825;top:269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">
                    <v:imagedata r:id="rId82" o:title=""/>
                  </v:shape>
                </v:group>
                <v:group id="Group 127" o:spid="_x0000_s1075" style="position:absolute;left:2825;top:2696;width:37;height:41" coordorigin="2825,269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8" o:spid="_x0000_s1076" style="position:absolute;left:2825;top:269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" path="m31,13l26,4,16,,9,4,2,9,,19r5,9l10,37r10,4l28,37r7,-4l37,22,31,13xe" filled="f" strokeweight=".241mm">
                    <v:path arrowok="t" o:connecttype="custom" o:connectlocs="31,2709;26,2700;16,2696;9,2700;2,2705;0,2715;5,2724;10,2733;20,2737;28,2733;35,2729;37,2718;31,2709" o:connectangles="0,0,0,0,0,0,0,0,0,0,0,0,0"/>
                  </v:shape>
                  <v:shape id="Picture 129" o:spid="_x0000_s1077" type="#_x0000_t75" style="position:absolute;left:2870;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">
                    <v:imagedata r:id="rId83" o:title=""/>
                  </v:shape>
                </v:group>
                <v:group id="Group 130" o:spid="_x0000_s1078" style="position:absolute;left:2870;top:2721;width:37;height:41" coordorigin="2870,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1" o:spid="_x0000_s1079" style="position:absolute;left:2870;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" path="m32,13l27,4,17,,9,4,2,8,,19r6,9l11,37r10,4l28,37r7,-5l37,22,32,13xe" filled="f" strokeweight=".241mm">
                    <v:path arrowok="t" o:connecttype="custom" o:connectlocs="32,2734;27,2725;17,2721;9,2725;2,2729;0,2740;6,2749;11,2758;21,2762;28,2758;35,2753;37,2743;32,2734" o:connectangles="0,0,0,0,0,0,0,0,0,0,0,0,0"/>
                  </v:shape>
                  <v:shape id="Picture 132" o:spid="_x0000_s1080" type="#_x0000_t75" style="position:absolute;left:2782;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">
                    <v:imagedata r:id="rId84" o:title=""/>
                  </v:shape>
                </v:group>
                <v:group id="Group 133" o:spid="_x0000_s1081" style="position:absolute;left:2782;top:2721;width:37;height:41" coordorigin="2782,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4" o:spid="_x0000_s1082" style="position:absolute;left:2782;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" path="m31,13l26,4,16,,8,4,1,8,,19r5,9l10,37r10,4l27,37r7,-5l36,22,31,13xe" filled="f" strokeweight=".241mm">
                    <v:path arrowok="t" o:connecttype="custom" o:connectlocs="31,2734;26,2725;16,2721;8,2725;1,2729;0,2740;5,2749;10,2758;20,2762;27,2758;34,2753;36,2743;31,2734" o:connectangles="0,0,0,0,0,0,0,0,0,0,0,0,0"/>
                  </v:shape>
                  <v:shape id="Picture 135" o:spid="_x0000_s1083" type="#_x0000_t75" style="position:absolute;left:2825;top:274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">
                    <v:imagedata r:id="rId85" o:title=""/>
                  </v:shape>
                </v:group>
                <v:group id="Group 136" o:spid="_x0000_s1084" style="position:absolute;left:2825;top:2746;width:37;height:41" coordorigin="2825,274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85" style="position:absolute;left:2825;top:274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" path="m31,13l26,4,16,,9,4,2,8,,19r5,9l10,37r10,4l28,37r7,-5l37,22,31,13xe" filled="f" strokeweight=".241mm">
                    <v:path arrowok="t" o:connecttype="custom" o:connectlocs="31,2759;26,2750;16,2746;9,2750;2,2754;0,2765;5,2774;10,2783;20,2787;28,2783;35,2778;37,2768;31,2759" o:connectangles="0,0,0,0,0,0,0,0,0,0,0,0,0"/>
                  </v:shape>
                  <v:shape id="Picture 138" o:spid="_x0000_s1086" type="#_x0000_t75" style="position:absolute;left:2870;top:27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">
                    <v:imagedata r:id="rId86" o:title=""/>
                  </v:shape>
                </v:group>
                <v:group id="Group 139" o:spid="_x0000_s1087" style="position:absolute;left:2870;top:2771;width:37;height:41" coordorigin="2870,27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0" o:spid="_x0000_s1088" style="position:absolute;left:2870;top:27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" path="m32,13l27,4,17,,9,4,2,8,,19r6,9l11,37r10,4l28,36r7,-4l37,22,32,13xe" filled="f" strokeweight=".241mm">
                    <v:path arrowok="t" o:connecttype="custom" o:connectlocs="32,2784;27,2775;17,2771;9,2775;2,2779;0,2790;6,2799;11,2808;21,2812;28,2807;35,2803;37,2793;32,2784" o:connectangles="0,0,0,0,0,0,0,0,0,0,0,0,0"/>
                  </v:shape>
                  <v:shape id="Picture 141" o:spid="_x0000_s1089" type="#_x0000_t75" style="position:absolute;left:2782;top:2773;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">
                    <v:imagedata r:id="rId87" o:title=""/>
                  </v:shape>
                </v:group>
                <v:group id="Group 142" o:spid="_x0000_s1090" style="position:absolute;left:2782;top:2773;width:37;height:41" coordorigin="2782,2773"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3" o:spid="_x0000_s1091" style="position:absolute;left:2782;top:2773;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" path="m31,12l26,4,16,,8,4,1,8,,19r5,9l10,37r10,3l27,36r7,-4l36,21,31,12xe" filled="f" strokeweight=".241mm">
                    <v:path arrowok="t" o:connecttype="custom" o:connectlocs="31,2785;26,2777;16,2773;8,2777;1,2781;0,2792;5,2801;10,2810;20,2813;27,2809;34,2805;36,2794;31,2785" o:connectangles="0,0,0,0,0,0,0,0,0,0,0,0,0"/>
                  </v:shape>
                  <v:shape id="Picture 144" o:spid="_x0000_s1092" type="#_x0000_t75" style="position:absolute;left:2825;top:2798;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">
                    <v:imagedata r:id="rId88" o:title=""/>
                  </v:shape>
                </v:group>
                <v:group id="Group 145" o:spid="_x0000_s1093" style="position:absolute;left:2825;top:2798;width:37;height:41" coordorigin="2825,2798"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6" o:spid="_x0000_s1094" style="position:absolute;left:2825;top:2798;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" path="m31,12l26,3,16,,9,4,2,8,,19r5,9l10,36r10,4l28,36r7,-4l37,21,31,12xe" filled="f" strokeweight=".241mm">
                    <v:path arrowok="t" o:connecttype="custom" o:connectlocs="31,2810;26,2801;16,2798;9,2802;2,2806;0,2817;5,2826;10,2834;20,2838;28,2834;35,2830;37,2819;31,2810" o:connectangles="0,0,0,0,0,0,0,0,0,0,0,0,0"/>
                  </v:shape>
                  <v:shape id="Picture 147" o:spid="_x0000_s1095" type="#_x0000_t75" style="position:absolute;left:2870;top:282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">
                    <v:imagedata r:id="rId89" o:title=""/>
                  </v:shape>
                </v:group>
                <v:group id="Group 148" o:spid="_x0000_s1096" style="position:absolute;left:2870;top:2822;width:37;height:41" coordorigin="2870,282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9" o:spid="_x0000_s1097" style="position:absolute;left:2870;top:282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" path="m32,13l27,4,17,,9,5,2,9,,20r6,8l11,37r10,4l28,37r7,-4l37,22,32,13xe" filled="f" strokeweight=".241mm">
                    <v:path arrowok="t" o:connecttype="custom" o:connectlocs="32,2835;27,2826;17,2822;9,2827;2,2831;0,2842;6,2850;11,2859;21,2863;28,2859;35,2855;37,2844;32,2835" o:connectangles="0,0,0,0,0,0,0,0,0,0,0,0,0"/>
                  </v:shape>
                </v:group>
                <v:group id="Group 150" o:spid="_x0000_s1098" style="position:absolute;left:4316;top:699;width:954;height:1450" coordorigin="431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1" o:spid="_x0000_s1099" style="position:absolute;left:431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" path="m,l536,1450r22,-9l581,1432r66,-29l711,1371r63,-35l836,1298r59,-41l953,1213,,xe" stroked="f">
                    <v:path arrowok="t" o:connecttype="custom" o:connectlocs="0,699;536,2149;558,2140;581,2131;647,2102;711,2070;774,2035;836,1997;895,1956;953,1912;0,699" o:connectangles="0,0,0,0,0,0,0,0,0,0,0"/>
                  </v:shape>
                </v:group>
                <v:group id="Group 152" o:spid="_x0000_s1100" style="position:absolute;left:4316;top:699;width:954;height:1450" coordorigin="431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3" o:spid="_x0000_s1101" style="position:absolute;left:431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" path="m536,1450r67,-27l668,1393r65,-34l795,1323r61,-39l915,1242r38,-29l,,536,1450xe" filled="f" strokecolor="#404040" strokeweight=".24078mm">
                    <v:path arrowok="t" o:connecttype="custom" o:connectlocs="536,2149;603,2122;668,2092;733,2058;795,2022;856,1983;915,1941;953,1912;0,699;536,2149" o:connectangles="0,0,0,0,0,0,0,0,0,0"/>
                  </v:shape>
                </v:group>
                <v:group id="Group 154" o:spid="_x0000_s1102" style="position:absolute;left:3919;top:1086;width:732;height:908" coordorigin="3919,1086"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5" o:spid="_x0000_s1103" style="position:absolute;left:3919;top:1086;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" path="m371,l308,28,247,60,188,97r-55,41l80,182,31,231,,265,731,907,371,xe" stroked="f">
                    <v:path arrowok="t" o:connecttype="custom" o:connectlocs="371,1086;308,1114;247,1146;188,1183;133,1224;80,1268;31,1317;0,1351;731,1993;371,1086" o:connectangles="0,0,0,0,0,0,0,0,0,0"/>
                  </v:shape>
                </v:group>
                <v:group id="Group 156" o:spid="_x0000_s1104" style="position:absolute;left:3919;top:1086;width:732;height:908" coordorigin="3919,1086"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7" o:spid="_x0000_s1105" style="position:absolute;left:3919;top:1086;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" path="m371,l308,28,247,60,188,97r-55,41l80,182,31,231,,265,731,907,371,xe" filled="f" strokecolor="#404040" strokeweight=".24094mm">
                    <v:path arrowok="t" o:connecttype="custom" o:connectlocs="371,1086;308,1114;247,1146;188,1183;133,1224;80,1268;31,1317;0,1351;731,1993;371,1086" o:connectangles="0,0,0,0,0,0,0,0,0,0"/>
                  </v:shape>
                  <v:shape id="Picture 158" o:spid="_x0000_s1106" type="#_x0000_t75" style="position:absolute;left:5049;top:2450;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">
                    <v:imagedata r:id="rId75" o:title=""/>
                  </v:shape>
                  <v:shape id="Picture 159" o:spid="_x0000_s1107" type="#_x0000_t75" style="position:absolute;left:5277;top:2533;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">
                    <v:imagedata r:id="rId90" o:title=""/>
                  </v:shape>
                </v:group>
                <v:group id="Group 160" o:spid="_x0000_s1108" style="position:absolute;left:5056;top:2416;width:283;height:148" coordorigin="5056,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1" o:spid="_x0000_s1109" style="position:absolute;left:5056;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" path="m48,l28,5,12,15,1,30,,31r19,7l38,45,94,69r53,28l198,128r17,11l235,148r48,-34l267,101,218,66,165,37,109,14,70,2,48,xe" stroked="f">
                    <v:path arrowok="t" o:connecttype="custom" o:connectlocs="48,2416;28,2421;12,2431;1,2446;0,2447;19,2454;38,2461;94,2485;147,2513;198,2544;215,2555;235,2564;283,2530;267,2517;218,2482;165,2453;109,2430;70,2418;48,2416" o:connectangles="0,0,0,0,0,0,0,0,0,0,0,0,0,0,0,0,0,0,0"/>
                  </v:shape>
                </v:group>
                <v:group id="Group 162" o:spid="_x0000_s1110" style="position:absolute;left:5056;top:2416;width:283;height:148" coordorigin="5056,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3" o:spid="_x0000_s1111" style="position:absolute;left:5056;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" path="m,31l57,53r55,25l164,107r51,32l235,148r48,-34l267,101,218,66,165,37,109,14,48,,28,5,12,15,1,30,,31xe" filled="f" strokecolor="white" strokeweight=".24153mm">
                    <v:path arrowok="t" o:connecttype="custom" o:connectlocs="0,2447;57,2469;112,2494;164,2523;215,2555;235,2564;283,2530;267,2517;218,2482;165,2453;109,2430;48,2416;28,2421;12,2431;1,2446;0,2447" o:connectangles="0,0,0,0,0,0,0,0,0,0,0,0,0,0,0,0"/>
                  </v:shape>
                  <v:shape id="Picture 164" o:spid="_x0000_s1112" type="#_x0000_t75" style="position:absolute;left:5090;top:2498;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">
                    <v:imagedata r:id="rId91" o:title=""/>
                  </v:shape>
                </v:group>
                <v:group id="Group 165" o:spid="_x0000_s1113" style="position:absolute;left:5090;top:2498;width:160;height:212" coordorigin="5090,2498"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6" o:spid="_x0000_s1114" style="position:absolute;left:5090;top:2498;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" path="m13,123r147,81l159,212r,-122l,,13,8r,115xe" filled="f" strokeweight=".24089mm">
                    <v:path arrowok="t" o:connecttype="custom" o:connectlocs="13,2621;160,2702;159,2710;159,2588;0,2498;13,2506;13,2621" o:connectangles="0,0,0,0,0,0,0"/>
                  </v:shape>
                </v:group>
                <v:group id="Group 167" o:spid="_x0000_s1115" style="position:absolute;left:5092;top:2512;width:148;height:194" coordorigin="5092,2512"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8" o:spid="_x0000_s1116" style="position:absolute;left:5092;top:2512;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" path="m148,193l,113,,e" filled="f" strokecolor="white" strokeweight=".24089mm">
                    <v:path arrowok="t" o:connecttype="custom" o:connectlocs="148,2705;0,2625;0,2512" o:connectangles="0,0,0"/>
                  </v:shape>
                  <v:shape id="Picture 169" o:spid="_x0000_s1117" type="#_x0000_t75" style="position:absolute;left:5154;top:2508;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">
                    <v:imagedata r:id="rId92" o:title=""/>
                  </v:shape>
                </v:group>
                <v:group id="Group 170" o:spid="_x0000_s1118" style="position:absolute;left:5154;top:2508;width:38;height:28" coordorigin="5154,2508"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71" o:spid="_x0000_s1119" style="position:absolute;left:5154;top:250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" path="m23,6l14,1,4,,2,4,,8r6,7l15,21r9,5l33,27r2,-4l38,19,32,12,23,6xe" filled="f" strokeweight=".24133mm">
                    <v:path arrowok="t" o:connecttype="custom" o:connectlocs="23,2514;14,2509;4,2508;2,2512;0,2516;6,2523;15,2529;24,2534;33,2535;35,2531;38,2527;32,2520;23,2514" o:connectangles="0,0,0,0,0,0,0,0,0,0,0,0,0"/>
                  </v:shape>
                  <v:shape id="Picture 172" o:spid="_x0000_s1120" type="#_x0000_t75" style="position:absolute;left:5154;top:2867;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">
                    <v:imagedata r:id="rId92" o:title=""/>
                  </v:shape>
                </v:group>
                <v:group id="Group 173" o:spid="_x0000_s1121" style="position:absolute;left:5154;top:2867;width:38;height:28" coordorigin="5154,2867"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74" o:spid="_x0000_s1122" style="position:absolute;left:5154;top:2867;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" path="m23,6l14,1,4,,2,4,,8r6,7l15,21r9,5l33,27r2,-4l38,19,32,12,23,6xe" filled="f" strokeweight=".24133mm">
                    <v:path arrowok="t" o:connecttype="custom" o:connectlocs="23,2873;14,2868;4,2867;2,2871;0,2875;6,2882;15,2888;24,2893;33,2894;35,2890;38,2886;32,2879;23,2873" o:connectangles="0,0,0,0,0,0,0,0,0,0,0,0,0"/>
                  </v:shape>
                  <v:shape id="Picture 175" o:spid="_x0000_s1123" type="#_x0000_t75" style="position:absolute;left:5098;top:2311;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">
                    <v:imagedata r:id="rId93" o:title=""/>
                  </v:shape>
                  <v:shape id="Picture 176" o:spid="_x0000_s1124" type="#_x0000_t75" style="position:absolute;left:5095;top:2323;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">
                    <v:imagedata r:id="rId94" o:title=""/>
                  </v:shape>
                </v:group>
                <v:group id="Group 177" o:spid="_x0000_s1125" style="position:absolute;left:5095;top:2323;width:45;height:132" coordorigin="5095,2323"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8" o:spid="_x0000_s1126" style="position:absolute;left:5095;top:2323;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" path="m,121r15,11l34,130r6,-4l42,124r2,-3l44,,29,11,10,9,5,6,2,3,,,,121xe" filled="f" strokeweight=".24047mm">
                    <v:path arrowok="t" o:connecttype="custom" o:connectlocs="0,2444;15,2455;34,2453;40,2449;42,2447;44,2444;44,2323;29,2334;10,2332;5,2329;2,2326;0,2323;0,2444" o:connectangles="0,0,0,0,0,0,0,0,0,0,0,0,0"/>
                  </v:shape>
                </v:group>
                <v:group id="Group 179" o:spid="_x0000_s1127" style="position:absolute;left:5052;top:2312;width:296;height:644" coordorigin="5052,2312"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80" o:spid="_x0000_s1128" style="position:absolute;left:5052;top:2312;width:296;height:644;visibility:visible;mso-wrap-style:square;v-text-anchor:top"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" path="m26,544r59,50l138,622r62,21l219,642r48,-46l278,534r8,-60l293,394r2,-78l294,296r-3,-77l244,182,192,151,137,126,99,113,96,92,94,72,93,52,92,33,85,10,69,,49,1,39,9,36,19r,20l35,59r,20l35,99,19,114,2,193,,256r,21l,298r2,62l7,422r8,61l22,524r4,20xe" filled="f" strokecolor="#404040" strokeweight=".48072mm">
                    <v:path arrowok="t" o:connecttype="custom" o:connectlocs="26,2856;85,2906;138,2934;200,2955;219,2954;267,2908;278,2846;286,2786;293,2706;295,2628;294,2608;291,2531;244,2494;192,2463;137,2438;99,2425;96,2404;94,2384;93,2364;92,2345;85,2322;69,2312;49,2313;39,2321;36,2331;36,2351;35,2371;35,2391;35,2411;19,2426;2,2505;0,2568;0,2589;0,2610;2,2672;7,2734;15,2795;22,2836;26,2856" o:connectangles="0,0,0,0,0,0,0,0,0,0,0,0,0,0,0,0,0,0,0,0,0,0,0,0,0,0,0,0,0,0,0,0,0,0,0,0,0,0,0"/>
                  </v:shape>
                  <v:shape id="Picture 181" o:spid="_x0000_s1129" type="#_x0000_t75" style="position:absolute;left:5104;top:26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">
                    <v:imagedata r:id="rId95" o:title=""/>
                  </v:shape>
                </v:group>
                <v:group id="Group 182" o:spid="_x0000_s1130" style="position:absolute;left:5104;top:2671;width:37;height:41" coordorigin="5104,26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83" o:spid="_x0000_s1131" style="position:absolute;left:5104;top:26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" path="m31,13l26,4,16,,9,4,2,9,,19r5,9l10,37r10,4l27,37r8,-4l36,22,31,13xe" filled="f" strokeweight=".241mm">
                    <v:path arrowok="t" o:connecttype="custom" o:connectlocs="31,2684;26,2675;16,2671;9,2675;2,2680;0,2690;5,2699;10,2708;20,2712;27,2708;35,2704;36,2693;31,2684" o:connectangles="0,0,0,0,0,0,0,0,0,0,0,0,0"/>
                  </v:shape>
                  <v:shape id="Picture 184" o:spid="_x0000_s1132" type="#_x0000_t75" style="position:absolute;left:5147;top:269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">
                    <v:imagedata r:id="rId96" o:title=""/>
                  </v:shape>
                </v:group>
                <v:group id="Group 185" o:spid="_x0000_s1133" style="position:absolute;left:5147;top:2696;width:37;height:41" coordorigin="5147,269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6" o:spid="_x0000_s1134" style="position:absolute;left:5147;top:269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" path="m32,13l27,4,17,,9,4,2,9,,19r6,9l11,37r10,4l28,37r7,-4l37,22,32,13xe" filled="f" strokeweight=".241mm">
                    <v:path arrowok="t" o:connecttype="custom" o:connectlocs="32,2709;27,2700;17,2696;9,2700;2,2705;0,2715;6,2724;11,2733;21,2737;28,2733;35,2729;37,2718;32,2709" o:connectangles="0,0,0,0,0,0,0,0,0,0,0,0,0"/>
                  </v:shape>
                  <v:shape id="Picture 187" o:spid="_x0000_s1135" type="#_x0000_t75" style="position:absolute;left:5193;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">
                    <v:imagedata r:id="rId97" o:title=""/>
                  </v:shape>
                </v:group>
                <v:group id="Group 188" o:spid="_x0000_s1136" style="position:absolute;left:5193;top:2721;width:37;height:41" coordorigin="5193,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89" o:spid="_x0000_s1137" style="position:absolute;left:5193;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" path="m31,13l26,4,16,,9,4,2,8,,19r5,9l10,37r10,4l27,37r8,-5l36,22,31,13xe" filled="f" strokeweight=".241mm">
                    <v:path arrowok="t" o:connecttype="custom" o:connectlocs="31,2734;26,2725;16,2721;9,2725;2,2729;0,2740;5,2749;10,2758;20,2762;27,2758;35,2753;36,2743;31,2734" o:connectangles="0,0,0,0,0,0,0,0,0,0,0,0,0"/>
                  </v:shape>
                  <v:shape id="Picture 190" o:spid="_x0000_s1138" type="#_x0000_t75" style="position:absolute;left:5104;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">
                    <v:imagedata r:id="rId98" o:title=""/>
                  </v:shape>
                </v:group>
                <v:group id="Group 191" o:spid="_x0000_s1139" style="position:absolute;left:5104;top:2721;width:37;height:41" coordorigin="5104,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2" o:spid="_x0000_s1140" style="position:absolute;left:5104;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" path="m31,13l26,4,16,,9,4,2,8,,19r5,9l10,37r10,4l27,37r8,-5l36,22,31,13xe" filled="f" strokeweight=".241mm">
                    <v:path arrowok="t" o:connecttype="custom" o:connectlocs="31,2734;26,2725;16,2721;9,2725;2,2729;0,2740;5,2749;10,2758;20,2762;27,2758;35,2753;36,2743;31,2734" o:connectangles="0,0,0,0,0,0,0,0,0,0,0,0,0"/>
                  </v:shape>
                  <v:shape id="Picture 193" o:spid="_x0000_s1141" type="#_x0000_t75" style="position:absolute;left:5147;top:274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">
                    <v:imagedata r:id="rId99" o:title=""/>
                  </v:shape>
                </v:group>
                <v:group id="Group 194" o:spid="_x0000_s1142" style="position:absolute;left:5147;top:2746;width:37;height:41" coordorigin="5147,274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95" o:spid="_x0000_s1143" style="position:absolute;left:5147;top:274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" path="m32,13l27,4,17,,9,4,2,8,,19r6,9l11,37r10,4l28,37r7,-5l37,22,32,13xe" filled="f" strokeweight=".241mm">
                    <v:path arrowok="t" o:connecttype="custom" o:connectlocs="32,2759;27,2750;17,2746;9,2750;2,2754;0,2765;6,2774;11,2783;21,2787;28,2783;35,2778;37,2768;32,2759" o:connectangles="0,0,0,0,0,0,0,0,0,0,0,0,0"/>
                  </v:shape>
                  <v:shape id="Picture 196" o:spid="_x0000_s1144" type="#_x0000_t75" style="position:absolute;left:5193;top:27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">
                    <v:imagedata r:id="rId100" o:title=""/>
                  </v:shape>
                </v:group>
                <v:group id="Group 197" o:spid="_x0000_s1145" style="position:absolute;left:5193;top:2771;width:37;height:41" coordorigin="5193,27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98" o:spid="_x0000_s1146" style="position:absolute;left:5193;top:27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" path="m31,13l26,4,16,,9,4,2,8,,19r5,9l10,37r10,4l27,36r8,-4l36,22,31,13xe" filled="f" strokeweight=".241mm">
                    <v:path arrowok="t" o:connecttype="custom" o:connectlocs="31,2784;26,2775;16,2771;9,2775;2,2779;0,2790;5,2799;10,2808;20,2812;27,2807;35,2803;36,2793;31,2784" o:connectangles="0,0,0,0,0,0,0,0,0,0,0,0,0"/>
                  </v:shape>
                  <v:shape id="Picture 199" o:spid="_x0000_s1147" type="#_x0000_t75" style="position:absolute;left:5104;top:2773;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">
                    <v:imagedata r:id="rId101" o:title=""/>
                  </v:shape>
                </v:group>
                <v:group id="Group 200" o:spid="_x0000_s1148" style="position:absolute;left:5104;top:2773;width:37;height:41" coordorigin="5104,2773"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01" o:spid="_x0000_s1149" style="position:absolute;left:5104;top:2773;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" path="m31,12l26,4,16,,9,4,2,8,,19r5,9l10,37r10,3l27,36r8,-4l36,21,31,12xe" filled="f" strokeweight=".241mm">
                    <v:path arrowok="t" o:connecttype="custom" o:connectlocs="31,2785;26,2777;16,2773;9,2777;2,2781;0,2792;5,2801;10,2810;20,2813;27,2809;35,2805;36,2794;31,2785" o:connectangles="0,0,0,0,0,0,0,0,0,0,0,0,0"/>
                  </v:shape>
                  <v:shape id="Picture 202" o:spid="_x0000_s1150" type="#_x0000_t75" style="position:absolute;left:5147;top:2798;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">
                    <v:imagedata r:id="rId102" o:title=""/>
                  </v:shape>
                </v:group>
                <v:group id="Group 203" o:spid="_x0000_s1151" style="position:absolute;left:5147;top:2798;width:37;height:41" coordorigin="5147,2798"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4" o:spid="_x0000_s1152" style="position:absolute;left:5147;top:2798;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" path="m32,12l27,3,17,,9,4,2,8,,19r6,9l11,36r10,4l28,36r7,-4l37,21,32,12xe" filled="f" strokeweight=".241mm">
                    <v:path arrowok="t" o:connecttype="custom" o:connectlocs="32,2810;27,2801;17,2798;9,2802;2,2806;0,2817;6,2826;11,2834;21,2838;28,2834;35,2830;37,2819;32,2810" o:connectangles="0,0,0,0,0,0,0,0,0,0,0,0,0"/>
                  </v:shape>
                  <v:shape id="Picture 205" o:spid="_x0000_s1153" type="#_x0000_t75" style="position:absolute;left:5193;top:282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">
                    <v:imagedata r:id="rId103" o:title=""/>
                  </v:shape>
                </v:group>
                <v:group id="Group 206" o:spid="_x0000_s1154" style="position:absolute;left:5193;top:2822;width:37;height:41" coordorigin="5193,282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7" o:spid="_x0000_s1155" style="position:absolute;left:5193;top:282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" path="m31,13l26,4,16,,9,5,2,9,,20r5,8l10,37r10,4l27,37r8,-4l36,22,31,13xe" filled="f" strokeweight=".241mm">
                    <v:path arrowok="t" o:connecttype="custom" o:connectlocs="31,2835;26,2826;16,2822;9,2827;2,2831;0,2842;5,2850;10,2859;20,2863;27,2859;35,2855;36,2844;31,2835" o:connectangles="0,0,0,0,0,0,0,0,0,0,0,0,0"/>
                  </v:shape>
                </v:group>
                <v:group id="Group 208" o:spid="_x0000_s1156" style="position:absolute;left:6296;top:725;width:954;height:1450" coordorigin="6296,725"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9" o:spid="_x0000_s1157" style="position:absolute;left:6296;top:725;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" path="m,l536,1449r23,-8l581,1432r66,-29l712,1371r63,-35l836,1298r60,-41l954,1213,,xe" stroked="f">
                    <v:path arrowok="t" o:connecttype="custom" o:connectlocs="0,725;536,2174;559,2166;581,2157;647,2128;712,2096;775,2061;836,2023;896,1982;954,1938;0,725" o:connectangles="0,0,0,0,0,0,0,0,0,0,0"/>
                  </v:shape>
                </v:group>
                <v:group id="Group 210" o:spid="_x0000_s1158" style="position:absolute;left:6296;top:725;width:954;height:1450" coordorigin="6296,725"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11" o:spid="_x0000_s1159" style="position:absolute;left:6296;top:725;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" path="m536,1449r67,-27l669,1392r64,-33l796,1323r61,-39l915,1242r39,-29l,,536,1449xe" filled="f" strokecolor="#404040" strokeweight=".24078mm">
                    <v:path arrowok="t" o:connecttype="custom" o:connectlocs="536,2174;603,2147;669,2117;733,2084;796,2048;857,2009;915,1967;954,1938;0,725;536,2174" o:connectangles="0,0,0,0,0,0,0,0,0,0"/>
                  </v:shape>
                </v:group>
                <v:group id="Group 212" o:spid="_x0000_s1160" style="position:absolute;left:5925;top:982;width:732;height:908" coordorigin="5925,982"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13" o:spid="_x0000_s1161" style="position:absolute;left:5925;top:982;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" path="m371,l308,28,247,61,189,97r-56,41l80,183,31,231,,265,731,908,371,xe" stroked="f">
                    <v:path arrowok="t" o:connecttype="custom" o:connectlocs="371,982;308,1010;247,1043;189,1079;133,1120;80,1165;31,1213;0,1247;731,1890;371,982" o:connectangles="0,0,0,0,0,0,0,0,0,0"/>
                  </v:shape>
                </v:group>
                <v:group id="Group 214" o:spid="_x0000_s1162" style="position:absolute;left:5925;top:982;width:732;height:908" coordorigin="5925,982"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15" o:spid="_x0000_s1163" style="position:absolute;left:5925;top:982;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" path="m371,l308,28,247,61,189,97r-56,41l80,183,31,231,,265,731,908,371,xe" filled="f" strokecolor="#404040" strokeweight=".24094mm">
                    <v:path arrowok="t" o:connecttype="custom" o:connectlocs="371,982;308,1010;247,1043;189,1079;133,1120;80,1165;31,1213;0,1247;731,1890;371,982" o:connectangles="0,0,0,0,0,0,0,0,0,0"/>
                  </v:shape>
                  <v:shape id="Picture 216" o:spid="_x0000_s1164" type="#_x0000_t75" style="position:absolute;left:7158;top:2465;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">
                    <v:imagedata r:id="rId104" o:title=""/>
                  </v:shape>
                  <v:shape id="Picture 217" o:spid="_x0000_s1165" type="#_x0000_t75" style="position:absolute;left:7386;top:2548;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">
                    <v:imagedata r:id="rId105" o:title=""/>
                  </v:shape>
                </v:group>
                <v:group id="Group 218" o:spid="_x0000_s1166" style="position:absolute;left:7166;top:2431;width:283;height:148" coordorigin="7166,2431"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19" o:spid="_x0000_s1167" style="position:absolute;left:7166;top:2431;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" path="m47,l27,5,12,15,1,29,,31r19,7l38,45,93,69r53,28l197,128r17,11l234,148r48,-34l266,101,217,66,165,37,109,14,70,2,47,xe" stroked="f">
                    <v:path arrowok="t" o:connecttype="custom" o:connectlocs="47,2431;27,2436;12,2446;1,2460;0,2462;19,2469;38,2476;93,2500;146,2528;197,2559;214,2570;234,2579;282,2545;266,2532;217,2497;165,2468;109,2445;70,2433;47,2431" o:connectangles="0,0,0,0,0,0,0,0,0,0,0,0,0,0,0,0,0,0,0"/>
                  </v:shape>
                </v:group>
                <v:group id="Group 220" o:spid="_x0000_s1168" style="position:absolute;left:7166;top:2431;width:283;height:148" coordorigin="7166,2431"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21" o:spid="_x0000_s1169" style="position:absolute;left:7166;top:2431;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" path="m,31l56,53r55,25l164,107r50,32l234,148r48,-34l266,101,217,66,165,37,109,14,47,,27,5,12,15,1,29,,31xe" filled="f" strokecolor="white" strokeweight=".24153mm">
                    <v:path arrowok="t" o:connecttype="custom" o:connectlocs="0,2462;56,2484;111,2509;164,2538;214,2570;234,2579;282,2545;266,2532;217,2497;165,2468;109,2445;47,2431;27,2436;12,2446;1,2460;0,2462" o:connectangles="0,0,0,0,0,0,0,0,0,0,0,0,0,0,0,0"/>
                  </v:shape>
                  <v:shape id="Picture 222" o:spid="_x0000_s1170" type="#_x0000_t75" style="position:absolute;left:7200;top:2513;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">
                    <v:imagedata r:id="rId106" o:title=""/>
                  </v:shape>
                </v:group>
                <v:group id="Group 223" o:spid="_x0000_s1171" style="position:absolute;left:7200;top:2513;width:160;height:212" coordorigin="7200,2513"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4" o:spid="_x0000_s1172" style="position:absolute;left:7200;top:2513;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" path="m12,123r147,81l159,211,158,90,,,12,7r,116xe" filled="f" strokeweight=".24089mm">
                    <v:path arrowok="t" o:connecttype="custom" o:connectlocs="12,2636;159,2717;159,2724;158,2603;0,2513;12,2520;12,2636" o:connectangles="0,0,0,0,0,0,0"/>
                  </v:shape>
                </v:group>
                <v:group id="Group 225" o:spid="_x0000_s1173" style="position:absolute;left:7201;top:2527;width:148;height:194" coordorigin="7201,2527"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26" o:spid="_x0000_s1174" style="position:absolute;left:7201;top:2527;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" path="m148,193l,113,1,e" filled="f" strokecolor="white" strokeweight=".24089mm">
                    <v:path arrowok="t" o:connecttype="custom" o:connectlocs="148,2720;0,2640;1,2527" o:connectangles="0,0,0"/>
                  </v:shape>
                  <v:shape id="Picture 227" o:spid="_x0000_s1175" type="#_x0000_t75" style="position:absolute;left:7263;top:2523;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">
                    <v:imagedata r:id="rId78" o:title=""/>
                  </v:shape>
                </v:group>
                <v:group id="Group 228" o:spid="_x0000_s1176" style="position:absolute;left:7263;top:2523;width:38;height:28" coordorigin="7263,2523"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29" o:spid="_x0000_s1177" style="position:absolute;left:7263;top:2523;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" path="m23,6l14,1,5,,2,4,,8r6,7l15,21r9,5l33,27r3,-4l38,19,32,11,23,6xe" filled="f" strokeweight=".24133mm">
                    <v:path arrowok="t" o:connecttype="custom" o:connectlocs="23,2529;14,2524;5,2523;2,2527;0,2531;6,2538;15,2544;24,2549;33,2550;36,2546;38,2542;32,2534;23,2529" o:connectangles="0,0,0,0,0,0,0,0,0,0,0,0,0"/>
                  </v:shape>
                  <v:shape id="Picture 230" o:spid="_x0000_s1178" type="#_x0000_t75" style="position:absolute;left:7263;top:2882;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">
                    <v:imagedata r:id="rId78" o:title=""/>
                  </v:shape>
                </v:group>
                <v:group id="Group 231" o:spid="_x0000_s1179" style="position:absolute;left:7263;top:2882;width:38;height:28" coordorigin="7263,2882"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2" o:spid="_x0000_s1180" style="position:absolute;left:7263;top:2882;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" path="m23,6l14,1,5,,2,4,,8r6,7l15,21r9,5l33,27r3,-4l38,19,32,11,23,6xe" filled="f" strokeweight=".24133mm">
                    <v:path arrowok="t" o:connecttype="custom" o:connectlocs="23,2888;14,2883;5,2882;2,2886;0,2890;6,2897;15,2903;24,2908;33,2909;36,2905;38,2901;32,2893;23,2888" o:connectangles="0,0,0,0,0,0,0,0,0,0,0,0,0"/>
                  </v:shape>
                  <v:shape id="Picture 233" o:spid="_x0000_s1181" type="#_x0000_t75" style="position:absolute;left:7207;top:2326;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">
                    <v:imagedata r:id="rId107" o:title=""/>
                  </v:shape>
                  <v:shape id="Picture 234" o:spid="_x0000_s1182" type="#_x0000_t75" style="position:absolute;left:7204;top:2338;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">
                    <v:imagedata r:id="rId108" o:title=""/>
                  </v:shape>
                </v:group>
                <v:group id="Group 235" o:spid="_x0000_s1183" style="position:absolute;left:7204;top:2338;width:45;height:132" coordorigin="7204,2338"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6" o:spid="_x0000_s1184" style="position:absolute;left:7204;top:2338;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" path="m,121r15,10l34,130r6,-4l42,124r2,-3l44,,29,11,10,9,5,6,2,3,,,,121xe" filled="f" strokeweight=".24047mm">
                    <v:path arrowok="t" o:connecttype="custom" o:connectlocs="0,2459;15,2469;34,2468;40,2464;42,2462;44,2459;44,2338;29,2349;10,2347;5,2344;2,2341;0,2338;0,2459" o:connectangles="0,0,0,0,0,0,0,0,0,0,0,0,0"/>
                  </v:shape>
                </v:group>
                <v:group id="Group 237" o:spid="_x0000_s1185" style="position:absolute;left:7161;top:2326;width:296;height:644" coordorigin="7161,2326"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8" o:spid="_x0000_s1186" style="position:absolute;left:7161;top:2326;width:296;height:644;visibility:visible;mso-wrap-style:square;v-text-anchor:top"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" path="m26,545r60,50l138,623r62,21l219,643r48,-46l278,535r8,-61l293,395r2,-78l295,297r-3,-77l244,183,192,152,137,127,99,113,96,93,94,73,93,53r,-20l85,10,69,,49,1,40,9,36,20r,20l35,60r,20l35,100,19,115,2,194,,257r,21l,299r2,62l7,423r8,61l22,525r4,20xe" filled="f" strokecolor="#404040" strokeweight=".48072mm">
                    <v:path arrowok="t" o:connecttype="custom" o:connectlocs="26,2871;86,2921;138,2949;200,2970;219,2969;267,2923;278,2861;286,2800;293,2721;295,2643;295,2623;292,2546;244,2509;192,2478;137,2453;99,2439;96,2419;94,2399;93,2379;93,2359;85,2336;69,2326;49,2327;40,2335;36,2346;36,2366;35,2386;35,2406;35,2426;19,2441;2,2520;0,2583;0,2604;0,2625;2,2687;7,2749;15,2810;22,2851;26,2871" o:connectangles="0,0,0,0,0,0,0,0,0,0,0,0,0,0,0,0,0,0,0,0,0,0,0,0,0,0,0,0,0,0,0,0,0,0,0,0,0,0,0"/>
                  </v:shape>
                  <v:shape id="Picture 239" o:spid="_x0000_s1187" type="#_x0000_t75" style="position:absolute;left:7213;top:268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">
                    <v:imagedata r:id="rId109" o:title=""/>
                  </v:shape>
                </v:group>
                <v:group id="Group 240" o:spid="_x0000_s1188" style="position:absolute;left:7213;top:2686;width:37;height:41" coordorigin="7213,268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1" o:spid="_x0000_s1189" style="position:absolute;left:7213;top:268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" path="m31,13l26,4,16,,9,4,2,8,,19r5,9l10,37r10,4l28,37r7,-5l37,22,31,13xe" filled="f" strokeweight=".241mm">
                    <v:path arrowok="t" o:connecttype="custom" o:connectlocs="31,2699;26,2690;16,2686;9,2690;2,2694;0,2705;5,2714;10,2723;20,2727;28,2723;35,2718;37,2708;31,2699" o:connectangles="0,0,0,0,0,0,0,0,0,0,0,0,0"/>
                  </v:shape>
                  <v:shape id="Picture 242" o:spid="_x0000_s1190" type="#_x0000_t75" style="position:absolute;left:7257;top:271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">
                    <v:imagedata r:id="rId110" o:title=""/>
                  </v:shape>
                </v:group>
                <v:group id="Group 243" o:spid="_x0000_s1191" style="position:absolute;left:7257;top:2711;width:37;height:41" coordorigin="7257,271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44" o:spid="_x0000_s1192" style="position:absolute;left:7257;top:271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" path="m31,13l26,4,16,,9,4,1,8,,19r5,9l10,37r10,4l27,37r7,-5l36,22,31,13xe" filled="f" strokeweight=".241mm">
                    <v:path arrowok="t" o:connecttype="custom" o:connectlocs="31,2724;26,2715;16,2711;9,2715;1,2719;0,2730;5,2739;10,2748;20,2752;27,2748;34,2743;36,2733;31,2724" o:connectangles="0,0,0,0,0,0,0,0,0,0,0,0,0"/>
                  </v:shape>
                  <v:shape id="Picture 245" o:spid="_x0000_s1193" type="#_x0000_t75" style="position:absolute;left:7302;top:273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">
                    <v:imagedata r:id="rId111" o:title=""/>
                  </v:shape>
                </v:group>
                <v:group id="Group 246" o:spid="_x0000_s1194" style="position:absolute;left:7302;top:2736;width:37;height:41" coordorigin="7302,273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47" o:spid="_x0000_s1195" style="position:absolute;left:7302;top:273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" path="m31,13l26,4,16,,9,4,2,8,,19r5,9l10,37r10,4l28,36r7,-4l36,22,31,13xe" filled="f" strokeweight=".241mm">
                    <v:path arrowok="t" o:connecttype="custom" o:connectlocs="31,2749;26,2740;16,2736;9,2740;2,2744;0,2755;5,2764;10,2773;20,2777;28,2772;35,2768;36,2758;31,2749" o:connectangles="0,0,0,0,0,0,0,0,0,0,0,0,0"/>
                  </v:shape>
                  <v:shape id="Picture 248" o:spid="_x0000_s1196" type="#_x0000_t75" style="position:absolute;left:7213;top:273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">
                    <v:imagedata r:id="rId112" o:title=""/>
                  </v:shape>
                </v:group>
                <v:group id="Group 249" o:spid="_x0000_s1197" style="position:absolute;left:7213;top:2736;width:37;height:41" coordorigin="7213,273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50" o:spid="_x0000_s1198" style="position:absolute;left:7213;top:273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" path="m31,13l26,4,16,,9,4,2,8,,19r5,9l10,37r10,4l28,36r7,-4l37,22,31,13xe" filled="f" strokeweight=".241mm">
                    <v:path arrowok="t" o:connecttype="custom" o:connectlocs="31,2749;26,2740;16,2736;9,2740;2,2744;0,2755;5,2764;10,2773;20,2777;28,2772;35,2768;37,2758;31,2749" o:connectangles="0,0,0,0,0,0,0,0,0,0,0,0,0"/>
                  </v:shape>
                  <v:shape id="Picture 251" o:spid="_x0000_s1199" type="#_x0000_t75" style="position:absolute;left:7257;top:276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">
                    <v:imagedata r:id="rId113" o:title=""/>
                  </v:shape>
                </v:group>
                <v:group id="Group 252" o:spid="_x0000_s1200" style="position:absolute;left:7257;top:2761;width:37;height:41" coordorigin="7257,276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3" o:spid="_x0000_s1201" style="position:absolute;left:7257;top:276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" path="m31,13l26,4,16,,9,4,1,8,,19r5,9l10,37r10,4l27,36r7,-4l36,22,31,13xe" filled="f" strokeweight=".241mm">
                    <v:path arrowok="t" o:connecttype="custom" o:connectlocs="31,2774;26,2765;16,2761;9,2765;1,2769;0,2780;5,2789;10,2798;20,2802;27,2797;34,2793;36,2783;31,2774" o:connectangles="0,0,0,0,0,0,0,0,0,0,0,0,0"/>
                  </v:shape>
                  <v:shape id="Picture 254" o:spid="_x0000_s1202" type="#_x0000_t75" style="position:absolute;left:7302;top:278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">
                    <v:imagedata r:id="rId114" o:title=""/>
                  </v:shape>
                </v:group>
                <v:group id="Group 255" o:spid="_x0000_s1203" style="position:absolute;left:7302;top:2786;width:37;height:41" coordorigin="7302,278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56" o:spid="_x0000_s1204" style="position:absolute;left:7302;top:278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" path="m31,13l26,4,16,,9,4,2,8,,19r5,9l10,37r10,3l28,36r7,-4l36,21,31,13xe" filled="f" strokeweight=".241mm">
                    <v:path arrowok="t" o:connecttype="custom" o:connectlocs="31,2799;26,2790;16,2786;9,2790;2,2794;0,2805;5,2814;10,2823;20,2826;28,2822;35,2818;36,2807;31,2799" o:connectangles="0,0,0,0,0,0,0,0,0,0,0,0,0"/>
                  </v:shape>
                  <v:shape id="Picture 257" o:spid="_x0000_s1205" type="#_x0000_t75" style="position:absolute;left:7213;top:2787;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">
                    <v:imagedata r:id="rId115" o:title=""/>
                  </v:shape>
                </v:group>
                <v:group id="Group 258" o:spid="_x0000_s1206" style="position:absolute;left:7213;top:2787;width:37;height:41" coordorigin="7213,2787"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59" o:spid="_x0000_s1207" style="position:absolute;left:7213;top:2787;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" path="m31,13l26,4,16,,9,5,2,9,,20r5,8l10,37r10,4l28,37r7,-4l37,22,31,13xe" filled="f" strokeweight=".241mm">
                    <v:path arrowok="t" o:connecttype="custom" o:connectlocs="31,2800;26,2791;16,2787;9,2792;2,2796;0,2807;5,2815;10,2824;20,2828;28,2824;35,2820;37,2809;31,2800" o:connectangles="0,0,0,0,0,0,0,0,0,0,0,0,0"/>
                  </v:shape>
                  <v:shape id="Picture 260" o:spid="_x0000_s1208" type="#_x0000_t75" style="position:absolute;left:7257;top:281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">
                    <v:imagedata r:id="rId116" o:title=""/>
                  </v:shape>
                </v:group>
                <v:group id="Group 261" o:spid="_x0000_s1209" style="position:absolute;left:7257;top:2812;width:37;height:41" coordorigin="7257,281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62" o:spid="_x0000_s1210" style="position:absolute;left:7257;top:281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" path="m31,13l26,4,16,,9,5,1,9,,19r5,9l10,37r10,4l27,37r7,-4l36,22,31,13xe" filled="f" strokeweight=".241mm">
                    <v:path arrowok="t" o:connecttype="custom" o:connectlocs="31,2825;26,2816;16,2812;9,2817;1,2821;0,2831;5,2840;10,2849;20,2853;27,2849;34,2845;36,2834;31,2825" o:connectangles="0,0,0,0,0,0,0,0,0,0,0,0,0"/>
                  </v:shape>
                  <v:shape id="Picture 263" o:spid="_x0000_s1211" type="#_x0000_t75" style="position:absolute;left:7302;top:2837;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">
                    <v:imagedata r:id="rId117" o:title=""/>
                  </v:shape>
                </v:group>
                <v:group id="Group 264" o:spid="_x0000_s1212" style="position:absolute;left:7302;top:2837;width:37;height:41" coordorigin="7302,2837"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65" o:spid="_x0000_s1213" style="position:absolute;left:7302;top:2837;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" path="m31,13l26,4,16,,9,4,2,9,,19r5,9l10,37r10,4l28,37r7,-4l36,22,31,13xe" filled="f" strokeweight=".241mm">
                    <v:path arrowok="t" o:connecttype="custom" o:connectlocs="31,2850;26,2841;16,2837;9,2841;2,2846;0,2856;5,2865;10,2874;20,2878;28,2874;35,2870;36,2859;31,2850" o:connectangles="0,0,0,0,0,0,0,0,0,0,0,0,0"/>
                  </v:shape>
                  <v:shape id="Picture 266" o:spid="_x0000_s1214" type="#_x0000_t75" style="position:absolute;left:7557;top:1944;width:61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">
                    <v:imagedata r:id="rId118" o:title=""/>
                  </v:shape>
                </v:group>
                <v:group id="Group 267" o:spid="_x0000_s1215" style="position:absolute;left:7557;top:1944;width:618;height:360" coordorigin="7557,1944" coordsize="6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68" o:spid="_x0000_s1216" style="position:absolute;left:7557;top:1944;width:618;height:360;visibility:visible;mso-wrap-style:square;v-text-anchor:top" coordsize="6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" path="m,119r92,54l101,193r10,18l150,257r51,32l259,306r20,2l300,307r111,53l617,241,203,,,119xe" filled="f" strokecolor="white" strokeweight=".24147mm">
                    <v:path arrowok="t" o:connecttype="custom" o:connectlocs="0,2063;92,2117;101,2137;111,2155;150,2201;201,2233;259,2250;279,2252;300,2251;411,2304;617,2185;203,1944;0,2063" o:connectangles="0,0,0,0,0,0,0,0,0,0,0,0,0"/>
                  </v:shape>
                  <v:shape id="Picture 269" o:spid="_x0000_s1217" type="#_x0000_t75" style="position:absolute;left:7968;top:2185;width:20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">
                    <v:imagedata r:id="rId119" o:title=""/>
                  </v:shape>
                </v:group>
                <v:group id="Group 270" o:spid="_x0000_s1218" style="position:absolute;left:7968;top:2185;width:206;height:275" coordorigin="7968,2185" coordsize="2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1" o:spid="_x0000_s1219" style="position:absolute;left:7968;top:2185;width:206;height:275;visibility:visible;mso-wrap-style:square;v-text-anchor:top" coordsize="2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" path="m,274l196,160r,-20l206,134,206,,,119,,274xe" filled="f" strokecolor="white" strokeweight=".24089mm">
                    <v:path arrowok="t" o:connecttype="custom" o:connectlocs="0,2459;196,2345;196,2325;206,2319;206,2185;0,2304;0,2459" o:connectangles="0,0,0,0,0,0,0"/>
                  </v:shape>
                  <v:shape id="Picture 272" o:spid="_x0000_s1220" type="#_x0000_t75" style="position:absolute;left:7557;top:2063;width:411;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">
                    <v:imagedata r:id="rId120" o:title=""/>
                  </v:shape>
                </v:group>
                <v:group id="Group 273" o:spid="_x0000_s1221" style="position:absolute;left:7557;top:2063;width:412;height:396" coordorigin="7557,2063" coordsize="4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4" o:spid="_x0000_s1222" style="position:absolute;left:7557;top:2063;width:412;height:396;visibility:visible;mso-wrap-style:square;v-text-anchor:top" coordsize="4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" path="m,135r10,7l10,163r82,47l123,264r43,41l220,333r59,11l300,344r111,52l411,241,319,186r-21,3l277,188,217,177,164,149,121,106,100,71,,,,135xe" filled="f" strokeweight=".24111mm">
                    <v:path arrowok="t" o:connecttype="custom" o:connectlocs="0,2198;10,2205;10,2226;92,2273;123,2327;166,2368;220,2396;279,2407;300,2407;411,2459;411,2304;319,2249;298,2252;277,2251;217,2240;164,2212;121,2169;100,2134;0,2063;0,2198" o:connectangles="0,0,0,0,0,0,0,0,0,0,0,0,0,0,0,0,0,0,0,0"/>
                  </v:shape>
                  <v:shape id="Picture 275" o:spid="_x0000_s1223" type="#_x0000_t75" style="position:absolute;left:7585;top:2098;width:47;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">
                    <v:imagedata r:id="rId121" o:title=""/>
                  </v:shape>
                </v:group>
                <v:group id="Group 276" o:spid="_x0000_s1224" style="position:absolute;left:7585;top:2098;width:47;height:71" coordorigin="7585,2098" coordsize="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7" o:spid="_x0000_s1225" style="position:absolute;left:7585;top:2098;width:47;height:71;visibility:visible;mso-wrap-style:square;v-text-anchor:top" coordsize="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" path="m,46l47,71r,-45l,,,46xe" filled="f" strokeweight=".24081mm">
                    <v:path arrowok="t" o:connecttype="custom" o:connectlocs="0,2144;47,2169;47,2124;0,2098;0,2144" o:connectangles="0,0,0,0,0"/>
                  </v:shape>
                  <v:shape id="Picture 278" o:spid="_x0000_s1226" type="#_x0000_t75" style="position:absolute;left:7557;top:2143;width:411;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">
                    <v:imagedata r:id="rId122" o:title=""/>
                  </v:shape>
                </v:group>
                <v:group id="Group 279" o:spid="_x0000_s1227" style="position:absolute;left:7557;top:2143;width:412;height:280" coordorigin="7557,2143" coordsize="4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80" o:spid="_x0000_s1228" style="position:absolute;left:7557;top:2143;width:412;height:280;visibility:visible;mso-wrap-style:square;v-text-anchor:top" coordsize="4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" path="m,18l,43,92,94r9,19l136,163r47,37l239,222r40,6l300,227r111,53l411,241,319,187r-21,2l277,189,217,177,164,149,121,107,100,72,,,,18xe" filled="f" strokeweight=".24136mm">
                    <v:path arrowok="t" o:connecttype="custom" o:connectlocs="0,2161;0,2186;92,2237;101,2256;136,2306;183,2343;239,2365;279,2371;300,2370;411,2423;411,2384;319,2330;298,2332;277,2332;217,2320;164,2292;121,2250;100,2215;0,2143;0,2161" o:connectangles="0,0,0,0,0,0,0,0,0,0,0,0,0,0,0,0,0,0,0,0"/>
                  </v:shape>
                </v:group>
                <v:group id="Group 281" o:spid="_x0000_s1229" style="position:absolute;left:7725;top:2209;width:22;height:61" coordorigin="7725,2209"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82" o:spid="_x0000_s1230" style="position:absolute;left:7725;top:2209;width:22;height:61;visibility:visible;mso-wrap-style:square;v-text-anchor:top"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" path="m21,l,10,1,61e" filled="f" strokecolor="#090" strokeweight=".2405mm">
                    <v:path arrowok="t" o:connecttype="custom" o:connectlocs="21,2209;0,2219;1,2270" o:connectangles="0,0,0"/>
                  </v:shape>
                </v:group>
                <v:group id="Group 283" o:spid="_x0000_s1231" style="position:absolute;left:7752;top:2223;width:22;height:65" coordorigin="7752,2223"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84" o:spid="_x0000_s1232" style="position:absolute;left:7752;top:2223;width:22;height:65;visibility:visible;mso-wrap-style:square;v-text-anchor:top"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" path="m21,l,11,,65e" filled="f" strokecolor="#090" strokeweight=".24047mm">
                    <v:path arrowok="t" o:connecttype="custom" o:connectlocs="21,2223;0,2234;0,2288" o:connectangles="0,0,0"/>
                  </v:shape>
                </v:group>
                <v:group id="Group 285" o:spid="_x0000_s1233" style="position:absolute;left:7778;top:2233;width:22;height:66" coordorigin="7778,2233"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86" o:spid="_x0000_s1234" style="position:absolute;left:7778;top:2233;width:22;height: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" path="m21,l,11,1,66e" filled="f" strokecolor="#090" strokeweight=".24047mm">
                    <v:path arrowok="t" o:connecttype="custom" o:connectlocs="21,2233;0,2244;1,2299" o:connectangles="0,0,0"/>
                  </v:shape>
                </v:group>
                <v:group id="Group 287" o:spid="_x0000_s1235" style="position:absolute;left:7685;top:2177;width:22;height:55" coordorigin="7685,2177"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88" o:spid="_x0000_s1236" style="position:absolute;left:7685;top:2177;width:22;height: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" path="m21,l,9,1,54e" filled="f" strokecolor="#090" strokeweight=".24053mm">
                    <v:path arrowok="t" o:connecttype="custom" o:connectlocs="21,2177;0,2186;1,2231" o:connectangles="0,0,0"/>
                  </v:shape>
                </v:group>
                <v:group id="Group 289" o:spid="_x0000_s1237" style="position:absolute;left:7706;top:2195;width:22;height:58" coordorigin="7706,2195"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90" o:spid="_x0000_s1238" style="position:absolute;left:7706;top:2195;width:22;height:58;visibility:visible;mso-wrap-style:square;v-text-anchor:top"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" path="m21,l,9,1,57e" filled="f" strokecolor="#090" strokeweight=".2405mm">
                    <v:path arrowok="t" o:connecttype="custom" o:connectlocs="21,2195;0,2204;1,2252" o:connectangles="0,0,0"/>
                  </v:shape>
                </v:group>
                <v:group id="Group 291" o:spid="_x0000_s1239" style="position:absolute;left:7557;top:1941;width:618;height:518" coordorigin="7557,1941" coordsize="6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2" o:spid="_x0000_s1240" style="position:absolute;left:7557;top:1941;width:618;height:518;visibility:visible;mso-wrap-style:square;v-text-anchor:top" coordsize="6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" path="m,122l,257r10,7l10,285r82,47l101,351r10,18l150,415r51,32l259,464r20,2l300,466r111,52l607,404r,-20l617,378r,-134l205,,,122xe" filled="f" strokecolor="#404040" strokeweight=".48197mm">
                    <v:path arrowok="t" o:connecttype="custom" o:connectlocs="0,2063;0,2198;10,2205;10,2226;92,2273;101,2292;111,2310;150,2356;201,2388;259,2405;279,2407;300,2407;411,2459;607,2345;607,2325;617,2319;617,2185;205,1941;0,2063" o:connectangles="0,0,0,0,0,0,0,0,0,0,0,0,0,0,0,0,0,0,0"/>
                  </v:shape>
                </v:group>
                <v:group id="Group 293" o:spid="_x0000_s1241" style="position:absolute;left:1486;top:26;width:644;height:259" coordorigin="1486,26" coordsize="6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4" o:spid="_x0000_s1242" style="position:absolute;left:1486;top:26;width:644;height:259;visibility:visible;mso-wrap-style:square;v-text-anchor:top" coordsize="6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" path="m,l643,r,259e" filled="f" strokecolor="#404040" strokeweight=".72422mm">
                    <v:path arrowok="t" o:connecttype="custom" o:connectlocs="0,26;643,26;643,285" o:connectangles="0,0,0"/>
                  </v:shape>
                </v:group>
                <v:group id="Group 295" o:spid="_x0000_s1243" style="position:absolute;left:3596;top:26;width:592;height:259" coordorigin="3596,26" coordsize="5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96" o:spid="_x0000_s1244" style="position:absolute;left:3596;top:26;width:592;height:259;visibility:visible;mso-wrap-style:square;v-text-anchor:top" coordsize="5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" path="m,l591,r,259e" filled="f" strokecolor="#404040" strokeweight=".72411mm">
                    <v:path arrowok="t" o:connecttype="custom" o:connectlocs="0,26;591,26;591,285" o:connectangles="0,0,0"/>
                  </v:shape>
                </v:group>
                <v:group id="Group 297" o:spid="_x0000_s1245" style="position:absolute;left:98;width:7842;height:4140" coordorigin="98" coordsize="78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98" o:spid="_x0000_s1246" style="position:absolute;left:5626;top:26;width:542;height:311;visibility:visible;mso-wrap-style:square;v-text-anchor:top" coordsize="5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" path="m,l542,r,311e" filled="f" strokecolor="#404040" strokeweight=".72372mm">
                    <v:path arrowok="t" o:connecttype="custom" o:connectlocs="0,26;542,26;542,337" o:connectangles="0,0,0"/>
                  </v:shape>
                  <v:shape id="Picture 299" o:spid="_x0000_s1247" type="#_x0000_t75" style="position:absolute;left:1660;top:26;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">
                    <v:imagedata r:id="rId123" o:title=""/>
                  </v:shape>
                  <v:shape id="Picture 300" o:spid="_x0000_s1248" type="#_x0000_t75" style="position:absolute;left:3718;top:26;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">
                    <v:imagedata r:id="rId123" o:title=""/>
                  </v:shape>
                  <v:shape id="Picture 301" o:spid="_x0000_s1249" type="#_x0000_t75" style="position:absolute;left:5705;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">
                    <v:imagedata r:id="rId123" o:title=""/>
                  </v:shape>
                  <v:shapetype id="_x0000_t202" coordsize="21600,21600" o:spt="202" path="m,l,21600r21600,l21600,xe">
                    <v:stroke joinstyle="miter"/>
                    <v:path gradientshapeok="t" o:connecttype="rect"/>
                  </v:shapetype>
                  <v:shape id="Text Box 303" o:spid="_x0000_s1250" type="#_x0000_t202" style="position:absolute;left:4418;top:607;width:118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C3C9863" w14:textId="77777777" w:rsidR="00D259A7" w:rsidRPr="00FF0E13" w:rsidRDefault="00D259A7" w:rsidP="00D259A7">
                          <w:pPr>
                            <w:spacing w:line="232" w:lineRule="exact"/>
                            <w:rPr>
                              <w:rFonts w:ascii="SimSun" w:eastAsia="SimSun" w:hAnsi="SimSun" w:cs="SimSun"/>
                              <w:sz w:val="15"/>
                            </w:rPr>
                          </w:pPr>
                          <w:r w:rsidRPr="00FF0E13">
                            <w:rPr>
                              <w:b/>
                              <w:bCs/>
                              <w:color w:val="006FC0"/>
                              <w:spacing w:val="-1"/>
                              <w:w w:val="95"/>
                              <w:sz w:val="16"/>
                            </w:rPr>
                            <w:t>VLC</w:t>
                          </w:r>
                          <w:r w:rsidRPr="00FF0E13">
                            <w:rPr>
                              <w:rFonts w:ascii="SimSun" w:eastAsia="SimSun" w:hAnsi="SimSun" w:cs="SimSun" w:hint="eastAsia"/>
                              <w:b/>
                              <w:bCs/>
                              <w:color w:val="006FC0"/>
                              <w:spacing w:val="-1"/>
                              <w:w w:val="95"/>
                              <w:sz w:val="16"/>
                            </w:rPr>
                            <w:t xml:space="preserve"> </w:t>
                          </w:r>
                          <w:proofErr w:type="spellStart"/>
                          <w:r w:rsidRPr="00FF0E13">
                            <w:rPr>
                              <w:rFonts w:ascii="SimSun" w:eastAsia="SimSun" w:hAnsi="SimSun" w:cs="SimSun"/>
                              <w:b/>
                              <w:bCs/>
                              <w:color w:val="006FC0"/>
                              <w:spacing w:val="-1"/>
                              <w:w w:val="95"/>
                              <w:sz w:val="16"/>
                            </w:rPr>
                            <w:t>Downlink</w:t>
                          </w:r>
                          <w:proofErr w:type="spellEnd"/>
                        </w:p>
                        <w:p w14:paraId="3BAF01BB" w14:textId="77777777" w:rsidR="00D259A7" w:rsidRDefault="00D259A7" w:rsidP="00775A56">
                          <w:pPr>
                            <w:pStyle w:val="Figure"/>
                            <w:rPr>
                              <w:rFonts w:eastAsia="SimSun"/>
                            </w:rPr>
                          </w:pPr>
                        </w:p>
                      </w:txbxContent>
                    </v:textbox>
                  </v:shape>
                  <v:shape id="Text Box 304" o:spid="_x0000_s1251" type="#_x0000_t202" style="position:absolute;left:6692;top:619;width:124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72BA1A8" w14:textId="77777777" w:rsidR="00D259A7" w:rsidRPr="003B7EA9" w:rsidRDefault="00D259A7" w:rsidP="00D259A7">
                          <w:pPr>
                            <w:spacing w:line="232" w:lineRule="exact"/>
                            <w:rPr>
                              <w:rFonts w:ascii="SimSun" w:eastAsia="SimSun" w:hAnsi="SimSun" w:cs="SimSun"/>
                              <w:sz w:val="15"/>
                            </w:rPr>
                          </w:pPr>
                          <w:r w:rsidRPr="003B7EA9">
                            <w:rPr>
                              <w:b/>
                              <w:bCs/>
                              <w:color w:val="006FC0"/>
                              <w:spacing w:val="-1"/>
                              <w:w w:val="95"/>
                              <w:sz w:val="16"/>
                            </w:rPr>
                            <w:t>VLC</w:t>
                          </w:r>
                          <w:r w:rsidRPr="003B7EA9">
                            <w:rPr>
                              <w:rFonts w:ascii="SimSun" w:eastAsia="SimSun" w:hAnsi="SimSun" w:cs="SimSun"/>
                              <w:b/>
                              <w:bCs/>
                              <w:color w:val="006FC0"/>
                              <w:spacing w:val="-1"/>
                              <w:w w:val="95"/>
                              <w:sz w:val="16"/>
                            </w:rPr>
                            <w:t xml:space="preserve"> </w:t>
                          </w:r>
                          <w:proofErr w:type="spellStart"/>
                          <w:r>
                            <w:rPr>
                              <w:rFonts w:ascii="SimSun" w:eastAsia="SimSun" w:hAnsi="SimSun" w:cs="SimSun"/>
                              <w:b/>
                              <w:bCs/>
                              <w:color w:val="006FC0"/>
                              <w:spacing w:val="-1"/>
                              <w:w w:val="95"/>
                              <w:sz w:val="16"/>
                            </w:rPr>
                            <w:t>Downl</w:t>
                          </w:r>
                          <w:r w:rsidRPr="003B7EA9">
                            <w:rPr>
                              <w:rFonts w:ascii="SimSun" w:eastAsia="SimSun" w:hAnsi="SimSun" w:cs="SimSun"/>
                              <w:b/>
                              <w:bCs/>
                              <w:color w:val="006FC0"/>
                              <w:spacing w:val="-1"/>
                              <w:w w:val="95"/>
                              <w:sz w:val="16"/>
                            </w:rPr>
                            <w:t>ink</w:t>
                          </w:r>
                          <w:proofErr w:type="spellEnd"/>
                        </w:p>
                      </w:txbxContent>
                    </v:textbox>
                  </v:shape>
                  <v:shape id="Text Box 305" o:spid="_x0000_s1252" type="#_x0000_t202" style="position:absolute;left:188;top:1323;width:89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62D2D5C0" w14:textId="77777777" w:rsidR="00D259A7" w:rsidRPr="003B7EA9" w:rsidRDefault="00D259A7" w:rsidP="00D259A7">
                          <w:pPr>
                            <w:spacing w:before="5"/>
                            <w:jc w:val="center"/>
                            <w:rPr>
                              <w:rFonts w:ascii="SimSun" w:eastAsia="SimSun" w:hAnsi="SimSun" w:cs="SimSun"/>
                              <w:sz w:val="15"/>
                            </w:rPr>
                          </w:pPr>
                          <w:r w:rsidRPr="003B7EA9">
                            <w:rPr>
                              <w:rFonts w:ascii="SimSun" w:eastAsia="SimSun" w:hAnsi="SimSun" w:cs="SimSun"/>
                              <w:spacing w:val="-1"/>
                              <w:w w:val="95"/>
                              <w:sz w:val="16"/>
                            </w:rPr>
                            <w:t xml:space="preserve">VLC </w:t>
                          </w:r>
                          <w:proofErr w:type="spellStart"/>
                          <w:r w:rsidRPr="003B7EA9">
                            <w:rPr>
                              <w:rFonts w:ascii="SimSun" w:eastAsia="SimSun" w:hAnsi="SimSun" w:cs="SimSun"/>
                              <w:spacing w:val="-1"/>
                              <w:w w:val="95"/>
                              <w:sz w:val="16"/>
                            </w:rPr>
                            <w:t>equ</w:t>
                          </w:r>
                          <w:r>
                            <w:rPr>
                              <w:rFonts w:ascii="SimSun" w:eastAsia="SimSun" w:hAnsi="SimSun" w:cs="SimSun"/>
                              <w:spacing w:val="-1"/>
                              <w:w w:val="95"/>
                              <w:sz w:val="16"/>
                            </w:rPr>
                            <w:t>i</w:t>
                          </w:r>
                          <w:r w:rsidRPr="003B7EA9">
                            <w:rPr>
                              <w:rFonts w:ascii="SimSun" w:eastAsia="SimSun" w:hAnsi="SimSun" w:cs="SimSun"/>
                              <w:spacing w:val="-1"/>
                              <w:w w:val="95"/>
                              <w:sz w:val="16"/>
                            </w:rPr>
                            <w:t>pment</w:t>
                          </w:r>
                          <w:proofErr w:type="spellEnd"/>
                        </w:p>
                      </w:txbxContent>
                    </v:textbox>
                  </v:shape>
                  <v:shape id="Text Box 306" o:spid="_x0000_s1253" type="#_x0000_t202" style="position:absolute;left:1555;top:1861;width:89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4B703B6" w14:textId="77777777" w:rsidR="00D259A7" w:rsidRPr="003B7EA9" w:rsidRDefault="00D259A7" w:rsidP="00D259A7">
                          <w:pPr>
                            <w:spacing w:line="232" w:lineRule="exact"/>
                            <w:rPr>
                              <w:rFonts w:ascii="SimSun" w:eastAsia="SimSun" w:hAnsi="SimSun" w:cs="SimSun"/>
                              <w:sz w:val="15"/>
                            </w:rPr>
                          </w:pPr>
                          <w:r w:rsidRPr="003B7EA9">
                            <w:rPr>
                              <w:b/>
                              <w:bCs/>
                              <w:color w:val="006FC0"/>
                              <w:spacing w:val="-1"/>
                              <w:w w:val="95"/>
                              <w:sz w:val="16"/>
                            </w:rPr>
                            <w:t xml:space="preserve">VLC </w:t>
                          </w:r>
                          <w:proofErr w:type="spellStart"/>
                          <w:r w:rsidRPr="003B7EA9">
                            <w:rPr>
                              <w:b/>
                              <w:bCs/>
                              <w:color w:val="006FC0"/>
                              <w:spacing w:val="-1"/>
                              <w:w w:val="95"/>
                              <w:sz w:val="16"/>
                            </w:rPr>
                            <w:t>Uplink</w:t>
                          </w:r>
                          <w:proofErr w:type="spellEnd"/>
                        </w:p>
                      </w:txbxContent>
                    </v:textbox>
                  </v:shape>
                  <v:shape id="Text Box 307" o:spid="_x0000_s1254" type="#_x0000_t202" style="position:absolute;left:3693;top:1861;width:89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4BDC9FF3" w14:textId="77777777" w:rsidR="00D259A7" w:rsidRPr="00FF0E13" w:rsidRDefault="00D259A7" w:rsidP="00D259A7">
                          <w:pPr>
                            <w:spacing w:line="232" w:lineRule="exact"/>
                            <w:rPr>
                              <w:rFonts w:ascii="SimSun" w:eastAsia="SimSun" w:hAnsi="SimSun" w:cs="SimSun"/>
                              <w:sz w:val="15"/>
                            </w:rPr>
                          </w:pPr>
                          <w:r w:rsidRPr="00FF0E13">
                            <w:rPr>
                              <w:b/>
                              <w:bCs/>
                              <w:color w:val="006FC0"/>
                              <w:spacing w:val="-1"/>
                              <w:w w:val="95"/>
                              <w:sz w:val="16"/>
                            </w:rPr>
                            <w:t xml:space="preserve">VLC </w:t>
                          </w:r>
                          <w:proofErr w:type="spellStart"/>
                          <w:r w:rsidRPr="00FF0E13">
                            <w:rPr>
                              <w:b/>
                              <w:bCs/>
                              <w:color w:val="006FC0"/>
                              <w:spacing w:val="-1"/>
                              <w:w w:val="95"/>
                              <w:sz w:val="16"/>
                            </w:rPr>
                            <w:t>Uplink</w:t>
                          </w:r>
                          <w:proofErr w:type="spellEnd"/>
                        </w:p>
                        <w:p w14:paraId="69F1168D" w14:textId="77777777" w:rsidR="00D259A7" w:rsidRDefault="00D259A7" w:rsidP="00D259A7">
                          <w:pPr>
                            <w:spacing w:line="232" w:lineRule="exact"/>
                            <w:rPr>
                              <w:rFonts w:ascii="SimSun" w:eastAsia="SimSun" w:hAnsi="SimSun" w:cs="SimSun"/>
                            </w:rPr>
                          </w:pPr>
                        </w:p>
                      </w:txbxContent>
                    </v:textbox>
                  </v:shape>
                  <v:shape id="Text Box 308" o:spid="_x0000_s1255" type="#_x0000_t202" style="position:absolute;left:5754;top:1836;width:897;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85F7EE8" w14:textId="77777777" w:rsidR="00D259A7" w:rsidRPr="00FF0E13" w:rsidRDefault="00D259A7" w:rsidP="00D259A7">
                          <w:pPr>
                            <w:spacing w:line="232" w:lineRule="exact"/>
                            <w:rPr>
                              <w:rFonts w:ascii="SimSun" w:eastAsia="SimSun" w:hAnsi="SimSun" w:cs="SimSun"/>
                              <w:sz w:val="15"/>
                            </w:rPr>
                          </w:pPr>
                          <w:r w:rsidRPr="00FF0E13">
                            <w:rPr>
                              <w:b/>
                              <w:bCs/>
                              <w:color w:val="006FC0"/>
                              <w:spacing w:val="-1"/>
                              <w:w w:val="95"/>
                              <w:sz w:val="16"/>
                            </w:rPr>
                            <w:t xml:space="preserve">VLC </w:t>
                          </w:r>
                          <w:proofErr w:type="spellStart"/>
                          <w:r w:rsidRPr="00FF0E13">
                            <w:rPr>
                              <w:b/>
                              <w:bCs/>
                              <w:color w:val="006FC0"/>
                              <w:spacing w:val="-1"/>
                              <w:w w:val="95"/>
                              <w:sz w:val="16"/>
                            </w:rPr>
                            <w:t>Uplink</w:t>
                          </w:r>
                          <w:proofErr w:type="spellEnd"/>
                        </w:p>
                        <w:p w14:paraId="229458F5" w14:textId="77777777" w:rsidR="00D259A7" w:rsidRDefault="00D259A7" w:rsidP="00D259A7">
                          <w:pPr>
                            <w:spacing w:line="232" w:lineRule="exact"/>
                            <w:rPr>
                              <w:rFonts w:ascii="SimSun" w:eastAsia="SimSun" w:hAnsi="SimSun" w:cs="SimSun"/>
                            </w:rPr>
                          </w:pPr>
                        </w:p>
                      </w:txbxContent>
                    </v:textbox>
                  </v:shape>
                  <v:shape id="Text Box 311" o:spid="_x0000_s1256" type="#_x0000_t202" style="position:absolute;left:6248;top:2499;width:83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9676A82" w14:textId="77777777" w:rsidR="00D259A7" w:rsidRPr="003B7EA9" w:rsidRDefault="00D259A7" w:rsidP="00D259A7">
                          <w:pPr>
                            <w:spacing w:before="10"/>
                            <w:rPr>
                              <w:rFonts w:ascii="SimSun" w:eastAsia="SimSun" w:hAnsi="SimSun" w:cs="SimSun"/>
                              <w:sz w:val="15"/>
                              <w:szCs w:val="16"/>
                            </w:rPr>
                          </w:pPr>
                          <w:proofErr w:type="spellStart"/>
                          <w:r w:rsidRPr="003B7EA9">
                            <w:rPr>
                              <w:rFonts w:ascii="SimSun" w:eastAsia="SimSun" w:hAnsi="SimSun" w:cs="SimSun"/>
                              <w:bCs/>
                              <w:sz w:val="15"/>
                              <w:szCs w:val="16"/>
                            </w:rPr>
                            <w:t>Handhold</w:t>
                          </w:r>
                          <w:proofErr w:type="spellEnd"/>
                          <w:r w:rsidRPr="003B7EA9">
                            <w:rPr>
                              <w:rFonts w:ascii="SimSun" w:eastAsia="SimSun" w:hAnsi="SimSun" w:cs="SimSun"/>
                              <w:bCs/>
                              <w:sz w:val="15"/>
                              <w:szCs w:val="16"/>
                            </w:rPr>
                            <w:t xml:space="preserve"> terminal</w:t>
                          </w:r>
                        </w:p>
                      </w:txbxContent>
                    </v:textbox>
                  </v:shape>
                  <v:shape id="Text Box 312" o:spid="_x0000_s1257" type="#_x0000_t202" style="position:absolute;left:98;top:3546;width:89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F852B07" w14:textId="77777777" w:rsidR="00D259A7" w:rsidRPr="003B7EA9" w:rsidRDefault="00D259A7" w:rsidP="00D259A7">
                          <w:pPr>
                            <w:spacing w:line="179" w:lineRule="exact"/>
                            <w:jc w:val="center"/>
                            <w:rPr>
                              <w:rFonts w:ascii="SimSun" w:eastAsia="SimSun" w:hAnsi="SimSun" w:cs="SimSun"/>
                              <w:sz w:val="16"/>
                              <w:szCs w:val="16"/>
                            </w:rPr>
                          </w:pPr>
                          <w:r w:rsidRPr="003B7EA9">
                            <w:rPr>
                              <w:rFonts w:ascii="SimSun" w:eastAsia="SimSun" w:hAnsi="SimSun" w:cs="SimSun"/>
                              <w:spacing w:val="3"/>
                              <w:w w:val="95"/>
                              <w:sz w:val="16"/>
                              <w:szCs w:val="16"/>
                            </w:rPr>
                            <w:t>Control server</w:t>
                          </w:r>
                        </w:p>
                      </w:txbxContent>
                    </v:textbox>
                  </v:shape>
                  <v:shape id="Text Box 313" o:spid="_x0000_s1258" type="#_x0000_t202" style="position:absolute;left:1453;top:3546;width:105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2B6E800" w14:textId="77777777" w:rsidR="00D259A7" w:rsidRPr="003B7EA9" w:rsidRDefault="00D259A7" w:rsidP="00D259A7">
                          <w:pPr>
                            <w:spacing w:line="188" w:lineRule="exact"/>
                            <w:rPr>
                              <w:rFonts w:ascii="SimSun" w:eastAsia="SimSun" w:hAnsi="SimSun" w:cs="SimSun"/>
                              <w:sz w:val="16"/>
                              <w:szCs w:val="18"/>
                            </w:rPr>
                          </w:pPr>
                          <w:r w:rsidRPr="003B7EA9">
                            <w:rPr>
                              <w:spacing w:val="1"/>
                              <w:w w:val="95"/>
                              <w:sz w:val="16"/>
                              <w:szCs w:val="18"/>
                            </w:rPr>
                            <w:t>PLC</w:t>
                          </w:r>
                          <w:r w:rsidRPr="003B7EA9">
                            <w:rPr>
                              <w:rFonts w:ascii="SimSun" w:eastAsia="SimSun" w:hAnsi="SimSun" w:cs="SimSun"/>
                              <w:spacing w:val="1"/>
                              <w:w w:val="95"/>
                              <w:sz w:val="16"/>
                              <w:szCs w:val="18"/>
                            </w:rPr>
                            <w:t xml:space="preserve"> </w:t>
                          </w:r>
                          <w:proofErr w:type="spellStart"/>
                          <w:r w:rsidRPr="003B7EA9">
                            <w:rPr>
                              <w:rFonts w:ascii="SimSun" w:eastAsia="SimSun" w:hAnsi="SimSun" w:cs="SimSun"/>
                              <w:spacing w:val="1"/>
                              <w:w w:val="95"/>
                              <w:sz w:val="16"/>
                              <w:szCs w:val="18"/>
                            </w:rPr>
                            <w:t>equipment</w:t>
                          </w:r>
                          <w:proofErr w:type="spellEnd"/>
                        </w:p>
                      </w:txbxContent>
                    </v:textbox>
                  </v:shape>
                  <v:shape id="Text Box 303" o:spid="_x0000_s1259" type="#_x0000_t202" style="position:absolute;left:2338;top:607;width:118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A25C473" w14:textId="77777777" w:rsidR="00D259A7" w:rsidRPr="00FF0E13" w:rsidRDefault="00D259A7" w:rsidP="00D259A7">
                          <w:pPr>
                            <w:spacing w:line="232" w:lineRule="exact"/>
                            <w:rPr>
                              <w:rFonts w:ascii="SimSun" w:eastAsia="SimSun" w:hAnsi="SimSun" w:cs="SimSun"/>
                              <w:sz w:val="15"/>
                            </w:rPr>
                          </w:pPr>
                          <w:r w:rsidRPr="00FF0E13">
                            <w:rPr>
                              <w:b/>
                              <w:bCs/>
                              <w:color w:val="006FC0"/>
                              <w:spacing w:val="-1"/>
                              <w:w w:val="95"/>
                              <w:sz w:val="16"/>
                            </w:rPr>
                            <w:t>VLC</w:t>
                          </w:r>
                          <w:r w:rsidRPr="00FF0E13">
                            <w:rPr>
                              <w:rFonts w:ascii="SimSun" w:eastAsia="SimSun" w:hAnsi="SimSun" w:cs="SimSun" w:hint="eastAsia"/>
                              <w:b/>
                              <w:bCs/>
                              <w:color w:val="006FC0"/>
                              <w:spacing w:val="-1"/>
                              <w:w w:val="95"/>
                              <w:sz w:val="16"/>
                            </w:rPr>
                            <w:t xml:space="preserve"> </w:t>
                          </w:r>
                          <w:proofErr w:type="spellStart"/>
                          <w:r w:rsidRPr="00FF0E13">
                            <w:rPr>
                              <w:rFonts w:ascii="SimSun" w:eastAsia="SimSun" w:hAnsi="SimSun" w:cs="SimSun"/>
                              <w:b/>
                              <w:bCs/>
                              <w:color w:val="006FC0"/>
                              <w:spacing w:val="-1"/>
                              <w:w w:val="95"/>
                              <w:sz w:val="16"/>
                            </w:rPr>
                            <w:t>Downlink</w:t>
                          </w:r>
                          <w:proofErr w:type="spellEnd"/>
                        </w:p>
                        <w:p w14:paraId="25EE4BB7" w14:textId="77777777" w:rsidR="00D259A7" w:rsidRDefault="00D259A7" w:rsidP="00D259A7">
                          <w:pPr>
                            <w:spacing w:line="232" w:lineRule="exact"/>
                            <w:rPr>
                              <w:rFonts w:ascii="SimSun" w:eastAsia="SimSun" w:hAnsi="SimSun" w:cs="SimSun"/>
                            </w:rPr>
                          </w:pPr>
                        </w:p>
                      </w:txbxContent>
                    </v:textbox>
                  </v:shape>
                  <v:shape id="Text Box 311" o:spid="_x0000_s1260" type="#_x0000_t202" style="position:absolute;left:3188;top:2538;width:67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CDB94DF" w14:textId="77777777" w:rsidR="00D259A7" w:rsidRPr="003B7EA9" w:rsidRDefault="00D259A7" w:rsidP="00D259A7">
                          <w:pPr>
                            <w:spacing w:before="10"/>
                            <w:rPr>
                              <w:rFonts w:ascii="SimSun" w:eastAsia="SimSun" w:hAnsi="SimSun" w:cs="SimSun"/>
                              <w:sz w:val="15"/>
                              <w:szCs w:val="16"/>
                            </w:rPr>
                          </w:pPr>
                          <w:proofErr w:type="spellStart"/>
                          <w:r w:rsidRPr="003B7EA9">
                            <w:rPr>
                              <w:rFonts w:ascii="SimSun" w:eastAsia="SimSun" w:hAnsi="SimSun" w:cs="SimSun"/>
                              <w:bCs/>
                              <w:sz w:val="15"/>
                              <w:szCs w:val="16"/>
                            </w:rPr>
                            <w:t>Handhold</w:t>
                          </w:r>
                          <w:proofErr w:type="spellEnd"/>
                          <w:r w:rsidRPr="003B7EA9">
                            <w:rPr>
                              <w:rFonts w:ascii="SimSun" w:eastAsia="SimSun" w:hAnsi="SimSun" w:cs="SimSun"/>
                              <w:bCs/>
                              <w:sz w:val="15"/>
                              <w:szCs w:val="16"/>
                            </w:rPr>
                            <w:t xml:space="preserve"> terminal</w:t>
                          </w:r>
                        </w:p>
                      </w:txbxContent>
                    </v:textbox>
                  </v:shape>
                </v:group>
                <w10:anchorlock/>
              </v:group>
            </w:pict>
          </mc:Fallback>
        </mc:AlternateContent>
      </w:r>
    </w:p>
    <w:p w14:paraId="0CAE32D1" w14:textId="77777777" w:rsidR="00D259A7" w:rsidRPr="00F05F67" w:rsidRDefault="00D259A7" w:rsidP="00D259A7">
      <w:pPr>
        <w:rPr>
          <w:rFonts w:eastAsiaTheme="minorEastAsia"/>
        </w:rPr>
      </w:pPr>
      <w:r w:rsidRPr="00F05F67">
        <w:rPr>
          <w:rFonts w:eastAsiaTheme="minorEastAsia"/>
        </w:rPr>
        <w:t xml:space="preserve">The </w:t>
      </w:r>
      <w:proofErr w:type="spellStart"/>
      <w:r w:rsidRPr="00F05F67">
        <w:rPr>
          <w:rFonts w:eastAsiaTheme="minorEastAsia"/>
        </w:rPr>
        <w:t>requirements</w:t>
      </w:r>
      <w:proofErr w:type="spellEnd"/>
      <w:r w:rsidRPr="00F05F67">
        <w:rPr>
          <w:rFonts w:eastAsiaTheme="minorEastAsia"/>
        </w:rPr>
        <w:t xml:space="preserve"> of information exchanges </w:t>
      </w:r>
      <w:proofErr w:type="spellStart"/>
      <w:r w:rsidRPr="00F05F67">
        <w:rPr>
          <w:rFonts w:eastAsiaTheme="minorEastAsia"/>
        </w:rPr>
        <w:t>include</w:t>
      </w:r>
      <w:proofErr w:type="spellEnd"/>
      <w:r w:rsidRPr="00F05F67">
        <w:rPr>
          <w:rFonts w:eastAsiaTheme="minorEastAsia"/>
        </w:rPr>
        <w:t xml:space="preserve"> the data transmission for the </w:t>
      </w:r>
      <w:proofErr w:type="spellStart"/>
      <w:r w:rsidRPr="00F05F67">
        <w:rPr>
          <w:rFonts w:eastAsiaTheme="minorEastAsia"/>
        </w:rPr>
        <w:t>fixed</w:t>
      </w:r>
      <w:proofErr w:type="spellEnd"/>
      <w:r w:rsidRPr="00F05F67">
        <w:rPr>
          <w:rFonts w:eastAsiaTheme="minorEastAsia"/>
        </w:rPr>
        <w:t xml:space="preserve"> </w:t>
      </w:r>
      <w:proofErr w:type="spellStart"/>
      <w:r w:rsidRPr="00F05F67">
        <w:rPr>
          <w:rFonts w:eastAsiaTheme="minorEastAsia"/>
        </w:rPr>
        <w:t>sensors</w:t>
      </w:r>
      <w:proofErr w:type="spellEnd"/>
      <w:r w:rsidRPr="00F05F67">
        <w:rPr>
          <w:rFonts w:eastAsiaTheme="minorEastAsia"/>
        </w:rPr>
        <w:t xml:space="preserve"> and the data transmission for the mobile applications. This system </w:t>
      </w:r>
      <w:proofErr w:type="spellStart"/>
      <w:r w:rsidRPr="00F05F67">
        <w:rPr>
          <w:rFonts w:eastAsiaTheme="minorEastAsia"/>
        </w:rPr>
        <w:t>can</w:t>
      </w:r>
      <w:proofErr w:type="spellEnd"/>
      <w:r w:rsidRPr="00F05F67">
        <w:rPr>
          <w:rFonts w:eastAsiaTheme="minorEastAsia"/>
        </w:rPr>
        <w:t xml:space="preserve"> </w:t>
      </w:r>
      <w:proofErr w:type="spellStart"/>
      <w:r w:rsidRPr="00F05F67">
        <w:rPr>
          <w:rFonts w:eastAsiaTheme="minorEastAsia"/>
        </w:rPr>
        <w:t>integrate</w:t>
      </w:r>
      <w:proofErr w:type="spellEnd"/>
      <w:r w:rsidRPr="00F05F67">
        <w:rPr>
          <w:rFonts w:eastAsiaTheme="minorEastAsia"/>
        </w:rPr>
        <w:t xml:space="preserve"> online monitoring, </w:t>
      </w:r>
      <w:proofErr w:type="spellStart"/>
      <w:r w:rsidRPr="00F05F67">
        <w:rPr>
          <w:rFonts w:eastAsiaTheme="minorEastAsia"/>
        </w:rPr>
        <w:t>video</w:t>
      </w:r>
      <w:proofErr w:type="spellEnd"/>
      <w:r w:rsidRPr="00F05F67">
        <w:rPr>
          <w:rFonts w:eastAsiaTheme="minorEastAsia"/>
        </w:rPr>
        <w:t xml:space="preserve"> surveillance, </w:t>
      </w:r>
      <w:proofErr w:type="spellStart"/>
      <w:r w:rsidRPr="00F05F67">
        <w:rPr>
          <w:rFonts w:eastAsiaTheme="minorEastAsia"/>
        </w:rPr>
        <w:t>infrared</w:t>
      </w:r>
      <w:proofErr w:type="spellEnd"/>
      <w:r w:rsidRPr="00F05F67">
        <w:rPr>
          <w:rFonts w:eastAsiaTheme="minorEastAsia"/>
        </w:rPr>
        <w:t xml:space="preserve"> </w:t>
      </w:r>
      <w:proofErr w:type="spellStart"/>
      <w:r w:rsidRPr="00F05F67">
        <w:rPr>
          <w:rFonts w:eastAsiaTheme="minorEastAsia"/>
        </w:rPr>
        <w:t>temperature</w:t>
      </w:r>
      <w:proofErr w:type="spellEnd"/>
      <w:r w:rsidRPr="00F05F67">
        <w:rPr>
          <w:rFonts w:eastAsiaTheme="minorEastAsia"/>
        </w:rPr>
        <w:t xml:space="preserve"> </w:t>
      </w:r>
      <w:proofErr w:type="spellStart"/>
      <w:r w:rsidRPr="00F05F67">
        <w:rPr>
          <w:rFonts w:eastAsiaTheme="minorEastAsia"/>
        </w:rPr>
        <w:t>sensor</w:t>
      </w:r>
      <w:proofErr w:type="spellEnd"/>
      <w:r w:rsidRPr="00F05F67">
        <w:rPr>
          <w:rFonts w:eastAsiaTheme="minorEastAsia"/>
        </w:rPr>
        <w:t xml:space="preserve"> </w:t>
      </w:r>
      <w:proofErr w:type="spellStart"/>
      <w:r w:rsidRPr="00F05F67">
        <w:rPr>
          <w:rFonts w:eastAsiaTheme="minorEastAsia"/>
        </w:rPr>
        <w:t>integrated</w:t>
      </w:r>
      <w:proofErr w:type="spellEnd"/>
      <w:r w:rsidRPr="00F05F67">
        <w:rPr>
          <w:rFonts w:eastAsiaTheme="minorEastAsia"/>
        </w:rPr>
        <w:t xml:space="preserve"> </w:t>
      </w:r>
      <w:proofErr w:type="spellStart"/>
      <w:r w:rsidRPr="00F05F67">
        <w:rPr>
          <w:rFonts w:eastAsiaTheme="minorEastAsia"/>
        </w:rPr>
        <w:t>equipment</w:t>
      </w:r>
      <w:proofErr w:type="spellEnd"/>
      <w:r w:rsidRPr="00F05F67">
        <w:rPr>
          <w:rFonts w:eastAsiaTheme="minorEastAsia"/>
        </w:rPr>
        <w:t xml:space="preserve"> at </w:t>
      </w:r>
      <w:proofErr w:type="spellStart"/>
      <w:r w:rsidRPr="00F05F67">
        <w:rPr>
          <w:rFonts w:eastAsiaTheme="minorEastAsia"/>
        </w:rPr>
        <w:t>cable</w:t>
      </w:r>
      <w:proofErr w:type="spellEnd"/>
      <w:r w:rsidRPr="00F05F67">
        <w:rPr>
          <w:rFonts w:eastAsiaTheme="minorEastAsia"/>
        </w:rPr>
        <w:t xml:space="preserve"> joints, </w:t>
      </w:r>
      <w:proofErr w:type="spellStart"/>
      <w:r w:rsidRPr="00F05F67">
        <w:rPr>
          <w:rFonts w:eastAsiaTheme="minorEastAsia"/>
        </w:rPr>
        <w:t>temperature</w:t>
      </w:r>
      <w:proofErr w:type="spellEnd"/>
      <w:r w:rsidRPr="00F05F67">
        <w:rPr>
          <w:rFonts w:eastAsiaTheme="minorEastAsia"/>
        </w:rPr>
        <w:t xml:space="preserve">, fan, water </w:t>
      </w:r>
      <w:proofErr w:type="spellStart"/>
      <w:r w:rsidRPr="00F05F67">
        <w:rPr>
          <w:rFonts w:eastAsiaTheme="minorEastAsia"/>
        </w:rPr>
        <w:t>pump</w:t>
      </w:r>
      <w:proofErr w:type="spellEnd"/>
      <w:r w:rsidRPr="00F05F67">
        <w:rPr>
          <w:rFonts w:eastAsiaTheme="minorEastAsia"/>
        </w:rPr>
        <w:t xml:space="preserve">, </w:t>
      </w:r>
      <w:proofErr w:type="spellStart"/>
      <w:r w:rsidRPr="00F05F67">
        <w:rPr>
          <w:rFonts w:eastAsiaTheme="minorEastAsia"/>
        </w:rPr>
        <w:t>ground</w:t>
      </w:r>
      <w:proofErr w:type="spellEnd"/>
      <w:r w:rsidRPr="00F05F67">
        <w:rPr>
          <w:rFonts w:eastAsiaTheme="minorEastAsia"/>
        </w:rPr>
        <w:t xml:space="preserve"> </w:t>
      </w:r>
      <w:proofErr w:type="spellStart"/>
      <w:r w:rsidRPr="00F05F67">
        <w:rPr>
          <w:rFonts w:eastAsiaTheme="minorEastAsia"/>
        </w:rPr>
        <w:t>current</w:t>
      </w:r>
      <w:proofErr w:type="spellEnd"/>
      <w:r w:rsidRPr="00F05F67">
        <w:rPr>
          <w:rFonts w:eastAsiaTheme="minorEastAsia"/>
        </w:rPr>
        <w:t xml:space="preserve">, </w:t>
      </w:r>
      <w:proofErr w:type="spellStart"/>
      <w:r w:rsidRPr="00F05F67">
        <w:rPr>
          <w:rFonts w:eastAsiaTheme="minorEastAsia"/>
        </w:rPr>
        <w:t>fire</w:t>
      </w:r>
      <w:proofErr w:type="spellEnd"/>
      <w:r w:rsidRPr="00F05F67">
        <w:rPr>
          <w:rFonts w:eastAsiaTheme="minorEastAsia"/>
        </w:rPr>
        <w:t xml:space="preserve">, </w:t>
      </w:r>
      <w:proofErr w:type="spellStart"/>
      <w:r w:rsidRPr="00F05F67">
        <w:rPr>
          <w:rFonts w:eastAsiaTheme="minorEastAsia"/>
        </w:rPr>
        <w:t>gas</w:t>
      </w:r>
      <w:proofErr w:type="spellEnd"/>
      <w:r w:rsidRPr="00F05F67">
        <w:rPr>
          <w:rFonts w:eastAsiaTheme="minorEastAsia"/>
        </w:rPr>
        <w:t xml:space="preserve"> </w:t>
      </w:r>
      <w:proofErr w:type="spellStart"/>
      <w:r w:rsidRPr="00F05F67">
        <w:rPr>
          <w:rFonts w:eastAsiaTheme="minorEastAsia"/>
        </w:rPr>
        <w:t>combined</w:t>
      </w:r>
      <w:proofErr w:type="spellEnd"/>
      <w:r w:rsidRPr="00F05F67">
        <w:rPr>
          <w:rFonts w:eastAsiaTheme="minorEastAsia"/>
        </w:rPr>
        <w:t xml:space="preserve"> </w:t>
      </w:r>
      <w:proofErr w:type="spellStart"/>
      <w:r w:rsidRPr="00F05F67">
        <w:rPr>
          <w:rFonts w:eastAsiaTheme="minorEastAsia"/>
        </w:rPr>
        <w:t>with</w:t>
      </w:r>
      <w:proofErr w:type="spellEnd"/>
      <w:r w:rsidRPr="00F05F67">
        <w:rPr>
          <w:rFonts w:eastAsiaTheme="minorEastAsia"/>
        </w:rPr>
        <w:t xml:space="preserve"> inductive </w:t>
      </w:r>
      <w:proofErr w:type="spellStart"/>
      <w:r w:rsidRPr="00F05F67">
        <w:rPr>
          <w:rFonts w:eastAsiaTheme="minorEastAsia"/>
        </w:rPr>
        <w:t>devices</w:t>
      </w:r>
      <w:proofErr w:type="spellEnd"/>
      <w:r w:rsidRPr="00F05F67">
        <w:rPr>
          <w:rFonts w:eastAsiaTheme="minorEastAsia"/>
        </w:rPr>
        <w:t xml:space="preserve"> </w:t>
      </w:r>
      <w:proofErr w:type="spellStart"/>
      <w:r w:rsidRPr="00F05F67">
        <w:rPr>
          <w:rFonts w:eastAsiaTheme="minorEastAsia"/>
        </w:rPr>
        <w:t>such</w:t>
      </w:r>
      <w:proofErr w:type="spellEnd"/>
      <w:r w:rsidRPr="00F05F67">
        <w:rPr>
          <w:rFonts w:eastAsiaTheme="minorEastAsia"/>
        </w:rPr>
        <w:t xml:space="preserve"> as intrusion </w:t>
      </w:r>
      <w:proofErr w:type="spellStart"/>
      <w:r w:rsidRPr="00F05F67">
        <w:rPr>
          <w:rFonts w:eastAsiaTheme="minorEastAsia"/>
        </w:rPr>
        <w:t>alarms</w:t>
      </w:r>
      <w:proofErr w:type="spellEnd"/>
      <w:r w:rsidRPr="00F05F67">
        <w:rPr>
          <w:rFonts w:eastAsiaTheme="minorEastAsia"/>
        </w:rPr>
        <w:t xml:space="preserve"> and tube </w:t>
      </w:r>
      <w:proofErr w:type="spellStart"/>
      <w:r w:rsidRPr="00F05F67">
        <w:rPr>
          <w:rFonts w:eastAsiaTheme="minorEastAsia"/>
        </w:rPr>
        <w:t>defenses</w:t>
      </w:r>
      <w:proofErr w:type="spellEnd"/>
      <w:r w:rsidRPr="00F05F67">
        <w:rPr>
          <w:rFonts w:eastAsiaTheme="minorEastAsia"/>
        </w:rPr>
        <w:t xml:space="preserve"> for the online real-time transmission of the monitoring data. The </w:t>
      </w:r>
      <w:proofErr w:type="spellStart"/>
      <w:r w:rsidRPr="00F05F67">
        <w:rPr>
          <w:rFonts w:eastAsiaTheme="minorEastAsia"/>
        </w:rPr>
        <w:t>regular</w:t>
      </w:r>
      <w:proofErr w:type="spellEnd"/>
      <w:r w:rsidRPr="00F05F67">
        <w:rPr>
          <w:rFonts w:eastAsiaTheme="minorEastAsia"/>
        </w:rPr>
        <w:t xml:space="preserve"> transmission of monitoring data </w:t>
      </w:r>
      <w:proofErr w:type="spellStart"/>
      <w:r w:rsidRPr="00F05F67">
        <w:rPr>
          <w:rFonts w:eastAsiaTheme="minorEastAsia"/>
        </w:rPr>
        <w:t>will</w:t>
      </w:r>
      <w:proofErr w:type="spellEnd"/>
      <w:r w:rsidRPr="00F05F67">
        <w:rPr>
          <w:rFonts w:eastAsiaTheme="minorEastAsia"/>
        </w:rPr>
        <w:t xml:space="preserve"> </w:t>
      </w:r>
      <w:proofErr w:type="spellStart"/>
      <w:r w:rsidRPr="00F05F67">
        <w:rPr>
          <w:rFonts w:eastAsiaTheme="minorEastAsia"/>
        </w:rPr>
        <w:t>identify</w:t>
      </w:r>
      <w:proofErr w:type="spellEnd"/>
      <w:r w:rsidRPr="00F05F67">
        <w:rPr>
          <w:rFonts w:eastAsiaTheme="minorEastAsia"/>
        </w:rPr>
        <w:t xml:space="preserve"> and help </w:t>
      </w:r>
      <w:proofErr w:type="spellStart"/>
      <w:r w:rsidRPr="00F05F67">
        <w:rPr>
          <w:rFonts w:eastAsiaTheme="minorEastAsia"/>
        </w:rPr>
        <w:t>eliminate</w:t>
      </w:r>
      <w:proofErr w:type="spellEnd"/>
      <w:r w:rsidRPr="00F05F67">
        <w:rPr>
          <w:rFonts w:eastAsiaTheme="minorEastAsia"/>
        </w:rPr>
        <w:t xml:space="preserve"> </w:t>
      </w:r>
      <w:proofErr w:type="spellStart"/>
      <w:r w:rsidRPr="00F05F67">
        <w:rPr>
          <w:rFonts w:eastAsiaTheme="minorEastAsia"/>
        </w:rPr>
        <w:t>faults</w:t>
      </w:r>
      <w:proofErr w:type="spellEnd"/>
      <w:r w:rsidRPr="00F05F67">
        <w:rPr>
          <w:rFonts w:eastAsiaTheme="minorEastAsia"/>
        </w:rPr>
        <w:t xml:space="preserve"> more </w:t>
      </w:r>
      <w:proofErr w:type="spellStart"/>
      <w:r w:rsidRPr="00F05F67">
        <w:rPr>
          <w:rFonts w:eastAsiaTheme="minorEastAsia"/>
        </w:rPr>
        <w:t>accurately</w:t>
      </w:r>
      <w:proofErr w:type="spellEnd"/>
      <w:r w:rsidRPr="00F05F67">
        <w:rPr>
          <w:rFonts w:eastAsiaTheme="minorEastAsia"/>
        </w:rPr>
        <w:t xml:space="preserve"> and </w:t>
      </w:r>
      <w:proofErr w:type="spellStart"/>
      <w:r w:rsidRPr="00F05F67">
        <w:rPr>
          <w:rFonts w:eastAsiaTheme="minorEastAsia"/>
        </w:rPr>
        <w:t>timely</w:t>
      </w:r>
      <w:proofErr w:type="spellEnd"/>
      <w:r w:rsidRPr="00F05F67">
        <w:rPr>
          <w:rFonts w:eastAsiaTheme="minorEastAsia"/>
        </w:rPr>
        <w:t xml:space="preserve">. It </w:t>
      </w:r>
      <w:proofErr w:type="spellStart"/>
      <w:r w:rsidRPr="00F05F67">
        <w:rPr>
          <w:rFonts w:eastAsiaTheme="minorEastAsia"/>
        </w:rPr>
        <w:t>can</w:t>
      </w:r>
      <w:proofErr w:type="spellEnd"/>
      <w:r w:rsidRPr="00F05F67">
        <w:rPr>
          <w:rFonts w:eastAsiaTheme="minorEastAsia"/>
        </w:rPr>
        <w:t xml:space="preserve"> </w:t>
      </w:r>
      <w:proofErr w:type="spellStart"/>
      <w:r w:rsidRPr="00F05F67">
        <w:rPr>
          <w:rFonts w:eastAsiaTheme="minorEastAsia"/>
        </w:rPr>
        <w:t>also</w:t>
      </w:r>
      <w:proofErr w:type="spellEnd"/>
      <w:r w:rsidRPr="00F05F67">
        <w:rPr>
          <w:rFonts w:eastAsiaTheme="minorEastAsia"/>
        </w:rPr>
        <w:t xml:space="preserve"> </w:t>
      </w:r>
      <w:proofErr w:type="spellStart"/>
      <w:r w:rsidRPr="00F05F67">
        <w:rPr>
          <w:rFonts w:eastAsiaTheme="minorEastAsia"/>
        </w:rPr>
        <w:t>shorten</w:t>
      </w:r>
      <w:proofErr w:type="spellEnd"/>
      <w:r w:rsidRPr="00F05F67">
        <w:rPr>
          <w:rFonts w:eastAsiaTheme="minorEastAsia"/>
        </w:rPr>
        <w:t xml:space="preserve"> emergency </w:t>
      </w:r>
      <w:proofErr w:type="spellStart"/>
      <w:r w:rsidRPr="00F05F67">
        <w:rPr>
          <w:rFonts w:eastAsiaTheme="minorEastAsia"/>
        </w:rPr>
        <w:t>repairing</w:t>
      </w:r>
      <w:proofErr w:type="spellEnd"/>
      <w:r w:rsidRPr="00F05F67">
        <w:rPr>
          <w:rFonts w:eastAsiaTheme="minorEastAsia"/>
        </w:rPr>
        <w:t xml:space="preserve"> time and </w:t>
      </w:r>
      <w:proofErr w:type="spellStart"/>
      <w:r w:rsidRPr="00F05F67">
        <w:rPr>
          <w:rFonts w:eastAsiaTheme="minorEastAsia"/>
        </w:rPr>
        <w:t>reduce</w:t>
      </w:r>
      <w:proofErr w:type="spellEnd"/>
      <w:r w:rsidRPr="00F05F67">
        <w:rPr>
          <w:rFonts w:eastAsiaTheme="minorEastAsia"/>
        </w:rPr>
        <w:t xml:space="preserve"> </w:t>
      </w:r>
      <w:proofErr w:type="spellStart"/>
      <w:r w:rsidRPr="00F05F67">
        <w:rPr>
          <w:rFonts w:eastAsiaTheme="minorEastAsia"/>
        </w:rPr>
        <w:t>corresponding</w:t>
      </w:r>
      <w:proofErr w:type="spellEnd"/>
      <w:r w:rsidRPr="00F05F67">
        <w:rPr>
          <w:rFonts w:eastAsiaTheme="minorEastAsia"/>
        </w:rPr>
        <w:t xml:space="preserve"> </w:t>
      </w:r>
      <w:proofErr w:type="spellStart"/>
      <w:r w:rsidRPr="00F05F67">
        <w:rPr>
          <w:rFonts w:eastAsiaTheme="minorEastAsia"/>
        </w:rPr>
        <w:t>losses</w:t>
      </w:r>
      <w:proofErr w:type="spellEnd"/>
      <w:r w:rsidRPr="00F05F67">
        <w:rPr>
          <w:rFonts w:eastAsiaTheme="minorEastAsia"/>
        </w:rPr>
        <w:t xml:space="preserve">. </w:t>
      </w:r>
      <w:proofErr w:type="spellStart"/>
      <w:r w:rsidRPr="00F05F67">
        <w:rPr>
          <w:rFonts w:eastAsiaTheme="minorEastAsia"/>
        </w:rPr>
        <w:t>During</w:t>
      </w:r>
      <w:proofErr w:type="spellEnd"/>
      <w:r w:rsidRPr="00F05F67">
        <w:rPr>
          <w:rFonts w:eastAsiaTheme="minorEastAsia"/>
        </w:rPr>
        <w:t xml:space="preserve"> </w:t>
      </w:r>
      <w:proofErr w:type="spellStart"/>
      <w:r w:rsidRPr="00F05F67">
        <w:rPr>
          <w:rFonts w:eastAsiaTheme="minorEastAsia"/>
        </w:rPr>
        <w:t>this</w:t>
      </w:r>
      <w:proofErr w:type="spellEnd"/>
      <w:r w:rsidRPr="00F05F67">
        <w:rPr>
          <w:rFonts w:eastAsiaTheme="minorEastAsia"/>
        </w:rPr>
        <w:t xml:space="preserve"> </w:t>
      </w:r>
      <w:proofErr w:type="spellStart"/>
      <w:r w:rsidRPr="00F05F67">
        <w:rPr>
          <w:rFonts w:eastAsiaTheme="minorEastAsia"/>
        </w:rPr>
        <w:t>process</w:t>
      </w:r>
      <w:proofErr w:type="spellEnd"/>
      <w:r w:rsidRPr="00F05F67">
        <w:rPr>
          <w:rFonts w:eastAsiaTheme="minorEastAsia"/>
        </w:rPr>
        <w:t xml:space="preserve">, the inspection personnel </w:t>
      </w:r>
      <w:proofErr w:type="spellStart"/>
      <w:r w:rsidRPr="00F05F67">
        <w:rPr>
          <w:rFonts w:eastAsiaTheme="minorEastAsia"/>
        </w:rPr>
        <w:t>can</w:t>
      </w:r>
      <w:proofErr w:type="spellEnd"/>
      <w:r w:rsidRPr="00F05F67">
        <w:rPr>
          <w:rFonts w:eastAsiaTheme="minorEastAsia"/>
        </w:rPr>
        <w:t xml:space="preserve"> use </w:t>
      </w:r>
      <w:proofErr w:type="spellStart"/>
      <w:r w:rsidRPr="00F05F67">
        <w:rPr>
          <w:rFonts w:eastAsiaTheme="minorEastAsia"/>
        </w:rPr>
        <w:t>this</w:t>
      </w:r>
      <w:proofErr w:type="spellEnd"/>
      <w:r w:rsidRPr="00F05F67">
        <w:rPr>
          <w:rFonts w:eastAsiaTheme="minorEastAsia"/>
        </w:rPr>
        <w:t xml:space="preserve"> system to </w:t>
      </w:r>
      <w:proofErr w:type="spellStart"/>
      <w:r w:rsidRPr="00F05F67">
        <w:rPr>
          <w:rFonts w:eastAsiaTheme="minorEastAsia"/>
        </w:rPr>
        <w:t>maintain</w:t>
      </w:r>
      <w:proofErr w:type="spellEnd"/>
      <w:r w:rsidRPr="00F05F67">
        <w:rPr>
          <w:rFonts w:eastAsiaTheme="minorEastAsia"/>
        </w:rPr>
        <w:t xml:space="preserve"> data exchanges and service interaction </w:t>
      </w:r>
      <w:proofErr w:type="spellStart"/>
      <w:r w:rsidRPr="00F05F67">
        <w:rPr>
          <w:rFonts w:eastAsiaTheme="minorEastAsia"/>
        </w:rPr>
        <w:t>with</w:t>
      </w:r>
      <w:proofErr w:type="spellEnd"/>
      <w:r w:rsidRPr="00F05F67">
        <w:rPr>
          <w:rFonts w:eastAsiaTheme="minorEastAsia"/>
        </w:rPr>
        <w:t xml:space="preserve"> the control centre, </w:t>
      </w:r>
      <w:proofErr w:type="spellStart"/>
      <w:r w:rsidRPr="00F05F67">
        <w:rPr>
          <w:rFonts w:eastAsiaTheme="minorEastAsia"/>
        </w:rPr>
        <w:t>thereby</w:t>
      </w:r>
      <w:proofErr w:type="spellEnd"/>
      <w:r w:rsidRPr="00F05F67">
        <w:rPr>
          <w:rFonts w:eastAsiaTheme="minorEastAsia"/>
        </w:rPr>
        <w:t xml:space="preserve"> </w:t>
      </w:r>
      <w:proofErr w:type="spellStart"/>
      <w:r w:rsidRPr="00F05F67">
        <w:rPr>
          <w:rFonts w:eastAsiaTheme="minorEastAsia"/>
        </w:rPr>
        <w:t>it</w:t>
      </w:r>
      <w:proofErr w:type="spellEnd"/>
      <w:r w:rsidRPr="00F05F67">
        <w:rPr>
          <w:rFonts w:eastAsiaTheme="minorEastAsia"/>
        </w:rPr>
        <w:t xml:space="preserve"> </w:t>
      </w:r>
      <w:proofErr w:type="spellStart"/>
      <w:r w:rsidRPr="00F05F67">
        <w:rPr>
          <w:rFonts w:eastAsiaTheme="minorEastAsia"/>
        </w:rPr>
        <w:t>will</w:t>
      </w:r>
      <w:proofErr w:type="spellEnd"/>
      <w:r w:rsidRPr="00F05F67">
        <w:rPr>
          <w:rFonts w:eastAsiaTheme="minorEastAsia"/>
        </w:rPr>
        <w:t xml:space="preserve"> </w:t>
      </w:r>
      <w:proofErr w:type="spellStart"/>
      <w:r w:rsidRPr="00F05F67">
        <w:rPr>
          <w:rFonts w:eastAsiaTheme="minorEastAsia"/>
        </w:rPr>
        <w:t>greatly</w:t>
      </w:r>
      <w:proofErr w:type="spellEnd"/>
      <w:r w:rsidRPr="00F05F67">
        <w:rPr>
          <w:rFonts w:eastAsiaTheme="minorEastAsia"/>
        </w:rPr>
        <w:t xml:space="preserve"> </w:t>
      </w:r>
      <w:proofErr w:type="spellStart"/>
      <w:r w:rsidRPr="00F05F67">
        <w:rPr>
          <w:rFonts w:eastAsiaTheme="minorEastAsia"/>
        </w:rPr>
        <w:t>facilitate</w:t>
      </w:r>
      <w:proofErr w:type="spellEnd"/>
      <w:r w:rsidRPr="00F05F67">
        <w:rPr>
          <w:rFonts w:eastAsiaTheme="minorEastAsia"/>
        </w:rPr>
        <w:t xml:space="preserve"> the automation-</w:t>
      </w:r>
      <w:proofErr w:type="spellStart"/>
      <w:r w:rsidRPr="00F05F67">
        <w:rPr>
          <w:rFonts w:eastAsiaTheme="minorEastAsia"/>
        </w:rPr>
        <w:t>level</w:t>
      </w:r>
      <w:proofErr w:type="spellEnd"/>
      <w:r w:rsidRPr="00F05F67">
        <w:rPr>
          <w:rFonts w:eastAsiaTheme="minorEastAsia"/>
        </w:rPr>
        <w:t xml:space="preserve"> of the online monitoring and </w:t>
      </w:r>
      <w:proofErr w:type="spellStart"/>
      <w:r w:rsidRPr="00F05F67">
        <w:rPr>
          <w:rFonts w:eastAsiaTheme="minorEastAsia"/>
        </w:rPr>
        <w:t>improve</w:t>
      </w:r>
      <w:proofErr w:type="spellEnd"/>
      <w:r w:rsidRPr="00F05F67">
        <w:rPr>
          <w:rFonts w:eastAsiaTheme="minorEastAsia"/>
        </w:rPr>
        <w:t xml:space="preserve"> the </w:t>
      </w:r>
      <w:proofErr w:type="spellStart"/>
      <w:r w:rsidRPr="00F05F67">
        <w:rPr>
          <w:rFonts w:eastAsiaTheme="minorEastAsia"/>
        </w:rPr>
        <w:t>efficiency</w:t>
      </w:r>
      <w:proofErr w:type="spellEnd"/>
      <w:r w:rsidRPr="00F05F67">
        <w:rPr>
          <w:rFonts w:eastAsiaTheme="minorEastAsia"/>
        </w:rPr>
        <w:t xml:space="preserve"> of inspection.</w:t>
      </w:r>
    </w:p>
    <w:p w14:paraId="11E03613" w14:textId="77777777" w:rsidR="00D259A7" w:rsidRPr="00F05F67" w:rsidRDefault="00D259A7" w:rsidP="00D259A7">
      <w:pPr>
        <w:pStyle w:val="Headingb"/>
        <w:rPr>
          <w:rFonts w:eastAsiaTheme="minorEastAsia"/>
        </w:rPr>
      </w:pPr>
      <w:r w:rsidRPr="00F05F67">
        <w:rPr>
          <w:rFonts w:eastAsiaTheme="minorEastAsia"/>
        </w:rPr>
        <w:t xml:space="preserve">Internet of radio-light for media and </w:t>
      </w:r>
      <w:proofErr w:type="spellStart"/>
      <w:r w:rsidRPr="00F05F67">
        <w:rPr>
          <w:rFonts w:eastAsiaTheme="minorEastAsia"/>
        </w:rPr>
        <w:t>entertainment</w:t>
      </w:r>
      <w:proofErr w:type="spellEnd"/>
      <w:r w:rsidRPr="00F05F67">
        <w:rPr>
          <w:rFonts w:eastAsiaTheme="minorEastAsia"/>
        </w:rPr>
        <w:t xml:space="preserve"> in buildings </w:t>
      </w:r>
    </w:p>
    <w:p w14:paraId="61872894" w14:textId="77777777" w:rsidR="00D259A7" w:rsidRPr="00F05F67" w:rsidRDefault="00D259A7" w:rsidP="00D259A7">
      <w:pPr>
        <w:rPr>
          <w:rFonts w:eastAsiaTheme="minorEastAsia"/>
        </w:rPr>
      </w:pPr>
      <w:r w:rsidRPr="00F05F67">
        <w:rPr>
          <w:rFonts w:eastAsiaTheme="minorEastAsia"/>
        </w:rPr>
        <w:t xml:space="preserve">Wireless networks in buildings </w:t>
      </w:r>
      <w:proofErr w:type="spellStart"/>
      <w:r w:rsidRPr="00F05F67">
        <w:rPr>
          <w:rFonts w:eastAsiaTheme="minorEastAsia"/>
        </w:rPr>
        <w:t>suffer</w:t>
      </w:r>
      <w:proofErr w:type="spellEnd"/>
      <w:r w:rsidRPr="00F05F67">
        <w:rPr>
          <w:rFonts w:eastAsiaTheme="minorEastAsia"/>
        </w:rPr>
        <w:t xml:space="preserve"> </w:t>
      </w:r>
      <w:proofErr w:type="spellStart"/>
      <w:r w:rsidRPr="00F05F67">
        <w:rPr>
          <w:rFonts w:eastAsiaTheme="minorEastAsia"/>
        </w:rPr>
        <w:t>from</w:t>
      </w:r>
      <w:proofErr w:type="spellEnd"/>
      <w:r w:rsidRPr="00F05F67">
        <w:rPr>
          <w:rFonts w:eastAsiaTheme="minorEastAsia"/>
        </w:rPr>
        <w:t xml:space="preserve"> congestion, </w:t>
      </w:r>
      <w:proofErr w:type="spellStart"/>
      <w:r w:rsidRPr="00F05F67">
        <w:rPr>
          <w:rFonts w:eastAsiaTheme="minorEastAsia"/>
        </w:rPr>
        <w:t>interference</w:t>
      </w:r>
      <w:proofErr w:type="spellEnd"/>
      <w:r w:rsidRPr="00F05F67">
        <w:rPr>
          <w:rFonts w:eastAsiaTheme="minorEastAsia"/>
        </w:rPr>
        <w:t xml:space="preserve">, </w:t>
      </w:r>
      <w:proofErr w:type="spellStart"/>
      <w:r w:rsidRPr="00F05F67">
        <w:rPr>
          <w:rFonts w:eastAsiaTheme="minorEastAsia"/>
        </w:rPr>
        <w:t>security</w:t>
      </w:r>
      <w:proofErr w:type="spellEnd"/>
      <w:r w:rsidRPr="00F05F67">
        <w:rPr>
          <w:rFonts w:eastAsiaTheme="minorEastAsia"/>
        </w:rPr>
        <w:t xml:space="preserve"> and </w:t>
      </w:r>
      <w:proofErr w:type="spellStart"/>
      <w:r w:rsidRPr="00F05F67">
        <w:rPr>
          <w:rFonts w:eastAsiaTheme="minorEastAsia"/>
        </w:rPr>
        <w:t>safety</w:t>
      </w:r>
      <w:proofErr w:type="spellEnd"/>
      <w:r w:rsidRPr="00F05F67">
        <w:rPr>
          <w:rFonts w:eastAsiaTheme="minorEastAsia"/>
        </w:rPr>
        <w:t xml:space="preserve"> </w:t>
      </w:r>
      <w:proofErr w:type="spellStart"/>
      <w:r w:rsidRPr="00F05F67">
        <w:rPr>
          <w:rFonts w:eastAsiaTheme="minorEastAsia"/>
        </w:rPr>
        <w:t>concerns</w:t>
      </w:r>
      <w:proofErr w:type="spellEnd"/>
      <w:r w:rsidRPr="00F05F67">
        <w:rPr>
          <w:rFonts w:eastAsiaTheme="minorEastAsia"/>
        </w:rPr>
        <w:t xml:space="preserve">, </w:t>
      </w:r>
      <w:proofErr w:type="spellStart"/>
      <w:r w:rsidRPr="00F05F67">
        <w:rPr>
          <w:rFonts w:eastAsiaTheme="minorEastAsia"/>
        </w:rPr>
        <w:t>restricted</w:t>
      </w:r>
      <w:proofErr w:type="spellEnd"/>
      <w:r w:rsidRPr="00F05F67">
        <w:rPr>
          <w:rFonts w:eastAsiaTheme="minorEastAsia"/>
        </w:rPr>
        <w:t xml:space="preserve"> propagation and </w:t>
      </w:r>
      <w:proofErr w:type="spellStart"/>
      <w:r w:rsidRPr="00F05F67">
        <w:rPr>
          <w:rFonts w:eastAsiaTheme="minorEastAsia"/>
        </w:rPr>
        <w:t>poor</w:t>
      </w:r>
      <w:proofErr w:type="spellEnd"/>
      <w:r w:rsidRPr="00F05F67">
        <w:rPr>
          <w:rFonts w:eastAsiaTheme="minorEastAsia"/>
        </w:rPr>
        <w:t xml:space="preserve"> </w:t>
      </w:r>
      <w:proofErr w:type="spellStart"/>
      <w:r w:rsidRPr="00F05F67">
        <w:rPr>
          <w:rFonts w:eastAsiaTheme="minorEastAsia"/>
        </w:rPr>
        <w:t>in-door</w:t>
      </w:r>
      <w:proofErr w:type="spellEnd"/>
      <w:r w:rsidRPr="00F05F67">
        <w:rPr>
          <w:rFonts w:eastAsiaTheme="minorEastAsia"/>
        </w:rPr>
        <w:t xml:space="preserve"> location </w:t>
      </w:r>
      <w:proofErr w:type="spellStart"/>
      <w:r w:rsidRPr="00F05F67">
        <w:rPr>
          <w:rFonts w:eastAsiaTheme="minorEastAsia"/>
        </w:rPr>
        <w:t>accuracy</w:t>
      </w:r>
      <w:proofErr w:type="spellEnd"/>
      <w:r w:rsidRPr="00F05F67">
        <w:rPr>
          <w:rFonts w:eastAsiaTheme="minorEastAsia"/>
        </w:rPr>
        <w:t>. The Internet of Radio-Light (</w:t>
      </w:r>
      <w:proofErr w:type="spellStart"/>
      <w:r w:rsidRPr="00F05F67">
        <w:rPr>
          <w:rFonts w:eastAsiaTheme="minorEastAsia"/>
        </w:rPr>
        <w:t>IoRL</w:t>
      </w:r>
      <w:proofErr w:type="spellEnd"/>
      <w:r w:rsidRPr="00F05F67">
        <w:rPr>
          <w:rFonts w:eastAsiaTheme="minorEastAsia"/>
        </w:rPr>
        <w:t xml:space="preserve">) </w:t>
      </w:r>
      <w:proofErr w:type="spellStart"/>
      <w:r w:rsidRPr="00F05F67">
        <w:rPr>
          <w:rFonts w:eastAsiaTheme="minorEastAsia"/>
        </w:rPr>
        <w:t>project</w:t>
      </w:r>
      <w:proofErr w:type="spellEnd"/>
      <w:r w:rsidRPr="00F05F67">
        <w:rPr>
          <w:rFonts w:eastAsiaTheme="minorEastAsia"/>
        </w:rPr>
        <w:t xml:space="preserve"> </w:t>
      </w:r>
      <w:proofErr w:type="spellStart"/>
      <w:r w:rsidRPr="00F05F67">
        <w:rPr>
          <w:rFonts w:eastAsiaTheme="minorEastAsia"/>
        </w:rPr>
        <w:t>develops</w:t>
      </w:r>
      <w:proofErr w:type="spellEnd"/>
      <w:r w:rsidRPr="00F05F67">
        <w:rPr>
          <w:rFonts w:eastAsiaTheme="minorEastAsia"/>
        </w:rPr>
        <w:t xml:space="preserve"> a </w:t>
      </w:r>
      <w:proofErr w:type="spellStart"/>
      <w:r w:rsidRPr="00F05F67">
        <w:rPr>
          <w:rFonts w:eastAsiaTheme="minorEastAsia"/>
        </w:rPr>
        <w:t>safer</w:t>
      </w:r>
      <w:proofErr w:type="spellEnd"/>
      <w:r w:rsidRPr="00F05F67">
        <w:rPr>
          <w:rFonts w:eastAsiaTheme="minorEastAsia"/>
        </w:rPr>
        <w:t xml:space="preserve">, more </w:t>
      </w:r>
      <w:proofErr w:type="spellStart"/>
      <w:r w:rsidRPr="00F05F67">
        <w:rPr>
          <w:rFonts w:eastAsiaTheme="minorEastAsia"/>
        </w:rPr>
        <w:t>secure</w:t>
      </w:r>
      <w:proofErr w:type="spellEnd"/>
      <w:r w:rsidRPr="00F05F67">
        <w:rPr>
          <w:rFonts w:eastAsiaTheme="minorEastAsia"/>
        </w:rPr>
        <w:t xml:space="preserve">, </w:t>
      </w:r>
      <w:proofErr w:type="spellStart"/>
      <w:r w:rsidRPr="00F05F67">
        <w:rPr>
          <w:rFonts w:eastAsiaTheme="minorEastAsia"/>
        </w:rPr>
        <w:t>customizable</w:t>
      </w:r>
      <w:proofErr w:type="spellEnd"/>
      <w:r w:rsidRPr="00F05F67">
        <w:rPr>
          <w:rFonts w:eastAsiaTheme="minorEastAsia"/>
        </w:rPr>
        <w:t xml:space="preserve"> and intelligent building network </w:t>
      </w:r>
      <w:proofErr w:type="spellStart"/>
      <w:r w:rsidRPr="00F05F67">
        <w:rPr>
          <w:rFonts w:eastAsiaTheme="minorEastAsia"/>
        </w:rPr>
        <w:t>that</w:t>
      </w:r>
      <w:proofErr w:type="spellEnd"/>
      <w:r w:rsidRPr="00F05F67">
        <w:rPr>
          <w:rFonts w:eastAsiaTheme="minorEastAsia"/>
        </w:rPr>
        <w:t xml:space="preserve"> </w:t>
      </w:r>
      <w:proofErr w:type="spellStart"/>
      <w:r w:rsidRPr="00F05F67">
        <w:rPr>
          <w:rFonts w:eastAsiaTheme="minorEastAsia"/>
        </w:rPr>
        <w:t>reliably</w:t>
      </w:r>
      <w:proofErr w:type="spellEnd"/>
      <w:r w:rsidRPr="00F05F67">
        <w:rPr>
          <w:rFonts w:eastAsiaTheme="minorEastAsia"/>
        </w:rPr>
        <w:t xml:space="preserve"> </w:t>
      </w:r>
      <w:proofErr w:type="spellStart"/>
      <w:r w:rsidRPr="00F05F67">
        <w:rPr>
          <w:rFonts w:eastAsiaTheme="minorEastAsia"/>
        </w:rPr>
        <w:t>delivers</w:t>
      </w:r>
      <w:proofErr w:type="spellEnd"/>
      <w:r w:rsidRPr="00F05F67">
        <w:rPr>
          <w:rFonts w:eastAsiaTheme="minorEastAsia"/>
        </w:rPr>
        <w:t xml:space="preserve"> </w:t>
      </w:r>
      <w:proofErr w:type="spellStart"/>
      <w:r w:rsidRPr="00F05F67">
        <w:rPr>
          <w:rFonts w:eastAsiaTheme="minorEastAsia"/>
        </w:rPr>
        <w:t>increased</w:t>
      </w:r>
      <w:proofErr w:type="spellEnd"/>
      <w:r w:rsidRPr="00F05F67">
        <w:rPr>
          <w:rFonts w:eastAsiaTheme="minorEastAsia"/>
        </w:rPr>
        <w:t xml:space="preserve"> </w:t>
      </w:r>
      <w:proofErr w:type="spellStart"/>
      <w:r w:rsidRPr="00F05F67">
        <w:rPr>
          <w:rFonts w:eastAsiaTheme="minorEastAsia"/>
        </w:rPr>
        <w:t>throughput</w:t>
      </w:r>
      <w:proofErr w:type="spellEnd"/>
      <w:r w:rsidRPr="00F05F67">
        <w:rPr>
          <w:rFonts w:eastAsiaTheme="minorEastAsia"/>
        </w:rPr>
        <w:t xml:space="preserve"> ( &gt;</w:t>
      </w:r>
      <w:r>
        <w:rPr>
          <w:rFonts w:eastAsiaTheme="minorEastAsia"/>
        </w:rPr>
        <w:t> </w:t>
      </w:r>
      <w:r w:rsidRPr="00F05F67">
        <w:rPr>
          <w:rFonts w:eastAsiaTheme="minorEastAsia"/>
        </w:rPr>
        <w:t>10</w:t>
      </w:r>
      <w:r>
        <w:rPr>
          <w:rFonts w:eastAsiaTheme="minorEastAsia"/>
        </w:rPr>
        <w:t> </w:t>
      </w:r>
      <w:r w:rsidRPr="00F05F67">
        <w:rPr>
          <w:rFonts w:eastAsiaTheme="minorEastAsia"/>
        </w:rPr>
        <w:t xml:space="preserve">G bps </w:t>
      </w:r>
      <w:proofErr w:type="spellStart"/>
      <w:r w:rsidRPr="00F05F67">
        <w:rPr>
          <w:rFonts w:eastAsiaTheme="minorEastAsia"/>
        </w:rPr>
        <w:t>within</w:t>
      </w:r>
      <w:proofErr w:type="spellEnd"/>
      <w:r w:rsidRPr="00F05F67">
        <w:rPr>
          <w:rFonts w:eastAsiaTheme="minorEastAsia"/>
        </w:rPr>
        <w:t xml:space="preserve"> a building) </w:t>
      </w:r>
      <w:proofErr w:type="spellStart"/>
      <w:r w:rsidRPr="00F05F67">
        <w:rPr>
          <w:rFonts w:eastAsiaTheme="minorEastAsia"/>
        </w:rPr>
        <w:t>from</w:t>
      </w:r>
      <w:proofErr w:type="spellEnd"/>
      <w:r w:rsidRPr="00F05F67">
        <w:rPr>
          <w:rFonts w:eastAsiaTheme="minorEastAsia"/>
        </w:rPr>
        <w:t xml:space="preserve"> </w:t>
      </w:r>
      <w:proofErr w:type="spellStart"/>
      <w:r w:rsidRPr="00F05F67">
        <w:rPr>
          <w:rFonts w:eastAsiaTheme="minorEastAsia"/>
        </w:rPr>
        <w:t>access</w:t>
      </w:r>
      <w:proofErr w:type="spellEnd"/>
      <w:r w:rsidRPr="00F05F67">
        <w:rPr>
          <w:rFonts w:eastAsiaTheme="minorEastAsia"/>
        </w:rPr>
        <w:t xml:space="preserve"> points </w:t>
      </w:r>
      <w:proofErr w:type="spellStart"/>
      <w:r w:rsidRPr="00F05F67">
        <w:rPr>
          <w:rFonts w:eastAsiaTheme="minorEastAsia"/>
        </w:rPr>
        <w:t>pervasively</w:t>
      </w:r>
      <w:proofErr w:type="spellEnd"/>
      <w:r w:rsidRPr="00F05F67">
        <w:rPr>
          <w:rFonts w:eastAsiaTheme="minorEastAsia"/>
        </w:rPr>
        <w:t xml:space="preserve"> </w:t>
      </w:r>
      <w:proofErr w:type="spellStart"/>
      <w:r w:rsidRPr="00F05F67">
        <w:rPr>
          <w:rFonts w:eastAsiaTheme="minorEastAsia"/>
        </w:rPr>
        <w:t>located</w:t>
      </w:r>
      <w:proofErr w:type="spellEnd"/>
      <w:r w:rsidRPr="00F05F67">
        <w:rPr>
          <w:rFonts w:eastAsiaTheme="minorEastAsia"/>
        </w:rPr>
        <w:t xml:space="preserve"> </w:t>
      </w:r>
      <w:proofErr w:type="spellStart"/>
      <w:r w:rsidRPr="00F05F67">
        <w:rPr>
          <w:rFonts w:eastAsiaTheme="minorEastAsia"/>
        </w:rPr>
        <w:t>within</w:t>
      </w:r>
      <w:proofErr w:type="spellEnd"/>
      <w:r w:rsidRPr="00F05F67">
        <w:rPr>
          <w:rFonts w:eastAsiaTheme="minorEastAsia"/>
        </w:rPr>
        <w:t xml:space="preserve"> </w:t>
      </w:r>
      <w:r w:rsidRPr="00F05F67">
        <w:rPr>
          <w:rFonts w:eastAsiaTheme="minorEastAsia"/>
        </w:rPr>
        <w:lastRenderedPageBreak/>
        <w:t xml:space="preserve">buildings </w:t>
      </w:r>
      <w:proofErr w:type="spellStart"/>
      <w:r w:rsidRPr="00F05F67">
        <w:rPr>
          <w:rFonts w:eastAsiaTheme="minorEastAsia"/>
        </w:rPr>
        <w:t>with</w:t>
      </w:r>
      <w:proofErr w:type="spellEnd"/>
      <w:r w:rsidRPr="00F05F67">
        <w:rPr>
          <w:rFonts w:eastAsiaTheme="minorEastAsia"/>
        </w:rPr>
        <w:t xml:space="preserve"> </w:t>
      </w:r>
      <w:proofErr w:type="spellStart"/>
      <w:r w:rsidRPr="00F05F67">
        <w:rPr>
          <w:rFonts w:eastAsiaTheme="minorEastAsia"/>
        </w:rPr>
        <w:t>latencies</w:t>
      </w:r>
      <w:proofErr w:type="spellEnd"/>
      <w:r w:rsidRPr="00F05F67">
        <w:rPr>
          <w:rFonts w:eastAsiaTheme="minorEastAsia"/>
        </w:rPr>
        <w:t xml:space="preserve"> of &lt;</w:t>
      </w:r>
      <w:r>
        <w:rPr>
          <w:rFonts w:eastAsiaTheme="minorEastAsia"/>
        </w:rPr>
        <w:t> </w:t>
      </w:r>
      <w:r w:rsidRPr="00F05F67">
        <w:rPr>
          <w:rFonts w:eastAsiaTheme="minorEastAsia"/>
        </w:rPr>
        <w:t>1</w:t>
      </w:r>
      <w:r>
        <w:rPr>
          <w:rFonts w:eastAsiaTheme="minorEastAsia"/>
        </w:rPr>
        <w:t> </w:t>
      </w:r>
      <w:r w:rsidRPr="00F05F67">
        <w:rPr>
          <w:rFonts w:eastAsiaTheme="minorEastAsia"/>
        </w:rPr>
        <w:t xml:space="preserve">ms, </w:t>
      </w:r>
      <w:proofErr w:type="spellStart"/>
      <w:r w:rsidRPr="00F05F67">
        <w:rPr>
          <w:rFonts w:eastAsiaTheme="minorEastAsia"/>
        </w:rPr>
        <w:t>whilst</w:t>
      </w:r>
      <w:proofErr w:type="spellEnd"/>
      <w:r w:rsidRPr="00F05F67">
        <w:rPr>
          <w:rFonts w:eastAsiaTheme="minorEastAsia"/>
        </w:rPr>
        <w:t xml:space="preserve"> </w:t>
      </w:r>
      <w:proofErr w:type="spellStart"/>
      <w:r w:rsidRPr="00F05F67">
        <w:rPr>
          <w:rFonts w:eastAsiaTheme="minorEastAsia"/>
        </w:rPr>
        <w:t>minimizing</w:t>
      </w:r>
      <w:proofErr w:type="spellEnd"/>
      <w:r w:rsidRPr="00F05F67">
        <w:rPr>
          <w:rFonts w:eastAsiaTheme="minorEastAsia"/>
        </w:rPr>
        <w:t xml:space="preserve"> </w:t>
      </w:r>
      <w:proofErr w:type="spellStart"/>
      <w:r w:rsidRPr="00F05F67">
        <w:rPr>
          <w:rFonts w:eastAsiaTheme="minorEastAsia"/>
        </w:rPr>
        <w:t>interference</w:t>
      </w:r>
      <w:proofErr w:type="spellEnd"/>
      <w:r w:rsidRPr="00F05F67">
        <w:rPr>
          <w:rFonts w:eastAsiaTheme="minorEastAsia"/>
        </w:rPr>
        <w:t xml:space="preserve"> and </w:t>
      </w:r>
      <w:proofErr w:type="spellStart"/>
      <w:r w:rsidRPr="00F05F67">
        <w:rPr>
          <w:rFonts w:eastAsiaTheme="minorEastAsia"/>
        </w:rPr>
        <w:t>harmful</w:t>
      </w:r>
      <w:proofErr w:type="spellEnd"/>
      <w:r w:rsidRPr="00F05F67">
        <w:rPr>
          <w:rFonts w:eastAsiaTheme="minorEastAsia"/>
        </w:rPr>
        <w:t xml:space="preserve"> EM </w:t>
      </w:r>
      <w:proofErr w:type="spellStart"/>
      <w:r w:rsidRPr="00F05F67">
        <w:rPr>
          <w:rFonts w:eastAsiaTheme="minorEastAsia"/>
        </w:rPr>
        <w:t>exposure</w:t>
      </w:r>
      <w:proofErr w:type="spellEnd"/>
      <w:r w:rsidRPr="00F05F67">
        <w:rPr>
          <w:rFonts w:eastAsiaTheme="minorEastAsia"/>
        </w:rPr>
        <w:t xml:space="preserve"> and </w:t>
      </w:r>
      <w:proofErr w:type="spellStart"/>
      <w:r w:rsidRPr="00F05F67">
        <w:rPr>
          <w:rFonts w:eastAsiaTheme="minorEastAsia"/>
        </w:rPr>
        <w:t>providing</w:t>
      </w:r>
      <w:proofErr w:type="spellEnd"/>
      <w:r w:rsidRPr="00F05F67">
        <w:rPr>
          <w:rFonts w:eastAsiaTheme="minorEastAsia"/>
        </w:rPr>
        <w:t xml:space="preserve"> location </w:t>
      </w:r>
      <w:proofErr w:type="spellStart"/>
      <w:r w:rsidRPr="00F05F67">
        <w:rPr>
          <w:rFonts w:eastAsiaTheme="minorEastAsia"/>
        </w:rPr>
        <w:t>accuracy</w:t>
      </w:r>
      <w:proofErr w:type="spellEnd"/>
      <w:r w:rsidRPr="00F05F67">
        <w:rPr>
          <w:rFonts w:eastAsiaTheme="minorEastAsia"/>
        </w:rPr>
        <w:t xml:space="preserve"> of &lt; 10</w:t>
      </w:r>
      <w:r>
        <w:rPr>
          <w:rFonts w:eastAsiaTheme="minorEastAsia"/>
        </w:rPr>
        <w:t> </w:t>
      </w:r>
      <w:r w:rsidRPr="00F05F67">
        <w:rPr>
          <w:rFonts w:eastAsiaTheme="minorEastAsia"/>
        </w:rPr>
        <w:t xml:space="preserve">cm. It </w:t>
      </w:r>
      <w:proofErr w:type="spellStart"/>
      <w:r w:rsidRPr="00F05F67">
        <w:rPr>
          <w:rFonts w:eastAsiaTheme="minorEastAsia"/>
        </w:rPr>
        <w:t>thereby</w:t>
      </w:r>
      <w:proofErr w:type="spellEnd"/>
      <w:r w:rsidRPr="00F05F67">
        <w:rPr>
          <w:rFonts w:eastAsiaTheme="minorEastAsia"/>
        </w:rPr>
        <w:t xml:space="preserve"> </w:t>
      </w:r>
      <w:proofErr w:type="spellStart"/>
      <w:r w:rsidRPr="00F05F67">
        <w:rPr>
          <w:rFonts w:eastAsiaTheme="minorEastAsia"/>
        </w:rPr>
        <w:t>solves</w:t>
      </w:r>
      <w:proofErr w:type="spellEnd"/>
      <w:r w:rsidRPr="00F05F67">
        <w:rPr>
          <w:rFonts w:eastAsiaTheme="minorEastAsia"/>
        </w:rPr>
        <w:t xml:space="preserve"> </w:t>
      </w:r>
      <w:proofErr w:type="spellStart"/>
      <w:r w:rsidRPr="00F05F67">
        <w:rPr>
          <w:rFonts w:eastAsiaTheme="minorEastAsia"/>
        </w:rPr>
        <w:t>problem</w:t>
      </w:r>
      <w:proofErr w:type="spellEnd"/>
      <w:r w:rsidRPr="00F05F67">
        <w:rPr>
          <w:rFonts w:eastAsiaTheme="minorEastAsia"/>
        </w:rPr>
        <w:t xml:space="preserve"> of </w:t>
      </w:r>
      <w:proofErr w:type="spellStart"/>
      <w:r w:rsidRPr="00F05F67">
        <w:rPr>
          <w:rFonts w:eastAsiaTheme="minorEastAsia"/>
        </w:rPr>
        <w:t>broadband</w:t>
      </w:r>
      <w:proofErr w:type="spellEnd"/>
      <w:r w:rsidRPr="00F05F67">
        <w:rPr>
          <w:rFonts w:eastAsiaTheme="minorEastAsia"/>
        </w:rPr>
        <w:t xml:space="preserve"> </w:t>
      </w:r>
      <w:proofErr w:type="spellStart"/>
      <w:r w:rsidRPr="00F05F67">
        <w:rPr>
          <w:rFonts w:eastAsiaTheme="minorEastAsia"/>
        </w:rPr>
        <w:t>wireless</w:t>
      </w:r>
      <w:proofErr w:type="spellEnd"/>
      <w:r w:rsidRPr="00F05F67">
        <w:rPr>
          <w:rFonts w:eastAsiaTheme="minorEastAsia"/>
        </w:rPr>
        <w:t xml:space="preserve"> </w:t>
      </w:r>
      <w:proofErr w:type="spellStart"/>
      <w:r w:rsidRPr="00F05F67">
        <w:rPr>
          <w:rFonts w:eastAsiaTheme="minorEastAsia"/>
        </w:rPr>
        <w:t>access</w:t>
      </w:r>
      <w:proofErr w:type="spellEnd"/>
      <w:r w:rsidRPr="00F05F67">
        <w:rPr>
          <w:rFonts w:eastAsiaTheme="minorEastAsia"/>
        </w:rPr>
        <w:t xml:space="preserve"> in buildings and </w:t>
      </w:r>
      <w:proofErr w:type="spellStart"/>
      <w:r w:rsidRPr="00F05F67">
        <w:rPr>
          <w:rFonts w:eastAsiaTheme="minorEastAsia"/>
        </w:rPr>
        <w:t>promotes</w:t>
      </w:r>
      <w:proofErr w:type="spellEnd"/>
      <w:r w:rsidRPr="00F05F67">
        <w:rPr>
          <w:rFonts w:eastAsiaTheme="minorEastAsia"/>
        </w:rPr>
        <w:t xml:space="preserve"> establishment of </w:t>
      </w:r>
      <w:r>
        <w:rPr>
          <w:rFonts w:eastAsiaTheme="minorEastAsia"/>
        </w:rPr>
        <w:t xml:space="preserve">a </w:t>
      </w:r>
      <w:r w:rsidRPr="00F05F67">
        <w:rPr>
          <w:rFonts w:eastAsiaTheme="minorEastAsia"/>
        </w:rPr>
        <w:t xml:space="preserve">global standard in ITU. Building landlords </w:t>
      </w:r>
      <w:proofErr w:type="spellStart"/>
      <w:r w:rsidRPr="00F05F67">
        <w:rPr>
          <w:rFonts w:eastAsiaTheme="minorEastAsia"/>
        </w:rPr>
        <w:t>will</w:t>
      </w:r>
      <w:proofErr w:type="spellEnd"/>
      <w:r w:rsidRPr="00F05F67">
        <w:rPr>
          <w:rFonts w:eastAsiaTheme="minorEastAsia"/>
        </w:rPr>
        <w:t xml:space="preserve"> </w:t>
      </w:r>
      <w:proofErr w:type="spellStart"/>
      <w:r w:rsidRPr="00F05F67">
        <w:rPr>
          <w:rFonts w:eastAsiaTheme="minorEastAsia"/>
        </w:rPr>
        <w:t>be</w:t>
      </w:r>
      <w:proofErr w:type="spellEnd"/>
      <w:r w:rsidRPr="00F05F67">
        <w:rPr>
          <w:rFonts w:eastAsiaTheme="minorEastAsia"/>
        </w:rPr>
        <w:t xml:space="preserve"> </w:t>
      </w:r>
      <w:proofErr w:type="spellStart"/>
      <w:r w:rsidRPr="00F05F67">
        <w:rPr>
          <w:rFonts w:eastAsiaTheme="minorEastAsia"/>
        </w:rPr>
        <w:t>incentivized</w:t>
      </w:r>
      <w:proofErr w:type="spellEnd"/>
      <w:r w:rsidRPr="00F05F67">
        <w:rPr>
          <w:rFonts w:eastAsiaTheme="minorEastAsia"/>
        </w:rPr>
        <w:t xml:space="preserve"> to </w:t>
      </w:r>
      <w:proofErr w:type="spellStart"/>
      <w:r w:rsidRPr="00F05F67">
        <w:rPr>
          <w:rFonts w:eastAsiaTheme="minorEastAsia"/>
        </w:rPr>
        <w:t>find</w:t>
      </w:r>
      <w:proofErr w:type="spellEnd"/>
      <w:r w:rsidRPr="00F05F67">
        <w:rPr>
          <w:rFonts w:eastAsiaTheme="minorEastAsia"/>
        </w:rPr>
        <w:t xml:space="preserve"> </w:t>
      </w:r>
      <w:proofErr w:type="spellStart"/>
      <w:r w:rsidRPr="00F05F67">
        <w:rPr>
          <w:rFonts w:eastAsiaTheme="minorEastAsia"/>
        </w:rPr>
        <w:t>funding</w:t>
      </w:r>
      <w:proofErr w:type="spellEnd"/>
      <w:r w:rsidRPr="00F05F67">
        <w:rPr>
          <w:rFonts w:eastAsiaTheme="minorEastAsia"/>
        </w:rPr>
        <w:t xml:space="preserve"> to </w:t>
      </w:r>
      <w:proofErr w:type="spellStart"/>
      <w:r w:rsidRPr="00F05F67">
        <w:rPr>
          <w:rFonts w:eastAsiaTheme="minorEastAsia"/>
        </w:rPr>
        <w:t>realize</w:t>
      </w:r>
      <w:proofErr w:type="spellEnd"/>
      <w:r w:rsidRPr="00F05F67">
        <w:rPr>
          <w:rFonts w:eastAsiaTheme="minorEastAsia"/>
        </w:rPr>
        <w:t xml:space="preserve"> </w:t>
      </w:r>
      <w:proofErr w:type="spellStart"/>
      <w:r w:rsidRPr="00F05F67">
        <w:rPr>
          <w:rFonts w:eastAsiaTheme="minorEastAsia"/>
        </w:rPr>
        <w:t>this</w:t>
      </w:r>
      <w:proofErr w:type="spellEnd"/>
      <w:r w:rsidRPr="00F05F67">
        <w:rPr>
          <w:rFonts w:eastAsiaTheme="minorEastAsia"/>
        </w:rPr>
        <w:t xml:space="preserve"> solution for </w:t>
      </w:r>
      <w:proofErr w:type="spellStart"/>
      <w:r w:rsidRPr="00F05F67">
        <w:rPr>
          <w:rFonts w:eastAsiaTheme="minorEastAsia"/>
        </w:rPr>
        <w:t>their</w:t>
      </w:r>
      <w:proofErr w:type="spellEnd"/>
      <w:r w:rsidRPr="00F05F67">
        <w:rPr>
          <w:rFonts w:eastAsiaTheme="minorEastAsia"/>
        </w:rPr>
        <w:t xml:space="preserve"> </w:t>
      </w:r>
      <w:proofErr w:type="spellStart"/>
      <w:r w:rsidRPr="00F05F67">
        <w:rPr>
          <w:rFonts w:eastAsiaTheme="minorEastAsia"/>
        </w:rPr>
        <w:t>properties</w:t>
      </w:r>
      <w:proofErr w:type="spellEnd"/>
      <w:r w:rsidRPr="00F05F67">
        <w:rPr>
          <w:rFonts w:eastAsiaTheme="minorEastAsia"/>
        </w:rPr>
        <w:t xml:space="preserve"> to </w:t>
      </w:r>
      <w:proofErr w:type="spellStart"/>
      <w:r w:rsidRPr="00F05F67">
        <w:rPr>
          <w:rFonts w:eastAsiaTheme="minorEastAsia"/>
        </w:rPr>
        <w:t>increase</w:t>
      </w:r>
      <w:proofErr w:type="spellEnd"/>
      <w:r w:rsidRPr="00F05F67">
        <w:rPr>
          <w:rFonts w:eastAsiaTheme="minorEastAsia"/>
        </w:rPr>
        <w:t xml:space="preserve"> </w:t>
      </w:r>
      <w:proofErr w:type="spellStart"/>
      <w:r w:rsidRPr="00F05F67">
        <w:rPr>
          <w:rFonts w:eastAsiaTheme="minorEastAsia"/>
        </w:rPr>
        <w:t>their</w:t>
      </w:r>
      <w:proofErr w:type="spellEnd"/>
      <w:r w:rsidRPr="00F05F67">
        <w:rPr>
          <w:rFonts w:eastAsiaTheme="minorEastAsia"/>
        </w:rPr>
        <w:t xml:space="preserve"> value </w:t>
      </w:r>
      <w:proofErr w:type="spellStart"/>
      <w:r w:rsidRPr="00F05F67">
        <w:rPr>
          <w:rFonts w:eastAsiaTheme="minorEastAsia"/>
        </w:rPr>
        <w:t>resulting</w:t>
      </w:r>
      <w:proofErr w:type="spellEnd"/>
      <w:r w:rsidRPr="00F05F67">
        <w:rPr>
          <w:rFonts w:eastAsiaTheme="minorEastAsia"/>
        </w:rPr>
        <w:t xml:space="preserve"> in a </w:t>
      </w:r>
      <w:proofErr w:type="spellStart"/>
      <w:r w:rsidRPr="00F05F67">
        <w:rPr>
          <w:rFonts w:eastAsiaTheme="minorEastAsia"/>
        </w:rPr>
        <w:t>stimulated</w:t>
      </w:r>
      <w:proofErr w:type="spellEnd"/>
      <w:r w:rsidRPr="00F05F67">
        <w:rPr>
          <w:rFonts w:eastAsiaTheme="minorEastAsia"/>
        </w:rPr>
        <w:t xml:space="preserve"> </w:t>
      </w:r>
      <w:proofErr w:type="spellStart"/>
      <w:r w:rsidRPr="00F05F67">
        <w:rPr>
          <w:rFonts w:eastAsiaTheme="minorEastAsia"/>
        </w:rPr>
        <w:t>market</w:t>
      </w:r>
      <w:proofErr w:type="spellEnd"/>
      <w:r w:rsidRPr="00F05F67">
        <w:rPr>
          <w:rFonts w:eastAsiaTheme="minorEastAsia"/>
        </w:rPr>
        <w:t xml:space="preserve"> for </w:t>
      </w:r>
      <w:proofErr w:type="spellStart"/>
      <w:r w:rsidRPr="00F05F67">
        <w:rPr>
          <w:rFonts w:eastAsiaTheme="minorEastAsia"/>
        </w:rPr>
        <w:t>br</w:t>
      </w:r>
      <w:bookmarkStart w:id="4" w:name="_GoBack"/>
      <w:bookmarkEnd w:id="4"/>
      <w:r w:rsidRPr="00F05F67">
        <w:rPr>
          <w:rFonts w:eastAsiaTheme="minorEastAsia"/>
        </w:rPr>
        <w:t>oadband</w:t>
      </w:r>
      <w:proofErr w:type="spellEnd"/>
      <w:r w:rsidRPr="00F05F67">
        <w:rPr>
          <w:rFonts w:eastAsiaTheme="minorEastAsia"/>
        </w:rPr>
        <w:t xml:space="preserve"> networking </w:t>
      </w:r>
      <w:proofErr w:type="spellStart"/>
      <w:r w:rsidRPr="00F05F67">
        <w:rPr>
          <w:rFonts w:eastAsiaTheme="minorEastAsia"/>
        </w:rPr>
        <w:t>products</w:t>
      </w:r>
      <w:proofErr w:type="spellEnd"/>
      <w:r w:rsidRPr="00F05F67">
        <w:rPr>
          <w:rFonts w:eastAsiaTheme="minorEastAsia"/>
        </w:rPr>
        <w:t xml:space="preserve"> in buildings, </w:t>
      </w:r>
      <w:proofErr w:type="spellStart"/>
      <w:r w:rsidRPr="00F05F67">
        <w:rPr>
          <w:rFonts w:eastAsiaTheme="minorEastAsia"/>
        </w:rPr>
        <w:t>benefiting</w:t>
      </w:r>
      <w:proofErr w:type="spellEnd"/>
      <w:r w:rsidRPr="00F05F67">
        <w:rPr>
          <w:rFonts w:eastAsiaTheme="minorEastAsia"/>
        </w:rPr>
        <w:t xml:space="preserve"> society and </w:t>
      </w:r>
      <w:proofErr w:type="spellStart"/>
      <w:r w:rsidRPr="00F05F67">
        <w:rPr>
          <w:rFonts w:eastAsiaTheme="minorEastAsia"/>
        </w:rPr>
        <w:t>stimulating</w:t>
      </w:r>
      <w:proofErr w:type="spellEnd"/>
      <w:r w:rsidRPr="00F05F67">
        <w:rPr>
          <w:rFonts w:eastAsiaTheme="minorEastAsia"/>
        </w:rPr>
        <w:t xml:space="preserve"> the world Gross </w:t>
      </w:r>
      <w:proofErr w:type="spellStart"/>
      <w:r w:rsidRPr="00F05F67">
        <w:rPr>
          <w:rFonts w:eastAsiaTheme="minorEastAsia"/>
        </w:rPr>
        <w:t>Domestic</w:t>
      </w:r>
      <w:proofErr w:type="spellEnd"/>
      <w:r w:rsidRPr="00F05F67">
        <w:rPr>
          <w:rFonts w:eastAsiaTheme="minorEastAsia"/>
        </w:rPr>
        <w:t xml:space="preserve"> Product. </w:t>
      </w:r>
      <w:r>
        <w:rPr>
          <w:rFonts w:eastAsiaTheme="minorEastAsia"/>
        </w:rPr>
        <w:t xml:space="preserve">The </w:t>
      </w:r>
      <w:proofErr w:type="spellStart"/>
      <w:r w:rsidRPr="00F05F67">
        <w:rPr>
          <w:rFonts w:eastAsiaTheme="minorEastAsia"/>
        </w:rPr>
        <w:t>IoRL</w:t>
      </w:r>
      <w:proofErr w:type="spellEnd"/>
      <w:r w:rsidRPr="00F05F67">
        <w:rPr>
          <w:rFonts w:eastAsiaTheme="minorEastAsia"/>
        </w:rPr>
        <w:t xml:space="preserve"> </w:t>
      </w:r>
      <w:proofErr w:type="spellStart"/>
      <w:r w:rsidRPr="00F05F67">
        <w:rPr>
          <w:rFonts w:eastAsiaTheme="minorEastAsia"/>
        </w:rPr>
        <w:t>project</w:t>
      </w:r>
      <w:proofErr w:type="spellEnd"/>
      <w:r w:rsidRPr="00F05F67">
        <w:rPr>
          <w:rFonts w:eastAsiaTheme="minorEastAsia"/>
        </w:rPr>
        <w:t xml:space="preserve"> </w:t>
      </w:r>
      <w:proofErr w:type="spellStart"/>
      <w:r w:rsidRPr="00F05F67">
        <w:rPr>
          <w:rFonts w:eastAsiaTheme="minorEastAsia"/>
        </w:rPr>
        <w:t>is</w:t>
      </w:r>
      <w:proofErr w:type="spellEnd"/>
      <w:r w:rsidRPr="00F05F67">
        <w:rPr>
          <w:rFonts w:eastAsiaTheme="minorEastAsia"/>
        </w:rPr>
        <w:t xml:space="preserve"> </w:t>
      </w:r>
      <w:proofErr w:type="spellStart"/>
      <w:r w:rsidRPr="00F05F67">
        <w:rPr>
          <w:rFonts w:eastAsiaTheme="minorEastAsia"/>
        </w:rPr>
        <w:t>developing</w:t>
      </w:r>
      <w:proofErr w:type="spellEnd"/>
      <w:r w:rsidRPr="00F05F67">
        <w:rPr>
          <w:rFonts w:eastAsiaTheme="minorEastAsia"/>
        </w:rPr>
        <w:t xml:space="preserve"> a proof of concept portable </w:t>
      </w:r>
      <w:proofErr w:type="spellStart"/>
      <w:r w:rsidRPr="00F05F67">
        <w:rPr>
          <w:rFonts w:eastAsiaTheme="minorEastAsia"/>
        </w:rPr>
        <w:t>demonstrator</w:t>
      </w:r>
      <w:proofErr w:type="spellEnd"/>
      <w:r w:rsidRPr="00F05F67">
        <w:rPr>
          <w:rFonts w:eastAsiaTheme="minorEastAsia"/>
        </w:rPr>
        <w:t xml:space="preserve">, </w:t>
      </w:r>
      <w:proofErr w:type="spellStart"/>
      <w:r w:rsidRPr="00F05F67">
        <w:rPr>
          <w:rFonts w:eastAsiaTheme="minorEastAsia"/>
        </w:rPr>
        <w:t>which</w:t>
      </w:r>
      <w:proofErr w:type="spellEnd"/>
      <w:r w:rsidRPr="00F05F67">
        <w:rPr>
          <w:rFonts w:eastAsiaTheme="minorEastAsia"/>
        </w:rPr>
        <w:t xml:space="preserve"> </w:t>
      </w:r>
      <w:proofErr w:type="spellStart"/>
      <w:r w:rsidRPr="00F05F67">
        <w:rPr>
          <w:rFonts w:eastAsiaTheme="minorEastAsia"/>
        </w:rPr>
        <w:t>acts</w:t>
      </w:r>
      <w:proofErr w:type="spellEnd"/>
      <w:r w:rsidRPr="00F05F67">
        <w:rPr>
          <w:rFonts w:eastAsiaTheme="minorEastAsia"/>
        </w:rPr>
        <w:t xml:space="preserve"> as the basis for </w:t>
      </w:r>
      <w:proofErr w:type="spellStart"/>
      <w:r w:rsidRPr="00F05F67">
        <w:rPr>
          <w:rFonts w:eastAsiaTheme="minorEastAsia"/>
        </w:rPr>
        <w:t>standardization</w:t>
      </w:r>
      <w:proofErr w:type="spellEnd"/>
      <w:r w:rsidRPr="00F05F67">
        <w:rPr>
          <w:rFonts w:eastAsiaTheme="minorEastAsia"/>
        </w:rPr>
        <w:t xml:space="preserve"> of a global solution </w:t>
      </w:r>
      <w:proofErr w:type="spellStart"/>
      <w:r w:rsidRPr="00F05F67">
        <w:rPr>
          <w:rFonts w:eastAsiaTheme="minorEastAsia"/>
        </w:rPr>
        <w:t>exploiting</w:t>
      </w:r>
      <w:proofErr w:type="spellEnd"/>
      <w:r w:rsidRPr="00F05F67">
        <w:rPr>
          <w:rFonts w:eastAsiaTheme="minorEastAsia"/>
        </w:rPr>
        <w:t xml:space="preserve"> the </w:t>
      </w:r>
      <w:proofErr w:type="spellStart"/>
      <w:r w:rsidRPr="00F05F67">
        <w:rPr>
          <w:rFonts w:eastAsiaTheme="minorEastAsia"/>
        </w:rPr>
        <w:t>broadband</w:t>
      </w:r>
      <w:proofErr w:type="spellEnd"/>
      <w:r w:rsidRPr="00F05F67">
        <w:rPr>
          <w:rFonts w:eastAsiaTheme="minorEastAsia"/>
        </w:rPr>
        <w:t xml:space="preserve"> </w:t>
      </w:r>
      <w:proofErr w:type="spellStart"/>
      <w:r w:rsidRPr="00F05F67">
        <w:rPr>
          <w:rFonts w:eastAsiaTheme="minorEastAsia"/>
        </w:rPr>
        <w:t>capacities</w:t>
      </w:r>
      <w:proofErr w:type="spellEnd"/>
      <w:r w:rsidRPr="00F05F67">
        <w:rPr>
          <w:rFonts w:eastAsiaTheme="minorEastAsia"/>
        </w:rPr>
        <w:t xml:space="preserve"> of VLC, </w:t>
      </w:r>
      <w:proofErr w:type="spellStart"/>
      <w:r w:rsidRPr="00F05F67">
        <w:rPr>
          <w:rFonts w:eastAsiaTheme="minorEastAsia"/>
        </w:rPr>
        <w:t>mmWave</w:t>
      </w:r>
      <w:proofErr w:type="spellEnd"/>
      <w:r w:rsidRPr="00F05F67">
        <w:rPr>
          <w:rFonts w:eastAsiaTheme="minorEastAsia"/>
        </w:rPr>
        <w:t xml:space="preserve">, the </w:t>
      </w:r>
      <w:proofErr w:type="spellStart"/>
      <w:r w:rsidRPr="00F05F67">
        <w:rPr>
          <w:rFonts w:eastAsiaTheme="minorEastAsia"/>
        </w:rPr>
        <w:t>flexibility</w:t>
      </w:r>
      <w:proofErr w:type="spellEnd"/>
      <w:r w:rsidRPr="00F05F67">
        <w:rPr>
          <w:rFonts w:eastAsiaTheme="minorEastAsia"/>
        </w:rPr>
        <w:t xml:space="preserve"> of NFV/SDN technologies</w:t>
      </w:r>
      <w:r>
        <w:rPr>
          <w:rFonts w:eastAsiaTheme="minorEastAsia"/>
        </w:rPr>
        <w:t>,</w:t>
      </w:r>
      <w:r w:rsidRPr="00F05F67">
        <w:rPr>
          <w:rFonts w:eastAsiaTheme="minorEastAsia"/>
        </w:rPr>
        <w:t xml:space="preserve"> and the </w:t>
      </w:r>
      <w:proofErr w:type="spellStart"/>
      <w:r w:rsidRPr="00F05F67">
        <w:rPr>
          <w:rFonts w:eastAsiaTheme="minorEastAsia"/>
        </w:rPr>
        <w:t>accessibility</w:t>
      </w:r>
      <w:proofErr w:type="spellEnd"/>
      <w:r w:rsidRPr="00F05F67">
        <w:rPr>
          <w:rFonts w:eastAsiaTheme="minorEastAsia"/>
        </w:rPr>
        <w:t xml:space="preserve"> of the </w:t>
      </w:r>
      <w:proofErr w:type="spellStart"/>
      <w:r w:rsidRPr="00F05F67">
        <w:rPr>
          <w:rFonts w:eastAsiaTheme="minorEastAsia"/>
        </w:rPr>
        <w:t>existing</w:t>
      </w:r>
      <w:proofErr w:type="spellEnd"/>
      <w:r w:rsidRPr="00F05F67">
        <w:rPr>
          <w:rFonts w:eastAsiaTheme="minorEastAsia"/>
        </w:rPr>
        <w:t xml:space="preserve"> </w:t>
      </w:r>
      <w:proofErr w:type="spellStart"/>
      <w:r w:rsidRPr="00F05F67">
        <w:rPr>
          <w:rFonts w:eastAsiaTheme="minorEastAsia"/>
        </w:rPr>
        <w:t>electric</w:t>
      </w:r>
      <w:proofErr w:type="spellEnd"/>
      <w:r w:rsidRPr="00F05F67">
        <w:rPr>
          <w:rFonts w:eastAsiaTheme="minorEastAsia"/>
        </w:rPr>
        <w:t xml:space="preserve"> light </w:t>
      </w:r>
      <w:proofErr w:type="spellStart"/>
      <w:r w:rsidRPr="00F05F67">
        <w:rPr>
          <w:rFonts w:eastAsiaTheme="minorEastAsia"/>
        </w:rPr>
        <w:t>access</w:t>
      </w:r>
      <w:proofErr w:type="spellEnd"/>
      <w:r w:rsidRPr="00F05F67">
        <w:rPr>
          <w:rFonts w:eastAsiaTheme="minorEastAsia"/>
        </w:rPr>
        <w:t xml:space="preserve"> points. It shows how an </w:t>
      </w:r>
      <w:proofErr w:type="spellStart"/>
      <w:r w:rsidRPr="00F05F67">
        <w:rPr>
          <w:rFonts w:eastAsiaTheme="minorEastAsia"/>
        </w:rPr>
        <w:t>industrial</w:t>
      </w:r>
      <w:proofErr w:type="spellEnd"/>
      <w:r w:rsidRPr="00F05F67">
        <w:rPr>
          <w:rFonts w:eastAsiaTheme="minorEastAsia"/>
        </w:rPr>
        <w:t xml:space="preserve"> </w:t>
      </w:r>
      <w:proofErr w:type="spellStart"/>
      <w:r w:rsidRPr="00F05F67">
        <w:rPr>
          <w:rFonts w:eastAsiaTheme="minorEastAsia"/>
        </w:rPr>
        <w:t>redesigned</w:t>
      </w:r>
      <w:proofErr w:type="spellEnd"/>
      <w:r w:rsidRPr="00F05F67">
        <w:rPr>
          <w:rFonts w:eastAsiaTheme="minorEastAsia"/>
        </w:rPr>
        <w:t xml:space="preserve"> VLC and </w:t>
      </w:r>
      <w:proofErr w:type="spellStart"/>
      <w:r w:rsidRPr="00F05F67">
        <w:rPr>
          <w:rFonts w:eastAsiaTheme="minorEastAsia"/>
        </w:rPr>
        <w:t>mmWave</w:t>
      </w:r>
      <w:proofErr w:type="spellEnd"/>
      <w:r w:rsidRPr="00F05F67">
        <w:rPr>
          <w:rFonts w:eastAsiaTheme="minorEastAsia"/>
        </w:rPr>
        <w:t xml:space="preserve"> radio-light solution </w:t>
      </w:r>
      <w:proofErr w:type="spellStart"/>
      <w:r w:rsidRPr="00F05F67">
        <w:rPr>
          <w:rFonts w:eastAsiaTheme="minorEastAsia"/>
        </w:rPr>
        <w:t>can</w:t>
      </w:r>
      <w:proofErr w:type="spellEnd"/>
      <w:r w:rsidRPr="00F05F67">
        <w:rPr>
          <w:rFonts w:eastAsiaTheme="minorEastAsia"/>
        </w:rPr>
        <w:t xml:space="preserve"> </w:t>
      </w:r>
      <w:proofErr w:type="spellStart"/>
      <w:r w:rsidRPr="00F05F67">
        <w:rPr>
          <w:rFonts w:eastAsiaTheme="minorEastAsia"/>
        </w:rPr>
        <w:t>be</w:t>
      </w:r>
      <w:proofErr w:type="spellEnd"/>
      <w:r w:rsidRPr="00F05F67">
        <w:rPr>
          <w:rFonts w:eastAsiaTheme="minorEastAsia"/>
        </w:rPr>
        <w:t xml:space="preserve"> </w:t>
      </w:r>
      <w:proofErr w:type="spellStart"/>
      <w:r w:rsidRPr="00F05F67">
        <w:rPr>
          <w:rFonts w:eastAsiaTheme="minorEastAsia"/>
        </w:rPr>
        <w:t>integrated</w:t>
      </w:r>
      <w:proofErr w:type="spellEnd"/>
      <w:r w:rsidRPr="00F05F67">
        <w:rPr>
          <w:rFonts w:eastAsiaTheme="minorEastAsia"/>
        </w:rPr>
        <w:t xml:space="preserve"> </w:t>
      </w:r>
      <w:proofErr w:type="spellStart"/>
      <w:r w:rsidRPr="00F05F67">
        <w:rPr>
          <w:rFonts w:eastAsiaTheme="minorEastAsia"/>
        </w:rPr>
        <w:t>into</w:t>
      </w:r>
      <w:proofErr w:type="spellEnd"/>
      <w:r w:rsidRPr="00F05F67">
        <w:rPr>
          <w:rFonts w:eastAsiaTheme="minorEastAsia"/>
        </w:rPr>
        <w:t xml:space="preserve"> </w:t>
      </w:r>
      <w:proofErr w:type="spellStart"/>
      <w:r w:rsidRPr="00F05F67">
        <w:rPr>
          <w:rFonts w:eastAsiaTheme="minorEastAsia"/>
        </w:rPr>
        <w:t>existing</w:t>
      </w:r>
      <w:proofErr w:type="spellEnd"/>
      <w:r w:rsidRPr="00F05F67">
        <w:rPr>
          <w:rFonts w:eastAsiaTheme="minorEastAsia"/>
        </w:rPr>
        <w:t xml:space="preserve"> </w:t>
      </w:r>
      <w:proofErr w:type="spellStart"/>
      <w:r w:rsidRPr="00F05F67">
        <w:rPr>
          <w:rFonts w:eastAsiaTheme="minorEastAsia"/>
        </w:rPr>
        <w:t>electric</w:t>
      </w:r>
      <w:proofErr w:type="spellEnd"/>
      <w:r w:rsidRPr="00F05F67">
        <w:rPr>
          <w:rFonts w:eastAsiaTheme="minorEastAsia"/>
        </w:rPr>
        <w:t xml:space="preserve"> light consumer </w:t>
      </w:r>
      <w:proofErr w:type="spellStart"/>
      <w:r w:rsidRPr="00F05F67">
        <w:rPr>
          <w:rFonts w:eastAsiaTheme="minorEastAsia"/>
        </w:rPr>
        <w:t>products</w:t>
      </w:r>
      <w:proofErr w:type="spellEnd"/>
      <w:r w:rsidRPr="00F05F67">
        <w:rPr>
          <w:rFonts w:eastAsiaTheme="minorEastAsia"/>
        </w:rPr>
        <w:t xml:space="preserve"> to </w:t>
      </w:r>
      <w:proofErr w:type="spellStart"/>
      <w:r w:rsidRPr="00F05F67">
        <w:rPr>
          <w:rFonts w:eastAsiaTheme="minorEastAsia"/>
        </w:rPr>
        <w:t>become</w:t>
      </w:r>
      <w:proofErr w:type="spellEnd"/>
      <w:r w:rsidRPr="00F05F67">
        <w:rPr>
          <w:rFonts w:eastAsiaTheme="minorEastAsia"/>
        </w:rPr>
        <w:t xml:space="preserve"> a </w:t>
      </w:r>
      <w:proofErr w:type="spellStart"/>
      <w:r w:rsidRPr="00F05F67">
        <w:rPr>
          <w:rFonts w:eastAsiaTheme="minorEastAsia"/>
        </w:rPr>
        <w:t>universal</w:t>
      </w:r>
      <w:proofErr w:type="spellEnd"/>
      <w:r w:rsidRPr="00F05F67">
        <w:rPr>
          <w:rFonts w:eastAsiaTheme="minorEastAsia"/>
        </w:rPr>
        <w:t xml:space="preserve"> </w:t>
      </w:r>
      <w:proofErr w:type="spellStart"/>
      <w:r>
        <w:rPr>
          <w:rFonts w:eastAsiaTheme="minorEastAsia"/>
        </w:rPr>
        <w:t>e</w:t>
      </w:r>
      <w:r w:rsidRPr="00F05F67">
        <w:rPr>
          <w:rFonts w:eastAsiaTheme="minorEastAsia"/>
        </w:rPr>
        <w:t>lectromagnetic</w:t>
      </w:r>
      <w:proofErr w:type="spellEnd"/>
      <w:r w:rsidRPr="00F05F67">
        <w:rPr>
          <w:rFonts w:eastAsiaTheme="minorEastAsia"/>
        </w:rPr>
        <w:t xml:space="preserve"> </w:t>
      </w:r>
      <w:proofErr w:type="spellStart"/>
      <w:r w:rsidRPr="00F05F67">
        <w:rPr>
          <w:rFonts w:eastAsiaTheme="minorEastAsia"/>
        </w:rPr>
        <w:t>access</w:t>
      </w:r>
      <w:proofErr w:type="spellEnd"/>
      <w:r w:rsidRPr="00F05F67">
        <w:rPr>
          <w:rFonts w:eastAsiaTheme="minorEastAsia"/>
        </w:rPr>
        <w:t xml:space="preserve"> point in </w:t>
      </w:r>
      <w:proofErr w:type="spellStart"/>
      <w:r w:rsidRPr="00F05F67">
        <w:rPr>
          <w:rFonts w:eastAsiaTheme="minorEastAsia"/>
        </w:rPr>
        <w:t>rooms</w:t>
      </w:r>
      <w:proofErr w:type="spellEnd"/>
      <w:r w:rsidRPr="00F05F67">
        <w:rPr>
          <w:rFonts w:eastAsiaTheme="minorEastAsia"/>
        </w:rPr>
        <w:t xml:space="preserve"> </w:t>
      </w:r>
      <w:proofErr w:type="spellStart"/>
      <w:r w:rsidRPr="00F05F67">
        <w:rPr>
          <w:rFonts w:eastAsiaTheme="minorEastAsia"/>
        </w:rPr>
        <w:t>within</w:t>
      </w:r>
      <w:proofErr w:type="spellEnd"/>
      <w:r w:rsidRPr="00F05F67">
        <w:rPr>
          <w:rFonts w:eastAsiaTheme="minorEastAsia"/>
        </w:rPr>
        <w:t xml:space="preserve"> buildings</w:t>
      </w:r>
      <w:r>
        <w:rPr>
          <w:rFonts w:eastAsiaTheme="minorEastAsia"/>
        </w:rPr>
        <w:t>,</w:t>
      </w:r>
      <w:r w:rsidRPr="00F05F67">
        <w:rPr>
          <w:rFonts w:eastAsiaTheme="minorEastAsia"/>
        </w:rPr>
        <w:t xml:space="preserve"> and in the final </w:t>
      </w:r>
      <w:proofErr w:type="spellStart"/>
      <w:r w:rsidRPr="00F05F67">
        <w:rPr>
          <w:rFonts w:eastAsiaTheme="minorEastAsia"/>
        </w:rPr>
        <w:t>year</w:t>
      </w:r>
      <w:proofErr w:type="spellEnd"/>
      <w:r w:rsidRPr="00F05F67">
        <w:rPr>
          <w:rFonts w:eastAsiaTheme="minorEastAsia"/>
        </w:rPr>
        <w:t xml:space="preserve"> of the </w:t>
      </w:r>
      <w:proofErr w:type="spellStart"/>
      <w:r w:rsidRPr="00F05F67">
        <w:rPr>
          <w:rFonts w:eastAsiaTheme="minorEastAsia"/>
        </w:rPr>
        <w:t>project</w:t>
      </w:r>
      <w:proofErr w:type="spellEnd"/>
      <w:r w:rsidRPr="00F05F67">
        <w:rPr>
          <w:rFonts w:eastAsiaTheme="minorEastAsia"/>
        </w:rPr>
        <w:t xml:space="preserve"> </w:t>
      </w:r>
      <w:proofErr w:type="spellStart"/>
      <w:r w:rsidRPr="00F05F67">
        <w:rPr>
          <w:rFonts w:eastAsiaTheme="minorEastAsia"/>
        </w:rPr>
        <w:t>it</w:t>
      </w:r>
      <w:proofErr w:type="spellEnd"/>
      <w:r w:rsidRPr="00F05F67">
        <w:rPr>
          <w:rFonts w:eastAsiaTheme="minorEastAsia"/>
        </w:rPr>
        <w:t xml:space="preserve"> </w:t>
      </w:r>
      <w:proofErr w:type="spellStart"/>
      <w:r w:rsidRPr="00F05F67">
        <w:rPr>
          <w:rFonts w:eastAsiaTheme="minorEastAsia"/>
        </w:rPr>
        <w:t>aims</w:t>
      </w:r>
      <w:proofErr w:type="spellEnd"/>
      <w:r w:rsidRPr="00F05F67">
        <w:rPr>
          <w:rFonts w:eastAsiaTheme="minorEastAsia"/>
        </w:rPr>
        <w:t xml:space="preserve"> to </w:t>
      </w:r>
      <w:proofErr w:type="spellStart"/>
      <w:r w:rsidRPr="00F05F67">
        <w:rPr>
          <w:rFonts w:eastAsiaTheme="minorEastAsia"/>
        </w:rPr>
        <w:t>demonstrate</w:t>
      </w:r>
      <w:proofErr w:type="spellEnd"/>
      <w:r w:rsidRPr="00F05F67">
        <w:rPr>
          <w:rFonts w:eastAsiaTheme="minorEastAsia"/>
        </w:rPr>
        <w:t xml:space="preserve"> </w:t>
      </w:r>
      <w:proofErr w:type="spellStart"/>
      <w:r w:rsidRPr="00F05F67">
        <w:rPr>
          <w:rFonts w:eastAsiaTheme="minorEastAsia"/>
        </w:rPr>
        <w:t>it</w:t>
      </w:r>
      <w:proofErr w:type="spellEnd"/>
      <w:r w:rsidRPr="00F05F67">
        <w:rPr>
          <w:rFonts w:eastAsiaTheme="minorEastAsia"/>
        </w:rPr>
        <w:t xml:space="preserve"> </w:t>
      </w:r>
      <w:proofErr w:type="spellStart"/>
      <w:r w:rsidRPr="00F05F67">
        <w:rPr>
          <w:rFonts w:eastAsiaTheme="minorEastAsia"/>
        </w:rPr>
        <w:t>operation</w:t>
      </w:r>
      <w:proofErr w:type="spellEnd"/>
      <w:r w:rsidRPr="00F05F67">
        <w:rPr>
          <w:rFonts w:eastAsiaTheme="minorEastAsia"/>
        </w:rPr>
        <w:t xml:space="preserve"> in homes, </w:t>
      </w:r>
      <w:proofErr w:type="spellStart"/>
      <w:r w:rsidRPr="00F05F67">
        <w:rPr>
          <w:rFonts w:eastAsiaTheme="minorEastAsia"/>
        </w:rPr>
        <w:t>museums</w:t>
      </w:r>
      <w:proofErr w:type="spellEnd"/>
      <w:r w:rsidRPr="00F05F67">
        <w:rPr>
          <w:rFonts w:eastAsiaTheme="minorEastAsia"/>
        </w:rPr>
        <w:t>, train stations</w:t>
      </w:r>
      <w:r>
        <w:rPr>
          <w:rFonts w:eastAsiaTheme="minorEastAsia"/>
        </w:rPr>
        <w:t>,</w:t>
      </w:r>
      <w:r w:rsidRPr="00F05F67">
        <w:rPr>
          <w:rFonts w:eastAsiaTheme="minorEastAsia"/>
        </w:rPr>
        <w:t xml:space="preserve"> and </w:t>
      </w:r>
      <w:proofErr w:type="spellStart"/>
      <w:r w:rsidRPr="00F05F67">
        <w:rPr>
          <w:rFonts w:eastAsiaTheme="minorEastAsia"/>
        </w:rPr>
        <w:t>supermarkets</w:t>
      </w:r>
      <w:proofErr w:type="spellEnd"/>
      <w:r w:rsidRPr="00F05F67">
        <w:rPr>
          <w:rFonts w:eastAsiaTheme="minorEastAsia"/>
        </w:rPr>
        <w:t>.</w:t>
      </w:r>
    </w:p>
    <w:p w14:paraId="52462229" w14:textId="77777777" w:rsidR="00DA73B3" w:rsidRDefault="00DA73B3" w:rsidP="00DA73B3">
      <w:pPr>
        <w:pStyle w:val="Heading1"/>
        <w:rPr>
          <w:lang w:val="en-GB"/>
        </w:rPr>
      </w:pPr>
      <w:r w:rsidRPr="0070548F">
        <w:rPr>
          <w:lang w:val="en-GB"/>
        </w:rPr>
        <w:t>7</w:t>
      </w:r>
      <w:r w:rsidRPr="0070548F">
        <w:rPr>
          <w:lang w:val="en-GB"/>
        </w:rPr>
        <w:tab/>
        <w:t>Conclusions</w:t>
      </w:r>
    </w:p>
    <w:p w14:paraId="67994F11" w14:textId="77777777" w:rsidR="00DA73B3" w:rsidRPr="0070548F" w:rsidRDefault="00DA73B3" w:rsidP="00DA73B3">
      <w:pPr>
        <w:rPr>
          <w:lang w:val="en-GB"/>
        </w:rPr>
      </w:pPr>
      <w:r w:rsidRPr="0070548F">
        <w:rPr>
          <w:lang w:val="en-GB"/>
        </w:rPr>
        <w:t>Recent developments in OWC, standardization activities and existing lighting products show that VLC is a mature technology with many benefits for offloading the radio spectrum.</w:t>
      </w:r>
    </w:p>
    <w:p w14:paraId="7F7B26A6" w14:textId="77777777" w:rsidR="00DA73B3" w:rsidRPr="0070548F" w:rsidRDefault="00DA73B3" w:rsidP="00DA73B3">
      <w:pPr>
        <w:rPr>
          <w:lang w:val="en-GB"/>
        </w:rPr>
      </w:pPr>
      <w:r w:rsidRPr="0070548F">
        <w:rPr>
          <w:lang w:val="en-GB"/>
        </w:rPr>
        <w:t>It may be concluded that the management of VLC devices and the VLC spectrum is not a regulatory task but something that should be organized in technical standards. A close cooperation of the standardization bodies involved in VLC and those in the traditional radio applications could be beneficiary.</w:t>
      </w:r>
    </w:p>
    <w:p w14:paraId="3286A897" w14:textId="77777777" w:rsidR="00DA73B3" w:rsidRPr="0070548F" w:rsidRDefault="00DA73B3" w:rsidP="00DA73B3">
      <w:pPr>
        <w:tabs>
          <w:tab w:val="left" w:pos="720"/>
        </w:tabs>
        <w:overflowPunct/>
        <w:autoSpaceDE/>
        <w:adjustRightInd/>
        <w:spacing w:before="0"/>
        <w:rPr>
          <w:caps/>
          <w:lang w:val="en-GB"/>
        </w:rPr>
      </w:pPr>
    </w:p>
    <w:p w14:paraId="72FE6D1D" w14:textId="77777777" w:rsidR="00DA73B3" w:rsidRPr="0070548F" w:rsidRDefault="00DA73B3" w:rsidP="00DA73B3">
      <w:pPr>
        <w:pStyle w:val="Reftitle"/>
        <w:rPr>
          <w:caps/>
          <w:lang w:val="en-GB"/>
        </w:rPr>
      </w:pPr>
      <w:r w:rsidRPr="0070548F">
        <w:rPr>
          <w:lang w:val="en-GB"/>
        </w:rPr>
        <w:t>References</w:t>
      </w:r>
    </w:p>
    <w:p w14:paraId="25ACDD95" w14:textId="762EB40E" w:rsidR="00DA73B3" w:rsidRPr="0070548F" w:rsidRDefault="00DA73B3" w:rsidP="00EF43BD">
      <w:pPr>
        <w:pStyle w:val="Reftext"/>
        <w:rPr>
          <w:lang w:val="en-GB"/>
        </w:rPr>
      </w:pPr>
      <w:r w:rsidRPr="0070548F">
        <w:rPr>
          <w:lang w:val="en-GB"/>
        </w:rPr>
        <w:t>[1]</w:t>
      </w:r>
      <w:r w:rsidRPr="0070548F">
        <w:rPr>
          <w:lang w:val="en-GB"/>
        </w:rPr>
        <w:tab/>
        <w:t xml:space="preserve">S. Nakamura, T. Mukai, and M. </w:t>
      </w:r>
      <w:proofErr w:type="spellStart"/>
      <w:r w:rsidRPr="0070548F">
        <w:rPr>
          <w:lang w:val="en-GB"/>
        </w:rPr>
        <w:t>Senoh</w:t>
      </w:r>
      <w:proofErr w:type="spellEnd"/>
      <w:r w:rsidRPr="0070548F">
        <w:rPr>
          <w:lang w:val="en-GB"/>
        </w:rPr>
        <w:t xml:space="preserve">, “Candela Class High Brightness </w:t>
      </w:r>
      <w:proofErr w:type="spellStart"/>
      <w:r w:rsidRPr="0070548F">
        <w:rPr>
          <w:lang w:val="en-GB"/>
        </w:rPr>
        <w:t>InGaN</w:t>
      </w:r>
      <w:proofErr w:type="spellEnd"/>
      <w:r w:rsidRPr="0070548F">
        <w:rPr>
          <w:lang w:val="en-GB"/>
        </w:rPr>
        <w:t>/</w:t>
      </w:r>
      <w:proofErr w:type="spellStart"/>
      <w:r w:rsidRPr="0070548F">
        <w:rPr>
          <w:lang w:val="en-GB"/>
        </w:rPr>
        <w:t>AlGaN</w:t>
      </w:r>
      <w:proofErr w:type="spellEnd"/>
      <w:r w:rsidRPr="0070548F">
        <w:rPr>
          <w:lang w:val="en-GB"/>
        </w:rPr>
        <w:t xml:space="preserve"> Double </w:t>
      </w:r>
      <w:proofErr w:type="spellStart"/>
      <w:r w:rsidRPr="0070548F">
        <w:rPr>
          <w:lang w:val="en-GB"/>
        </w:rPr>
        <w:t>Heterostructure</w:t>
      </w:r>
      <w:proofErr w:type="spellEnd"/>
      <w:r w:rsidRPr="0070548F">
        <w:rPr>
          <w:lang w:val="en-GB"/>
        </w:rPr>
        <w:t xml:space="preserve"> Blue Light Emitting Diodes</w:t>
      </w:r>
      <w:r w:rsidR="00981120" w:rsidRPr="0070548F">
        <w:rPr>
          <w:lang w:val="en-GB"/>
        </w:rPr>
        <w:t>”</w:t>
      </w:r>
      <w:r w:rsidRPr="0070548F">
        <w:rPr>
          <w:lang w:val="en-GB"/>
        </w:rPr>
        <w:t xml:space="preserve">, </w:t>
      </w:r>
      <w:r w:rsidRPr="0070548F">
        <w:rPr>
          <w:i/>
          <w:lang w:val="en-GB"/>
        </w:rPr>
        <w:t>Applied Physics Letters</w:t>
      </w:r>
      <w:r w:rsidR="00EF43BD">
        <w:rPr>
          <w:lang w:val="en-GB"/>
        </w:rPr>
        <w:t>, vol. 64, no. 13, pp. </w:t>
      </w:r>
      <w:r w:rsidRPr="0070548F">
        <w:rPr>
          <w:lang w:val="en-GB"/>
        </w:rPr>
        <w:t>1687</w:t>
      </w:r>
      <w:r w:rsidR="00EF43BD">
        <w:rPr>
          <w:lang w:val="en-GB"/>
        </w:rPr>
        <w:noBreakHyphen/>
      </w:r>
      <w:r w:rsidRPr="0070548F">
        <w:rPr>
          <w:lang w:val="en-GB"/>
        </w:rPr>
        <w:t xml:space="preserve">1689, 1994. </w:t>
      </w:r>
    </w:p>
    <w:p w14:paraId="73BD7445" w14:textId="1A0D16DB" w:rsidR="00DA73B3" w:rsidRPr="0070548F" w:rsidRDefault="00DA73B3" w:rsidP="00DA73B3">
      <w:pPr>
        <w:pStyle w:val="Reftext"/>
        <w:rPr>
          <w:lang w:val="en-GB"/>
        </w:rPr>
      </w:pPr>
      <w:r w:rsidRPr="0070548F">
        <w:rPr>
          <w:lang w:val="en-GB"/>
        </w:rPr>
        <w:t>[2]</w:t>
      </w:r>
      <w:r w:rsidRPr="0070548F">
        <w:rPr>
          <w:lang w:val="en-GB"/>
        </w:rPr>
        <w:tab/>
        <w:t xml:space="preserve">J. S. Kim, </w:t>
      </w:r>
      <w:r w:rsidRPr="0070548F">
        <w:rPr>
          <w:i/>
          <w:lang w:val="en-GB"/>
        </w:rPr>
        <w:t>et al.,</w:t>
      </w:r>
      <w:r w:rsidRPr="0070548F">
        <w:rPr>
          <w:lang w:val="en-GB"/>
        </w:rPr>
        <w:t xml:space="preserve"> “White-light Generation Through Ultraviolet-emitting Diode and White-emitting Phosphor</w:t>
      </w:r>
      <w:r w:rsidR="00981120" w:rsidRPr="0070548F">
        <w:rPr>
          <w:lang w:val="en-GB"/>
        </w:rPr>
        <w:t>”</w:t>
      </w:r>
      <w:r w:rsidRPr="0070548F">
        <w:rPr>
          <w:lang w:val="en-GB"/>
        </w:rPr>
        <w:t xml:space="preserve">, </w:t>
      </w:r>
      <w:r w:rsidRPr="0070548F">
        <w:rPr>
          <w:i/>
          <w:lang w:val="en-GB"/>
        </w:rPr>
        <w:t>Applied Physics Letters</w:t>
      </w:r>
      <w:r w:rsidRPr="0070548F">
        <w:rPr>
          <w:lang w:val="en-GB"/>
        </w:rPr>
        <w:t>, vol. 85, no. 17, pp. 3696</w:t>
      </w:r>
      <w:r w:rsidR="00B7733D">
        <w:rPr>
          <w:lang w:val="ru-RU"/>
        </w:rPr>
        <w:t>-</w:t>
      </w:r>
      <w:r w:rsidRPr="0070548F">
        <w:rPr>
          <w:lang w:val="en-GB"/>
        </w:rPr>
        <w:t>3698, 2004.</w:t>
      </w:r>
    </w:p>
    <w:p w14:paraId="46225E6C" w14:textId="5AD55EF3" w:rsidR="00DA73B3" w:rsidRPr="0070548F" w:rsidRDefault="00DA73B3" w:rsidP="00DA73B3">
      <w:pPr>
        <w:pStyle w:val="Reftext"/>
        <w:rPr>
          <w:lang w:val="en-GB"/>
        </w:rPr>
      </w:pPr>
      <w:r w:rsidRPr="0070548F">
        <w:rPr>
          <w:lang w:val="en-GB"/>
        </w:rPr>
        <w:t>[3]</w:t>
      </w:r>
      <w:r w:rsidRPr="0070548F">
        <w:rPr>
          <w:lang w:val="en-GB"/>
        </w:rPr>
        <w:tab/>
        <w:t xml:space="preserve">IEEE Standard for Local </w:t>
      </w:r>
      <w:r w:rsidR="00981120">
        <w:rPr>
          <w:lang w:val="en-GB"/>
        </w:rPr>
        <w:t xml:space="preserve">and Metropolitan Area Networks – </w:t>
      </w:r>
      <w:r w:rsidRPr="0070548F">
        <w:rPr>
          <w:lang w:val="en-GB"/>
        </w:rPr>
        <w:t>Part 15.7: “Short-Range Wireless Optical Communication Using Visible Light</w:t>
      </w:r>
      <w:r w:rsidR="00981120" w:rsidRPr="0070548F">
        <w:rPr>
          <w:lang w:val="en-GB"/>
        </w:rPr>
        <w:t>”</w:t>
      </w:r>
      <w:r w:rsidRPr="0070548F">
        <w:rPr>
          <w:lang w:val="en-GB"/>
        </w:rPr>
        <w:t xml:space="preserve">, in IEEE </w:t>
      </w:r>
      <w:proofErr w:type="spellStart"/>
      <w:proofErr w:type="gramStart"/>
      <w:r w:rsidRPr="0070548F">
        <w:rPr>
          <w:lang w:val="en-GB"/>
        </w:rPr>
        <w:t>Std</w:t>
      </w:r>
      <w:proofErr w:type="spellEnd"/>
      <w:proofErr w:type="gramEnd"/>
      <w:r w:rsidRPr="0070548F">
        <w:rPr>
          <w:lang w:val="en-GB"/>
        </w:rPr>
        <w:t xml:space="preserve"> 802.15.7-2011, vol., no., pp. 1-309, Sept. 6, 2011.</w:t>
      </w:r>
    </w:p>
    <w:p w14:paraId="2F8D29AE" w14:textId="61B1E4F8" w:rsidR="00DA73B3" w:rsidRPr="0070548F" w:rsidRDefault="00DA73B3" w:rsidP="00EF43BD">
      <w:pPr>
        <w:pStyle w:val="Reftext"/>
        <w:rPr>
          <w:lang w:val="en-GB"/>
        </w:rPr>
      </w:pPr>
      <w:r w:rsidRPr="0070548F">
        <w:rPr>
          <w:lang w:val="en-GB"/>
        </w:rPr>
        <w:t>[4]</w:t>
      </w:r>
      <w:r w:rsidRPr="0070548F">
        <w:rPr>
          <w:lang w:val="en-GB"/>
        </w:rPr>
        <w:tab/>
        <w:t xml:space="preserve">A.M.J. </w:t>
      </w:r>
      <w:proofErr w:type="spellStart"/>
      <w:r w:rsidRPr="0070548F">
        <w:rPr>
          <w:lang w:val="en-GB"/>
        </w:rPr>
        <w:t>Koonen</w:t>
      </w:r>
      <w:proofErr w:type="spellEnd"/>
      <w:r w:rsidRPr="0070548F">
        <w:rPr>
          <w:lang w:val="en-GB"/>
        </w:rPr>
        <w:t xml:space="preserve">, C.W. Oh, K. </w:t>
      </w:r>
      <w:proofErr w:type="spellStart"/>
      <w:r w:rsidRPr="0070548F">
        <w:rPr>
          <w:lang w:val="en-GB"/>
        </w:rPr>
        <w:t>Mekonnen</w:t>
      </w:r>
      <w:proofErr w:type="spellEnd"/>
      <w:r w:rsidRPr="0070548F">
        <w:rPr>
          <w:lang w:val="en-GB"/>
        </w:rPr>
        <w:t xml:space="preserve">, Z. Cao, E. </w:t>
      </w:r>
      <w:proofErr w:type="spellStart"/>
      <w:r w:rsidRPr="0070548F">
        <w:rPr>
          <w:lang w:val="en-GB"/>
        </w:rPr>
        <w:t>Tangdiongga</w:t>
      </w:r>
      <w:proofErr w:type="spellEnd"/>
      <w:r w:rsidRPr="0070548F">
        <w:rPr>
          <w:lang w:val="en-GB"/>
        </w:rPr>
        <w:t>, “Ultra-high capacity indoor optical wireless communication using 2D-steered pencil beams</w:t>
      </w:r>
      <w:r w:rsidR="00981120" w:rsidRPr="0070548F">
        <w:rPr>
          <w:lang w:val="en-GB"/>
        </w:rPr>
        <w:t>”</w:t>
      </w:r>
      <w:r w:rsidR="00981120">
        <w:rPr>
          <w:lang w:val="en-GB"/>
        </w:rPr>
        <w:t>,</w:t>
      </w:r>
      <w:r w:rsidRPr="0070548F">
        <w:rPr>
          <w:lang w:val="en-GB"/>
        </w:rPr>
        <w:t xml:space="preserve"> IEEE/OSA Journal of </w:t>
      </w:r>
      <w:proofErr w:type="spellStart"/>
      <w:r w:rsidRPr="0070548F">
        <w:rPr>
          <w:lang w:val="en-GB"/>
        </w:rPr>
        <w:t>Lightwave</w:t>
      </w:r>
      <w:proofErr w:type="spellEnd"/>
      <w:r w:rsidRPr="0070548F">
        <w:rPr>
          <w:lang w:val="en-GB"/>
        </w:rPr>
        <w:t xml:space="preserve"> Technology, 2016, 34(20):7482669.</w:t>
      </w:r>
    </w:p>
    <w:p w14:paraId="5584C6E2" w14:textId="005E8E84" w:rsidR="00DA73B3" w:rsidRPr="0070548F" w:rsidRDefault="00DA73B3" w:rsidP="00DA73B3">
      <w:pPr>
        <w:pStyle w:val="Reftext"/>
        <w:rPr>
          <w:lang w:val="en-GB" w:eastAsia="ko-KR"/>
        </w:rPr>
      </w:pPr>
      <w:r w:rsidRPr="0070548F">
        <w:rPr>
          <w:lang w:val="en-GB"/>
        </w:rPr>
        <w:t>[5]</w:t>
      </w:r>
      <w:r w:rsidRPr="0070548F">
        <w:rPr>
          <w:lang w:val="en-GB"/>
        </w:rPr>
        <w:tab/>
      </w:r>
      <w:proofErr w:type="spellStart"/>
      <w:r w:rsidRPr="0070548F">
        <w:rPr>
          <w:lang w:val="en-GB"/>
        </w:rPr>
        <w:t>Jaesang</w:t>
      </w:r>
      <w:proofErr w:type="spellEnd"/>
      <w:r w:rsidRPr="0070548F">
        <w:rPr>
          <w:lang w:val="en-GB"/>
        </w:rPr>
        <w:t xml:space="preserve"> Cha </w:t>
      </w:r>
      <w:r w:rsidRPr="0070548F">
        <w:rPr>
          <w:i/>
          <w:iCs/>
          <w:lang w:val="en-GB"/>
        </w:rPr>
        <w:t>et al.,</w:t>
      </w:r>
      <w:r w:rsidRPr="0070548F">
        <w:rPr>
          <w:lang w:val="en-GB"/>
        </w:rPr>
        <w:t xml:space="preserve"> “A new band plan for IEEE802.15.7m”, Online: </w:t>
      </w:r>
      <w:hyperlink r:id="rId124" w:history="1">
        <w:r w:rsidRPr="0070548F">
          <w:rPr>
            <w:rStyle w:val="Hyperlink"/>
            <w:lang w:val="en-GB"/>
          </w:rPr>
          <w:t>https://mentor.ieee.org/802.15/dcn/17/15-17-0174-00-007a-a-new-band-plan-for-15-7m.pdf</w:t>
        </w:r>
      </w:hyperlink>
      <w:r w:rsidRPr="0070548F">
        <w:rPr>
          <w:lang w:val="en-GB"/>
        </w:rPr>
        <w:t xml:space="preserve"> </w:t>
      </w:r>
    </w:p>
    <w:p w14:paraId="61CEC1AA" w14:textId="5D72D85B" w:rsidR="00DA73B3" w:rsidRPr="007549FE" w:rsidRDefault="00DA73B3" w:rsidP="00DA73B3">
      <w:pPr>
        <w:pStyle w:val="Reftext"/>
        <w:rPr>
          <w:lang w:val="ru-RU"/>
        </w:rPr>
      </w:pPr>
      <w:r w:rsidRPr="0070548F">
        <w:rPr>
          <w:lang w:val="en-GB"/>
        </w:rPr>
        <w:t>[6]</w:t>
      </w:r>
      <w:r w:rsidRPr="0070548F">
        <w:rPr>
          <w:lang w:val="en-GB"/>
        </w:rPr>
        <w:tab/>
        <w:t xml:space="preserve">IEEE 802.15.7r1 Short-Range Optical Wireless Communications Task Group </w:t>
      </w:r>
      <w:hyperlink r:id="rId125" w:history="1">
        <w:r w:rsidRPr="0070548F">
          <w:rPr>
            <w:rStyle w:val="Hyperlink"/>
            <w:lang w:val="en-GB"/>
          </w:rPr>
          <w:t>http://www.ieee802.org/15/pub/IEEE%20802_15%20WPAN%2015_7%20Revision1%20Task%20Group.htm</w:t>
        </w:r>
      </w:hyperlink>
    </w:p>
    <w:p w14:paraId="53E8705F" w14:textId="77777777" w:rsidR="00DA73B3" w:rsidRPr="0070548F" w:rsidRDefault="00DA73B3" w:rsidP="00EF43BD">
      <w:pPr>
        <w:pStyle w:val="Reftext"/>
        <w:rPr>
          <w:szCs w:val="24"/>
          <w:lang w:val="en-GB"/>
        </w:rPr>
      </w:pPr>
      <w:r w:rsidRPr="0070548F">
        <w:rPr>
          <w:lang w:val="en-GB"/>
        </w:rPr>
        <w:t>[7]</w:t>
      </w:r>
      <w:r w:rsidRPr="0070548F">
        <w:rPr>
          <w:lang w:val="en-GB"/>
        </w:rPr>
        <w:tab/>
        <w:t xml:space="preserve">“Multi-Gigabit per Second Optical Wireless Communications (OWC) with Ranges up to 200 meters” </w:t>
      </w:r>
      <w:hyperlink r:id="rId126" w:history="1">
        <w:r w:rsidRPr="0070548F">
          <w:rPr>
            <w:rStyle w:val="Hyperlink"/>
            <w:szCs w:val="24"/>
            <w:lang w:val="en-GB"/>
          </w:rPr>
          <w:t>https://development.standards.ieee.org/get-file/P802.15.13.pdf?t=92735500003</w:t>
        </w:r>
      </w:hyperlink>
    </w:p>
    <w:p w14:paraId="172BCFA5" w14:textId="77777777" w:rsidR="00DA73B3" w:rsidRPr="0070548F" w:rsidRDefault="00DA73B3" w:rsidP="00DA73B3">
      <w:pPr>
        <w:pStyle w:val="Reftext"/>
        <w:rPr>
          <w:lang w:val="en-GB"/>
        </w:rPr>
      </w:pPr>
      <w:r w:rsidRPr="0070548F">
        <w:rPr>
          <w:lang w:val="en-GB"/>
        </w:rPr>
        <w:t>[8]</w:t>
      </w:r>
      <w:r w:rsidRPr="0070548F">
        <w:rPr>
          <w:lang w:val="en-GB"/>
        </w:rPr>
        <w:tab/>
      </w:r>
      <w:hyperlink r:id="rId127" w:history="1">
        <w:r w:rsidRPr="0070548F">
          <w:rPr>
            <w:rStyle w:val="Hyperlink"/>
            <w:lang w:val="en-GB"/>
          </w:rPr>
          <w:t>http://www.ieee802.org/11/Reports/lctig_update.htm</w:t>
        </w:r>
      </w:hyperlink>
      <w:r w:rsidRPr="0070548F">
        <w:rPr>
          <w:lang w:val="en-GB"/>
        </w:rPr>
        <w:t xml:space="preserve"> </w:t>
      </w:r>
    </w:p>
    <w:p w14:paraId="06C9AC56" w14:textId="46771427" w:rsidR="00DA73B3" w:rsidRPr="0070548F" w:rsidRDefault="00DA73B3" w:rsidP="00EF43BD">
      <w:pPr>
        <w:pStyle w:val="Reftext"/>
        <w:rPr>
          <w:szCs w:val="24"/>
          <w:lang w:val="en-GB"/>
        </w:rPr>
      </w:pPr>
      <w:r w:rsidRPr="0070548F">
        <w:rPr>
          <w:szCs w:val="24"/>
          <w:lang w:val="en-GB"/>
        </w:rPr>
        <w:t>[9]</w:t>
      </w:r>
      <w:r w:rsidRPr="0070548F">
        <w:rPr>
          <w:szCs w:val="24"/>
          <w:lang w:val="en-GB"/>
        </w:rPr>
        <w:tab/>
        <w:t xml:space="preserve">M. </w:t>
      </w:r>
      <w:proofErr w:type="spellStart"/>
      <w:r w:rsidRPr="0070548F">
        <w:rPr>
          <w:szCs w:val="24"/>
          <w:lang w:val="en-GB"/>
        </w:rPr>
        <w:t>Ayyash</w:t>
      </w:r>
      <w:proofErr w:type="spellEnd"/>
      <w:r w:rsidRPr="0070548F">
        <w:rPr>
          <w:szCs w:val="24"/>
          <w:lang w:val="en-GB"/>
        </w:rPr>
        <w:t xml:space="preserve"> </w:t>
      </w:r>
      <w:r w:rsidRPr="0070548F">
        <w:rPr>
          <w:rStyle w:val="Emphasis"/>
          <w:szCs w:val="24"/>
          <w:lang w:val="en-GB"/>
        </w:rPr>
        <w:t>et al</w:t>
      </w:r>
      <w:r w:rsidRPr="0070548F">
        <w:rPr>
          <w:szCs w:val="24"/>
          <w:lang w:val="en-GB"/>
        </w:rPr>
        <w:t xml:space="preserve">., </w:t>
      </w:r>
      <w:r w:rsidR="00981120">
        <w:rPr>
          <w:szCs w:val="24"/>
          <w:lang w:val="en-GB"/>
        </w:rPr>
        <w:t>“</w:t>
      </w:r>
      <w:r w:rsidRPr="00EF43BD">
        <w:rPr>
          <w:lang w:val="en-GB"/>
        </w:rPr>
        <w:t>Coexistence</w:t>
      </w:r>
      <w:r w:rsidRPr="0070548F">
        <w:rPr>
          <w:szCs w:val="24"/>
          <w:lang w:val="en-GB"/>
        </w:rPr>
        <w:t xml:space="preserve"> of </w:t>
      </w:r>
      <w:proofErr w:type="spellStart"/>
      <w:r w:rsidRPr="0070548F">
        <w:rPr>
          <w:szCs w:val="24"/>
          <w:lang w:val="en-GB"/>
        </w:rPr>
        <w:t>WiFi</w:t>
      </w:r>
      <w:proofErr w:type="spellEnd"/>
      <w:r w:rsidRPr="0070548F">
        <w:rPr>
          <w:szCs w:val="24"/>
          <w:lang w:val="en-GB"/>
        </w:rPr>
        <w:t xml:space="preserve"> and </w:t>
      </w:r>
      <w:proofErr w:type="spellStart"/>
      <w:r w:rsidRPr="0070548F">
        <w:rPr>
          <w:szCs w:val="24"/>
          <w:lang w:val="en-GB"/>
        </w:rPr>
        <w:t>LiFi</w:t>
      </w:r>
      <w:proofErr w:type="spellEnd"/>
      <w:r w:rsidRPr="0070548F">
        <w:rPr>
          <w:szCs w:val="24"/>
          <w:lang w:val="en-GB"/>
        </w:rPr>
        <w:t xml:space="preserve"> toward 5G: concepts, opportunities, and challenges</w:t>
      </w:r>
      <w:r w:rsidR="00981120">
        <w:rPr>
          <w:szCs w:val="24"/>
          <w:lang w:val="en-GB"/>
        </w:rPr>
        <w:t>”</w:t>
      </w:r>
      <w:r w:rsidRPr="0070548F">
        <w:rPr>
          <w:szCs w:val="24"/>
          <w:lang w:val="en-GB"/>
        </w:rPr>
        <w:t xml:space="preserve">, in </w:t>
      </w:r>
      <w:r w:rsidRPr="0070548F">
        <w:rPr>
          <w:rStyle w:val="Emphasis"/>
          <w:szCs w:val="24"/>
          <w:lang w:val="en-GB"/>
        </w:rPr>
        <w:t>IEEE Communications Magazine</w:t>
      </w:r>
      <w:r w:rsidRPr="0070548F">
        <w:rPr>
          <w:szCs w:val="24"/>
          <w:lang w:val="en-GB"/>
        </w:rPr>
        <w:t>, vol. 54, no. 2, pp. 64-71, February 2016.</w:t>
      </w:r>
    </w:p>
    <w:p w14:paraId="01E505FC" w14:textId="77777777" w:rsidR="00DA73B3" w:rsidRPr="0070548F" w:rsidRDefault="00DA73B3" w:rsidP="00DA73B3">
      <w:pPr>
        <w:pStyle w:val="Reftext"/>
        <w:rPr>
          <w:bCs/>
          <w:lang w:val="en-GB"/>
        </w:rPr>
      </w:pPr>
      <w:r w:rsidRPr="0070548F">
        <w:rPr>
          <w:bCs/>
          <w:lang w:val="en-GB"/>
        </w:rPr>
        <w:t>[10]</w:t>
      </w:r>
      <w:r w:rsidRPr="0070548F">
        <w:rPr>
          <w:bCs/>
          <w:lang w:val="en-GB"/>
        </w:rPr>
        <w:tab/>
        <w:t xml:space="preserve">D. Schulz </w:t>
      </w:r>
      <w:r w:rsidRPr="0070548F">
        <w:rPr>
          <w:bCs/>
          <w:i/>
          <w:iCs/>
          <w:lang w:val="en-GB"/>
        </w:rPr>
        <w:t>et al.</w:t>
      </w:r>
      <w:r w:rsidRPr="0070548F">
        <w:rPr>
          <w:bCs/>
          <w:lang w:val="en-GB"/>
        </w:rPr>
        <w:t>, Long-Term Outdoor Measurements Using a Rate-Adaptive Hybrid Optical Wireless/60 GHz Link over 100 m”, Proc. ICTON 2017 (invited).</w:t>
      </w:r>
    </w:p>
    <w:p w14:paraId="4A234480" w14:textId="05C66990" w:rsidR="00DA73B3" w:rsidRPr="0070548F" w:rsidRDefault="00DA73B3" w:rsidP="00DA73B3">
      <w:pPr>
        <w:pStyle w:val="Reftext"/>
        <w:rPr>
          <w:lang w:val="en-GB"/>
        </w:rPr>
      </w:pPr>
      <w:r w:rsidRPr="0070548F">
        <w:rPr>
          <w:lang w:val="en-GB"/>
        </w:rPr>
        <w:lastRenderedPageBreak/>
        <w:t>[11]</w:t>
      </w:r>
      <w:r w:rsidRPr="0070548F">
        <w:rPr>
          <w:lang w:val="en-GB"/>
        </w:rPr>
        <w:tab/>
      </w:r>
      <w:bookmarkStart w:id="5" w:name="_Ref463883859"/>
      <w:bookmarkStart w:id="6" w:name="_Ref481350898"/>
      <w:r w:rsidRPr="0070548F">
        <w:rPr>
          <w:lang w:val="en-GB"/>
        </w:rPr>
        <w:t xml:space="preserve">A.M. Khalid et al, “10 </w:t>
      </w:r>
      <w:proofErr w:type="spellStart"/>
      <w:r w:rsidRPr="0070548F">
        <w:rPr>
          <w:lang w:val="en-GB"/>
        </w:rPr>
        <w:t>Gbps</w:t>
      </w:r>
      <w:proofErr w:type="spellEnd"/>
      <w:r w:rsidRPr="0070548F">
        <w:rPr>
          <w:lang w:val="en-GB"/>
        </w:rPr>
        <w:t xml:space="preserve"> indoor optical wireless communication employing 2D passive beam steering based on arrayed waveguide gratings</w:t>
      </w:r>
      <w:r w:rsidR="0066007F" w:rsidRPr="0070548F">
        <w:rPr>
          <w:lang w:val="en-GB"/>
        </w:rPr>
        <w:t>”</w:t>
      </w:r>
      <w:r w:rsidRPr="0070548F">
        <w:rPr>
          <w:lang w:val="en-GB"/>
        </w:rPr>
        <w:t xml:space="preserve">, Proc. IEEE </w:t>
      </w:r>
      <w:proofErr w:type="spellStart"/>
      <w:r w:rsidRPr="0070548F">
        <w:rPr>
          <w:lang w:val="en-GB"/>
        </w:rPr>
        <w:t>Summ</w:t>
      </w:r>
      <w:proofErr w:type="spellEnd"/>
      <w:r w:rsidRPr="0070548F">
        <w:rPr>
          <w:lang w:val="en-GB"/>
        </w:rPr>
        <w:t xml:space="preserve">. </w:t>
      </w:r>
      <w:proofErr w:type="gramStart"/>
      <w:r w:rsidRPr="0070548F">
        <w:rPr>
          <w:lang w:val="en-GB"/>
        </w:rPr>
        <w:t>Top.,</w:t>
      </w:r>
      <w:proofErr w:type="gramEnd"/>
      <w:r w:rsidRPr="0070548F">
        <w:rPr>
          <w:lang w:val="en-GB"/>
        </w:rPr>
        <w:t xml:space="preserve"> TuC2.3, Newport Beach (2016)</w:t>
      </w:r>
      <w:bookmarkEnd w:id="5"/>
      <w:r w:rsidRPr="0070548F">
        <w:rPr>
          <w:lang w:val="en-GB"/>
        </w:rPr>
        <w:t>.</w:t>
      </w:r>
      <w:bookmarkEnd w:id="6"/>
    </w:p>
    <w:p w14:paraId="4607C5EF" w14:textId="67FE9A90" w:rsidR="00DA73B3" w:rsidRPr="0070548F" w:rsidRDefault="00DA73B3" w:rsidP="00DA73B3">
      <w:pPr>
        <w:pStyle w:val="Reftext"/>
        <w:rPr>
          <w:lang w:val="en-GB"/>
        </w:rPr>
      </w:pPr>
      <w:bookmarkStart w:id="7" w:name="_Ref481141157"/>
      <w:r w:rsidRPr="0070548F">
        <w:rPr>
          <w:lang w:val="en-GB"/>
        </w:rPr>
        <w:t>[12]</w:t>
      </w:r>
      <w:r w:rsidRPr="0070548F">
        <w:rPr>
          <w:lang w:val="en-GB"/>
        </w:rPr>
        <w:tab/>
        <w:t xml:space="preserve">J. Zeng </w:t>
      </w:r>
      <w:r w:rsidRPr="0070548F">
        <w:rPr>
          <w:i/>
          <w:iCs/>
          <w:lang w:val="en-GB"/>
        </w:rPr>
        <w:t>et al.</w:t>
      </w:r>
      <w:r w:rsidRPr="0070548F">
        <w:rPr>
          <w:lang w:val="en-GB"/>
        </w:rPr>
        <w:t>, “A 5Gb/s 7-Channel Current-mode Imaging Receiver Front-end for Free-Space Optical MIMO</w:t>
      </w:r>
      <w:r w:rsidR="0066007F" w:rsidRPr="0070548F">
        <w:rPr>
          <w:lang w:val="en-GB"/>
        </w:rPr>
        <w:t>”</w:t>
      </w:r>
      <w:r w:rsidRPr="0070548F">
        <w:rPr>
          <w:lang w:val="en-GB"/>
        </w:rPr>
        <w:t>, Proc. IEEE MWSCAS, Cancun (2009).</w:t>
      </w:r>
      <w:bookmarkEnd w:id="7"/>
      <w:r w:rsidRPr="0070548F">
        <w:rPr>
          <w:lang w:val="en-GB"/>
        </w:rPr>
        <w:t xml:space="preserve"> </w:t>
      </w:r>
    </w:p>
    <w:p w14:paraId="33412DBA" w14:textId="7AADB553" w:rsidR="00DA73B3" w:rsidRPr="0070548F" w:rsidRDefault="00DA73B3" w:rsidP="00DA73B3">
      <w:pPr>
        <w:pStyle w:val="Reftext"/>
        <w:rPr>
          <w:lang w:val="en-GB"/>
        </w:rPr>
      </w:pPr>
      <w:bookmarkStart w:id="8" w:name="_Ref481142098"/>
      <w:r w:rsidRPr="0070548F">
        <w:rPr>
          <w:lang w:val="en-GB"/>
        </w:rPr>
        <w:t xml:space="preserve">[13] </w:t>
      </w:r>
      <w:r w:rsidRPr="0070548F">
        <w:rPr>
          <w:lang w:val="en-GB"/>
        </w:rPr>
        <w:tab/>
        <w:t xml:space="preserve">Z. Cao </w:t>
      </w:r>
      <w:r w:rsidRPr="0070548F">
        <w:rPr>
          <w:i/>
          <w:iCs/>
          <w:lang w:val="en-GB"/>
        </w:rPr>
        <w:t>et al.</w:t>
      </w:r>
      <w:r w:rsidRPr="0070548F">
        <w:rPr>
          <w:lang w:val="en-GB"/>
        </w:rPr>
        <w:t xml:space="preserve">, “200 </w:t>
      </w:r>
      <w:proofErr w:type="spellStart"/>
      <w:r w:rsidRPr="0070548F">
        <w:rPr>
          <w:lang w:val="en-GB"/>
        </w:rPr>
        <w:t>Gbps</w:t>
      </w:r>
      <w:proofErr w:type="spellEnd"/>
      <w:r w:rsidRPr="0070548F">
        <w:rPr>
          <w:lang w:val="en-GB"/>
        </w:rPr>
        <w:t xml:space="preserve"> OOK Transmission over an Indoor Optical Wireless Link Enabled by an Integrated Cascaded Aperture Optical Receiver</w:t>
      </w:r>
      <w:r w:rsidR="00981120" w:rsidRPr="0070548F">
        <w:rPr>
          <w:lang w:val="en-GB"/>
        </w:rPr>
        <w:t>”</w:t>
      </w:r>
      <w:r w:rsidRPr="0070548F">
        <w:rPr>
          <w:lang w:val="en-GB"/>
        </w:rPr>
        <w:t>, Proc. OFC, PDP Th5A.6, Los Angeles (2017</w:t>
      </w:r>
      <w:bookmarkEnd w:id="8"/>
      <w:r w:rsidRPr="0070548F">
        <w:rPr>
          <w:lang w:val="en-GB"/>
        </w:rPr>
        <w:t>).</w:t>
      </w:r>
    </w:p>
    <w:p w14:paraId="6684127B" w14:textId="095E04C6" w:rsidR="00DA73B3" w:rsidRPr="0070548F" w:rsidRDefault="00DA73B3" w:rsidP="00DA73B3">
      <w:pPr>
        <w:pStyle w:val="Reftext"/>
        <w:rPr>
          <w:lang w:val="en-GB"/>
        </w:rPr>
      </w:pPr>
      <w:r w:rsidRPr="0070548F">
        <w:rPr>
          <w:lang w:val="en-GB"/>
        </w:rPr>
        <w:t>[14]</w:t>
      </w:r>
      <w:r w:rsidRPr="0070548F">
        <w:rPr>
          <w:lang w:val="en-GB"/>
        </w:rPr>
        <w:tab/>
        <w:t xml:space="preserve">S. Collins </w:t>
      </w:r>
      <w:r w:rsidRPr="0070548F">
        <w:rPr>
          <w:i/>
          <w:iCs/>
          <w:lang w:val="en-GB"/>
        </w:rPr>
        <w:t>et al.</w:t>
      </w:r>
      <w:r w:rsidRPr="0070548F">
        <w:rPr>
          <w:lang w:val="en-GB"/>
        </w:rPr>
        <w:t>, “High gain, wide field of view concentrator for optical communications</w:t>
      </w:r>
      <w:r w:rsidR="00981120" w:rsidRPr="0070548F">
        <w:rPr>
          <w:lang w:val="en-GB"/>
        </w:rPr>
        <w:t>”</w:t>
      </w:r>
      <w:r w:rsidRPr="0070548F">
        <w:rPr>
          <w:lang w:val="en-GB"/>
        </w:rPr>
        <w:t>, Opt. Lett., p. 1756-(2014).</w:t>
      </w:r>
    </w:p>
    <w:p w14:paraId="73C5F7AF" w14:textId="74B85DC4" w:rsidR="00DA73B3" w:rsidRPr="0070548F" w:rsidRDefault="00DA73B3" w:rsidP="00DA73B3">
      <w:pPr>
        <w:pStyle w:val="Reftext"/>
        <w:rPr>
          <w:lang w:val="en-GB"/>
        </w:rPr>
      </w:pPr>
      <w:r w:rsidRPr="0070548F">
        <w:rPr>
          <w:lang w:val="en-GB"/>
        </w:rPr>
        <w:t>[15]</w:t>
      </w:r>
      <w:r w:rsidRPr="0070548F">
        <w:rPr>
          <w:lang w:val="en-GB"/>
        </w:rPr>
        <w:tab/>
        <w:t xml:space="preserve">A.M. Khalid </w:t>
      </w:r>
      <w:r w:rsidRPr="0070548F">
        <w:rPr>
          <w:i/>
          <w:iCs/>
          <w:lang w:val="en-GB"/>
        </w:rPr>
        <w:t>et al.</w:t>
      </w:r>
      <w:r w:rsidRPr="0070548F">
        <w:rPr>
          <w:lang w:val="en-GB"/>
        </w:rPr>
        <w:t>, “Bi-directional 35-Gbit/s 2D Beam Steered Optical Wireless Down</w:t>
      </w:r>
      <w:r w:rsidRPr="0070548F">
        <w:rPr>
          <w:lang w:val="en-GB"/>
        </w:rPr>
        <w:noBreakHyphen/>
        <w:t>link and 5</w:t>
      </w:r>
      <w:r w:rsidR="00E449B5">
        <w:rPr>
          <w:lang w:val="en-GB"/>
        </w:rPr>
        <w:noBreakHyphen/>
      </w:r>
      <w:r w:rsidRPr="0070548F">
        <w:rPr>
          <w:lang w:val="en-GB"/>
        </w:rPr>
        <w:t>Gbit/s Localized 60-GHz Communication Uplink for Hybrid Indoor Wireless Systems</w:t>
      </w:r>
      <w:r w:rsidR="00981120" w:rsidRPr="0070548F">
        <w:rPr>
          <w:lang w:val="en-GB"/>
        </w:rPr>
        <w:t>”</w:t>
      </w:r>
      <w:r w:rsidRPr="0070548F">
        <w:rPr>
          <w:lang w:val="en-GB"/>
        </w:rPr>
        <w:t>, Proc. OFC, Th1E.6, Los Angeles (2017).</w:t>
      </w:r>
    </w:p>
    <w:p w14:paraId="0CBBF036" w14:textId="77777777" w:rsidR="00DA73B3" w:rsidRPr="0070548F" w:rsidRDefault="00DA73B3" w:rsidP="00DA73B3">
      <w:pPr>
        <w:pStyle w:val="Reftext"/>
        <w:rPr>
          <w:color w:val="000000" w:themeColor="text1"/>
          <w:lang w:val="en-GB"/>
        </w:rPr>
      </w:pPr>
      <w:r w:rsidRPr="0070548F">
        <w:rPr>
          <w:color w:val="000000" w:themeColor="text1"/>
          <w:lang w:val="en-GB"/>
        </w:rPr>
        <w:t>[16]</w:t>
      </w:r>
      <w:r w:rsidRPr="0070548F">
        <w:rPr>
          <w:color w:val="000000" w:themeColor="text1"/>
          <w:lang w:val="en-GB"/>
        </w:rPr>
        <w:tab/>
        <w:t xml:space="preserve">Ivica </w:t>
      </w:r>
      <w:proofErr w:type="spellStart"/>
      <w:r w:rsidRPr="0070548F">
        <w:rPr>
          <w:color w:val="000000" w:themeColor="text1"/>
          <w:lang w:val="en-GB"/>
        </w:rPr>
        <w:t>Stevanović</w:t>
      </w:r>
      <w:proofErr w:type="spellEnd"/>
      <w:r w:rsidRPr="0070548F">
        <w:rPr>
          <w:color w:val="000000" w:themeColor="text1"/>
          <w:lang w:val="en-GB"/>
        </w:rPr>
        <w:t>, “Light Fidelity (</w:t>
      </w:r>
      <w:proofErr w:type="spellStart"/>
      <w:r w:rsidRPr="0070548F">
        <w:rPr>
          <w:color w:val="000000" w:themeColor="text1"/>
          <w:lang w:val="en-GB"/>
        </w:rPr>
        <w:t>LiFi</w:t>
      </w:r>
      <w:proofErr w:type="spellEnd"/>
      <w:r w:rsidRPr="0070548F">
        <w:rPr>
          <w:color w:val="000000" w:themeColor="text1"/>
          <w:lang w:val="en-GB"/>
        </w:rPr>
        <w:t>)” Federal Office of Communications OFCOM Licences and Frequency Management Division Radio Technology Section, December 14, 2016.</w:t>
      </w:r>
    </w:p>
    <w:p w14:paraId="20FAF001" w14:textId="77777777" w:rsidR="00DA73B3" w:rsidRPr="0050628A" w:rsidRDefault="00DA73B3" w:rsidP="00EF43BD">
      <w:pPr>
        <w:pStyle w:val="Reftext"/>
        <w:rPr>
          <w:lang w:val="en-GB"/>
        </w:rPr>
      </w:pPr>
      <w:r w:rsidRPr="0050628A">
        <w:rPr>
          <w:lang w:val="en-GB"/>
        </w:rPr>
        <w:t>[17]</w:t>
      </w:r>
      <w:r w:rsidRPr="0050628A">
        <w:rPr>
          <w:lang w:val="en-GB"/>
        </w:rPr>
        <w:tab/>
      </w:r>
      <w:hyperlink r:id="rId128" w:history="1">
        <w:r w:rsidRPr="0050628A">
          <w:rPr>
            <w:rStyle w:val="Hyperlink"/>
            <w:lang w:val="en-GB"/>
          </w:rPr>
          <w:t>https://mentor.ieee.org/802.15/dcn/15/15-15-0746-01-007a-tg7r1-channel-model-document-for-high-rate-pd-communications.pdf</w:t>
        </w:r>
      </w:hyperlink>
      <w:r w:rsidRPr="0050628A">
        <w:rPr>
          <w:lang w:val="en-GB"/>
        </w:rPr>
        <w:t xml:space="preserve"> </w:t>
      </w:r>
    </w:p>
    <w:p w14:paraId="55D62C88" w14:textId="77777777" w:rsidR="00DA73B3" w:rsidRPr="0050628A" w:rsidRDefault="00DA73B3" w:rsidP="00EF43BD">
      <w:pPr>
        <w:pStyle w:val="Reftext"/>
        <w:rPr>
          <w:lang w:val="en-GB"/>
        </w:rPr>
      </w:pPr>
      <w:r w:rsidRPr="0050628A">
        <w:rPr>
          <w:lang w:val="en-GB"/>
        </w:rPr>
        <w:t>[18]</w:t>
      </w:r>
      <w:r w:rsidRPr="0050628A">
        <w:rPr>
          <w:lang w:val="en-GB"/>
        </w:rPr>
        <w:tab/>
        <w:t xml:space="preserve">Optical Wireless Communication: options for extended spectrum use, </w:t>
      </w:r>
      <w:proofErr w:type="spellStart"/>
      <w:r w:rsidRPr="0050628A">
        <w:rPr>
          <w:lang w:val="en-GB"/>
        </w:rPr>
        <w:t>Stratix</w:t>
      </w:r>
      <w:proofErr w:type="spellEnd"/>
      <w:r w:rsidRPr="0050628A">
        <w:rPr>
          <w:lang w:val="en-GB"/>
        </w:rPr>
        <w:t xml:space="preserve"> and Technical University of Eindhoven commissioned by the Dutch </w:t>
      </w:r>
      <w:proofErr w:type="spellStart"/>
      <w:r w:rsidRPr="0050628A">
        <w:rPr>
          <w:lang w:val="en-GB"/>
        </w:rPr>
        <w:t>Radiocommunications</w:t>
      </w:r>
      <w:proofErr w:type="spellEnd"/>
      <w:r w:rsidRPr="0050628A">
        <w:rPr>
          <w:lang w:val="en-GB"/>
        </w:rPr>
        <w:t xml:space="preserve"> Agency (</w:t>
      </w:r>
      <w:proofErr w:type="spellStart"/>
      <w:r w:rsidRPr="0050628A">
        <w:rPr>
          <w:lang w:val="en-GB"/>
        </w:rPr>
        <w:t>Agentschap</w:t>
      </w:r>
      <w:proofErr w:type="spellEnd"/>
      <w:r w:rsidRPr="0050628A">
        <w:rPr>
          <w:lang w:val="en-GB"/>
        </w:rPr>
        <w:t xml:space="preserve"> Telecom) Ministry of Economic Affairs and Climate policy, December 2017.</w:t>
      </w:r>
    </w:p>
    <w:p w14:paraId="147732E7" w14:textId="77777777" w:rsidR="00DA73B3" w:rsidRPr="00DA73B3" w:rsidRDefault="00DA73B3" w:rsidP="00EF43BD">
      <w:pPr>
        <w:pStyle w:val="Reftext"/>
        <w:rPr>
          <w:rStyle w:val="Hyperlink"/>
          <w:lang w:val="en-GB"/>
        </w:rPr>
      </w:pPr>
      <w:r w:rsidRPr="00DA73B3">
        <w:rPr>
          <w:lang w:val="en-GB"/>
        </w:rPr>
        <w:t>[19]</w:t>
      </w:r>
      <w:r w:rsidRPr="00DA73B3">
        <w:rPr>
          <w:lang w:val="en-GB"/>
        </w:rPr>
        <w:tab/>
      </w:r>
      <w:hyperlink r:id="rId129" w:history="1">
        <w:r w:rsidRPr="00DA73B3">
          <w:rPr>
            <w:rStyle w:val="Hyperlink"/>
            <w:lang w:val="en-GB"/>
          </w:rPr>
          <w:t>https://mentor.ieee.org/802.15/dcn/15/15-15-0492-05-007a-technical-considerations-document.docx</w:t>
        </w:r>
      </w:hyperlink>
    </w:p>
    <w:p w14:paraId="3BE8850F" w14:textId="393B38B4" w:rsidR="00DA73B3" w:rsidRPr="00DA73B3" w:rsidRDefault="00DA73B3" w:rsidP="00EF43BD">
      <w:pPr>
        <w:pStyle w:val="Reftext"/>
        <w:rPr>
          <w:lang w:val="en-GB"/>
        </w:rPr>
      </w:pPr>
      <w:r w:rsidRPr="00DA73B3">
        <w:rPr>
          <w:lang w:val="en-GB"/>
        </w:rPr>
        <w:t>[20]</w:t>
      </w:r>
      <w:r w:rsidRPr="00DA73B3">
        <w:rPr>
          <w:lang w:val="en-GB"/>
        </w:rPr>
        <w:tab/>
        <w:t xml:space="preserve">GDD based Automatic Traffic Sign Recognition Using </w:t>
      </w:r>
      <w:proofErr w:type="spellStart"/>
      <w:r w:rsidRPr="00DA73B3">
        <w:rPr>
          <w:lang w:val="en-GB"/>
        </w:rPr>
        <w:t>CamCom</w:t>
      </w:r>
      <w:proofErr w:type="spellEnd"/>
      <w:r w:rsidRPr="00DA73B3">
        <w:rPr>
          <w:lang w:val="en-GB"/>
        </w:rPr>
        <w:t xml:space="preserve"> Technology, IEEE 15</w:t>
      </w:r>
      <w:r w:rsidRPr="00DA73B3">
        <w:rPr>
          <w:lang w:val="en-GB"/>
        </w:rPr>
        <w:noBreakHyphen/>
        <w:t>18</w:t>
      </w:r>
      <w:r w:rsidR="007549FE">
        <w:rPr>
          <w:lang w:val="en-GB"/>
        </w:rPr>
        <w:noBreakHyphen/>
      </w:r>
      <w:r w:rsidRPr="00DA73B3">
        <w:rPr>
          <w:lang w:val="en-GB"/>
        </w:rPr>
        <w:t>0031</w:t>
      </w:r>
      <w:r w:rsidR="007549FE">
        <w:rPr>
          <w:lang w:val="en-GB"/>
        </w:rPr>
        <w:noBreakHyphen/>
      </w:r>
      <w:r w:rsidRPr="00DA73B3">
        <w:rPr>
          <w:lang w:val="en-GB"/>
        </w:rPr>
        <w:t>00</w:t>
      </w:r>
      <w:r w:rsidR="007549FE">
        <w:rPr>
          <w:lang w:val="en-GB"/>
        </w:rPr>
        <w:noBreakHyphen/>
      </w:r>
      <w:r w:rsidRPr="00DA73B3">
        <w:rPr>
          <w:lang w:val="en-GB"/>
        </w:rPr>
        <w:t>0vat, 2018. 1.</w:t>
      </w:r>
    </w:p>
    <w:p w14:paraId="1D4D5C13" w14:textId="01E1B3CE" w:rsidR="00DA73B3" w:rsidRPr="0050628A" w:rsidRDefault="00EF43BD" w:rsidP="00EF43BD">
      <w:pPr>
        <w:pStyle w:val="Headingb"/>
        <w:rPr>
          <w:lang w:val="en-GB"/>
        </w:rPr>
      </w:pPr>
      <w:r w:rsidRPr="0050628A">
        <w:rPr>
          <w:lang w:val="en-GB"/>
        </w:rPr>
        <w:t>Other references</w:t>
      </w:r>
    </w:p>
    <w:p w14:paraId="3BD1F6BB" w14:textId="3E944A9E" w:rsidR="00DA73B3" w:rsidRPr="00DA73B3" w:rsidRDefault="00DA73B3" w:rsidP="00DA73B3">
      <w:pPr>
        <w:pStyle w:val="Reftext"/>
        <w:rPr>
          <w:lang w:val="en-GB"/>
        </w:rPr>
      </w:pPr>
      <w:r w:rsidRPr="00DA73B3">
        <w:rPr>
          <w:lang w:val="en-GB"/>
        </w:rPr>
        <w:t xml:space="preserve">R. D. Roberts, S. </w:t>
      </w:r>
      <w:proofErr w:type="spellStart"/>
      <w:r w:rsidRPr="00DA73B3">
        <w:rPr>
          <w:lang w:val="en-GB"/>
        </w:rPr>
        <w:t>Rajagopal</w:t>
      </w:r>
      <w:proofErr w:type="spellEnd"/>
      <w:r w:rsidRPr="00DA73B3">
        <w:rPr>
          <w:lang w:val="en-GB"/>
        </w:rPr>
        <w:t xml:space="preserve"> and S. K. Lim, “IEEE 802.15.7 physical layer summary</w:t>
      </w:r>
      <w:r w:rsidR="00981120" w:rsidRPr="00DA73B3">
        <w:rPr>
          <w:lang w:val="en-GB"/>
        </w:rPr>
        <w:t>”</w:t>
      </w:r>
      <w:r w:rsidRPr="00DA73B3">
        <w:rPr>
          <w:lang w:val="en-GB"/>
        </w:rPr>
        <w:t xml:space="preserve">, </w:t>
      </w:r>
      <w:r w:rsidRPr="00DA73B3">
        <w:rPr>
          <w:i/>
          <w:iCs/>
          <w:lang w:val="en-GB"/>
        </w:rPr>
        <w:t xml:space="preserve">IEEE </w:t>
      </w:r>
      <w:r w:rsidRPr="00DA73B3">
        <w:rPr>
          <w:i/>
          <w:lang w:val="en-GB"/>
        </w:rPr>
        <w:t>GLOBECOM Workshops</w:t>
      </w:r>
      <w:r w:rsidRPr="00DA73B3">
        <w:rPr>
          <w:lang w:val="en-GB"/>
        </w:rPr>
        <w:t>, pp. 772-776, Houston, TX, 2011.</w:t>
      </w:r>
    </w:p>
    <w:p w14:paraId="00F335C2" w14:textId="77777777" w:rsidR="00DA73B3" w:rsidRPr="00DA73B3" w:rsidRDefault="00DA73B3" w:rsidP="00DA73B3">
      <w:pPr>
        <w:pStyle w:val="Reftext"/>
        <w:rPr>
          <w:lang w:val="en-GB"/>
        </w:rPr>
      </w:pPr>
      <w:r w:rsidRPr="00DA73B3">
        <w:rPr>
          <w:lang w:val="en-GB"/>
        </w:rPr>
        <w:t xml:space="preserve">T. </w:t>
      </w:r>
      <w:proofErr w:type="spellStart"/>
      <w:r w:rsidRPr="00DA73B3">
        <w:rPr>
          <w:lang w:val="en-GB"/>
        </w:rPr>
        <w:t>Baykas</w:t>
      </w:r>
      <w:proofErr w:type="spellEnd"/>
      <w:r w:rsidRPr="00DA73B3">
        <w:rPr>
          <w:lang w:val="en-GB"/>
        </w:rPr>
        <w:t xml:space="preserve"> </w:t>
      </w:r>
      <w:r w:rsidRPr="00DA73B3">
        <w:rPr>
          <w:i/>
          <w:lang w:val="en-GB"/>
        </w:rPr>
        <w:t xml:space="preserve">et al., </w:t>
      </w:r>
      <w:r w:rsidRPr="00DA73B3">
        <w:rPr>
          <w:lang w:val="en-GB"/>
        </w:rPr>
        <w:t xml:space="preserve">“Let there be Light Again! An Amendment to IEEE 802 Visible Light Standard is in Progress” </w:t>
      </w:r>
      <w:r w:rsidRPr="00DA73B3">
        <w:rPr>
          <w:i/>
          <w:lang w:val="en-GB"/>
        </w:rPr>
        <w:t xml:space="preserve">IEEE COMSOC MMTC E-Letters </w:t>
      </w:r>
      <w:r w:rsidRPr="00DA73B3">
        <w:rPr>
          <w:lang w:val="en-GB"/>
        </w:rPr>
        <w:t>March 2016.</w:t>
      </w:r>
    </w:p>
    <w:p w14:paraId="0D621471" w14:textId="111F320C" w:rsidR="00DA73B3" w:rsidRPr="00DA73B3" w:rsidRDefault="00DA73B3" w:rsidP="00DA73B3">
      <w:pPr>
        <w:pStyle w:val="Reftext"/>
        <w:rPr>
          <w:lang w:val="en-GB"/>
        </w:rPr>
      </w:pPr>
      <w:r w:rsidRPr="00DA73B3">
        <w:rPr>
          <w:lang w:val="en-GB"/>
        </w:rPr>
        <w:t xml:space="preserve">M. </w:t>
      </w:r>
      <w:proofErr w:type="spellStart"/>
      <w:r w:rsidRPr="00DA73B3">
        <w:rPr>
          <w:lang w:val="en-GB"/>
        </w:rPr>
        <w:t>Uysal</w:t>
      </w:r>
      <w:proofErr w:type="spellEnd"/>
      <w:r w:rsidRPr="00DA73B3">
        <w:rPr>
          <w:lang w:val="en-GB"/>
        </w:rPr>
        <w:t xml:space="preserve">, </w:t>
      </w:r>
      <w:r w:rsidRPr="00DA73B3">
        <w:rPr>
          <w:i/>
          <w:iCs/>
          <w:lang w:val="en-GB"/>
        </w:rPr>
        <w:t>et al.</w:t>
      </w:r>
      <w:r w:rsidRPr="00DA73B3">
        <w:rPr>
          <w:lang w:val="en-GB"/>
        </w:rPr>
        <w:t xml:space="preserve"> “TG7r1 CIRs Channel Model Document for High-rate PD Communications</w:t>
      </w:r>
      <w:r w:rsidR="00981120" w:rsidRPr="00DA73B3">
        <w:rPr>
          <w:lang w:val="en-GB"/>
        </w:rPr>
        <w:t>”</w:t>
      </w:r>
      <w:r w:rsidRPr="00DA73B3">
        <w:rPr>
          <w:lang w:val="en-GB"/>
        </w:rPr>
        <w:t xml:space="preserve">, Online: </w:t>
      </w:r>
      <w:hyperlink r:id="rId130" w:history="1">
        <w:r w:rsidRPr="00DA73B3">
          <w:rPr>
            <w:rStyle w:val="Hyperlink"/>
            <w:lang w:val="en-GB"/>
          </w:rPr>
          <w:t>https://mentor.ieee.org/802.15/dcn/15/15-15-0747-00-007a-tg7r1-cirs-channel-model-document-for-high-rate-pd-communications.zip</w:t>
        </w:r>
      </w:hyperlink>
      <w:r w:rsidRPr="00DA73B3">
        <w:rPr>
          <w:lang w:val="en-GB"/>
        </w:rPr>
        <w:t xml:space="preserve"> </w:t>
      </w:r>
    </w:p>
    <w:p w14:paraId="06B6F90A" w14:textId="114E9955" w:rsidR="00DA73B3" w:rsidRDefault="00DA73B3" w:rsidP="00DA73B3">
      <w:pPr>
        <w:pStyle w:val="Reftext"/>
        <w:rPr>
          <w:lang w:val="en-GB"/>
        </w:rPr>
      </w:pPr>
      <w:r w:rsidRPr="00DA73B3">
        <w:rPr>
          <w:lang w:val="en-GB"/>
        </w:rPr>
        <w:t xml:space="preserve">I. </w:t>
      </w:r>
      <w:proofErr w:type="spellStart"/>
      <w:r w:rsidRPr="00DA73B3">
        <w:rPr>
          <w:lang w:val="en-GB"/>
        </w:rPr>
        <w:t>Stevanovic</w:t>
      </w:r>
      <w:proofErr w:type="spellEnd"/>
      <w:r w:rsidRPr="00DA73B3">
        <w:rPr>
          <w:lang w:val="en-GB"/>
        </w:rPr>
        <w:t xml:space="preserve"> “Light Fidelity”, Report OFCOM Switzerland.</w:t>
      </w:r>
    </w:p>
    <w:p w14:paraId="2009DFF8" w14:textId="77777777" w:rsidR="00775A56" w:rsidRDefault="00775A56" w:rsidP="00775A56">
      <w:pPr>
        <w:spacing w:before="720"/>
        <w:jc w:val="center"/>
      </w:pPr>
      <w:r>
        <w:t>______________</w:t>
      </w:r>
    </w:p>
    <w:sectPr w:rsidR="00775A56" w:rsidSect="00986368">
      <w:headerReference w:type="even" r:id="rId131"/>
      <w:headerReference w:type="default" r:id="rId1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940A7" w14:textId="77777777" w:rsidR="006455DE" w:rsidRDefault="006455DE">
      <w:r>
        <w:separator/>
      </w:r>
    </w:p>
  </w:endnote>
  <w:endnote w:type="continuationSeparator" w:id="0">
    <w:p w14:paraId="7EBEB1DE" w14:textId="77777777" w:rsidR="006455DE" w:rsidRDefault="00645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4112F" w14:textId="77777777" w:rsidR="006455DE" w:rsidRDefault="006455DE">
      <w:r>
        <w:separator/>
      </w:r>
    </w:p>
  </w:footnote>
  <w:footnote w:type="continuationSeparator" w:id="0">
    <w:p w14:paraId="0727912E" w14:textId="77777777" w:rsidR="006455DE" w:rsidRDefault="006455DE">
      <w:r>
        <w:continuationSeparator/>
      </w:r>
    </w:p>
  </w:footnote>
  <w:footnote w:id="1">
    <w:p w14:paraId="3FA38D48" w14:textId="208E0E91" w:rsidR="00911846" w:rsidRPr="00911846" w:rsidRDefault="00911846">
      <w:pPr>
        <w:pStyle w:val="FootnoteText"/>
        <w:rPr>
          <w:lang w:val="en-US"/>
        </w:rPr>
      </w:pPr>
      <w:r>
        <w:rPr>
          <w:rStyle w:val="FootnoteReference"/>
        </w:rPr>
        <w:footnoteRef/>
      </w:r>
      <w:r>
        <w:t xml:space="preserve"> </w:t>
      </w:r>
      <w:r>
        <w:rPr>
          <w:lang w:val="en-US"/>
        </w:rPr>
        <w:tab/>
      </w:r>
      <w:proofErr w:type="spellStart"/>
      <w:r>
        <w:t>Other</w:t>
      </w:r>
      <w:proofErr w:type="spellEnd"/>
      <w:r>
        <w:t xml:space="preserve"> </w:t>
      </w:r>
      <w:proofErr w:type="spellStart"/>
      <w:r>
        <w:t>terminology</w:t>
      </w:r>
      <w:proofErr w:type="spellEnd"/>
      <w:r>
        <w:t xml:space="preserve"> </w:t>
      </w:r>
      <w:proofErr w:type="spellStart"/>
      <w:r>
        <w:t>used</w:t>
      </w:r>
      <w:proofErr w:type="spellEnd"/>
      <w:r>
        <w:t xml:space="preserve"> for </w:t>
      </w:r>
      <w:r w:rsidRPr="00F12F14">
        <w:rPr>
          <w:rFonts w:eastAsiaTheme="minorEastAsia"/>
        </w:rPr>
        <w:t xml:space="preserve">Power Line Communication </w:t>
      </w:r>
      <w:proofErr w:type="spellStart"/>
      <w:r w:rsidRPr="00F12F14">
        <w:rPr>
          <w:rFonts w:eastAsiaTheme="minorEastAsia"/>
        </w:rPr>
        <w:t>is</w:t>
      </w:r>
      <w:proofErr w:type="spellEnd"/>
      <w:r w:rsidRPr="00F12F14">
        <w:rPr>
          <w:rFonts w:eastAsiaTheme="minorEastAsia"/>
        </w:rPr>
        <w:t xml:space="preserve"> Power Line </w:t>
      </w:r>
      <w:proofErr w:type="spellStart"/>
      <w:r w:rsidRPr="00F12F14">
        <w:rPr>
          <w:rFonts w:eastAsiaTheme="minorEastAsia"/>
        </w:rPr>
        <w:t>Telecommunication</w:t>
      </w:r>
      <w:proofErr w:type="spellEnd"/>
      <w:r>
        <w:rPr>
          <w:rFonts w:eastAsiaTheme="minorEastAsia"/>
        </w:rPr>
        <w:t xml:space="preserve"> (PLT)</w:t>
      </w:r>
      <w:r w:rsidRPr="00F12F14">
        <w:rPr>
          <w:rFonts w:eastAsiaTheme="minor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E8AB" w14:textId="5E4BE951" w:rsidR="006455DE" w:rsidRPr="00E96173" w:rsidRDefault="006455DE" w:rsidP="006D7826">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911846">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50628A" w:rsidRPr="0050628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11846">
      <w:rPr>
        <w:b/>
        <w:bCs/>
        <w:noProof/>
        <w:lang w:val="en-US"/>
      </w:rPr>
      <w:t>ITU-R  SM.2422-1</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D875" w14:textId="77777777" w:rsidR="006455DE" w:rsidRDefault="006455DE" w:rsidP="006D7826">
    <w:pPr>
      <w:pStyle w:val="Header"/>
      <w:ind w:right="360" w:firstLine="360"/>
    </w:pPr>
    <w:r>
      <w:rPr>
        <w:noProof/>
        <w:lang w:val="en-GB" w:eastAsia="en-GB"/>
      </w:rPr>
      <w:drawing>
        <wp:anchor distT="0" distB="0" distL="114300" distR="114300" simplePos="0" relativeHeight="251659264" behindDoc="1" locked="0" layoutInCell="1" allowOverlap="1" wp14:anchorId="1C22F918" wp14:editId="04BADBA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A7A2" w14:textId="4E471079" w:rsidR="006455DE" w:rsidRDefault="006455DE" w:rsidP="00022E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11846">
      <w:rPr>
        <w:rStyle w:val="PageNumber"/>
        <w:b/>
        <w:bCs/>
        <w:noProof/>
        <w:lang w:val="en-US"/>
      </w:rPr>
      <w:t>16</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50628A" w:rsidRPr="0050628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11846">
      <w:rPr>
        <w:b/>
        <w:bCs/>
        <w:noProof/>
        <w:lang w:val="en-US"/>
      </w:rPr>
      <w:t>ITU-R  SM.2422-1</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4EF8B" w14:textId="4F5F08D0" w:rsidR="006455DE" w:rsidRDefault="006455DE" w:rsidP="00022E4D">
    <w:pPr>
      <w:pStyle w:val="Header"/>
    </w:pPr>
    <w:r>
      <w:tab/>
    </w:r>
    <w:r>
      <w:fldChar w:fldCharType="begin"/>
    </w:r>
    <w:r w:rsidRPr="00E96173">
      <w:rPr>
        <w:lang w:val="en-US"/>
      </w:rPr>
      <w:instrText xml:space="preserve"> DOCPROPERTY "Header 2" \* MERGEFORMAT </w:instrText>
    </w:r>
    <w:r>
      <w:fldChar w:fldCharType="separate"/>
    </w:r>
    <w:r w:rsidR="0050628A" w:rsidRPr="0050628A">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11846">
      <w:rPr>
        <w:b/>
        <w:bCs/>
        <w:noProof/>
        <w:lang w:val="en-US"/>
      </w:rPr>
      <w:t>ITU-R  SM.2422-1</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11846">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2E6"/>
    <w:multiLevelType w:val="hybridMultilevel"/>
    <w:tmpl w:val="B19062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7225EBD"/>
    <w:multiLevelType w:val="hybridMultilevel"/>
    <w:tmpl w:val="A9A25B90"/>
    <w:lvl w:ilvl="0" w:tplc="DAB62298">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C10EA"/>
    <w:multiLevelType w:val="hybridMultilevel"/>
    <w:tmpl w:val="4DAE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B4A7C"/>
    <w:multiLevelType w:val="hybridMultilevel"/>
    <w:tmpl w:val="B96CE56A"/>
    <w:lvl w:ilvl="0" w:tplc="91C4760E">
      <w:start w:val="1"/>
      <w:numFmt w:val="bullet"/>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463F6"/>
    <w:multiLevelType w:val="hybridMultilevel"/>
    <w:tmpl w:val="2610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A4AC3"/>
    <w:multiLevelType w:val="hybridMultilevel"/>
    <w:tmpl w:val="D7DE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FF023B"/>
    <w:multiLevelType w:val="hybridMultilevel"/>
    <w:tmpl w:val="67E08CA4"/>
    <w:lvl w:ilvl="0" w:tplc="FC805A1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CA64ED"/>
    <w:multiLevelType w:val="hybridMultilevel"/>
    <w:tmpl w:val="52E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F4188"/>
    <w:multiLevelType w:val="multilevel"/>
    <w:tmpl w:val="F1FACA8E"/>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3270" w:hanging="576"/>
      </w:pPr>
      <w:rPr>
        <w:rFonts w:hint="default"/>
      </w:rPr>
    </w:lvl>
    <w:lvl w:ilvl="2">
      <w:start w:val="1"/>
      <w:numFmt w:val="decimal"/>
      <w:lvlText w:val="A%1.%2.%3"/>
      <w:lvlJc w:val="left"/>
      <w:pPr>
        <w:tabs>
          <w:tab w:val="num" w:pos="-131"/>
        </w:tabs>
        <w:ind w:left="-131"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9" w15:restartNumberingAfterBreak="0">
    <w:nsid w:val="26F54AD3"/>
    <w:multiLevelType w:val="hybridMultilevel"/>
    <w:tmpl w:val="37761DA8"/>
    <w:lvl w:ilvl="0" w:tplc="2E303186">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F65EB2"/>
    <w:multiLevelType w:val="hybridMultilevel"/>
    <w:tmpl w:val="4244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1DE5"/>
    <w:multiLevelType w:val="hybridMultilevel"/>
    <w:tmpl w:val="1AC083EE"/>
    <w:lvl w:ilvl="0" w:tplc="7E724F00">
      <w:numFmt w:val="bullet"/>
      <w:lvlText w:val="–"/>
      <w:lvlJc w:val="left"/>
      <w:pPr>
        <w:ind w:left="-108" w:hanging="360"/>
      </w:pPr>
      <w:rPr>
        <w:rFonts w:ascii="Times New Roman" w:eastAsia="Times New Roman" w:hAnsi="Times New Roman" w:cs="Times New Roman"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12" w15:restartNumberingAfterBreak="0">
    <w:nsid w:val="46E6242A"/>
    <w:multiLevelType w:val="hybridMultilevel"/>
    <w:tmpl w:val="A59860D8"/>
    <w:lvl w:ilvl="0" w:tplc="C6A63FF2">
      <w:start w:val="1"/>
      <w:numFmt w:val="decimal"/>
      <w:pStyle w:val="ECCReference"/>
      <w:lvlText w:val="[%1]"/>
      <w:lvlJc w:val="left"/>
      <w:pPr>
        <w:tabs>
          <w:tab w:val="num" w:pos="681"/>
        </w:tabs>
        <w:ind w:left="681" w:hanging="397"/>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DC62E8"/>
    <w:multiLevelType w:val="hybridMultilevel"/>
    <w:tmpl w:val="657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54BE1"/>
    <w:multiLevelType w:val="hybridMultilevel"/>
    <w:tmpl w:val="3DDC6E0E"/>
    <w:lvl w:ilvl="0" w:tplc="AA6EC9A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BE914ED"/>
    <w:multiLevelType w:val="hybridMultilevel"/>
    <w:tmpl w:val="1A94FA82"/>
    <w:lvl w:ilvl="0" w:tplc="47560D58">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1C4FCE"/>
    <w:multiLevelType w:val="hybridMultilevel"/>
    <w:tmpl w:val="B41A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0B2DC3"/>
    <w:multiLevelType w:val="hybridMultilevel"/>
    <w:tmpl w:val="89B6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83913"/>
    <w:multiLevelType w:val="hybridMultilevel"/>
    <w:tmpl w:val="9C7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333FED"/>
    <w:multiLevelType w:val="hybridMultilevel"/>
    <w:tmpl w:val="36F0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5"/>
  </w:num>
  <w:num w:numId="4">
    <w:abstractNumId w:val="9"/>
  </w:num>
  <w:num w:numId="5">
    <w:abstractNumId w:val="3"/>
  </w:num>
  <w:num w:numId="6">
    <w:abstractNumId w:val="10"/>
  </w:num>
  <w:num w:numId="7">
    <w:abstractNumId w:val="7"/>
  </w:num>
  <w:num w:numId="8">
    <w:abstractNumId w:val="16"/>
  </w:num>
  <w:num w:numId="9">
    <w:abstractNumId w:val="0"/>
  </w:num>
  <w:num w:numId="10">
    <w:abstractNumId w:val="19"/>
  </w:num>
  <w:num w:numId="11">
    <w:abstractNumId w:val="4"/>
  </w:num>
  <w:num w:numId="12">
    <w:abstractNumId w:val="17"/>
  </w:num>
  <w:num w:numId="13">
    <w:abstractNumId w:val="2"/>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4"/>
  </w:num>
  <w:num w:numId="19">
    <w:abstractNumId w:val="12"/>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EA"/>
    <w:rsid w:val="00003822"/>
    <w:rsid w:val="00022E4D"/>
    <w:rsid w:val="00064A01"/>
    <w:rsid w:val="000D00A1"/>
    <w:rsid w:val="000F69B9"/>
    <w:rsid w:val="0013134C"/>
    <w:rsid w:val="00136409"/>
    <w:rsid w:val="0016509C"/>
    <w:rsid w:val="00166996"/>
    <w:rsid w:val="001D06C6"/>
    <w:rsid w:val="001F0263"/>
    <w:rsid w:val="001F2E83"/>
    <w:rsid w:val="001F53D8"/>
    <w:rsid w:val="00217EBF"/>
    <w:rsid w:val="0022618A"/>
    <w:rsid w:val="00242AEE"/>
    <w:rsid w:val="00257AFD"/>
    <w:rsid w:val="002A4020"/>
    <w:rsid w:val="002B48E6"/>
    <w:rsid w:val="002B7347"/>
    <w:rsid w:val="002C0260"/>
    <w:rsid w:val="002D76C4"/>
    <w:rsid w:val="00312BDF"/>
    <w:rsid w:val="00343A0B"/>
    <w:rsid w:val="00363D8D"/>
    <w:rsid w:val="003A2F33"/>
    <w:rsid w:val="003B43EA"/>
    <w:rsid w:val="003C10E2"/>
    <w:rsid w:val="004054BE"/>
    <w:rsid w:val="00441826"/>
    <w:rsid w:val="00452D9A"/>
    <w:rsid w:val="00491488"/>
    <w:rsid w:val="004B3C4B"/>
    <w:rsid w:val="004D652E"/>
    <w:rsid w:val="0050628A"/>
    <w:rsid w:val="0052529D"/>
    <w:rsid w:val="005C2FD8"/>
    <w:rsid w:val="005C41B8"/>
    <w:rsid w:val="005C6F00"/>
    <w:rsid w:val="00607D68"/>
    <w:rsid w:val="00610E03"/>
    <w:rsid w:val="00627150"/>
    <w:rsid w:val="006274F4"/>
    <w:rsid w:val="006455DE"/>
    <w:rsid w:val="0066007F"/>
    <w:rsid w:val="006D7826"/>
    <w:rsid w:val="006E1A79"/>
    <w:rsid w:val="006F1AC8"/>
    <w:rsid w:val="0070548F"/>
    <w:rsid w:val="00734EE5"/>
    <w:rsid w:val="007468DA"/>
    <w:rsid w:val="007549FE"/>
    <w:rsid w:val="00757EA3"/>
    <w:rsid w:val="00775A56"/>
    <w:rsid w:val="007A7BEC"/>
    <w:rsid w:val="007E4F69"/>
    <w:rsid w:val="00864E78"/>
    <w:rsid w:val="00872991"/>
    <w:rsid w:val="00884998"/>
    <w:rsid w:val="008C2B92"/>
    <w:rsid w:val="008D132E"/>
    <w:rsid w:val="008D4F9E"/>
    <w:rsid w:val="009073DE"/>
    <w:rsid w:val="00911846"/>
    <w:rsid w:val="00937C7B"/>
    <w:rsid w:val="00940CDC"/>
    <w:rsid w:val="00981120"/>
    <w:rsid w:val="00986368"/>
    <w:rsid w:val="0099076F"/>
    <w:rsid w:val="00996770"/>
    <w:rsid w:val="009978D7"/>
    <w:rsid w:val="009D5F30"/>
    <w:rsid w:val="009E00A8"/>
    <w:rsid w:val="009F000B"/>
    <w:rsid w:val="009F3BD7"/>
    <w:rsid w:val="00A06C95"/>
    <w:rsid w:val="00A10485"/>
    <w:rsid w:val="00A21110"/>
    <w:rsid w:val="00A477D9"/>
    <w:rsid w:val="00A6617B"/>
    <w:rsid w:val="00A96061"/>
    <w:rsid w:val="00AB0DC8"/>
    <w:rsid w:val="00B05BE1"/>
    <w:rsid w:val="00B44E24"/>
    <w:rsid w:val="00B7733D"/>
    <w:rsid w:val="00BB682F"/>
    <w:rsid w:val="00C202D6"/>
    <w:rsid w:val="00C40D58"/>
    <w:rsid w:val="00C50FE0"/>
    <w:rsid w:val="00CA5132"/>
    <w:rsid w:val="00CB6DE8"/>
    <w:rsid w:val="00D24BC5"/>
    <w:rsid w:val="00D259A7"/>
    <w:rsid w:val="00D613B7"/>
    <w:rsid w:val="00D81FB2"/>
    <w:rsid w:val="00D97B13"/>
    <w:rsid w:val="00D97C0C"/>
    <w:rsid w:val="00DA73B3"/>
    <w:rsid w:val="00DB0856"/>
    <w:rsid w:val="00DC646A"/>
    <w:rsid w:val="00DF4176"/>
    <w:rsid w:val="00E449B5"/>
    <w:rsid w:val="00E625FC"/>
    <w:rsid w:val="00EC4ADA"/>
    <w:rsid w:val="00ED349B"/>
    <w:rsid w:val="00EE7681"/>
    <w:rsid w:val="00EF43BD"/>
    <w:rsid w:val="00F65E92"/>
    <w:rsid w:val="00F74BB0"/>
    <w:rsid w:val="00FB4114"/>
    <w:rsid w:val="00FC43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5CF94133"/>
  <w15:docId w15:val="{4E33DC59-7A73-4DD4-B866-2AF0A91C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A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7826"/>
    <w:pPr>
      <w:keepNext/>
      <w:keepLines/>
      <w:spacing w:before="480"/>
      <w:ind w:left="794" w:hanging="794"/>
      <w:outlineLvl w:val="0"/>
    </w:pPr>
    <w:rPr>
      <w:b/>
    </w:rPr>
  </w:style>
  <w:style w:type="paragraph" w:styleId="Heading2">
    <w:name w:val="heading 2"/>
    <w:basedOn w:val="Heading1"/>
    <w:next w:val="Normal"/>
    <w:link w:val="Heading2Char"/>
    <w:qFormat/>
    <w:rsid w:val="006D7826"/>
    <w:pPr>
      <w:spacing w:before="320"/>
      <w:outlineLvl w:val="1"/>
    </w:pPr>
  </w:style>
  <w:style w:type="paragraph" w:styleId="Heading3">
    <w:name w:val="heading 3"/>
    <w:basedOn w:val="Heading1"/>
    <w:next w:val="Normal"/>
    <w:link w:val="Heading3Char"/>
    <w:qFormat/>
    <w:rsid w:val="006D7826"/>
    <w:pPr>
      <w:spacing w:before="200"/>
      <w:outlineLvl w:val="2"/>
    </w:pPr>
  </w:style>
  <w:style w:type="paragraph" w:styleId="Heading4">
    <w:name w:val="heading 4"/>
    <w:basedOn w:val="Heading3"/>
    <w:next w:val="Normal"/>
    <w:link w:val="Heading4Char"/>
    <w:qFormat/>
    <w:rsid w:val="006D7826"/>
    <w:pPr>
      <w:tabs>
        <w:tab w:val="clear" w:pos="794"/>
        <w:tab w:val="left" w:pos="992"/>
      </w:tabs>
      <w:ind w:left="992" w:hanging="992"/>
      <w:outlineLvl w:val="3"/>
    </w:pPr>
  </w:style>
  <w:style w:type="paragraph" w:styleId="Heading5">
    <w:name w:val="heading 5"/>
    <w:basedOn w:val="Heading4"/>
    <w:next w:val="Normal"/>
    <w:link w:val="Heading5Char"/>
    <w:qFormat/>
    <w:rsid w:val="006D7826"/>
    <w:pPr>
      <w:outlineLvl w:val="4"/>
    </w:pPr>
  </w:style>
  <w:style w:type="paragraph" w:styleId="Heading6">
    <w:name w:val="heading 6"/>
    <w:basedOn w:val="Heading4"/>
    <w:next w:val="Normal"/>
    <w:link w:val="Heading6Char"/>
    <w:qFormat/>
    <w:rsid w:val="006D7826"/>
    <w:pPr>
      <w:tabs>
        <w:tab w:val="clear" w:pos="992"/>
        <w:tab w:val="clear" w:pos="1191"/>
      </w:tabs>
      <w:ind w:left="1588" w:hanging="1588"/>
      <w:outlineLvl w:val="5"/>
    </w:pPr>
  </w:style>
  <w:style w:type="paragraph" w:styleId="Heading7">
    <w:name w:val="heading 7"/>
    <w:basedOn w:val="Heading6"/>
    <w:next w:val="Normal"/>
    <w:link w:val="Heading7Char"/>
    <w:qFormat/>
    <w:rsid w:val="006D7826"/>
    <w:pPr>
      <w:outlineLvl w:val="6"/>
    </w:pPr>
  </w:style>
  <w:style w:type="paragraph" w:styleId="Heading8">
    <w:name w:val="heading 8"/>
    <w:basedOn w:val="Heading6"/>
    <w:next w:val="Normal"/>
    <w:link w:val="Heading8Char"/>
    <w:qFormat/>
    <w:rsid w:val="006D7826"/>
    <w:pPr>
      <w:outlineLvl w:val="7"/>
    </w:pPr>
  </w:style>
  <w:style w:type="paragraph" w:styleId="Heading9">
    <w:name w:val="heading 9"/>
    <w:basedOn w:val="Heading6"/>
    <w:next w:val="Normal"/>
    <w:link w:val="Heading9Char"/>
    <w:qFormat/>
    <w:rsid w:val="006D78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78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D78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D7826"/>
  </w:style>
  <w:style w:type="paragraph" w:customStyle="1" w:styleId="Headingb">
    <w:name w:val="Heading_b"/>
    <w:basedOn w:val="Heading3"/>
    <w:next w:val="Normal"/>
    <w:qFormat/>
    <w:rsid w:val="006D7826"/>
    <w:pPr>
      <w:spacing w:before="160"/>
      <w:ind w:left="0" w:firstLine="0"/>
      <w:outlineLvl w:val="9"/>
    </w:pPr>
  </w:style>
  <w:style w:type="paragraph" w:customStyle="1" w:styleId="Headingi">
    <w:name w:val="Heading_i"/>
    <w:basedOn w:val="Heading3"/>
    <w:next w:val="Normal"/>
    <w:rsid w:val="006D7826"/>
    <w:pPr>
      <w:spacing w:before="160"/>
      <w:ind w:left="0" w:firstLine="0"/>
    </w:pPr>
    <w:rPr>
      <w:b w:val="0"/>
      <w:i/>
    </w:rPr>
  </w:style>
  <w:style w:type="character" w:customStyle="1" w:styleId="href">
    <w:name w:val="href"/>
    <w:basedOn w:val="DefaultParagraphFont"/>
    <w:rsid w:val="006D7826"/>
  </w:style>
  <w:style w:type="paragraph" w:customStyle="1" w:styleId="enumlev1">
    <w:name w:val="enumlev1"/>
    <w:basedOn w:val="Normal"/>
    <w:rsid w:val="006D7826"/>
    <w:pPr>
      <w:spacing w:before="80"/>
      <w:ind w:left="794" w:hanging="794"/>
    </w:pPr>
  </w:style>
  <w:style w:type="paragraph" w:customStyle="1" w:styleId="enumlev2">
    <w:name w:val="enumlev2"/>
    <w:basedOn w:val="enumlev1"/>
    <w:rsid w:val="006D7826"/>
    <w:pPr>
      <w:ind w:left="1191" w:hanging="397"/>
    </w:pPr>
  </w:style>
  <w:style w:type="paragraph" w:customStyle="1" w:styleId="enumlev3">
    <w:name w:val="enumlev3"/>
    <w:basedOn w:val="enumlev2"/>
    <w:rsid w:val="006D7826"/>
    <w:pPr>
      <w:ind w:left="1588"/>
    </w:pPr>
  </w:style>
  <w:style w:type="paragraph" w:customStyle="1" w:styleId="Normalaftertitle">
    <w:name w:val="Normal_after_title"/>
    <w:basedOn w:val="Normal"/>
    <w:next w:val="Normal"/>
    <w:rsid w:val="006D7826"/>
    <w:pPr>
      <w:spacing w:before="320"/>
    </w:pPr>
  </w:style>
  <w:style w:type="paragraph" w:customStyle="1" w:styleId="Note">
    <w:name w:val="Note"/>
    <w:basedOn w:val="Normal"/>
    <w:rsid w:val="006D782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D78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D7826"/>
    <w:pPr>
      <w:spacing w:before="240"/>
    </w:pPr>
    <w:rPr>
      <w:sz w:val="22"/>
      <w:lang w:val="es-ES_tradnl"/>
    </w:rPr>
  </w:style>
  <w:style w:type="paragraph" w:customStyle="1" w:styleId="Recref">
    <w:name w:val="Rec_ref"/>
    <w:basedOn w:val="Normal"/>
    <w:next w:val="Recdate"/>
    <w:rsid w:val="006D7826"/>
    <w:pPr>
      <w:jc w:val="center"/>
    </w:pPr>
  </w:style>
  <w:style w:type="paragraph" w:customStyle="1" w:styleId="Recdate">
    <w:name w:val="Rec_date"/>
    <w:basedOn w:val="Recref"/>
    <w:next w:val="Normalaftertitle"/>
    <w:rsid w:val="006D7826"/>
    <w:pPr>
      <w:jc w:val="right"/>
    </w:pPr>
  </w:style>
  <w:style w:type="paragraph" w:customStyle="1" w:styleId="AnnexNoTitle">
    <w:name w:val="Annex_NoTitle"/>
    <w:basedOn w:val="Normal"/>
    <w:next w:val="Normalaftertitle"/>
    <w:link w:val="AnnexNoTitleChar1"/>
    <w:rsid w:val="008C2B92"/>
    <w:pPr>
      <w:keepNext/>
      <w:keepLines/>
      <w:spacing w:before="480" w:after="80"/>
      <w:jc w:val="center"/>
      <w:outlineLvl w:val="0"/>
    </w:pPr>
    <w:rPr>
      <w:b/>
      <w:sz w:val="28"/>
    </w:rPr>
  </w:style>
  <w:style w:type="paragraph" w:customStyle="1" w:styleId="AppendixNoTitle">
    <w:name w:val="Appendix_NoTitle"/>
    <w:basedOn w:val="AnnexNoTitle"/>
    <w:next w:val="Normal"/>
    <w:rsid w:val="006D7826"/>
  </w:style>
  <w:style w:type="paragraph" w:customStyle="1" w:styleId="Tablefin">
    <w:name w:val="Table_fin"/>
    <w:basedOn w:val="Normal"/>
    <w:next w:val="Normal"/>
    <w:rsid w:val="006D7826"/>
    <w:pPr>
      <w:spacing w:before="0"/>
    </w:pPr>
    <w:rPr>
      <w:sz w:val="20"/>
      <w:lang w:val="en-GB"/>
    </w:rPr>
  </w:style>
  <w:style w:type="paragraph" w:customStyle="1" w:styleId="Tablehead">
    <w:name w:val="Table_head"/>
    <w:basedOn w:val="Normal"/>
    <w:next w:val="Normal"/>
    <w:link w:val="TableheadChar"/>
    <w:rsid w:val="006D78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78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D7826"/>
    <w:pPr>
      <w:keepNext/>
      <w:spacing w:before="360" w:after="120"/>
      <w:jc w:val="center"/>
    </w:pPr>
  </w:style>
  <w:style w:type="paragraph" w:customStyle="1" w:styleId="Tabletext">
    <w:name w:val="Table_text"/>
    <w:basedOn w:val="Normal"/>
    <w:link w:val="TabletextChar"/>
    <w:rsid w:val="00FC43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6D7826"/>
    <w:pPr>
      <w:tabs>
        <w:tab w:val="clear" w:pos="1191"/>
        <w:tab w:val="clear" w:pos="1588"/>
        <w:tab w:val="clear" w:pos="1985"/>
        <w:tab w:val="center" w:pos="4820"/>
        <w:tab w:val="right" w:pos="9639"/>
      </w:tabs>
    </w:pPr>
  </w:style>
  <w:style w:type="paragraph" w:customStyle="1" w:styleId="Equationlegend">
    <w:name w:val="Equation_legend"/>
    <w:basedOn w:val="NormalIndent"/>
    <w:rsid w:val="006D78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D7826"/>
    <w:pPr>
      <w:ind w:left="794"/>
    </w:pPr>
  </w:style>
  <w:style w:type="paragraph" w:customStyle="1" w:styleId="Figurelegend">
    <w:name w:val="Figure_legend"/>
    <w:basedOn w:val="Normal"/>
    <w:rsid w:val="006D78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D7826"/>
    <w:pPr>
      <w:keepNext/>
      <w:keepLines/>
      <w:spacing w:before="480" w:after="80"/>
      <w:jc w:val="center"/>
    </w:pPr>
    <w:rPr>
      <w:caps/>
      <w:sz w:val="18"/>
    </w:rPr>
  </w:style>
  <w:style w:type="paragraph" w:customStyle="1" w:styleId="tocpart">
    <w:name w:val="tocpart"/>
    <w:basedOn w:val="Normal"/>
    <w:rsid w:val="006D78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D7826"/>
    <w:pPr>
      <w:keepNext/>
      <w:keepLines/>
      <w:spacing w:before="480"/>
      <w:jc w:val="center"/>
    </w:pPr>
    <w:rPr>
      <w:sz w:val="28"/>
    </w:rPr>
  </w:style>
  <w:style w:type="paragraph" w:customStyle="1" w:styleId="Arttitle">
    <w:name w:val="Art_title"/>
    <w:basedOn w:val="Normal"/>
    <w:next w:val="Normalaftertitle"/>
    <w:rsid w:val="006D7826"/>
    <w:pPr>
      <w:keepNext/>
      <w:keepLines/>
      <w:spacing w:before="240"/>
      <w:jc w:val="center"/>
    </w:pPr>
    <w:rPr>
      <w:b/>
      <w:sz w:val="28"/>
    </w:rPr>
  </w:style>
  <w:style w:type="paragraph" w:customStyle="1" w:styleId="Blanc">
    <w:name w:val="Blanc"/>
    <w:basedOn w:val="Normal"/>
    <w:next w:val="Tabletext"/>
    <w:rsid w:val="006D78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D78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D7826"/>
    <w:pPr>
      <w:keepNext/>
      <w:keepLines/>
      <w:spacing w:before="160"/>
      <w:ind w:left="794"/>
    </w:pPr>
    <w:rPr>
      <w:i/>
    </w:rPr>
  </w:style>
  <w:style w:type="paragraph" w:customStyle="1" w:styleId="ChapNo">
    <w:name w:val="Chap_No"/>
    <w:basedOn w:val="ArtNo"/>
    <w:next w:val="Chaptitle"/>
    <w:rsid w:val="006D7826"/>
    <w:rPr>
      <w:b/>
    </w:rPr>
  </w:style>
  <w:style w:type="paragraph" w:customStyle="1" w:styleId="Chaptitle">
    <w:name w:val="Chap_title"/>
    <w:basedOn w:val="Arttitle"/>
    <w:next w:val="Normalaftertitle"/>
    <w:rsid w:val="006D7826"/>
  </w:style>
  <w:style w:type="character" w:styleId="FootnoteReference">
    <w:name w:val="footnote reference"/>
    <w:basedOn w:val="DefaultParagraphFont"/>
    <w:rsid w:val="006D7826"/>
    <w:rPr>
      <w:position w:val="6"/>
      <w:sz w:val="18"/>
    </w:rPr>
  </w:style>
  <w:style w:type="paragraph" w:styleId="FootnoteText">
    <w:name w:val="footnote text"/>
    <w:basedOn w:val="Normal"/>
    <w:link w:val="FootnoteTextChar"/>
    <w:rsid w:val="006D7826"/>
    <w:pPr>
      <w:keepLines/>
      <w:tabs>
        <w:tab w:val="left" w:pos="255"/>
      </w:tabs>
      <w:ind w:left="255" w:hanging="255"/>
    </w:pPr>
    <w:rPr>
      <w:sz w:val="22"/>
    </w:rPr>
  </w:style>
  <w:style w:type="paragraph" w:styleId="Index1">
    <w:name w:val="index 1"/>
    <w:basedOn w:val="Normal"/>
    <w:next w:val="Normal"/>
    <w:semiHidden/>
    <w:rsid w:val="006D7826"/>
  </w:style>
  <w:style w:type="paragraph" w:styleId="Index2">
    <w:name w:val="index 2"/>
    <w:basedOn w:val="Normal"/>
    <w:next w:val="Normal"/>
    <w:semiHidden/>
    <w:rsid w:val="006D7826"/>
    <w:pPr>
      <w:ind w:left="283"/>
    </w:pPr>
  </w:style>
  <w:style w:type="paragraph" w:styleId="Index3">
    <w:name w:val="index 3"/>
    <w:basedOn w:val="Normal"/>
    <w:next w:val="Normal"/>
    <w:semiHidden/>
    <w:rsid w:val="006D7826"/>
    <w:pPr>
      <w:ind w:left="566"/>
    </w:pPr>
  </w:style>
  <w:style w:type="paragraph" w:styleId="IndexHeading">
    <w:name w:val="index heading"/>
    <w:basedOn w:val="Normal"/>
    <w:next w:val="Index1"/>
    <w:rsid w:val="006D7826"/>
  </w:style>
  <w:style w:type="paragraph" w:customStyle="1" w:styleId="Line">
    <w:name w:val="Line"/>
    <w:basedOn w:val="Normal"/>
    <w:next w:val="Normal"/>
    <w:rsid w:val="006D78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78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7826"/>
  </w:style>
  <w:style w:type="paragraph" w:customStyle="1" w:styleId="Partref">
    <w:name w:val="Part_ref"/>
    <w:basedOn w:val="Normal"/>
    <w:next w:val="Normal"/>
    <w:rsid w:val="006D7826"/>
    <w:pPr>
      <w:keepNext/>
      <w:keepLines/>
      <w:spacing w:after="280"/>
      <w:jc w:val="center"/>
    </w:pPr>
  </w:style>
  <w:style w:type="paragraph" w:customStyle="1" w:styleId="Parttitle">
    <w:name w:val="Part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7826"/>
  </w:style>
  <w:style w:type="paragraph" w:customStyle="1" w:styleId="QuestionNo">
    <w:name w:val="Question_No"/>
    <w:basedOn w:val="RecNo"/>
    <w:next w:val="Normal"/>
    <w:rsid w:val="006D7826"/>
  </w:style>
  <w:style w:type="paragraph" w:customStyle="1" w:styleId="Questionref">
    <w:name w:val="Question_ref"/>
    <w:basedOn w:val="Recref"/>
    <w:next w:val="Questiondate"/>
    <w:rsid w:val="006D7826"/>
  </w:style>
  <w:style w:type="paragraph" w:customStyle="1" w:styleId="Questiontitle">
    <w:name w:val="Question_title"/>
    <w:basedOn w:val="Normal"/>
    <w:next w:val="Questionref"/>
    <w:rsid w:val="006D7826"/>
  </w:style>
  <w:style w:type="paragraph" w:customStyle="1" w:styleId="Reftext">
    <w:name w:val="Ref_text"/>
    <w:basedOn w:val="Normal"/>
    <w:rsid w:val="006D7826"/>
    <w:pPr>
      <w:ind w:left="794" w:hanging="794"/>
    </w:pPr>
    <w:rPr>
      <w:sz w:val="22"/>
    </w:rPr>
  </w:style>
  <w:style w:type="paragraph" w:customStyle="1" w:styleId="Reftitle">
    <w:name w:val="Ref_title"/>
    <w:basedOn w:val="Normal"/>
    <w:next w:val="Reftext"/>
    <w:rsid w:val="006D78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7826"/>
  </w:style>
  <w:style w:type="paragraph" w:customStyle="1" w:styleId="RepNo">
    <w:name w:val="Rep_No"/>
    <w:basedOn w:val="RecNo"/>
    <w:next w:val="Reptitle"/>
    <w:rsid w:val="006D7826"/>
  </w:style>
  <w:style w:type="paragraph" w:customStyle="1" w:styleId="Repref">
    <w:name w:val="Rep_ref"/>
    <w:basedOn w:val="Recref"/>
    <w:next w:val="Repdate"/>
    <w:rsid w:val="006D7826"/>
  </w:style>
  <w:style w:type="paragraph" w:customStyle="1" w:styleId="Reptitle">
    <w:name w:val="Rep_title"/>
    <w:basedOn w:val="Rectitle"/>
    <w:next w:val="Repref"/>
    <w:rsid w:val="006D7826"/>
  </w:style>
  <w:style w:type="paragraph" w:customStyle="1" w:styleId="Resdate">
    <w:name w:val="Res_date"/>
    <w:basedOn w:val="Recdate"/>
    <w:next w:val="Normalaftertitle"/>
    <w:rsid w:val="006D7826"/>
  </w:style>
  <w:style w:type="paragraph" w:customStyle="1" w:styleId="ResNo">
    <w:name w:val="Res_No"/>
    <w:basedOn w:val="RecNo"/>
    <w:next w:val="Restitle"/>
    <w:rsid w:val="006D7826"/>
  </w:style>
  <w:style w:type="paragraph" w:customStyle="1" w:styleId="Resref">
    <w:name w:val="Res_ref"/>
    <w:basedOn w:val="Recref"/>
    <w:next w:val="Resdate"/>
    <w:rsid w:val="006D7826"/>
  </w:style>
  <w:style w:type="paragraph" w:customStyle="1" w:styleId="Restitle">
    <w:name w:val="Res_title"/>
    <w:basedOn w:val="Normal"/>
    <w:next w:val="Resref"/>
    <w:rsid w:val="006D7826"/>
    <w:pPr>
      <w:spacing w:before="240"/>
      <w:jc w:val="center"/>
    </w:pPr>
    <w:rPr>
      <w:b/>
      <w:sz w:val="28"/>
    </w:rPr>
  </w:style>
  <w:style w:type="paragraph" w:customStyle="1" w:styleId="SectionNo">
    <w:name w:val="Section_No"/>
    <w:basedOn w:val="Normal"/>
    <w:next w:val="Normal"/>
    <w:rsid w:val="006D7826"/>
  </w:style>
  <w:style w:type="paragraph" w:customStyle="1" w:styleId="Sectiontitle">
    <w:name w:val="Section_title"/>
    <w:basedOn w:val="Normal"/>
    <w:next w:val="Normalaftertitle"/>
    <w:rsid w:val="006D78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D7826"/>
    <w:pPr>
      <w:tabs>
        <w:tab w:val="clear" w:pos="794"/>
        <w:tab w:val="clear" w:pos="1191"/>
        <w:tab w:val="clear" w:pos="1588"/>
        <w:tab w:val="clear" w:pos="1985"/>
        <w:tab w:val="right" w:pos="9611"/>
      </w:tabs>
    </w:pPr>
    <w:rPr>
      <w:i/>
    </w:rPr>
  </w:style>
  <w:style w:type="paragraph" w:styleId="TOC1">
    <w:name w:val="toc 1"/>
    <w:basedOn w:val="Normal"/>
    <w:rsid w:val="006D78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D7826"/>
    <w:pPr>
      <w:tabs>
        <w:tab w:val="clear" w:pos="567"/>
        <w:tab w:val="left" w:pos="1276"/>
      </w:tabs>
      <w:spacing w:before="160"/>
      <w:ind w:left="1276" w:hanging="709"/>
    </w:pPr>
  </w:style>
  <w:style w:type="paragraph" w:styleId="TOC3">
    <w:name w:val="toc 3"/>
    <w:basedOn w:val="TOC2"/>
    <w:rsid w:val="006D7826"/>
    <w:pPr>
      <w:tabs>
        <w:tab w:val="clear" w:pos="1276"/>
        <w:tab w:val="left" w:pos="2155"/>
      </w:tabs>
      <w:ind w:left="2155" w:hanging="879"/>
    </w:pPr>
  </w:style>
  <w:style w:type="paragraph" w:styleId="TOC4">
    <w:name w:val="toc 4"/>
    <w:basedOn w:val="TOC3"/>
    <w:rsid w:val="006D7826"/>
    <w:pPr>
      <w:tabs>
        <w:tab w:val="left" w:pos="3261"/>
      </w:tabs>
      <w:spacing w:before="80"/>
      <w:ind w:left="3261" w:hanging="993"/>
    </w:pPr>
  </w:style>
  <w:style w:type="paragraph" w:styleId="TOC5">
    <w:name w:val="toc 5"/>
    <w:basedOn w:val="TOC4"/>
    <w:rsid w:val="006D7826"/>
  </w:style>
  <w:style w:type="paragraph" w:styleId="TOC6">
    <w:name w:val="toc 6"/>
    <w:basedOn w:val="TOC4"/>
    <w:rsid w:val="006D7826"/>
  </w:style>
  <w:style w:type="paragraph" w:styleId="TOC7">
    <w:name w:val="toc 7"/>
    <w:basedOn w:val="TOC4"/>
    <w:rsid w:val="006D7826"/>
  </w:style>
  <w:style w:type="paragraph" w:styleId="TOC8">
    <w:name w:val="toc 8"/>
    <w:basedOn w:val="TOC4"/>
    <w:rsid w:val="006D7826"/>
  </w:style>
  <w:style w:type="paragraph" w:customStyle="1" w:styleId="Rectitle">
    <w:name w:val="Rec_title"/>
    <w:basedOn w:val="Normal"/>
    <w:next w:val="Recref"/>
    <w:rsid w:val="006D7826"/>
    <w:pPr>
      <w:keepNext/>
      <w:keepLines/>
      <w:spacing w:before="240"/>
      <w:jc w:val="center"/>
    </w:pPr>
    <w:rPr>
      <w:b/>
      <w:sz w:val="28"/>
    </w:rPr>
  </w:style>
  <w:style w:type="paragraph" w:customStyle="1" w:styleId="Annexref">
    <w:name w:val="Annex_ref"/>
    <w:basedOn w:val="Normal"/>
    <w:next w:val="Normalaftertitle"/>
    <w:rsid w:val="006D7826"/>
    <w:pPr>
      <w:keepNext/>
      <w:keepLines/>
      <w:spacing w:after="280"/>
      <w:jc w:val="center"/>
    </w:pPr>
  </w:style>
  <w:style w:type="paragraph" w:customStyle="1" w:styleId="Appendixref">
    <w:name w:val="Appendix_ref"/>
    <w:basedOn w:val="Annexref"/>
    <w:next w:val="Normalaftertitle"/>
    <w:rsid w:val="006D7826"/>
  </w:style>
  <w:style w:type="paragraph" w:customStyle="1" w:styleId="Figuretitle">
    <w:name w:val="Figure_title"/>
    <w:basedOn w:val="Normal"/>
    <w:next w:val="Figure"/>
    <w:link w:val="FiguretitleChar"/>
    <w:rsid w:val="006D782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D7826"/>
    <w:pPr>
      <w:keepNext/>
      <w:spacing w:before="0" w:after="120"/>
      <w:jc w:val="center"/>
    </w:pPr>
    <w:rPr>
      <w:b/>
    </w:rPr>
  </w:style>
  <w:style w:type="paragraph" w:customStyle="1" w:styleId="Summary">
    <w:name w:val="Summary"/>
    <w:basedOn w:val="Normal"/>
    <w:next w:val="Normalaftertitle"/>
    <w:autoRedefine/>
    <w:rsid w:val="006D7826"/>
    <w:pPr>
      <w:spacing w:after="480"/>
    </w:pPr>
    <w:rPr>
      <w:sz w:val="22"/>
      <w:lang w:val="es-ES_tradnl"/>
    </w:rPr>
  </w:style>
  <w:style w:type="paragraph" w:customStyle="1" w:styleId="TableLegendNote">
    <w:name w:val="Table_Legend_Note"/>
    <w:basedOn w:val="Tablelegend"/>
    <w:next w:val="Tablelegend"/>
    <w:rsid w:val="006D7826"/>
    <w:pPr>
      <w:ind w:left="-85" w:firstLine="0"/>
    </w:pPr>
    <w:rPr>
      <w:lang w:val="en-US"/>
    </w:rPr>
  </w:style>
  <w:style w:type="paragraph" w:customStyle="1" w:styleId="Figure">
    <w:name w:val="Figure"/>
    <w:basedOn w:val="FigureNo"/>
    <w:next w:val="Normal"/>
    <w:rsid w:val="006D7826"/>
    <w:pPr>
      <w:keepNext w:val="0"/>
      <w:spacing w:before="0" w:after="240"/>
    </w:pPr>
  </w:style>
  <w:style w:type="character" w:styleId="Hyperlink">
    <w:name w:val="Hyperlink"/>
    <w:aliases w:val="ECC Hyperlink"/>
    <w:basedOn w:val="DefaultParagraphFont"/>
    <w:uiPriority w:val="99"/>
    <w:rsid w:val="003B43EA"/>
    <w:rPr>
      <w:color w:val="0000FF"/>
      <w:u w:val="single"/>
    </w:rPr>
  </w:style>
  <w:style w:type="character" w:customStyle="1" w:styleId="HeaderChar">
    <w:name w:val="Header Char"/>
    <w:basedOn w:val="DefaultParagraphFont"/>
    <w:link w:val="Header"/>
    <w:rsid w:val="003B43EA"/>
    <w:rPr>
      <w:sz w:val="24"/>
      <w:lang w:val="fr-FR" w:eastAsia="en-US"/>
    </w:rPr>
  </w:style>
  <w:style w:type="character" w:customStyle="1" w:styleId="Heading1Char">
    <w:name w:val="Heading 1 Char"/>
    <w:basedOn w:val="DefaultParagraphFont"/>
    <w:link w:val="Heading1"/>
    <w:rsid w:val="003B43EA"/>
    <w:rPr>
      <w:b/>
      <w:sz w:val="24"/>
      <w:lang w:val="fr-FR" w:eastAsia="en-US"/>
    </w:rPr>
  </w:style>
  <w:style w:type="character" w:customStyle="1" w:styleId="TabletextChar">
    <w:name w:val="Table_text Char"/>
    <w:basedOn w:val="DefaultParagraphFont"/>
    <w:link w:val="Tabletext"/>
    <w:locked/>
    <w:rsid w:val="00FC43DF"/>
    <w:rPr>
      <w:sz w:val="22"/>
      <w:lang w:val="fr-FR" w:eastAsia="en-US"/>
    </w:rPr>
  </w:style>
  <w:style w:type="character" w:customStyle="1" w:styleId="TableheadChar">
    <w:name w:val="Table_head Char"/>
    <w:basedOn w:val="DefaultParagraphFont"/>
    <w:link w:val="Tablehead"/>
    <w:rsid w:val="003B43EA"/>
    <w:rPr>
      <w:b/>
      <w:sz w:val="22"/>
      <w:lang w:val="fr-FR" w:eastAsia="en-US"/>
    </w:rPr>
  </w:style>
  <w:style w:type="numbering" w:customStyle="1" w:styleId="NoList1">
    <w:name w:val="No List1"/>
    <w:next w:val="NoList"/>
    <w:uiPriority w:val="99"/>
    <w:semiHidden/>
    <w:unhideWhenUsed/>
    <w:rsid w:val="00D24BC5"/>
  </w:style>
  <w:style w:type="character" w:customStyle="1" w:styleId="Heading2Char">
    <w:name w:val="Heading 2 Char"/>
    <w:basedOn w:val="DefaultParagraphFont"/>
    <w:link w:val="Heading2"/>
    <w:rsid w:val="00D24BC5"/>
    <w:rPr>
      <w:b/>
      <w:sz w:val="24"/>
      <w:lang w:val="fr-FR" w:eastAsia="en-US"/>
    </w:rPr>
  </w:style>
  <w:style w:type="character" w:customStyle="1" w:styleId="Heading3Char">
    <w:name w:val="Heading 3 Char"/>
    <w:basedOn w:val="DefaultParagraphFont"/>
    <w:link w:val="Heading3"/>
    <w:rsid w:val="00D24BC5"/>
    <w:rPr>
      <w:b/>
      <w:sz w:val="24"/>
      <w:lang w:val="fr-FR" w:eastAsia="en-US"/>
    </w:rPr>
  </w:style>
  <w:style w:type="character" w:customStyle="1" w:styleId="Heading4Char">
    <w:name w:val="Heading 4 Char"/>
    <w:basedOn w:val="DefaultParagraphFont"/>
    <w:link w:val="Heading4"/>
    <w:rsid w:val="00D24BC5"/>
    <w:rPr>
      <w:b/>
      <w:sz w:val="24"/>
      <w:lang w:val="fr-FR" w:eastAsia="en-US"/>
    </w:rPr>
  </w:style>
  <w:style w:type="character" w:customStyle="1" w:styleId="Heading5Char">
    <w:name w:val="Heading 5 Char"/>
    <w:basedOn w:val="DefaultParagraphFont"/>
    <w:link w:val="Heading5"/>
    <w:rsid w:val="00D24BC5"/>
    <w:rPr>
      <w:b/>
      <w:sz w:val="24"/>
      <w:lang w:val="fr-FR" w:eastAsia="en-US"/>
    </w:rPr>
  </w:style>
  <w:style w:type="character" w:customStyle="1" w:styleId="Heading6Char">
    <w:name w:val="Heading 6 Char"/>
    <w:basedOn w:val="DefaultParagraphFont"/>
    <w:link w:val="Heading6"/>
    <w:rsid w:val="00D24BC5"/>
    <w:rPr>
      <w:b/>
      <w:sz w:val="24"/>
      <w:lang w:val="fr-FR" w:eastAsia="en-US"/>
    </w:rPr>
  </w:style>
  <w:style w:type="character" w:customStyle="1" w:styleId="Heading7Char">
    <w:name w:val="Heading 7 Char"/>
    <w:basedOn w:val="DefaultParagraphFont"/>
    <w:link w:val="Heading7"/>
    <w:rsid w:val="00D24BC5"/>
    <w:rPr>
      <w:b/>
      <w:sz w:val="24"/>
      <w:lang w:val="fr-FR" w:eastAsia="en-US"/>
    </w:rPr>
  </w:style>
  <w:style w:type="character" w:customStyle="1" w:styleId="Heading8Char">
    <w:name w:val="Heading 8 Char"/>
    <w:basedOn w:val="DefaultParagraphFont"/>
    <w:link w:val="Heading8"/>
    <w:rsid w:val="00D24BC5"/>
    <w:rPr>
      <w:b/>
      <w:sz w:val="24"/>
      <w:lang w:val="fr-FR" w:eastAsia="en-US"/>
    </w:rPr>
  </w:style>
  <w:style w:type="character" w:customStyle="1" w:styleId="Heading9Char">
    <w:name w:val="Heading 9 Char"/>
    <w:basedOn w:val="DefaultParagraphFont"/>
    <w:link w:val="Heading9"/>
    <w:rsid w:val="00D24BC5"/>
    <w:rPr>
      <w:b/>
      <w:sz w:val="24"/>
      <w:lang w:val="fr-FR" w:eastAsia="en-US"/>
    </w:rPr>
  </w:style>
  <w:style w:type="paragraph" w:customStyle="1" w:styleId="Artheading">
    <w:name w:val="Art_heading"/>
    <w:basedOn w:val="Normal"/>
    <w:next w:val="Normal"/>
    <w:rsid w:val="00D24BC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24BC5"/>
    <w:rPr>
      <w:vertAlign w:val="superscript"/>
    </w:rPr>
  </w:style>
  <w:style w:type="paragraph" w:customStyle="1" w:styleId="Figurewithouttitle">
    <w:name w:val="Figure_without_title"/>
    <w:basedOn w:val="FigureNo"/>
    <w:next w:val="Normal"/>
    <w:rsid w:val="00D24BC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D24BC5"/>
    <w:rPr>
      <w:noProof/>
      <w:sz w:val="18"/>
      <w:lang w:val="fr-FR" w:eastAsia="en-US"/>
    </w:rPr>
  </w:style>
  <w:style w:type="paragraph" w:customStyle="1" w:styleId="FirstFooter">
    <w:name w:val="FirstFooter"/>
    <w:basedOn w:val="Footer"/>
    <w:rsid w:val="00D24BC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D24BC5"/>
    <w:rPr>
      <w:sz w:val="22"/>
      <w:lang w:val="fr-FR" w:eastAsia="en-US"/>
    </w:rPr>
  </w:style>
  <w:style w:type="paragraph" w:customStyle="1" w:styleId="AnnexNo">
    <w:name w:val="Annex_No"/>
    <w:basedOn w:val="Normal"/>
    <w:next w:val="Normal"/>
    <w:rsid w:val="00D24BC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24B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D24BC5"/>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RecNoChar">
    <w:name w:val="Rec_No Char"/>
    <w:basedOn w:val="DefaultParagraphFont"/>
    <w:link w:val="RecNo"/>
    <w:locked/>
    <w:rsid w:val="00D24BC5"/>
    <w:rPr>
      <w:sz w:val="28"/>
      <w:lang w:val="fr-FR" w:eastAsia="en-US"/>
    </w:rPr>
  </w:style>
  <w:style w:type="paragraph" w:customStyle="1" w:styleId="Source">
    <w:name w:val="Source"/>
    <w:basedOn w:val="Normal"/>
    <w:next w:val="Normal"/>
    <w:link w:val="SourceChar"/>
    <w:rsid w:val="00D24BC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basedOn w:val="DefaultParagraphFont"/>
    <w:link w:val="Source"/>
    <w:locked/>
    <w:rsid w:val="00D24BC5"/>
    <w:rPr>
      <w:b/>
      <w:sz w:val="28"/>
      <w:lang w:val="en-GB" w:eastAsia="en-US"/>
    </w:rPr>
  </w:style>
  <w:style w:type="paragraph" w:customStyle="1" w:styleId="SpecialFooter">
    <w:name w:val="Special Footer"/>
    <w:basedOn w:val="Footer"/>
    <w:rsid w:val="00D24BC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24BC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24BC5"/>
    <w:pPr>
      <w:tabs>
        <w:tab w:val="left" w:pos="567"/>
        <w:tab w:val="left" w:pos="1701"/>
        <w:tab w:val="left" w:pos="2835"/>
      </w:tabs>
      <w:spacing w:before="240"/>
    </w:pPr>
    <w:rPr>
      <w:b w:val="0"/>
      <w:caps/>
    </w:rPr>
  </w:style>
  <w:style w:type="paragraph" w:customStyle="1" w:styleId="Title2">
    <w:name w:val="Title 2"/>
    <w:basedOn w:val="Source"/>
    <w:next w:val="Normal"/>
    <w:rsid w:val="00D24BC5"/>
    <w:pPr>
      <w:overflowPunct/>
      <w:autoSpaceDE/>
      <w:autoSpaceDN/>
      <w:adjustRightInd/>
      <w:spacing w:before="480"/>
      <w:textAlignment w:val="auto"/>
    </w:pPr>
    <w:rPr>
      <w:b w:val="0"/>
      <w:caps/>
    </w:rPr>
  </w:style>
  <w:style w:type="paragraph" w:customStyle="1" w:styleId="Title3">
    <w:name w:val="Title 3"/>
    <w:basedOn w:val="Title2"/>
    <w:next w:val="Normal"/>
    <w:rsid w:val="00D24BC5"/>
    <w:pPr>
      <w:spacing w:before="240"/>
    </w:pPr>
    <w:rPr>
      <w:caps w:val="0"/>
    </w:rPr>
  </w:style>
  <w:style w:type="paragraph" w:customStyle="1" w:styleId="Title4">
    <w:name w:val="Title 4"/>
    <w:basedOn w:val="Title3"/>
    <w:next w:val="Heading1"/>
    <w:rsid w:val="00D24BC5"/>
    <w:rPr>
      <w:b/>
    </w:rPr>
  </w:style>
  <w:style w:type="character" w:customStyle="1" w:styleId="Appdef">
    <w:name w:val="App_def"/>
    <w:basedOn w:val="DefaultParagraphFont"/>
    <w:rsid w:val="00D24BC5"/>
    <w:rPr>
      <w:rFonts w:ascii="Times New Roman" w:hAnsi="Times New Roman"/>
      <w:b/>
    </w:rPr>
  </w:style>
  <w:style w:type="character" w:customStyle="1" w:styleId="Appref">
    <w:name w:val="App_ref"/>
    <w:basedOn w:val="DefaultParagraphFont"/>
    <w:rsid w:val="00D24BC5"/>
  </w:style>
  <w:style w:type="character" w:customStyle="1" w:styleId="Artdef">
    <w:name w:val="Art_def"/>
    <w:basedOn w:val="DefaultParagraphFont"/>
    <w:rsid w:val="00D24BC5"/>
    <w:rPr>
      <w:rFonts w:ascii="Times New Roman" w:hAnsi="Times New Roman"/>
      <w:b/>
    </w:rPr>
  </w:style>
  <w:style w:type="character" w:customStyle="1" w:styleId="Artref">
    <w:name w:val="Art_ref"/>
    <w:basedOn w:val="DefaultParagraphFont"/>
    <w:rsid w:val="00D24BC5"/>
  </w:style>
  <w:style w:type="character" w:customStyle="1" w:styleId="Recdef">
    <w:name w:val="Rec_def"/>
    <w:basedOn w:val="DefaultParagraphFont"/>
    <w:rsid w:val="00D24BC5"/>
    <w:rPr>
      <w:b/>
    </w:rPr>
  </w:style>
  <w:style w:type="character" w:customStyle="1" w:styleId="Resdef">
    <w:name w:val="Res_def"/>
    <w:basedOn w:val="DefaultParagraphFont"/>
    <w:rsid w:val="00D24BC5"/>
    <w:rPr>
      <w:rFonts w:ascii="Times New Roman" w:hAnsi="Times New Roman"/>
      <w:b/>
    </w:rPr>
  </w:style>
  <w:style w:type="character" w:customStyle="1" w:styleId="Tablefreq">
    <w:name w:val="Table_freq"/>
    <w:basedOn w:val="DefaultParagraphFont"/>
    <w:rsid w:val="00D24BC5"/>
    <w:rPr>
      <w:b/>
      <w:color w:val="auto"/>
      <w:sz w:val="20"/>
    </w:rPr>
  </w:style>
  <w:style w:type="paragraph" w:customStyle="1" w:styleId="Formal">
    <w:name w:val="Formal"/>
    <w:basedOn w:val="ASN1"/>
    <w:rsid w:val="00D24BC5"/>
    <w:pPr>
      <w:tabs>
        <w:tab w:val="left" w:pos="1871"/>
      </w:tabs>
      <w:jc w:val="left"/>
    </w:pPr>
    <w:rPr>
      <w:rFonts w:ascii="Times New Roman Bold" w:hAnsi="Times New Roman Bold"/>
      <w:b w:val="0"/>
      <w:lang w:val="en-GB"/>
    </w:rPr>
  </w:style>
  <w:style w:type="paragraph" w:customStyle="1" w:styleId="Section1">
    <w:name w:val="Section_1"/>
    <w:basedOn w:val="Normal"/>
    <w:rsid w:val="00D24BC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24BC5"/>
    <w:rPr>
      <w:b w:val="0"/>
      <w:i/>
    </w:rPr>
  </w:style>
  <w:style w:type="paragraph" w:customStyle="1" w:styleId="AppendixNo">
    <w:name w:val="Appendix_No"/>
    <w:basedOn w:val="AnnexNo"/>
    <w:next w:val="Annexref"/>
    <w:rsid w:val="00D24BC5"/>
  </w:style>
  <w:style w:type="paragraph" w:customStyle="1" w:styleId="Appendixtitle">
    <w:name w:val="Appendix_title"/>
    <w:basedOn w:val="Annextitle"/>
    <w:next w:val="Normal"/>
    <w:rsid w:val="00D24BC5"/>
  </w:style>
  <w:style w:type="paragraph" w:customStyle="1" w:styleId="Border">
    <w:name w:val="Border"/>
    <w:basedOn w:val="Normal"/>
    <w:rsid w:val="00D24BC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24BC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24BC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24BC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24BC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24BC5"/>
  </w:style>
  <w:style w:type="paragraph" w:customStyle="1" w:styleId="Proposal">
    <w:name w:val="Proposal"/>
    <w:basedOn w:val="Normal"/>
    <w:next w:val="Normal"/>
    <w:rsid w:val="00D24BC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24BC5"/>
    <w:pPr>
      <w:tabs>
        <w:tab w:val="clear" w:pos="794"/>
        <w:tab w:val="clear" w:pos="1191"/>
        <w:tab w:val="left" w:pos="1134"/>
      </w:tabs>
      <w:jc w:val="left"/>
    </w:pPr>
    <w:rPr>
      <w:lang w:val="en-GB"/>
    </w:rPr>
  </w:style>
  <w:style w:type="paragraph" w:customStyle="1" w:styleId="Section3">
    <w:name w:val="Section_3"/>
    <w:basedOn w:val="Section1"/>
    <w:rsid w:val="00D24BC5"/>
    <w:rPr>
      <w:b w:val="0"/>
    </w:rPr>
  </w:style>
  <w:style w:type="paragraph" w:customStyle="1" w:styleId="TableTextS5">
    <w:name w:val="Table_TextS5"/>
    <w:basedOn w:val="Normal"/>
    <w:rsid w:val="00D24BC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24BC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24BC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24BC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24BC5"/>
  </w:style>
  <w:style w:type="paragraph" w:customStyle="1" w:styleId="Committee">
    <w:name w:val="Committee"/>
    <w:basedOn w:val="Normal"/>
    <w:qFormat/>
    <w:rsid w:val="00D24BC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24BC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24BC5"/>
  </w:style>
  <w:style w:type="paragraph" w:customStyle="1" w:styleId="Subsection1">
    <w:name w:val="Subsection_1"/>
    <w:basedOn w:val="Section1"/>
    <w:next w:val="Normalaftertitle0"/>
    <w:qFormat/>
    <w:rsid w:val="00D24BC5"/>
  </w:style>
  <w:style w:type="paragraph" w:customStyle="1" w:styleId="Volumetitle">
    <w:name w:val="Volume_title"/>
    <w:basedOn w:val="Normal"/>
    <w:qFormat/>
    <w:rsid w:val="00D24BC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24BC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24BC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24BC5"/>
    <w:rPr>
      <w:rFonts w:ascii="Times New Roman" w:hAnsi="Times New Roman"/>
      <w:b w:val="0"/>
    </w:rPr>
  </w:style>
  <w:style w:type="paragraph" w:customStyle="1" w:styleId="Tablesplit">
    <w:name w:val="Table_split"/>
    <w:basedOn w:val="Tabletext"/>
    <w:qFormat/>
    <w:rsid w:val="00D24BC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D24BC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24BC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24BC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24BC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24BC5"/>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BalloonTextChar">
    <w:name w:val="Balloon Text Char"/>
    <w:basedOn w:val="DefaultParagraphFont"/>
    <w:link w:val="BalloonText"/>
    <w:semiHidden/>
    <w:rsid w:val="00D24BC5"/>
    <w:rPr>
      <w:rFonts w:ascii="Lucida Grande" w:eastAsia="SimSun" w:hAnsi="Lucida Grande" w:cs="Lucida Grande"/>
      <w:sz w:val="18"/>
      <w:szCs w:val="18"/>
      <w:lang w:val="en-GB" w:eastAsia="en-US"/>
    </w:rPr>
  </w:style>
  <w:style w:type="paragraph" w:styleId="BalloonText">
    <w:name w:val="Balloon Text"/>
    <w:basedOn w:val="Normal"/>
    <w:link w:val="BalloonTextChar"/>
    <w:semiHidden/>
    <w:unhideWhenUsed/>
    <w:rsid w:val="00D24BC5"/>
    <w:pPr>
      <w:tabs>
        <w:tab w:val="clear" w:pos="794"/>
        <w:tab w:val="clear" w:pos="1191"/>
        <w:tab w:val="clear" w:pos="1588"/>
        <w:tab w:val="clear" w:pos="1985"/>
        <w:tab w:val="left" w:pos="1134"/>
        <w:tab w:val="left" w:pos="1871"/>
        <w:tab w:val="left" w:pos="2268"/>
      </w:tabs>
      <w:spacing w:before="0"/>
      <w:jc w:val="left"/>
    </w:pPr>
    <w:rPr>
      <w:rFonts w:ascii="Lucida Grande" w:eastAsia="SimSun" w:hAnsi="Lucida Grande" w:cs="Lucida Grande"/>
      <w:sz w:val="18"/>
      <w:szCs w:val="18"/>
      <w:lang w:val="en-GB"/>
    </w:rPr>
  </w:style>
  <w:style w:type="character" w:customStyle="1" w:styleId="BalloonTextChar1">
    <w:name w:val="Balloon Text Char1"/>
    <w:basedOn w:val="DefaultParagraphFont"/>
    <w:semiHidden/>
    <w:rsid w:val="00D24BC5"/>
    <w:rPr>
      <w:rFonts w:ascii="Segoe UI" w:hAnsi="Segoe UI" w:cs="Segoe UI"/>
      <w:sz w:val="18"/>
      <w:szCs w:val="18"/>
      <w:lang w:val="fr-FR" w:eastAsia="en-US"/>
    </w:rPr>
  </w:style>
  <w:style w:type="paragraph" w:styleId="ListParagraph">
    <w:name w:val="List Paragraph"/>
    <w:basedOn w:val="Normal"/>
    <w:uiPriority w:val="34"/>
    <w:qFormat/>
    <w:rsid w:val="00D24BC5"/>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styleId="CommentReference">
    <w:name w:val="annotation reference"/>
    <w:basedOn w:val="DefaultParagraphFont"/>
    <w:semiHidden/>
    <w:unhideWhenUsed/>
    <w:rsid w:val="00D24BC5"/>
    <w:rPr>
      <w:sz w:val="16"/>
      <w:szCs w:val="16"/>
    </w:rPr>
  </w:style>
  <w:style w:type="paragraph" w:styleId="CommentText">
    <w:name w:val="annotation text"/>
    <w:basedOn w:val="Normal"/>
    <w:link w:val="CommentTextChar"/>
    <w:semiHidden/>
    <w:unhideWhenUsed/>
    <w:rsid w:val="00D24BC5"/>
    <w:pPr>
      <w:tabs>
        <w:tab w:val="clear" w:pos="794"/>
        <w:tab w:val="clear" w:pos="1191"/>
        <w:tab w:val="clear" w:pos="1588"/>
        <w:tab w:val="clear" w:pos="1985"/>
        <w:tab w:val="left" w:pos="1134"/>
        <w:tab w:val="left" w:pos="1871"/>
        <w:tab w:val="left" w:pos="2268"/>
      </w:tabs>
      <w:jc w:val="left"/>
    </w:pPr>
    <w:rPr>
      <w:rFonts w:eastAsia="SimSun"/>
      <w:sz w:val="20"/>
      <w:lang w:val="en-GB"/>
    </w:rPr>
  </w:style>
  <w:style w:type="character" w:customStyle="1" w:styleId="CommentTextChar">
    <w:name w:val="Comment Text Char"/>
    <w:basedOn w:val="DefaultParagraphFont"/>
    <w:link w:val="CommentText"/>
    <w:semiHidden/>
    <w:rsid w:val="00D24BC5"/>
    <w:rPr>
      <w:rFonts w:eastAsia="SimSun"/>
      <w:lang w:val="en-GB" w:eastAsia="en-US"/>
    </w:rPr>
  </w:style>
  <w:style w:type="paragraph" w:customStyle="1" w:styleId="ECCTabletext">
    <w:name w:val="ECC Table text"/>
    <w:basedOn w:val="Normal"/>
    <w:qFormat/>
    <w:rsid w:val="00D24BC5"/>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character" w:customStyle="1" w:styleId="ECCHLbold">
    <w:name w:val="ECC HL bold"/>
    <w:basedOn w:val="Strong"/>
    <w:uiPriority w:val="1"/>
    <w:qFormat/>
    <w:rsid w:val="00D24BC5"/>
    <w:rPr>
      <w:b/>
      <w:bCs/>
    </w:rPr>
  </w:style>
  <w:style w:type="character" w:styleId="Strong">
    <w:name w:val="Strong"/>
    <w:basedOn w:val="DefaultParagraphFont"/>
    <w:qFormat/>
    <w:rsid w:val="00D24BC5"/>
    <w:rPr>
      <w:b/>
      <w:bCs/>
    </w:rPr>
  </w:style>
  <w:style w:type="table" w:customStyle="1" w:styleId="ECCTable-clean">
    <w:name w:val="ECC Table - clean"/>
    <w:uiPriority w:val="99"/>
    <w:rsid w:val="00D24BC5"/>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yellow">
    <w:name w:val="ECC HL yellow"/>
    <w:basedOn w:val="DefaultParagraphFont"/>
    <w:uiPriority w:val="1"/>
    <w:qFormat/>
    <w:rsid w:val="00D24BC5"/>
    <w:rPr>
      <w:rFonts w:eastAsia="Calibri"/>
      <w:i w:val="0"/>
      <w:szCs w:val="22"/>
      <w:bdr w:val="none" w:sz="0" w:space="0" w:color="auto"/>
      <w:shd w:val="solid" w:color="FFFF00" w:fill="auto"/>
      <w:lang w:val="en-GB"/>
    </w:rPr>
  </w:style>
  <w:style w:type="paragraph" w:styleId="Caption">
    <w:name w:val="caption"/>
    <w:aliases w:val="ECC Caption,Ca"/>
    <w:next w:val="Normal"/>
    <w:uiPriority w:val="35"/>
    <w:qFormat/>
    <w:rsid w:val="00D24BC5"/>
    <w:pPr>
      <w:keepLines/>
      <w:tabs>
        <w:tab w:val="left" w:pos="0"/>
        <w:tab w:val="center" w:pos="4820"/>
        <w:tab w:val="right" w:pos="9639"/>
      </w:tabs>
      <w:spacing w:before="240" w:after="240"/>
      <w:contextualSpacing/>
      <w:jc w:val="center"/>
    </w:pPr>
    <w:rPr>
      <w:rFonts w:ascii="Arial" w:eastAsia="SimSun" w:hAnsi="Arial"/>
      <w:b/>
      <w:bCs/>
      <w:color w:val="D2232A"/>
      <w:lang w:val="da-DK" w:eastAsia="en-US"/>
    </w:rPr>
  </w:style>
  <w:style w:type="character" w:customStyle="1" w:styleId="ECCHLsubscript">
    <w:name w:val="ECC HL subscript"/>
    <w:uiPriority w:val="1"/>
    <w:rsid w:val="00D24BC5"/>
    <w:rPr>
      <w:vertAlign w:val="subscript"/>
    </w:rPr>
  </w:style>
  <w:style w:type="paragraph" w:styleId="CommentSubject">
    <w:name w:val="annotation subject"/>
    <w:basedOn w:val="CommentText"/>
    <w:next w:val="CommentText"/>
    <w:link w:val="CommentSubjectChar"/>
    <w:semiHidden/>
    <w:unhideWhenUsed/>
    <w:rsid w:val="00D24BC5"/>
    <w:rPr>
      <w:b/>
      <w:bCs/>
    </w:rPr>
  </w:style>
  <w:style w:type="character" w:customStyle="1" w:styleId="CommentSubjectChar">
    <w:name w:val="Comment Subject Char"/>
    <w:basedOn w:val="CommentTextChar"/>
    <w:link w:val="CommentSubject"/>
    <w:semiHidden/>
    <w:rsid w:val="00D24BC5"/>
    <w:rPr>
      <w:rFonts w:eastAsia="SimSun"/>
      <w:b/>
      <w:bCs/>
      <w:lang w:val="en-GB" w:eastAsia="en-US"/>
    </w:rPr>
  </w:style>
  <w:style w:type="paragraph" w:customStyle="1" w:styleId="ECCBulletsLv2">
    <w:name w:val="ECC Bullets Lv2"/>
    <w:basedOn w:val="Normal"/>
    <w:rsid w:val="00D24BC5"/>
    <w:pPr>
      <w:tabs>
        <w:tab w:val="clear" w:pos="794"/>
        <w:tab w:val="clear" w:pos="1191"/>
        <w:tab w:val="clear" w:pos="1588"/>
        <w:tab w:val="clear" w:pos="1985"/>
        <w:tab w:val="left" w:pos="340"/>
        <w:tab w:val="left" w:pos="680"/>
      </w:tabs>
      <w:overflowPunct/>
      <w:autoSpaceDE/>
      <w:autoSpaceDN/>
      <w:adjustRightInd/>
      <w:spacing w:before="60"/>
      <w:ind w:left="680" w:hanging="340"/>
      <w:textAlignment w:val="auto"/>
    </w:pPr>
    <w:rPr>
      <w:rFonts w:ascii="Arial" w:eastAsia="Calibri" w:hAnsi="Arial"/>
      <w:sz w:val="20"/>
      <w:szCs w:val="22"/>
      <w:lang w:val="en-GB"/>
    </w:rPr>
  </w:style>
  <w:style w:type="character" w:customStyle="1" w:styleId="ECCHLcyan">
    <w:name w:val="ECC HL cyan"/>
    <w:basedOn w:val="DefaultParagraphFont"/>
    <w:uiPriority w:val="1"/>
    <w:qFormat/>
    <w:rsid w:val="00D24BC5"/>
    <w:rPr>
      <w:iCs w:val="0"/>
      <w:bdr w:val="none" w:sz="0" w:space="0" w:color="auto"/>
      <w:shd w:val="solid" w:color="00FFFF" w:fill="auto"/>
      <w:lang w:val="en-GB"/>
    </w:rPr>
  </w:style>
  <w:style w:type="table" w:customStyle="1" w:styleId="ECCTable-redheader">
    <w:name w:val="ECC Table - red header"/>
    <w:basedOn w:val="TableNormal"/>
    <w:uiPriority w:val="99"/>
    <w:rsid w:val="00D24BC5"/>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Emphasis">
    <w:name w:val="Emphasis"/>
    <w:aliases w:val="ECC HL italics"/>
    <w:uiPriority w:val="20"/>
    <w:qFormat/>
    <w:rsid w:val="00D24BC5"/>
    <w:rPr>
      <w:i/>
    </w:rPr>
  </w:style>
  <w:style w:type="character" w:customStyle="1" w:styleId="ECCHLsuperscript">
    <w:name w:val="ECC HL superscript"/>
    <w:uiPriority w:val="1"/>
    <w:rsid w:val="00D24BC5"/>
    <w:rPr>
      <w:vertAlign w:val="superscript"/>
    </w:rPr>
  </w:style>
  <w:style w:type="paragraph" w:customStyle="1" w:styleId="ECCTablenote">
    <w:name w:val="ECC Table note"/>
    <w:qFormat/>
    <w:rsid w:val="00D24BC5"/>
    <w:pPr>
      <w:ind w:left="284" w:hanging="284"/>
      <w:jc w:val="both"/>
    </w:pPr>
    <w:rPr>
      <w:rFonts w:ascii="Arial" w:eastAsia="SimSun" w:hAnsi="Arial"/>
      <w:sz w:val="16"/>
      <w:szCs w:val="16"/>
      <w:lang w:val="en-GB" w:eastAsia="en-US"/>
    </w:rPr>
  </w:style>
  <w:style w:type="character" w:customStyle="1" w:styleId="AnnexNoTitleChar1">
    <w:name w:val="Annex_NoTitle Char1"/>
    <w:link w:val="AnnexNoTitle"/>
    <w:locked/>
    <w:rsid w:val="008C2B92"/>
    <w:rPr>
      <w:b/>
      <w:sz w:val="28"/>
      <w:lang w:val="fr-FR" w:eastAsia="en-US"/>
    </w:rPr>
  </w:style>
  <w:style w:type="paragraph" w:customStyle="1" w:styleId="ECCTableHeaderredfont">
    <w:name w:val="ECC Table Header red font"/>
    <w:qFormat/>
    <w:rsid w:val="00D24BC5"/>
    <w:pPr>
      <w:spacing w:before="120" w:after="120"/>
    </w:pPr>
    <w:rPr>
      <w:rFonts w:ascii="Arial" w:eastAsia="Calibri" w:hAnsi="Arial"/>
      <w:bCs/>
      <w:color w:val="D2232A"/>
      <w:lang w:val="en-GB" w:eastAsia="de-DE"/>
    </w:rPr>
  </w:style>
  <w:style w:type="paragraph" w:customStyle="1" w:styleId="ECCReference">
    <w:name w:val="ECC Reference"/>
    <w:basedOn w:val="Normal"/>
    <w:rsid w:val="00D24BC5"/>
    <w:pPr>
      <w:numPr>
        <w:numId w:val="19"/>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paragraph" w:styleId="Revision">
    <w:name w:val="Revision"/>
    <w:hidden/>
    <w:uiPriority w:val="99"/>
    <w:semiHidden/>
    <w:rsid w:val="00D24BC5"/>
    <w:rPr>
      <w:sz w:val="24"/>
      <w:lang w:val="en-GB" w:eastAsia="en-US"/>
    </w:rPr>
  </w:style>
  <w:style w:type="character" w:customStyle="1" w:styleId="FiguretitleChar">
    <w:name w:val="Figure_title Char"/>
    <w:link w:val="Figuretitle"/>
    <w:locked/>
    <w:rsid w:val="00D259A7"/>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67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oleObject" Target="embeddings/oleObject4.bin"/><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6" Type="http://schemas.openxmlformats.org/officeDocument/2006/relationships/image" Target="media/image4.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hyperlink" Target="https://mentor.ieee.org/802.15/dcn/15/15-15-0746-01-007a-tg7r1-channel-model-document-for-high-rate-pd-communications.pdf" TargetMode="Externa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theme" Target="theme/theme1.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itu.int/ITU-R/go/patents/en" TargetMode="External"/><Relationship Id="rId17" Type="http://schemas.openxmlformats.org/officeDocument/2006/relationships/image" Target="media/image5.emf"/><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hyperlink" Target="https://mentor.ieee.org/802.15/dcn/17/15-17-0174-00-007a-a-new-band-plan-for-15-7m.pdf" TargetMode="External"/><Relationship Id="rId129" Type="http://schemas.openxmlformats.org/officeDocument/2006/relationships/hyperlink" Target="https://mentor.ieee.org/802.15/dcn/15/15-15-0492-05-007a-technical-considerations-document.docx" TargetMode="Externa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hyperlink" Target="https://mentor.ieee.org/802.15/dcn/15/15-15-0747-00-007a-tg7r1-cirs-channel-model-document-for-high-rate-pd-communications.zip" TargetMode="External"/><Relationship Id="rId13" Type="http://schemas.openxmlformats.org/officeDocument/2006/relationships/hyperlink" Target="http://www.itu.int/publ/R-REP/en" TargetMode="External"/><Relationship Id="rId18" Type="http://schemas.openxmlformats.org/officeDocument/2006/relationships/oleObject" Target="embeddings/oleObject3.bin"/><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hyperlink" Target="http://www.ieee802.org/15/pub/IEEE%20802_15%20WPAN%2015_7%20Revision1%20Task%20Group.htm"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header" Target="header3.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image" Target="media/image3.em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hyperlink" Target="https://development.standards.ieee.org/get-file/P802.15.13.pdf?t=92735500003" TargetMode="External"/><Relationship Id="rId8" Type="http://schemas.openxmlformats.org/officeDocument/2006/relationships/image" Target="media/image1.wmf"/><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7.emf"/><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header" Target="header4.xml"/><Relationship Id="rId15" Type="http://schemas.openxmlformats.org/officeDocument/2006/relationships/oleObject" Target="embeddings/oleObject2.bin"/><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hyperlink" Target="http://www.ieee802.org/11/Reports/lctig_update.htm" TargetMode="External"/><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96FA4-5030-4A5E-88EB-C1B35EF3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186</TotalTime>
  <Pages>20</Pages>
  <Words>8208</Words>
  <Characters>49413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Gomez, Yoanni</cp:lastModifiedBy>
  <cp:revision>28</cp:revision>
  <cp:lastPrinted>2018-10-01T08:59:00Z</cp:lastPrinted>
  <dcterms:created xsi:type="dcterms:W3CDTF">2019-07-22T09:57:00Z</dcterms:created>
  <dcterms:modified xsi:type="dcterms:W3CDTF">2019-07-23T09:02:00Z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