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5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6.xml" ContentType="application/vnd.openxmlformats-officedocument.wordprocessingml.header+xml"/>
  <Override PartName="/word/footer22.xml" ContentType="application/vnd.openxmlformats-officedocument.wordprocessingml.footer+xml"/>
  <Override PartName="/word/header7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8.xml" ContentType="application/vnd.openxmlformats-officedocument.wordprocessingml.header+xml"/>
  <Override PartName="/word/footer26.xml" ContentType="application/vnd.openxmlformats-officedocument.wordprocessingml.footer+xml"/>
  <Override PartName="/word/header9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EC3DFA" w:rsidRPr="00E44796" w14:paraId="26427178" w14:textId="77777777">
        <w:trPr>
          <w:cantSplit/>
        </w:trPr>
        <w:tc>
          <w:tcPr>
            <w:tcW w:w="6911" w:type="dxa"/>
          </w:tcPr>
          <w:p w14:paraId="459CB782" w14:textId="77777777" w:rsidR="00EC3DFA" w:rsidRPr="00E44796" w:rsidRDefault="00EC3DFA" w:rsidP="005B3DEC">
            <w:pPr>
              <w:spacing w:before="360" w:after="48"/>
              <w:rPr>
                <w:position w:val="6"/>
                <w:szCs w:val="22"/>
                <w:lang w:val="ru-RU"/>
              </w:rPr>
            </w:pPr>
            <w:r w:rsidRPr="00E44796">
              <w:rPr>
                <w:b/>
                <w:smallCaps/>
                <w:sz w:val="28"/>
                <w:szCs w:val="28"/>
                <w:lang w:val="ru-RU"/>
              </w:rPr>
              <w:t>СОВЕТ 2019</w:t>
            </w:r>
            <w:r w:rsidRPr="00E44796">
              <w:rPr>
                <w:b/>
                <w:smallCaps/>
                <w:sz w:val="24"/>
                <w:szCs w:val="24"/>
                <w:lang w:val="ru-RU"/>
              </w:rPr>
              <w:br/>
            </w:r>
            <w:r w:rsidRPr="00E44796">
              <w:rPr>
                <w:rFonts w:cs="Arial"/>
                <w:b/>
                <w:bCs/>
                <w:szCs w:val="22"/>
                <w:lang w:val="ru-RU"/>
              </w:rPr>
              <w:t>Женева</w:t>
            </w:r>
            <w:r w:rsidRPr="00E44796">
              <w:rPr>
                <w:b/>
                <w:bCs/>
                <w:szCs w:val="22"/>
                <w:lang w:val="ru-RU"/>
              </w:rPr>
              <w:t>, 10–20 июня</w:t>
            </w:r>
            <w:r w:rsidRPr="00E44796">
              <w:rPr>
                <w:b/>
                <w:bCs/>
                <w:lang w:val="ru-RU"/>
              </w:rPr>
              <w:t xml:space="preserve"> 2019 года</w:t>
            </w:r>
          </w:p>
        </w:tc>
        <w:tc>
          <w:tcPr>
            <w:tcW w:w="3120" w:type="dxa"/>
          </w:tcPr>
          <w:p w14:paraId="2838CDF8" w14:textId="77777777" w:rsidR="00EC3DFA" w:rsidRPr="00E44796" w:rsidRDefault="00EC3DFA" w:rsidP="00D92EEA">
            <w:pPr>
              <w:spacing w:before="0" w:line="240" w:lineRule="atLeast"/>
              <w:jc w:val="right"/>
              <w:rPr>
                <w:szCs w:val="22"/>
                <w:lang w:val="ru-RU"/>
              </w:rPr>
            </w:pPr>
            <w:bookmarkStart w:id="0" w:name="ditulogo"/>
            <w:bookmarkEnd w:id="0"/>
            <w:r w:rsidRPr="00E44796">
              <w:rPr>
                <w:noProof/>
                <w:lang w:eastAsia="zh-CN"/>
              </w:rPr>
              <w:drawing>
                <wp:inline distT="0" distB="0" distL="0" distR="0" wp14:anchorId="4A1EF986" wp14:editId="21576146">
                  <wp:extent cx="1314450" cy="695325"/>
                  <wp:effectExtent l="0" t="0" r="0" b="9525"/>
                  <wp:docPr id="102" name="Picture 102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FA" w:rsidRPr="00E44796" w14:paraId="3B75753F" w14:textId="77777777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5E07E248" w14:textId="77777777" w:rsidR="00EC3DFA" w:rsidRPr="00E44796" w:rsidRDefault="00EC3DFA" w:rsidP="001C511B">
            <w:pPr>
              <w:spacing w:before="0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14:paraId="6F80CE41" w14:textId="77777777" w:rsidR="00EC3DFA" w:rsidRPr="00E44796" w:rsidRDefault="00EC3DFA" w:rsidP="001C511B">
            <w:pPr>
              <w:spacing w:before="0"/>
              <w:rPr>
                <w:szCs w:val="22"/>
                <w:lang w:val="ru-RU"/>
              </w:rPr>
            </w:pPr>
          </w:p>
        </w:tc>
      </w:tr>
      <w:tr w:rsidR="00EC3DFA" w:rsidRPr="00E44796" w14:paraId="28DDFDD9" w14:textId="77777777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241FBF71" w14:textId="77777777" w:rsidR="00EC3DFA" w:rsidRPr="00E44796" w:rsidRDefault="00EC3DFA" w:rsidP="001C511B">
            <w:pPr>
              <w:spacing w:before="0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14:paraId="71000573" w14:textId="77777777" w:rsidR="00EC3DFA" w:rsidRPr="00E44796" w:rsidRDefault="00EC3DFA" w:rsidP="001C511B">
            <w:pPr>
              <w:spacing w:before="0"/>
              <w:rPr>
                <w:szCs w:val="22"/>
                <w:lang w:val="ru-RU"/>
              </w:rPr>
            </w:pPr>
          </w:p>
        </w:tc>
      </w:tr>
      <w:tr w:rsidR="00EC3DFA" w:rsidRPr="00E44796" w14:paraId="6797B56F" w14:textId="77777777">
        <w:trPr>
          <w:cantSplit/>
          <w:trHeight w:val="23"/>
        </w:trPr>
        <w:tc>
          <w:tcPr>
            <w:tcW w:w="6911" w:type="dxa"/>
            <w:vMerge w:val="restart"/>
          </w:tcPr>
          <w:p w14:paraId="6760250D" w14:textId="77777777" w:rsidR="00EC3DFA" w:rsidRPr="00E44796" w:rsidRDefault="00EC3DFA" w:rsidP="00EC3DFA">
            <w:pPr>
              <w:tabs>
                <w:tab w:val="left" w:pos="851"/>
              </w:tabs>
              <w:spacing w:before="0" w:line="240" w:lineRule="atLeast"/>
              <w:rPr>
                <w:b/>
                <w:szCs w:val="22"/>
                <w:lang w:val="ru-RU"/>
              </w:rPr>
            </w:pPr>
            <w:r w:rsidRPr="00E44796">
              <w:rPr>
                <w:b/>
                <w:bCs/>
                <w:szCs w:val="22"/>
                <w:lang w:val="ru-RU"/>
              </w:rPr>
              <w:t>Пункт повестки дня:</w:t>
            </w:r>
            <w:r w:rsidRPr="00E44796">
              <w:rPr>
                <w:b/>
                <w:bCs/>
                <w:caps/>
                <w:szCs w:val="22"/>
                <w:lang w:val="ru-RU"/>
              </w:rPr>
              <w:t xml:space="preserve"> </w:t>
            </w:r>
            <w:r w:rsidRPr="00E44796">
              <w:rPr>
                <w:b/>
                <w:bCs/>
                <w:caps/>
                <w:color w:val="000000"/>
                <w:szCs w:val="22"/>
                <w:lang w:val="ru-RU"/>
              </w:rPr>
              <w:t>ADM 1</w:t>
            </w:r>
          </w:p>
        </w:tc>
        <w:tc>
          <w:tcPr>
            <w:tcW w:w="3120" w:type="dxa"/>
          </w:tcPr>
          <w:p w14:paraId="6E7A5EE7" w14:textId="77777777" w:rsidR="00EC3DFA" w:rsidRPr="00E44796" w:rsidRDefault="00EC3DFA" w:rsidP="00EC3DFA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r w:rsidRPr="00E44796">
              <w:rPr>
                <w:b/>
                <w:bCs/>
                <w:szCs w:val="22"/>
                <w:lang w:val="ru-RU"/>
              </w:rPr>
              <w:t xml:space="preserve">Документ </w:t>
            </w:r>
            <w:proofErr w:type="spellStart"/>
            <w:r w:rsidRPr="00E44796">
              <w:rPr>
                <w:b/>
                <w:bCs/>
                <w:szCs w:val="22"/>
                <w:lang w:val="ru-RU"/>
              </w:rPr>
              <w:t>C19</w:t>
            </w:r>
            <w:proofErr w:type="spellEnd"/>
            <w:r w:rsidRPr="00E44796">
              <w:rPr>
                <w:b/>
                <w:bCs/>
                <w:szCs w:val="22"/>
                <w:lang w:val="ru-RU"/>
              </w:rPr>
              <w:t>/15-R</w:t>
            </w:r>
          </w:p>
        </w:tc>
      </w:tr>
      <w:tr w:rsidR="00EC3DFA" w:rsidRPr="00E44796" w14:paraId="6EC24A5A" w14:textId="77777777">
        <w:trPr>
          <w:cantSplit/>
          <w:trHeight w:val="23"/>
        </w:trPr>
        <w:tc>
          <w:tcPr>
            <w:tcW w:w="6911" w:type="dxa"/>
            <w:vMerge/>
          </w:tcPr>
          <w:p w14:paraId="4218445B" w14:textId="77777777" w:rsidR="00EC3DFA" w:rsidRPr="00E44796" w:rsidRDefault="00EC3DFA" w:rsidP="00BC7BC0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14:paraId="38033984" w14:textId="77777777" w:rsidR="00EC3DFA" w:rsidRPr="00E44796" w:rsidRDefault="005540F3" w:rsidP="00EC3DFA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</w:rPr>
              <w:t>1</w:t>
            </w:r>
            <w:r w:rsidR="00EC3DFA" w:rsidRPr="00E44796">
              <w:rPr>
                <w:b/>
                <w:bCs/>
                <w:szCs w:val="22"/>
                <w:lang w:val="ru-RU"/>
              </w:rPr>
              <w:t>8 апреля 2019 года</w:t>
            </w:r>
          </w:p>
        </w:tc>
      </w:tr>
      <w:tr w:rsidR="00EC3DFA" w:rsidRPr="00E44796" w14:paraId="3D9C83E8" w14:textId="77777777">
        <w:trPr>
          <w:cantSplit/>
          <w:trHeight w:val="23"/>
        </w:trPr>
        <w:tc>
          <w:tcPr>
            <w:tcW w:w="6911" w:type="dxa"/>
            <w:vMerge/>
          </w:tcPr>
          <w:p w14:paraId="2EAB50E3" w14:textId="77777777" w:rsidR="00EC3DFA" w:rsidRPr="00E44796" w:rsidRDefault="00EC3DFA" w:rsidP="00BC7BC0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14:paraId="7D4AE768" w14:textId="77777777" w:rsidR="00EC3DFA" w:rsidRPr="00E44796" w:rsidRDefault="00EC3DFA" w:rsidP="00BC7BC0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E44796">
              <w:rPr>
                <w:b/>
                <w:bCs/>
                <w:szCs w:val="22"/>
                <w:lang w:val="ru-RU"/>
              </w:rPr>
              <w:t>Оригинал: английский</w:t>
            </w:r>
          </w:p>
        </w:tc>
      </w:tr>
      <w:tr w:rsidR="00EC3DFA" w:rsidRPr="00E44796" w14:paraId="35B3C036" w14:textId="77777777">
        <w:trPr>
          <w:cantSplit/>
        </w:trPr>
        <w:tc>
          <w:tcPr>
            <w:tcW w:w="10031" w:type="dxa"/>
            <w:gridSpan w:val="2"/>
          </w:tcPr>
          <w:p w14:paraId="387D3053" w14:textId="77777777" w:rsidR="00EC3DFA" w:rsidRPr="00E44796" w:rsidRDefault="00EC3DFA" w:rsidP="00EC3DFA">
            <w:pPr>
              <w:pStyle w:val="Source"/>
              <w:rPr>
                <w:szCs w:val="22"/>
                <w:lang w:val="ru-RU"/>
              </w:rPr>
            </w:pPr>
            <w:bookmarkStart w:id="1" w:name="dtitle2" w:colFirst="0" w:colLast="0"/>
            <w:r w:rsidRPr="00E44796">
              <w:rPr>
                <w:lang w:val="ru-RU"/>
              </w:rPr>
              <w:t>Отчет Генерального секретаря</w:t>
            </w:r>
          </w:p>
        </w:tc>
      </w:tr>
      <w:tr w:rsidR="00EC3DFA" w:rsidRPr="00E44796" w14:paraId="2B98703B" w14:textId="77777777">
        <w:trPr>
          <w:cantSplit/>
        </w:trPr>
        <w:tc>
          <w:tcPr>
            <w:tcW w:w="10031" w:type="dxa"/>
            <w:gridSpan w:val="2"/>
          </w:tcPr>
          <w:p w14:paraId="4BE1AC36" w14:textId="77777777" w:rsidR="00EC3DFA" w:rsidRPr="00E44796" w:rsidRDefault="00EC3DFA" w:rsidP="008076A7">
            <w:pPr>
              <w:pStyle w:val="Title1"/>
              <w:rPr>
                <w:szCs w:val="22"/>
                <w:lang w:val="ru-RU"/>
              </w:rPr>
            </w:pPr>
            <w:bookmarkStart w:id="2" w:name="dtitle3" w:colFirst="0" w:colLast="0"/>
            <w:bookmarkEnd w:id="1"/>
            <w:r w:rsidRPr="00E44796">
              <w:rPr>
                <w:lang w:val="ru-RU"/>
              </w:rPr>
              <w:t>ПРОЕКТ БЮДЖЕТА НА 2020−2021 годы</w:t>
            </w:r>
          </w:p>
        </w:tc>
      </w:tr>
      <w:bookmarkEnd w:id="2"/>
    </w:tbl>
    <w:p w14:paraId="12164E65" w14:textId="77777777" w:rsidR="00EC3DFA" w:rsidRPr="00E44796" w:rsidRDefault="00EC3DFA">
      <w:pPr>
        <w:rPr>
          <w:lang w:val="ru-RU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EC3DFA" w:rsidRPr="00E44796" w14:paraId="0BB632E9" w14:textId="77777777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CA2CB0" w14:textId="77777777" w:rsidR="00EC3DFA" w:rsidRPr="00E44796" w:rsidRDefault="00EC3DFA" w:rsidP="00EC3DFA">
            <w:pPr>
              <w:pStyle w:val="Headingb"/>
              <w:rPr>
                <w:lang w:val="ru-RU"/>
              </w:rPr>
            </w:pPr>
            <w:r w:rsidRPr="00E44796">
              <w:rPr>
                <w:lang w:val="ru-RU"/>
              </w:rPr>
              <w:t>Резюме</w:t>
            </w:r>
          </w:p>
          <w:p w14:paraId="73215E63" w14:textId="77777777" w:rsidR="00EC3DFA" w:rsidRPr="00E44796" w:rsidRDefault="00EC3DFA" w:rsidP="00EC3DFA">
            <w:pPr>
              <w:rPr>
                <w:lang w:val="ru-RU"/>
              </w:rPr>
            </w:pPr>
            <w:r w:rsidRPr="00E44796">
              <w:rPr>
                <w:rFonts w:cs="Calibri"/>
                <w:szCs w:val="24"/>
                <w:lang w:val="ru-RU"/>
              </w:rPr>
              <w:t xml:space="preserve">Проект бюджета на 2020–2021 годы </w:t>
            </w:r>
            <w:r w:rsidRPr="00E44796">
              <w:rPr>
                <w:rFonts w:cs="Calibri"/>
                <w:lang w:val="ru-RU"/>
              </w:rPr>
              <w:t>составлен на основе Стратегического плана Союза на указанный период и отражает финансовые последствия выполнения Решений и Резолюций, принятых Полномочной конференцией (Дубай, 2018</w:t>
            </w:r>
            <w:r w:rsidR="001C511B" w:rsidRPr="00E44796">
              <w:rPr>
                <w:rFonts w:cs="Calibri"/>
                <w:lang w:val="ru-RU"/>
              </w:rPr>
              <w:t> г.) и </w:t>
            </w:r>
            <w:r w:rsidRPr="00E44796">
              <w:rPr>
                <w:rFonts w:cs="Calibri"/>
                <w:lang w:val="ru-RU"/>
              </w:rPr>
              <w:t>Советом на его предыдущих сессиях</w:t>
            </w:r>
            <w:r w:rsidRPr="00E44796">
              <w:rPr>
                <w:rFonts w:cs="Calibri"/>
                <w:szCs w:val="24"/>
                <w:lang w:val="ru-RU"/>
              </w:rPr>
              <w:t>.</w:t>
            </w:r>
          </w:p>
          <w:p w14:paraId="622EDEF2" w14:textId="77777777" w:rsidR="00EC3DFA" w:rsidRPr="00E44796" w:rsidRDefault="00EC3DFA" w:rsidP="00EC3DFA">
            <w:pPr>
              <w:pStyle w:val="Headingb"/>
              <w:keepNext w:val="0"/>
              <w:keepLines w:val="0"/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szCs w:val="24"/>
                <w:lang w:val="ru-RU"/>
              </w:rPr>
            </w:pPr>
            <w:r w:rsidRPr="00E44796">
              <w:rPr>
                <w:szCs w:val="24"/>
                <w:lang w:val="ru-RU"/>
              </w:rPr>
              <w:t>Необходимые действия</w:t>
            </w:r>
          </w:p>
          <w:p w14:paraId="3B2BC1CE" w14:textId="77777777" w:rsidR="00EC3DFA" w:rsidRPr="00E44796" w:rsidRDefault="00EC3DFA" w:rsidP="00EC3DFA">
            <w:pPr>
              <w:rPr>
                <w:lang w:val="ru-RU"/>
              </w:rPr>
            </w:pPr>
            <w:r w:rsidRPr="00E44796">
              <w:rPr>
                <w:rFonts w:cs="Calibri"/>
                <w:lang w:val="ru-RU"/>
              </w:rPr>
              <w:t xml:space="preserve">Совету </w:t>
            </w:r>
            <w:r w:rsidRPr="00E44796">
              <w:rPr>
                <w:rFonts w:cs="Calibri"/>
                <w:szCs w:val="24"/>
                <w:lang w:val="ru-RU"/>
              </w:rPr>
              <w:t>предлагается</w:t>
            </w:r>
            <w:r w:rsidRPr="00E44796">
              <w:rPr>
                <w:rFonts w:cs="Calibri"/>
                <w:lang w:val="ru-RU"/>
              </w:rPr>
              <w:t xml:space="preserve"> </w:t>
            </w:r>
            <w:r w:rsidRPr="00E44796">
              <w:rPr>
                <w:rFonts w:cs="Calibri"/>
                <w:b/>
                <w:bCs/>
                <w:lang w:val="ru-RU"/>
              </w:rPr>
              <w:t>рассмотреть</w:t>
            </w:r>
            <w:r w:rsidRPr="00E44796">
              <w:rPr>
                <w:rFonts w:cs="Calibri"/>
                <w:lang w:val="ru-RU"/>
              </w:rPr>
              <w:t xml:space="preserve"> проект бюджета Союза на 2020</w:t>
            </w:r>
            <w:r w:rsidRPr="00E44796">
              <w:rPr>
                <w:rFonts w:cs="Calibri"/>
                <w:lang w:val="ru-RU"/>
              </w:rPr>
              <w:sym w:font="Symbol" w:char="F02D"/>
            </w:r>
            <w:r w:rsidRPr="00E44796">
              <w:rPr>
                <w:rFonts w:cs="Calibri"/>
                <w:lang w:val="ru-RU"/>
              </w:rPr>
              <w:t xml:space="preserve">2021 годы и </w:t>
            </w:r>
            <w:r w:rsidRPr="00E44796">
              <w:rPr>
                <w:rFonts w:cs="Calibri"/>
                <w:b/>
                <w:bCs/>
                <w:lang w:val="ru-RU"/>
              </w:rPr>
              <w:t>утвердить</w:t>
            </w:r>
            <w:r w:rsidRPr="00E44796">
              <w:rPr>
                <w:rFonts w:cs="Calibri"/>
                <w:lang w:val="ru-RU"/>
              </w:rPr>
              <w:t xml:space="preserve"> проект Резолюции, представленный в Части III</w:t>
            </w:r>
            <w:r w:rsidRPr="00E44796">
              <w:rPr>
                <w:rFonts w:cs="Calibri"/>
                <w:szCs w:val="24"/>
                <w:lang w:val="ru-RU"/>
              </w:rPr>
              <w:t>.</w:t>
            </w:r>
          </w:p>
          <w:p w14:paraId="18B6D826" w14:textId="77777777" w:rsidR="00EC3DFA" w:rsidRPr="00E44796" w:rsidRDefault="00EC3DFA" w:rsidP="00EC3DFA">
            <w:pPr>
              <w:pStyle w:val="Table"/>
              <w:keepNext w:val="0"/>
              <w:overflowPunct w:val="0"/>
              <w:autoSpaceDE w:val="0"/>
              <w:autoSpaceDN w:val="0"/>
              <w:adjustRightInd w:val="0"/>
              <w:spacing w:before="240" w:after="0"/>
              <w:textAlignment w:val="baseline"/>
              <w:rPr>
                <w:rFonts w:ascii="Calibri" w:hAnsi="Calibri"/>
                <w:caps w:val="0"/>
                <w:szCs w:val="24"/>
                <w:lang w:val="ru-RU"/>
              </w:rPr>
            </w:pPr>
            <w:r w:rsidRPr="00E44796">
              <w:rPr>
                <w:rFonts w:ascii="Calibri" w:hAnsi="Calibri"/>
                <w:caps w:val="0"/>
                <w:szCs w:val="24"/>
                <w:lang w:val="ru-RU"/>
              </w:rPr>
              <w:t>____________</w:t>
            </w:r>
          </w:p>
          <w:p w14:paraId="398EFB41" w14:textId="77777777" w:rsidR="00EC3DFA" w:rsidRPr="00E44796" w:rsidRDefault="00EC3DFA" w:rsidP="00EC3DFA">
            <w:pPr>
              <w:pStyle w:val="Headingb"/>
              <w:rPr>
                <w:lang w:val="ru-RU"/>
              </w:rPr>
            </w:pPr>
            <w:r w:rsidRPr="00E44796">
              <w:rPr>
                <w:lang w:val="ru-RU"/>
              </w:rPr>
              <w:t>Справочные материалы</w:t>
            </w:r>
          </w:p>
          <w:p w14:paraId="3D49B119" w14:textId="77777777" w:rsidR="00A023F4" w:rsidRPr="00E44796" w:rsidRDefault="0076608B" w:rsidP="00A023F4">
            <w:pPr>
              <w:ind w:right="45"/>
              <w:jc w:val="both"/>
              <w:rPr>
                <w:i/>
                <w:iCs/>
                <w:szCs w:val="24"/>
                <w:lang w:val="ru-RU"/>
              </w:rPr>
            </w:pPr>
            <w:hyperlink r:id="rId9" w:history="1">
              <w:bookmarkStart w:id="3" w:name="lt_pId017"/>
              <w:r w:rsidR="00A023F4" w:rsidRPr="00E44796">
                <w:rPr>
                  <w:rStyle w:val="Hyperlink"/>
                  <w:i/>
                  <w:iCs/>
                  <w:szCs w:val="24"/>
                  <w:lang w:val="ru-RU"/>
                </w:rPr>
                <w:t>У/Ст. 28</w:t>
              </w:r>
              <w:bookmarkEnd w:id="3"/>
            </w:hyperlink>
          </w:p>
          <w:p w14:paraId="4F1BE6AB" w14:textId="77777777" w:rsidR="00A023F4" w:rsidRPr="00E44796" w:rsidRDefault="0076608B" w:rsidP="00A023F4">
            <w:pPr>
              <w:spacing w:before="0"/>
              <w:ind w:right="48"/>
              <w:jc w:val="both"/>
              <w:rPr>
                <w:i/>
                <w:iCs/>
                <w:lang w:val="ru-RU"/>
              </w:rPr>
            </w:pPr>
            <w:hyperlink r:id="rId10" w:history="1">
              <w:bookmarkStart w:id="4" w:name="lt_pId018"/>
              <w:r w:rsidR="00A023F4" w:rsidRPr="00E44796">
                <w:rPr>
                  <w:rStyle w:val="Hyperlink"/>
                  <w:i/>
                  <w:iCs/>
                  <w:szCs w:val="24"/>
                  <w:lang w:val="ru-RU"/>
                </w:rPr>
                <w:t>К/Ст. 4, п. 73</w:t>
              </w:r>
              <w:bookmarkEnd w:id="4"/>
            </w:hyperlink>
          </w:p>
          <w:p w14:paraId="7C6D1F1C" w14:textId="77777777" w:rsidR="00A023F4" w:rsidRPr="00E44796" w:rsidRDefault="0076608B" w:rsidP="00A023F4">
            <w:pPr>
              <w:spacing w:before="0"/>
              <w:ind w:right="48"/>
              <w:jc w:val="both"/>
              <w:rPr>
                <w:i/>
                <w:iCs/>
                <w:lang w:val="ru-RU"/>
              </w:rPr>
            </w:pPr>
            <w:hyperlink r:id="rId11" w:history="1">
              <w:bookmarkStart w:id="5" w:name="lt_pId019"/>
              <w:r w:rsidR="00A023F4" w:rsidRPr="00E44796">
                <w:rPr>
                  <w:rStyle w:val="Hyperlink"/>
                  <w:i/>
                  <w:iCs/>
                  <w:szCs w:val="24"/>
                  <w:lang w:val="ru-RU"/>
                </w:rPr>
                <w:t>К/Ст. 33</w:t>
              </w:r>
              <w:bookmarkEnd w:id="5"/>
            </w:hyperlink>
          </w:p>
          <w:p w14:paraId="014F7215" w14:textId="77777777" w:rsidR="00A023F4" w:rsidRPr="00E44796" w:rsidRDefault="0076608B" w:rsidP="00A023F4">
            <w:pPr>
              <w:spacing w:before="0"/>
              <w:ind w:right="48"/>
              <w:jc w:val="both"/>
              <w:rPr>
                <w:i/>
                <w:iCs/>
                <w:lang w:val="ru-RU"/>
              </w:rPr>
            </w:pPr>
            <w:hyperlink r:id="rId12" w:history="1">
              <w:bookmarkStart w:id="6" w:name="lt_pId020"/>
              <w:r w:rsidR="00A023F4" w:rsidRPr="00E44796">
                <w:rPr>
                  <w:rStyle w:val="Hyperlink"/>
                  <w:i/>
                  <w:iCs/>
                  <w:lang w:val="ru-RU"/>
                </w:rPr>
                <w:t>Решение 5 (Пересм. Дубай, 2018 г.)</w:t>
              </w:r>
              <w:bookmarkEnd w:id="6"/>
            </w:hyperlink>
          </w:p>
          <w:p w14:paraId="5FD83B4F" w14:textId="77777777" w:rsidR="00A023F4" w:rsidRPr="00E44796" w:rsidRDefault="0076608B" w:rsidP="00A023F4">
            <w:pPr>
              <w:spacing w:before="0"/>
              <w:ind w:right="48"/>
              <w:jc w:val="both"/>
              <w:rPr>
                <w:i/>
                <w:iCs/>
                <w:lang w:val="ru-RU"/>
              </w:rPr>
            </w:pPr>
            <w:hyperlink r:id="rId13" w:history="1">
              <w:bookmarkStart w:id="7" w:name="lt_pId021"/>
              <w:r w:rsidR="00A023F4" w:rsidRPr="00E44796">
                <w:rPr>
                  <w:rStyle w:val="Hyperlink"/>
                  <w:i/>
                  <w:iCs/>
                  <w:lang w:val="ru-RU"/>
                </w:rPr>
                <w:t>Резолюция 71 (Пересм. Дубай, 2018 г.)</w:t>
              </w:r>
              <w:bookmarkEnd w:id="7"/>
            </w:hyperlink>
          </w:p>
          <w:p w14:paraId="056841EF" w14:textId="77777777" w:rsidR="00EC3DFA" w:rsidRPr="00E44796" w:rsidRDefault="0076608B" w:rsidP="00A023F4">
            <w:pPr>
              <w:spacing w:before="0" w:after="120"/>
              <w:ind w:right="45"/>
              <w:jc w:val="both"/>
              <w:rPr>
                <w:i/>
                <w:iCs/>
                <w:lang w:val="ru-RU"/>
              </w:rPr>
            </w:pPr>
            <w:hyperlink r:id="rId14" w:history="1">
              <w:bookmarkStart w:id="8" w:name="lt_pId022"/>
              <w:r w:rsidR="00A023F4" w:rsidRPr="00E44796">
                <w:rPr>
                  <w:rStyle w:val="Hyperlink"/>
                  <w:i/>
                  <w:iCs/>
                  <w:lang w:val="ru-RU"/>
                </w:rPr>
                <w:t>Резолюция 151 (Пересм. Дубай, 2018 г.)</w:t>
              </w:r>
              <w:bookmarkEnd w:id="8"/>
            </w:hyperlink>
          </w:p>
        </w:tc>
      </w:tr>
    </w:tbl>
    <w:p w14:paraId="67CBDA40" w14:textId="77777777" w:rsidR="00484722" w:rsidRPr="00E44796" w:rsidRDefault="00484722" w:rsidP="00C2653C">
      <w:pPr>
        <w:rPr>
          <w:lang w:val="ru-RU"/>
        </w:rPr>
      </w:pPr>
      <w:r w:rsidRPr="00E44796">
        <w:rPr>
          <w:lang w:val="ru-RU"/>
        </w:rPr>
        <w:br w:type="page"/>
      </w:r>
    </w:p>
    <w:p w14:paraId="1280BFA4" w14:textId="77777777" w:rsidR="00C60A2B" w:rsidRPr="00E44796" w:rsidRDefault="00C60A2B" w:rsidP="00C60A2B">
      <w:pPr>
        <w:pStyle w:val="Annextitle"/>
        <w:rPr>
          <w:lang w:val="ru-RU"/>
        </w:rPr>
      </w:pPr>
      <w:bookmarkStart w:id="9" w:name="_Toc8116034"/>
      <w:bookmarkStart w:id="10" w:name="_Toc8116183"/>
      <w:r w:rsidRPr="00E44796">
        <w:rPr>
          <w:lang w:val="ru-RU"/>
        </w:rPr>
        <w:lastRenderedPageBreak/>
        <w:t>ПРОЕКТ БЮДЖЕТА</w:t>
      </w:r>
      <w:r w:rsidRPr="00E44796">
        <w:rPr>
          <w:lang w:val="ru-RU"/>
        </w:rPr>
        <w:br/>
      </w:r>
      <w:r w:rsidRPr="00E44796">
        <w:rPr>
          <w:lang w:val="ru-RU"/>
        </w:rPr>
        <w:br/>
        <w:t>НА 2020−2021 ГОДЫ</w:t>
      </w:r>
      <w:bookmarkEnd w:id="9"/>
      <w:bookmarkEnd w:id="10"/>
    </w:p>
    <w:p w14:paraId="7044A9C0" w14:textId="77777777" w:rsidR="00C60A2B" w:rsidRPr="00E44796" w:rsidRDefault="00C60A2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E44796">
        <w:rPr>
          <w:lang w:val="ru-RU"/>
        </w:rPr>
        <w:br w:type="page"/>
      </w:r>
    </w:p>
    <w:p w14:paraId="15312D47" w14:textId="77777777" w:rsidR="00C60A2B" w:rsidRPr="00E44796" w:rsidRDefault="00C60A2B" w:rsidP="00FA3C5C">
      <w:pPr>
        <w:pStyle w:val="Annextitle"/>
        <w:jc w:val="left"/>
        <w:rPr>
          <w:color w:val="002060"/>
          <w:lang w:val="ru-RU"/>
        </w:rPr>
      </w:pPr>
      <w:bookmarkStart w:id="11" w:name="_Toc7794301"/>
      <w:bookmarkStart w:id="12" w:name="_Toc7794663"/>
      <w:bookmarkStart w:id="13" w:name="_Toc8116035"/>
      <w:bookmarkStart w:id="14" w:name="_Toc8116184"/>
      <w:r w:rsidRPr="00E44796">
        <w:rPr>
          <w:color w:val="002060"/>
          <w:lang w:val="ru-RU"/>
        </w:rPr>
        <w:lastRenderedPageBreak/>
        <w:t>ПРОЕКТ БЮДЖЕТА СОЮЗА НА 2020−2021 ГОДЫ</w:t>
      </w:r>
      <w:bookmarkEnd w:id="11"/>
      <w:bookmarkEnd w:id="12"/>
      <w:bookmarkEnd w:id="13"/>
      <w:bookmarkEnd w:id="14"/>
    </w:p>
    <w:p w14:paraId="1AA2C075" w14:textId="77777777" w:rsidR="00006A0E" w:rsidRPr="00E44796" w:rsidRDefault="00006A0E" w:rsidP="00904FDF">
      <w:pPr>
        <w:pStyle w:val="TOC1"/>
        <w:tabs>
          <w:tab w:val="clear" w:pos="7938"/>
          <w:tab w:val="left" w:leader="dot" w:pos="8789"/>
          <w:tab w:val="right" w:pos="9639"/>
        </w:tabs>
        <w:spacing w:before="360"/>
        <w:ind w:left="1134" w:right="851" w:hanging="113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rFonts w:asciiTheme="minorHAnsi" w:hAnsiTheme="minorHAnsi"/>
          <w:lang w:val="ru-RU"/>
        </w:rPr>
        <w:fldChar w:fldCharType="begin"/>
      </w:r>
      <w:r w:rsidRPr="00E44796">
        <w:rPr>
          <w:rFonts w:asciiTheme="minorHAnsi" w:hAnsiTheme="minorHAnsi"/>
          <w:lang w:val="ru-RU"/>
        </w:rPr>
        <w:instrText xml:space="preserve"> TOC \o "1-1" </w:instrText>
      </w:r>
      <w:r w:rsidRPr="00E44796">
        <w:rPr>
          <w:rFonts w:asciiTheme="minorHAnsi" w:hAnsiTheme="minorHAnsi"/>
          <w:lang w:val="ru-RU"/>
        </w:rPr>
        <w:fldChar w:fldCharType="separate"/>
      </w:r>
      <w:r w:rsidRPr="00E44796">
        <w:rPr>
          <w:lang w:val="ru-RU"/>
        </w:rPr>
        <w:t>Часть I</w:t>
      </w:r>
      <w:r w:rsidRPr="00E44796">
        <w:rPr>
          <w:lang w:val="ru-RU"/>
        </w:rPr>
        <w:tab/>
        <w:t>Общий обзор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_Toc7794302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</w:t>
      </w:r>
      <w:r w:rsidRPr="00E44796">
        <w:rPr>
          <w:lang w:val="ru-RU"/>
        </w:rPr>
        <w:fldChar w:fldCharType="end"/>
      </w:r>
    </w:p>
    <w:p w14:paraId="70BDFCCD" w14:textId="77777777" w:rsidR="00006A0E" w:rsidRPr="00E44796" w:rsidRDefault="00006A0E" w:rsidP="00904FDF">
      <w:pPr>
        <w:pStyle w:val="TOC1"/>
        <w:tabs>
          <w:tab w:val="clear" w:pos="7938"/>
          <w:tab w:val="left" w:leader="dot" w:pos="8789"/>
          <w:tab w:val="right" w:pos="9639"/>
        </w:tabs>
        <w:spacing w:before="360"/>
        <w:ind w:left="1134" w:right="851" w:hanging="113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lang w:val="ru-RU"/>
        </w:rPr>
        <w:t>Часть II</w:t>
      </w:r>
      <w:r w:rsidRPr="00E44796">
        <w:rPr>
          <w:lang w:val="ru-RU"/>
        </w:rPr>
        <w:tab/>
        <w:t>Бюджет, ориентированный на результаты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_Toc7794303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20</w:t>
      </w:r>
      <w:r w:rsidRPr="00E44796">
        <w:rPr>
          <w:lang w:val="ru-RU"/>
        </w:rPr>
        <w:fldChar w:fldCharType="end"/>
      </w:r>
    </w:p>
    <w:p w14:paraId="43983C6F" w14:textId="77777777" w:rsidR="00006A0E" w:rsidRPr="00E44796" w:rsidRDefault="00006A0E" w:rsidP="00904FDF">
      <w:pPr>
        <w:pStyle w:val="TOC1"/>
        <w:tabs>
          <w:tab w:val="clear" w:pos="7938"/>
          <w:tab w:val="left" w:leader="dot" w:pos="8789"/>
          <w:tab w:val="right" w:pos="9639"/>
        </w:tabs>
        <w:spacing w:before="360"/>
        <w:ind w:left="1134" w:right="851" w:hanging="113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lang w:val="ru-RU"/>
        </w:rPr>
        <w:t>Часть III</w:t>
      </w:r>
      <w:r w:rsidRPr="00E44796">
        <w:rPr>
          <w:lang w:val="ru-RU"/>
        </w:rPr>
        <w:tab/>
        <w:t>Сводный финансовый бюджет на 2020−2021 годы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_Toc7794304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57</w:t>
      </w:r>
      <w:r w:rsidRPr="00E44796">
        <w:rPr>
          <w:lang w:val="ru-RU"/>
        </w:rPr>
        <w:fldChar w:fldCharType="end"/>
      </w:r>
    </w:p>
    <w:p w14:paraId="425340D2" w14:textId="77777777" w:rsidR="00006A0E" w:rsidRPr="00E44796" w:rsidRDefault="00006A0E" w:rsidP="00904FDF">
      <w:pPr>
        <w:pStyle w:val="TOC1"/>
        <w:tabs>
          <w:tab w:val="clear" w:pos="7938"/>
          <w:tab w:val="left" w:leader="dot" w:pos="8789"/>
          <w:tab w:val="right" w:pos="9639"/>
        </w:tabs>
        <w:spacing w:before="360"/>
        <w:ind w:left="1134" w:right="851" w:hanging="113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lang w:val="ru-RU"/>
        </w:rPr>
        <w:t>Часть IV</w:t>
      </w:r>
      <w:r w:rsidRPr="00E44796">
        <w:rPr>
          <w:lang w:val="ru-RU"/>
        </w:rPr>
        <w:tab/>
        <w:t>Приложения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_Toc7794305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72</w:t>
      </w:r>
      <w:r w:rsidRPr="00E44796">
        <w:rPr>
          <w:lang w:val="ru-RU"/>
        </w:rPr>
        <w:fldChar w:fldCharType="end"/>
      </w:r>
    </w:p>
    <w:p w14:paraId="0EEA919B" w14:textId="77777777" w:rsidR="00563359" w:rsidRPr="00E44796" w:rsidRDefault="00006A0E" w:rsidP="00C60A2B">
      <w:pPr>
        <w:spacing w:after="160" w:line="259" w:lineRule="auto"/>
        <w:rPr>
          <w:rFonts w:asciiTheme="minorHAnsi" w:hAnsiTheme="minorHAnsi"/>
          <w:lang w:val="ru-RU"/>
        </w:rPr>
        <w:sectPr w:rsidR="00563359" w:rsidRPr="00E44796" w:rsidSect="00563359">
          <w:headerReference w:type="default" r:id="rId15"/>
          <w:footerReference w:type="default" r:id="rId16"/>
          <w:footerReference w:type="first" r:id="rId17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  <w:r w:rsidRPr="00E44796">
        <w:rPr>
          <w:rFonts w:asciiTheme="minorHAnsi" w:hAnsiTheme="minorHAnsi"/>
          <w:lang w:val="ru-RU"/>
        </w:rPr>
        <w:fldChar w:fldCharType="end"/>
      </w:r>
    </w:p>
    <w:p w14:paraId="57E0AE90" w14:textId="77777777" w:rsidR="00C60A2B" w:rsidRPr="00E44796" w:rsidRDefault="00C60A2B" w:rsidP="004106B7">
      <w:pPr>
        <w:pStyle w:val="Heading1"/>
        <w:tabs>
          <w:tab w:val="clear" w:pos="794"/>
          <w:tab w:val="clear" w:pos="1191"/>
          <w:tab w:val="left" w:pos="1134"/>
        </w:tabs>
        <w:spacing w:before="0"/>
        <w:ind w:left="0" w:firstLine="0"/>
        <w:rPr>
          <w:color w:val="002060"/>
          <w:lang w:val="ru-RU"/>
        </w:rPr>
      </w:pPr>
      <w:bookmarkStart w:id="15" w:name="_Toc7794302"/>
      <w:bookmarkStart w:id="16" w:name="_Toc7794664"/>
      <w:bookmarkStart w:id="17" w:name="_Toc7794952"/>
      <w:bookmarkStart w:id="18" w:name="_Toc7795476"/>
      <w:bookmarkStart w:id="19" w:name="_Toc8116185"/>
      <w:r w:rsidRPr="00E44796">
        <w:rPr>
          <w:color w:val="002060"/>
          <w:lang w:val="ru-RU"/>
        </w:rPr>
        <w:lastRenderedPageBreak/>
        <w:t xml:space="preserve">Часть </w:t>
      </w:r>
      <w:r w:rsidRPr="00E44796">
        <w:rPr>
          <w:color w:val="0070C0"/>
          <w:lang w:val="ru-RU"/>
        </w:rPr>
        <w:t>I</w:t>
      </w:r>
      <w:r w:rsidR="00DB0ADC" w:rsidRPr="00E44796">
        <w:rPr>
          <w:color w:val="002060"/>
          <w:lang w:val="ru-RU"/>
        </w:rPr>
        <w:t xml:space="preserve"> − </w:t>
      </w:r>
      <w:r w:rsidR="00151496" w:rsidRPr="00E44796">
        <w:rPr>
          <w:color w:val="002060"/>
          <w:lang w:val="ru-RU"/>
        </w:rPr>
        <w:t>Общи</w:t>
      </w:r>
      <w:r w:rsidR="003C35F0" w:rsidRPr="00E44796">
        <w:rPr>
          <w:color w:val="002060"/>
          <w:lang w:val="ru-RU"/>
        </w:rPr>
        <w:t>й обзор</w:t>
      </w:r>
      <w:bookmarkEnd w:id="15"/>
      <w:bookmarkEnd w:id="16"/>
      <w:bookmarkEnd w:id="17"/>
      <w:bookmarkEnd w:id="18"/>
      <w:bookmarkEnd w:id="19"/>
    </w:p>
    <w:p w14:paraId="6195C08C" w14:textId="77777777" w:rsidR="00FA3C5C" w:rsidRPr="00E44796" w:rsidRDefault="00FA3C5C" w:rsidP="00904FDF">
      <w:pPr>
        <w:pStyle w:val="TOC1"/>
        <w:tabs>
          <w:tab w:val="clear" w:pos="7938"/>
          <w:tab w:val="left" w:leader="dot" w:pos="8789"/>
          <w:tab w:val="right" w:pos="9639"/>
        </w:tabs>
        <w:spacing w:before="360"/>
        <w:ind w:left="1134" w:right="851" w:hanging="113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i/>
          <w:iCs/>
          <w:lang w:val="ru-RU"/>
        </w:rPr>
        <w:fldChar w:fldCharType="begin"/>
      </w:r>
      <w:r w:rsidRPr="00E44796">
        <w:rPr>
          <w:i/>
          <w:iCs/>
          <w:lang w:val="ru-RU"/>
        </w:rPr>
        <w:instrText xml:space="preserve"> TOC \o "1-2" \u </w:instrText>
      </w:r>
      <w:r w:rsidRPr="00E44796">
        <w:rPr>
          <w:i/>
          <w:iCs/>
          <w:lang w:val="ru-RU"/>
        </w:rPr>
        <w:fldChar w:fldCharType="separate"/>
      </w:r>
      <w:r w:rsidRPr="00E44796">
        <w:rPr>
          <w:b/>
          <w:bCs/>
          <w:color w:val="0070C0"/>
          <w:lang w:val="ru-RU"/>
        </w:rPr>
        <w:t>I</w:t>
      </w:r>
      <w:r w:rsidRPr="00E44796">
        <w:rPr>
          <w:b/>
          <w:bCs/>
          <w:color w:val="002060"/>
          <w:lang w:val="ru-RU"/>
        </w:rPr>
        <w:t xml:space="preserve"> </w:t>
      </w:r>
      <w:r w:rsidRPr="00E44796">
        <w:rPr>
          <w:b/>
          <w:bCs/>
          <w:lang w:val="ru-RU"/>
        </w:rPr>
        <w:t>− Общий обзор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_Toc7794664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</w:t>
      </w:r>
      <w:r w:rsidRPr="00E44796">
        <w:rPr>
          <w:lang w:val="ru-RU"/>
        </w:rPr>
        <w:fldChar w:fldCharType="end"/>
      </w:r>
    </w:p>
    <w:p w14:paraId="4908ACD3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Предисловие Генерального секретаря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_Toc7794665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5</w:t>
      </w:r>
      <w:r w:rsidRPr="00E44796">
        <w:rPr>
          <w:lang w:val="ru-RU"/>
        </w:rPr>
        <w:fldChar w:fldCharType="end"/>
      </w:r>
    </w:p>
    <w:p w14:paraId="6CDAFF0E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.2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Краткое представление бюджета, ориентированного на результаты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_Toc7794666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6</w:t>
      </w:r>
      <w:r w:rsidRPr="00E44796">
        <w:rPr>
          <w:lang w:val="ru-RU"/>
        </w:rPr>
        <w:fldChar w:fldCharType="end"/>
      </w:r>
    </w:p>
    <w:p w14:paraId="2877A536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.3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Краткое представление финансового бюджета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_Toc7794667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8</w:t>
      </w:r>
      <w:r w:rsidRPr="00E44796">
        <w:rPr>
          <w:lang w:val="ru-RU"/>
        </w:rPr>
        <w:fldChar w:fldCharType="end"/>
      </w:r>
    </w:p>
    <w:p w14:paraId="1109DC77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.4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Изменения по программам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_Toc7794668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8</w:t>
      </w:r>
      <w:r w:rsidRPr="00E44796">
        <w:rPr>
          <w:lang w:val="ru-RU"/>
        </w:rPr>
        <w:fldChar w:fldCharType="end"/>
      </w:r>
    </w:p>
    <w:p w14:paraId="425B7E86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.5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Рост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_Toc7794669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10</w:t>
      </w:r>
      <w:r w:rsidRPr="00E44796">
        <w:rPr>
          <w:lang w:val="ru-RU"/>
        </w:rPr>
        <w:fldChar w:fldCharType="end"/>
      </w:r>
    </w:p>
    <w:p w14:paraId="4B11A47C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893F35">
        <w:rPr>
          <w:color w:val="0070C0"/>
          <w:lang w:val="ru-RU"/>
        </w:rPr>
        <w:t>I</w:t>
      </w:r>
      <w:r w:rsidRPr="00E44796">
        <w:rPr>
          <w:lang w:val="ru-RU"/>
        </w:rPr>
        <w:t>.6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Базы и показатели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_Toc7794670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10</w:t>
      </w:r>
      <w:r w:rsidRPr="00E44796">
        <w:rPr>
          <w:lang w:val="ru-RU"/>
        </w:rPr>
        <w:fldChar w:fldCharType="end"/>
      </w:r>
    </w:p>
    <w:p w14:paraId="7EDFFFA9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.7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Сравнение с Финансовым планом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_Toc7794671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10</w:t>
      </w:r>
      <w:r w:rsidRPr="00E44796">
        <w:rPr>
          <w:lang w:val="ru-RU"/>
        </w:rPr>
        <w:fldChar w:fldCharType="end"/>
      </w:r>
    </w:p>
    <w:p w14:paraId="725FF5B2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Запланированные доходы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_Toc7794672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11</w:t>
      </w:r>
      <w:r w:rsidRPr="00E44796">
        <w:rPr>
          <w:lang w:val="ru-RU"/>
        </w:rPr>
        <w:fldChar w:fldCharType="end"/>
      </w:r>
    </w:p>
    <w:p w14:paraId="66619EE1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.9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Запланированные расходы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_Toc7794673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15</w:t>
      </w:r>
      <w:r w:rsidRPr="00E44796">
        <w:rPr>
          <w:lang w:val="ru-RU"/>
        </w:rPr>
        <w:fldChar w:fldCharType="end"/>
      </w:r>
    </w:p>
    <w:p w14:paraId="4A190943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.10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Общие расходы МСЭ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_Toc7794674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16</w:t>
      </w:r>
      <w:r w:rsidRPr="00E44796">
        <w:rPr>
          <w:lang w:val="ru-RU"/>
        </w:rPr>
        <w:fldChar w:fldCharType="end"/>
      </w:r>
    </w:p>
    <w:p w14:paraId="3D851BEB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.11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Меры по повышению эффективности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_Toc7794675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16</w:t>
      </w:r>
      <w:r w:rsidRPr="00E44796">
        <w:rPr>
          <w:lang w:val="ru-RU"/>
        </w:rPr>
        <w:fldChar w:fldCharType="end"/>
      </w:r>
    </w:p>
    <w:p w14:paraId="368CD246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.12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Стипендии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_Toc7794676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16</w:t>
      </w:r>
      <w:r w:rsidRPr="00E44796">
        <w:rPr>
          <w:lang w:val="ru-RU"/>
        </w:rPr>
        <w:fldChar w:fldCharType="end"/>
      </w:r>
    </w:p>
    <w:p w14:paraId="536BA158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.13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Затраты, связанные с языками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_Toc7794677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17</w:t>
      </w:r>
      <w:r w:rsidRPr="00E44796">
        <w:rPr>
          <w:lang w:val="ru-RU"/>
        </w:rPr>
        <w:fldChar w:fldCharType="end"/>
      </w:r>
    </w:p>
    <w:p w14:paraId="6319859B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893F35">
        <w:rPr>
          <w:color w:val="0070C0"/>
          <w:lang w:val="ru-RU"/>
        </w:rPr>
        <w:t>I</w:t>
      </w:r>
      <w:r w:rsidRPr="00E44796">
        <w:rPr>
          <w:lang w:val="ru-RU"/>
        </w:rPr>
        <w:t>.14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color w:val="000000"/>
          <w:lang w:val="ru-RU"/>
        </w:rPr>
        <w:t>Должности, предусмотренные в бюджете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_Toc7794678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17</w:t>
      </w:r>
      <w:r w:rsidRPr="00E44796">
        <w:rPr>
          <w:lang w:val="ru-RU"/>
        </w:rPr>
        <w:fldChar w:fldCharType="end"/>
      </w:r>
    </w:p>
    <w:p w14:paraId="652786F0" w14:textId="77777777" w:rsidR="00FA3C5C" w:rsidRPr="00E44796" w:rsidRDefault="00FA3C5C" w:rsidP="00904FDF">
      <w:pPr>
        <w:pStyle w:val="TOC2"/>
        <w:tabs>
          <w:tab w:val="clear" w:pos="7938"/>
          <w:tab w:val="left" w:pos="1418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.15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Структура бюджетного документа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_Toc7794679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19</w:t>
      </w:r>
      <w:r w:rsidRPr="00E44796">
        <w:rPr>
          <w:lang w:val="ru-RU"/>
        </w:rPr>
        <w:fldChar w:fldCharType="end"/>
      </w:r>
    </w:p>
    <w:p w14:paraId="38709A27" w14:textId="77777777" w:rsidR="00C60A2B" w:rsidRPr="00E44796" w:rsidRDefault="00FA3C5C" w:rsidP="00FA3C5C">
      <w:pPr>
        <w:rPr>
          <w:lang w:val="ru-RU"/>
        </w:rPr>
      </w:pPr>
      <w:r w:rsidRPr="00E44796">
        <w:rPr>
          <w:i/>
          <w:iCs/>
          <w:lang w:val="ru-RU"/>
        </w:rPr>
        <w:fldChar w:fldCharType="end"/>
      </w:r>
      <w:r w:rsidR="00C60A2B" w:rsidRPr="00E44796">
        <w:rPr>
          <w:lang w:val="ru-RU"/>
        </w:rPr>
        <w:br w:type="page"/>
      </w:r>
    </w:p>
    <w:p w14:paraId="52D69266" w14:textId="77777777" w:rsidR="00C60A2B" w:rsidRPr="00E44796" w:rsidRDefault="00C60A2B" w:rsidP="00E13B50">
      <w:pPr>
        <w:pStyle w:val="Heading2"/>
        <w:rPr>
          <w:lang w:val="ru-RU"/>
        </w:rPr>
      </w:pPr>
      <w:bookmarkStart w:id="20" w:name="_Toc7794665"/>
      <w:bookmarkStart w:id="21" w:name="_Toc7794953"/>
      <w:bookmarkStart w:id="22" w:name="_Toc7795477"/>
      <w:proofErr w:type="spellStart"/>
      <w:r w:rsidRPr="00E44796">
        <w:rPr>
          <w:color w:val="0070C0"/>
          <w:lang w:val="ru-RU"/>
        </w:rPr>
        <w:lastRenderedPageBreak/>
        <w:t>I</w:t>
      </w:r>
      <w:r w:rsidRPr="00E44796">
        <w:rPr>
          <w:lang w:val="ru-RU"/>
        </w:rPr>
        <w:t>.1</w:t>
      </w:r>
      <w:proofErr w:type="spellEnd"/>
      <w:r w:rsidRPr="00E44796">
        <w:rPr>
          <w:lang w:val="ru-RU"/>
        </w:rPr>
        <w:tab/>
        <w:t>Предисловие Генерального секретаря</w:t>
      </w:r>
      <w:bookmarkEnd w:id="20"/>
      <w:bookmarkEnd w:id="21"/>
      <w:bookmarkEnd w:id="22"/>
    </w:p>
    <w:p w14:paraId="0CBB30CB" w14:textId="77777777" w:rsidR="00C60A2B" w:rsidRPr="00E44796" w:rsidRDefault="00893F35" w:rsidP="00E55C3F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</w:t>
      </w:r>
      <w:r w:rsidR="00C60A2B" w:rsidRPr="00E44796">
        <w:rPr>
          <w:lang w:val="ru-RU"/>
        </w:rPr>
        <w:t>1.1</w:t>
      </w:r>
      <w:proofErr w:type="spellEnd"/>
      <w:r w:rsidR="00C60A2B" w:rsidRPr="00E44796">
        <w:rPr>
          <w:lang w:val="ru-RU"/>
        </w:rPr>
        <w:tab/>
      </w:r>
      <w:r w:rsidR="00E55C3F" w:rsidRPr="00E44796">
        <w:rPr>
          <w:lang w:val="ru-RU"/>
        </w:rPr>
        <w:t>Б</w:t>
      </w:r>
      <w:r w:rsidR="00B8642C" w:rsidRPr="00E44796">
        <w:rPr>
          <w:lang w:val="ru-RU"/>
        </w:rPr>
        <w:t>олее</w:t>
      </w:r>
      <w:r w:rsidR="00C60A2B" w:rsidRPr="00E44796">
        <w:rPr>
          <w:lang w:val="ru-RU"/>
        </w:rPr>
        <w:t xml:space="preserve"> 20</w:t>
      </w:r>
      <w:r w:rsidR="00B8642C" w:rsidRPr="00E44796">
        <w:rPr>
          <w:lang w:val="ru-RU"/>
        </w:rPr>
        <w:t> лет</w:t>
      </w:r>
      <w:r w:rsidR="00E55C3F" w:rsidRPr="00E44796">
        <w:rPr>
          <w:lang w:val="ru-RU"/>
        </w:rPr>
        <w:t xml:space="preserve"> назад</w:t>
      </w:r>
      <w:r w:rsidR="00B8642C" w:rsidRPr="00E44796">
        <w:rPr>
          <w:lang w:val="ru-RU"/>
        </w:rPr>
        <w:t xml:space="preserve"> я впервые приступил к </w:t>
      </w:r>
      <w:r w:rsidR="00106421" w:rsidRPr="00E44796">
        <w:rPr>
          <w:lang w:val="ru-RU"/>
        </w:rPr>
        <w:t>выполнению</w:t>
      </w:r>
      <w:r w:rsidR="00B8642C" w:rsidRPr="00E44796">
        <w:rPr>
          <w:lang w:val="ru-RU"/>
        </w:rPr>
        <w:t xml:space="preserve"> обязанност</w:t>
      </w:r>
      <w:r w:rsidR="00106421" w:rsidRPr="00E44796">
        <w:rPr>
          <w:lang w:val="ru-RU"/>
        </w:rPr>
        <w:t>ей</w:t>
      </w:r>
      <w:r w:rsidR="00B8642C" w:rsidRPr="00E44796">
        <w:rPr>
          <w:lang w:val="ru-RU"/>
        </w:rPr>
        <w:t xml:space="preserve"> в качестве избираемого должностного лица МСЭ. Я использовал эт</w:t>
      </w:r>
      <w:r w:rsidR="00E55C3F" w:rsidRPr="00E44796">
        <w:rPr>
          <w:lang w:val="ru-RU"/>
        </w:rPr>
        <w:t>о время</w:t>
      </w:r>
      <w:r w:rsidR="00B8642C" w:rsidRPr="00E44796">
        <w:rPr>
          <w:lang w:val="ru-RU"/>
        </w:rPr>
        <w:t>, для того чтобы глубоко изучить Союз, его сильные и слабые стороны, движущие силы отрасли, а также меняющиеся ожидания наших Членов</w:t>
      </w:r>
      <w:r w:rsidR="00C60A2B" w:rsidRPr="00E44796">
        <w:rPr>
          <w:lang w:val="ru-RU"/>
        </w:rPr>
        <w:t xml:space="preserve">. </w:t>
      </w:r>
    </w:p>
    <w:p w14:paraId="044B9824" w14:textId="77777777" w:rsidR="00C60A2B" w:rsidRPr="00E44796" w:rsidRDefault="00C60A2B" w:rsidP="00106421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.1.2</w:t>
      </w:r>
      <w:proofErr w:type="spellEnd"/>
      <w:r w:rsidRPr="00E44796">
        <w:rPr>
          <w:lang w:val="ru-RU"/>
        </w:rPr>
        <w:tab/>
      </w:r>
      <w:r w:rsidR="00106421" w:rsidRPr="00E44796">
        <w:rPr>
          <w:lang w:val="ru-RU"/>
        </w:rPr>
        <w:t>Руководствуясь своими наблюдениями и решениями ПК-18, я принял решение при подготовке проекта бюджета на 2020−2021 годы придать первоочередное значение следующим ключевым вопросам</w:t>
      </w:r>
      <w:r w:rsidRPr="00E44796">
        <w:rPr>
          <w:lang w:val="ru-RU"/>
        </w:rPr>
        <w:t>:</w:t>
      </w:r>
    </w:p>
    <w:p w14:paraId="63185FFD" w14:textId="77777777" w:rsidR="00C60A2B" w:rsidRPr="00E44796" w:rsidRDefault="005A5940" w:rsidP="003C35F0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3539EC" w:rsidRPr="00E44796">
        <w:rPr>
          <w:lang w:val="ru-RU"/>
        </w:rPr>
        <w:t>внедрение межсекторальных м</w:t>
      </w:r>
      <w:r w:rsidR="00106421" w:rsidRPr="00E44796">
        <w:rPr>
          <w:lang w:val="ru-RU"/>
        </w:rPr>
        <w:t>ер, направленных на оптими</w:t>
      </w:r>
      <w:r w:rsidR="00673341" w:rsidRPr="00E44796">
        <w:rPr>
          <w:lang w:val="ru-RU"/>
        </w:rPr>
        <w:t>зацию использования ресурсов, а </w:t>
      </w:r>
      <w:r w:rsidR="00106421" w:rsidRPr="00E44796">
        <w:rPr>
          <w:lang w:val="ru-RU"/>
        </w:rPr>
        <w:t xml:space="preserve">также упрощение и рационализацию рабочих потоков и процессов путем, в том числе, </w:t>
      </w:r>
      <w:proofErr w:type="spellStart"/>
      <w:r w:rsidR="00540294" w:rsidRPr="00E44796">
        <w:rPr>
          <w:lang w:val="ru-RU"/>
        </w:rPr>
        <w:t>реце</w:t>
      </w:r>
      <w:r w:rsidR="00106421" w:rsidRPr="00E44796">
        <w:rPr>
          <w:lang w:val="ru-RU"/>
        </w:rPr>
        <w:t>нтрализации</w:t>
      </w:r>
      <w:proofErr w:type="spellEnd"/>
      <w:r w:rsidR="00106421" w:rsidRPr="00E44796">
        <w:rPr>
          <w:lang w:val="ru-RU"/>
        </w:rPr>
        <w:t xml:space="preserve"> финансовых и административных </w:t>
      </w:r>
      <w:r w:rsidR="003C35F0" w:rsidRPr="00E44796">
        <w:rPr>
          <w:lang w:val="ru-RU"/>
        </w:rPr>
        <w:t>услуг</w:t>
      </w:r>
      <w:r w:rsidR="00C60A2B" w:rsidRPr="00E44796">
        <w:rPr>
          <w:lang w:val="ru-RU"/>
        </w:rPr>
        <w:t>;</w:t>
      </w:r>
    </w:p>
    <w:p w14:paraId="39274E9E" w14:textId="77777777" w:rsidR="00C60A2B" w:rsidRPr="00E44796" w:rsidRDefault="005A5940" w:rsidP="00FA77BB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FA77BB" w:rsidRPr="00E44796">
        <w:rPr>
          <w:lang w:val="ru-RU"/>
        </w:rPr>
        <w:t>сохранение, мониторинг и усиление мер по повышению эффективности, содержащихся в Приложении 2 к Решению 5, а также, по возможности, определение новых мер</w:t>
      </w:r>
      <w:r w:rsidR="00C60A2B" w:rsidRPr="00E44796">
        <w:rPr>
          <w:lang w:val="ru-RU"/>
        </w:rPr>
        <w:t>;</w:t>
      </w:r>
    </w:p>
    <w:p w14:paraId="33FFD7D8" w14:textId="77777777" w:rsidR="00C60A2B" w:rsidRPr="00E44796" w:rsidRDefault="005A5940" w:rsidP="00FA77BB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FA77BB" w:rsidRPr="00E44796">
        <w:rPr>
          <w:lang w:val="ru-RU"/>
        </w:rPr>
        <w:t>поиск инновационных способов рационализации внутренних затрат, оптимизации использования ресурсов и повышения эффективности</w:t>
      </w:r>
      <w:r w:rsidR="00C60A2B" w:rsidRPr="00E44796">
        <w:rPr>
          <w:lang w:val="ru-RU"/>
        </w:rPr>
        <w:t>.</w:t>
      </w:r>
    </w:p>
    <w:p w14:paraId="79084824" w14:textId="77777777" w:rsidR="00C60A2B" w:rsidRPr="00E44796" w:rsidRDefault="00C60A2B" w:rsidP="00E55C3F">
      <w:pPr>
        <w:rPr>
          <w:szCs w:val="24"/>
          <w:lang w:val="ru-RU"/>
        </w:rPr>
      </w:pPr>
      <w:proofErr w:type="spellStart"/>
      <w:r w:rsidRPr="00E44796">
        <w:rPr>
          <w:color w:val="0070C0"/>
          <w:szCs w:val="24"/>
          <w:lang w:val="ru-RU"/>
        </w:rPr>
        <w:t>I</w:t>
      </w:r>
      <w:r w:rsidRPr="00E44796">
        <w:rPr>
          <w:szCs w:val="24"/>
          <w:lang w:val="ru-RU"/>
        </w:rPr>
        <w:t>.1.3</w:t>
      </w:r>
      <w:proofErr w:type="spellEnd"/>
      <w:r w:rsidRPr="00E44796">
        <w:rPr>
          <w:szCs w:val="24"/>
          <w:lang w:val="ru-RU"/>
        </w:rPr>
        <w:tab/>
      </w:r>
      <w:r w:rsidR="00E55C3F" w:rsidRPr="00E44796">
        <w:rPr>
          <w:szCs w:val="24"/>
          <w:lang w:val="ru-RU"/>
        </w:rPr>
        <w:t xml:space="preserve">В период </w:t>
      </w:r>
      <w:r w:rsidRPr="00E44796">
        <w:rPr>
          <w:szCs w:val="24"/>
          <w:lang w:val="ru-RU"/>
        </w:rPr>
        <w:t>2020</w:t>
      </w:r>
      <w:r w:rsidR="006152D7" w:rsidRPr="00E44796">
        <w:rPr>
          <w:szCs w:val="24"/>
          <w:lang w:val="ru-RU"/>
        </w:rPr>
        <w:t>−</w:t>
      </w:r>
      <w:r w:rsidRPr="00E44796">
        <w:rPr>
          <w:szCs w:val="24"/>
          <w:lang w:val="ru-RU"/>
        </w:rPr>
        <w:t xml:space="preserve">2021 </w:t>
      </w:r>
      <w:r w:rsidR="00E55C3F" w:rsidRPr="00E44796">
        <w:rPr>
          <w:szCs w:val="24"/>
          <w:lang w:val="ru-RU"/>
        </w:rPr>
        <w:t xml:space="preserve">состоятся три крупных мероприятия МСЭ: Всемирная ассамблея по стандартизации электросвязи в </w:t>
      </w:r>
      <w:r w:rsidRPr="00E44796">
        <w:rPr>
          <w:szCs w:val="24"/>
          <w:lang w:val="ru-RU"/>
        </w:rPr>
        <w:t>2020</w:t>
      </w:r>
      <w:r w:rsidR="00E55C3F" w:rsidRPr="00E44796">
        <w:rPr>
          <w:szCs w:val="24"/>
          <w:lang w:val="ru-RU"/>
        </w:rPr>
        <w:t> году</w:t>
      </w:r>
      <w:r w:rsidRPr="00E44796">
        <w:rPr>
          <w:szCs w:val="24"/>
          <w:lang w:val="ru-RU"/>
        </w:rPr>
        <w:t xml:space="preserve">, </w:t>
      </w:r>
      <w:r w:rsidR="00E55C3F" w:rsidRPr="00E44796">
        <w:rPr>
          <w:szCs w:val="24"/>
          <w:lang w:val="ru-RU"/>
        </w:rPr>
        <w:t xml:space="preserve">Всемирный форум по политике в области электросвязи в </w:t>
      </w:r>
      <w:r w:rsidRPr="00E44796">
        <w:rPr>
          <w:szCs w:val="24"/>
          <w:lang w:val="ru-RU"/>
        </w:rPr>
        <w:t>2021</w:t>
      </w:r>
      <w:r w:rsidR="00E55C3F" w:rsidRPr="00E44796">
        <w:rPr>
          <w:szCs w:val="24"/>
          <w:lang w:val="ru-RU"/>
        </w:rPr>
        <w:t> году и Всемирная конференция по развитию электросвязи также в</w:t>
      </w:r>
      <w:r w:rsidRPr="00E44796">
        <w:rPr>
          <w:szCs w:val="24"/>
          <w:lang w:val="ru-RU"/>
        </w:rPr>
        <w:t xml:space="preserve"> 2021</w:t>
      </w:r>
      <w:r w:rsidR="00E55C3F" w:rsidRPr="00E44796">
        <w:rPr>
          <w:szCs w:val="24"/>
          <w:lang w:val="ru-RU"/>
        </w:rPr>
        <w:t> году</w:t>
      </w:r>
      <w:r w:rsidRPr="00E44796">
        <w:rPr>
          <w:szCs w:val="24"/>
          <w:lang w:val="ru-RU"/>
        </w:rPr>
        <w:t>.</w:t>
      </w:r>
    </w:p>
    <w:p w14:paraId="4DC482A4" w14:textId="77777777" w:rsidR="00C60A2B" w:rsidRPr="00E44796" w:rsidRDefault="00C60A2B" w:rsidP="00E55C3F">
      <w:pPr>
        <w:rPr>
          <w:szCs w:val="24"/>
          <w:lang w:val="ru-RU"/>
        </w:rPr>
      </w:pPr>
      <w:proofErr w:type="spellStart"/>
      <w:r w:rsidRPr="00E44796">
        <w:rPr>
          <w:color w:val="0070C0"/>
          <w:szCs w:val="24"/>
          <w:lang w:val="ru-RU"/>
        </w:rPr>
        <w:t>I</w:t>
      </w:r>
      <w:r w:rsidRPr="00E44796">
        <w:rPr>
          <w:szCs w:val="24"/>
          <w:lang w:val="ru-RU"/>
        </w:rPr>
        <w:t>.1.4</w:t>
      </w:r>
      <w:proofErr w:type="spellEnd"/>
      <w:r w:rsidRPr="00E44796">
        <w:rPr>
          <w:szCs w:val="24"/>
          <w:lang w:val="ru-RU"/>
        </w:rPr>
        <w:tab/>
      </w:r>
      <w:r w:rsidR="005A5940" w:rsidRPr="00E44796">
        <w:rPr>
          <w:szCs w:val="24"/>
          <w:lang w:val="ru-RU"/>
        </w:rPr>
        <w:t>Проект бюджета на 2020−2021 годы сбалансирован – сумма доходов и сумма расходов уравновешены, отсутствует необходимость в снятии средств с Резервного счета – и базируется на принципе "нулевого номинального роста" размера единицы взнос</w:t>
      </w:r>
      <w:r w:rsidR="00E55C3F" w:rsidRPr="00E44796">
        <w:rPr>
          <w:szCs w:val="24"/>
          <w:lang w:val="ru-RU"/>
        </w:rPr>
        <w:t>ов</w:t>
      </w:r>
      <w:r w:rsidR="005A5940" w:rsidRPr="00E44796">
        <w:rPr>
          <w:szCs w:val="24"/>
          <w:lang w:val="ru-RU"/>
        </w:rPr>
        <w:t xml:space="preserve"> Государств-Членов.</w:t>
      </w:r>
    </w:p>
    <w:p w14:paraId="06D4A745" w14:textId="77777777" w:rsidR="00C60A2B" w:rsidRPr="00E44796" w:rsidRDefault="00C60A2B" w:rsidP="00E55C3F">
      <w:pPr>
        <w:rPr>
          <w:szCs w:val="32"/>
          <w:lang w:val="ru-RU"/>
        </w:rPr>
      </w:pPr>
      <w:proofErr w:type="spellStart"/>
      <w:r w:rsidRPr="00E44796">
        <w:rPr>
          <w:color w:val="0070C0"/>
          <w:szCs w:val="32"/>
          <w:lang w:val="ru-RU"/>
        </w:rPr>
        <w:t>I</w:t>
      </w:r>
      <w:r w:rsidRPr="00E44796">
        <w:rPr>
          <w:szCs w:val="32"/>
          <w:lang w:val="ru-RU"/>
        </w:rPr>
        <w:t>.1.5</w:t>
      </w:r>
      <w:proofErr w:type="spellEnd"/>
      <w:r w:rsidRPr="00E44796">
        <w:rPr>
          <w:szCs w:val="32"/>
          <w:lang w:val="ru-RU"/>
        </w:rPr>
        <w:tab/>
      </w:r>
      <w:r w:rsidR="005A5940" w:rsidRPr="00E44796">
        <w:rPr>
          <w:szCs w:val="32"/>
          <w:lang w:val="ru-RU"/>
        </w:rPr>
        <w:t xml:space="preserve">Проект бюджета на 2020−2021 годы был представлен Рабочей группой Совета по финансовым и людским ресурсам </w:t>
      </w:r>
      <w:r w:rsidR="00E55C3F" w:rsidRPr="00E44796">
        <w:rPr>
          <w:szCs w:val="32"/>
          <w:lang w:val="ru-RU"/>
        </w:rPr>
        <w:t xml:space="preserve">на </w:t>
      </w:r>
      <w:r w:rsidR="005A5940" w:rsidRPr="00E44796">
        <w:rPr>
          <w:szCs w:val="32"/>
          <w:lang w:val="ru-RU"/>
        </w:rPr>
        <w:t>ее девято</w:t>
      </w:r>
      <w:r w:rsidR="00E55C3F" w:rsidRPr="00E44796">
        <w:rPr>
          <w:szCs w:val="32"/>
          <w:lang w:val="ru-RU"/>
        </w:rPr>
        <w:t>м</w:t>
      </w:r>
      <w:r w:rsidR="005A5940" w:rsidRPr="00E44796">
        <w:rPr>
          <w:szCs w:val="32"/>
          <w:lang w:val="ru-RU"/>
        </w:rPr>
        <w:t xml:space="preserve"> собрани</w:t>
      </w:r>
      <w:r w:rsidR="00E55C3F" w:rsidRPr="00E44796">
        <w:rPr>
          <w:szCs w:val="32"/>
          <w:lang w:val="ru-RU"/>
        </w:rPr>
        <w:t>и</w:t>
      </w:r>
      <w:r w:rsidR="005A5940" w:rsidRPr="00E44796">
        <w:rPr>
          <w:szCs w:val="32"/>
          <w:lang w:val="ru-RU"/>
        </w:rPr>
        <w:t xml:space="preserve">, которое состоялось 29−30 января 2019 года. Резюме решений включено в Отчет </w:t>
      </w:r>
      <w:r w:rsidR="00E55C3F" w:rsidRPr="00E44796">
        <w:rPr>
          <w:szCs w:val="32"/>
          <w:lang w:val="ru-RU"/>
        </w:rPr>
        <w:t>п</w:t>
      </w:r>
      <w:r w:rsidR="005A5940" w:rsidRPr="00E44796">
        <w:rPr>
          <w:szCs w:val="32"/>
          <w:lang w:val="ru-RU"/>
        </w:rPr>
        <w:t xml:space="preserve">редседателя РГС-ФЛР Совету (см. Документ </w:t>
      </w:r>
      <w:proofErr w:type="spellStart"/>
      <w:r w:rsidR="005A5940" w:rsidRPr="00E44796">
        <w:rPr>
          <w:szCs w:val="32"/>
          <w:lang w:val="ru-RU"/>
        </w:rPr>
        <w:t>C1</w:t>
      </w:r>
      <w:r w:rsidR="00B828F0" w:rsidRPr="00E44796">
        <w:rPr>
          <w:szCs w:val="32"/>
          <w:lang w:val="ru-RU"/>
        </w:rPr>
        <w:t>9</w:t>
      </w:r>
      <w:proofErr w:type="spellEnd"/>
      <w:r w:rsidR="005A5940" w:rsidRPr="00E44796">
        <w:rPr>
          <w:szCs w:val="32"/>
          <w:lang w:val="ru-RU"/>
        </w:rPr>
        <w:t>/50).</w:t>
      </w:r>
    </w:p>
    <w:p w14:paraId="2721C5CE" w14:textId="77777777" w:rsidR="00C60A2B" w:rsidRPr="00E44796" w:rsidRDefault="00C60A2B" w:rsidP="00FB1DDD">
      <w:pPr>
        <w:rPr>
          <w:szCs w:val="32"/>
          <w:lang w:val="ru-RU"/>
        </w:rPr>
      </w:pPr>
      <w:proofErr w:type="spellStart"/>
      <w:r w:rsidRPr="00E44796">
        <w:rPr>
          <w:color w:val="0070C0"/>
          <w:szCs w:val="32"/>
          <w:lang w:val="ru-RU"/>
        </w:rPr>
        <w:t>I</w:t>
      </w:r>
      <w:r w:rsidRPr="00E44796">
        <w:rPr>
          <w:szCs w:val="32"/>
          <w:lang w:val="ru-RU"/>
        </w:rPr>
        <w:t>.1.6</w:t>
      </w:r>
      <w:proofErr w:type="spellEnd"/>
      <w:r w:rsidRPr="00E44796">
        <w:rPr>
          <w:szCs w:val="32"/>
          <w:lang w:val="ru-RU"/>
        </w:rPr>
        <w:tab/>
      </w:r>
      <w:r w:rsidR="00E55C3F" w:rsidRPr="00E44796">
        <w:rPr>
          <w:szCs w:val="32"/>
          <w:lang w:val="ru-RU"/>
        </w:rPr>
        <w:t xml:space="preserve">Таким образом, имею честь представить проект бюджета на </w:t>
      </w:r>
      <w:r w:rsidRPr="00E44796">
        <w:rPr>
          <w:szCs w:val="32"/>
          <w:lang w:val="ru-RU"/>
        </w:rPr>
        <w:t>2020</w:t>
      </w:r>
      <w:r w:rsidR="006152D7" w:rsidRPr="00E44796">
        <w:rPr>
          <w:szCs w:val="32"/>
          <w:lang w:val="ru-RU"/>
        </w:rPr>
        <w:t>−</w:t>
      </w:r>
      <w:r w:rsidRPr="00E44796">
        <w:rPr>
          <w:szCs w:val="32"/>
          <w:lang w:val="ru-RU"/>
        </w:rPr>
        <w:t>2021</w:t>
      </w:r>
      <w:r w:rsidR="00E55C3F" w:rsidRPr="00E44796">
        <w:rPr>
          <w:szCs w:val="32"/>
          <w:lang w:val="ru-RU"/>
        </w:rPr>
        <w:t> годы</w:t>
      </w:r>
      <w:r w:rsidRPr="00E44796">
        <w:rPr>
          <w:szCs w:val="32"/>
          <w:lang w:val="ru-RU"/>
        </w:rPr>
        <w:t xml:space="preserve"> </w:t>
      </w:r>
      <w:r w:rsidR="00FB1DDD" w:rsidRPr="00E44796">
        <w:rPr>
          <w:szCs w:val="32"/>
          <w:lang w:val="ru-RU"/>
        </w:rPr>
        <w:t xml:space="preserve">Совету </w:t>
      </w:r>
      <w:r w:rsidR="00E55C3F" w:rsidRPr="00E44796">
        <w:rPr>
          <w:szCs w:val="32"/>
          <w:lang w:val="ru-RU"/>
        </w:rPr>
        <w:t xml:space="preserve">на рассмотрение и последующее утверждение </w:t>
      </w:r>
      <w:r w:rsidR="00C12480" w:rsidRPr="00E44796">
        <w:rPr>
          <w:szCs w:val="32"/>
          <w:lang w:val="ru-RU"/>
        </w:rPr>
        <w:t>Резолюци</w:t>
      </w:r>
      <w:r w:rsidR="00E55C3F" w:rsidRPr="00E44796">
        <w:rPr>
          <w:szCs w:val="32"/>
          <w:lang w:val="ru-RU"/>
        </w:rPr>
        <w:t>и, содержащейся в части 3 настоящего документа</w:t>
      </w:r>
      <w:r w:rsidRPr="00E44796">
        <w:rPr>
          <w:szCs w:val="32"/>
          <w:lang w:val="ru-RU"/>
        </w:rPr>
        <w:t>.</w:t>
      </w:r>
    </w:p>
    <w:p w14:paraId="55AE2B1A" w14:textId="77777777" w:rsidR="00C60A2B" w:rsidRPr="00E44796" w:rsidRDefault="00C60A2B" w:rsidP="00C60A2B">
      <w:pPr>
        <w:tabs>
          <w:tab w:val="clear" w:pos="794"/>
          <w:tab w:val="clear" w:pos="1191"/>
          <w:tab w:val="clear" w:pos="1588"/>
          <w:tab w:val="clear" w:pos="1985"/>
          <w:tab w:val="center" w:pos="7088"/>
        </w:tabs>
        <w:overflowPunct/>
        <w:autoSpaceDE/>
        <w:autoSpaceDN/>
        <w:adjustRightInd/>
        <w:spacing w:before="1080"/>
        <w:textAlignment w:val="auto"/>
        <w:rPr>
          <w:lang w:val="ru-RU"/>
        </w:rPr>
      </w:pPr>
      <w:r w:rsidRPr="00E44796">
        <w:rPr>
          <w:rFonts w:cs="Calibri"/>
          <w:bCs/>
          <w:color w:val="000000"/>
          <w:szCs w:val="22"/>
          <w:lang w:val="ru-RU"/>
        </w:rPr>
        <w:tab/>
        <w:t>Хоулинь Чжао</w:t>
      </w:r>
      <w:r w:rsidRPr="00E44796">
        <w:rPr>
          <w:rFonts w:cs="Calibri"/>
          <w:bCs/>
          <w:color w:val="000000"/>
          <w:szCs w:val="22"/>
          <w:lang w:val="ru-RU"/>
        </w:rPr>
        <w:br/>
      </w:r>
      <w:r w:rsidRPr="00E44796">
        <w:rPr>
          <w:rFonts w:cs="Calibri"/>
          <w:bCs/>
          <w:color w:val="000000"/>
          <w:szCs w:val="22"/>
          <w:lang w:val="ru-RU"/>
        </w:rPr>
        <w:tab/>
        <w:t>Генеральный секретарь</w:t>
      </w:r>
      <w:r w:rsidRPr="00E44796">
        <w:rPr>
          <w:rFonts w:cs="Calibri"/>
          <w:bCs/>
          <w:color w:val="000000"/>
          <w:szCs w:val="24"/>
          <w:lang w:val="ru-RU"/>
        </w:rPr>
        <w:br/>
      </w:r>
      <w:r w:rsidRPr="00E44796">
        <w:rPr>
          <w:lang w:val="ru-RU"/>
        </w:rPr>
        <w:br w:type="page"/>
      </w:r>
    </w:p>
    <w:p w14:paraId="15B8784A" w14:textId="77777777" w:rsidR="00586C31" w:rsidRPr="00E44796" w:rsidRDefault="00586C31" w:rsidP="00500735">
      <w:pPr>
        <w:pStyle w:val="Heading2"/>
        <w:rPr>
          <w:lang w:val="ru-RU"/>
        </w:rPr>
      </w:pPr>
      <w:bookmarkStart w:id="23" w:name="_Toc7794666"/>
      <w:bookmarkStart w:id="24" w:name="_Toc7794954"/>
      <w:bookmarkStart w:id="25" w:name="_Toc7795478"/>
      <w:proofErr w:type="spellStart"/>
      <w:r w:rsidRPr="00E44796">
        <w:rPr>
          <w:color w:val="0070C0"/>
          <w:lang w:val="ru-RU"/>
        </w:rPr>
        <w:lastRenderedPageBreak/>
        <w:t>I</w:t>
      </w:r>
      <w:r w:rsidRPr="00E44796">
        <w:rPr>
          <w:lang w:val="ru-RU"/>
        </w:rPr>
        <w:t>.2</w:t>
      </w:r>
      <w:proofErr w:type="spellEnd"/>
      <w:r w:rsidRPr="00E44796">
        <w:rPr>
          <w:lang w:val="ru-RU"/>
        </w:rPr>
        <w:tab/>
      </w:r>
      <w:r w:rsidR="00500735" w:rsidRPr="00E44796">
        <w:rPr>
          <w:lang w:val="ru-RU"/>
        </w:rPr>
        <w:t>Краткое представление б</w:t>
      </w:r>
      <w:r w:rsidR="005F7C12" w:rsidRPr="00E44796">
        <w:rPr>
          <w:lang w:val="ru-RU"/>
        </w:rPr>
        <w:t>юджет</w:t>
      </w:r>
      <w:r w:rsidR="00500735" w:rsidRPr="00E44796">
        <w:rPr>
          <w:lang w:val="ru-RU"/>
        </w:rPr>
        <w:t>а</w:t>
      </w:r>
      <w:r w:rsidR="005F7C12" w:rsidRPr="00E44796">
        <w:rPr>
          <w:lang w:val="ru-RU"/>
        </w:rPr>
        <w:t>, ориентированн</w:t>
      </w:r>
      <w:r w:rsidR="00500735" w:rsidRPr="00E44796">
        <w:rPr>
          <w:lang w:val="ru-RU"/>
        </w:rPr>
        <w:t>ого</w:t>
      </w:r>
      <w:r w:rsidR="005F7C12" w:rsidRPr="00E44796">
        <w:rPr>
          <w:lang w:val="ru-RU"/>
        </w:rPr>
        <w:t xml:space="preserve"> на результаты</w:t>
      </w:r>
      <w:bookmarkEnd w:id="23"/>
      <w:bookmarkEnd w:id="24"/>
      <w:bookmarkEnd w:id="25"/>
    </w:p>
    <w:p w14:paraId="60EB5B50" w14:textId="77777777" w:rsidR="00586C31" w:rsidRPr="00E44796" w:rsidRDefault="00586C31" w:rsidP="000C45CB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.2.1</w:t>
      </w:r>
      <w:proofErr w:type="spellEnd"/>
      <w:r w:rsidRPr="00E44796">
        <w:rPr>
          <w:lang w:val="ru-RU"/>
        </w:rPr>
        <w:tab/>
      </w:r>
      <w:r w:rsidR="00253010" w:rsidRPr="00E44796">
        <w:rPr>
          <w:lang w:val="ru-RU"/>
        </w:rPr>
        <w:t>Проект бюджета на 2020−2021 годы</w:t>
      </w:r>
      <w:r w:rsidR="00E55C3F" w:rsidRPr="00E44796">
        <w:rPr>
          <w:lang w:val="ru-RU"/>
        </w:rPr>
        <w:t xml:space="preserve"> </w:t>
      </w:r>
      <w:r w:rsidR="00253010" w:rsidRPr="00E44796">
        <w:rPr>
          <w:lang w:val="ru-RU"/>
        </w:rPr>
        <w:t>включает ассигнования на реализацию пяти стратегических целей</w:t>
      </w:r>
      <w:r w:rsidRPr="00E44796">
        <w:rPr>
          <w:lang w:val="ru-RU"/>
        </w:rPr>
        <w:t>, 18</w:t>
      </w:r>
      <w:r w:rsidR="000C45CB" w:rsidRPr="00E44796">
        <w:rPr>
          <w:lang w:val="ru-RU"/>
        </w:rPr>
        <w:t> стратегических задач</w:t>
      </w:r>
      <w:r w:rsidRPr="00E44796">
        <w:rPr>
          <w:lang w:val="ru-RU"/>
        </w:rPr>
        <w:t xml:space="preserve"> </w:t>
      </w:r>
      <w:r w:rsidR="000C45CB" w:rsidRPr="00E44796">
        <w:rPr>
          <w:lang w:val="ru-RU"/>
        </w:rPr>
        <w:t>и</w:t>
      </w:r>
      <w:r w:rsidRPr="00E44796">
        <w:rPr>
          <w:lang w:val="ru-RU"/>
        </w:rPr>
        <w:t xml:space="preserve"> 70</w:t>
      </w:r>
      <w:r w:rsidR="000C45CB" w:rsidRPr="00E44796">
        <w:rPr>
          <w:lang w:val="ru-RU"/>
        </w:rPr>
        <w:t> </w:t>
      </w:r>
      <w:r w:rsidR="000C45CB" w:rsidRPr="00E44796">
        <w:rPr>
          <w:color w:val="000000"/>
          <w:lang w:val="ru-RU"/>
        </w:rPr>
        <w:t>намеченных результатов деятельности</w:t>
      </w:r>
      <w:r w:rsidRPr="00E44796">
        <w:rPr>
          <w:lang w:val="ru-RU"/>
        </w:rPr>
        <w:t xml:space="preserve">. </w:t>
      </w:r>
      <w:r w:rsidR="000C45CB" w:rsidRPr="00E44796">
        <w:rPr>
          <w:lang w:val="ru-RU"/>
        </w:rPr>
        <w:t>В проекте бюджета предусмотрено также выделение надлежащего уровня ресурсов на административные и вспомогательные услуги как во всех Бюро, так и в Генеральном секретариате</w:t>
      </w:r>
      <w:r w:rsidRPr="00E44796">
        <w:rPr>
          <w:lang w:val="ru-RU"/>
        </w:rPr>
        <w:t>.</w:t>
      </w:r>
    </w:p>
    <w:p w14:paraId="401B0140" w14:textId="77777777" w:rsidR="00586C31" w:rsidRPr="00E44796" w:rsidRDefault="00586C31" w:rsidP="00992CBC">
      <w:pPr>
        <w:spacing w:after="240"/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.2.2</w:t>
      </w:r>
      <w:proofErr w:type="spellEnd"/>
      <w:r w:rsidRPr="00E44796">
        <w:rPr>
          <w:lang w:val="ru-RU"/>
        </w:rPr>
        <w:tab/>
      </w:r>
      <w:r w:rsidR="00253010" w:rsidRPr="00E44796">
        <w:rPr>
          <w:lang w:val="ru-RU"/>
        </w:rPr>
        <w:t>Проект бюджета на 2020−2021 годы</w:t>
      </w:r>
      <w:r w:rsidR="00E55C3F" w:rsidRPr="00E44796">
        <w:rPr>
          <w:lang w:val="ru-RU"/>
        </w:rPr>
        <w:t xml:space="preserve"> </w:t>
      </w:r>
      <w:r w:rsidR="000C45CB" w:rsidRPr="00E44796">
        <w:rPr>
          <w:lang w:val="ru-RU"/>
        </w:rPr>
        <w:t xml:space="preserve">составляет </w:t>
      </w:r>
      <w:r w:rsidRPr="00E44796">
        <w:rPr>
          <w:lang w:val="ru-RU"/>
        </w:rPr>
        <w:t>330</w:t>
      </w:r>
      <w:r w:rsidR="005F7C12" w:rsidRPr="00E44796">
        <w:rPr>
          <w:lang w:val="ru-RU"/>
        </w:rPr>
        <w:t> </w:t>
      </w:r>
      <w:r w:rsidRPr="00E44796">
        <w:rPr>
          <w:lang w:val="ru-RU"/>
        </w:rPr>
        <w:t>969</w:t>
      </w:r>
      <w:r w:rsidR="005F7C12" w:rsidRPr="00E44796">
        <w:rPr>
          <w:lang w:val="ru-RU"/>
        </w:rPr>
        <w:t> </w:t>
      </w:r>
      <w:r w:rsidR="00992CBC" w:rsidRPr="00E44796">
        <w:rPr>
          <w:lang w:val="ru-RU"/>
        </w:rPr>
        <w:t>000 </w:t>
      </w:r>
      <w:r w:rsidR="005F7C12" w:rsidRPr="00E44796">
        <w:rPr>
          <w:lang w:val="ru-RU"/>
        </w:rPr>
        <w:t>швейцарских франков</w:t>
      </w:r>
      <w:r w:rsidR="000C45CB" w:rsidRPr="00E44796">
        <w:rPr>
          <w:lang w:val="ru-RU"/>
        </w:rPr>
        <w:t xml:space="preserve">, и на нижеследующей </w:t>
      </w:r>
      <w:r w:rsidR="005E7C44" w:rsidRPr="00E44796">
        <w:rPr>
          <w:lang w:val="ru-RU"/>
        </w:rPr>
        <w:t>Диаграмм</w:t>
      </w:r>
      <w:r w:rsidR="000C45CB" w:rsidRPr="00E44796">
        <w:rPr>
          <w:lang w:val="ru-RU"/>
        </w:rPr>
        <w:t xml:space="preserve">е А показано распределение </w:t>
      </w:r>
      <w:r w:rsidR="00992CBC" w:rsidRPr="00E44796">
        <w:rPr>
          <w:lang w:val="ru-RU"/>
        </w:rPr>
        <w:t xml:space="preserve">бюджета, </w:t>
      </w:r>
      <w:r w:rsidR="000C45CB" w:rsidRPr="00E44796">
        <w:rPr>
          <w:lang w:val="ru-RU"/>
        </w:rPr>
        <w:t>ориентированного на результаты</w:t>
      </w:r>
      <w:r w:rsidR="00992CBC" w:rsidRPr="00E44796">
        <w:rPr>
          <w:lang w:val="ru-RU"/>
        </w:rPr>
        <w:t xml:space="preserve"> (БОР),</w:t>
      </w:r>
      <w:r w:rsidR="000C45CB" w:rsidRPr="00E44796">
        <w:rPr>
          <w:lang w:val="ru-RU"/>
        </w:rPr>
        <w:t xml:space="preserve"> по </w:t>
      </w:r>
      <w:r w:rsidR="00D15378" w:rsidRPr="00E44796">
        <w:rPr>
          <w:lang w:val="ru-RU"/>
        </w:rPr>
        <w:t>ц</w:t>
      </w:r>
      <w:r w:rsidR="000C45CB" w:rsidRPr="00E44796">
        <w:rPr>
          <w:lang w:val="ru-RU"/>
        </w:rPr>
        <w:t>елям</w:t>
      </w:r>
      <w:r w:rsidRPr="00E44796">
        <w:rPr>
          <w:lang w:val="ru-RU"/>
        </w:rPr>
        <w:t>:</w:t>
      </w:r>
    </w:p>
    <w:p w14:paraId="73630607" w14:textId="2A83EFA4" w:rsidR="0076608B" w:rsidRPr="0076608B" w:rsidRDefault="0076608B" w:rsidP="0076608B">
      <w:pPr>
        <w:pStyle w:val="Figuretitle"/>
        <w:rPr>
          <w:lang w:val="ru-RU"/>
        </w:rPr>
      </w:pPr>
      <w:r w:rsidRPr="0076608B">
        <w:drawing>
          <wp:inline distT="0" distB="0" distL="0" distR="0" wp14:anchorId="5E32C933" wp14:editId="09D18652">
            <wp:extent cx="6120765" cy="39979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9456" w14:textId="77777777" w:rsidR="00A724FE" w:rsidRPr="00E44796" w:rsidRDefault="00586C31" w:rsidP="00FB1DDD">
      <w:pPr>
        <w:spacing w:before="240"/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.2.3</w:t>
      </w:r>
      <w:proofErr w:type="spellEnd"/>
      <w:r w:rsidRPr="00E44796">
        <w:rPr>
          <w:lang w:val="ru-RU"/>
        </w:rPr>
        <w:tab/>
      </w:r>
      <w:r w:rsidR="00D15378" w:rsidRPr="00E44796">
        <w:rPr>
          <w:lang w:val="ru-RU"/>
        </w:rPr>
        <w:t xml:space="preserve">В нижеследующей </w:t>
      </w:r>
      <w:r w:rsidR="005E7C44" w:rsidRPr="00E44796">
        <w:rPr>
          <w:lang w:val="ru-RU"/>
        </w:rPr>
        <w:t>Таблиц</w:t>
      </w:r>
      <w:r w:rsidR="00D15378" w:rsidRPr="00E44796">
        <w:rPr>
          <w:lang w:val="ru-RU"/>
        </w:rPr>
        <w:t xml:space="preserve">е А показано </w:t>
      </w:r>
      <w:r w:rsidR="00FB1DDD" w:rsidRPr="00E44796">
        <w:rPr>
          <w:lang w:val="ru-RU"/>
        </w:rPr>
        <w:t>фактическое</w:t>
      </w:r>
      <w:r w:rsidR="00D15378" w:rsidRPr="00E44796">
        <w:rPr>
          <w:lang w:val="ru-RU"/>
        </w:rPr>
        <w:t xml:space="preserve"> использование ресурсов</w:t>
      </w:r>
      <w:r w:rsidR="00FB1DDD" w:rsidRPr="00E44796">
        <w:rPr>
          <w:lang w:val="ru-RU"/>
        </w:rPr>
        <w:t xml:space="preserve"> в разбивке</w:t>
      </w:r>
      <w:r w:rsidR="00D15378" w:rsidRPr="00E44796">
        <w:rPr>
          <w:lang w:val="ru-RU"/>
        </w:rPr>
        <w:t xml:space="preserve"> по целям после распределения административных и централизованных услуг, а также вспомогательных услуг Бюро по соответствующим намеченным результатам деятельности, задачам и целям</w:t>
      </w:r>
      <w:r w:rsidRPr="00E44796">
        <w:rPr>
          <w:lang w:val="ru-RU"/>
        </w:rPr>
        <w:t>.</w:t>
      </w:r>
    </w:p>
    <w:bookmarkStart w:id="26" w:name="_Toc8113171"/>
    <w:p w14:paraId="1F838B20" w14:textId="77777777" w:rsidR="00A724FE" w:rsidRPr="00E44796" w:rsidRDefault="005F7C12" w:rsidP="00BC30C9">
      <w:pPr>
        <w:pStyle w:val="Tabletitle"/>
        <w:rPr>
          <w:lang w:val="ru-RU" w:eastAsia="zh-CN"/>
        </w:rPr>
      </w:pP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24FAF1E" wp14:editId="65FDD45C">
                <wp:simplePos x="0" y="0"/>
                <wp:positionH relativeFrom="column">
                  <wp:posOffset>4632960</wp:posOffset>
                </wp:positionH>
                <wp:positionV relativeFrom="paragraph">
                  <wp:posOffset>393700</wp:posOffset>
                </wp:positionV>
                <wp:extent cx="1116000" cy="2143125"/>
                <wp:effectExtent l="0" t="0" r="27305" b="28575"/>
                <wp:wrapNone/>
                <wp:docPr id="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000" cy="21431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255C5" id="AutoShape 1" o:spid="_x0000_s1026" style="position:absolute;margin-left:364.8pt;margin-top:31pt;width:87.85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="00586C31" w:rsidRPr="00E44796">
        <w:rPr>
          <w:lang w:val="ru-RU" w:eastAsia="zh-CN"/>
        </w:rPr>
        <w:t>Таблица A</w:t>
      </w:r>
      <w:bookmarkEnd w:id="26"/>
    </w:p>
    <w:p w14:paraId="147D02F9" w14:textId="77777777" w:rsidR="00A724FE" w:rsidRPr="007930AD" w:rsidRDefault="00A724FE" w:rsidP="00981B37">
      <w:pPr>
        <w:spacing w:before="0" w:after="60"/>
        <w:ind w:firstLine="6237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4962"/>
        <w:gridCol w:w="1771"/>
        <w:gridCol w:w="1772"/>
      </w:tblGrid>
      <w:tr w:rsidR="00586C31" w:rsidRPr="00E44796" w14:paraId="13B2E6EA" w14:textId="77777777" w:rsidTr="00A221A2">
        <w:trPr>
          <w:trHeight w:val="6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AE7D4B7" w14:textId="77777777" w:rsidR="00586C31" w:rsidRPr="00E44796" w:rsidRDefault="00586C31" w:rsidP="00586C31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4AD8242E" w14:textId="77777777" w:rsidR="00586C31" w:rsidRPr="00E44796" w:rsidRDefault="00586C31" w:rsidP="005F7C12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</w:t>
            </w:r>
            <w:r w:rsidR="005F7C12" w:rsidRPr="00E44796">
              <w:rPr>
                <w:rFonts w:cs="Calibri"/>
                <w:bCs/>
                <w:szCs w:val="22"/>
                <w:lang w:val="ru-RU" w:eastAsia="zh-CN"/>
              </w:rPr>
              <w:t>,</w:t>
            </w:r>
            <w:r w:rsidR="005F7C12"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t>2018</w:t>
            </w:r>
            <w:r w:rsidR="005F7C12" w:rsidRPr="00E44796">
              <w:rPr>
                <w:rFonts w:cs="Calibri"/>
                <w:bCs/>
                <w:szCs w:val="22"/>
                <w:lang w:val="ru-RU" w:eastAsia="zh-CN"/>
              </w:rPr>
              <w:t>−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t>2019</w:t>
            </w:r>
            <w:r w:rsidR="005F7C12" w:rsidRPr="00E44796">
              <w:rPr>
                <w:rFonts w:cs="Calibri"/>
                <w:bCs/>
                <w:szCs w:val="22"/>
                <w:lang w:val="ru-RU" w:eastAsia="zh-CN"/>
              </w:rPr>
              <w:t xml:space="preserve"> гг.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0DF49" w14:textId="77777777" w:rsidR="00586C31" w:rsidRPr="00E44796" w:rsidRDefault="00586C31" w:rsidP="005F7C12">
            <w:pPr>
              <w:pStyle w:val="Tablehead"/>
              <w:ind w:left="-57" w:right="-57"/>
              <w:rPr>
                <w:rFonts w:cs="Calibri"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Запланированные затраты</w:t>
            </w:r>
            <w:r w:rsidR="005F7C12"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,</w:t>
            </w:r>
            <w:r w:rsidR="005F7C12"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br/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2020</w:t>
            </w:r>
            <w:r w:rsidR="005F7C12"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−</w:t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2021</w:t>
            </w:r>
            <w:r w:rsidR="005F7C12"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 xml:space="preserve"> гг.</w:t>
            </w:r>
          </w:p>
        </w:tc>
      </w:tr>
      <w:tr w:rsidR="00474C85" w:rsidRPr="00E44796" w14:paraId="73ACDBA2" w14:textId="77777777" w:rsidTr="00A221A2">
        <w:trPr>
          <w:trHeight w:val="300"/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15147FE" w14:textId="77777777" w:rsidR="00586C31" w:rsidRPr="00E44796" w:rsidRDefault="00586C31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Цель 1 − Рост</w:t>
            </w:r>
          </w:p>
        </w:tc>
        <w:tc>
          <w:tcPr>
            <w:tcW w:w="1771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  <w:hideMark/>
          </w:tcPr>
          <w:p w14:paraId="3643C2D3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113 888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F38A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71 841</w:t>
            </w:r>
          </w:p>
        </w:tc>
      </w:tr>
      <w:tr w:rsidR="00474C85" w:rsidRPr="00E44796" w14:paraId="19C40E3D" w14:textId="77777777" w:rsidTr="00A221A2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972C246" w14:textId="77777777" w:rsidR="00586C31" w:rsidRPr="00E44796" w:rsidRDefault="00586C31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Цель 2 − Открытость</w:t>
            </w: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  <w:hideMark/>
          </w:tcPr>
          <w:p w14:paraId="5293CAF9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147 944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A09B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99 499</w:t>
            </w:r>
          </w:p>
        </w:tc>
      </w:tr>
      <w:tr w:rsidR="00474C85" w:rsidRPr="00E44796" w14:paraId="28547B03" w14:textId="77777777" w:rsidTr="00A221A2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162E8EB" w14:textId="77777777" w:rsidR="00586C31" w:rsidRPr="00E44796" w:rsidRDefault="00586C31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Цель 3 − Устойчивость</w:t>
            </w: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  <w:hideMark/>
          </w:tcPr>
          <w:p w14:paraId="1A8E4009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35 476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69BE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57 437</w:t>
            </w:r>
          </w:p>
        </w:tc>
      </w:tr>
      <w:tr w:rsidR="00474C85" w:rsidRPr="00E44796" w14:paraId="42076A9F" w14:textId="77777777" w:rsidTr="00A221A2">
        <w:trPr>
          <w:trHeight w:val="252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4BFFE586" w14:textId="77777777" w:rsidR="00586C31" w:rsidRPr="00E44796" w:rsidRDefault="00586C31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Цель 4 − Инновации (и партнерство на 2018−2019 гг.)</w:t>
            </w: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  <w:hideMark/>
          </w:tcPr>
          <w:p w14:paraId="331531CD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27 309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636F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51 191</w:t>
            </w:r>
          </w:p>
        </w:tc>
      </w:tr>
      <w:tr w:rsidR="00474C85" w:rsidRPr="00E44796" w14:paraId="7E5F51EB" w14:textId="77777777" w:rsidTr="00A221A2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319232AD" w14:textId="77777777" w:rsidR="00586C31" w:rsidRPr="00E44796" w:rsidRDefault="00586C31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Цель 5 − Партнерство</w:t>
            </w: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AED350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944E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51 001</w:t>
            </w:r>
          </w:p>
        </w:tc>
      </w:tr>
      <w:tr w:rsidR="00474C85" w:rsidRPr="00E44796" w14:paraId="04214CE4" w14:textId="77777777" w:rsidTr="00A221A2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9D69F8E" w14:textId="77777777" w:rsidR="00586C31" w:rsidRPr="00E44796" w:rsidRDefault="00586C31" w:rsidP="0019687F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lastRenderedPageBreak/>
              <w:t>ВСЕГО</w:t>
            </w: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  <w:hideMark/>
          </w:tcPr>
          <w:p w14:paraId="29B3D5BE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324 617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949D" w14:textId="77777777" w:rsidR="00586C31" w:rsidRPr="00E44796" w:rsidRDefault="00586C31" w:rsidP="00DF01DD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330 969</w:t>
            </w:r>
          </w:p>
        </w:tc>
      </w:tr>
    </w:tbl>
    <w:p w14:paraId="0C8F7211" w14:textId="77777777" w:rsidR="00245650" w:rsidRPr="00E44796" w:rsidRDefault="00245650" w:rsidP="005E7C44">
      <w:pPr>
        <w:spacing w:after="240"/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.2.4</w:t>
      </w:r>
      <w:proofErr w:type="spellEnd"/>
      <w:r w:rsidRPr="00E44796">
        <w:rPr>
          <w:lang w:val="ru-RU"/>
        </w:rPr>
        <w:tab/>
      </w:r>
      <w:r w:rsidR="00992CBC" w:rsidRPr="00E44796">
        <w:rPr>
          <w:lang w:val="ru-RU"/>
        </w:rPr>
        <w:t xml:space="preserve">На </w:t>
      </w:r>
      <w:r w:rsidR="005E7C44" w:rsidRPr="00E44796">
        <w:rPr>
          <w:lang w:val="ru-RU"/>
        </w:rPr>
        <w:t>Диаграмм</w:t>
      </w:r>
      <w:r w:rsidR="00992CBC" w:rsidRPr="00E44796">
        <w:rPr>
          <w:lang w:val="ru-RU"/>
        </w:rPr>
        <w:t>е </w:t>
      </w:r>
      <w:r w:rsidRPr="00E44796">
        <w:rPr>
          <w:lang w:val="ru-RU"/>
        </w:rPr>
        <w:t xml:space="preserve">B </w:t>
      </w:r>
      <w:r w:rsidR="00992CBC" w:rsidRPr="00E44796">
        <w:rPr>
          <w:lang w:val="ru-RU"/>
        </w:rPr>
        <w:t xml:space="preserve">представлено сравнение бюджета на </w:t>
      </w:r>
      <w:r w:rsidRPr="00E44796">
        <w:rPr>
          <w:lang w:val="ru-RU"/>
        </w:rPr>
        <w:t>2018−2019</w:t>
      </w:r>
      <w:r w:rsidR="00992CBC" w:rsidRPr="00E44796">
        <w:rPr>
          <w:lang w:val="ru-RU"/>
        </w:rPr>
        <w:t xml:space="preserve"> годы и проекта </w:t>
      </w:r>
      <w:r w:rsidR="005E7C44" w:rsidRPr="00E44796">
        <w:rPr>
          <w:lang w:val="ru-RU"/>
        </w:rPr>
        <w:t xml:space="preserve">бюджета, </w:t>
      </w:r>
      <w:r w:rsidR="00992CBC" w:rsidRPr="00E44796">
        <w:rPr>
          <w:lang w:val="ru-RU"/>
        </w:rPr>
        <w:t>ориентированного на результаты</w:t>
      </w:r>
      <w:r w:rsidR="005E7C44" w:rsidRPr="00E44796">
        <w:rPr>
          <w:lang w:val="ru-RU"/>
        </w:rPr>
        <w:t>,</w:t>
      </w:r>
      <w:r w:rsidR="00992CBC" w:rsidRPr="00E44796">
        <w:rPr>
          <w:lang w:val="ru-RU"/>
        </w:rPr>
        <w:t xml:space="preserve"> на</w:t>
      </w:r>
      <w:r w:rsidRPr="00E44796">
        <w:rPr>
          <w:lang w:val="ru-RU"/>
        </w:rPr>
        <w:t xml:space="preserve"> 2020</w:t>
      </w:r>
      <w:r w:rsidR="00992CBC" w:rsidRPr="00E44796">
        <w:rPr>
          <w:lang w:val="ru-RU"/>
        </w:rPr>
        <w:t>−</w:t>
      </w:r>
      <w:r w:rsidRPr="00E44796">
        <w:rPr>
          <w:lang w:val="ru-RU"/>
        </w:rPr>
        <w:t>2021</w:t>
      </w:r>
      <w:r w:rsidR="00992CBC" w:rsidRPr="00E44796">
        <w:rPr>
          <w:lang w:val="ru-RU"/>
        </w:rPr>
        <w:t> годы по целям</w:t>
      </w:r>
      <w:r w:rsidRPr="00E44796">
        <w:rPr>
          <w:lang w:val="ru-RU"/>
        </w:rPr>
        <w:t xml:space="preserve">. </w:t>
      </w:r>
      <w:r w:rsidR="00992CBC" w:rsidRPr="00E44796">
        <w:rPr>
          <w:lang w:val="ru-RU"/>
        </w:rPr>
        <w:t>Следует отметить, что на период</w:t>
      </w:r>
      <w:r w:rsidRPr="00E44796">
        <w:rPr>
          <w:lang w:val="ru-RU"/>
        </w:rPr>
        <w:t xml:space="preserve"> 2020−2021</w:t>
      </w:r>
      <w:r w:rsidR="00992CBC" w:rsidRPr="00E44796">
        <w:rPr>
          <w:lang w:val="ru-RU"/>
        </w:rPr>
        <w:t xml:space="preserve"> годов по сравнению с периодом </w:t>
      </w:r>
      <w:r w:rsidRPr="00E44796">
        <w:rPr>
          <w:lang w:val="ru-RU"/>
        </w:rPr>
        <w:t>2018−2019</w:t>
      </w:r>
      <w:r w:rsidR="00992CBC" w:rsidRPr="00E44796">
        <w:rPr>
          <w:lang w:val="ru-RU"/>
        </w:rPr>
        <w:t> годов исходная цель </w:t>
      </w:r>
      <w:r w:rsidRPr="00E44796">
        <w:rPr>
          <w:lang w:val="ru-RU"/>
        </w:rPr>
        <w:t xml:space="preserve">4 </w:t>
      </w:r>
      <w:r w:rsidR="00992CBC" w:rsidRPr="00E44796">
        <w:rPr>
          <w:lang w:val="ru-RU"/>
        </w:rPr>
        <w:t>"Инновации и партнерство" разделена на две новые цели: цель 4 "Инновации" и цель 5 "Партнерство"</w:t>
      </w:r>
      <w:r w:rsidRPr="00E44796">
        <w:rPr>
          <w:lang w:val="ru-RU"/>
        </w:rPr>
        <w:t>.</w:t>
      </w:r>
    </w:p>
    <w:p w14:paraId="6F2FB4E9" w14:textId="375A80F2" w:rsidR="0076608B" w:rsidRPr="00E44796" w:rsidRDefault="0076608B" w:rsidP="00245650">
      <w:pPr>
        <w:spacing w:after="240"/>
        <w:rPr>
          <w:lang w:val="ru-RU"/>
        </w:rPr>
      </w:pPr>
      <w:r w:rsidRPr="0076608B">
        <w:drawing>
          <wp:inline distT="0" distB="0" distL="0" distR="0" wp14:anchorId="15313957" wp14:editId="7E315E4B">
            <wp:extent cx="6120765" cy="3997960"/>
            <wp:effectExtent l="0" t="0" r="0" b="254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AA26" w14:textId="77777777" w:rsidR="00245650" w:rsidRPr="00E44796" w:rsidRDefault="00245650" w:rsidP="007E53F4">
      <w:pPr>
        <w:spacing w:before="240"/>
        <w:rPr>
          <w:rFonts w:asciiTheme="minorHAnsi" w:hAnsiTheme="minorHAnsi"/>
          <w:lang w:val="ru-RU"/>
        </w:rPr>
      </w:pPr>
      <w:proofErr w:type="spellStart"/>
      <w:r w:rsidRPr="00E44796">
        <w:rPr>
          <w:rFonts w:asciiTheme="minorHAnsi" w:hAnsiTheme="minorHAnsi"/>
          <w:color w:val="0070C0"/>
          <w:lang w:val="ru-RU"/>
        </w:rPr>
        <w:t>I</w:t>
      </w:r>
      <w:r w:rsidRPr="00E44796">
        <w:rPr>
          <w:rFonts w:asciiTheme="minorHAnsi" w:hAnsiTheme="minorHAnsi"/>
          <w:lang w:val="ru-RU"/>
        </w:rPr>
        <w:t>.2.5</w:t>
      </w:r>
      <w:proofErr w:type="spellEnd"/>
      <w:r w:rsidRPr="00E44796">
        <w:rPr>
          <w:rFonts w:asciiTheme="minorHAnsi" w:hAnsiTheme="minorHAnsi"/>
          <w:lang w:val="ru-RU"/>
        </w:rPr>
        <w:tab/>
      </w:r>
      <w:r w:rsidR="00610A83" w:rsidRPr="00E44796">
        <w:rPr>
          <w:rFonts w:asciiTheme="minorHAnsi" w:hAnsiTheme="minorHAnsi"/>
          <w:lang w:val="ru-RU"/>
        </w:rPr>
        <w:t xml:space="preserve">В нижеследующей </w:t>
      </w:r>
      <w:r w:rsidR="005E7C44" w:rsidRPr="00E44796">
        <w:rPr>
          <w:rFonts w:asciiTheme="minorHAnsi" w:hAnsiTheme="minorHAnsi"/>
          <w:lang w:val="ru-RU"/>
        </w:rPr>
        <w:t>Таблиц</w:t>
      </w:r>
      <w:r w:rsidR="00610A83" w:rsidRPr="00E44796">
        <w:rPr>
          <w:rFonts w:asciiTheme="minorHAnsi" w:hAnsiTheme="minorHAnsi"/>
          <w:lang w:val="ru-RU"/>
        </w:rPr>
        <w:t>е </w:t>
      </w:r>
      <w:r w:rsidRPr="00E44796">
        <w:rPr>
          <w:rFonts w:asciiTheme="minorHAnsi" w:hAnsiTheme="minorHAnsi"/>
          <w:lang w:val="ru-RU"/>
        </w:rPr>
        <w:t xml:space="preserve">B </w:t>
      </w:r>
      <w:r w:rsidR="00610A83" w:rsidRPr="00E44796">
        <w:rPr>
          <w:rFonts w:asciiTheme="minorHAnsi" w:hAnsiTheme="minorHAnsi"/>
          <w:lang w:val="ru-RU"/>
        </w:rPr>
        <w:t xml:space="preserve">показано </w:t>
      </w:r>
      <w:proofErr w:type="spellStart"/>
      <w:r w:rsidR="00610A83" w:rsidRPr="00E44796">
        <w:rPr>
          <w:rFonts w:asciiTheme="minorHAnsi" w:hAnsiTheme="minorHAnsi"/>
          <w:lang w:val="ru-RU"/>
        </w:rPr>
        <w:t>посекторное</w:t>
      </w:r>
      <w:proofErr w:type="spellEnd"/>
      <w:r w:rsidR="00610A83" w:rsidRPr="00E44796">
        <w:rPr>
          <w:rFonts w:asciiTheme="minorHAnsi" w:hAnsiTheme="minorHAnsi"/>
          <w:lang w:val="ru-RU"/>
        </w:rPr>
        <w:t xml:space="preserve"> сравнение </w:t>
      </w:r>
      <w:r w:rsidR="007E53F4" w:rsidRPr="00E44796">
        <w:rPr>
          <w:rFonts w:asciiTheme="minorHAnsi" w:hAnsiTheme="minorHAnsi"/>
          <w:lang w:val="ru-RU"/>
        </w:rPr>
        <w:t xml:space="preserve">бюджетов, </w:t>
      </w:r>
      <w:r w:rsidR="00610A83" w:rsidRPr="00E44796">
        <w:rPr>
          <w:rFonts w:asciiTheme="minorHAnsi" w:hAnsiTheme="minorHAnsi"/>
          <w:lang w:val="ru-RU"/>
        </w:rPr>
        <w:t>ориентированных на результаты</w:t>
      </w:r>
      <w:r w:rsidR="007E53F4" w:rsidRPr="00E44796">
        <w:rPr>
          <w:rFonts w:asciiTheme="minorHAnsi" w:hAnsiTheme="minorHAnsi"/>
          <w:lang w:val="ru-RU"/>
        </w:rPr>
        <w:t>,</w:t>
      </w:r>
      <w:r w:rsidR="00610A83" w:rsidRPr="00E44796">
        <w:rPr>
          <w:rFonts w:asciiTheme="minorHAnsi" w:hAnsiTheme="minorHAnsi"/>
          <w:lang w:val="ru-RU"/>
        </w:rPr>
        <w:t xml:space="preserve"> н</w:t>
      </w:r>
      <w:r w:rsidR="007E53F4" w:rsidRPr="00E44796">
        <w:rPr>
          <w:rFonts w:asciiTheme="minorHAnsi" w:hAnsiTheme="minorHAnsi"/>
          <w:lang w:val="ru-RU"/>
        </w:rPr>
        <w:t>а</w:t>
      </w:r>
      <w:r w:rsidRPr="00E44796">
        <w:rPr>
          <w:rFonts w:asciiTheme="minorHAnsi" w:hAnsiTheme="minorHAnsi"/>
          <w:lang w:val="ru-RU"/>
        </w:rPr>
        <w:t xml:space="preserve"> 2018−2019 </w:t>
      </w:r>
      <w:r w:rsidR="00610A83" w:rsidRPr="00E44796">
        <w:rPr>
          <w:rFonts w:asciiTheme="minorHAnsi" w:hAnsiTheme="minorHAnsi"/>
          <w:lang w:val="ru-RU"/>
        </w:rPr>
        <w:t>и</w:t>
      </w:r>
      <w:r w:rsidRPr="00E44796">
        <w:rPr>
          <w:rFonts w:asciiTheme="minorHAnsi" w:hAnsiTheme="minorHAnsi"/>
          <w:lang w:val="ru-RU"/>
        </w:rPr>
        <w:t xml:space="preserve"> 2020−2021 </w:t>
      </w:r>
      <w:r w:rsidR="00610A83" w:rsidRPr="00E44796">
        <w:rPr>
          <w:rFonts w:asciiTheme="minorHAnsi" w:hAnsiTheme="minorHAnsi"/>
          <w:lang w:val="ru-RU"/>
        </w:rPr>
        <w:t>годы</w:t>
      </w:r>
      <w:r w:rsidRPr="00E44796">
        <w:rPr>
          <w:rFonts w:asciiTheme="minorHAnsi" w:hAnsiTheme="minorHAnsi"/>
          <w:lang w:val="ru-RU"/>
        </w:rPr>
        <w:t>.</w:t>
      </w:r>
    </w:p>
    <w:bookmarkStart w:id="27" w:name="_Toc8113172"/>
    <w:p w14:paraId="380718E5" w14:textId="77777777" w:rsidR="00245650" w:rsidRPr="00E44796" w:rsidRDefault="00245650" w:rsidP="00245650">
      <w:pPr>
        <w:pStyle w:val="Tabletitle"/>
        <w:rPr>
          <w:lang w:val="ru-RU" w:eastAsia="zh-CN"/>
        </w:rPr>
      </w:pP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813BF07" wp14:editId="089453E0">
                <wp:simplePos x="0" y="0"/>
                <wp:positionH relativeFrom="column">
                  <wp:posOffset>4632960</wp:posOffset>
                </wp:positionH>
                <wp:positionV relativeFrom="paragraph">
                  <wp:posOffset>374015</wp:posOffset>
                </wp:positionV>
                <wp:extent cx="1116000" cy="1962150"/>
                <wp:effectExtent l="0" t="0" r="27305" b="19050"/>
                <wp:wrapNone/>
                <wp:docPr id="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000" cy="196215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0448B" id="AutoShape 1" o:spid="_x0000_s1026" style="position:absolute;margin-left:364.8pt;margin-top:29.45pt;width:87.8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Таблица B</w:t>
      </w:r>
      <w:bookmarkEnd w:id="27"/>
    </w:p>
    <w:p w14:paraId="0352DFAA" w14:textId="77777777" w:rsidR="00245650" w:rsidRPr="007930AD" w:rsidRDefault="00245650" w:rsidP="00981B37">
      <w:pPr>
        <w:spacing w:before="0" w:after="60"/>
        <w:ind w:firstLine="6237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4962"/>
        <w:gridCol w:w="1771"/>
        <w:gridCol w:w="1772"/>
      </w:tblGrid>
      <w:tr w:rsidR="00245650" w:rsidRPr="00E44796" w14:paraId="2E847CEC" w14:textId="77777777" w:rsidTr="00A221A2">
        <w:trPr>
          <w:trHeight w:val="6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D5B2166" w14:textId="77777777" w:rsidR="00245650" w:rsidRPr="00E44796" w:rsidRDefault="00245650" w:rsidP="00241354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4C1D1914" w14:textId="77777777" w:rsidR="00245650" w:rsidRPr="00E44796" w:rsidRDefault="00245650" w:rsidP="00241354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2018−2019 гг.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7E8A3" w14:textId="77777777" w:rsidR="00245650" w:rsidRPr="00E44796" w:rsidRDefault="00245650" w:rsidP="00241354">
            <w:pPr>
              <w:pStyle w:val="Tablehead"/>
              <w:ind w:left="-57" w:right="-57"/>
              <w:rPr>
                <w:rFonts w:cs="Calibri"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17365D" w:themeColor="text2" w:themeShade="BF"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color w:val="17365D" w:themeColor="text2" w:themeShade="BF"/>
                <w:szCs w:val="22"/>
                <w:lang w:val="ru-RU" w:eastAsia="zh-CN"/>
              </w:rPr>
              <w:br/>
              <w:t>2020−2021 гг.</w:t>
            </w:r>
          </w:p>
        </w:tc>
      </w:tr>
      <w:tr w:rsidR="00245650" w:rsidRPr="00E44796" w14:paraId="64D023FA" w14:textId="77777777" w:rsidTr="00A221A2">
        <w:trPr>
          <w:trHeight w:val="300"/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BB93D0E" w14:textId="77777777" w:rsidR="00245650" w:rsidRPr="00E44796" w:rsidRDefault="00245650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Межсекторальные задачи</w:t>
            </w:r>
          </w:p>
        </w:tc>
        <w:tc>
          <w:tcPr>
            <w:tcW w:w="1771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C681B52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20 506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D25CE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32 891</w:t>
            </w:r>
          </w:p>
        </w:tc>
      </w:tr>
      <w:tr w:rsidR="00245650" w:rsidRPr="00E44796" w14:paraId="7B6AFFE4" w14:textId="77777777" w:rsidTr="00A221A2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0012D5A" w14:textId="77777777" w:rsidR="00245650" w:rsidRPr="00E44796" w:rsidRDefault="00245650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Задачи Сектора радиосвязи</w:t>
            </w: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8358F03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118 704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C6491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122 556</w:t>
            </w:r>
          </w:p>
        </w:tc>
      </w:tr>
      <w:tr w:rsidR="00245650" w:rsidRPr="00E44796" w14:paraId="093C8D60" w14:textId="77777777" w:rsidTr="00A221A2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2E7B946" w14:textId="77777777" w:rsidR="00245650" w:rsidRPr="00E44796" w:rsidRDefault="00245650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Задачи Сектора стандартизации электросвязи</w:t>
            </w: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EBB9E8E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57 620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E652F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56 439</w:t>
            </w:r>
          </w:p>
        </w:tc>
      </w:tr>
      <w:tr w:rsidR="00245650" w:rsidRPr="00E44796" w14:paraId="39BED08B" w14:textId="77777777" w:rsidTr="00A221A2">
        <w:trPr>
          <w:trHeight w:val="252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7308526C" w14:textId="77777777" w:rsidR="00245650" w:rsidRPr="00E44796" w:rsidRDefault="00245650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Задачи Сектора развития электросвязи</w:t>
            </w: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14EDC11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127 787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D4221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119 083</w:t>
            </w:r>
          </w:p>
        </w:tc>
      </w:tr>
      <w:tr w:rsidR="00245650" w:rsidRPr="00E44796" w14:paraId="3F046A8B" w14:textId="77777777" w:rsidTr="00A221A2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8533531" w14:textId="77777777" w:rsidR="00245650" w:rsidRPr="00E44796" w:rsidRDefault="00245650" w:rsidP="0019687F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771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B2C8AB1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324 617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185BC" w14:textId="77777777" w:rsidR="00245650" w:rsidRPr="00E44796" w:rsidRDefault="00245650" w:rsidP="00DF01DD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330 969</w:t>
            </w:r>
          </w:p>
        </w:tc>
      </w:tr>
    </w:tbl>
    <w:p w14:paraId="277829E5" w14:textId="77777777" w:rsidR="00245650" w:rsidRPr="00E44796" w:rsidRDefault="00245650" w:rsidP="00EA037B">
      <w:pPr>
        <w:spacing w:before="360"/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.2.6</w:t>
      </w:r>
      <w:proofErr w:type="spellEnd"/>
      <w:r w:rsidRPr="00E44796">
        <w:rPr>
          <w:lang w:val="ru-RU"/>
        </w:rPr>
        <w:tab/>
      </w:r>
      <w:r w:rsidR="00EA037B" w:rsidRPr="00E44796">
        <w:rPr>
          <w:lang w:val="ru-RU"/>
        </w:rPr>
        <w:t>В части </w:t>
      </w:r>
      <w:r w:rsidRPr="00E44796">
        <w:rPr>
          <w:lang w:val="ru-RU"/>
        </w:rPr>
        <w:t xml:space="preserve">2 </w:t>
      </w:r>
      <w:r w:rsidR="00EA037B" w:rsidRPr="00E44796">
        <w:rPr>
          <w:lang w:val="ru-RU"/>
        </w:rPr>
        <w:t>настоящего документа представлена подробная информация о бюджете, ориентированном на результаты, в разбивке по целям, задачам, намеченным результатам</w:t>
      </w:r>
      <w:r w:rsidRPr="00E44796">
        <w:rPr>
          <w:lang w:val="ru-RU"/>
        </w:rPr>
        <w:t xml:space="preserve"> </w:t>
      </w:r>
      <w:r w:rsidR="00EA037B" w:rsidRPr="00E44796">
        <w:rPr>
          <w:lang w:val="ru-RU"/>
        </w:rPr>
        <w:t>деятельности и Секторам</w:t>
      </w:r>
      <w:r w:rsidRPr="00E44796">
        <w:rPr>
          <w:lang w:val="ru-RU"/>
        </w:rPr>
        <w:t>.</w:t>
      </w:r>
    </w:p>
    <w:p w14:paraId="47EBF009" w14:textId="77777777" w:rsidR="00AC0460" w:rsidRPr="00E44796" w:rsidRDefault="00AC0460" w:rsidP="00B326B9">
      <w:pPr>
        <w:pStyle w:val="Heading2"/>
        <w:rPr>
          <w:lang w:val="ru-RU"/>
        </w:rPr>
      </w:pPr>
      <w:bookmarkStart w:id="28" w:name="_Toc7794667"/>
      <w:bookmarkStart w:id="29" w:name="_Toc7794955"/>
      <w:bookmarkStart w:id="30" w:name="_Toc7795479"/>
      <w:r w:rsidRPr="00E44796">
        <w:rPr>
          <w:color w:val="0070C0"/>
          <w:lang w:val="ru-RU"/>
        </w:rPr>
        <w:lastRenderedPageBreak/>
        <w:t>I</w:t>
      </w:r>
      <w:r w:rsidRPr="00E44796">
        <w:rPr>
          <w:lang w:val="ru-RU"/>
        </w:rPr>
        <w:t>.3</w:t>
      </w:r>
      <w:r w:rsidRPr="00E44796">
        <w:rPr>
          <w:lang w:val="ru-RU"/>
        </w:rPr>
        <w:tab/>
      </w:r>
      <w:r w:rsidR="00B326B9" w:rsidRPr="00E44796">
        <w:rPr>
          <w:lang w:val="ru-RU"/>
        </w:rPr>
        <w:t>Краткое представление финансового бюджета</w:t>
      </w:r>
      <w:bookmarkEnd w:id="28"/>
      <w:bookmarkEnd w:id="29"/>
      <w:bookmarkEnd w:id="30"/>
    </w:p>
    <w:p w14:paraId="41646BCD" w14:textId="77777777" w:rsidR="00AC0460" w:rsidRPr="00E44796" w:rsidRDefault="00AC0460" w:rsidP="005E7C44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.3.1</w:t>
      </w:r>
      <w:proofErr w:type="spellEnd"/>
      <w:r w:rsidRPr="00E44796">
        <w:rPr>
          <w:lang w:val="ru-RU"/>
        </w:rPr>
        <w:tab/>
      </w:r>
      <w:r w:rsidR="00D0552E" w:rsidRPr="00E44796">
        <w:rPr>
          <w:lang w:val="ru-RU"/>
        </w:rPr>
        <w:t>Проект бюджета на 2020–2021 годы подготовлен на основе Решения 5 (Пересм. Дубай, 2018</w:t>
      </w:r>
      <w:r w:rsidR="005E7C44" w:rsidRPr="00E44796">
        <w:rPr>
          <w:lang w:val="ru-RU"/>
        </w:rPr>
        <w:t> </w:t>
      </w:r>
      <w:r w:rsidR="00D0552E" w:rsidRPr="00E44796">
        <w:rPr>
          <w:lang w:val="ru-RU"/>
        </w:rPr>
        <w:t>г.) и соответствующих руководящих указаний.</w:t>
      </w:r>
    </w:p>
    <w:p w14:paraId="44886BD8" w14:textId="77777777" w:rsidR="00AC0460" w:rsidRPr="00E44796" w:rsidRDefault="00AC0460" w:rsidP="00A753FA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.3.2</w:t>
      </w:r>
      <w:proofErr w:type="spellEnd"/>
      <w:r w:rsidRPr="00E44796">
        <w:rPr>
          <w:lang w:val="ru-RU"/>
        </w:rPr>
        <w:tab/>
      </w:r>
      <w:r w:rsidR="00D0552E" w:rsidRPr="00E44796">
        <w:rPr>
          <w:lang w:val="ru-RU"/>
        </w:rPr>
        <w:t xml:space="preserve">Проект бюджета на 2020–2021 годы сбалансирован, сумма доходов и сумма расходов уравновешены и составляют 331 млн. швейцарских франков, что на 6,4 млн. швейцарских франков больше, чем бюджет на 2018−2019 годы, который составлял 324,6 млн. швейцарских франков. Подробная информация о расхождениях в доходах и расходах представлена </w:t>
      </w:r>
      <w:r w:rsidR="00A753FA" w:rsidRPr="00E44796">
        <w:rPr>
          <w:lang w:val="ru-RU"/>
        </w:rPr>
        <w:t>далее</w:t>
      </w:r>
      <w:r w:rsidR="00D0552E" w:rsidRPr="00E44796">
        <w:rPr>
          <w:lang w:val="ru-RU"/>
        </w:rPr>
        <w:t>. В</w:t>
      </w:r>
      <w:r w:rsidR="00A753FA" w:rsidRPr="00E44796">
        <w:rPr>
          <w:lang w:val="ru-RU"/>
        </w:rPr>
        <w:t> </w:t>
      </w:r>
      <w:r w:rsidR="00D0552E" w:rsidRPr="00E44796">
        <w:rPr>
          <w:lang w:val="ru-RU"/>
        </w:rPr>
        <w:t>Части</w:t>
      </w:r>
      <w:r w:rsidR="00A753FA" w:rsidRPr="00E44796">
        <w:rPr>
          <w:lang w:val="ru-RU"/>
        </w:rPr>
        <w:t> </w:t>
      </w:r>
      <w:r w:rsidR="00D0552E" w:rsidRPr="00E44796">
        <w:rPr>
          <w:lang w:val="ru-RU"/>
        </w:rPr>
        <w:t>3 настоящего документа содержится проект Резолюции о проекте бюджета на 2020−2021 годы, а также таблицы, в которых подробно представлены доходы и расходы.</w:t>
      </w:r>
    </w:p>
    <w:p w14:paraId="409E052D" w14:textId="77777777" w:rsidR="00AC0460" w:rsidRPr="00E44796" w:rsidRDefault="00AC0460" w:rsidP="00800267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.3.3</w:t>
      </w:r>
      <w:proofErr w:type="spellEnd"/>
      <w:r w:rsidRPr="00E44796">
        <w:rPr>
          <w:lang w:val="ru-RU"/>
        </w:rPr>
        <w:tab/>
      </w:r>
      <w:r w:rsidR="00800267" w:rsidRPr="00E44796">
        <w:rPr>
          <w:lang w:val="ru-RU"/>
        </w:rPr>
        <w:t xml:space="preserve">В нижеследующей </w:t>
      </w:r>
      <w:r w:rsidR="005E7C44" w:rsidRPr="00E44796">
        <w:rPr>
          <w:lang w:val="ru-RU"/>
        </w:rPr>
        <w:t>Таблиц</w:t>
      </w:r>
      <w:r w:rsidR="00800267" w:rsidRPr="00E44796">
        <w:rPr>
          <w:lang w:val="ru-RU"/>
        </w:rPr>
        <w:t>е </w:t>
      </w:r>
      <w:r w:rsidRPr="00E44796">
        <w:rPr>
          <w:lang w:val="ru-RU"/>
        </w:rPr>
        <w:t>C</w:t>
      </w:r>
      <w:r w:rsidR="00800267" w:rsidRPr="00E44796">
        <w:rPr>
          <w:lang w:val="ru-RU"/>
        </w:rPr>
        <w:t xml:space="preserve"> представлено финансовое сравнение бюджета на</w:t>
      </w:r>
      <w:r w:rsidRPr="00E44796">
        <w:rPr>
          <w:lang w:val="ru-RU"/>
        </w:rPr>
        <w:t xml:space="preserve"> 2018</w:t>
      </w:r>
      <w:r w:rsidR="00E13B50" w:rsidRPr="00E44796">
        <w:rPr>
          <w:lang w:val="ru-RU"/>
        </w:rPr>
        <w:t>−</w:t>
      </w:r>
      <w:r w:rsidRPr="00E44796">
        <w:rPr>
          <w:lang w:val="ru-RU"/>
        </w:rPr>
        <w:t>2019</w:t>
      </w:r>
      <w:r w:rsidR="00800267" w:rsidRPr="00E44796">
        <w:rPr>
          <w:lang w:val="ru-RU"/>
        </w:rPr>
        <w:t xml:space="preserve"> годы и </w:t>
      </w:r>
      <w:r w:rsidR="00253010" w:rsidRPr="00E44796">
        <w:rPr>
          <w:lang w:val="ru-RU"/>
        </w:rPr>
        <w:t>проект</w:t>
      </w:r>
      <w:r w:rsidR="00800267" w:rsidRPr="00E44796">
        <w:rPr>
          <w:lang w:val="ru-RU"/>
        </w:rPr>
        <w:t>а</w:t>
      </w:r>
      <w:r w:rsidR="00253010" w:rsidRPr="00E44796">
        <w:rPr>
          <w:lang w:val="ru-RU"/>
        </w:rPr>
        <w:t xml:space="preserve"> бюджета на 2020−2021 годы</w:t>
      </w:r>
      <w:r w:rsidRPr="00E44796">
        <w:rPr>
          <w:lang w:val="ru-RU"/>
        </w:rPr>
        <w:t>.</w:t>
      </w:r>
    </w:p>
    <w:bookmarkStart w:id="31" w:name="_Toc8113173"/>
    <w:p w14:paraId="093962AC" w14:textId="77777777" w:rsidR="00E13B50" w:rsidRPr="00E44796" w:rsidRDefault="00E13B50" w:rsidP="00E13B50">
      <w:pPr>
        <w:pStyle w:val="Tabletitle"/>
        <w:rPr>
          <w:lang w:val="ru-RU" w:eastAsia="zh-CN"/>
        </w:rPr>
      </w:pP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D62742B" wp14:editId="050F6D84">
                <wp:simplePos x="0" y="0"/>
                <wp:positionH relativeFrom="column">
                  <wp:posOffset>5273040</wp:posOffset>
                </wp:positionH>
                <wp:positionV relativeFrom="paragraph">
                  <wp:posOffset>492760</wp:posOffset>
                </wp:positionV>
                <wp:extent cx="847725" cy="1643380"/>
                <wp:effectExtent l="0" t="0" r="28575" b="13970"/>
                <wp:wrapNone/>
                <wp:docPr id="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64338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67B7C" id="AutoShape 1" o:spid="_x0000_s1026" style="position:absolute;margin-left:415.2pt;margin-top:38.8pt;width:66.75pt;height:12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Таблица C</w:t>
      </w:r>
      <w:bookmarkEnd w:id="31"/>
    </w:p>
    <w:p w14:paraId="798B135C" w14:textId="77777777" w:rsidR="00E13B50" w:rsidRPr="007930AD" w:rsidRDefault="00E13B50" w:rsidP="00981B37">
      <w:pPr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111"/>
        <w:gridCol w:w="1417"/>
        <w:gridCol w:w="1418"/>
        <w:gridCol w:w="1351"/>
        <w:gridCol w:w="1348"/>
      </w:tblGrid>
      <w:tr w:rsidR="00E13B50" w:rsidRPr="00E44796" w14:paraId="260988C6" w14:textId="77777777" w:rsidTr="00021533">
        <w:trPr>
          <w:trHeight w:val="600"/>
        </w:trPr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67729712" w14:textId="77777777" w:rsidR="00E13B50" w:rsidRPr="00E44796" w:rsidRDefault="00E13B50" w:rsidP="00E13B50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417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A880C" w14:textId="77777777" w:rsidR="00E13B50" w:rsidRPr="00E44796" w:rsidRDefault="003A2D20" w:rsidP="003A2D20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Бюджет, 2018−</w:t>
            </w:r>
            <w:r w:rsidR="00E13B50"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2019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 xml:space="preserve"> гг.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20D86" w14:textId="77777777" w:rsidR="00E13B50" w:rsidRPr="00E44796" w:rsidRDefault="00D37C89" w:rsidP="00021533">
            <w:pPr>
              <w:pStyle w:val="Tablehead"/>
              <w:ind w:left="-57" w:right="-57"/>
              <w:rPr>
                <w:rFonts w:cs="Calibri"/>
                <w:bCs/>
                <w:color w:val="000000"/>
                <w:spacing w:val="-2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pacing w:val="-2"/>
                <w:szCs w:val="22"/>
                <w:lang w:val="ru-RU" w:eastAsia="zh-CN"/>
              </w:rPr>
              <w:t>Изменения по</w:t>
            </w:r>
            <w:r w:rsidR="00021533" w:rsidRPr="00E44796">
              <w:rPr>
                <w:rFonts w:cs="Calibri"/>
                <w:bCs/>
                <w:color w:val="000000"/>
                <w:spacing w:val="-2"/>
                <w:szCs w:val="22"/>
                <w:lang w:val="ru-RU" w:eastAsia="zh-CN"/>
              </w:rPr>
              <w:t xml:space="preserve"> </w:t>
            </w:r>
            <w:r w:rsidRPr="00E44796">
              <w:rPr>
                <w:rFonts w:cs="Calibri"/>
                <w:bCs/>
                <w:color w:val="000000"/>
                <w:spacing w:val="-2"/>
                <w:szCs w:val="22"/>
                <w:lang w:val="ru-RU" w:eastAsia="zh-CN"/>
              </w:rPr>
              <w:t>программам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DAD5E" w14:textId="77777777" w:rsidR="00E13B50" w:rsidRPr="00E44796" w:rsidRDefault="00D37C89" w:rsidP="003A2D20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Рост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0A0E6" w14:textId="77777777" w:rsidR="00E13B50" w:rsidRPr="00E44796" w:rsidRDefault="003A2D20" w:rsidP="003A2D20">
            <w:pPr>
              <w:pStyle w:val="Tablehead"/>
              <w:ind w:left="-57" w:right="-57"/>
              <w:rPr>
                <w:rFonts w:cs="Calibri"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br/>
            </w:r>
            <w:r w:rsidR="00E13B50"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2020</w:t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−</w:t>
            </w:r>
            <w:r w:rsidR="00E13B50"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2021</w:t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 xml:space="preserve"> гг.</w:t>
            </w:r>
          </w:p>
        </w:tc>
      </w:tr>
      <w:tr w:rsidR="00E13B50" w:rsidRPr="00E44796" w14:paraId="3AC257FC" w14:textId="77777777" w:rsidTr="00021533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6D0E47A" w14:textId="77777777" w:rsidR="00E13B50" w:rsidRPr="00E44796" w:rsidRDefault="00E13B50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Генеральный секретариат</w:t>
            </w:r>
          </w:p>
        </w:tc>
        <w:tc>
          <w:tcPr>
            <w:tcW w:w="1417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0047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181 484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631C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2 720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BEF4E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−360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5DC6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183 844</w:t>
            </w:r>
          </w:p>
        </w:tc>
      </w:tr>
      <w:tr w:rsidR="00E13B50" w:rsidRPr="00E44796" w14:paraId="64EAA24B" w14:textId="77777777" w:rsidTr="00021533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CB63D7B" w14:textId="77777777" w:rsidR="00E13B50" w:rsidRPr="00E44796" w:rsidRDefault="00E13B50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Сектор радиосвязи</w:t>
            </w:r>
          </w:p>
        </w:tc>
        <w:tc>
          <w:tcPr>
            <w:tcW w:w="1417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76D9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59 586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0A2B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233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FB53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−292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619D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59 527</w:t>
            </w:r>
          </w:p>
        </w:tc>
      </w:tr>
      <w:tr w:rsidR="00E13B50" w:rsidRPr="00E44796" w14:paraId="0A307BFA" w14:textId="77777777" w:rsidTr="00021533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861046B" w14:textId="77777777" w:rsidR="00E13B50" w:rsidRPr="00E44796" w:rsidRDefault="00E13B50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Сектор стандартизации электросвязи</w:t>
            </w:r>
          </w:p>
        </w:tc>
        <w:tc>
          <w:tcPr>
            <w:tcW w:w="1417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494C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27 136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CCEF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834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F559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−288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20902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27 682</w:t>
            </w:r>
          </w:p>
        </w:tc>
      </w:tr>
      <w:tr w:rsidR="00E13B50" w:rsidRPr="00E44796" w14:paraId="679B9779" w14:textId="77777777" w:rsidTr="00021533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0110EF2E" w14:textId="77777777" w:rsidR="00E13B50" w:rsidRPr="00E44796" w:rsidRDefault="00E13B50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Сектор развития электросвязи</w:t>
            </w:r>
          </w:p>
        </w:tc>
        <w:tc>
          <w:tcPr>
            <w:tcW w:w="1417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46486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56 411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10DA0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3 859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460CA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−354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216A5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59 916</w:t>
            </w:r>
          </w:p>
        </w:tc>
      </w:tr>
      <w:tr w:rsidR="00E13B50" w:rsidRPr="00E44796" w14:paraId="5787D084" w14:textId="77777777" w:rsidTr="00021533">
        <w:trPr>
          <w:trHeight w:val="300"/>
        </w:trPr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70EED80" w14:textId="77777777" w:rsidR="00E13B50" w:rsidRPr="00E44796" w:rsidRDefault="00E13B50" w:rsidP="0019687F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1A98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324 617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23EA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7 646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BB06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−1 294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A80C" w14:textId="77777777" w:rsidR="00E13B50" w:rsidRPr="00E44796" w:rsidRDefault="00E13B50" w:rsidP="00673341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330 969</w:t>
            </w:r>
          </w:p>
        </w:tc>
      </w:tr>
    </w:tbl>
    <w:p w14:paraId="105730F9" w14:textId="77777777" w:rsidR="00AC0460" w:rsidRPr="00E44796" w:rsidRDefault="00AC0460" w:rsidP="00241D82">
      <w:pPr>
        <w:pStyle w:val="Heading2"/>
        <w:spacing w:before="480"/>
        <w:rPr>
          <w:lang w:val="ru-RU"/>
        </w:rPr>
      </w:pPr>
      <w:bookmarkStart w:id="32" w:name="_Toc7794668"/>
      <w:bookmarkStart w:id="33" w:name="_Toc7794956"/>
      <w:bookmarkStart w:id="34" w:name="_Toc7795480"/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.4</w:t>
      </w:r>
      <w:proofErr w:type="spellEnd"/>
      <w:r w:rsidRPr="00E44796">
        <w:rPr>
          <w:lang w:val="ru-RU"/>
        </w:rPr>
        <w:tab/>
      </w:r>
      <w:r w:rsidR="00800267" w:rsidRPr="00E44796">
        <w:rPr>
          <w:lang w:val="ru-RU"/>
        </w:rPr>
        <w:t>Изменения по программам</w:t>
      </w:r>
      <w:bookmarkEnd w:id="32"/>
      <w:bookmarkEnd w:id="33"/>
      <w:bookmarkEnd w:id="34"/>
    </w:p>
    <w:p w14:paraId="7BFE6BD6" w14:textId="77777777" w:rsidR="00AC0460" w:rsidRPr="00E44796" w:rsidRDefault="00AC0460" w:rsidP="00800267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.4.1</w:t>
      </w:r>
      <w:proofErr w:type="spellEnd"/>
      <w:r w:rsidRPr="00E44796">
        <w:rPr>
          <w:lang w:val="ru-RU"/>
        </w:rPr>
        <w:tab/>
      </w:r>
      <w:r w:rsidR="00800267" w:rsidRPr="00E44796">
        <w:rPr>
          <w:lang w:val="ru-RU"/>
        </w:rPr>
        <w:t xml:space="preserve">Изменения по программам в </w:t>
      </w:r>
      <w:r w:rsidR="00253010" w:rsidRPr="00E44796">
        <w:rPr>
          <w:lang w:val="ru-RU"/>
        </w:rPr>
        <w:t>проект</w:t>
      </w:r>
      <w:r w:rsidR="00800267" w:rsidRPr="00E44796">
        <w:rPr>
          <w:lang w:val="ru-RU"/>
        </w:rPr>
        <w:t>е</w:t>
      </w:r>
      <w:r w:rsidR="00253010" w:rsidRPr="00E44796">
        <w:rPr>
          <w:lang w:val="ru-RU"/>
        </w:rPr>
        <w:t xml:space="preserve"> бюджета на 2020−2021 годы</w:t>
      </w:r>
      <w:r w:rsidR="00E55C3F" w:rsidRPr="00E44796">
        <w:rPr>
          <w:lang w:val="ru-RU"/>
        </w:rPr>
        <w:t xml:space="preserve"> </w:t>
      </w:r>
      <w:r w:rsidR="00DB0ADC" w:rsidRPr="00E44796">
        <w:rPr>
          <w:lang w:val="ru-RU"/>
        </w:rPr>
        <w:t>по сравнению с </w:t>
      </w:r>
      <w:r w:rsidR="00800267" w:rsidRPr="00E44796">
        <w:rPr>
          <w:lang w:val="ru-RU"/>
        </w:rPr>
        <w:t>бюджетом</w:t>
      </w:r>
      <w:r w:rsidRPr="00E44796">
        <w:rPr>
          <w:lang w:val="ru-RU"/>
        </w:rPr>
        <w:t xml:space="preserve"> </w:t>
      </w:r>
      <w:r w:rsidR="00800267" w:rsidRPr="00E44796">
        <w:rPr>
          <w:lang w:val="ru-RU"/>
        </w:rPr>
        <w:t xml:space="preserve">на </w:t>
      </w:r>
      <w:r w:rsidRPr="00E44796">
        <w:rPr>
          <w:lang w:val="ru-RU"/>
        </w:rPr>
        <w:t>2018</w:t>
      </w:r>
      <w:r w:rsidR="00E13B50" w:rsidRPr="00E44796">
        <w:rPr>
          <w:lang w:val="ru-RU"/>
        </w:rPr>
        <w:t>−</w:t>
      </w:r>
      <w:r w:rsidRPr="00E44796">
        <w:rPr>
          <w:lang w:val="ru-RU"/>
        </w:rPr>
        <w:t>2019</w:t>
      </w:r>
      <w:r w:rsidR="00800267" w:rsidRPr="00E44796">
        <w:rPr>
          <w:lang w:val="ru-RU"/>
        </w:rPr>
        <w:t> годы составляют</w:t>
      </w:r>
      <w:r w:rsidRPr="00E44796">
        <w:rPr>
          <w:lang w:val="ru-RU"/>
        </w:rPr>
        <w:t xml:space="preserve"> 7</w:t>
      </w:r>
      <w:r w:rsidR="00E13B50" w:rsidRPr="00E44796">
        <w:rPr>
          <w:lang w:val="ru-RU"/>
        </w:rPr>
        <w:t>,</w:t>
      </w:r>
      <w:r w:rsidRPr="00E44796">
        <w:rPr>
          <w:lang w:val="ru-RU"/>
        </w:rPr>
        <w:t>6</w:t>
      </w:r>
      <w:r w:rsidR="00800267" w:rsidRPr="00E44796">
        <w:rPr>
          <w:lang w:val="ru-RU"/>
        </w:rPr>
        <w:t> млн. ш</w:t>
      </w:r>
      <w:r w:rsidR="00DB0ADC" w:rsidRPr="00E44796">
        <w:rPr>
          <w:lang w:val="ru-RU"/>
        </w:rPr>
        <w:t>вейцарских франков и отражены в </w:t>
      </w:r>
      <w:r w:rsidR="00800267" w:rsidRPr="00E44796">
        <w:rPr>
          <w:lang w:val="ru-RU"/>
        </w:rPr>
        <w:t xml:space="preserve">нижеследующей </w:t>
      </w:r>
      <w:r w:rsidR="005E7C44" w:rsidRPr="00E44796">
        <w:rPr>
          <w:lang w:val="ru-RU"/>
        </w:rPr>
        <w:t>Таблиц</w:t>
      </w:r>
      <w:r w:rsidR="00800267" w:rsidRPr="00E44796">
        <w:rPr>
          <w:lang w:val="ru-RU"/>
        </w:rPr>
        <w:t>е </w:t>
      </w:r>
      <w:r w:rsidRPr="00E44796">
        <w:rPr>
          <w:lang w:val="ru-RU"/>
        </w:rPr>
        <w:t>D.</w:t>
      </w:r>
    </w:p>
    <w:p w14:paraId="6A7BF776" w14:textId="77777777" w:rsidR="00170241" w:rsidRPr="00E44796" w:rsidRDefault="0017024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 w:eastAsia="zh-CN"/>
        </w:rPr>
      </w:pPr>
      <w:r w:rsidRPr="00E44796">
        <w:rPr>
          <w:lang w:val="ru-RU" w:eastAsia="zh-CN"/>
        </w:rPr>
        <w:br w:type="page"/>
      </w:r>
    </w:p>
    <w:bookmarkStart w:id="35" w:name="_Toc8113174"/>
    <w:p w14:paraId="30D15A7C" w14:textId="77777777" w:rsidR="00170241" w:rsidRPr="00E44796" w:rsidRDefault="00170241" w:rsidP="00170241">
      <w:pPr>
        <w:pStyle w:val="Tabletitle"/>
        <w:rPr>
          <w:lang w:val="ru-RU" w:eastAsia="zh-CN"/>
        </w:rPr>
      </w:pPr>
      <w:r w:rsidRPr="00E44796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3BE916E7" wp14:editId="78206D5D">
                <wp:simplePos x="0" y="0"/>
                <wp:positionH relativeFrom="column">
                  <wp:posOffset>5318760</wp:posOffset>
                </wp:positionH>
                <wp:positionV relativeFrom="paragraph">
                  <wp:posOffset>233045</wp:posOffset>
                </wp:positionV>
                <wp:extent cx="790575" cy="8277225"/>
                <wp:effectExtent l="0" t="0" r="28575" b="28575"/>
                <wp:wrapNone/>
                <wp:docPr id="7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82772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E2F23" id="AutoShape 1" o:spid="_x0000_s1026" style="position:absolute;margin-left:418.8pt;margin-top:18.35pt;width:62.25pt;height:6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Таблица D</w:t>
      </w:r>
      <w:bookmarkEnd w:id="35"/>
    </w:p>
    <w:p w14:paraId="6A89211C" w14:textId="77777777" w:rsidR="00170241" w:rsidRPr="007930AD" w:rsidRDefault="00170241" w:rsidP="00981B37">
      <w:pPr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8364"/>
        <w:gridCol w:w="7"/>
        <w:gridCol w:w="1274"/>
      </w:tblGrid>
      <w:tr w:rsidR="00DB0ADC" w:rsidRPr="00E44796" w14:paraId="558A28A4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29C815C0" w14:textId="77777777" w:rsidR="00170241" w:rsidRPr="00E44796" w:rsidRDefault="00170241" w:rsidP="00170241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733C6" w14:textId="77777777" w:rsidR="00170241" w:rsidRPr="00E44796" w:rsidRDefault="00170241" w:rsidP="00170241">
            <w:pPr>
              <w:pStyle w:val="Tablehead"/>
              <w:ind w:left="-57" w:right="-57"/>
              <w:rPr>
                <w:rFonts w:cs="Calibri"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br/>
              <w:t>2020−2021 гг.</w:t>
            </w:r>
          </w:p>
        </w:tc>
      </w:tr>
      <w:tr w:rsidR="00170241" w:rsidRPr="00E44796" w14:paraId="576358C4" w14:textId="77777777" w:rsidTr="002B6043"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30460335" w14:textId="77777777" w:rsidR="00170241" w:rsidRPr="00E44796" w:rsidRDefault="00170241" w:rsidP="0019687F">
            <w:pPr>
              <w:pStyle w:val="Tabletext"/>
              <w:rPr>
                <w:rFonts w:cs="Calibri"/>
                <w:b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szCs w:val="22"/>
                <w:lang w:val="ru-RU" w:eastAsia="zh-CN"/>
              </w:rPr>
              <w:t>Генеральный секретариат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5C3C0" w14:textId="77777777" w:rsidR="00170241" w:rsidRPr="00E44796" w:rsidRDefault="00170241" w:rsidP="00241D82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szCs w:val="22"/>
                <w:lang w:val="ru-RU" w:eastAsia="zh-CN"/>
              </w:rPr>
              <w:t>2 720</w:t>
            </w:r>
          </w:p>
        </w:tc>
      </w:tr>
      <w:tr w:rsidR="00170241" w:rsidRPr="00E44796" w14:paraId="7194D3D8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9514400" w14:textId="77777777" w:rsidR="00170241" w:rsidRPr="00E44796" w:rsidRDefault="00933F7D" w:rsidP="0019687F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В период</w:t>
            </w:r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2020−2021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 годов не проводится полномочная конференция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83F2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−1 480</w:t>
            </w:r>
          </w:p>
        </w:tc>
      </w:tr>
      <w:tr w:rsidR="00170241" w:rsidRPr="00E44796" w14:paraId="1B176F77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75900C1D" w14:textId="77777777" w:rsidR="00170241" w:rsidRPr="00E44796" w:rsidRDefault="00121EC8" w:rsidP="00677078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Всемирный форум</w:t>
            </w:r>
            <w:r w:rsidR="00933F7D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по политике в области электросвязи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в</w:t>
            </w:r>
            <w:r w:rsidR="00933F7D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</w:t>
            </w:r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>2021</w:t>
            </w:r>
            <w:r w:rsidR="00933F7D" w:rsidRPr="00E44796">
              <w:rPr>
                <w:rFonts w:cs="Calibri"/>
                <w:color w:val="000000"/>
                <w:szCs w:val="22"/>
                <w:lang w:val="ru-RU" w:eastAsia="zh-CN"/>
              </w:rPr>
              <w:t> год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у</w:t>
            </w:r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(306</w:t>
            </w:r>
            <w:r w:rsidR="00933F7D" w:rsidRPr="00E44796">
              <w:rPr>
                <w:rFonts w:cs="Calibri"/>
                <w:color w:val="000000"/>
                <w:szCs w:val="22"/>
                <w:lang w:val="ru-RU" w:eastAsia="zh-CN"/>
              </w:rPr>
              <w:t> </w:t>
            </w:r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тыс. </w:t>
            </w:r>
            <w:proofErr w:type="spellStart"/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>шв</w:t>
            </w:r>
            <w:proofErr w:type="spellEnd"/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>. фр.</w:t>
            </w:r>
            <w:r w:rsidR="00933F7D" w:rsidRPr="00E44796">
              <w:rPr>
                <w:rFonts w:cs="Calibri"/>
                <w:color w:val="000000"/>
                <w:szCs w:val="22"/>
                <w:lang w:val="ru-RU" w:eastAsia="zh-CN"/>
              </w:rPr>
              <w:t> –</w:t>
            </w:r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</w:t>
            </w:r>
            <w:r w:rsidR="00677078" w:rsidRPr="00E44796">
              <w:rPr>
                <w:rFonts w:cs="Calibri"/>
                <w:color w:val="000000"/>
                <w:szCs w:val="22"/>
                <w:lang w:val="ru-RU" w:eastAsia="zh-CN"/>
              </w:rPr>
              <w:t>218 тыс. </w:t>
            </w:r>
            <w:proofErr w:type="spellStart"/>
            <w:r w:rsidR="00106991" w:rsidRPr="00E44796">
              <w:rPr>
                <w:rFonts w:cs="Calibri"/>
                <w:color w:val="000000"/>
                <w:szCs w:val="22"/>
                <w:lang w:val="ru-RU" w:eastAsia="zh-CN"/>
              </w:rPr>
              <w:t>шв</w:t>
            </w:r>
            <w:proofErr w:type="spellEnd"/>
            <w:r w:rsidR="00106991" w:rsidRPr="00E44796">
              <w:rPr>
                <w:rFonts w:cs="Calibri"/>
                <w:color w:val="000000"/>
                <w:szCs w:val="22"/>
                <w:lang w:val="ru-RU" w:eastAsia="zh-CN"/>
              </w:rPr>
              <w:t>. фр. включен</w:t>
            </w:r>
            <w:r w:rsidR="004325D6" w:rsidRPr="00E44796">
              <w:rPr>
                <w:rFonts w:cs="Calibri"/>
                <w:color w:val="000000"/>
                <w:szCs w:val="22"/>
                <w:lang w:val="ru-RU" w:eastAsia="zh-CN"/>
              </w:rPr>
              <w:t>ы</w:t>
            </w:r>
            <w:r w:rsidR="0010699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</w:t>
            </w:r>
            <w:r w:rsidR="00933F7D" w:rsidRPr="00E44796">
              <w:rPr>
                <w:lang w:val="ru-RU"/>
              </w:rPr>
              <w:t>в бюджет 2018</w:t>
            </w:r>
            <w:r w:rsidR="00933F7D" w:rsidRPr="00E44796">
              <w:rPr>
                <w:rFonts w:cs="Calibri"/>
                <w:color w:val="000000"/>
                <w:szCs w:val="22"/>
                <w:lang w:val="ru-RU" w:eastAsia="zh-CN"/>
              </w:rPr>
              <w:t>−2019 г</w:t>
            </w:r>
            <w:r w:rsidR="00677078" w:rsidRPr="00E44796">
              <w:rPr>
                <w:rFonts w:cs="Calibri"/>
                <w:color w:val="000000"/>
                <w:szCs w:val="22"/>
                <w:lang w:val="ru-RU" w:eastAsia="zh-CN"/>
              </w:rPr>
              <w:t>г.</w:t>
            </w:r>
            <w:r w:rsidR="00106991" w:rsidRPr="00E44796">
              <w:rPr>
                <w:rFonts w:cs="Calibri"/>
                <w:color w:val="000000"/>
                <w:szCs w:val="22"/>
                <w:lang w:val="ru-RU" w:eastAsia="zh-CN"/>
              </w:rPr>
              <w:t>)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9E1C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88</w:t>
            </w:r>
          </w:p>
        </w:tc>
      </w:tr>
      <w:tr w:rsidR="00170241" w:rsidRPr="00E44796" w14:paraId="5B0B26D7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6D1BF328" w14:textId="77777777" w:rsidR="00170241" w:rsidRPr="00E44796" w:rsidRDefault="00500735" w:rsidP="00500735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Группы экспертов и неофициальные группы экспертов по РМЭ и ВФПЭ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37F2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248</w:t>
            </w:r>
          </w:p>
        </w:tc>
      </w:tr>
      <w:tr w:rsidR="00170241" w:rsidRPr="00E44796" w14:paraId="27D9657E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55DDDD79" w14:textId="77777777" w:rsidR="00170241" w:rsidRPr="00E44796" w:rsidRDefault="00500735" w:rsidP="00500735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Перевод </w:t>
            </w:r>
            <w:proofErr w:type="spellStart"/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ERP</w:t>
            </w:r>
            <w:proofErr w:type="spellEnd"/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в облачную среду и его модернизация 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3CDB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2 000</w:t>
            </w:r>
          </w:p>
        </w:tc>
      </w:tr>
      <w:tr w:rsidR="00170241" w:rsidRPr="00E44796" w14:paraId="1F876022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5A1754A2" w14:textId="77777777" w:rsidR="00170241" w:rsidRPr="00E44796" w:rsidRDefault="00500735" w:rsidP="001B50BE">
            <w:pPr>
              <w:pStyle w:val="Tabletext"/>
              <w:spacing w:before="20" w:after="20"/>
              <w:rPr>
                <w:rFonts w:cs="Calibri"/>
                <w:color w:val="000000"/>
                <w:spacing w:val="-4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pacing w:val="-4"/>
                <w:szCs w:val="22"/>
                <w:lang w:val="ru-RU" w:eastAsia="zh-CN"/>
              </w:rPr>
              <w:t xml:space="preserve">Новый сотрудник </w:t>
            </w:r>
            <w:r w:rsidR="001B50BE" w:rsidRPr="00E44796">
              <w:rPr>
                <w:rFonts w:cs="Calibri"/>
                <w:color w:val="000000"/>
                <w:spacing w:val="-4"/>
                <w:szCs w:val="22"/>
                <w:lang w:val="ru-RU" w:eastAsia="zh-CN"/>
              </w:rPr>
              <w:t xml:space="preserve">по вопросам </w:t>
            </w:r>
            <w:r w:rsidRPr="00E44796">
              <w:rPr>
                <w:color w:val="000000"/>
                <w:spacing w:val="-4"/>
                <w:lang w:val="ru-RU"/>
              </w:rPr>
              <w:t>Системы обеспечения организационной жизнеспособности</w:t>
            </w:r>
            <w:r w:rsidRPr="00E44796">
              <w:rPr>
                <w:rFonts w:cs="Calibri"/>
                <w:color w:val="000000"/>
                <w:spacing w:val="-4"/>
                <w:szCs w:val="22"/>
                <w:lang w:val="ru-RU" w:eastAsia="zh-CN"/>
              </w:rPr>
              <w:t xml:space="preserve"> </w:t>
            </w:r>
            <w:r w:rsidR="00170241" w:rsidRPr="00E44796">
              <w:rPr>
                <w:rFonts w:cs="Calibri"/>
                <w:color w:val="000000"/>
                <w:spacing w:val="-4"/>
                <w:szCs w:val="22"/>
                <w:lang w:val="ru-RU" w:eastAsia="zh-CN"/>
              </w:rPr>
              <w:t>(</w:t>
            </w:r>
            <w:proofErr w:type="spellStart"/>
            <w:r w:rsidR="00170241" w:rsidRPr="00E44796">
              <w:rPr>
                <w:rFonts w:cs="Calibri"/>
                <w:color w:val="000000"/>
                <w:spacing w:val="-4"/>
                <w:szCs w:val="22"/>
                <w:lang w:val="ru-RU" w:eastAsia="zh-CN"/>
              </w:rPr>
              <w:t>ORMS</w:t>
            </w:r>
            <w:proofErr w:type="spellEnd"/>
            <w:r w:rsidR="00170241" w:rsidRPr="00E44796">
              <w:rPr>
                <w:rFonts w:cs="Calibri"/>
                <w:color w:val="000000"/>
                <w:spacing w:val="-4"/>
                <w:szCs w:val="22"/>
                <w:lang w:val="ru-RU" w:eastAsia="zh-CN"/>
              </w:rPr>
              <w:t>)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BE17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299</w:t>
            </w:r>
          </w:p>
        </w:tc>
      </w:tr>
      <w:tr w:rsidR="00170241" w:rsidRPr="00E44796" w14:paraId="28B12C4B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277FC1C8" w14:textId="77777777" w:rsidR="00170241" w:rsidRPr="00E44796" w:rsidRDefault="00F13D7F" w:rsidP="002B6043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Резерв для</w:t>
            </w:r>
            <w:r w:rsidR="00500735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выплат</w:t>
            </w:r>
            <w:r w:rsidR="00500735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Внешнему аудитору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9EFCB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200</w:t>
            </w:r>
          </w:p>
        </w:tc>
      </w:tr>
      <w:tr w:rsidR="00170241" w:rsidRPr="00E44796" w14:paraId="086D1FA4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2FFD024D" w14:textId="77777777" w:rsidR="00170241" w:rsidRPr="00E44796" w:rsidRDefault="004A4E87" w:rsidP="002B6043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Увеличенны</w:t>
            </w:r>
            <w:r w:rsidR="00F13D7F" w:rsidRPr="00E44796">
              <w:rPr>
                <w:rFonts w:cs="Calibri"/>
                <w:color w:val="000000"/>
                <w:szCs w:val="22"/>
                <w:lang w:val="ru-RU" w:eastAsia="zh-CN"/>
              </w:rPr>
              <w:t>й резерв для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</w:t>
            </w:r>
            <w:r w:rsidRPr="00E44796">
              <w:rPr>
                <w:color w:val="000000"/>
                <w:lang w:val="ru-RU"/>
              </w:rPr>
              <w:t>координатора-резидента ООН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21A3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200</w:t>
            </w:r>
          </w:p>
        </w:tc>
      </w:tr>
      <w:tr w:rsidR="00170241" w:rsidRPr="00E44796" w14:paraId="5A243D54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5D639D9C" w14:textId="77777777" w:rsidR="00170241" w:rsidRPr="00E44796" w:rsidRDefault="004A4E87" w:rsidP="004A4E87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Дополнительные ассигнования на деятельность, связанную с гендерной проблематикой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4B01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100</w:t>
            </w:r>
          </w:p>
        </w:tc>
      </w:tr>
      <w:tr w:rsidR="00170241" w:rsidRPr="00E44796" w14:paraId="1FAB428D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3B51A2CC" w14:textId="77777777" w:rsidR="00170241" w:rsidRPr="00E44796" w:rsidRDefault="00F13D7F" w:rsidP="00F13D7F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Создание нового центрального резерва МСЭ для повышения классов должностей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396F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300</w:t>
            </w:r>
          </w:p>
        </w:tc>
      </w:tr>
      <w:tr w:rsidR="00170241" w:rsidRPr="00E44796" w14:paraId="2DB4B077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0824CBEE" w14:textId="77777777" w:rsidR="00170241" w:rsidRPr="00E44796" w:rsidRDefault="00F13D7F" w:rsidP="00F13D7F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Создание нового центрального резерва МСЭ для обеспечения продолжительных отпусков по болезни/</w:t>
            </w:r>
            <w:r w:rsidR="002655CB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отпусков по </w:t>
            </w:r>
            <w:r w:rsidRPr="00E44796">
              <w:rPr>
                <w:color w:val="000000"/>
                <w:lang w:val="ru-RU"/>
              </w:rPr>
              <w:t>уходу за ребенком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1F7D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500</w:t>
            </w:r>
          </w:p>
        </w:tc>
      </w:tr>
      <w:tr w:rsidR="00170241" w:rsidRPr="00E44796" w14:paraId="691D192E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07E28599" w14:textId="77777777" w:rsidR="00170241" w:rsidRPr="00E44796" w:rsidRDefault="002655CB" w:rsidP="00540294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Новая должность </w:t>
            </w:r>
            <w:r w:rsidR="00540294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помощника </w:t>
            </w:r>
            <w:r w:rsidR="008076A7">
              <w:rPr>
                <w:rFonts w:cs="Calibri"/>
                <w:color w:val="000000"/>
                <w:szCs w:val="22"/>
                <w:lang w:val="ru-RU" w:eastAsia="zh-CN"/>
              </w:rPr>
              <w:t xml:space="preserve">категории </w:t>
            </w:r>
            <w:proofErr w:type="spellStart"/>
            <w:r w:rsidR="008076A7">
              <w:rPr>
                <w:rFonts w:cs="Calibri"/>
                <w:color w:val="000000"/>
                <w:szCs w:val="22"/>
                <w:lang w:val="ru-RU" w:eastAsia="zh-CN"/>
              </w:rPr>
              <w:t>G5</w:t>
            </w:r>
            <w:proofErr w:type="spellEnd"/>
            <w:r w:rsidR="008076A7">
              <w:rPr>
                <w:rFonts w:cs="Calibri"/>
                <w:color w:val="000000"/>
                <w:szCs w:val="22"/>
                <w:lang w:val="ru-RU" w:eastAsia="zh-CN"/>
              </w:rPr>
              <w:t xml:space="preserve"> для Совета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персонала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F32F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202</w:t>
            </w:r>
          </w:p>
        </w:tc>
      </w:tr>
      <w:tr w:rsidR="00170241" w:rsidRPr="00E44796" w14:paraId="1F65947B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C5BE203" w14:textId="77777777" w:rsidR="00170241" w:rsidRPr="00E44796" w:rsidRDefault="0097291D" w:rsidP="00540294">
            <w:pPr>
              <w:pStyle w:val="Tabletext"/>
              <w:spacing w:before="20" w:after="20"/>
              <w:rPr>
                <w:rFonts w:cs="Calibri"/>
                <w:color w:val="000000"/>
                <w:spacing w:val="-2"/>
                <w:szCs w:val="22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pacing w:val="-2"/>
                <w:szCs w:val="22"/>
                <w:lang w:val="ru-RU" w:eastAsia="zh-CN"/>
              </w:rPr>
              <w:t>Рецентрализация</w:t>
            </w:r>
            <w:proofErr w:type="spellEnd"/>
            <w:r w:rsidRPr="00E44796">
              <w:rPr>
                <w:rFonts w:cs="Calibri"/>
                <w:color w:val="000000"/>
                <w:spacing w:val="-2"/>
                <w:szCs w:val="22"/>
                <w:lang w:val="ru-RU" w:eastAsia="zh-CN"/>
              </w:rPr>
              <w:t xml:space="preserve"> ассигнований на профессиональную подготовку на рабочем месте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60F0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500</w:t>
            </w:r>
          </w:p>
        </w:tc>
      </w:tr>
      <w:tr w:rsidR="00170241" w:rsidRPr="00E44796" w14:paraId="39A8CB7C" w14:textId="77777777" w:rsidTr="002B6043">
        <w:tc>
          <w:tcPr>
            <w:tcW w:w="836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6FDFC7E" w14:textId="77777777" w:rsidR="00170241" w:rsidRPr="00E44796" w:rsidRDefault="000A475D" w:rsidP="000A475D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Разовые ассигнования в связи с переходом на архитектуру</w:t>
            </w:r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</w:t>
            </w:r>
            <w:proofErr w:type="spellStart"/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>VCEM</w:t>
            </w:r>
            <w:proofErr w:type="spellEnd"/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и</w:t>
            </w:r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</w:t>
            </w:r>
            <w:proofErr w:type="spellStart"/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>SIEM</w:t>
            </w:r>
            <w:proofErr w:type="spellEnd"/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в</w:t>
            </w:r>
            <w:r w:rsidR="00170241"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2018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 г.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1E07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−500</w:t>
            </w:r>
          </w:p>
        </w:tc>
      </w:tr>
      <w:tr w:rsidR="00170241" w:rsidRPr="00E44796" w14:paraId="3B580715" w14:textId="77777777" w:rsidTr="002B6043"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1B931ED4" w14:textId="77777777" w:rsidR="00170241" w:rsidRPr="00E44796" w:rsidRDefault="000A475D" w:rsidP="000A475D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Увеличенный бюджет путевых расходов для целей контрол</w:t>
            </w:r>
            <w:r w:rsidR="00677078" w:rsidRPr="00E44796">
              <w:rPr>
                <w:rFonts w:cs="Calibri"/>
                <w:color w:val="000000"/>
                <w:szCs w:val="22"/>
                <w:lang w:val="ru-RU" w:eastAsia="zh-CN"/>
              </w:rPr>
              <w:t>я безопасности в региональных и 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зональных отделениях</w:t>
            </w: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26921" w14:textId="77777777" w:rsidR="00170241" w:rsidRPr="00E44796" w:rsidRDefault="00170241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63</w:t>
            </w:r>
          </w:p>
        </w:tc>
      </w:tr>
      <w:tr w:rsidR="009F627A" w:rsidRPr="00E44796" w14:paraId="754F9BF6" w14:textId="77777777" w:rsidTr="002B6043"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</w:tcPr>
          <w:p w14:paraId="3B148047" w14:textId="77777777" w:rsidR="009F627A" w:rsidRPr="00E44796" w:rsidRDefault="009F627A" w:rsidP="000A475D">
            <w:pPr>
              <w:pStyle w:val="Tabletext"/>
              <w:spacing w:before="20" w:after="20"/>
              <w:rPr>
                <w:rFonts w:cs="Calibri"/>
                <w:color w:val="000000"/>
                <w:szCs w:val="22"/>
                <w:lang w:val="ru-RU" w:eastAsia="zh-CN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8A00DB" w14:textId="77777777" w:rsidR="009F627A" w:rsidRPr="00E44796" w:rsidRDefault="009F627A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</w:p>
        </w:tc>
      </w:tr>
      <w:tr w:rsidR="0041156D" w:rsidRPr="00E44796" w14:paraId="444CBAD3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0A1F145F" w14:textId="77777777" w:rsidR="0041156D" w:rsidRPr="00E44796" w:rsidRDefault="00717EA3" w:rsidP="0019687F">
            <w:pPr>
              <w:pStyle w:val="Tabletex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Сектор радиосвязи</w:t>
            </w:r>
          </w:p>
        </w:tc>
        <w:tc>
          <w:tcPr>
            <w:tcW w:w="1274" w:type="dxa"/>
            <w:tcBorders>
              <w:top w:val="single" w:sz="4" w:space="0" w:color="auto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D387B" w14:textId="77777777" w:rsidR="0041156D" w:rsidRPr="00E44796" w:rsidRDefault="0041156D" w:rsidP="00241D82">
            <w:pPr>
              <w:pStyle w:val="Tabletext"/>
              <w:ind w:right="170"/>
              <w:jc w:val="righ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233</w:t>
            </w:r>
          </w:p>
        </w:tc>
      </w:tr>
      <w:tr w:rsidR="0041156D" w:rsidRPr="00E44796" w14:paraId="25290564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4EA7F8F5" w14:textId="77777777" w:rsidR="0041156D" w:rsidRPr="00E44796" w:rsidRDefault="00BD2BBC" w:rsidP="0019687F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 xml:space="preserve">В период </w:t>
            </w:r>
            <w:r w:rsidR="00717EA3" w:rsidRPr="00E44796">
              <w:rPr>
                <w:lang w:val="ru-RU" w:eastAsia="zh-CN"/>
              </w:rPr>
              <w:t>2020−</w:t>
            </w:r>
            <w:r w:rsidR="0041156D" w:rsidRPr="00E44796">
              <w:rPr>
                <w:lang w:val="ru-RU" w:eastAsia="zh-CN"/>
              </w:rPr>
              <w:t>2021</w:t>
            </w:r>
            <w:r w:rsidRPr="00E44796">
              <w:rPr>
                <w:lang w:val="ru-RU" w:eastAsia="zh-CN"/>
              </w:rPr>
              <w:t> гг. Всемирная конференция радиосвязи не проводится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B3B6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−2 638</w:t>
            </w:r>
          </w:p>
        </w:tc>
      </w:tr>
      <w:tr w:rsidR="0041156D" w:rsidRPr="00E44796" w14:paraId="08CD0B8D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31C0909D" w14:textId="77777777" w:rsidR="0041156D" w:rsidRPr="00E44796" w:rsidRDefault="00BD2BBC" w:rsidP="00BD2BBC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В период 2020−2021 гг. Ассамблея радиосвязи не проводится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B538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−335</w:t>
            </w:r>
          </w:p>
        </w:tc>
      </w:tr>
      <w:tr w:rsidR="0041156D" w:rsidRPr="00E44796" w14:paraId="5177A0F9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3D40CA68" w14:textId="77777777" w:rsidR="0041156D" w:rsidRPr="00E44796" w:rsidRDefault="0097291D" w:rsidP="0019687F">
            <w:pPr>
              <w:pStyle w:val="Tabletext"/>
              <w:spacing w:before="20" w:after="20"/>
              <w:rPr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pacing w:val="-2"/>
                <w:szCs w:val="22"/>
                <w:lang w:val="ru-RU" w:eastAsia="zh-CN"/>
              </w:rPr>
              <w:t>Рецентрализация</w:t>
            </w:r>
            <w:proofErr w:type="spellEnd"/>
            <w:r w:rsidRPr="00E44796">
              <w:rPr>
                <w:rFonts w:cs="Calibri"/>
                <w:color w:val="000000"/>
                <w:spacing w:val="-2"/>
                <w:szCs w:val="22"/>
                <w:lang w:val="ru-RU" w:eastAsia="zh-CN"/>
              </w:rPr>
              <w:t xml:space="preserve"> ассигнований на профессиональную подготовку на рабочем месте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DBBB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−160</w:t>
            </w:r>
          </w:p>
        </w:tc>
      </w:tr>
      <w:tr w:rsidR="0041156D" w:rsidRPr="00E44796" w14:paraId="613F6736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75675D06" w14:textId="77777777" w:rsidR="0041156D" w:rsidRPr="00E44796" w:rsidRDefault="0041156D" w:rsidP="00121EC8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 xml:space="preserve">12 </w:t>
            </w:r>
            <w:r w:rsidR="00BD2BBC" w:rsidRPr="00E44796">
              <w:rPr>
                <w:lang w:val="ru-RU" w:eastAsia="zh-CN"/>
              </w:rPr>
              <w:t xml:space="preserve">дополнительных должностей в </w:t>
            </w:r>
            <w:r w:rsidR="00121EC8" w:rsidRPr="00E44796">
              <w:rPr>
                <w:lang w:val="ru-RU" w:eastAsia="zh-CN"/>
              </w:rPr>
              <w:t>Б</w:t>
            </w:r>
            <w:r w:rsidR="00BD2BBC" w:rsidRPr="00E44796">
              <w:rPr>
                <w:lang w:val="ru-RU" w:eastAsia="zh-CN"/>
              </w:rPr>
              <w:t>юро радиосвязи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B6F4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3 486</w:t>
            </w:r>
          </w:p>
        </w:tc>
      </w:tr>
      <w:tr w:rsidR="0041156D" w:rsidRPr="00E44796" w14:paraId="6810E3F9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586761C6" w14:textId="77777777" w:rsidR="0041156D" w:rsidRPr="00E44796" w:rsidRDefault="00BD2BBC" w:rsidP="0019687F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Создание нового центрального резерва МСЭ для обеспечения продолжительных отпусков по болезни/отпусков по уходу за ребенком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EDCFF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−120</w:t>
            </w:r>
          </w:p>
        </w:tc>
      </w:tr>
      <w:tr w:rsidR="009F627A" w:rsidRPr="00E44796" w14:paraId="3DD507D4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</w:tcPr>
          <w:p w14:paraId="6B06B048" w14:textId="77777777" w:rsidR="009F627A" w:rsidRPr="00E44796" w:rsidRDefault="009F627A" w:rsidP="0019687F">
            <w:pPr>
              <w:pStyle w:val="Tabletext"/>
              <w:spacing w:before="20" w:after="20"/>
              <w:rPr>
                <w:lang w:val="ru-RU" w:eastAsia="zh-CN"/>
              </w:rPr>
            </w:pP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A5986A" w14:textId="77777777" w:rsidR="009F627A" w:rsidRPr="00E44796" w:rsidRDefault="009F627A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</w:p>
        </w:tc>
      </w:tr>
      <w:tr w:rsidR="00677078" w:rsidRPr="00E44796" w14:paraId="435E67F3" w14:textId="77777777" w:rsidTr="009F627A">
        <w:tc>
          <w:tcPr>
            <w:tcW w:w="8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309A2A75" w14:textId="77777777" w:rsidR="0041156D" w:rsidRPr="00E44796" w:rsidRDefault="00717EA3" w:rsidP="0019687F">
            <w:pPr>
              <w:pStyle w:val="Tabletex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Сектор стандартизации электросвязи</w:t>
            </w:r>
          </w:p>
        </w:tc>
        <w:tc>
          <w:tcPr>
            <w:tcW w:w="1274" w:type="dxa"/>
            <w:tcBorders>
              <w:top w:val="single" w:sz="4" w:space="0" w:color="auto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B8733" w14:textId="77777777" w:rsidR="0041156D" w:rsidRPr="00E44796" w:rsidRDefault="0041156D" w:rsidP="00241D82">
            <w:pPr>
              <w:pStyle w:val="Tabletext"/>
              <w:ind w:right="170"/>
              <w:jc w:val="righ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834</w:t>
            </w:r>
          </w:p>
        </w:tc>
      </w:tr>
      <w:tr w:rsidR="0041156D" w:rsidRPr="00E44796" w14:paraId="63DDA000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7C6A681" w14:textId="77777777" w:rsidR="0041156D" w:rsidRPr="00E44796" w:rsidRDefault="00BD2BBC" w:rsidP="0019687F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Всемирная ассамблея по стандартизации электросвязи в</w:t>
            </w:r>
            <w:r w:rsidR="0041156D" w:rsidRPr="00E44796">
              <w:rPr>
                <w:lang w:val="ru-RU" w:eastAsia="zh-CN"/>
              </w:rPr>
              <w:t xml:space="preserve"> 2020</w:t>
            </w:r>
            <w:r w:rsidRPr="00E44796">
              <w:rPr>
                <w:lang w:val="ru-RU" w:eastAsia="zh-CN"/>
              </w:rPr>
              <w:t> г.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5272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699</w:t>
            </w:r>
          </w:p>
        </w:tc>
      </w:tr>
      <w:tr w:rsidR="0041156D" w:rsidRPr="00E44796" w14:paraId="675A0D89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48500FDE" w14:textId="77777777" w:rsidR="0041156D" w:rsidRPr="00E44796" w:rsidRDefault="00BD2BBC" w:rsidP="00BD2BBC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Подготовительные собрания к ВАСЭ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98C1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275</w:t>
            </w:r>
          </w:p>
        </w:tc>
      </w:tr>
      <w:tr w:rsidR="0041156D" w:rsidRPr="00E44796" w14:paraId="1772FB8B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04C6306B" w14:textId="77777777" w:rsidR="0041156D" w:rsidRPr="00E44796" w:rsidRDefault="0097291D" w:rsidP="0019687F">
            <w:pPr>
              <w:pStyle w:val="Tabletext"/>
              <w:spacing w:before="20" w:after="20"/>
              <w:rPr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pacing w:val="-2"/>
                <w:szCs w:val="22"/>
                <w:lang w:val="ru-RU" w:eastAsia="zh-CN"/>
              </w:rPr>
              <w:t>Рецентрализация</w:t>
            </w:r>
            <w:proofErr w:type="spellEnd"/>
            <w:r w:rsidRPr="00E44796">
              <w:rPr>
                <w:rFonts w:cs="Calibri"/>
                <w:color w:val="000000"/>
                <w:spacing w:val="-2"/>
                <w:szCs w:val="22"/>
                <w:lang w:val="ru-RU" w:eastAsia="zh-CN"/>
              </w:rPr>
              <w:t xml:space="preserve"> ассигнований на профессиональную подготовку на рабочем месте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1EB6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−80</w:t>
            </w:r>
          </w:p>
        </w:tc>
      </w:tr>
      <w:tr w:rsidR="0041156D" w:rsidRPr="00E44796" w14:paraId="42933533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3128CBA7" w14:textId="77777777" w:rsidR="0041156D" w:rsidRPr="00E44796" w:rsidRDefault="00BD2BBC" w:rsidP="0019687F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Создание нового центрального резерва МСЭ для обеспечения продолжительных отпусков по болезни/отпусков по уходу за ребенком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99C70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−60</w:t>
            </w:r>
          </w:p>
        </w:tc>
      </w:tr>
      <w:tr w:rsidR="009F627A" w:rsidRPr="00E44796" w14:paraId="6AEA57B3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</w:tcPr>
          <w:p w14:paraId="246CCE6E" w14:textId="77777777" w:rsidR="009F627A" w:rsidRPr="00E44796" w:rsidRDefault="009F627A" w:rsidP="0019687F">
            <w:pPr>
              <w:pStyle w:val="Tabletext"/>
              <w:spacing w:before="20" w:after="20"/>
              <w:rPr>
                <w:lang w:val="ru-RU" w:eastAsia="zh-CN"/>
              </w:rPr>
            </w:pP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3810D3" w14:textId="77777777" w:rsidR="009F627A" w:rsidRPr="00E44796" w:rsidRDefault="009F627A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</w:p>
        </w:tc>
      </w:tr>
      <w:tr w:rsidR="00677078" w:rsidRPr="00E44796" w14:paraId="175062E1" w14:textId="77777777" w:rsidTr="009F627A">
        <w:tc>
          <w:tcPr>
            <w:tcW w:w="8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3B336158" w14:textId="77777777" w:rsidR="0041156D" w:rsidRPr="00E44796" w:rsidRDefault="00717EA3" w:rsidP="0019687F">
            <w:pPr>
              <w:pStyle w:val="Tabletex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Сектор развития электросвязи</w:t>
            </w:r>
          </w:p>
        </w:tc>
        <w:tc>
          <w:tcPr>
            <w:tcW w:w="1274" w:type="dxa"/>
            <w:tcBorders>
              <w:top w:val="single" w:sz="4" w:space="0" w:color="auto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A356D" w14:textId="77777777" w:rsidR="0041156D" w:rsidRPr="00E44796" w:rsidRDefault="0041156D" w:rsidP="00241D82">
            <w:pPr>
              <w:pStyle w:val="Tabletext"/>
              <w:ind w:right="170"/>
              <w:jc w:val="righ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3 859</w:t>
            </w:r>
          </w:p>
        </w:tc>
      </w:tr>
      <w:tr w:rsidR="0041156D" w:rsidRPr="00E44796" w14:paraId="39F23917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01EE01C5" w14:textId="77777777" w:rsidR="0041156D" w:rsidRPr="00E44796" w:rsidRDefault="00BD2BBC" w:rsidP="00BD2BBC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Всемирная конференция по развитию электросвязи в</w:t>
            </w:r>
            <w:r w:rsidR="0041156D" w:rsidRPr="00E44796">
              <w:rPr>
                <w:lang w:val="ru-RU" w:eastAsia="zh-CN"/>
              </w:rPr>
              <w:t xml:space="preserve"> 2021</w:t>
            </w:r>
            <w:r w:rsidRPr="00E44796">
              <w:rPr>
                <w:lang w:val="ru-RU" w:eastAsia="zh-CN"/>
              </w:rPr>
              <w:t> г.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A69A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1 026</w:t>
            </w:r>
          </w:p>
        </w:tc>
      </w:tr>
      <w:tr w:rsidR="0041156D" w:rsidRPr="00E44796" w14:paraId="30FE23A9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C84FB5A" w14:textId="77777777" w:rsidR="0041156D" w:rsidRPr="00E44796" w:rsidRDefault="00BD2BBC" w:rsidP="00BD2BBC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 xml:space="preserve">Региональные подготовительные собрания к ВКРЭ в </w:t>
            </w:r>
            <w:r w:rsidR="00717EA3" w:rsidRPr="00E44796">
              <w:rPr>
                <w:lang w:val="ru-RU" w:eastAsia="zh-CN"/>
              </w:rPr>
              <w:t>2020−</w:t>
            </w:r>
            <w:r w:rsidR="0041156D" w:rsidRPr="00E44796">
              <w:rPr>
                <w:lang w:val="ru-RU" w:eastAsia="zh-CN"/>
              </w:rPr>
              <w:t>2021</w:t>
            </w:r>
            <w:r w:rsidRPr="00E44796">
              <w:rPr>
                <w:lang w:val="ru-RU" w:eastAsia="zh-CN"/>
              </w:rPr>
              <w:t> гг.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76ED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498</w:t>
            </w:r>
          </w:p>
        </w:tc>
      </w:tr>
      <w:tr w:rsidR="0041156D" w:rsidRPr="00E44796" w14:paraId="64326597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20AAE1C3" w14:textId="77777777" w:rsidR="0041156D" w:rsidRPr="00E44796" w:rsidRDefault="00BD2BBC" w:rsidP="0019687F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Региональные инициативы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C7BC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3 000</w:t>
            </w:r>
          </w:p>
        </w:tc>
      </w:tr>
      <w:tr w:rsidR="0041156D" w:rsidRPr="00E44796" w14:paraId="22C6B0CA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7C703A14" w14:textId="77777777" w:rsidR="0041156D" w:rsidRPr="00E44796" w:rsidRDefault="00BD2BBC" w:rsidP="00BD2BBC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Региональное отделение для СНГ –</w:t>
            </w:r>
            <w:r w:rsidR="0041156D" w:rsidRPr="00E44796">
              <w:rPr>
                <w:lang w:val="ru-RU" w:eastAsia="zh-CN"/>
              </w:rPr>
              <w:t xml:space="preserve"> </w:t>
            </w:r>
            <w:r w:rsidRPr="00E44796">
              <w:rPr>
                <w:lang w:val="ru-RU" w:eastAsia="zh-CN"/>
              </w:rPr>
              <w:t>минимальная структура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10481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−385</w:t>
            </w:r>
          </w:p>
        </w:tc>
      </w:tr>
      <w:tr w:rsidR="0041156D" w:rsidRPr="00E44796" w14:paraId="17D85921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3B790CD3" w14:textId="77777777" w:rsidR="0041156D" w:rsidRPr="00E44796" w:rsidRDefault="0097291D" w:rsidP="0019687F">
            <w:pPr>
              <w:pStyle w:val="Tabletext"/>
              <w:spacing w:before="20" w:after="20"/>
              <w:rPr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pacing w:val="-2"/>
                <w:szCs w:val="22"/>
                <w:lang w:val="ru-RU" w:eastAsia="zh-CN"/>
              </w:rPr>
              <w:t>Рецентрализация</w:t>
            </w:r>
            <w:proofErr w:type="spellEnd"/>
            <w:r w:rsidRPr="00E44796">
              <w:rPr>
                <w:rFonts w:cs="Calibri"/>
                <w:color w:val="000000"/>
                <w:spacing w:val="-2"/>
                <w:szCs w:val="22"/>
                <w:lang w:val="ru-RU" w:eastAsia="zh-CN"/>
              </w:rPr>
              <w:t xml:space="preserve"> ассигнований на профессиональную подготовку на рабочем месте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D385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−160</w:t>
            </w:r>
          </w:p>
        </w:tc>
      </w:tr>
      <w:tr w:rsidR="0041156D" w:rsidRPr="00E44796" w14:paraId="18928BC5" w14:textId="77777777" w:rsidTr="009F627A">
        <w:tc>
          <w:tcPr>
            <w:tcW w:w="8371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61E00939" w14:textId="77777777" w:rsidR="0041156D" w:rsidRPr="00E44796" w:rsidRDefault="00BD2BBC" w:rsidP="0019687F">
            <w:pPr>
              <w:pStyle w:val="Tabletext"/>
              <w:spacing w:before="20" w:after="2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Создание нового центрального резерва МСЭ для обеспечения продолжительных отпусков по болезни/отпусков по уходу за ребенком</w:t>
            </w:r>
          </w:p>
        </w:tc>
        <w:tc>
          <w:tcPr>
            <w:tcW w:w="127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EBF6C" w14:textId="77777777" w:rsidR="0041156D" w:rsidRPr="00E44796" w:rsidRDefault="0041156D" w:rsidP="00241D82">
            <w:pPr>
              <w:pStyle w:val="Tabletext"/>
              <w:spacing w:before="20" w:after="20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−120</w:t>
            </w:r>
          </w:p>
        </w:tc>
      </w:tr>
    </w:tbl>
    <w:p w14:paraId="4908D005" w14:textId="77777777" w:rsidR="005D5882" w:rsidRPr="00E44796" w:rsidRDefault="005D5882" w:rsidP="00E717FE">
      <w:pPr>
        <w:pStyle w:val="Heading2"/>
        <w:rPr>
          <w:lang w:val="ru-RU"/>
        </w:rPr>
      </w:pPr>
      <w:bookmarkStart w:id="36" w:name="_Toc7794669"/>
      <w:bookmarkStart w:id="37" w:name="_Toc7794957"/>
      <w:bookmarkStart w:id="38" w:name="_Toc7795481"/>
      <w:proofErr w:type="spellStart"/>
      <w:r w:rsidRPr="00E44796">
        <w:rPr>
          <w:color w:val="0070C0"/>
          <w:lang w:val="ru-RU"/>
        </w:rPr>
        <w:lastRenderedPageBreak/>
        <w:t>I</w:t>
      </w:r>
      <w:r w:rsidRPr="00E44796">
        <w:rPr>
          <w:lang w:val="ru-RU"/>
        </w:rPr>
        <w:t>.5</w:t>
      </w:r>
      <w:proofErr w:type="spellEnd"/>
      <w:r w:rsidRPr="00E44796">
        <w:rPr>
          <w:lang w:val="ru-RU"/>
        </w:rPr>
        <w:tab/>
      </w:r>
      <w:r w:rsidR="00E717FE" w:rsidRPr="00E44796">
        <w:rPr>
          <w:lang w:val="ru-RU"/>
        </w:rPr>
        <w:t>Рост</w:t>
      </w:r>
      <w:bookmarkEnd w:id="36"/>
      <w:bookmarkEnd w:id="37"/>
      <w:bookmarkEnd w:id="38"/>
    </w:p>
    <w:p w14:paraId="72212648" w14:textId="77777777" w:rsidR="005D5882" w:rsidRPr="00E44796" w:rsidRDefault="005D5882" w:rsidP="00DC3D55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.5.1</w:t>
      </w:r>
      <w:proofErr w:type="spellEnd"/>
      <w:r w:rsidRPr="00E44796">
        <w:rPr>
          <w:lang w:val="ru-RU"/>
        </w:rPr>
        <w:tab/>
      </w:r>
      <w:r w:rsidR="00DC3D55" w:rsidRPr="00E44796">
        <w:rPr>
          <w:lang w:val="ru-RU"/>
        </w:rPr>
        <w:t xml:space="preserve">В проекте бюджета на 2020−2021 годы, по сравнению с бюджетом на </w:t>
      </w:r>
      <w:r w:rsidRPr="00E44796">
        <w:rPr>
          <w:lang w:val="ru-RU"/>
        </w:rPr>
        <w:t>2018−2019</w:t>
      </w:r>
      <w:r w:rsidR="00DC3D55" w:rsidRPr="00E44796">
        <w:rPr>
          <w:lang w:val="ru-RU"/>
        </w:rPr>
        <w:t> годы</w:t>
      </w:r>
      <w:r w:rsidRPr="00E44796">
        <w:rPr>
          <w:lang w:val="ru-RU"/>
        </w:rPr>
        <w:t xml:space="preserve">, </w:t>
      </w:r>
      <w:r w:rsidR="00DC3D55" w:rsidRPr="00E44796">
        <w:rPr>
          <w:lang w:val="ru-RU"/>
        </w:rPr>
        <w:t>показано ограниченное фактическое уменьшение на</w:t>
      </w:r>
      <w:r w:rsidRPr="00E44796">
        <w:rPr>
          <w:lang w:val="ru-RU"/>
        </w:rPr>
        <w:t xml:space="preserve"> 0,39</w:t>
      </w:r>
      <w:r w:rsidR="00062BF2" w:rsidRPr="00E44796">
        <w:rPr>
          <w:lang w:val="ru-RU"/>
        </w:rPr>
        <w:t>%</w:t>
      </w:r>
      <w:r w:rsidRPr="00E44796">
        <w:rPr>
          <w:lang w:val="ru-RU"/>
        </w:rPr>
        <w:t xml:space="preserve">, </w:t>
      </w:r>
      <w:r w:rsidR="00DC3D55" w:rsidRPr="00E44796">
        <w:rPr>
          <w:lang w:val="ru-RU"/>
        </w:rPr>
        <w:t>т. е.</w:t>
      </w:r>
      <w:r w:rsidRPr="00E44796">
        <w:rPr>
          <w:lang w:val="ru-RU"/>
        </w:rPr>
        <w:t xml:space="preserve"> −1,3</w:t>
      </w:r>
      <w:r w:rsidR="00DC3D55" w:rsidRPr="00E44796">
        <w:rPr>
          <w:lang w:val="ru-RU"/>
        </w:rPr>
        <w:t> млн. швейцарских франков</w:t>
      </w:r>
      <w:r w:rsidRPr="00E44796">
        <w:rPr>
          <w:lang w:val="ru-RU"/>
        </w:rPr>
        <w:t xml:space="preserve">. </w:t>
      </w:r>
      <w:r w:rsidR="00241D82" w:rsidRPr="00E44796">
        <w:rPr>
          <w:lang w:val="ru-RU"/>
        </w:rPr>
        <w:t>Это </w:t>
      </w:r>
      <w:r w:rsidR="00DC3D55" w:rsidRPr="00E44796">
        <w:rPr>
          <w:lang w:val="ru-RU"/>
        </w:rPr>
        <w:t>объясняется, в основном, следующими причинами</w:t>
      </w:r>
      <w:r w:rsidRPr="00E44796">
        <w:rPr>
          <w:lang w:val="ru-RU"/>
        </w:rPr>
        <w:t>:</w:t>
      </w:r>
    </w:p>
    <w:p w14:paraId="7CC68985" w14:textId="77777777" w:rsidR="005D5882" w:rsidRPr="00E44796" w:rsidRDefault="005D5882" w:rsidP="00481354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D90B07" w:rsidRPr="00E44796">
        <w:rPr>
          <w:lang w:val="ru-RU"/>
        </w:rPr>
        <w:t>сокращение затрат по персоналу и прочих затрат по персоналу</w:t>
      </w:r>
      <w:r w:rsidR="00481354" w:rsidRPr="00E44796">
        <w:rPr>
          <w:lang w:val="ru-RU"/>
        </w:rPr>
        <w:t xml:space="preserve"> за счет текучести кадров</w:t>
      </w:r>
      <w:r w:rsidR="00D90B07" w:rsidRPr="00E44796">
        <w:rPr>
          <w:lang w:val="ru-RU"/>
        </w:rPr>
        <w:t>, на</w:t>
      </w:r>
      <w:r w:rsidR="00481354" w:rsidRPr="00E44796">
        <w:rPr>
          <w:lang w:val="ru-RU"/>
        </w:rPr>
        <w:t>й</w:t>
      </w:r>
      <w:r w:rsidR="00D90B07" w:rsidRPr="00E44796">
        <w:rPr>
          <w:lang w:val="ru-RU"/>
        </w:rPr>
        <w:t>м</w:t>
      </w:r>
      <w:r w:rsidR="00481354" w:rsidRPr="00E44796">
        <w:rPr>
          <w:lang w:val="ru-RU"/>
        </w:rPr>
        <w:t>а</w:t>
      </w:r>
      <w:r w:rsidR="00D90B07" w:rsidRPr="00E44796">
        <w:rPr>
          <w:lang w:val="ru-RU"/>
        </w:rPr>
        <w:t xml:space="preserve"> на должности более низких классов и/или более низких ступеней</w:t>
      </w:r>
      <w:r w:rsidRPr="00E44796">
        <w:rPr>
          <w:lang w:val="ru-RU"/>
        </w:rPr>
        <w:t>;</w:t>
      </w:r>
    </w:p>
    <w:p w14:paraId="6796ACC6" w14:textId="77777777" w:rsidR="005D5882" w:rsidRPr="00E44796" w:rsidRDefault="005D5882" w:rsidP="00AF7271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AF7271" w:rsidRPr="00E44796">
        <w:rPr>
          <w:lang w:val="ru-RU"/>
        </w:rPr>
        <w:t>сокращение/оптимизация операционных расходов</w:t>
      </w:r>
      <w:r w:rsidRPr="00E44796">
        <w:rPr>
          <w:lang w:val="ru-RU"/>
        </w:rPr>
        <w:t xml:space="preserve"> (</w:t>
      </w:r>
      <w:r w:rsidR="00AF7271" w:rsidRPr="00E44796">
        <w:rPr>
          <w:lang w:val="ru-RU"/>
        </w:rPr>
        <w:t>ресурсы, не связанные с персоналом</w:t>
      </w:r>
      <w:r w:rsidRPr="00E44796">
        <w:rPr>
          <w:lang w:val="ru-RU"/>
        </w:rPr>
        <w:t>);</w:t>
      </w:r>
    </w:p>
    <w:p w14:paraId="1A6F12B5" w14:textId="77777777" w:rsidR="005D5882" w:rsidRPr="00E44796" w:rsidRDefault="005D5882" w:rsidP="00AF7271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AF7271" w:rsidRPr="00E44796">
        <w:rPr>
          <w:lang w:val="ru-RU"/>
        </w:rPr>
        <w:t>сокращение местной шкалы окладов в региональных и зональных отделениях в связи с колебаниями обменных курсов по отношению к швейцарскому франку</w:t>
      </w:r>
      <w:r w:rsidRPr="00E44796">
        <w:rPr>
          <w:lang w:val="ru-RU"/>
        </w:rPr>
        <w:t>.</w:t>
      </w:r>
    </w:p>
    <w:p w14:paraId="322D5703" w14:textId="77777777" w:rsidR="005D5882" w:rsidRPr="00E44796" w:rsidRDefault="00893F35" w:rsidP="008B092F">
      <w:pPr>
        <w:pStyle w:val="Heading2"/>
        <w:rPr>
          <w:lang w:val="ru-RU"/>
        </w:rPr>
      </w:pPr>
      <w:bookmarkStart w:id="39" w:name="_Toc7794670"/>
      <w:bookmarkStart w:id="40" w:name="_Toc7794958"/>
      <w:bookmarkStart w:id="41" w:name="_Toc7795482"/>
      <w:proofErr w:type="spellStart"/>
      <w:r w:rsidRPr="00E44796">
        <w:rPr>
          <w:color w:val="0070C0"/>
          <w:lang w:val="ru-RU"/>
        </w:rPr>
        <w:t>I</w:t>
      </w:r>
      <w:r w:rsidR="005D5882" w:rsidRPr="00E44796">
        <w:rPr>
          <w:lang w:val="ru-RU"/>
        </w:rPr>
        <w:t>.6</w:t>
      </w:r>
      <w:proofErr w:type="spellEnd"/>
      <w:r w:rsidR="005D5882" w:rsidRPr="00E44796">
        <w:rPr>
          <w:lang w:val="ru-RU"/>
        </w:rPr>
        <w:tab/>
      </w:r>
      <w:r w:rsidR="008B092F" w:rsidRPr="00E44796">
        <w:rPr>
          <w:lang w:val="ru-RU"/>
        </w:rPr>
        <w:t>Базы и показатели</w:t>
      </w:r>
      <w:bookmarkEnd w:id="39"/>
      <w:bookmarkEnd w:id="40"/>
      <w:bookmarkEnd w:id="41"/>
    </w:p>
    <w:p w14:paraId="106FDCD8" w14:textId="77777777" w:rsidR="005D5882" w:rsidRPr="00E44796" w:rsidRDefault="005D5882" w:rsidP="008B092F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.6.1</w:t>
      </w:r>
      <w:proofErr w:type="spellEnd"/>
      <w:r w:rsidRPr="00E44796">
        <w:rPr>
          <w:lang w:val="ru-RU"/>
        </w:rPr>
        <w:tab/>
      </w:r>
      <w:r w:rsidR="008B092F" w:rsidRPr="00E44796">
        <w:rPr>
          <w:lang w:val="ru-RU"/>
        </w:rPr>
        <w:t>Базу п</w:t>
      </w:r>
      <w:r w:rsidR="00253010" w:rsidRPr="00E44796">
        <w:rPr>
          <w:lang w:val="ru-RU"/>
        </w:rPr>
        <w:t>роект</w:t>
      </w:r>
      <w:r w:rsidR="008B092F" w:rsidRPr="00E44796">
        <w:rPr>
          <w:lang w:val="ru-RU"/>
        </w:rPr>
        <w:t>а</w:t>
      </w:r>
      <w:r w:rsidR="00253010" w:rsidRPr="00E44796">
        <w:rPr>
          <w:lang w:val="ru-RU"/>
        </w:rPr>
        <w:t xml:space="preserve"> бюджета на 2020−2021 годы</w:t>
      </w:r>
      <w:r w:rsidR="00E55C3F" w:rsidRPr="00E44796">
        <w:rPr>
          <w:lang w:val="ru-RU"/>
        </w:rPr>
        <w:t xml:space="preserve"> </w:t>
      </w:r>
      <w:r w:rsidR="008B092F" w:rsidRPr="00E44796">
        <w:rPr>
          <w:lang w:val="ru-RU"/>
        </w:rPr>
        <w:t>составляют</w:t>
      </w:r>
      <w:r w:rsidRPr="00E44796">
        <w:rPr>
          <w:lang w:val="ru-RU"/>
        </w:rPr>
        <w:t>:</w:t>
      </w:r>
    </w:p>
    <w:p w14:paraId="2E77FA46" w14:textId="77777777" w:rsidR="005D5882" w:rsidRPr="00E44796" w:rsidRDefault="000B6678" w:rsidP="00C12480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C12480" w:rsidRPr="00E44796">
        <w:rPr>
          <w:lang w:val="ru-RU"/>
        </w:rPr>
        <w:t xml:space="preserve">обменный курс </w:t>
      </w:r>
      <w:r w:rsidRPr="00E44796">
        <w:rPr>
          <w:lang w:val="ru-RU"/>
        </w:rPr>
        <w:t>1,</w:t>
      </w:r>
      <w:r w:rsidR="005D5882" w:rsidRPr="00E44796">
        <w:rPr>
          <w:lang w:val="ru-RU"/>
        </w:rPr>
        <w:t>0</w:t>
      </w:r>
      <w:r w:rsidR="00C12480" w:rsidRPr="00E44796">
        <w:rPr>
          <w:lang w:val="ru-RU"/>
        </w:rPr>
        <w:t> долл. США</w:t>
      </w:r>
      <w:r w:rsidR="005D5882" w:rsidRPr="00E44796">
        <w:rPr>
          <w:lang w:val="ru-RU"/>
        </w:rPr>
        <w:t xml:space="preserve"> = 0</w:t>
      </w:r>
      <w:r w:rsidRPr="00E44796">
        <w:rPr>
          <w:lang w:val="ru-RU"/>
        </w:rPr>
        <w:t>,</w:t>
      </w:r>
      <w:r w:rsidR="005D5882" w:rsidRPr="00E44796">
        <w:rPr>
          <w:lang w:val="ru-RU"/>
        </w:rPr>
        <w:t>983</w:t>
      </w:r>
      <w:r w:rsidR="00C12480" w:rsidRPr="00E44796">
        <w:rPr>
          <w:lang w:val="ru-RU"/>
        </w:rPr>
        <w:t> швейцарского франка, т. е. курс, действовавший в январе</w:t>
      </w:r>
      <w:r w:rsidR="005D5882" w:rsidRPr="00E44796">
        <w:rPr>
          <w:lang w:val="ru-RU"/>
        </w:rPr>
        <w:t xml:space="preserve"> 2019</w:t>
      </w:r>
      <w:r w:rsidR="00C12480" w:rsidRPr="00E44796">
        <w:rPr>
          <w:lang w:val="ru-RU"/>
        </w:rPr>
        <w:t> года</w:t>
      </w:r>
      <w:r w:rsidR="005D5882" w:rsidRPr="00E44796">
        <w:rPr>
          <w:lang w:val="ru-RU"/>
        </w:rPr>
        <w:t>;</w:t>
      </w:r>
    </w:p>
    <w:p w14:paraId="4BC924EC" w14:textId="77777777" w:rsidR="005D5882" w:rsidRPr="00E44796" w:rsidRDefault="000B6678" w:rsidP="00481354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C12480" w:rsidRPr="00E44796">
        <w:rPr>
          <w:lang w:val="ru-RU"/>
        </w:rPr>
        <w:t>условия службы, действ</w:t>
      </w:r>
      <w:r w:rsidR="00481354" w:rsidRPr="00E44796">
        <w:rPr>
          <w:lang w:val="ru-RU"/>
        </w:rPr>
        <w:t>овавш</w:t>
      </w:r>
      <w:r w:rsidR="00C12480" w:rsidRPr="00E44796">
        <w:rPr>
          <w:lang w:val="ru-RU"/>
        </w:rPr>
        <w:t>ие в общей системе Организации Объединенных Наций</w:t>
      </w:r>
      <w:r w:rsidR="005D5882" w:rsidRPr="00E44796">
        <w:rPr>
          <w:lang w:val="ru-RU"/>
        </w:rPr>
        <w:t xml:space="preserve"> 1 </w:t>
      </w:r>
      <w:r w:rsidR="00C12480" w:rsidRPr="00E44796">
        <w:rPr>
          <w:lang w:val="ru-RU"/>
        </w:rPr>
        <w:t>января</w:t>
      </w:r>
      <w:r w:rsidR="005D5882" w:rsidRPr="00E44796">
        <w:rPr>
          <w:lang w:val="ru-RU"/>
        </w:rPr>
        <w:t xml:space="preserve"> 2019</w:t>
      </w:r>
      <w:r w:rsidR="00C12480" w:rsidRPr="00E44796">
        <w:rPr>
          <w:lang w:val="ru-RU"/>
        </w:rPr>
        <w:t> года</w:t>
      </w:r>
      <w:r w:rsidR="005D5882" w:rsidRPr="00E44796">
        <w:rPr>
          <w:lang w:val="ru-RU"/>
        </w:rPr>
        <w:t>.</w:t>
      </w:r>
    </w:p>
    <w:p w14:paraId="7E9A553C" w14:textId="77777777" w:rsidR="005D5882" w:rsidRPr="00E44796" w:rsidRDefault="005D5882" w:rsidP="000B6678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.6.2</w:t>
      </w:r>
      <w:proofErr w:type="spellEnd"/>
      <w:r w:rsidRPr="00E44796">
        <w:rPr>
          <w:lang w:val="ru-RU"/>
        </w:rPr>
        <w:tab/>
      </w:r>
      <w:r w:rsidR="000B6678" w:rsidRPr="00E44796">
        <w:rPr>
          <w:lang w:val="ru-RU"/>
        </w:rPr>
        <w:t>Проект бюджета на 2020–2021 годы не включает какого-либо резервного фонда для предполагаемого роста затрат в течение периода с 1 января 2019 года по 31 декабря 2021 года.</w:t>
      </w:r>
    </w:p>
    <w:p w14:paraId="01C4E765" w14:textId="77777777" w:rsidR="005D5882" w:rsidRPr="00E44796" w:rsidRDefault="005D5882" w:rsidP="00C12480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.6.3</w:t>
      </w:r>
      <w:proofErr w:type="spellEnd"/>
      <w:r w:rsidRPr="00E44796">
        <w:rPr>
          <w:lang w:val="ru-RU"/>
        </w:rPr>
        <w:tab/>
      </w:r>
      <w:r w:rsidR="00C12480" w:rsidRPr="00E44796">
        <w:rPr>
          <w:lang w:val="ru-RU"/>
        </w:rPr>
        <w:t>Расходы классифицированы в таблицах проекта Резолюции в Части </w:t>
      </w:r>
      <w:r w:rsidRPr="00E44796">
        <w:rPr>
          <w:lang w:val="ru-RU"/>
        </w:rPr>
        <w:t xml:space="preserve">3 </w:t>
      </w:r>
      <w:r w:rsidR="00C12480" w:rsidRPr="00E44796">
        <w:rPr>
          <w:lang w:val="ru-RU"/>
        </w:rPr>
        <w:t>настоящего документа как либо операционные</w:t>
      </w:r>
      <w:r w:rsidR="001676FE" w:rsidRPr="00E44796">
        <w:rPr>
          <w:lang w:val="ru-RU"/>
        </w:rPr>
        <w:t xml:space="preserve"> расходы</w:t>
      </w:r>
      <w:r w:rsidR="00C12480" w:rsidRPr="00E44796">
        <w:rPr>
          <w:lang w:val="ru-RU"/>
        </w:rPr>
        <w:t>, либо капитальные расходы</w:t>
      </w:r>
      <w:r w:rsidRPr="00E44796">
        <w:rPr>
          <w:lang w:val="ru-RU"/>
        </w:rPr>
        <w:t xml:space="preserve">. </w:t>
      </w:r>
      <w:r w:rsidR="000B6678" w:rsidRPr="00E44796">
        <w:rPr>
          <w:lang w:val="ru-RU"/>
        </w:rPr>
        <w:t>Капитальные расходы относятся к статьям, срок действия которых превышает один год и оценочная стоимость которых превышает 5000 швейцарских франков. В проекте бюджета на 2020−2021 годы капитальные расходы оцениваются в целом в 4,98 млн. швейцарских франков.</w:t>
      </w:r>
    </w:p>
    <w:p w14:paraId="79EDC642" w14:textId="77777777" w:rsidR="005D5882" w:rsidRPr="00E44796" w:rsidRDefault="005D5882" w:rsidP="00773F27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.6.4</w:t>
      </w:r>
      <w:proofErr w:type="spellEnd"/>
      <w:r w:rsidRPr="00E44796">
        <w:rPr>
          <w:lang w:val="ru-RU"/>
        </w:rPr>
        <w:tab/>
      </w:r>
      <w:bookmarkStart w:id="42" w:name="lt_pId1229"/>
      <w:r w:rsidR="000B6678" w:rsidRPr="00E44796">
        <w:rPr>
          <w:szCs w:val="22"/>
          <w:lang w:val="ru-RU"/>
        </w:rPr>
        <w:t>Доля вакантных должностей в</w:t>
      </w:r>
      <w:r w:rsidR="000B6678" w:rsidRPr="00E44796">
        <w:rPr>
          <w:lang w:val="ru-RU"/>
        </w:rPr>
        <w:t xml:space="preserve"> МСЭ поддерживалась на уровне 5%, что является результатом сочетания задержек при заполнении должностей, работы неполный рабочий день и неоплачиваемых отпусков.</w:t>
      </w:r>
      <w:r w:rsidR="000B6678" w:rsidRPr="00E44796">
        <w:rPr>
          <w:szCs w:val="22"/>
          <w:lang w:val="ru-RU"/>
        </w:rPr>
        <w:t xml:space="preserve"> </w:t>
      </w:r>
      <w:bookmarkStart w:id="43" w:name="lt_pId1230"/>
      <w:bookmarkEnd w:id="42"/>
      <w:r w:rsidR="00C12480" w:rsidRPr="00E44796">
        <w:rPr>
          <w:szCs w:val="22"/>
          <w:lang w:val="ru-RU"/>
        </w:rPr>
        <w:t>Поддержание доли вакантных должностей</w:t>
      </w:r>
      <w:r w:rsidR="000B6678" w:rsidRPr="00E44796">
        <w:rPr>
          <w:szCs w:val="22"/>
          <w:lang w:val="ru-RU"/>
        </w:rPr>
        <w:t xml:space="preserve"> составляет</w:t>
      </w:r>
      <w:r w:rsidR="00C12480" w:rsidRPr="00E44796">
        <w:rPr>
          <w:szCs w:val="22"/>
          <w:lang w:val="ru-RU"/>
        </w:rPr>
        <w:t xml:space="preserve"> существенную</w:t>
      </w:r>
      <w:r w:rsidR="000B6678" w:rsidRPr="00E44796">
        <w:rPr>
          <w:szCs w:val="22"/>
          <w:lang w:val="ru-RU"/>
        </w:rPr>
        <w:t xml:space="preserve"> проблему </w:t>
      </w:r>
      <w:bookmarkStart w:id="44" w:name="lt_pId1231"/>
      <w:bookmarkEnd w:id="43"/>
      <w:r w:rsidR="00773F27" w:rsidRPr="00E44796">
        <w:rPr>
          <w:lang w:val="ru-RU"/>
        </w:rPr>
        <w:t>для</w:t>
      </w:r>
      <w:r w:rsidR="00B2646A" w:rsidRPr="00E44796">
        <w:rPr>
          <w:lang w:val="ru-RU"/>
        </w:rPr>
        <w:t xml:space="preserve"> управления</w:t>
      </w:r>
      <w:r w:rsidR="000B6678" w:rsidRPr="00E44796">
        <w:rPr>
          <w:lang w:val="ru-RU"/>
        </w:rPr>
        <w:t xml:space="preserve"> вакантны</w:t>
      </w:r>
      <w:r w:rsidR="00B2646A" w:rsidRPr="00E44796">
        <w:rPr>
          <w:lang w:val="ru-RU"/>
        </w:rPr>
        <w:t>ми</w:t>
      </w:r>
      <w:r w:rsidR="000B6678" w:rsidRPr="00E44796">
        <w:rPr>
          <w:lang w:val="ru-RU"/>
        </w:rPr>
        <w:t xml:space="preserve"> должност</w:t>
      </w:r>
      <w:r w:rsidR="00B2646A" w:rsidRPr="00E44796">
        <w:rPr>
          <w:lang w:val="ru-RU"/>
        </w:rPr>
        <w:t>ями</w:t>
      </w:r>
      <w:r w:rsidR="000B6678" w:rsidRPr="00E44796">
        <w:rPr>
          <w:lang w:val="ru-RU"/>
        </w:rPr>
        <w:t xml:space="preserve"> и процесса найма персонала.</w:t>
      </w:r>
      <w:bookmarkEnd w:id="44"/>
    </w:p>
    <w:p w14:paraId="31DBD781" w14:textId="77777777" w:rsidR="005D5882" w:rsidRPr="00E44796" w:rsidRDefault="005D5882" w:rsidP="00DD5C3D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.6.5</w:t>
      </w:r>
      <w:proofErr w:type="spellEnd"/>
      <w:r w:rsidRPr="00E44796">
        <w:rPr>
          <w:lang w:val="ru-RU"/>
        </w:rPr>
        <w:tab/>
      </w:r>
      <w:r w:rsidR="007F7569" w:rsidRPr="00E44796">
        <w:rPr>
          <w:lang w:val="ru-RU"/>
        </w:rPr>
        <w:t xml:space="preserve">В проект бюджета на 2020−2021 годы включен резерв в размере </w:t>
      </w:r>
      <w:r w:rsidR="00DD5C3D" w:rsidRPr="00E44796">
        <w:rPr>
          <w:lang w:val="ru-RU"/>
        </w:rPr>
        <w:t>5,4 млн. швейцарских франков</w:t>
      </w:r>
      <w:r w:rsidRPr="00E44796">
        <w:rPr>
          <w:lang w:val="ru-RU"/>
        </w:rPr>
        <w:t xml:space="preserve"> </w:t>
      </w:r>
      <w:r w:rsidR="00DD5C3D" w:rsidRPr="00E44796">
        <w:rPr>
          <w:lang w:val="ru-RU"/>
        </w:rPr>
        <w:t xml:space="preserve">для обеспечения возможных финансовых последствий многочисленных апелляций в связи с выполнением решения </w:t>
      </w:r>
      <w:proofErr w:type="spellStart"/>
      <w:r w:rsidR="00DD5C3D" w:rsidRPr="00E44796">
        <w:rPr>
          <w:lang w:val="ru-RU"/>
        </w:rPr>
        <w:t>КМГС</w:t>
      </w:r>
      <w:proofErr w:type="spellEnd"/>
      <w:r w:rsidR="00DD5C3D" w:rsidRPr="00E44796">
        <w:rPr>
          <w:lang w:val="ru-RU"/>
        </w:rPr>
        <w:t xml:space="preserve"> о новом коррективе по месту службы в Женеве</w:t>
      </w:r>
      <w:r w:rsidRPr="00E44796">
        <w:rPr>
          <w:lang w:val="ru-RU"/>
        </w:rPr>
        <w:t xml:space="preserve">. </w:t>
      </w:r>
      <w:r w:rsidR="00DD5C3D" w:rsidRPr="00E44796">
        <w:rPr>
          <w:lang w:val="ru-RU"/>
        </w:rPr>
        <w:t>Этот резерв предусмотрен в каждом Бюро и Департаменте Генерального секретариата следующим образом</w:t>
      </w:r>
      <w:r w:rsidRPr="00E44796">
        <w:rPr>
          <w:lang w:val="ru-RU"/>
        </w:rPr>
        <w:t>:</w:t>
      </w:r>
    </w:p>
    <w:p w14:paraId="59E72E47" w14:textId="77777777" w:rsidR="00241354" w:rsidRPr="007930AD" w:rsidRDefault="00241354" w:rsidP="00241354">
      <w:pPr>
        <w:spacing w:before="240" w:after="60"/>
        <w:ind w:firstLine="6096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242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1416"/>
      </w:tblGrid>
      <w:tr w:rsidR="00241354" w:rsidRPr="00E44796" w14:paraId="4187A1E7" w14:textId="77777777" w:rsidTr="0019687F">
        <w:trPr>
          <w:trHeight w:val="20"/>
          <w:jc w:val="center"/>
        </w:trPr>
        <w:tc>
          <w:tcPr>
            <w:tcW w:w="34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E73F66" w14:textId="77777777" w:rsidR="00241354" w:rsidRPr="00E44796" w:rsidRDefault="00241354" w:rsidP="0019687F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Генеральный секретариат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677EB39" w14:textId="77777777" w:rsidR="00241354" w:rsidRPr="00E44796" w:rsidRDefault="00241354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3 045</w:t>
            </w:r>
          </w:p>
        </w:tc>
      </w:tr>
      <w:tr w:rsidR="00241354" w:rsidRPr="00E44796" w14:paraId="2224C24B" w14:textId="77777777" w:rsidTr="0019687F">
        <w:trPr>
          <w:trHeight w:val="20"/>
          <w:jc w:val="center"/>
        </w:trPr>
        <w:tc>
          <w:tcPr>
            <w:tcW w:w="34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5AFD9A" w14:textId="77777777" w:rsidR="00241354" w:rsidRPr="00E44796" w:rsidRDefault="00241354" w:rsidP="0019687F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МСЭ-R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CBFB8E3" w14:textId="77777777" w:rsidR="00241354" w:rsidRPr="00E44796" w:rsidRDefault="00241354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1 004</w:t>
            </w:r>
          </w:p>
        </w:tc>
      </w:tr>
      <w:tr w:rsidR="00241354" w:rsidRPr="00E44796" w14:paraId="294DDBA5" w14:textId="77777777" w:rsidTr="0019687F">
        <w:trPr>
          <w:trHeight w:val="20"/>
          <w:jc w:val="center"/>
        </w:trPr>
        <w:tc>
          <w:tcPr>
            <w:tcW w:w="34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3E8B50" w14:textId="77777777" w:rsidR="00241354" w:rsidRPr="00E44796" w:rsidRDefault="00241354" w:rsidP="0019687F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МСЭ-T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57374A0" w14:textId="77777777" w:rsidR="00241354" w:rsidRPr="00E44796" w:rsidRDefault="00241354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454</w:t>
            </w:r>
          </w:p>
        </w:tc>
      </w:tr>
      <w:tr w:rsidR="00241354" w:rsidRPr="00E44796" w14:paraId="24529EC8" w14:textId="77777777" w:rsidTr="0019687F">
        <w:trPr>
          <w:trHeight w:val="20"/>
          <w:jc w:val="center"/>
        </w:trPr>
        <w:tc>
          <w:tcPr>
            <w:tcW w:w="3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AF0014A" w14:textId="77777777" w:rsidR="00241354" w:rsidRPr="00E44796" w:rsidRDefault="00241354" w:rsidP="0019687F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МСЭ-D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46E3E23" w14:textId="77777777" w:rsidR="00241354" w:rsidRPr="00E44796" w:rsidRDefault="00241354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900</w:t>
            </w:r>
          </w:p>
        </w:tc>
      </w:tr>
      <w:tr w:rsidR="00241354" w:rsidRPr="00E44796" w14:paraId="789834FB" w14:textId="77777777" w:rsidTr="0019687F">
        <w:trPr>
          <w:trHeight w:val="20"/>
          <w:jc w:val="center"/>
        </w:trPr>
        <w:tc>
          <w:tcPr>
            <w:tcW w:w="3487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hideMark/>
          </w:tcPr>
          <w:p w14:paraId="10A21EDF" w14:textId="77777777" w:rsidR="00241354" w:rsidRPr="00E44796" w:rsidRDefault="007D547E" w:rsidP="0019687F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513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36871E0A" w14:textId="77777777" w:rsidR="00241354" w:rsidRPr="00E44796" w:rsidRDefault="00241354" w:rsidP="00DF01DD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5 403</w:t>
            </w:r>
          </w:p>
        </w:tc>
      </w:tr>
    </w:tbl>
    <w:p w14:paraId="023568BD" w14:textId="77777777" w:rsidR="005D5882" w:rsidRPr="00E44796" w:rsidRDefault="005D5882" w:rsidP="001676FE">
      <w:pPr>
        <w:snapToGrid w:val="0"/>
        <w:spacing w:before="240"/>
        <w:rPr>
          <w:rFonts w:asciiTheme="minorHAnsi" w:hAnsiTheme="minorHAnsi"/>
          <w:lang w:val="ru-RU"/>
        </w:rPr>
      </w:pPr>
      <w:proofErr w:type="spellStart"/>
      <w:r w:rsidRPr="00E44796">
        <w:rPr>
          <w:rFonts w:asciiTheme="minorHAnsi" w:hAnsiTheme="minorHAnsi"/>
          <w:color w:val="0070C0"/>
          <w:lang w:val="ru-RU"/>
        </w:rPr>
        <w:t>I</w:t>
      </w:r>
      <w:r w:rsidRPr="00E44796">
        <w:rPr>
          <w:rFonts w:asciiTheme="minorHAnsi" w:hAnsiTheme="minorHAnsi"/>
          <w:lang w:val="ru-RU"/>
        </w:rPr>
        <w:t>.6.6</w:t>
      </w:r>
      <w:proofErr w:type="spellEnd"/>
      <w:r w:rsidRPr="00E44796">
        <w:rPr>
          <w:rFonts w:asciiTheme="minorHAnsi" w:hAnsiTheme="minorHAnsi"/>
          <w:lang w:val="ru-RU"/>
        </w:rPr>
        <w:tab/>
      </w:r>
      <w:r w:rsidR="00DD5C3D" w:rsidRPr="00E44796">
        <w:rPr>
          <w:rFonts w:asciiTheme="minorHAnsi" w:hAnsiTheme="minorHAnsi"/>
          <w:lang w:val="ru-RU"/>
        </w:rPr>
        <w:t>Величина единицы взносов Государств-Членов сохран</w:t>
      </w:r>
      <w:r w:rsidR="001676FE" w:rsidRPr="00E44796">
        <w:rPr>
          <w:rFonts w:asciiTheme="minorHAnsi" w:hAnsiTheme="minorHAnsi"/>
          <w:lang w:val="ru-RU"/>
        </w:rPr>
        <w:t>яется</w:t>
      </w:r>
      <w:r w:rsidR="00DD5C3D" w:rsidRPr="00E44796">
        <w:rPr>
          <w:rFonts w:asciiTheme="minorHAnsi" w:hAnsiTheme="minorHAnsi"/>
          <w:lang w:val="ru-RU"/>
        </w:rPr>
        <w:t xml:space="preserve"> на уровне</w:t>
      </w:r>
      <w:r w:rsidRPr="00E44796">
        <w:rPr>
          <w:rFonts w:asciiTheme="minorHAnsi" w:hAnsiTheme="minorHAnsi"/>
          <w:lang w:val="ru-RU"/>
        </w:rPr>
        <w:t xml:space="preserve"> 318</w:t>
      </w:r>
      <w:r w:rsidR="00DD5C3D" w:rsidRPr="00E44796">
        <w:rPr>
          <w:rFonts w:asciiTheme="minorHAnsi" w:hAnsiTheme="minorHAnsi"/>
          <w:lang w:val="ru-RU"/>
        </w:rPr>
        <w:t> </w:t>
      </w:r>
      <w:r w:rsidRPr="00E44796">
        <w:rPr>
          <w:rFonts w:asciiTheme="minorHAnsi" w:hAnsiTheme="minorHAnsi"/>
          <w:lang w:val="ru-RU"/>
        </w:rPr>
        <w:t>000</w:t>
      </w:r>
      <w:r w:rsidR="00DD5C3D" w:rsidRPr="00E44796">
        <w:rPr>
          <w:rFonts w:asciiTheme="minorHAnsi" w:hAnsiTheme="minorHAnsi"/>
          <w:lang w:val="ru-RU"/>
        </w:rPr>
        <w:t> швейцарских франков в соответствии с Решением </w:t>
      </w:r>
      <w:r w:rsidRPr="00E44796">
        <w:rPr>
          <w:rFonts w:asciiTheme="minorHAnsi" w:hAnsiTheme="minorHAnsi"/>
          <w:lang w:val="ru-RU"/>
        </w:rPr>
        <w:t>5 (</w:t>
      </w:r>
      <w:r w:rsidR="00DD5C3D" w:rsidRPr="00E44796">
        <w:rPr>
          <w:rFonts w:asciiTheme="minorHAnsi" w:hAnsiTheme="minorHAnsi"/>
          <w:lang w:val="ru-RU"/>
        </w:rPr>
        <w:t>Пересм. Дубай</w:t>
      </w:r>
      <w:r w:rsidRPr="00E44796">
        <w:rPr>
          <w:rFonts w:asciiTheme="minorHAnsi" w:hAnsiTheme="minorHAnsi"/>
          <w:lang w:val="ru-RU"/>
        </w:rPr>
        <w:t>, 2018</w:t>
      </w:r>
      <w:r w:rsidR="00DD5C3D" w:rsidRPr="00E44796">
        <w:rPr>
          <w:rFonts w:asciiTheme="minorHAnsi" w:hAnsiTheme="minorHAnsi"/>
          <w:lang w:val="ru-RU"/>
        </w:rPr>
        <w:t> г.</w:t>
      </w:r>
      <w:r w:rsidRPr="00E44796">
        <w:rPr>
          <w:rFonts w:asciiTheme="minorHAnsi" w:hAnsiTheme="minorHAnsi"/>
          <w:lang w:val="ru-RU"/>
        </w:rPr>
        <w:t xml:space="preserve">), </w:t>
      </w:r>
      <w:r w:rsidR="00DD5C3D" w:rsidRPr="00E44796">
        <w:rPr>
          <w:rFonts w:asciiTheme="minorHAnsi" w:hAnsiTheme="minorHAnsi"/>
          <w:lang w:val="ru-RU"/>
        </w:rPr>
        <w:t>т. е. нулевой</w:t>
      </w:r>
      <w:r w:rsidRPr="00E44796">
        <w:rPr>
          <w:rFonts w:asciiTheme="minorHAnsi" w:hAnsiTheme="minorHAnsi"/>
          <w:lang w:val="ru-RU"/>
        </w:rPr>
        <w:t xml:space="preserve"> </w:t>
      </w:r>
      <w:r w:rsidR="00F71387" w:rsidRPr="00E44796">
        <w:rPr>
          <w:rFonts w:asciiTheme="minorHAnsi" w:hAnsiTheme="minorHAnsi"/>
          <w:lang w:val="ru-RU"/>
        </w:rPr>
        <w:t>номинальный рост с </w:t>
      </w:r>
      <w:r w:rsidRPr="00E44796">
        <w:rPr>
          <w:rFonts w:asciiTheme="minorHAnsi" w:hAnsiTheme="minorHAnsi"/>
          <w:lang w:val="ru-RU"/>
        </w:rPr>
        <w:t>2006</w:t>
      </w:r>
      <w:r w:rsidR="00DD5C3D" w:rsidRPr="00E44796">
        <w:rPr>
          <w:rFonts w:asciiTheme="minorHAnsi" w:hAnsiTheme="minorHAnsi"/>
          <w:lang w:val="ru-RU"/>
        </w:rPr>
        <w:t> года</w:t>
      </w:r>
      <w:r w:rsidRPr="00E44796">
        <w:rPr>
          <w:rFonts w:asciiTheme="minorHAnsi" w:hAnsiTheme="minorHAnsi"/>
          <w:lang w:val="ru-RU"/>
        </w:rPr>
        <w:t>.</w:t>
      </w:r>
    </w:p>
    <w:p w14:paraId="55FFCF55" w14:textId="77777777" w:rsidR="005D5882" w:rsidRPr="00E44796" w:rsidRDefault="005D5882" w:rsidP="00D32EB3">
      <w:pPr>
        <w:pStyle w:val="Heading2"/>
        <w:rPr>
          <w:lang w:val="ru-RU"/>
        </w:rPr>
      </w:pPr>
      <w:bookmarkStart w:id="45" w:name="_Toc7794671"/>
      <w:bookmarkStart w:id="46" w:name="_Toc7794959"/>
      <w:bookmarkStart w:id="47" w:name="_Toc7795483"/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.7</w:t>
      </w:r>
      <w:proofErr w:type="spellEnd"/>
      <w:r w:rsidRPr="00E44796">
        <w:rPr>
          <w:lang w:val="ru-RU"/>
        </w:rPr>
        <w:tab/>
      </w:r>
      <w:r w:rsidR="00D32EB3" w:rsidRPr="00E44796">
        <w:rPr>
          <w:lang w:val="ru-RU"/>
        </w:rPr>
        <w:t>Сравнение с Финансовым планом</w:t>
      </w:r>
      <w:bookmarkEnd w:id="45"/>
      <w:bookmarkEnd w:id="46"/>
      <w:bookmarkEnd w:id="47"/>
    </w:p>
    <w:p w14:paraId="51C1E452" w14:textId="77777777" w:rsidR="005D5882" w:rsidRPr="00E44796" w:rsidRDefault="005D5882" w:rsidP="005B30C3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.7.1</w:t>
      </w:r>
      <w:proofErr w:type="spellEnd"/>
      <w:r w:rsidRPr="00E44796">
        <w:rPr>
          <w:lang w:val="ru-RU"/>
        </w:rPr>
        <w:tab/>
      </w:r>
      <w:r w:rsidR="005B30C3" w:rsidRPr="00E44796">
        <w:rPr>
          <w:lang w:val="ru-RU"/>
        </w:rPr>
        <w:t>По сравнению с Финансовым планом</w:t>
      </w:r>
      <w:r w:rsidRPr="00E44796">
        <w:rPr>
          <w:lang w:val="ru-RU"/>
        </w:rPr>
        <w:t xml:space="preserve"> </w:t>
      </w:r>
      <w:r w:rsidR="00253010" w:rsidRPr="00E44796">
        <w:rPr>
          <w:lang w:val="ru-RU"/>
        </w:rPr>
        <w:t>проект бюджета на 2020−2021 годы</w:t>
      </w:r>
      <w:r w:rsidRPr="00E44796">
        <w:rPr>
          <w:lang w:val="ru-RU"/>
        </w:rPr>
        <w:t xml:space="preserve"> </w:t>
      </w:r>
      <w:r w:rsidR="005B30C3" w:rsidRPr="00E44796">
        <w:rPr>
          <w:lang w:val="ru-RU"/>
        </w:rPr>
        <w:t>меньше на</w:t>
      </w:r>
      <w:r w:rsidRPr="00E44796">
        <w:rPr>
          <w:lang w:val="ru-RU"/>
        </w:rPr>
        <w:t xml:space="preserve"> 0</w:t>
      </w:r>
      <w:r w:rsidR="00241354" w:rsidRPr="00E44796">
        <w:rPr>
          <w:lang w:val="ru-RU"/>
        </w:rPr>
        <w:t>,</w:t>
      </w:r>
      <w:r w:rsidRPr="00E44796">
        <w:rPr>
          <w:lang w:val="ru-RU"/>
        </w:rPr>
        <w:t>59</w:t>
      </w:r>
      <w:r w:rsidR="005B30C3" w:rsidRPr="00E44796">
        <w:rPr>
          <w:lang w:val="ru-RU"/>
        </w:rPr>
        <w:t> млн. швейцарских франков</w:t>
      </w:r>
      <w:r w:rsidRPr="00E44796">
        <w:rPr>
          <w:lang w:val="ru-RU"/>
        </w:rPr>
        <w:t>.</w:t>
      </w:r>
    </w:p>
    <w:p w14:paraId="1660F29C" w14:textId="77777777" w:rsidR="005D5882" w:rsidRPr="00E44796" w:rsidRDefault="005D5882" w:rsidP="00D72F0F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lastRenderedPageBreak/>
        <w:t>I</w:t>
      </w:r>
      <w:r w:rsidRPr="00E44796">
        <w:rPr>
          <w:lang w:val="ru-RU"/>
        </w:rPr>
        <w:t>.7.2</w:t>
      </w:r>
      <w:proofErr w:type="spellEnd"/>
      <w:r w:rsidRPr="00E44796">
        <w:rPr>
          <w:lang w:val="ru-RU"/>
        </w:rPr>
        <w:tab/>
      </w:r>
      <w:r w:rsidR="00913041" w:rsidRPr="00E44796">
        <w:rPr>
          <w:lang w:val="ru-RU"/>
        </w:rPr>
        <w:t xml:space="preserve">В проекте Финансового плана Форум по политике в области электросвязи первоначально был запланирован на </w:t>
      </w:r>
      <w:r w:rsidRPr="00E44796">
        <w:rPr>
          <w:lang w:val="ru-RU"/>
        </w:rPr>
        <w:t>2022</w:t>
      </w:r>
      <w:r w:rsidR="00913041" w:rsidRPr="00E44796">
        <w:rPr>
          <w:lang w:val="ru-RU"/>
        </w:rPr>
        <w:t> год</w:t>
      </w:r>
      <w:r w:rsidRPr="00E44796">
        <w:rPr>
          <w:lang w:val="ru-RU"/>
        </w:rPr>
        <w:t xml:space="preserve">. </w:t>
      </w:r>
      <w:r w:rsidR="00913041" w:rsidRPr="00E44796">
        <w:rPr>
          <w:lang w:val="ru-RU"/>
        </w:rPr>
        <w:t xml:space="preserve">Для обеспечения возможности сравнения с проектом бюджета на </w:t>
      </w:r>
      <w:r w:rsidRPr="00E44796">
        <w:rPr>
          <w:lang w:val="ru-RU"/>
        </w:rPr>
        <w:t>2020</w:t>
      </w:r>
      <w:r w:rsidR="00241354" w:rsidRPr="00E44796">
        <w:rPr>
          <w:lang w:val="ru-RU"/>
        </w:rPr>
        <w:t>−</w:t>
      </w:r>
      <w:r w:rsidRPr="00E44796">
        <w:rPr>
          <w:lang w:val="ru-RU"/>
        </w:rPr>
        <w:t>2021</w:t>
      </w:r>
      <w:r w:rsidR="00913041" w:rsidRPr="00E44796">
        <w:rPr>
          <w:lang w:val="ru-RU"/>
        </w:rPr>
        <w:t> годы он был добавлен в финансовый план Генерального секретариата</w:t>
      </w:r>
      <w:r w:rsidR="00895EA1" w:rsidRPr="00E44796">
        <w:rPr>
          <w:lang w:val="ru-RU"/>
        </w:rPr>
        <w:t xml:space="preserve"> на</w:t>
      </w:r>
      <w:r w:rsidRPr="00E44796">
        <w:rPr>
          <w:lang w:val="ru-RU"/>
        </w:rPr>
        <w:t xml:space="preserve"> 2020</w:t>
      </w:r>
      <w:r w:rsidR="00241354" w:rsidRPr="00E44796">
        <w:rPr>
          <w:lang w:val="ru-RU"/>
        </w:rPr>
        <w:t>−</w:t>
      </w:r>
      <w:r w:rsidRPr="00E44796">
        <w:rPr>
          <w:lang w:val="ru-RU"/>
        </w:rPr>
        <w:t>2021</w:t>
      </w:r>
      <w:r w:rsidR="00895EA1" w:rsidRPr="00E44796">
        <w:rPr>
          <w:lang w:val="ru-RU"/>
        </w:rPr>
        <w:t> года в сумме</w:t>
      </w:r>
      <w:r w:rsidRPr="00E44796">
        <w:rPr>
          <w:lang w:val="ru-RU"/>
        </w:rPr>
        <w:t xml:space="preserve"> 218</w:t>
      </w:r>
      <w:r w:rsidR="00D72F0F" w:rsidRPr="00E44796">
        <w:rPr>
          <w:lang w:val="ru-RU"/>
        </w:rPr>
        <w:t> </w:t>
      </w:r>
      <w:r w:rsidR="00DD5C3D" w:rsidRPr="00E44796">
        <w:rPr>
          <w:lang w:val="ru-RU"/>
        </w:rPr>
        <w:t>тысяч швейцарских франков</w:t>
      </w:r>
      <w:r w:rsidR="00D72F0F" w:rsidRPr="00E44796">
        <w:rPr>
          <w:lang w:val="ru-RU"/>
        </w:rPr>
        <w:t>.</w:t>
      </w:r>
      <w:r w:rsidRPr="00E44796">
        <w:rPr>
          <w:lang w:val="ru-RU"/>
        </w:rPr>
        <w:t xml:space="preserve"> </w:t>
      </w:r>
      <w:r w:rsidR="00D72F0F" w:rsidRPr="00E44796">
        <w:rPr>
          <w:lang w:val="ru-RU"/>
        </w:rPr>
        <w:t xml:space="preserve">В проект бюджета на 2020−2021 годы для ВФПЭ включены </w:t>
      </w:r>
      <w:r w:rsidRPr="00E44796">
        <w:rPr>
          <w:lang w:val="ru-RU"/>
        </w:rPr>
        <w:t>306</w:t>
      </w:r>
      <w:r w:rsidR="00D72F0F" w:rsidRPr="00E44796">
        <w:rPr>
          <w:lang w:val="ru-RU"/>
        </w:rPr>
        <w:t> тысяч швейцарских франков</w:t>
      </w:r>
      <w:r w:rsidRPr="00E44796">
        <w:rPr>
          <w:lang w:val="ru-RU"/>
        </w:rPr>
        <w:t>.</w:t>
      </w:r>
    </w:p>
    <w:p w14:paraId="204815D4" w14:textId="77777777" w:rsidR="005D5882" w:rsidRPr="00E44796" w:rsidRDefault="005D5882" w:rsidP="00D72F0F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.7.3</w:t>
      </w:r>
      <w:proofErr w:type="spellEnd"/>
      <w:r w:rsidRPr="00E44796">
        <w:rPr>
          <w:lang w:val="ru-RU"/>
        </w:rPr>
        <w:tab/>
      </w:r>
      <w:r w:rsidR="00D72F0F" w:rsidRPr="00E44796">
        <w:rPr>
          <w:lang w:val="ru-RU"/>
        </w:rPr>
        <w:t xml:space="preserve">По сравнению с Финансовым планом и как подробно представлено в нижеследующей </w:t>
      </w:r>
      <w:r w:rsidR="005E7C44" w:rsidRPr="00E44796">
        <w:rPr>
          <w:lang w:val="ru-RU"/>
        </w:rPr>
        <w:t>Таблиц</w:t>
      </w:r>
      <w:r w:rsidR="00D72F0F" w:rsidRPr="00E44796">
        <w:rPr>
          <w:lang w:val="ru-RU"/>
        </w:rPr>
        <w:t>е </w:t>
      </w:r>
      <w:r w:rsidRPr="00E44796">
        <w:rPr>
          <w:lang w:val="ru-RU"/>
        </w:rPr>
        <w:t>E</w:t>
      </w:r>
      <w:r w:rsidR="00D72F0F" w:rsidRPr="00E44796">
        <w:rPr>
          <w:lang w:val="ru-RU"/>
        </w:rPr>
        <w:t>, некоторые определенные расходы, которые в настоящее время децентрализованы, были централизованы для целей практического планирования и управления</w:t>
      </w:r>
      <w:r w:rsidRPr="00E44796">
        <w:rPr>
          <w:lang w:val="ru-RU"/>
        </w:rPr>
        <w:t>:</w:t>
      </w:r>
    </w:p>
    <w:p w14:paraId="087A209D" w14:textId="77777777" w:rsidR="005D5882" w:rsidRPr="00E44796" w:rsidRDefault="00241354" w:rsidP="00D72F0F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D72F0F" w:rsidRPr="00E44796">
        <w:rPr>
          <w:lang w:val="ru-RU"/>
        </w:rPr>
        <w:t>расходы на связь</w:t>
      </w:r>
      <w:r w:rsidR="005D5882" w:rsidRPr="00E44796">
        <w:rPr>
          <w:lang w:val="ru-RU"/>
        </w:rPr>
        <w:t xml:space="preserve"> (</w:t>
      </w:r>
      <w:r w:rsidR="00D72F0F" w:rsidRPr="00E44796">
        <w:rPr>
          <w:lang w:val="ru-RU"/>
        </w:rPr>
        <w:t>фиксированные и мобильные телефоны</w:t>
      </w:r>
      <w:r w:rsidR="005D5882" w:rsidRPr="00E44796">
        <w:rPr>
          <w:lang w:val="ru-RU"/>
        </w:rPr>
        <w:t>);</w:t>
      </w:r>
    </w:p>
    <w:p w14:paraId="5041DC29" w14:textId="77777777" w:rsidR="005D5882" w:rsidRPr="00E44796" w:rsidRDefault="00241354" w:rsidP="009D7A11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="009D7A11" w:rsidRPr="00E44796">
        <w:rPr>
          <w:lang w:val="ru-RU"/>
        </w:rPr>
        <w:t>аренда фотокопировальных аппаратов</w:t>
      </w:r>
      <w:r w:rsidR="005D5882" w:rsidRPr="00E44796">
        <w:rPr>
          <w:lang w:val="ru-RU"/>
        </w:rPr>
        <w:t>.</w:t>
      </w:r>
    </w:p>
    <w:bookmarkStart w:id="48" w:name="_Toc8113175"/>
    <w:p w14:paraId="09A7E26C" w14:textId="77777777" w:rsidR="009E73E4" w:rsidRPr="00E44796" w:rsidRDefault="009E73E4" w:rsidP="009E73E4">
      <w:pPr>
        <w:pStyle w:val="Tabletitle"/>
        <w:rPr>
          <w:lang w:val="ru-RU" w:eastAsia="zh-CN"/>
        </w:rPr>
      </w:pP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F1073A3" wp14:editId="0530E898">
                <wp:simplePos x="0" y="0"/>
                <wp:positionH relativeFrom="column">
                  <wp:posOffset>3329940</wp:posOffset>
                </wp:positionH>
                <wp:positionV relativeFrom="paragraph">
                  <wp:posOffset>472440</wp:posOffset>
                </wp:positionV>
                <wp:extent cx="680085" cy="1187450"/>
                <wp:effectExtent l="0" t="0" r="24765" b="12700"/>
                <wp:wrapNone/>
                <wp:docPr id="9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18745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F1E67" id="AutoShape 1" o:spid="_x0000_s1026" style="position:absolute;margin-left:262.2pt;margin-top:37.2pt;width:53.55pt;height:9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Таблица E</w:t>
      </w:r>
      <w:bookmarkEnd w:id="48"/>
    </w:p>
    <w:p w14:paraId="08A5EE54" w14:textId="77777777" w:rsidR="009E73E4" w:rsidRPr="007930AD" w:rsidRDefault="009E73E4" w:rsidP="00981B37">
      <w:pPr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245"/>
        <w:gridCol w:w="1100"/>
        <w:gridCol w:w="1100"/>
        <w:gridCol w:w="1100"/>
        <w:gridCol w:w="1100"/>
      </w:tblGrid>
      <w:tr w:rsidR="00241354" w:rsidRPr="00E44796" w14:paraId="645A785D" w14:textId="77777777" w:rsidTr="00A221A2">
        <w:tc>
          <w:tcPr>
            <w:tcW w:w="524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60B4BC9E" w14:textId="77777777" w:rsidR="00241354" w:rsidRPr="00E44796" w:rsidRDefault="00241354" w:rsidP="009E73E4">
            <w:pPr>
              <w:pStyle w:val="Tabletext"/>
              <w:rPr>
                <w:lang w:val="ru-RU" w:eastAsia="zh-CN"/>
              </w:rPr>
            </w:pPr>
          </w:p>
        </w:tc>
        <w:tc>
          <w:tcPr>
            <w:tcW w:w="110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4EAC5" w14:textId="77777777" w:rsidR="00241354" w:rsidRPr="00E44796" w:rsidRDefault="007D547E" w:rsidP="007D547E">
            <w:pPr>
              <w:pStyle w:val="Tabletext"/>
              <w:jc w:val="center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  <w:t>ГС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F343A" w14:textId="77777777" w:rsidR="00241354" w:rsidRPr="00E44796" w:rsidRDefault="007D547E" w:rsidP="007D547E">
            <w:pPr>
              <w:pStyle w:val="Tabletext"/>
              <w:jc w:val="center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  <w:t>МСЭ</w:t>
            </w:r>
            <w:r w:rsidR="00241354" w:rsidRPr="00E44796"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  <w:t>-R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35271" w14:textId="77777777" w:rsidR="00241354" w:rsidRPr="00E44796" w:rsidRDefault="007D547E" w:rsidP="007D547E">
            <w:pPr>
              <w:pStyle w:val="Tabletext"/>
              <w:jc w:val="center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  <w:t>МСЭ</w:t>
            </w:r>
            <w:r w:rsidR="00241354" w:rsidRPr="00E44796"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  <w:t>-T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E6375" w14:textId="77777777" w:rsidR="00241354" w:rsidRPr="00E44796" w:rsidRDefault="007D547E" w:rsidP="007D547E">
            <w:pPr>
              <w:pStyle w:val="Tabletext"/>
              <w:jc w:val="center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  <w:t>МСЭ</w:t>
            </w:r>
            <w:r w:rsidR="00241354" w:rsidRPr="00E44796"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  <w:t>-D</w:t>
            </w:r>
          </w:p>
        </w:tc>
      </w:tr>
      <w:tr w:rsidR="00241354" w:rsidRPr="00E44796" w14:paraId="540724B0" w14:textId="77777777" w:rsidTr="00A221A2"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7DC86CB6" w14:textId="77777777" w:rsidR="00241354" w:rsidRPr="00E44796" w:rsidRDefault="00A57341" w:rsidP="00A57341">
            <w:pPr>
              <w:pStyle w:val="Tabletext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Расходы на связь (фиксированные и мобильные телефоны)</w:t>
            </w:r>
          </w:p>
        </w:tc>
        <w:tc>
          <w:tcPr>
            <w:tcW w:w="1100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75A9" w14:textId="77777777" w:rsidR="00241354" w:rsidRPr="00E44796" w:rsidRDefault="00241354" w:rsidP="00AE07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390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8B78" w14:textId="77777777" w:rsidR="00241354" w:rsidRPr="00E44796" w:rsidRDefault="007D547E" w:rsidP="00AE07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241354" w:rsidRPr="00E44796">
              <w:rPr>
                <w:lang w:val="ru-RU" w:eastAsia="zh-CN"/>
              </w:rPr>
              <w:t>120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417A" w14:textId="77777777" w:rsidR="00241354" w:rsidRPr="00E44796" w:rsidRDefault="007D547E" w:rsidP="00AE07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241354" w:rsidRPr="00E44796">
              <w:rPr>
                <w:lang w:val="ru-RU" w:eastAsia="zh-CN"/>
              </w:rPr>
              <w:t>140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B8B8" w14:textId="77777777" w:rsidR="00241354" w:rsidRPr="00E44796" w:rsidRDefault="007D547E" w:rsidP="00AE07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241354" w:rsidRPr="00E44796">
              <w:rPr>
                <w:lang w:val="ru-RU" w:eastAsia="zh-CN"/>
              </w:rPr>
              <w:t>130</w:t>
            </w:r>
          </w:p>
        </w:tc>
      </w:tr>
      <w:tr w:rsidR="00241354" w:rsidRPr="00E44796" w14:paraId="1FA56B76" w14:textId="77777777" w:rsidTr="00A221A2"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31175678" w14:textId="77777777" w:rsidR="00241354" w:rsidRPr="00E44796" w:rsidRDefault="00D72F0F" w:rsidP="00D72F0F">
            <w:pPr>
              <w:pStyle w:val="Tabletext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Аренда фотокопировальных аппаратов</w:t>
            </w:r>
          </w:p>
        </w:tc>
        <w:tc>
          <w:tcPr>
            <w:tcW w:w="1100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D0DF6" w14:textId="77777777" w:rsidR="00241354" w:rsidRPr="00E44796" w:rsidRDefault="00241354" w:rsidP="00AE07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D846F" w14:textId="77777777" w:rsidR="00241354" w:rsidRPr="00E44796" w:rsidRDefault="007D547E" w:rsidP="00AE07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241354" w:rsidRPr="00E44796">
              <w:rPr>
                <w:lang w:val="ru-RU" w:eastAsia="zh-CN"/>
              </w:rPr>
              <w:t>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E9001" w14:textId="77777777" w:rsidR="00241354" w:rsidRPr="00E44796" w:rsidRDefault="007D547E" w:rsidP="00AE07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241354" w:rsidRPr="00E44796">
              <w:rPr>
                <w:lang w:val="ru-RU" w:eastAsia="zh-CN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775F7" w14:textId="77777777" w:rsidR="00241354" w:rsidRPr="00E44796" w:rsidRDefault="007D547E" w:rsidP="00AE07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241354" w:rsidRPr="00E44796">
              <w:rPr>
                <w:lang w:val="ru-RU" w:eastAsia="zh-CN"/>
              </w:rPr>
              <w:t>20</w:t>
            </w:r>
          </w:p>
        </w:tc>
      </w:tr>
      <w:tr w:rsidR="00241354" w:rsidRPr="00E44796" w14:paraId="4B9AFF12" w14:textId="77777777" w:rsidTr="00A221A2">
        <w:tc>
          <w:tcPr>
            <w:tcW w:w="524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8184278" w14:textId="77777777" w:rsidR="00241354" w:rsidRPr="00E44796" w:rsidRDefault="007D547E" w:rsidP="0019687F">
            <w:pPr>
              <w:pStyle w:val="Tabletext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10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BCB3" w14:textId="77777777" w:rsidR="00241354" w:rsidRPr="00E44796" w:rsidRDefault="00241354" w:rsidP="00AE07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510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0754" w14:textId="77777777" w:rsidR="00241354" w:rsidRPr="00E44796" w:rsidRDefault="007D547E" w:rsidP="00AE07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</w:t>
            </w:r>
            <w:r w:rsidR="00241354" w:rsidRPr="00E44796">
              <w:rPr>
                <w:b/>
                <w:bCs/>
                <w:lang w:val="ru-RU" w:eastAsia="zh-CN"/>
              </w:rPr>
              <w:t>200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F55C" w14:textId="77777777" w:rsidR="00241354" w:rsidRPr="00E44796" w:rsidRDefault="007D547E" w:rsidP="00AE07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</w:t>
            </w:r>
            <w:r w:rsidR="00241354" w:rsidRPr="00E44796">
              <w:rPr>
                <w:b/>
                <w:bCs/>
                <w:lang w:val="ru-RU" w:eastAsia="zh-CN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AE14" w14:textId="77777777" w:rsidR="00241354" w:rsidRPr="00E44796" w:rsidRDefault="007D547E" w:rsidP="00AE07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</w:t>
            </w:r>
            <w:r w:rsidR="00241354" w:rsidRPr="00E44796">
              <w:rPr>
                <w:b/>
                <w:bCs/>
                <w:lang w:val="ru-RU" w:eastAsia="zh-CN"/>
              </w:rPr>
              <w:t>150</w:t>
            </w:r>
          </w:p>
        </w:tc>
      </w:tr>
    </w:tbl>
    <w:p w14:paraId="14382C29" w14:textId="77777777" w:rsidR="005D5882" w:rsidRPr="00E44796" w:rsidRDefault="005D5882" w:rsidP="00D356CA">
      <w:pPr>
        <w:spacing w:before="360"/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.7.4</w:t>
      </w:r>
      <w:proofErr w:type="spellEnd"/>
      <w:r w:rsidRPr="00E44796">
        <w:rPr>
          <w:lang w:val="ru-RU"/>
        </w:rPr>
        <w:tab/>
      </w:r>
      <w:r w:rsidR="00D356CA" w:rsidRPr="00E44796">
        <w:rPr>
          <w:lang w:val="ru-RU"/>
        </w:rPr>
        <w:t xml:space="preserve">В </w:t>
      </w:r>
      <w:r w:rsidR="005E7C44" w:rsidRPr="00E44796">
        <w:rPr>
          <w:lang w:val="ru-RU"/>
        </w:rPr>
        <w:t>Таблиц</w:t>
      </w:r>
      <w:r w:rsidR="00D356CA" w:rsidRPr="00E44796">
        <w:rPr>
          <w:lang w:val="ru-RU"/>
        </w:rPr>
        <w:t>е </w:t>
      </w:r>
      <w:r w:rsidRPr="00E44796">
        <w:rPr>
          <w:lang w:val="ru-RU"/>
        </w:rPr>
        <w:t xml:space="preserve">F </w:t>
      </w:r>
      <w:r w:rsidR="00D356CA" w:rsidRPr="00E44796">
        <w:rPr>
          <w:lang w:val="ru-RU"/>
        </w:rPr>
        <w:t xml:space="preserve">представлено сравнение </w:t>
      </w:r>
      <w:r w:rsidR="00253010" w:rsidRPr="00E44796">
        <w:rPr>
          <w:lang w:val="ru-RU"/>
        </w:rPr>
        <w:t>проект</w:t>
      </w:r>
      <w:r w:rsidR="00D356CA" w:rsidRPr="00E44796">
        <w:rPr>
          <w:lang w:val="ru-RU"/>
        </w:rPr>
        <w:t>а</w:t>
      </w:r>
      <w:r w:rsidR="00253010" w:rsidRPr="00E44796">
        <w:rPr>
          <w:lang w:val="ru-RU"/>
        </w:rPr>
        <w:t xml:space="preserve"> бюджета на 2020−2021 годы</w:t>
      </w:r>
      <w:r w:rsidR="00E55C3F" w:rsidRPr="00E44796">
        <w:rPr>
          <w:lang w:val="ru-RU"/>
        </w:rPr>
        <w:t xml:space="preserve"> </w:t>
      </w:r>
      <w:r w:rsidR="00D356CA" w:rsidRPr="00E44796">
        <w:rPr>
          <w:lang w:val="ru-RU"/>
        </w:rPr>
        <w:t>и Финансового плана, обновленного как указано в п. </w:t>
      </w:r>
      <w:r w:rsidRPr="00E44796">
        <w:rPr>
          <w:lang w:val="ru-RU"/>
        </w:rPr>
        <w:t xml:space="preserve">7.2 </w:t>
      </w:r>
      <w:r w:rsidR="00D356CA" w:rsidRPr="00E44796">
        <w:rPr>
          <w:lang w:val="ru-RU"/>
        </w:rPr>
        <w:t>выше</w:t>
      </w:r>
      <w:r w:rsidRPr="00E44796">
        <w:rPr>
          <w:lang w:val="ru-RU"/>
        </w:rPr>
        <w:t>.</w:t>
      </w:r>
    </w:p>
    <w:p w14:paraId="4A02D379" w14:textId="77777777" w:rsidR="007D547E" w:rsidRPr="00E44796" w:rsidRDefault="007D547E" w:rsidP="007D547E">
      <w:pPr>
        <w:pStyle w:val="Tabletitle"/>
        <w:rPr>
          <w:lang w:val="ru-RU" w:eastAsia="zh-CN"/>
        </w:rPr>
      </w:pPr>
      <w:bookmarkStart w:id="49" w:name="_Toc8113176"/>
      <w:r w:rsidRPr="00E44796">
        <w:rPr>
          <w:lang w:val="ru-RU" w:eastAsia="zh-CN"/>
        </w:rPr>
        <w:t>Таблица F</w:t>
      </w:r>
      <w:r w:rsidR="00963C35"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4057C16C" wp14:editId="01A41A8A">
                <wp:simplePos x="0" y="0"/>
                <wp:positionH relativeFrom="column">
                  <wp:posOffset>5290185</wp:posOffset>
                </wp:positionH>
                <wp:positionV relativeFrom="paragraph">
                  <wp:posOffset>436880</wp:posOffset>
                </wp:positionV>
                <wp:extent cx="828675" cy="1943100"/>
                <wp:effectExtent l="0" t="0" r="28575" b="19050"/>
                <wp:wrapNone/>
                <wp:docPr id="1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9431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E2796" id="AutoShape 1" o:spid="_x0000_s1026" style="position:absolute;margin-left:416.55pt;margin-top:34.4pt;width:65.25pt;height:1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bookmarkEnd w:id="49"/>
    </w:p>
    <w:p w14:paraId="697793BC" w14:textId="77777777" w:rsidR="007D547E" w:rsidRPr="007930AD" w:rsidRDefault="007D547E" w:rsidP="00981B37">
      <w:pPr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312"/>
        <w:gridCol w:w="1313"/>
        <w:gridCol w:w="1312"/>
        <w:gridCol w:w="1313"/>
      </w:tblGrid>
      <w:tr w:rsidR="00241354" w:rsidRPr="00E44796" w14:paraId="2D78CF1F" w14:textId="77777777" w:rsidTr="00A221A2"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2B6B77C7" w14:textId="77777777" w:rsidR="00241354" w:rsidRPr="00E44796" w:rsidRDefault="00241354" w:rsidP="009E73E4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31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ED705" w14:textId="77777777" w:rsidR="00241354" w:rsidRPr="00E44796" w:rsidRDefault="0068638C" w:rsidP="007D547E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Финансовый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br/>
              <w:t>план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BD0D5" w14:textId="77777777" w:rsidR="00241354" w:rsidRPr="00E44796" w:rsidRDefault="007D547E" w:rsidP="007D547E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2020−2021 гг.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73215" w14:textId="77777777" w:rsidR="00241354" w:rsidRPr="00E44796" w:rsidRDefault="005F0234" w:rsidP="007D547E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Переводы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br/>
              <w:t>средств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8F3AB" w14:textId="77777777" w:rsidR="00241354" w:rsidRPr="00E44796" w:rsidRDefault="007D547E" w:rsidP="00963C35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Расхождение</w:t>
            </w:r>
          </w:p>
        </w:tc>
      </w:tr>
      <w:tr w:rsidR="00241354" w:rsidRPr="00E44796" w14:paraId="5F859D76" w14:textId="77777777" w:rsidTr="00A221A2"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0EAEB69A" w14:textId="77777777" w:rsidR="00241354" w:rsidRPr="00E44796" w:rsidRDefault="00241354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</w:p>
        </w:tc>
        <w:tc>
          <w:tcPr>
            <w:tcW w:w="131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FD95B" w14:textId="77777777" w:rsidR="00241354" w:rsidRPr="00E44796" w:rsidRDefault="00241354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a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266BB" w14:textId="77777777" w:rsidR="00241354" w:rsidRPr="00E44796" w:rsidRDefault="00241354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b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D246" w14:textId="77777777" w:rsidR="00241354" w:rsidRPr="00E44796" w:rsidRDefault="00241354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c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EA611" w14:textId="77777777" w:rsidR="00241354" w:rsidRPr="00E44796" w:rsidRDefault="00241354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d</w:t>
            </w:r>
            <w:r w:rsidR="007D547E"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 xml:space="preserve"> 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=</w:t>
            </w:r>
            <w:r w:rsidR="007D547E"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 xml:space="preserve"> 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b</w:t>
            </w:r>
            <w:r w:rsidR="007D547E"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 xml:space="preserve"> − 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(a</w:t>
            </w:r>
            <w:r w:rsidR="007D547E"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 xml:space="preserve"> 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+</w:t>
            </w:r>
            <w:r w:rsidR="007D547E"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 xml:space="preserve"> 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c)</w:t>
            </w:r>
          </w:p>
        </w:tc>
      </w:tr>
      <w:tr w:rsidR="007D547E" w:rsidRPr="00E44796" w14:paraId="20D2EE39" w14:textId="77777777" w:rsidTr="00A221A2"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3F6960E" w14:textId="77777777" w:rsidR="007D547E" w:rsidRPr="00E44796" w:rsidRDefault="007D547E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Генеральный секретариат</w:t>
            </w:r>
          </w:p>
        </w:tc>
        <w:tc>
          <w:tcPr>
            <w:tcW w:w="1312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56ED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183 441*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92A5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183 844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A7E4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510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1E1DF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−107</w:t>
            </w:r>
          </w:p>
        </w:tc>
      </w:tr>
      <w:tr w:rsidR="007D547E" w:rsidRPr="00E44796" w14:paraId="08F4AE12" w14:textId="77777777" w:rsidTr="00A221A2"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709BBC0" w14:textId="77777777" w:rsidR="007D547E" w:rsidRPr="00E44796" w:rsidRDefault="007D547E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Сектор радиосвязи</w:t>
            </w:r>
          </w:p>
        </w:tc>
        <w:tc>
          <w:tcPr>
            <w:tcW w:w="131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93B0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59 884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7FBC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59 527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1D00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−200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4A57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−157</w:t>
            </w:r>
          </w:p>
        </w:tc>
      </w:tr>
      <w:tr w:rsidR="007D547E" w:rsidRPr="00E44796" w14:paraId="5716C056" w14:textId="77777777" w:rsidTr="00A221A2"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DC6A070" w14:textId="77777777" w:rsidR="007D547E" w:rsidRPr="00E44796" w:rsidRDefault="007D547E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Сектор стандартизации электросвязи</w:t>
            </w:r>
          </w:p>
        </w:tc>
        <w:tc>
          <w:tcPr>
            <w:tcW w:w="131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AF7F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27 964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6790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27 682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E3A4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−160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ECBC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−122</w:t>
            </w:r>
          </w:p>
        </w:tc>
      </w:tr>
      <w:tr w:rsidR="007D547E" w:rsidRPr="00E44796" w14:paraId="610569F4" w14:textId="77777777" w:rsidTr="00A221A2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1EDD8D7E" w14:textId="77777777" w:rsidR="007D547E" w:rsidRPr="00E44796" w:rsidRDefault="007D547E" w:rsidP="0019687F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Сектор развития электросвязи</w:t>
            </w:r>
          </w:p>
        </w:tc>
        <w:tc>
          <w:tcPr>
            <w:tcW w:w="1312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9E3FB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60 270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BD96B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59 916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0B16A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−150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31DA7" w14:textId="77777777" w:rsidR="007D547E" w:rsidRPr="00E44796" w:rsidRDefault="007D547E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−204</w:t>
            </w:r>
          </w:p>
        </w:tc>
      </w:tr>
      <w:tr w:rsidR="00241354" w:rsidRPr="00E44796" w14:paraId="561A76DE" w14:textId="77777777" w:rsidTr="00A221A2"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7BEB120" w14:textId="77777777" w:rsidR="00241354" w:rsidRPr="00E44796" w:rsidRDefault="007D547E" w:rsidP="0019687F">
            <w:pPr>
              <w:pStyle w:val="Tabletext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31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D949" w14:textId="77777777" w:rsidR="00241354" w:rsidRPr="00E44796" w:rsidRDefault="00241354" w:rsidP="00DF01DD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331</w:t>
            </w:r>
            <w:r w:rsidR="007D547E" w:rsidRPr="00E44796">
              <w:rPr>
                <w:b/>
                <w:bCs/>
                <w:lang w:val="ru-RU" w:eastAsia="zh-CN"/>
              </w:rPr>
              <w:t> </w:t>
            </w:r>
            <w:r w:rsidRPr="00E44796">
              <w:rPr>
                <w:b/>
                <w:bCs/>
                <w:lang w:val="ru-RU" w:eastAsia="zh-CN"/>
              </w:rPr>
              <w:t>559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BC5C" w14:textId="77777777" w:rsidR="00241354" w:rsidRPr="00E44796" w:rsidRDefault="00241354" w:rsidP="00DF01DD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330</w:t>
            </w:r>
            <w:r w:rsidR="007D547E" w:rsidRPr="00E44796">
              <w:rPr>
                <w:b/>
                <w:bCs/>
                <w:lang w:val="ru-RU" w:eastAsia="zh-CN"/>
              </w:rPr>
              <w:t> </w:t>
            </w:r>
            <w:r w:rsidRPr="00E44796">
              <w:rPr>
                <w:b/>
                <w:bCs/>
                <w:lang w:val="ru-RU" w:eastAsia="zh-CN"/>
              </w:rPr>
              <w:t>969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CC0B" w14:textId="77777777" w:rsidR="00241354" w:rsidRPr="00E44796" w:rsidRDefault="00241354" w:rsidP="00DF01DD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ABCC" w14:textId="77777777" w:rsidR="00241354" w:rsidRPr="00E44796" w:rsidRDefault="007D547E" w:rsidP="00DF01DD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</w:t>
            </w:r>
            <w:r w:rsidR="00241354" w:rsidRPr="00E44796">
              <w:rPr>
                <w:b/>
                <w:bCs/>
                <w:lang w:val="ru-RU" w:eastAsia="zh-CN"/>
              </w:rPr>
              <w:t>590</w:t>
            </w:r>
          </w:p>
        </w:tc>
      </w:tr>
      <w:tr w:rsidR="007D547E" w:rsidRPr="0076608B" w14:paraId="01D731F9" w14:textId="77777777" w:rsidTr="003257BE">
        <w:tc>
          <w:tcPr>
            <w:tcW w:w="9645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4F009C" w14:textId="77777777" w:rsidR="007D547E" w:rsidRPr="00E44796" w:rsidRDefault="007D547E" w:rsidP="005F0234">
            <w:pPr>
              <w:pStyle w:val="Tablelegen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*</w:t>
            </w:r>
            <w:r w:rsidRPr="00E44796">
              <w:rPr>
                <w:lang w:val="ru-RU" w:eastAsia="zh-CN"/>
              </w:rPr>
              <w:tab/>
            </w:r>
            <w:r w:rsidR="005F0234" w:rsidRPr="00E44796">
              <w:rPr>
                <w:lang w:val="ru-RU" w:eastAsia="zh-CN"/>
              </w:rPr>
              <w:t xml:space="preserve">В том числе дополнительные 218 тыс. швейцарских франков на ВФПЭ </w:t>
            </w:r>
            <w:r w:rsidRPr="00E44796">
              <w:rPr>
                <w:lang w:val="ru-RU" w:eastAsia="zh-CN"/>
              </w:rPr>
              <w:t>(</w:t>
            </w:r>
            <w:r w:rsidR="00112AB1" w:rsidRPr="00E44796">
              <w:rPr>
                <w:lang w:val="ru-RU" w:eastAsia="zh-CN"/>
              </w:rPr>
              <w:t>из средств 2022</w:t>
            </w:r>
            <w:r w:rsidRPr="00E44796">
              <w:rPr>
                <w:lang w:val="ru-RU" w:eastAsia="zh-CN"/>
              </w:rPr>
              <w:t>−2023</w:t>
            </w:r>
            <w:r w:rsidR="005F0234" w:rsidRPr="00E44796">
              <w:rPr>
                <w:lang w:val="ru-RU" w:eastAsia="zh-CN"/>
              </w:rPr>
              <w:t> гг.</w:t>
            </w:r>
            <w:r w:rsidRPr="00E44796">
              <w:rPr>
                <w:lang w:val="ru-RU" w:eastAsia="zh-CN"/>
              </w:rPr>
              <w:t>)</w:t>
            </w:r>
          </w:p>
        </w:tc>
      </w:tr>
    </w:tbl>
    <w:p w14:paraId="37A4D401" w14:textId="77777777" w:rsidR="005D5882" w:rsidRPr="00E44796" w:rsidRDefault="005D5882" w:rsidP="00D32EB3">
      <w:pPr>
        <w:pStyle w:val="Heading2"/>
        <w:rPr>
          <w:lang w:val="ru-RU"/>
        </w:rPr>
      </w:pPr>
      <w:bookmarkStart w:id="50" w:name="_Toc7794672"/>
      <w:bookmarkStart w:id="51" w:name="_Toc7794960"/>
      <w:bookmarkStart w:id="52" w:name="_Toc7795484"/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</w:t>
      </w:r>
      <w:proofErr w:type="spellEnd"/>
      <w:r w:rsidRPr="00E44796">
        <w:rPr>
          <w:lang w:val="ru-RU"/>
        </w:rPr>
        <w:tab/>
      </w:r>
      <w:r w:rsidR="00D32EB3" w:rsidRPr="00E44796">
        <w:rPr>
          <w:lang w:val="ru-RU"/>
        </w:rPr>
        <w:t>Запланированные доходы</w:t>
      </w:r>
      <w:bookmarkEnd w:id="50"/>
      <w:bookmarkEnd w:id="51"/>
      <w:bookmarkEnd w:id="52"/>
    </w:p>
    <w:p w14:paraId="49660D32" w14:textId="77777777" w:rsidR="005D5882" w:rsidRPr="00E44796" w:rsidRDefault="005D5882" w:rsidP="00237E57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.8.1</w:t>
      </w:r>
      <w:proofErr w:type="spellEnd"/>
      <w:r w:rsidRPr="00E44796">
        <w:rPr>
          <w:lang w:val="ru-RU"/>
        </w:rPr>
        <w:tab/>
      </w:r>
      <w:r w:rsidR="0034008C" w:rsidRPr="00E44796">
        <w:rPr>
          <w:lang w:val="ru-RU"/>
        </w:rPr>
        <w:t>В приведенных ниже Таблице G и Диаграмме C в сводном виде представлена смета доходов в разбивке по источникам на 2020–2021 годы, которая составляет 331</w:t>
      </w:r>
      <w:r w:rsidR="00237E57" w:rsidRPr="00E44796">
        <w:rPr>
          <w:lang w:val="ru-RU"/>
        </w:rPr>
        <w:t> </w:t>
      </w:r>
      <w:r w:rsidR="0034008C" w:rsidRPr="00E44796">
        <w:rPr>
          <w:lang w:val="ru-RU"/>
        </w:rPr>
        <w:t>млн. швейцарских франков, что на 6,4</w:t>
      </w:r>
      <w:r w:rsidR="00237E57" w:rsidRPr="00E44796">
        <w:rPr>
          <w:lang w:val="ru-RU"/>
        </w:rPr>
        <w:t> </w:t>
      </w:r>
      <w:r w:rsidR="0034008C" w:rsidRPr="00E44796">
        <w:rPr>
          <w:lang w:val="ru-RU"/>
        </w:rPr>
        <w:t>млн. швейцарских франков больше по сравнению с бюджетом на 2018−2019 годы.</w:t>
      </w:r>
      <w:r w:rsidR="00237E57" w:rsidRPr="00E44796">
        <w:rPr>
          <w:lang w:val="ru-RU"/>
        </w:rPr>
        <w:t xml:space="preserve"> В Таблице 2 в Части 3 настоящего документа представлена более подробная информация о прошлых и сметных доходах.</w:t>
      </w:r>
    </w:p>
    <w:p w14:paraId="6B15180B" w14:textId="77777777" w:rsidR="00EE3165" w:rsidRPr="00E44796" w:rsidRDefault="00EE3165" w:rsidP="00F71387">
      <w:pPr>
        <w:pStyle w:val="Tabletitle"/>
        <w:rPr>
          <w:lang w:val="ru-RU" w:eastAsia="zh-CN"/>
        </w:rPr>
      </w:pPr>
      <w:bookmarkStart w:id="53" w:name="_Toc8113177"/>
      <w:r w:rsidRPr="00E44796">
        <w:rPr>
          <w:lang w:val="ru-RU" w:eastAsia="zh-CN"/>
        </w:rPr>
        <w:lastRenderedPageBreak/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0F9ACC7E" wp14:editId="40A3C5A2">
                <wp:simplePos x="0" y="0"/>
                <wp:positionH relativeFrom="column">
                  <wp:posOffset>3611245</wp:posOffset>
                </wp:positionH>
                <wp:positionV relativeFrom="paragraph">
                  <wp:posOffset>242570</wp:posOffset>
                </wp:positionV>
                <wp:extent cx="827405" cy="2238375"/>
                <wp:effectExtent l="0" t="0" r="10795" b="28575"/>
                <wp:wrapNone/>
                <wp:docPr id="17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405" cy="223837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D1B86" id="AutoShape 1" o:spid="_x0000_s1026" style="position:absolute;margin-left:284.35pt;margin-top:19.1pt;width:65.15pt;height:17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G</w:t>
      </w:r>
      <w:bookmarkEnd w:id="53"/>
    </w:p>
    <w:p w14:paraId="234858E1" w14:textId="77777777" w:rsidR="00EE3165" w:rsidRPr="007930AD" w:rsidRDefault="00EE3165" w:rsidP="00981B37">
      <w:pPr>
        <w:keepNext/>
        <w:keepLines/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6"/>
        <w:gridCol w:w="1301"/>
        <w:gridCol w:w="1316"/>
        <w:gridCol w:w="1316"/>
        <w:gridCol w:w="1316"/>
      </w:tblGrid>
      <w:tr w:rsidR="00EE3165" w:rsidRPr="00E44796" w14:paraId="11D60FDE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29868562" w14:textId="77777777" w:rsidR="00EE3165" w:rsidRPr="00E44796" w:rsidRDefault="00EE3165" w:rsidP="00EE3165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7CBAE" w14:textId="77777777" w:rsidR="00EE3165" w:rsidRPr="00E44796" w:rsidRDefault="00EE3165" w:rsidP="00EE3165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Бюджет, 2018−2019 гг.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DAC34" w14:textId="77777777" w:rsidR="00EE3165" w:rsidRPr="00E44796" w:rsidRDefault="00EE3165" w:rsidP="00EE3165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2020−2021 гг.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40022" w14:textId="77777777" w:rsidR="00EE3165" w:rsidRPr="00E44796" w:rsidRDefault="00EE3165" w:rsidP="00EE3165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Расхождение</w:t>
            </w:r>
          </w:p>
        </w:tc>
      </w:tr>
      <w:tr w:rsidR="00EE3165" w:rsidRPr="00E44796" w14:paraId="020DBC5A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5C2B6042" w14:textId="77777777" w:rsidR="00EE3165" w:rsidRPr="00E44796" w:rsidRDefault="00EE3165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8AF0E" w14:textId="77777777" w:rsidR="00EE3165" w:rsidRPr="00E44796" w:rsidRDefault="00EE3165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04EDA" w14:textId="77777777" w:rsidR="00EE3165" w:rsidRPr="00E44796" w:rsidRDefault="00EE3165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b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DE5D2" w14:textId="77777777" w:rsidR="00EE3165" w:rsidRPr="00E44796" w:rsidRDefault="00EE3165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c = b − 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6A752" w14:textId="77777777" w:rsidR="00EE3165" w:rsidRPr="00E44796" w:rsidRDefault="00EE3165" w:rsidP="00604664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d = c/a</w:t>
            </w:r>
          </w:p>
        </w:tc>
      </w:tr>
      <w:tr w:rsidR="007240C5" w:rsidRPr="00E44796" w14:paraId="61710E87" w14:textId="77777777" w:rsidTr="00A221A2">
        <w:tc>
          <w:tcPr>
            <w:tcW w:w="4396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3FF67B7" w14:textId="77777777" w:rsidR="007240C5" w:rsidRPr="00E44796" w:rsidRDefault="007240C5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Начисленные взносы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B8F7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248 802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B245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251 104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F967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2 302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B350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0,93%</w:t>
            </w:r>
          </w:p>
        </w:tc>
      </w:tr>
      <w:tr w:rsidR="007240C5" w:rsidRPr="00E44796" w14:paraId="48C29383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94744A8" w14:textId="77777777" w:rsidR="007240C5" w:rsidRPr="00E44796" w:rsidRDefault="007240C5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Доходы по линии возмещения затрат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C549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72 750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5CB6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75 750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367C4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A623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4,12%</w:t>
            </w:r>
          </w:p>
        </w:tc>
      </w:tr>
      <w:tr w:rsidR="007240C5" w:rsidRPr="00E44796" w14:paraId="718F6BD6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BA1D9BC" w14:textId="77777777" w:rsidR="007240C5" w:rsidRPr="00E44796" w:rsidRDefault="007240C5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 xml:space="preserve">Прочие доходы 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F6A3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9012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FFF8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A9A1" w14:textId="77777777" w:rsidR="007240C5" w:rsidRPr="00E44796" w:rsidRDefault="007240C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0,00%</w:t>
            </w:r>
          </w:p>
        </w:tc>
      </w:tr>
      <w:tr w:rsidR="00EE3165" w:rsidRPr="00E44796" w14:paraId="0815C89E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628F598" w14:textId="77777777" w:rsidR="00EE3165" w:rsidRPr="00E44796" w:rsidRDefault="00E80DA9" w:rsidP="00237E57">
            <w:pPr>
              <w:pStyle w:val="Tabletext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Снятие средств с Резервного счета/Зачисление средств на Резервный счет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7DA5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−1 150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E9F9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D6CA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1 150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DB5A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−100,00%</w:t>
            </w:r>
          </w:p>
        </w:tc>
      </w:tr>
      <w:tr w:rsidR="00EE3165" w:rsidRPr="00E44796" w14:paraId="1910D338" w14:textId="77777777" w:rsidTr="00A221A2"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46BDFC5C" w14:textId="77777777" w:rsidR="00EE3165" w:rsidRPr="00E44796" w:rsidRDefault="00D32EB3" w:rsidP="00D32EB3">
            <w:pPr>
              <w:pStyle w:val="Tabletext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lang w:val="ru-RU"/>
              </w:rPr>
              <w:t>Экономия при исполнении бюджета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740A6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3 415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7D102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3 315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A161D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F3A6B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−2,93%</w:t>
            </w:r>
          </w:p>
        </w:tc>
      </w:tr>
      <w:tr w:rsidR="00EE3165" w:rsidRPr="00E44796" w14:paraId="26A148FB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583D599" w14:textId="77777777" w:rsidR="00EE3165" w:rsidRPr="00E44796" w:rsidRDefault="00EE3165" w:rsidP="0019687F">
            <w:pPr>
              <w:pStyle w:val="Tabletext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28A6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324 617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2886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330 969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4357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6 352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5652" w14:textId="77777777" w:rsidR="00EE3165" w:rsidRPr="00E44796" w:rsidRDefault="00EE3165" w:rsidP="00DF01DD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1,96%</w:t>
            </w:r>
          </w:p>
        </w:tc>
      </w:tr>
    </w:tbl>
    <w:p w14:paraId="6B80BE33" w14:textId="54783112" w:rsidR="0076608B" w:rsidRPr="0076608B" w:rsidRDefault="0076608B" w:rsidP="0076608B">
      <w:pPr>
        <w:pStyle w:val="Figuretitle"/>
        <w:rPr>
          <w:lang w:val="ru-RU"/>
        </w:rPr>
      </w:pPr>
      <w:r w:rsidRPr="0076608B">
        <w:drawing>
          <wp:inline distT="0" distB="0" distL="0" distR="0" wp14:anchorId="3623204F" wp14:editId="146A32E8">
            <wp:extent cx="6120765" cy="3997960"/>
            <wp:effectExtent l="0" t="0" r="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EFB42" w14:textId="77777777" w:rsidR="00CF2D46" w:rsidRPr="00E44796" w:rsidRDefault="0034008C" w:rsidP="003426BF">
      <w:pPr>
        <w:snapToGrid w:val="0"/>
        <w:spacing w:before="360"/>
        <w:rPr>
          <w:rFonts w:asciiTheme="minorHAnsi" w:hAnsiTheme="minorHAnsi"/>
          <w:lang w:val="ru-RU"/>
        </w:rPr>
      </w:pPr>
      <w:proofErr w:type="spellStart"/>
      <w:r w:rsidRPr="00E44796">
        <w:rPr>
          <w:rFonts w:asciiTheme="minorHAnsi" w:hAnsiTheme="minorHAnsi"/>
          <w:color w:val="0070C0"/>
          <w:lang w:val="ru-RU"/>
        </w:rPr>
        <w:t>I</w:t>
      </w:r>
      <w:r w:rsidRPr="00E44796">
        <w:rPr>
          <w:rFonts w:asciiTheme="minorHAnsi" w:hAnsiTheme="minorHAnsi"/>
          <w:lang w:val="ru-RU"/>
        </w:rPr>
        <w:t>.8.2</w:t>
      </w:r>
      <w:proofErr w:type="spellEnd"/>
      <w:r w:rsidRPr="00E44796">
        <w:rPr>
          <w:rFonts w:asciiTheme="minorHAnsi" w:hAnsiTheme="minorHAnsi"/>
          <w:lang w:val="ru-RU"/>
        </w:rPr>
        <w:tab/>
      </w:r>
      <w:r w:rsidR="00693B87" w:rsidRPr="00E44796">
        <w:rPr>
          <w:rFonts w:asciiTheme="minorHAnsi" w:hAnsiTheme="minorHAnsi"/>
          <w:lang w:val="ru-RU"/>
        </w:rPr>
        <w:t>Д</w:t>
      </w:r>
      <w:r w:rsidR="00CF2D46" w:rsidRPr="00E44796">
        <w:rPr>
          <w:rFonts w:asciiTheme="minorHAnsi" w:hAnsiTheme="minorHAnsi"/>
          <w:lang w:val="ru-RU"/>
        </w:rPr>
        <w:t xml:space="preserve">оходы по линии начисленных взносов </w:t>
      </w:r>
      <w:r w:rsidR="00693B87" w:rsidRPr="00E44796">
        <w:rPr>
          <w:rFonts w:asciiTheme="minorHAnsi" w:hAnsiTheme="minorHAnsi"/>
          <w:lang w:val="ru-RU"/>
        </w:rPr>
        <w:t>составляют</w:t>
      </w:r>
      <w:r w:rsidR="00CF2D46" w:rsidRPr="00E44796">
        <w:rPr>
          <w:rFonts w:asciiTheme="minorHAnsi" w:hAnsiTheme="minorHAnsi"/>
          <w:lang w:val="ru-RU"/>
        </w:rPr>
        <w:t xml:space="preserve"> 75,9% общих доходов, </w:t>
      </w:r>
      <w:r w:rsidR="00693B87" w:rsidRPr="00E44796">
        <w:rPr>
          <w:rFonts w:asciiTheme="minorHAnsi" w:hAnsiTheme="minorHAnsi"/>
          <w:lang w:val="ru-RU"/>
        </w:rPr>
        <w:t xml:space="preserve">запланированных </w:t>
      </w:r>
      <w:r w:rsidR="003426BF" w:rsidRPr="00E44796">
        <w:rPr>
          <w:rFonts w:asciiTheme="minorHAnsi" w:hAnsiTheme="minorHAnsi"/>
          <w:lang w:val="ru-RU"/>
        </w:rPr>
        <w:t>на</w:t>
      </w:r>
      <w:r w:rsidR="00CF2D46" w:rsidRPr="00E44796">
        <w:rPr>
          <w:rFonts w:asciiTheme="minorHAnsi" w:hAnsiTheme="minorHAnsi"/>
          <w:lang w:val="ru-RU"/>
        </w:rPr>
        <w:t xml:space="preserve"> </w:t>
      </w:r>
      <w:proofErr w:type="gramStart"/>
      <w:r w:rsidR="00CF2D46" w:rsidRPr="00E44796">
        <w:rPr>
          <w:rFonts w:asciiTheme="minorHAnsi" w:hAnsiTheme="minorHAnsi"/>
          <w:lang w:val="ru-RU"/>
        </w:rPr>
        <w:t>2020−2021</w:t>
      </w:r>
      <w:proofErr w:type="gramEnd"/>
      <w:r w:rsidR="00693B87" w:rsidRPr="00E44796">
        <w:rPr>
          <w:rFonts w:asciiTheme="minorHAnsi" w:hAnsiTheme="minorHAnsi"/>
          <w:lang w:val="ru-RU"/>
        </w:rPr>
        <w:t> </w:t>
      </w:r>
      <w:r w:rsidR="00CF2D46" w:rsidRPr="00E44796">
        <w:rPr>
          <w:rFonts w:asciiTheme="minorHAnsi" w:hAnsiTheme="minorHAnsi"/>
          <w:lang w:val="ru-RU"/>
        </w:rPr>
        <w:t>год</w:t>
      </w:r>
      <w:r w:rsidR="003426BF" w:rsidRPr="00E44796">
        <w:rPr>
          <w:rFonts w:asciiTheme="minorHAnsi" w:hAnsiTheme="minorHAnsi"/>
          <w:lang w:val="ru-RU"/>
        </w:rPr>
        <w:t>ы</w:t>
      </w:r>
      <w:r w:rsidR="00CF2D46" w:rsidRPr="00E44796">
        <w:rPr>
          <w:rFonts w:asciiTheme="minorHAnsi" w:hAnsiTheme="minorHAnsi"/>
          <w:lang w:val="ru-RU"/>
        </w:rPr>
        <w:t xml:space="preserve">, и они включают взносы Государств-Членов, Членов Секторов, Ассоциированных членов и Академических организаций. </w:t>
      </w:r>
      <w:r w:rsidR="00693B87" w:rsidRPr="00E44796">
        <w:rPr>
          <w:rFonts w:asciiTheme="minorHAnsi" w:hAnsiTheme="minorHAnsi"/>
          <w:lang w:val="ru-RU"/>
        </w:rPr>
        <w:t>Запланированные начисленные взносы в</w:t>
      </w:r>
      <w:r w:rsidR="00CF2D46" w:rsidRPr="00E44796">
        <w:rPr>
          <w:rFonts w:asciiTheme="minorHAnsi" w:hAnsiTheme="minorHAnsi"/>
          <w:lang w:val="ru-RU"/>
        </w:rPr>
        <w:t xml:space="preserve"> 2020−2021</w:t>
      </w:r>
      <w:r w:rsidR="00693B87" w:rsidRPr="00E44796">
        <w:rPr>
          <w:rFonts w:asciiTheme="minorHAnsi" w:hAnsiTheme="minorHAnsi"/>
          <w:lang w:val="ru-RU"/>
        </w:rPr>
        <w:t> годах</w:t>
      </w:r>
      <w:r w:rsidR="00CF2D46" w:rsidRPr="00E44796">
        <w:rPr>
          <w:rFonts w:asciiTheme="minorHAnsi" w:hAnsiTheme="minorHAnsi"/>
          <w:lang w:val="ru-RU"/>
        </w:rPr>
        <w:t xml:space="preserve"> </w:t>
      </w:r>
      <w:r w:rsidR="00693B87" w:rsidRPr="00E44796">
        <w:rPr>
          <w:rFonts w:asciiTheme="minorHAnsi" w:hAnsiTheme="minorHAnsi"/>
          <w:lang w:val="ru-RU"/>
        </w:rPr>
        <w:t>на</w:t>
      </w:r>
      <w:r w:rsidR="00CF2D46" w:rsidRPr="00E44796">
        <w:rPr>
          <w:rFonts w:asciiTheme="minorHAnsi" w:hAnsiTheme="minorHAnsi"/>
          <w:lang w:val="ru-RU"/>
        </w:rPr>
        <w:t xml:space="preserve"> 0,93</w:t>
      </w:r>
      <w:r w:rsidR="00062BF2" w:rsidRPr="00E44796">
        <w:rPr>
          <w:rFonts w:asciiTheme="minorHAnsi" w:hAnsiTheme="minorHAnsi"/>
          <w:lang w:val="ru-RU"/>
        </w:rPr>
        <w:t>%</w:t>
      </w:r>
      <w:r w:rsidR="00693B87" w:rsidRPr="00E44796">
        <w:rPr>
          <w:rFonts w:asciiTheme="minorHAnsi" w:hAnsiTheme="minorHAnsi"/>
          <w:lang w:val="ru-RU"/>
        </w:rPr>
        <w:t xml:space="preserve"> </w:t>
      </w:r>
      <w:r w:rsidR="00F44CD8" w:rsidRPr="00E44796">
        <w:rPr>
          <w:rFonts w:asciiTheme="minorHAnsi" w:hAnsiTheme="minorHAnsi"/>
          <w:lang w:val="ru-RU"/>
        </w:rPr>
        <w:t>больше</w:t>
      </w:r>
      <w:r w:rsidR="00693B87" w:rsidRPr="00E44796">
        <w:rPr>
          <w:rFonts w:asciiTheme="minorHAnsi" w:hAnsiTheme="minorHAnsi"/>
          <w:lang w:val="ru-RU"/>
        </w:rPr>
        <w:t xml:space="preserve">, чем в </w:t>
      </w:r>
      <w:r w:rsidR="00CF2D46" w:rsidRPr="00E44796">
        <w:rPr>
          <w:rFonts w:asciiTheme="minorHAnsi" w:hAnsiTheme="minorHAnsi"/>
          <w:lang w:val="ru-RU"/>
        </w:rPr>
        <w:t>2018−2019</w:t>
      </w:r>
      <w:r w:rsidR="00693B87" w:rsidRPr="00E44796">
        <w:rPr>
          <w:rFonts w:asciiTheme="minorHAnsi" w:hAnsiTheme="minorHAnsi"/>
          <w:lang w:val="ru-RU"/>
        </w:rPr>
        <w:t> годы</w:t>
      </w:r>
      <w:r w:rsidR="00CF2D46" w:rsidRPr="00E44796">
        <w:rPr>
          <w:rFonts w:asciiTheme="minorHAnsi" w:hAnsiTheme="minorHAnsi"/>
          <w:lang w:val="ru-RU"/>
        </w:rPr>
        <w:t>. В Таблице H представлена разбивка начисленных взносов на 2020–2021 годы.</w:t>
      </w:r>
    </w:p>
    <w:p w14:paraId="7239D908" w14:textId="77777777" w:rsidR="001E032E" w:rsidRPr="00E44796" w:rsidRDefault="001E032E" w:rsidP="001E032E">
      <w:pPr>
        <w:pStyle w:val="Tabletitle"/>
        <w:rPr>
          <w:lang w:val="ru-RU" w:eastAsia="zh-CN"/>
        </w:rPr>
      </w:pPr>
      <w:bookmarkStart w:id="54" w:name="_Toc8113178"/>
      <w:r w:rsidRPr="00E44796">
        <w:rPr>
          <w:lang w:val="ru-RU" w:eastAsia="zh-CN"/>
        </w:rPr>
        <w:lastRenderedPageBreak/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33E5F749" wp14:editId="184C7A7F">
                <wp:simplePos x="0" y="0"/>
                <wp:positionH relativeFrom="column">
                  <wp:posOffset>3623310</wp:posOffset>
                </wp:positionH>
                <wp:positionV relativeFrom="paragraph">
                  <wp:posOffset>254635</wp:posOffset>
                </wp:positionV>
                <wp:extent cx="828675" cy="1872000"/>
                <wp:effectExtent l="0" t="0" r="28575" b="13970"/>
                <wp:wrapNone/>
                <wp:docPr id="2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8720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92B80" id="AutoShape 1" o:spid="_x0000_s1026" style="position:absolute;margin-left:285.3pt;margin-top:20.05pt;width:65.25pt;height:14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H</w:t>
      </w:r>
      <w:bookmarkEnd w:id="54"/>
    </w:p>
    <w:p w14:paraId="304801BE" w14:textId="77777777" w:rsidR="001E032E" w:rsidRPr="007930AD" w:rsidRDefault="001E032E" w:rsidP="00981B37">
      <w:pPr>
        <w:keepNext/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6"/>
        <w:gridCol w:w="1301"/>
        <w:gridCol w:w="1316"/>
        <w:gridCol w:w="1316"/>
        <w:gridCol w:w="1316"/>
      </w:tblGrid>
      <w:tr w:rsidR="001E032E" w:rsidRPr="00E44796" w14:paraId="18557E9F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557796FC" w14:textId="77777777" w:rsidR="001E032E" w:rsidRPr="00E44796" w:rsidRDefault="001E032E" w:rsidP="003257BE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82DE4" w14:textId="77777777" w:rsidR="001E032E" w:rsidRPr="00E44796" w:rsidRDefault="001E032E" w:rsidP="003257BE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Бюджет, 2018−2019 гг.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576B1" w14:textId="77777777" w:rsidR="001E032E" w:rsidRPr="00E44796" w:rsidRDefault="001E032E" w:rsidP="003257BE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2020−2021 гг.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74F9A" w14:textId="77777777" w:rsidR="001E032E" w:rsidRPr="00E44796" w:rsidRDefault="001E032E" w:rsidP="003257BE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Расхождение</w:t>
            </w:r>
          </w:p>
        </w:tc>
      </w:tr>
      <w:tr w:rsidR="001E032E" w:rsidRPr="00E44796" w14:paraId="1649C598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2E74BAB" w14:textId="77777777" w:rsidR="001E032E" w:rsidRPr="00E44796" w:rsidRDefault="001E032E" w:rsidP="0019687F">
            <w:pPr>
              <w:pStyle w:val="Tablehead"/>
              <w:spacing w:before="40" w:after="40"/>
              <w:jc w:val="left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E918D" w14:textId="77777777" w:rsidR="001E032E" w:rsidRPr="00E44796" w:rsidRDefault="001E032E" w:rsidP="003257BE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28B10" w14:textId="77777777" w:rsidR="001E032E" w:rsidRPr="00E44796" w:rsidRDefault="001E032E" w:rsidP="003257BE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b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DD188" w14:textId="77777777" w:rsidR="001E032E" w:rsidRPr="00E44796" w:rsidRDefault="001E032E" w:rsidP="003257BE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c = b − 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C3DC0" w14:textId="77777777" w:rsidR="001E032E" w:rsidRPr="00E44796" w:rsidRDefault="001E032E" w:rsidP="003257BE">
            <w:pPr>
              <w:pStyle w:val="Tablehead"/>
              <w:spacing w:before="40" w:after="4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d = c/a</w:t>
            </w:r>
          </w:p>
        </w:tc>
      </w:tr>
      <w:tr w:rsidR="001E032E" w:rsidRPr="00E44796" w14:paraId="1B3748F7" w14:textId="77777777" w:rsidTr="00A221A2">
        <w:tc>
          <w:tcPr>
            <w:tcW w:w="4396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72E1FB4" w14:textId="77777777" w:rsidR="001E032E" w:rsidRPr="00E44796" w:rsidRDefault="001E032E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Государства-Члены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2FACF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212</w:t>
            </w:r>
            <w:r w:rsidR="00A95E8F" w:rsidRPr="00E44796">
              <w:rPr>
                <w:lang w:val="ru-RU" w:eastAsia="zh-CN"/>
              </w:rPr>
              <w:t> </w:t>
            </w:r>
            <w:r w:rsidRPr="00E44796">
              <w:rPr>
                <w:lang w:val="ru-RU" w:eastAsia="zh-CN"/>
              </w:rPr>
              <w:t>584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C9670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218</w:t>
            </w:r>
            <w:r w:rsidR="00A95E8F" w:rsidRPr="00E44796">
              <w:rPr>
                <w:lang w:val="ru-RU" w:eastAsia="zh-CN"/>
              </w:rPr>
              <w:t> </w:t>
            </w:r>
            <w:r w:rsidRPr="00E44796">
              <w:rPr>
                <w:lang w:val="ru-RU" w:eastAsia="zh-CN"/>
              </w:rPr>
              <w:t>586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42C36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</w:t>
            </w:r>
            <w:r w:rsidR="00A95E8F" w:rsidRPr="00E44796">
              <w:rPr>
                <w:lang w:val="ru-RU" w:eastAsia="zh-CN"/>
              </w:rPr>
              <w:t> </w:t>
            </w:r>
            <w:r w:rsidRPr="00E44796">
              <w:rPr>
                <w:lang w:val="ru-RU" w:eastAsia="zh-CN"/>
              </w:rPr>
              <w:t>002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1188B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</w:t>
            </w:r>
            <w:r w:rsidR="00A95E8F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82%</w:t>
            </w:r>
          </w:p>
        </w:tc>
      </w:tr>
      <w:tr w:rsidR="001E032E" w:rsidRPr="00E44796" w14:paraId="124C89F9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2F6F59C" w14:textId="77777777" w:rsidR="001E032E" w:rsidRPr="00E44796" w:rsidRDefault="001E032E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Члены Секторов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93F42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31</w:t>
            </w:r>
            <w:r w:rsidR="00A95E8F" w:rsidRPr="00E44796">
              <w:rPr>
                <w:lang w:val="ru-RU" w:eastAsia="zh-CN"/>
              </w:rPr>
              <w:t> </w:t>
            </w:r>
            <w:r w:rsidRPr="00E44796">
              <w:rPr>
                <w:lang w:val="ru-RU" w:eastAsia="zh-CN"/>
              </w:rPr>
              <w:t>750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C9BCB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</w:t>
            </w:r>
            <w:r w:rsidR="00A95E8F" w:rsidRPr="00E44796">
              <w:rPr>
                <w:lang w:val="ru-RU" w:eastAsia="zh-CN"/>
              </w:rPr>
              <w:t> </w:t>
            </w:r>
            <w:r w:rsidRPr="00E44796">
              <w:rPr>
                <w:lang w:val="ru-RU" w:eastAsia="zh-CN"/>
              </w:rPr>
              <w:t>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1AC44" w14:textId="77777777" w:rsidR="001E032E" w:rsidRPr="00E44796" w:rsidRDefault="00A95E8F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1E032E" w:rsidRPr="00E44796">
              <w:rPr>
                <w:lang w:val="ru-RU" w:eastAsia="zh-CN"/>
              </w:rPr>
              <w:t>3</w:t>
            </w:r>
            <w:r w:rsidRPr="00E44796">
              <w:rPr>
                <w:lang w:val="ru-RU" w:eastAsia="zh-CN"/>
              </w:rPr>
              <w:t> </w:t>
            </w:r>
            <w:r w:rsidR="001E032E" w:rsidRPr="00E44796">
              <w:rPr>
                <w:lang w:val="ru-RU" w:eastAsia="zh-CN"/>
              </w:rPr>
              <w:t>822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A675F" w14:textId="77777777" w:rsidR="001E032E" w:rsidRPr="00E44796" w:rsidRDefault="00A95E8F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1E032E" w:rsidRPr="00E44796">
              <w:rPr>
                <w:lang w:val="ru-RU" w:eastAsia="zh-CN"/>
              </w:rPr>
              <w:t>12</w:t>
            </w:r>
            <w:r w:rsidRPr="00E44796">
              <w:rPr>
                <w:lang w:val="ru-RU" w:eastAsia="zh-CN"/>
              </w:rPr>
              <w:t>,</w:t>
            </w:r>
            <w:r w:rsidR="001E032E" w:rsidRPr="00E44796">
              <w:rPr>
                <w:lang w:val="ru-RU" w:eastAsia="zh-CN"/>
              </w:rPr>
              <w:t>04%</w:t>
            </w:r>
          </w:p>
        </w:tc>
      </w:tr>
      <w:tr w:rsidR="001E032E" w:rsidRPr="00E44796" w14:paraId="28D4663D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D55D380" w14:textId="77777777" w:rsidR="001E032E" w:rsidRPr="00E44796" w:rsidRDefault="001E032E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Ассоциированные члены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F9844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</w:t>
            </w:r>
            <w:r w:rsidR="00A95E8F" w:rsidRPr="00E44796">
              <w:rPr>
                <w:lang w:val="ru-RU" w:eastAsia="zh-CN"/>
              </w:rPr>
              <w:t> </w:t>
            </w:r>
            <w:r w:rsidRPr="00E44796">
              <w:rPr>
                <w:lang w:val="ru-RU" w:eastAsia="zh-CN"/>
              </w:rPr>
              <w:t>910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1161D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</w:t>
            </w:r>
            <w:r w:rsidR="00A95E8F" w:rsidRPr="00E44796">
              <w:rPr>
                <w:lang w:val="ru-RU" w:eastAsia="zh-CN"/>
              </w:rPr>
              <w:t> </w:t>
            </w:r>
            <w:r w:rsidRPr="00E44796">
              <w:rPr>
                <w:lang w:val="ru-RU" w:eastAsia="zh-CN"/>
              </w:rPr>
              <w:t>838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A0CDD" w14:textId="77777777" w:rsidR="001E032E" w:rsidRPr="00E44796" w:rsidRDefault="00A95E8F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1E032E" w:rsidRPr="00E44796">
              <w:rPr>
                <w:lang w:val="ru-RU" w:eastAsia="zh-CN"/>
              </w:rPr>
              <w:t>72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2C2D58" w14:textId="77777777" w:rsidR="001E032E" w:rsidRPr="00E44796" w:rsidRDefault="00A95E8F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="001E032E" w:rsidRPr="00E44796">
              <w:rPr>
                <w:lang w:val="ru-RU" w:eastAsia="zh-CN"/>
              </w:rPr>
              <w:t>1</w:t>
            </w:r>
            <w:r w:rsidRPr="00E44796">
              <w:rPr>
                <w:lang w:val="ru-RU" w:eastAsia="zh-CN"/>
              </w:rPr>
              <w:t>,</w:t>
            </w:r>
            <w:r w:rsidR="001E032E" w:rsidRPr="00E44796">
              <w:rPr>
                <w:lang w:val="ru-RU" w:eastAsia="zh-CN"/>
              </w:rPr>
              <w:t>84%</w:t>
            </w:r>
          </w:p>
        </w:tc>
      </w:tr>
      <w:tr w:rsidR="001E032E" w:rsidRPr="00E44796" w14:paraId="5372C641" w14:textId="77777777" w:rsidTr="00A221A2"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7762F2F8" w14:textId="77777777" w:rsidR="001E032E" w:rsidRPr="00E44796" w:rsidRDefault="001E032E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Академические организации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1018DE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558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96D164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752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EBD3E1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194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2C1D74" w14:textId="77777777" w:rsidR="001E032E" w:rsidRPr="00E44796" w:rsidRDefault="001E032E" w:rsidP="007F51DE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34</w:t>
            </w:r>
            <w:r w:rsidR="00A95E8F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77%</w:t>
            </w:r>
          </w:p>
        </w:tc>
      </w:tr>
      <w:tr w:rsidR="00A95E8F" w:rsidRPr="00E44796" w14:paraId="1F7A5788" w14:textId="77777777" w:rsidTr="00A221A2">
        <w:tc>
          <w:tcPr>
            <w:tcW w:w="4396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752C80A7" w14:textId="77777777" w:rsidR="00A95E8F" w:rsidRPr="00E44796" w:rsidRDefault="00A95E8F" w:rsidP="0019687F">
            <w:pPr>
              <w:pStyle w:val="Tabletext"/>
              <w:rPr>
                <w:rFonts w:cs="Calibri"/>
                <w:b/>
                <w:bCs/>
                <w:color w:val="000000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08D17" w14:textId="77777777" w:rsidR="00A95E8F" w:rsidRPr="00E44796" w:rsidRDefault="00A95E8F" w:rsidP="007F51DE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248 802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18019" w14:textId="77777777" w:rsidR="00A95E8F" w:rsidRPr="00E44796" w:rsidRDefault="00A95E8F" w:rsidP="007F51DE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251 104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C29A2" w14:textId="77777777" w:rsidR="00A95E8F" w:rsidRPr="00E44796" w:rsidRDefault="00A95E8F" w:rsidP="007F51DE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2 302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5EAB8" w14:textId="77777777" w:rsidR="00A95E8F" w:rsidRPr="00E44796" w:rsidRDefault="00A95E8F" w:rsidP="007F51DE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0,93%</w:t>
            </w:r>
          </w:p>
        </w:tc>
      </w:tr>
    </w:tbl>
    <w:p w14:paraId="337CC935" w14:textId="77777777" w:rsidR="0034008C" w:rsidRPr="00E44796" w:rsidRDefault="0034008C" w:rsidP="003426BF">
      <w:pPr>
        <w:spacing w:before="360"/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.8.3</w:t>
      </w:r>
      <w:proofErr w:type="spellEnd"/>
      <w:r w:rsidRPr="00E44796">
        <w:rPr>
          <w:lang w:val="ru-RU"/>
        </w:rPr>
        <w:tab/>
      </w:r>
      <w:r w:rsidR="00A95E8F" w:rsidRPr="00E44796">
        <w:rPr>
          <w:lang w:val="ru-RU"/>
        </w:rPr>
        <w:t>Начисленные взносы Государств-Членов составляют 218,6 млн. швейцарских франков, или 66% от общ</w:t>
      </w:r>
      <w:r w:rsidR="006F5C0A" w:rsidRPr="00E44796">
        <w:rPr>
          <w:lang w:val="ru-RU"/>
        </w:rPr>
        <w:t>их</w:t>
      </w:r>
      <w:r w:rsidR="00A95E8F" w:rsidRPr="00E44796">
        <w:rPr>
          <w:lang w:val="ru-RU"/>
        </w:rPr>
        <w:t xml:space="preserve"> доход</w:t>
      </w:r>
      <w:r w:rsidR="006F5C0A" w:rsidRPr="00E44796">
        <w:rPr>
          <w:lang w:val="ru-RU"/>
        </w:rPr>
        <w:t>ов</w:t>
      </w:r>
      <w:r w:rsidR="00A95E8F" w:rsidRPr="00E44796">
        <w:rPr>
          <w:lang w:val="ru-RU"/>
        </w:rPr>
        <w:t xml:space="preserve"> </w:t>
      </w:r>
      <w:r w:rsidR="003426BF" w:rsidRPr="00E44796">
        <w:rPr>
          <w:lang w:val="ru-RU"/>
        </w:rPr>
        <w:t>на</w:t>
      </w:r>
      <w:r w:rsidR="00A95E8F" w:rsidRPr="00E44796">
        <w:rPr>
          <w:lang w:val="ru-RU"/>
        </w:rPr>
        <w:t xml:space="preserve"> 2020–2021 год</w:t>
      </w:r>
      <w:r w:rsidR="003426BF" w:rsidRPr="00E44796">
        <w:rPr>
          <w:lang w:val="ru-RU"/>
        </w:rPr>
        <w:t>ы</w:t>
      </w:r>
      <w:r w:rsidR="00A95E8F" w:rsidRPr="00E44796">
        <w:rPr>
          <w:lang w:val="ru-RU"/>
        </w:rPr>
        <w:t>.</w:t>
      </w:r>
    </w:p>
    <w:p w14:paraId="553FD70F" w14:textId="77777777" w:rsidR="0034008C" w:rsidRPr="00E44796" w:rsidRDefault="0034008C" w:rsidP="003426BF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.8.4</w:t>
      </w:r>
      <w:proofErr w:type="spellEnd"/>
      <w:r w:rsidRPr="00E44796">
        <w:rPr>
          <w:lang w:val="ru-RU"/>
        </w:rPr>
        <w:tab/>
      </w:r>
      <w:r w:rsidR="00A95E8F" w:rsidRPr="00E44796">
        <w:rPr>
          <w:lang w:val="ru-RU"/>
        </w:rPr>
        <w:t xml:space="preserve">Начисленные взносы Членов Секторов составляют </w:t>
      </w:r>
      <w:r w:rsidR="006F5C0A" w:rsidRPr="00E44796">
        <w:rPr>
          <w:lang w:val="ru-RU"/>
        </w:rPr>
        <w:t>27</w:t>
      </w:r>
      <w:r w:rsidR="00A95E8F" w:rsidRPr="00E44796">
        <w:rPr>
          <w:lang w:val="ru-RU"/>
        </w:rPr>
        <w:t>,</w:t>
      </w:r>
      <w:r w:rsidR="006F5C0A" w:rsidRPr="00E44796">
        <w:rPr>
          <w:lang w:val="ru-RU"/>
        </w:rPr>
        <w:t>9</w:t>
      </w:r>
      <w:r w:rsidR="00A95E8F" w:rsidRPr="00E44796">
        <w:rPr>
          <w:lang w:val="ru-RU"/>
        </w:rPr>
        <w:t xml:space="preserve"> млн. швейцарских франков или </w:t>
      </w:r>
      <w:r w:rsidR="006F5C0A" w:rsidRPr="00E44796">
        <w:rPr>
          <w:lang w:val="ru-RU"/>
        </w:rPr>
        <w:t>8</w:t>
      </w:r>
      <w:r w:rsidR="00A95E8F" w:rsidRPr="00E44796">
        <w:rPr>
          <w:lang w:val="ru-RU"/>
        </w:rPr>
        <w:t>,</w:t>
      </w:r>
      <w:r w:rsidR="006F5C0A" w:rsidRPr="00E44796">
        <w:rPr>
          <w:lang w:val="ru-RU"/>
        </w:rPr>
        <w:t>4</w:t>
      </w:r>
      <w:r w:rsidR="00A95E8F" w:rsidRPr="00E44796">
        <w:rPr>
          <w:lang w:val="ru-RU"/>
        </w:rPr>
        <w:t>%</w:t>
      </w:r>
      <w:r w:rsidR="00F44CD8" w:rsidRPr="00E44796">
        <w:rPr>
          <w:lang w:val="ru-RU"/>
        </w:rPr>
        <w:t xml:space="preserve"> </w:t>
      </w:r>
      <w:r w:rsidR="00A95E8F" w:rsidRPr="00E44796">
        <w:rPr>
          <w:lang w:val="ru-RU"/>
        </w:rPr>
        <w:t>от общ</w:t>
      </w:r>
      <w:r w:rsidR="006F5C0A" w:rsidRPr="00E44796">
        <w:rPr>
          <w:lang w:val="ru-RU"/>
        </w:rPr>
        <w:t>их</w:t>
      </w:r>
      <w:r w:rsidR="00A95E8F" w:rsidRPr="00E44796">
        <w:rPr>
          <w:lang w:val="ru-RU"/>
        </w:rPr>
        <w:t xml:space="preserve"> доход</w:t>
      </w:r>
      <w:r w:rsidR="006F5C0A" w:rsidRPr="00E44796">
        <w:rPr>
          <w:lang w:val="ru-RU"/>
        </w:rPr>
        <w:t>ов</w:t>
      </w:r>
      <w:r w:rsidR="00A95E8F" w:rsidRPr="00E44796">
        <w:rPr>
          <w:lang w:val="ru-RU"/>
        </w:rPr>
        <w:t xml:space="preserve"> </w:t>
      </w:r>
      <w:r w:rsidR="003426BF" w:rsidRPr="00E44796">
        <w:rPr>
          <w:lang w:val="ru-RU"/>
        </w:rPr>
        <w:t>на</w:t>
      </w:r>
      <w:r w:rsidR="00A95E8F" w:rsidRPr="00E44796">
        <w:rPr>
          <w:lang w:val="ru-RU"/>
        </w:rPr>
        <w:t xml:space="preserve"> 20</w:t>
      </w:r>
      <w:r w:rsidR="006F5C0A" w:rsidRPr="00E44796">
        <w:rPr>
          <w:lang w:val="ru-RU"/>
        </w:rPr>
        <w:t>20</w:t>
      </w:r>
      <w:r w:rsidR="00A95E8F" w:rsidRPr="00E44796">
        <w:rPr>
          <w:lang w:val="ru-RU"/>
        </w:rPr>
        <w:t>–20</w:t>
      </w:r>
      <w:r w:rsidR="006F5C0A" w:rsidRPr="00E44796">
        <w:rPr>
          <w:lang w:val="ru-RU"/>
        </w:rPr>
        <w:t>21</w:t>
      </w:r>
      <w:r w:rsidR="00A95E8F" w:rsidRPr="00E44796">
        <w:rPr>
          <w:lang w:val="ru-RU"/>
        </w:rPr>
        <w:t> год</w:t>
      </w:r>
      <w:r w:rsidR="003426BF" w:rsidRPr="00E44796">
        <w:rPr>
          <w:lang w:val="ru-RU"/>
        </w:rPr>
        <w:t>ы</w:t>
      </w:r>
      <w:r w:rsidR="00A95E8F" w:rsidRPr="00E44796">
        <w:rPr>
          <w:lang w:val="ru-RU"/>
        </w:rPr>
        <w:t>. Сметны</w:t>
      </w:r>
      <w:r w:rsidR="006F5C0A" w:rsidRPr="00E44796">
        <w:rPr>
          <w:lang w:val="ru-RU"/>
        </w:rPr>
        <w:t>е</w:t>
      </w:r>
      <w:r w:rsidR="00A95E8F" w:rsidRPr="00E44796">
        <w:rPr>
          <w:lang w:val="ru-RU"/>
        </w:rPr>
        <w:t xml:space="preserve"> доход</w:t>
      </w:r>
      <w:r w:rsidR="006F5C0A" w:rsidRPr="00E44796">
        <w:rPr>
          <w:lang w:val="ru-RU"/>
        </w:rPr>
        <w:t>ы</w:t>
      </w:r>
      <w:r w:rsidR="00A95E8F" w:rsidRPr="00E44796">
        <w:rPr>
          <w:lang w:val="ru-RU"/>
        </w:rPr>
        <w:t xml:space="preserve"> основан</w:t>
      </w:r>
      <w:r w:rsidR="006F5C0A" w:rsidRPr="00E44796">
        <w:rPr>
          <w:lang w:val="ru-RU"/>
        </w:rPr>
        <w:t>ы</w:t>
      </w:r>
      <w:r w:rsidR="00A95E8F" w:rsidRPr="00E44796">
        <w:rPr>
          <w:lang w:val="ru-RU"/>
        </w:rPr>
        <w:t xml:space="preserve"> на </w:t>
      </w:r>
      <w:r w:rsidR="006F5C0A" w:rsidRPr="00E44796">
        <w:rPr>
          <w:lang w:val="ru-RU"/>
        </w:rPr>
        <w:t>величине</w:t>
      </w:r>
      <w:r w:rsidR="00A95E8F" w:rsidRPr="00E44796">
        <w:rPr>
          <w:lang w:val="ru-RU"/>
        </w:rPr>
        <w:t xml:space="preserve"> единицы ежегодн</w:t>
      </w:r>
      <w:r w:rsidR="00F44CD8" w:rsidRPr="00E44796">
        <w:rPr>
          <w:lang w:val="ru-RU"/>
        </w:rPr>
        <w:t>ых</w:t>
      </w:r>
      <w:r w:rsidR="00A95E8F" w:rsidRPr="00E44796">
        <w:rPr>
          <w:lang w:val="ru-RU"/>
        </w:rPr>
        <w:t xml:space="preserve"> взнос</w:t>
      </w:r>
      <w:r w:rsidR="00F44CD8" w:rsidRPr="00E44796">
        <w:rPr>
          <w:lang w:val="ru-RU"/>
        </w:rPr>
        <w:t>ов</w:t>
      </w:r>
      <w:r w:rsidR="00A95E8F" w:rsidRPr="00E44796">
        <w:rPr>
          <w:lang w:val="ru-RU"/>
        </w:rPr>
        <w:t xml:space="preserve"> в</w:t>
      </w:r>
      <w:r w:rsidR="006F5C0A" w:rsidRPr="00E44796">
        <w:rPr>
          <w:lang w:val="ru-RU"/>
        </w:rPr>
        <w:t xml:space="preserve"> размере</w:t>
      </w:r>
      <w:r w:rsidR="00A95E8F" w:rsidRPr="00E44796">
        <w:rPr>
          <w:lang w:val="ru-RU"/>
        </w:rPr>
        <w:t xml:space="preserve"> 63 600</w:t>
      </w:r>
      <w:r w:rsidR="006F5C0A" w:rsidRPr="00E44796">
        <w:rPr>
          <w:lang w:val="ru-RU"/>
        </w:rPr>
        <w:t> </w:t>
      </w:r>
      <w:r w:rsidR="00A95E8F" w:rsidRPr="00E44796">
        <w:rPr>
          <w:lang w:val="ru-RU"/>
        </w:rPr>
        <w:t xml:space="preserve">швейцарских франков в год, что составляет 1/5 от </w:t>
      </w:r>
      <w:r w:rsidR="006F5C0A" w:rsidRPr="00E44796">
        <w:rPr>
          <w:lang w:val="ru-RU"/>
        </w:rPr>
        <w:t>величины</w:t>
      </w:r>
      <w:r w:rsidR="00A95E8F" w:rsidRPr="00E44796">
        <w:rPr>
          <w:lang w:val="ru-RU"/>
        </w:rPr>
        <w:t xml:space="preserve"> для Государств-Членов.</w:t>
      </w:r>
    </w:p>
    <w:p w14:paraId="0D2A4E5E" w14:textId="77777777" w:rsidR="0034008C" w:rsidRPr="00E44796" w:rsidRDefault="0034008C" w:rsidP="003426BF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.8.5</w:t>
      </w:r>
      <w:proofErr w:type="spellEnd"/>
      <w:r w:rsidRPr="00E44796">
        <w:rPr>
          <w:lang w:val="ru-RU"/>
        </w:rPr>
        <w:tab/>
      </w:r>
      <w:r w:rsidR="00A95E8F" w:rsidRPr="00E44796">
        <w:rPr>
          <w:lang w:val="ru-RU"/>
        </w:rPr>
        <w:t xml:space="preserve">Начисленные взносы Ассоциированных членов составляют 3,8 млн. швейцарских франков, или </w:t>
      </w:r>
      <w:r w:rsidR="00C70989" w:rsidRPr="00E44796">
        <w:rPr>
          <w:lang w:val="ru-RU"/>
        </w:rPr>
        <w:t>1,2% от общ</w:t>
      </w:r>
      <w:r w:rsidR="006F5C0A" w:rsidRPr="00E44796">
        <w:rPr>
          <w:lang w:val="ru-RU"/>
        </w:rPr>
        <w:t>их</w:t>
      </w:r>
      <w:r w:rsidR="00C70989" w:rsidRPr="00E44796">
        <w:rPr>
          <w:lang w:val="ru-RU"/>
        </w:rPr>
        <w:t xml:space="preserve"> доход</w:t>
      </w:r>
      <w:r w:rsidR="006F5C0A" w:rsidRPr="00E44796">
        <w:rPr>
          <w:lang w:val="ru-RU"/>
        </w:rPr>
        <w:t>ов</w:t>
      </w:r>
      <w:r w:rsidR="00C70989" w:rsidRPr="00E44796">
        <w:rPr>
          <w:lang w:val="ru-RU"/>
        </w:rPr>
        <w:t xml:space="preserve"> </w:t>
      </w:r>
      <w:r w:rsidR="003426BF" w:rsidRPr="00E44796">
        <w:rPr>
          <w:lang w:val="ru-RU"/>
        </w:rPr>
        <w:t>на</w:t>
      </w:r>
      <w:r w:rsidR="00C70989" w:rsidRPr="00E44796">
        <w:rPr>
          <w:lang w:val="ru-RU"/>
        </w:rPr>
        <w:t xml:space="preserve"> 2020–20</w:t>
      </w:r>
      <w:r w:rsidR="00A95E8F" w:rsidRPr="00E44796">
        <w:rPr>
          <w:lang w:val="ru-RU"/>
        </w:rPr>
        <w:t>21 год</w:t>
      </w:r>
      <w:r w:rsidR="003426BF" w:rsidRPr="00E44796">
        <w:rPr>
          <w:lang w:val="ru-RU"/>
        </w:rPr>
        <w:t>ы</w:t>
      </w:r>
      <w:r w:rsidR="00A95E8F" w:rsidRPr="00E44796">
        <w:rPr>
          <w:lang w:val="ru-RU"/>
        </w:rPr>
        <w:t>. Сметны</w:t>
      </w:r>
      <w:r w:rsidR="006F5C0A" w:rsidRPr="00E44796">
        <w:rPr>
          <w:lang w:val="ru-RU"/>
        </w:rPr>
        <w:t>е</w:t>
      </w:r>
      <w:r w:rsidR="00A95E8F" w:rsidRPr="00E44796">
        <w:rPr>
          <w:lang w:val="ru-RU"/>
        </w:rPr>
        <w:t xml:space="preserve"> доход</w:t>
      </w:r>
      <w:r w:rsidR="006F5C0A" w:rsidRPr="00E44796">
        <w:rPr>
          <w:lang w:val="ru-RU"/>
        </w:rPr>
        <w:t>ы</w:t>
      </w:r>
      <w:r w:rsidR="00A95E8F" w:rsidRPr="00E44796">
        <w:rPr>
          <w:lang w:val="ru-RU"/>
        </w:rPr>
        <w:t xml:space="preserve"> основан</w:t>
      </w:r>
      <w:r w:rsidR="006F5C0A" w:rsidRPr="00E44796">
        <w:rPr>
          <w:lang w:val="ru-RU"/>
        </w:rPr>
        <w:t>ы</w:t>
      </w:r>
      <w:r w:rsidR="00A95E8F" w:rsidRPr="00E44796">
        <w:rPr>
          <w:lang w:val="ru-RU"/>
        </w:rPr>
        <w:t xml:space="preserve"> на </w:t>
      </w:r>
      <w:r w:rsidR="006F5C0A" w:rsidRPr="00E44796">
        <w:rPr>
          <w:lang w:val="ru-RU"/>
        </w:rPr>
        <w:t>величине</w:t>
      </w:r>
      <w:r w:rsidR="00A95E8F" w:rsidRPr="00E44796">
        <w:rPr>
          <w:lang w:val="ru-RU"/>
        </w:rPr>
        <w:t xml:space="preserve"> единицы взнос</w:t>
      </w:r>
      <w:r w:rsidR="00F44CD8" w:rsidRPr="00E44796">
        <w:rPr>
          <w:lang w:val="ru-RU"/>
        </w:rPr>
        <w:t>ов</w:t>
      </w:r>
      <w:r w:rsidR="00A95E8F" w:rsidRPr="00E44796">
        <w:rPr>
          <w:lang w:val="ru-RU"/>
        </w:rPr>
        <w:t xml:space="preserve"> в</w:t>
      </w:r>
      <w:r w:rsidR="006F5C0A" w:rsidRPr="00E44796">
        <w:rPr>
          <w:lang w:val="ru-RU"/>
        </w:rPr>
        <w:t xml:space="preserve"> размере</w:t>
      </w:r>
      <w:r w:rsidR="00A95E8F" w:rsidRPr="00E44796">
        <w:rPr>
          <w:lang w:val="ru-RU"/>
        </w:rPr>
        <w:t xml:space="preserve"> 10 600 швейцарских франков для Членов Секторов МСЭ-R и МСЭ-T и 3975</w:t>
      </w:r>
      <w:r w:rsidR="006F5C0A" w:rsidRPr="00E44796">
        <w:rPr>
          <w:lang w:val="ru-RU"/>
        </w:rPr>
        <w:t> </w:t>
      </w:r>
      <w:r w:rsidR="00A95E8F" w:rsidRPr="00E44796">
        <w:rPr>
          <w:lang w:val="ru-RU"/>
        </w:rPr>
        <w:t>швейцарских франков для Членов Сектора МСЭ-D.</w:t>
      </w:r>
    </w:p>
    <w:p w14:paraId="2B0D1F8D" w14:textId="77777777" w:rsidR="0034008C" w:rsidRPr="00E44796" w:rsidRDefault="0034008C" w:rsidP="00F44CD8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.8.6</w:t>
      </w:r>
      <w:proofErr w:type="spellEnd"/>
      <w:r w:rsidRPr="00E44796">
        <w:rPr>
          <w:lang w:val="ru-RU"/>
        </w:rPr>
        <w:tab/>
      </w:r>
      <w:r w:rsidR="00A95E8F" w:rsidRPr="00E44796">
        <w:rPr>
          <w:lang w:val="ru-RU"/>
        </w:rPr>
        <w:t xml:space="preserve">Начисленные взносы </w:t>
      </w:r>
      <w:r w:rsidR="00F44CD8" w:rsidRPr="00E44796">
        <w:rPr>
          <w:lang w:val="ru-RU" w:eastAsia="zh-CN"/>
        </w:rPr>
        <w:t>А</w:t>
      </w:r>
      <w:r w:rsidR="00A95E8F" w:rsidRPr="00E44796">
        <w:rPr>
          <w:lang w:val="ru-RU" w:eastAsia="zh-CN"/>
        </w:rPr>
        <w:t xml:space="preserve">кадемических организаций, университетов и соответствующих </w:t>
      </w:r>
      <w:r w:rsidR="00A95E8F" w:rsidRPr="00E44796">
        <w:rPr>
          <w:lang w:val="ru-RU"/>
        </w:rPr>
        <w:t>исследовательских учреждений оцениваются в размере 0,75 млн. швейцарских франков в 2020−2021 годах, или 0,23</w:t>
      </w:r>
      <w:r w:rsidR="00062BF2" w:rsidRPr="00E44796">
        <w:rPr>
          <w:lang w:val="ru-RU"/>
        </w:rPr>
        <w:t>%</w:t>
      </w:r>
      <w:r w:rsidR="00A95E8F" w:rsidRPr="00E44796">
        <w:rPr>
          <w:lang w:val="ru-RU"/>
        </w:rPr>
        <w:t xml:space="preserve"> от общ</w:t>
      </w:r>
      <w:r w:rsidR="006F5C0A" w:rsidRPr="00E44796">
        <w:rPr>
          <w:lang w:val="ru-RU"/>
        </w:rPr>
        <w:t>их</w:t>
      </w:r>
      <w:r w:rsidR="00A95E8F" w:rsidRPr="00E44796">
        <w:rPr>
          <w:lang w:val="ru-RU"/>
        </w:rPr>
        <w:t xml:space="preserve"> доход</w:t>
      </w:r>
      <w:r w:rsidR="006F5C0A" w:rsidRPr="00E44796">
        <w:rPr>
          <w:lang w:val="ru-RU"/>
        </w:rPr>
        <w:t>ов</w:t>
      </w:r>
      <w:r w:rsidR="00A95E8F" w:rsidRPr="00E44796">
        <w:rPr>
          <w:lang w:val="ru-RU"/>
        </w:rPr>
        <w:t>.</w:t>
      </w:r>
    </w:p>
    <w:p w14:paraId="31802EED" w14:textId="77777777" w:rsidR="0034008C" w:rsidRPr="00E44796" w:rsidRDefault="0034008C" w:rsidP="006F5C0A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.8.7</w:t>
      </w:r>
      <w:proofErr w:type="spellEnd"/>
      <w:r w:rsidRPr="00E44796">
        <w:rPr>
          <w:lang w:val="ru-RU"/>
        </w:rPr>
        <w:tab/>
      </w:r>
      <w:r w:rsidR="00A95E8F" w:rsidRPr="00E44796">
        <w:rPr>
          <w:lang w:val="ru-RU"/>
        </w:rPr>
        <w:t xml:space="preserve">В </w:t>
      </w:r>
      <w:r w:rsidR="006F5C0A" w:rsidRPr="00E44796">
        <w:rPr>
          <w:lang w:val="ru-RU"/>
        </w:rPr>
        <w:t xml:space="preserve">нижеследующей </w:t>
      </w:r>
      <w:r w:rsidR="00A95E8F" w:rsidRPr="00E44796">
        <w:rPr>
          <w:lang w:val="ru-RU"/>
        </w:rPr>
        <w:t>Таблице I представлено количество предусмотренных в бюджете единиц взносов членов Союза на 1 января 2019 года.</w:t>
      </w:r>
    </w:p>
    <w:p w14:paraId="1D95179C" w14:textId="77777777" w:rsidR="0087221A" w:rsidRPr="00E44796" w:rsidRDefault="0087221A" w:rsidP="0087221A">
      <w:pPr>
        <w:pStyle w:val="Tabletitle"/>
        <w:rPr>
          <w:lang w:val="ru-RU" w:eastAsia="zh-CN"/>
        </w:rPr>
      </w:pPr>
      <w:bookmarkStart w:id="55" w:name="_Toc8113179"/>
      <w:r w:rsidRPr="00E44796">
        <w:rPr>
          <w:lang w:val="ru-RU" w:eastAsia="zh-CN"/>
        </w:rPr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49041ED9" wp14:editId="3E2033F6">
                <wp:simplePos x="0" y="0"/>
                <wp:positionH relativeFrom="column">
                  <wp:posOffset>3623310</wp:posOffset>
                </wp:positionH>
                <wp:positionV relativeFrom="paragraph">
                  <wp:posOffset>482600</wp:posOffset>
                </wp:positionV>
                <wp:extent cx="828675" cy="2914650"/>
                <wp:effectExtent l="0" t="0" r="28575" b="19050"/>
                <wp:wrapNone/>
                <wp:docPr id="23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91465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D333E" id="AutoShape 1" o:spid="_x0000_s1026" style="position:absolute;margin-left:285.3pt;margin-top:38pt;width:65.25pt;height:2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="00204229" w:rsidRPr="00E44796">
        <w:rPr>
          <w:lang w:val="ru-RU" w:eastAsia="zh-CN"/>
        </w:rPr>
        <w:t>I</w:t>
      </w:r>
      <w:bookmarkEnd w:id="55"/>
    </w:p>
    <w:p w14:paraId="7BB78985" w14:textId="77777777" w:rsidR="0087221A" w:rsidRPr="007930AD" w:rsidRDefault="0087221A" w:rsidP="00981B37">
      <w:pPr>
        <w:keepNext/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6"/>
        <w:gridCol w:w="1301"/>
        <w:gridCol w:w="1316"/>
        <w:gridCol w:w="1316"/>
        <w:gridCol w:w="1316"/>
      </w:tblGrid>
      <w:tr w:rsidR="0087221A" w:rsidRPr="00E44796" w14:paraId="60D662BB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4B23A8F4" w14:textId="77777777" w:rsidR="0087221A" w:rsidRPr="00E44796" w:rsidRDefault="0087221A" w:rsidP="003257BE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57960" w14:textId="77777777" w:rsidR="0087221A" w:rsidRPr="00E44796" w:rsidRDefault="0087221A" w:rsidP="003257BE">
            <w:pPr>
              <w:pStyle w:val="Tablehead"/>
              <w:ind w:left="-57" w:right="-57"/>
              <w:rPr>
                <w:rFonts w:cs="Calibri"/>
                <w:bCs/>
                <w:color w:val="000000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lang w:val="ru-RU" w:eastAsia="zh-CN"/>
              </w:rPr>
              <w:t>Бюджет, 2018−2019 гг.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1E74" w14:textId="77777777" w:rsidR="0087221A" w:rsidRPr="00E44796" w:rsidRDefault="0087221A" w:rsidP="003257BE">
            <w:pPr>
              <w:pStyle w:val="Tablehead"/>
              <w:ind w:left="-57" w:right="-57"/>
              <w:rPr>
                <w:rFonts w:cs="Calibri"/>
                <w:bCs/>
                <w:color w:val="000000"/>
                <w:lang w:val="ru-RU" w:eastAsia="zh-CN"/>
              </w:rPr>
            </w:pPr>
            <w:r w:rsidRPr="00E44796">
              <w:rPr>
                <w:rFonts w:cs="Calibri"/>
                <w:bCs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lang w:val="ru-RU" w:eastAsia="zh-CN"/>
              </w:rPr>
              <w:br/>
              <w:t>2020−2021 гг.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34C63" w14:textId="77777777" w:rsidR="0087221A" w:rsidRPr="00E44796" w:rsidRDefault="0087221A" w:rsidP="003257BE">
            <w:pPr>
              <w:pStyle w:val="Tablehead"/>
              <w:ind w:left="-57" w:right="-57"/>
              <w:rPr>
                <w:rFonts w:cs="Calibri"/>
                <w:bCs/>
                <w:color w:val="000000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lang w:val="ru-RU" w:eastAsia="zh-CN"/>
              </w:rPr>
              <w:t>Расхождение</w:t>
            </w:r>
          </w:p>
        </w:tc>
      </w:tr>
      <w:tr w:rsidR="0087221A" w:rsidRPr="00E44796" w14:paraId="1DD82B6D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B968803" w14:textId="77777777" w:rsidR="0087221A" w:rsidRPr="00E44796" w:rsidRDefault="0087221A" w:rsidP="003257BE">
            <w:pPr>
              <w:pStyle w:val="Tablehead"/>
              <w:spacing w:before="40" w:after="40"/>
              <w:rPr>
                <w:rFonts w:cs="Calibri"/>
                <w:bCs/>
                <w:color w:val="000000"/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C9A07" w14:textId="77777777" w:rsidR="0087221A" w:rsidRPr="00E44796" w:rsidRDefault="0087221A" w:rsidP="003257BE">
            <w:pPr>
              <w:pStyle w:val="Tablehead"/>
              <w:spacing w:before="40" w:after="40"/>
              <w:rPr>
                <w:rFonts w:cs="Calibri"/>
                <w:bCs/>
                <w:color w:val="000000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lang w:val="ru-RU" w:eastAsia="zh-CN"/>
              </w:rPr>
              <w:t>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DEE90" w14:textId="77777777" w:rsidR="0087221A" w:rsidRPr="00E44796" w:rsidRDefault="0087221A" w:rsidP="003257BE">
            <w:pPr>
              <w:pStyle w:val="Tablehead"/>
              <w:spacing w:before="40" w:after="40"/>
              <w:rPr>
                <w:rFonts w:cs="Calibri"/>
                <w:bCs/>
                <w:color w:val="000000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lang w:val="ru-RU" w:eastAsia="zh-CN"/>
              </w:rPr>
              <w:t>b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5D312" w14:textId="77777777" w:rsidR="0087221A" w:rsidRPr="00E44796" w:rsidRDefault="0087221A" w:rsidP="003257BE">
            <w:pPr>
              <w:pStyle w:val="Tablehead"/>
              <w:spacing w:before="40" w:after="40"/>
              <w:rPr>
                <w:rFonts w:cs="Calibri"/>
                <w:bCs/>
                <w:color w:val="000000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lang w:val="ru-RU" w:eastAsia="zh-CN"/>
              </w:rPr>
              <w:t>c = b − 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F1B53" w14:textId="77777777" w:rsidR="0087221A" w:rsidRPr="00E44796" w:rsidRDefault="0087221A" w:rsidP="003257BE">
            <w:pPr>
              <w:pStyle w:val="Tablehead"/>
              <w:spacing w:before="40" w:after="40"/>
              <w:rPr>
                <w:rFonts w:cs="Calibri"/>
                <w:bCs/>
                <w:color w:val="000000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lang w:val="ru-RU" w:eastAsia="zh-CN"/>
              </w:rPr>
              <w:t>d = c/a</w:t>
            </w:r>
          </w:p>
        </w:tc>
      </w:tr>
      <w:tr w:rsidR="00204229" w:rsidRPr="00E44796" w14:paraId="54255EEB" w14:textId="77777777" w:rsidTr="00A221A2">
        <w:tc>
          <w:tcPr>
            <w:tcW w:w="4396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0906BA23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sz w:val="20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20"/>
                <w:lang w:val="ru-RU" w:eastAsia="zh-CN"/>
              </w:rPr>
              <w:t>Государства-Члены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621F7368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334  1/4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9B3A70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 xml:space="preserve">343 </w:t>
            </w:r>
            <w:r w:rsidR="00676312" w:rsidRPr="00E44796">
              <w:rPr>
                <w:b/>
                <w:bCs/>
                <w:lang w:val="ru-RU" w:eastAsia="zh-CN"/>
              </w:rPr>
              <w:t xml:space="preserve"> </w:t>
            </w:r>
            <w:r w:rsidRPr="00E44796">
              <w:rPr>
                <w:b/>
                <w:bCs/>
                <w:lang w:val="ru-RU" w:eastAsia="zh-CN"/>
              </w:rPr>
              <w:t>11/16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1DDCD7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10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9  7/16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ADEB36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2,82%</w:t>
            </w:r>
          </w:p>
        </w:tc>
      </w:tr>
      <w:tr w:rsidR="00204229" w:rsidRPr="00E44796" w14:paraId="0844D17C" w14:textId="77777777" w:rsidTr="00A221A2">
        <w:tc>
          <w:tcPr>
            <w:tcW w:w="4396" w:type="dxa"/>
            <w:tcBorders>
              <w:left w:val="nil"/>
              <w:right w:val="dotted" w:sz="4" w:space="0" w:color="0070C0"/>
            </w:tcBorders>
            <w:shd w:val="clear" w:color="auto" w:fill="auto"/>
            <w:noWrap/>
          </w:tcPr>
          <w:p w14:paraId="38B73137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Члены Сектора МСЭ-R</w:t>
            </w:r>
          </w:p>
        </w:tc>
        <w:tc>
          <w:tcPr>
            <w:tcW w:w="1301" w:type="dxa"/>
            <w:tcBorders>
              <w:left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66E7EEA2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103  7/16</w:t>
            </w:r>
          </w:p>
        </w:tc>
        <w:tc>
          <w:tcPr>
            <w:tcW w:w="131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ABAAD04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 xml:space="preserve">99  1/4 </w:t>
            </w:r>
          </w:p>
        </w:tc>
        <w:tc>
          <w:tcPr>
            <w:tcW w:w="131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68C6F70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10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−4  3/16</w:t>
            </w:r>
          </w:p>
        </w:tc>
        <w:tc>
          <w:tcPr>
            <w:tcW w:w="131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49BCE44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−4,05%</w:t>
            </w:r>
          </w:p>
        </w:tc>
      </w:tr>
      <w:tr w:rsidR="00204229" w:rsidRPr="00E44796" w14:paraId="39EA06C6" w14:textId="77777777" w:rsidTr="00A221A2">
        <w:tc>
          <w:tcPr>
            <w:tcW w:w="4396" w:type="dxa"/>
            <w:tcBorders>
              <w:left w:val="nil"/>
              <w:right w:val="dotted" w:sz="4" w:space="0" w:color="0070C0"/>
            </w:tcBorders>
            <w:shd w:val="clear" w:color="auto" w:fill="auto"/>
            <w:noWrap/>
          </w:tcPr>
          <w:p w14:paraId="53254029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Члены Сектора МСЭ-T</w:t>
            </w:r>
          </w:p>
        </w:tc>
        <w:tc>
          <w:tcPr>
            <w:tcW w:w="1301" w:type="dxa"/>
            <w:tcBorders>
              <w:left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571B54FC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119</w:t>
            </w:r>
            <w:r w:rsidR="00676312" w:rsidRPr="00E44796">
              <w:rPr>
                <w:lang w:val="ru-RU" w:eastAsia="zh-CN"/>
              </w:rPr>
              <w:t xml:space="preserve"> </w:t>
            </w:r>
            <w:r w:rsidRPr="00E44796">
              <w:rPr>
                <w:lang w:val="ru-RU" w:eastAsia="zh-CN"/>
              </w:rPr>
              <w:t xml:space="preserve"> 13/16</w:t>
            </w:r>
          </w:p>
        </w:tc>
        <w:tc>
          <w:tcPr>
            <w:tcW w:w="131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E983D8F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97  7/16</w:t>
            </w:r>
          </w:p>
        </w:tc>
        <w:tc>
          <w:tcPr>
            <w:tcW w:w="131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17E7403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10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 xml:space="preserve">−22  3/8 </w:t>
            </w:r>
          </w:p>
        </w:tc>
        <w:tc>
          <w:tcPr>
            <w:tcW w:w="131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B35617F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−18,68%</w:t>
            </w:r>
          </w:p>
        </w:tc>
      </w:tr>
      <w:tr w:rsidR="00204229" w:rsidRPr="00E44796" w14:paraId="150414F1" w14:textId="77777777" w:rsidTr="00A221A2">
        <w:tc>
          <w:tcPr>
            <w:tcW w:w="4396" w:type="dxa"/>
            <w:tcBorders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6212B843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Члены Сектора МСЭ-D</w:t>
            </w:r>
          </w:p>
        </w:tc>
        <w:tc>
          <w:tcPr>
            <w:tcW w:w="1301" w:type="dxa"/>
            <w:tcBorders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33D67C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26  5/16</w:t>
            </w:r>
          </w:p>
        </w:tc>
        <w:tc>
          <w:tcPr>
            <w:tcW w:w="131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B7F4FD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 xml:space="preserve">22  7/8 </w:t>
            </w:r>
          </w:p>
        </w:tc>
        <w:tc>
          <w:tcPr>
            <w:tcW w:w="131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3E729F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10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−3  7/16</w:t>
            </w:r>
          </w:p>
        </w:tc>
        <w:tc>
          <w:tcPr>
            <w:tcW w:w="131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BFE6C0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−13,06%</w:t>
            </w:r>
          </w:p>
        </w:tc>
      </w:tr>
      <w:tr w:rsidR="00204229" w:rsidRPr="00E44796" w14:paraId="7413F8EA" w14:textId="77777777" w:rsidTr="00A221A2">
        <w:tc>
          <w:tcPr>
            <w:tcW w:w="4396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8A41613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sz w:val="20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20"/>
                <w:lang w:val="ru-RU" w:eastAsia="zh-CN"/>
              </w:rPr>
              <w:t>Члены Секторов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FBD68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249  9/16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204D6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219  9/16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07F94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10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−30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B11BB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−12,04%</w:t>
            </w:r>
          </w:p>
        </w:tc>
      </w:tr>
      <w:tr w:rsidR="00204229" w:rsidRPr="00E44796" w14:paraId="552D1605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D411BE0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Ассоциированные члены МСЭ-R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72563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26  7/8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2059B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DDF75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10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−5  7/8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23E4F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−21,86%</w:t>
            </w:r>
          </w:p>
        </w:tc>
      </w:tr>
      <w:tr w:rsidR="00204229" w:rsidRPr="00E44796" w14:paraId="5E11B8B0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DB295EF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Ассоциированные члены МСЭ-T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EBCAE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154  1/4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9244C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157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C23D38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10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  3/4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35D5E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1,78%</w:t>
            </w:r>
          </w:p>
        </w:tc>
      </w:tr>
      <w:tr w:rsidR="00204229" w:rsidRPr="00E44796" w14:paraId="0CF9A857" w14:textId="77777777" w:rsidTr="00A221A2"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68E71419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Ассоциированные члены МСЭ-D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FAECF6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</w:t>
            </w:r>
            <w:r w:rsidR="00676312" w:rsidRPr="00E44796">
              <w:rPr>
                <w:lang w:val="ru-RU" w:eastAsia="zh-CN"/>
              </w:rPr>
              <w:t xml:space="preserve"> </w:t>
            </w:r>
            <w:r w:rsidRPr="00E44796">
              <w:rPr>
                <w:lang w:val="ru-RU" w:eastAsia="zh-CN"/>
              </w:rPr>
              <w:t xml:space="preserve"> 13/16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613FBB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  7/16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D6C2C6" w14:textId="77777777" w:rsidR="00204229" w:rsidRPr="00E44796" w:rsidRDefault="00676312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12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ab/>
            </w:r>
            <w:r w:rsidR="00204229" w:rsidRPr="00E44796">
              <w:rPr>
                <w:lang w:val="ru-RU" w:eastAsia="zh-CN"/>
              </w:rPr>
              <w:t>−</w:t>
            </w:r>
            <w:r w:rsidRPr="00E44796">
              <w:rPr>
                <w:lang w:val="ru-RU" w:eastAsia="zh-CN"/>
              </w:rPr>
              <w:t xml:space="preserve">  </w:t>
            </w:r>
            <w:r w:rsidR="00204229" w:rsidRPr="00E44796">
              <w:rPr>
                <w:lang w:val="ru-RU" w:eastAsia="zh-CN"/>
              </w:rPr>
              <w:t>3/8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FAF79A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−4,26%</w:t>
            </w:r>
          </w:p>
        </w:tc>
      </w:tr>
      <w:tr w:rsidR="00204229" w:rsidRPr="00E44796" w14:paraId="434852F3" w14:textId="77777777" w:rsidTr="00A221A2">
        <w:tc>
          <w:tcPr>
            <w:tcW w:w="4396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0BBB977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sz w:val="20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20"/>
                <w:lang w:val="ru-RU" w:eastAsia="zh-CN"/>
              </w:rPr>
              <w:t>Ассоциированные члены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1CC6FC59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 xml:space="preserve">189 </w:t>
            </w:r>
            <w:r w:rsidR="00676312" w:rsidRPr="00E44796">
              <w:rPr>
                <w:b/>
                <w:bCs/>
                <w:lang w:val="ru-RU" w:eastAsia="zh-CN"/>
              </w:rPr>
              <w:t xml:space="preserve"> </w:t>
            </w:r>
            <w:r w:rsidRPr="00E44796">
              <w:rPr>
                <w:b/>
                <w:bCs/>
                <w:lang w:val="ru-RU" w:eastAsia="zh-CN"/>
              </w:rPr>
              <w:t>15/16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CBAE50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186  7/16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EAED95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10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−3  1/2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A941A6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−1,84%</w:t>
            </w:r>
          </w:p>
        </w:tc>
      </w:tr>
      <w:tr w:rsidR="00204229" w:rsidRPr="00E44796" w14:paraId="5A609DB6" w14:textId="77777777" w:rsidTr="00A221A2"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48A2FF5B" w14:textId="77777777" w:rsidR="00204229" w:rsidRPr="00E44796" w:rsidRDefault="00204229" w:rsidP="0019687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sz w:val="20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20"/>
                <w:lang w:val="ru-RU" w:eastAsia="zh-CN"/>
              </w:rPr>
              <w:t>Академические организации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2B200C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70  3/16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794BF9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8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 xml:space="preserve">94  1/2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643A3E" w14:textId="77777777" w:rsidR="00204229" w:rsidRPr="00E44796" w:rsidRDefault="00204229" w:rsidP="006763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10"/>
              </w:tabs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24  5/16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1B2B81" w14:textId="77777777" w:rsidR="00204229" w:rsidRPr="00E44796" w:rsidRDefault="00204229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34,77%</w:t>
            </w:r>
          </w:p>
        </w:tc>
      </w:tr>
    </w:tbl>
    <w:p w14:paraId="478F26E5" w14:textId="77777777" w:rsidR="0087221A" w:rsidRPr="00E44796" w:rsidRDefault="0087221A" w:rsidP="007D4113">
      <w:pPr>
        <w:spacing w:before="360"/>
        <w:rPr>
          <w:lang w:val="ru-RU"/>
        </w:rPr>
      </w:pPr>
      <w:bookmarkStart w:id="56" w:name="lt_pId187"/>
      <w:proofErr w:type="spellStart"/>
      <w:r w:rsidRPr="00E44796">
        <w:rPr>
          <w:color w:val="0070C0"/>
          <w:lang w:val="ru-RU"/>
        </w:rPr>
        <w:lastRenderedPageBreak/>
        <w:t>I</w:t>
      </w:r>
      <w:r w:rsidRPr="00E44796">
        <w:rPr>
          <w:lang w:val="ru-RU"/>
        </w:rPr>
        <w:t>.8.8</w:t>
      </w:r>
      <w:bookmarkEnd w:id="56"/>
      <w:proofErr w:type="spellEnd"/>
      <w:r w:rsidRPr="00E44796">
        <w:rPr>
          <w:lang w:val="ru-RU"/>
        </w:rPr>
        <w:tab/>
      </w:r>
      <w:bookmarkStart w:id="57" w:name="lt_pId188"/>
      <w:r w:rsidR="0046755E" w:rsidRPr="00E44796">
        <w:rPr>
          <w:lang w:val="ru-RU"/>
        </w:rPr>
        <w:t>Запланированные доходы по линии возмещения затрат в сумме</w:t>
      </w:r>
      <w:r w:rsidRPr="00E44796">
        <w:rPr>
          <w:lang w:val="ru-RU"/>
        </w:rPr>
        <w:t xml:space="preserve"> 75</w:t>
      </w:r>
      <w:r w:rsidR="00204229" w:rsidRPr="00E44796">
        <w:rPr>
          <w:lang w:val="ru-RU"/>
        </w:rPr>
        <w:t>,8</w:t>
      </w:r>
      <w:r w:rsidR="005B30C3" w:rsidRPr="00E44796">
        <w:rPr>
          <w:lang w:val="ru-RU"/>
        </w:rPr>
        <w:t> млн. швейцарских франков</w:t>
      </w:r>
      <w:r w:rsidR="00204229" w:rsidRPr="00E44796">
        <w:rPr>
          <w:lang w:val="ru-RU"/>
        </w:rPr>
        <w:t xml:space="preserve"> </w:t>
      </w:r>
      <w:r w:rsidR="0046755E" w:rsidRPr="00E44796">
        <w:rPr>
          <w:lang w:val="ru-RU"/>
        </w:rPr>
        <w:t>на</w:t>
      </w:r>
      <w:r w:rsidR="00204229" w:rsidRPr="00E44796">
        <w:rPr>
          <w:lang w:val="ru-RU"/>
        </w:rPr>
        <w:t xml:space="preserve"> 4,</w:t>
      </w:r>
      <w:r w:rsidRPr="00E44796">
        <w:rPr>
          <w:lang w:val="ru-RU"/>
        </w:rPr>
        <w:t>12</w:t>
      </w:r>
      <w:r w:rsidR="00062BF2" w:rsidRPr="00E44796">
        <w:rPr>
          <w:lang w:val="ru-RU"/>
        </w:rPr>
        <w:t>%</w:t>
      </w:r>
      <w:r w:rsidR="0046755E" w:rsidRPr="00E44796">
        <w:rPr>
          <w:lang w:val="ru-RU"/>
        </w:rPr>
        <w:t xml:space="preserve"> больше суммы, предусмотренной в бюджете на </w:t>
      </w:r>
      <w:r w:rsidRPr="00E44796">
        <w:rPr>
          <w:lang w:val="ru-RU"/>
        </w:rPr>
        <w:t>2018</w:t>
      </w:r>
      <w:r w:rsidR="00204229" w:rsidRPr="00E44796">
        <w:rPr>
          <w:lang w:val="ru-RU"/>
        </w:rPr>
        <w:t>−2019</w:t>
      </w:r>
      <w:r w:rsidR="0046755E" w:rsidRPr="00E44796">
        <w:rPr>
          <w:lang w:val="ru-RU"/>
        </w:rPr>
        <w:t> годы, и составляют</w:t>
      </w:r>
      <w:r w:rsidR="00204229" w:rsidRPr="00E44796">
        <w:rPr>
          <w:lang w:val="ru-RU"/>
        </w:rPr>
        <w:t xml:space="preserve"> 22,</w:t>
      </w:r>
      <w:r w:rsidRPr="00E44796">
        <w:rPr>
          <w:lang w:val="ru-RU"/>
        </w:rPr>
        <w:t>9</w:t>
      </w:r>
      <w:r w:rsidR="00062BF2" w:rsidRPr="00E44796">
        <w:rPr>
          <w:lang w:val="ru-RU"/>
        </w:rPr>
        <w:t>%</w:t>
      </w:r>
      <w:r w:rsidR="0046755E" w:rsidRPr="00E44796">
        <w:rPr>
          <w:lang w:val="ru-RU"/>
        </w:rPr>
        <w:t xml:space="preserve"> от </w:t>
      </w:r>
      <w:r w:rsidR="0046755E" w:rsidRPr="00E44796">
        <w:rPr>
          <w:color w:val="000000"/>
          <w:lang w:val="ru-RU"/>
        </w:rPr>
        <w:t xml:space="preserve">общего объема прогнозируемых доходов в период </w:t>
      </w:r>
      <w:r w:rsidR="00204229" w:rsidRPr="00E44796">
        <w:rPr>
          <w:lang w:val="ru-RU"/>
        </w:rPr>
        <w:t>2020−</w:t>
      </w:r>
      <w:r w:rsidRPr="00E44796">
        <w:rPr>
          <w:lang w:val="ru-RU"/>
        </w:rPr>
        <w:t>2021</w:t>
      </w:r>
      <w:r w:rsidR="0046755E" w:rsidRPr="00E44796">
        <w:rPr>
          <w:lang w:val="ru-RU"/>
        </w:rPr>
        <w:t> годов</w:t>
      </w:r>
      <w:r w:rsidRPr="00E44796">
        <w:rPr>
          <w:lang w:val="ru-RU"/>
        </w:rPr>
        <w:t>.</w:t>
      </w:r>
      <w:bookmarkEnd w:id="57"/>
      <w:r w:rsidRPr="00E44796">
        <w:rPr>
          <w:lang w:val="ru-RU"/>
        </w:rPr>
        <w:t xml:space="preserve"> </w:t>
      </w:r>
      <w:bookmarkStart w:id="58" w:name="lt_pId189"/>
      <w:r w:rsidR="0046755E" w:rsidRPr="00E44796">
        <w:rPr>
          <w:lang w:val="ru-RU"/>
        </w:rPr>
        <w:t>Это увеличение объясняется дополнительным запланированным доходом по линии регистрации заявок на спутниковые сети, связанным с дополнительными должностями, выделенными Бюро радиосвязи для обработки заявок на спутниковые сети</w:t>
      </w:r>
      <w:r w:rsidRPr="00E44796">
        <w:rPr>
          <w:lang w:val="ru-RU"/>
        </w:rPr>
        <w:t>.</w:t>
      </w:r>
      <w:bookmarkEnd w:id="58"/>
      <w:r w:rsidRPr="00E44796">
        <w:rPr>
          <w:lang w:val="ru-RU"/>
        </w:rPr>
        <w:t xml:space="preserve"> </w:t>
      </w:r>
      <w:bookmarkStart w:id="59" w:name="lt_pId190"/>
      <w:r w:rsidR="0046755E" w:rsidRPr="00E44796">
        <w:rPr>
          <w:lang w:val="ru-RU"/>
        </w:rPr>
        <w:t>В нижеследующей Таблице </w:t>
      </w:r>
      <w:r w:rsidRPr="00E44796">
        <w:rPr>
          <w:lang w:val="ru-RU"/>
        </w:rPr>
        <w:t xml:space="preserve">J </w:t>
      </w:r>
      <w:r w:rsidR="007D4113" w:rsidRPr="00E44796">
        <w:rPr>
          <w:lang w:val="ru-RU"/>
        </w:rPr>
        <w:t xml:space="preserve">представлена разбивка доходов по линии возмещения затрат в </w:t>
      </w:r>
      <w:r w:rsidR="00062BF2" w:rsidRPr="00E44796">
        <w:rPr>
          <w:lang w:val="ru-RU"/>
        </w:rPr>
        <w:t xml:space="preserve">период </w:t>
      </w:r>
      <w:r w:rsidR="00204229" w:rsidRPr="00E44796">
        <w:rPr>
          <w:lang w:val="ru-RU"/>
        </w:rPr>
        <w:t>2020−</w:t>
      </w:r>
      <w:r w:rsidRPr="00E44796">
        <w:rPr>
          <w:lang w:val="ru-RU"/>
        </w:rPr>
        <w:t>2021</w:t>
      </w:r>
      <w:r w:rsidR="00062BF2" w:rsidRPr="00E44796">
        <w:rPr>
          <w:lang w:val="ru-RU"/>
        </w:rPr>
        <w:t xml:space="preserve"> годов</w:t>
      </w:r>
      <w:r w:rsidRPr="00E44796">
        <w:rPr>
          <w:lang w:val="ru-RU"/>
        </w:rPr>
        <w:t>.</w:t>
      </w:r>
      <w:bookmarkEnd w:id="59"/>
    </w:p>
    <w:p w14:paraId="59D40432" w14:textId="77777777" w:rsidR="0019687F" w:rsidRPr="00E44796" w:rsidRDefault="0019687F" w:rsidP="0019687F">
      <w:pPr>
        <w:pStyle w:val="Tabletitle"/>
        <w:rPr>
          <w:lang w:val="ru-RU" w:eastAsia="zh-CN"/>
        </w:rPr>
      </w:pPr>
      <w:bookmarkStart w:id="60" w:name="_Toc8113180"/>
      <w:r w:rsidRPr="00E44796">
        <w:rPr>
          <w:lang w:val="ru-RU" w:eastAsia="zh-CN"/>
        </w:rPr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747648FE" wp14:editId="78DB364D">
                <wp:simplePos x="0" y="0"/>
                <wp:positionH relativeFrom="column">
                  <wp:posOffset>3623310</wp:posOffset>
                </wp:positionH>
                <wp:positionV relativeFrom="paragraph">
                  <wp:posOffset>468630</wp:posOffset>
                </wp:positionV>
                <wp:extent cx="828675" cy="2376000"/>
                <wp:effectExtent l="0" t="0" r="28575" b="24765"/>
                <wp:wrapNone/>
                <wp:docPr id="24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3760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B6BC4" id="AutoShape 1" o:spid="_x0000_s1026" style="position:absolute;margin-left:285.3pt;margin-top:36.9pt;width:65.25pt;height:18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J</w:t>
      </w:r>
      <w:bookmarkEnd w:id="60"/>
    </w:p>
    <w:p w14:paraId="35B1C64F" w14:textId="77777777" w:rsidR="0019687F" w:rsidRPr="007930AD" w:rsidRDefault="0019687F" w:rsidP="00981B37">
      <w:pPr>
        <w:keepNext/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6"/>
        <w:gridCol w:w="1301"/>
        <w:gridCol w:w="1316"/>
        <w:gridCol w:w="1316"/>
        <w:gridCol w:w="1316"/>
      </w:tblGrid>
      <w:tr w:rsidR="0019687F" w:rsidRPr="00E44796" w14:paraId="1223D982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00119DDE" w14:textId="77777777" w:rsidR="0019687F" w:rsidRPr="00E44796" w:rsidRDefault="0019687F" w:rsidP="003257BE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206F8" w14:textId="77777777" w:rsidR="0019687F" w:rsidRPr="00E44796" w:rsidRDefault="0019687F" w:rsidP="003257BE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Бюджет, 2018−2019 гг.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23037" w14:textId="77777777" w:rsidR="0019687F" w:rsidRPr="00E44796" w:rsidRDefault="0019687F" w:rsidP="003257BE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2020−2021 гг.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0601C" w14:textId="77777777" w:rsidR="0019687F" w:rsidRPr="00E44796" w:rsidRDefault="0019687F" w:rsidP="003257BE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Расхождение</w:t>
            </w:r>
          </w:p>
        </w:tc>
      </w:tr>
      <w:tr w:rsidR="0019687F" w:rsidRPr="00E44796" w14:paraId="2E534C6D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045C0F18" w14:textId="77777777" w:rsidR="0019687F" w:rsidRPr="00E44796" w:rsidRDefault="0019687F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BCE67" w14:textId="77777777" w:rsidR="0019687F" w:rsidRPr="00E44796" w:rsidRDefault="0019687F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A3894" w14:textId="77777777" w:rsidR="0019687F" w:rsidRPr="00E44796" w:rsidRDefault="0019687F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b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98CF0" w14:textId="77777777" w:rsidR="0019687F" w:rsidRPr="00E44796" w:rsidRDefault="0019687F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c = b − 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0A0BD" w14:textId="77777777" w:rsidR="0019687F" w:rsidRPr="00E44796" w:rsidRDefault="0019687F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d = c/a</w:t>
            </w:r>
          </w:p>
        </w:tc>
      </w:tr>
      <w:tr w:rsidR="003F6E7B" w:rsidRPr="00E44796" w14:paraId="2388C098" w14:textId="77777777" w:rsidTr="00A221A2">
        <w:tc>
          <w:tcPr>
            <w:tcW w:w="4396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CA7BC4D" w14:textId="77777777" w:rsidR="003F6E7B" w:rsidRPr="00E44796" w:rsidRDefault="003F6E7B" w:rsidP="003F6E7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Доходы по линии вспомогательных затрат по проектам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FB37B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2 750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569E5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2 750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C6BD4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1849A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0,00%</w:t>
            </w:r>
          </w:p>
        </w:tc>
      </w:tr>
      <w:tr w:rsidR="003F6E7B" w:rsidRPr="00E44796" w14:paraId="5828E073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05146FB" w14:textId="77777777" w:rsidR="003F6E7B" w:rsidRPr="00E44796" w:rsidRDefault="003F6E7B" w:rsidP="003F6E7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Продажа публикаций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CFB20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38 000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AE2B3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38 000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7D255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CD088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0,00%</w:t>
            </w:r>
          </w:p>
        </w:tc>
      </w:tr>
      <w:tr w:rsidR="003F6E7B" w:rsidRPr="00E44796" w14:paraId="47B06CD0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3377D1C" w14:textId="77777777" w:rsidR="003F6E7B" w:rsidRPr="00E44796" w:rsidRDefault="003F6E7B" w:rsidP="003F6E7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20"/>
                <w:lang w:val="ru-RU" w:eastAsia="zh-CN"/>
              </w:rPr>
              <w:t>UIFN</w:t>
            </w:r>
            <w:proofErr w:type="spellEnd"/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77323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8E8FE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F4C0A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4E776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0,00%</w:t>
            </w:r>
          </w:p>
        </w:tc>
      </w:tr>
      <w:tr w:rsidR="003F6E7B" w:rsidRPr="00E44796" w14:paraId="27A556B7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64B4453" w14:textId="77777777" w:rsidR="003F6E7B" w:rsidRPr="00E44796" w:rsidRDefault="003F6E7B" w:rsidP="003F6E7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 xml:space="preserve">Обработка заявок на регистрацию спутниковых сетей 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8F90C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28 000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7137B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31 000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33286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5F42D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10,71%</w:t>
            </w:r>
          </w:p>
        </w:tc>
      </w:tr>
      <w:tr w:rsidR="003F6E7B" w:rsidRPr="00E44796" w14:paraId="037E9F9D" w14:textId="77777777" w:rsidTr="00A221A2"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0CFC6155" w14:textId="77777777" w:rsidR="003F6E7B" w:rsidRPr="00E44796" w:rsidRDefault="003F6E7B" w:rsidP="003F6E7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Telecom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2EABDB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83D052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DB9283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907253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0,00%</w:t>
            </w:r>
          </w:p>
        </w:tc>
      </w:tr>
      <w:tr w:rsidR="003F6E7B" w:rsidRPr="00E44796" w14:paraId="1A5AD20A" w14:textId="77777777" w:rsidTr="00A221A2">
        <w:tc>
          <w:tcPr>
            <w:tcW w:w="4396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BBE0C20" w14:textId="77777777" w:rsidR="003F6E7B" w:rsidRPr="00E44796" w:rsidRDefault="003F6E7B" w:rsidP="003F6E7B">
            <w:pPr>
              <w:pStyle w:val="Tabletext"/>
              <w:rPr>
                <w:rFonts w:cs="Calibri"/>
                <w:b/>
                <w:bCs/>
                <w:color w:val="000000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3E30B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72 750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9F869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75 750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B9EB3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3 000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4089B" w14:textId="77777777" w:rsidR="003F6E7B" w:rsidRPr="00E44796" w:rsidRDefault="003F6E7B" w:rsidP="007F51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4,12%</w:t>
            </w:r>
          </w:p>
        </w:tc>
      </w:tr>
    </w:tbl>
    <w:p w14:paraId="29389829" w14:textId="77777777" w:rsidR="0019687F" w:rsidRPr="00E44796" w:rsidRDefault="0019687F" w:rsidP="00F44CD8">
      <w:pPr>
        <w:spacing w:before="360"/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.8.9</w:t>
      </w:r>
      <w:proofErr w:type="spellEnd"/>
      <w:r w:rsidRPr="00E44796">
        <w:rPr>
          <w:lang w:val="ru-RU"/>
        </w:rPr>
        <w:tab/>
      </w:r>
      <w:r w:rsidR="00F44CD8" w:rsidRPr="00E44796">
        <w:rPr>
          <w:lang w:val="ru-RU"/>
        </w:rPr>
        <w:t>Д</w:t>
      </w:r>
      <w:r w:rsidRPr="00E44796">
        <w:rPr>
          <w:lang w:val="ru-RU"/>
        </w:rPr>
        <w:t xml:space="preserve">оходы в виде процентов и прочие доходы </w:t>
      </w:r>
      <w:r w:rsidR="00F44CD8" w:rsidRPr="00E44796">
        <w:rPr>
          <w:lang w:val="ru-RU"/>
        </w:rPr>
        <w:t>составляют</w:t>
      </w:r>
      <w:r w:rsidRPr="00E44796">
        <w:rPr>
          <w:lang w:val="ru-RU"/>
        </w:rPr>
        <w:t xml:space="preserve"> 0,24% от общих прогнозируемых доходов. Прочие доходы включают доходы от продажи оборудования, кредитовые авизо поставщиков и другие различные статьи доходов. Сметные показатели находятся на том же уровне, что и в бюджете на 2018–2019 годы.</w:t>
      </w:r>
    </w:p>
    <w:p w14:paraId="7B321E27" w14:textId="77777777" w:rsidR="0019687F" w:rsidRPr="00E44796" w:rsidRDefault="0019687F" w:rsidP="00062BF2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.8.10</w:t>
      </w:r>
      <w:proofErr w:type="spellEnd"/>
      <w:r w:rsidRPr="00E44796">
        <w:rPr>
          <w:lang w:val="ru-RU"/>
        </w:rPr>
        <w:tab/>
      </w:r>
      <w:r w:rsidR="00062BF2" w:rsidRPr="00E44796">
        <w:rPr>
          <w:lang w:val="ru-RU"/>
        </w:rPr>
        <w:t xml:space="preserve">Как предусмотрено в Финансовом плане и следуя принятой бюджетной практике, экономия </w:t>
      </w:r>
      <w:r w:rsidR="00062BF2" w:rsidRPr="00E44796">
        <w:rPr>
          <w:color w:val="000000"/>
          <w:lang w:val="ru-RU"/>
        </w:rPr>
        <w:t>при исполнении бюджета</w:t>
      </w:r>
      <w:r w:rsidR="00062BF2" w:rsidRPr="00E44796">
        <w:rPr>
          <w:lang w:val="ru-RU"/>
        </w:rPr>
        <w:t xml:space="preserve"> прошлых лет используется для уравновешивания доходов и расходов, сумма экономии составляет</w:t>
      </w:r>
      <w:r w:rsidR="00620263" w:rsidRPr="00E44796">
        <w:rPr>
          <w:lang w:val="ru-RU"/>
        </w:rPr>
        <w:t xml:space="preserve"> 3,3</w:t>
      </w:r>
      <w:r w:rsidR="005B30C3" w:rsidRPr="00E44796">
        <w:rPr>
          <w:lang w:val="ru-RU"/>
        </w:rPr>
        <w:t> млн. швейцарских франков</w:t>
      </w:r>
      <w:r w:rsidR="00620263" w:rsidRPr="00E44796">
        <w:rPr>
          <w:lang w:val="ru-RU"/>
        </w:rPr>
        <w:t xml:space="preserve">, </w:t>
      </w:r>
      <w:r w:rsidR="00062BF2" w:rsidRPr="00E44796">
        <w:rPr>
          <w:lang w:val="ru-RU"/>
        </w:rPr>
        <w:t>что почти на</w:t>
      </w:r>
      <w:r w:rsidR="00620263" w:rsidRPr="00E44796">
        <w:rPr>
          <w:lang w:val="ru-RU"/>
        </w:rPr>
        <w:t xml:space="preserve"> 1,</w:t>
      </w:r>
      <w:r w:rsidRPr="00E44796">
        <w:rPr>
          <w:lang w:val="ru-RU"/>
        </w:rPr>
        <w:t>2</w:t>
      </w:r>
      <w:r w:rsidR="00062BF2" w:rsidRPr="00E44796">
        <w:rPr>
          <w:lang w:val="ru-RU"/>
        </w:rPr>
        <w:t> млн. меньше, чем предусмотрено в Финансовом плане</w:t>
      </w:r>
      <w:r w:rsidRPr="00E44796">
        <w:rPr>
          <w:lang w:val="ru-RU"/>
        </w:rPr>
        <w:t>.</w:t>
      </w:r>
    </w:p>
    <w:p w14:paraId="4CBBC663" w14:textId="77777777" w:rsidR="0019687F" w:rsidRPr="00E44796" w:rsidRDefault="0019687F" w:rsidP="00404001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.8.11</w:t>
      </w:r>
      <w:proofErr w:type="spellEnd"/>
      <w:r w:rsidRPr="00E44796">
        <w:rPr>
          <w:lang w:val="ru-RU"/>
        </w:rPr>
        <w:tab/>
      </w:r>
      <w:r w:rsidR="00062BF2" w:rsidRPr="00E44796">
        <w:rPr>
          <w:lang w:val="ru-RU"/>
        </w:rPr>
        <w:t>В нижеследующей Таблице </w:t>
      </w:r>
      <w:r w:rsidRPr="00E44796">
        <w:rPr>
          <w:lang w:val="ru-RU"/>
        </w:rPr>
        <w:t xml:space="preserve">K </w:t>
      </w:r>
      <w:r w:rsidR="00062BF2" w:rsidRPr="00E44796">
        <w:rPr>
          <w:lang w:val="ru-RU"/>
        </w:rPr>
        <w:t xml:space="preserve">представлены доходы в разбивке по источникам </w:t>
      </w:r>
      <w:r w:rsidR="00404001" w:rsidRPr="00E44796">
        <w:rPr>
          <w:lang w:val="ru-RU"/>
        </w:rPr>
        <w:t>в</w:t>
      </w:r>
      <w:r w:rsidR="00062BF2" w:rsidRPr="00E44796">
        <w:rPr>
          <w:lang w:val="ru-RU"/>
        </w:rPr>
        <w:t xml:space="preserve"> сравнени</w:t>
      </w:r>
      <w:r w:rsidR="00404001" w:rsidRPr="00E44796">
        <w:rPr>
          <w:lang w:val="ru-RU"/>
        </w:rPr>
        <w:t>и</w:t>
      </w:r>
      <w:r w:rsidR="00620263" w:rsidRPr="00E44796">
        <w:rPr>
          <w:lang w:val="ru-RU"/>
        </w:rPr>
        <w:t xml:space="preserve"> </w:t>
      </w:r>
      <w:r w:rsidR="00253010" w:rsidRPr="00E44796">
        <w:rPr>
          <w:lang w:val="ru-RU"/>
        </w:rPr>
        <w:t>проект</w:t>
      </w:r>
      <w:r w:rsidR="00404001" w:rsidRPr="00E44796">
        <w:rPr>
          <w:lang w:val="ru-RU"/>
        </w:rPr>
        <w:t>а</w:t>
      </w:r>
      <w:r w:rsidR="00253010" w:rsidRPr="00E44796">
        <w:rPr>
          <w:lang w:val="ru-RU"/>
        </w:rPr>
        <w:t xml:space="preserve"> бюджета на 2020−2021 годы</w:t>
      </w:r>
      <w:r w:rsidR="00E55C3F" w:rsidRPr="00E44796">
        <w:rPr>
          <w:lang w:val="ru-RU"/>
        </w:rPr>
        <w:t xml:space="preserve"> </w:t>
      </w:r>
      <w:r w:rsidR="00404001" w:rsidRPr="00E44796">
        <w:rPr>
          <w:lang w:val="ru-RU"/>
        </w:rPr>
        <w:t>и Финансового плана</w:t>
      </w:r>
      <w:r w:rsidRPr="00E44796">
        <w:rPr>
          <w:lang w:val="ru-RU"/>
        </w:rPr>
        <w:t>.</w:t>
      </w:r>
    </w:p>
    <w:p w14:paraId="5AB6A67F" w14:textId="77777777" w:rsidR="00620263" w:rsidRPr="00E44796" w:rsidRDefault="00620263" w:rsidP="00620263">
      <w:pPr>
        <w:pStyle w:val="Tabletitle"/>
        <w:rPr>
          <w:lang w:val="ru-RU" w:eastAsia="zh-CN"/>
        </w:rPr>
      </w:pPr>
      <w:bookmarkStart w:id="61" w:name="_Toc8113181"/>
      <w:r w:rsidRPr="00E44796">
        <w:rPr>
          <w:lang w:val="ru-RU" w:eastAsia="zh-CN"/>
        </w:rPr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0CBF15E5" wp14:editId="19B7B7A7">
                <wp:simplePos x="0" y="0"/>
                <wp:positionH relativeFrom="column">
                  <wp:posOffset>3623310</wp:posOffset>
                </wp:positionH>
                <wp:positionV relativeFrom="paragraph">
                  <wp:posOffset>474345</wp:posOffset>
                </wp:positionV>
                <wp:extent cx="828675" cy="2196000"/>
                <wp:effectExtent l="0" t="0" r="28575" b="13970"/>
                <wp:wrapNone/>
                <wp:docPr id="27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1960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B75C4" id="AutoShape 1" o:spid="_x0000_s1026" style="position:absolute;margin-left:285.3pt;margin-top:37.35pt;width:65.25pt;height:17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K</w:t>
      </w:r>
      <w:bookmarkEnd w:id="61"/>
    </w:p>
    <w:p w14:paraId="2C1E2A82" w14:textId="77777777" w:rsidR="00620263" w:rsidRPr="007930AD" w:rsidRDefault="00620263" w:rsidP="00981B37">
      <w:pPr>
        <w:keepNext/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6"/>
        <w:gridCol w:w="1301"/>
        <w:gridCol w:w="1316"/>
        <w:gridCol w:w="1316"/>
        <w:gridCol w:w="1316"/>
      </w:tblGrid>
      <w:tr w:rsidR="00620263" w:rsidRPr="00E44796" w14:paraId="514FC326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C5184EF" w14:textId="77777777" w:rsidR="00620263" w:rsidRPr="00E44796" w:rsidRDefault="00620263" w:rsidP="00A96033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59824" w14:textId="77777777" w:rsidR="00620263" w:rsidRPr="00E44796" w:rsidRDefault="00620263" w:rsidP="00A96033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Финансовый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br/>
              <w:t>план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A9CAF" w14:textId="77777777" w:rsidR="00620263" w:rsidRPr="00E44796" w:rsidRDefault="00620263" w:rsidP="00A96033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2020−2021 гг.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9A5F0" w14:textId="77777777" w:rsidR="00620263" w:rsidRPr="00E44796" w:rsidRDefault="00620263" w:rsidP="00A96033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Расхождение</w:t>
            </w:r>
          </w:p>
        </w:tc>
      </w:tr>
      <w:tr w:rsidR="00620263" w:rsidRPr="00E44796" w14:paraId="70635722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7BFE7646" w14:textId="77777777" w:rsidR="00620263" w:rsidRPr="00E44796" w:rsidRDefault="00620263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C43BA" w14:textId="77777777" w:rsidR="00620263" w:rsidRPr="00E44796" w:rsidRDefault="00620263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F30C8" w14:textId="77777777" w:rsidR="00620263" w:rsidRPr="00E44796" w:rsidRDefault="00620263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b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F2605" w14:textId="77777777" w:rsidR="00620263" w:rsidRPr="00E44796" w:rsidRDefault="00620263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c = b − 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284F4" w14:textId="77777777" w:rsidR="00620263" w:rsidRPr="00E44796" w:rsidRDefault="00620263" w:rsidP="00102365">
            <w:pPr>
              <w:pStyle w:val="Tablehead"/>
              <w:spacing w:before="20" w:after="20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d = c/a</w:t>
            </w:r>
          </w:p>
        </w:tc>
      </w:tr>
      <w:tr w:rsidR="00620263" w:rsidRPr="00E44796" w14:paraId="5E40A31E" w14:textId="77777777" w:rsidTr="00A221A2">
        <w:tc>
          <w:tcPr>
            <w:tcW w:w="4396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E12B308" w14:textId="77777777" w:rsidR="00620263" w:rsidRPr="00E44796" w:rsidRDefault="00620263" w:rsidP="0062026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Начисленные взносы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B012A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250 528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87823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251 104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57BF4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576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1240C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0,23%</w:t>
            </w:r>
          </w:p>
        </w:tc>
      </w:tr>
      <w:tr w:rsidR="00620263" w:rsidRPr="00E44796" w14:paraId="4642C7DB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0BEB007" w14:textId="77777777" w:rsidR="00620263" w:rsidRPr="00E44796" w:rsidRDefault="00620263" w:rsidP="0062026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Доходы по линии возмещения затрат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3FF97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75 750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13839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75 750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6998E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DB4EC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0,00%</w:t>
            </w:r>
          </w:p>
        </w:tc>
      </w:tr>
      <w:tr w:rsidR="00620263" w:rsidRPr="00E44796" w14:paraId="53CECAB2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AF9FBCC" w14:textId="77777777" w:rsidR="00620263" w:rsidRPr="00E44796" w:rsidRDefault="00620263" w:rsidP="0062026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rFonts w:cs="Calibri"/>
                <w:sz w:val="20"/>
                <w:lang w:val="ru-RU" w:eastAsia="zh-CN"/>
              </w:rPr>
              <w:t>Прочие доходы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D6F6B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81916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74A32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6148B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0,00%</w:t>
            </w:r>
          </w:p>
        </w:tc>
      </w:tr>
      <w:tr w:rsidR="00D15080" w:rsidRPr="00E44796" w14:paraId="18BB80F0" w14:textId="77777777" w:rsidTr="00A221A2">
        <w:tc>
          <w:tcPr>
            <w:tcW w:w="4396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F430354" w14:textId="77777777" w:rsidR="00D15080" w:rsidRPr="00E44796" w:rsidRDefault="00E80DA9" w:rsidP="00D15080">
            <w:pPr>
              <w:pStyle w:val="Tabletext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Снятие средств с Резервного счета/Зачисление средств на Резервный счет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3803D" w14:textId="77777777" w:rsidR="00D15080" w:rsidRPr="00E44796" w:rsidRDefault="00D15080" w:rsidP="00D150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B6C05" w14:textId="77777777" w:rsidR="00D15080" w:rsidRPr="00E44796" w:rsidRDefault="00D15080" w:rsidP="00D150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BB6B6" w14:textId="77777777" w:rsidR="00D15080" w:rsidRPr="00E44796" w:rsidRDefault="00D15080" w:rsidP="00D150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D351D" w14:textId="77777777" w:rsidR="00D15080" w:rsidRPr="00E44796" w:rsidRDefault="00C84F7F" w:rsidP="00C84F7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Н.</w:t>
            </w:r>
            <w:r w:rsidR="00D15080" w:rsidRPr="00E44796">
              <w:rPr>
                <w:lang w:val="ru-RU" w:eastAsia="zh-CN"/>
              </w:rPr>
              <w:t>/</w:t>
            </w:r>
            <w:r w:rsidRPr="00E44796">
              <w:rPr>
                <w:lang w:val="ru-RU" w:eastAsia="zh-CN"/>
              </w:rPr>
              <w:t>д.</w:t>
            </w:r>
          </w:p>
        </w:tc>
      </w:tr>
      <w:tr w:rsidR="00D15080" w:rsidRPr="00E44796" w14:paraId="6103C8FB" w14:textId="77777777" w:rsidTr="00A221A2"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6C4E4423" w14:textId="77777777" w:rsidR="00D15080" w:rsidRPr="00E44796" w:rsidRDefault="00D15080" w:rsidP="00D15080">
            <w:pPr>
              <w:pStyle w:val="Tabletext"/>
              <w:rPr>
                <w:rFonts w:cs="Calibri"/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lang w:val="ru-RU"/>
              </w:rPr>
              <w:t>Экономия при исполнении бюджета</w:t>
            </w:r>
          </w:p>
        </w:tc>
        <w:tc>
          <w:tcPr>
            <w:tcW w:w="1301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98E176" w14:textId="77777777" w:rsidR="00D15080" w:rsidRPr="00E44796" w:rsidRDefault="00D15080" w:rsidP="00D150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4 481*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0E3154" w14:textId="77777777" w:rsidR="00D15080" w:rsidRPr="00E44796" w:rsidRDefault="00D15080" w:rsidP="00D150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3 315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87259B" w14:textId="77777777" w:rsidR="00D15080" w:rsidRPr="00E44796" w:rsidRDefault="00D15080" w:rsidP="00D150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−1 166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BA66BA" w14:textId="77777777" w:rsidR="00D15080" w:rsidRPr="00E44796" w:rsidRDefault="00D15080" w:rsidP="00D150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−26,02%</w:t>
            </w:r>
          </w:p>
        </w:tc>
      </w:tr>
      <w:tr w:rsidR="00620263" w:rsidRPr="00E44796" w14:paraId="157794BF" w14:textId="77777777" w:rsidTr="00A221A2">
        <w:tc>
          <w:tcPr>
            <w:tcW w:w="439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69423619" w14:textId="77777777" w:rsidR="00620263" w:rsidRPr="00E44796" w:rsidRDefault="00620263" w:rsidP="00620263">
            <w:pPr>
              <w:pStyle w:val="Tabletext"/>
              <w:rPr>
                <w:rFonts w:cs="Calibri"/>
                <w:b/>
                <w:bCs/>
                <w:color w:val="000000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301" w:type="dxa"/>
            <w:tcBorders>
              <w:top w:val="single" w:sz="4" w:space="0" w:color="auto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225305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331 559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D7BCE9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330 969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77052B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−590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0E2A40" w14:textId="77777777" w:rsidR="00620263" w:rsidRPr="00E44796" w:rsidRDefault="00620263" w:rsidP="006202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−0,18%</w:t>
            </w:r>
          </w:p>
        </w:tc>
      </w:tr>
      <w:tr w:rsidR="00620263" w:rsidRPr="0076608B" w14:paraId="2BCB9F37" w14:textId="77777777" w:rsidTr="00A96033">
        <w:tc>
          <w:tcPr>
            <w:tcW w:w="964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7921F68" w14:textId="77777777" w:rsidR="00620263" w:rsidRPr="00E44796" w:rsidRDefault="00620263" w:rsidP="005F0234">
            <w:pPr>
              <w:pStyle w:val="Tablelegend"/>
              <w:rPr>
                <w:rFonts w:cs="Calibri"/>
                <w:b/>
                <w:bCs/>
                <w:color w:val="000000"/>
                <w:szCs w:val="22"/>
                <w:lang w:val="ru-RU"/>
              </w:rPr>
            </w:pPr>
            <w:r w:rsidRPr="00E44796">
              <w:rPr>
                <w:lang w:val="ru-RU" w:eastAsia="zh-CN"/>
              </w:rPr>
              <w:t>*</w:t>
            </w:r>
            <w:r w:rsidRPr="00E44796">
              <w:rPr>
                <w:lang w:val="ru-RU" w:eastAsia="zh-CN"/>
              </w:rPr>
              <w:tab/>
            </w:r>
            <w:r w:rsidR="00D32EB3" w:rsidRPr="00E44796">
              <w:rPr>
                <w:lang w:val="ru-RU" w:eastAsia="zh-CN"/>
              </w:rPr>
              <w:t xml:space="preserve">В том числе дополнительные </w:t>
            </w:r>
            <w:r w:rsidRPr="00E44796">
              <w:rPr>
                <w:lang w:val="ru-RU" w:eastAsia="zh-CN"/>
              </w:rPr>
              <w:t>218</w:t>
            </w:r>
            <w:r w:rsidR="00D32EB3" w:rsidRPr="00E44796">
              <w:rPr>
                <w:lang w:val="ru-RU" w:eastAsia="zh-CN"/>
              </w:rPr>
              <w:t> тыс. </w:t>
            </w:r>
            <w:r w:rsidR="005F0234" w:rsidRPr="00E44796">
              <w:rPr>
                <w:lang w:val="ru-RU" w:eastAsia="zh-CN"/>
              </w:rPr>
              <w:t>ш</w:t>
            </w:r>
            <w:r w:rsidR="00D32EB3" w:rsidRPr="00E44796">
              <w:rPr>
                <w:lang w:val="ru-RU" w:eastAsia="zh-CN"/>
              </w:rPr>
              <w:t>вейцарских франков на ВФПЭ</w:t>
            </w:r>
            <w:r w:rsidRPr="00E44796">
              <w:rPr>
                <w:lang w:val="ru-RU" w:eastAsia="zh-CN"/>
              </w:rPr>
              <w:t xml:space="preserve"> (</w:t>
            </w:r>
            <w:r w:rsidR="00112AB1" w:rsidRPr="00E44796">
              <w:rPr>
                <w:lang w:val="ru-RU" w:eastAsia="zh-CN"/>
              </w:rPr>
              <w:t>из средств 2022</w:t>
            </w:r>
            <w:r w:rsidRPr="00E44796">
              <w:rPr>
                <w:lang w:val="ru-RU" w:eastAsia="zh-CN"/>
              </w:rPr>
              <w:t>−2023</w:t>
            </w:r>
            <w:r w:rsidR="00D32EB3" w:rsidRPr="00E44796">
              <w:rPr>
                <w:lang w:val="ru-RU" w:eastAsia="zh-CN"/>
              </w:rPr>
              <w:t> гг.</w:t>
            </w:r>
            <w:r w:rsidRPr="00E44796">
              <w:rPr>
                <w:lang w:val="ru-RU" w:eastAsia="zh-CN"/>
              </w:rPr>
              <w:t>)</w:t>
            </w:r>
          </w:p>
        </w:tc>
      </w:tr>
    </w:tbl>
    <w:p w14:paraId="3DA7D0EE" w14:textId="77777777" w:rsidR="0019687F" w:rsidRPr="00E44796" w:rsidRDefault="0019687F" w:rsidP="0019687F">
      <w:pPr>
        <w:pStyle w:val="Heading2"/>
        <w:rPr>
          <w:lang w:val="ru-RU"/>
        </w:rPr>
      </w:pPr>
      <w:bookmarkStart w:id="62" w:name="_Toc7794673"/>
      <w:bookmarkStart w:id="63" w:name="_Toc7794961"/>
      <w:bookmarkStart w:id="64" w:name="_Toc7795485"/>
      <w:proofErr w:type="spellStart"/>
      <w:r w:rsidRPr="00E44796">
        <w:rPr>
          <w:color w:val="0070C0"/>
          <w:lang w:val="ru-RU"/>
        </w:rPr>
        <w:lastRenderedPageBreak/>
        <w:t>I</w:t>
      </w:r>
      <w:r w:rsidRPr="00E44796">
        <w:rPr>
          <w:lang w:val="ru-RU"/>
        </w:rPr>
        <w:t>.9</w:t>
      </w:r>
      <w:proofErr w:type="spellEnd"/>
      <w:r w:rsidRPr="00E44796">
        <w:rPr>
          <w:lang w:val="ru-RU"/>
        </w:rPr>
        <w:tab/>
      </w:r>
      <w:r w:rsidR="00EE7F47" w:rsidRPr="00E44796">
        <w:rPr>
          <w:lang w:val="ru-RU"/>
        </w:rPr>
        <w:t>Запланированные расходы</w:t>
      </w:r>
      <w:bookmarkEnd w:id="62"/>
      <w:bookmarkEnd w:id="63"/>
      <w:bookmarkEnd w:id="64"/>
    </w:p>
    <w:p w14:paraId="6A070D08" w14:textId="77777777" w:rsidR="0019687F" w:rsidRPr="00E44796" w:rsidRDefault="0019687F" w:rsidP="003426BF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.9.1</w:t>
      </w:r>
      <w:proofErr w:type="spellEnd"/>
      <w:r w:rsidRPr="00E44796">
        <w:rPr>
          <w:lang w:val="ru-RU"/>
        </w:rPr>
        <w:tab/>
      </w:r>
      <w:r w:rsidR="00EE7F47" w:rsidRPr="00E44796">
        <w:rPr>
          <w:lang w:val="ru-RU"/>
        </w:rPr>
        <w:t>Запланированные расходы</w:t>
      </w:r>
      <w:r w:rsidRPr="00E44796">
        <w:rPr>
          <w:lang w:val="ru-RU"/>
        </w:rPr>
        <w:t xml:space="preserve"> </w:t>
      </w:r>
      <w:r w:rsidR="003426BF" w:rsidRPr="00E44796">
        <w:rPr>
          <w:lang w:val="ru-RU"/>
        </w:rPr>
        <w:t>на</w:t>
      </w:r>
      <w:r w:rsidRPr="00E44796">
        <w:rPr>
          <w:lang w:val="ru-RU"/>
        </w:rPr>
        <w:t xml:space="preserve"> 2020−2021</w:t>
      </w:r>
      <w:r w:rsidR="00112AB1" w:rsidRPr="00E44796">
        <w:rPr>
          <w:lang w:val="ru-RU"/>
        </w:rPr>
        <w:t> год</w:t>
      </w:r>
      <w:r w:rsidR="003426BF" w:rsidRPr="00E44796">
        <w:rPr>
          <w:lang w:val="ru-RU"/>
        </w:rPr>
        <w:t>ы</w:t>
      </w:r>
      <w:r w:rsidR="00112AB1" w:rsidRPr="00E44796">
        <w:rPr>
          <w:lang w:val="ru-RU"/>
        </w:rPr>
        <w:t xml:space="preserve"> составляют </w:t>
      </w:r>
      <w:r w:rsidRPr="00E44796">
        <w:rPr>
          <w:lang w:val="ru-RU"/>
        </w:rPr>
        <w:t>331</w:t>
      </w:r>
      <w:r w:rsidR="005B30C3" w:rsidRPr="00E44796">
        <w:rPr>
          <w:lang w:val="ru-RU"/>
        </w:rPr>
        <w:t> млн. швейцарских франков</w:t>
      </w:r>
      <w:r w:rsidRPr="00E44796">
        <w:rPr>
          <w:lang w:val="ru-RU"/>
        </w:rPr>
        <w:t xml:space="preserve">. </w:t>
      </w:r>
      <w:r w:rsidR="00112AB1" w:rsidRPr="00E44796">
        <w:rPr>
          <w:lang w:val="ru-RU"/>
        </w:rPr>
        <w:t>В таблицах </w:t>
      </w:r>
      <w:r w:rsidRPr="00E44796">
        <w:rPr>
          <w:lang w:val="ru-RU"/>
        </w:rPr>
        <w:t>1</w:t>
      </w:r>
      <w:r w:rsidR="00112AB1" w:rsidRPr="00E44796">
        <w:rPr>
          <w:lang w:val="ru-RU"/>
        </w:rPr>
        <w:t>−</w:t>
      </w:r>
      <w:r w:rsidRPr="00E44796">
        <w:rPr>
          <w:lang w:val="ru-RU"/>
        </w:rPr>
        <w:t>12 (</w:t>
      </w:r>
      <w:r w:rsidR="00112AB1" w:rsidRPr="00E44796">
        <w:rPr>
          <w:lang w:val="ru-RU"/>
        </w:rPr>
        <w:t>за исключением Таблицы 2, которая относится к доходам), содержащихся в Части 3, представлена подробная информация о распределении бюджета по разделам и категориям расходов</w:t>
      </w:r>
      <w:r w:rsidRPr="00E44796">
        <w:rPr>
          <w:lang w:val="ru-RU"/>
        </w:rPr>
        <w:t>.</w:t>
      </w:r>
    </w:p>
    <w:p w14:paraId="2B8BCC31" w14:textId="77777777" w:rsidR="0019687F" w:rsidRPr="00E44796" w:rsidRDefault="0019687F" w:rsidP="003426BF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.9.2</w:t>
      </w:r>
      <w:proofErr w:type="spellEnd"/>
      <w:r w:rsidRPr="00E44796">
        <w:rPr>
          <w:lang w:val="ru-RU"/>
        </w:rPr>
        <w:tab/>
      </w:r>
      <w:r w:rsidR="000528A7" w:rsidRPr="00E44796">
        <w:rPr>
          <w:lang w:val="ru-RU"/>
        </w:rPr>
        <w:t>В Таблице </w:t>
      </w:r>
      <w:r w:rsidRPr="00E44796">
        <w:rPr>
          <w:lang w:val="ru-RU"/>
        </w:rPr>
        <w:t xml:space="preserve">L </w:t>
      </w:r>
      <w:r w:rsidR="000528A7" w:rsidRPr="00E44796">
        <w:rPr>
          <w:lang w:val="ru-RU"/>
        </w:rPr>
        <w:t>и на Диаграмме </w:t>
      </w:r>
      <w:r w:rsidRPr="00E44796">
        <w:rPr>
          <w:lang w:val="ru-RU"/>
        </w:rPr>
        <w:t xml:space="preserve">D </w:t>
      </w:r>
      <w:r w:rsidR="000528A7" w:rsidRPr="00E44796">
        <w:rPr>
          <w:lang w:val="ru-RU"/>
        </w:rPr>
        <w:t xml:space="preserve">представлены запланированные </w:t>
      </w:r>
      <w:r w:rsidR="003426BF" w:rsidRPr="00E44796">
        <w:rPr>
          <w:lang w:val="ru-RU"/>
        </w:rPr>
        <w:t xml:space="preserve">на 2020−2021 годы </w:t>
      </w:r>
      <w:r w:rsidR="000528A7" w:rsidRPr="00E44796">
        <w:rPr>
          <w:lang w:val="ru-RU"/>
        </w:rPr>
        <w:t>расходы в разбивке по Секторам, а так</w:t>
      </w:r>
      <w:r w:rsidR="003426BF" w:rsidRPr="00E44796">
        <w:rPr>
          <w:lang w:val="ru-RU"/>
        </w:rPr>
        <w:t>ж</w:t>
      </w:r>
      <w:r w:rsidR="000528A7" w:rsidRPr="00E44796">
        <w:rPr>
          <w:lang w:val="ru-RU"/>
        </w:rPr>
        <w:t>е сравнение бюджета на</w:t>
      </w:r>
      <w:r w:rsidRPr="00E44796">
        <w:rPr>
          <w:lang w:val="ru-RU"/>
        </w:rPr>
        <w:t xml:space="preserve"> 2018−2019</w:t>
      </w:r>
      <w:r w:rsidR="000528A7" w:rsidRPr="00E44796">
        <w:rPr>
          <w:lang w:val="ru-RU"/>
        </w:rPr>
        <w:t> годы и Финансового плана</w:t>
      </w:r>
      <w:r w:rsidRPr="00E44796">
        <w:rPr>
          <w:lang w:val="ru-RU"/>
        </w:rPr>
        <w:t>.</w:t>
      </w:r>
    </w:p>
    <w:p w14:paraId="2D2536F0" w14:textId="77777777" w:rsidR="00620263" w:rsidRPr="00E44796" w:rsidRDefault="00620263" w:rsidP="00620263">
      <w:pPr>
        <w:pStyle w:val="Tabletitle"/>
        <w:rPr>
          <w:lang w:val="ru-RU" w:eastAsia="zh-CN"/>
        </w:rPr>
      </w:pPr>
      <w:bookmarkStart w:id="65" w:name="_Toc8113182"/>
      <w:r w:rsidRPr="00E44796">
        <w:rPr>
          <w:lang w:val="ru-RU" w:eastAsia="zh-CN"/>
        </w:rPr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380D43C1" wp14:editId="6FED24E4">
                <wp:simplePos x="0" y="0"/>
                <wp:positionH relativeFrom="column">
                  <wp:posOffset>5133975</wp:posOffset>
                </wp:positionH>
                <wp:positionV relativeFrom="paragraph">
                  <wp:posOffset>469265</wp:posOffset>
                </wp:positionV>
                <wp:extent cx="990600" cy="1666875"/>
                <wp:effectExtent l="0" t="0" r="19050" b="28575"/>
                <wp:wrapNone/>
                <wp:docPr id="28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66687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DC96A" id="AutoShape 1" o:spid="_x0000_s1026" style="position:absolute;margin-left:404.25pt;margin-top:36.95pt;width:78pt;height:13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L</w:t>
      </w:r>
      <w:bookmarkEnd w:id="65"/>
    </w:p>
    <w:p w14:paraId="07B96571" w14:textId="77777777" w:rsidR="00620263" w:rsidRPr="007930AD" w:rsidRDefault="00620263" w:rsidP="00981B37">
      <w:pPr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Borders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561"/>
        <w:gridCol w:w="1561"/>
        <w:gridCol w:w="1561"/>
      </w:tblGrid>
      <w:tr w:rsidR="00620263" w:rsidRPr="00E44796" w14:paraId="2A77D85A" w14:textId="77777777" w:rsidTr="00A221A2">
        <w:tc>
          <w:tcPr>
            <w:tcW w:w="4962" w:type="dxa"/>
            <w:tcBorders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6E7541C4" w14:textId="77777777" w:rsidR="00620263" w:rsidRPr="00E44796" w:rsidRDefault="00620263" w:rsidP="0062026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</w:p>
        </w:tc>
        <w:tc>
          <w:tcPr>
            <w:tcW w:w="1561" w:type="dxa"/>
            <w:tcBorders>
              <w:left w:val="dotted" w:sz="4" w:space="0" w:color="0070C0"/>
              <w:bottom w:val="single" w:sz="4" w:space="0" w:color="auto"/>
            </w:tcBorders>
            <w:shd w:val="clear" w:color="auto" w:fill="auto"/>
          </w:tcPr>
          <w:p w14:paraId="2368F25E" w14:textId="77777777" w:rsidR="00620263" w:rsidRPr="00E44796" w:rsidRDefault="00620263" w:rsidP="0062026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Бюджет, 2018−2019 гг.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</w:tcPr>
          <w:p w14:paraId="0C26C4DC" w14:textId="77777777" w:rsidR="00620263" w:rsidRPr="00E44796" w:rsidRDefault="006413F9" w:rsidP="0062026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t>Финансовый</w:t>
            </w:r>
            <w:r w:rsidRPr="00E44796">
              <w:rPr>
                <w:rFonts w:cs="Calibri"/>
                <w:bCs/>
                <w:color w:val="000000"/>
                <w:szCs w:val="22"/>
                <w:lang w:val="ru-RU" w:eastAsia="zh-CN"/>
              </w:rPr>
              <w:br/>
              <w:t>план</w:t>
            </w:r>
          </w:p>
        </w:tc>
        <w:tc>
          <w:tcPr>
            <w:tcW w:w="156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5AF50D" w14:textId="77777777" w:rsidR="00620263" w:rsidRPr="00E44796" w:rsidRDefault="00620263" w:rsidP="0062026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br/>
              <w:t>2020−2021 гг.</w:t>
            </w:r>
          </w:p>
        </w:tc>
      </w:tr>
      <w:tr w:rsidR="006413F9" w:rsidRPr="00E44796" w14:paraId="2AA0A5D9" w14:textId="77777777" w:rsidTr="00A221A2">
        <w:tc>
          <w:tcPr>
            <w:tcW w:w="4962" w:type="dxa"/>
            <w:tcBorders>
              <w:top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52B3CC5C" w14:textId="77777777" w:rsidR="006413F9" w:rsidRPr="00E44796" w:rsidRDefault="006413F9" w:rsidP="006413F9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Генеральный секретариат</w:t>
            </w:r>
          </w:p>
        </w:tc>
        <w:tc>
          <w:tcPr>
            <w:tcW w:w="1561" w:type="dxa"/>
            <w:tcBorders>
              <w:top w:val="single" w:sz="4" w:space="0" w:color="auto"/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56B3D331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181 484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BB9DC9C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183 441</w:t>
            </w:r>
          </w:p>
        </w:tc>
        <w:tc>
          <w:tcPr>
            <w:tcW w:w="1561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513666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183 844</w:t>
            </w:r>
          </w:p>
        </w:tc>
      </w:tr>
      <w:tr w:rsidR="006413F9" w:rsidRPr="00E44796" w14:paraId="0A485BC9" w14:textId="77777777" w:rsidTr="00A221A2">
        <w:tc>
          <w:tcPr>
            <w:tcW w:w="4962" w:type="dxa"/>
            <w:tcBorders>
              <w:right w:val="dotted" w:sz="4" w:space="0" w:color="0070C0"/>
            </w:tcBorders>
            <w:shd w:val="clear" w:color="auto" w:fill="auto"/>
            <w:noWrap/>
          </w:tcPr>
          <w:p w14:paraId="7007318C" w14:textId="77777777" w:rsidR="006413F9" w:rsidRPr="00E44796" w:rsidRDefault="006413F9" w:rsidP="006413F9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Сектор радиосвязи</w:t>
            </w:r>
          </w:p>
        </w:tc>
        <w:tc>
          <w:tcPr>
            <w:tcW w:w="1561" w:type="dxa"/>
            <w:tcBorders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5F04BF25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59 586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14:paraId="5425CEE0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59 884</w:t>
            </w:r>
          </w:p>
        </w:tc>
        <w:tc>
          <w:tcPr>
            <w:tcW w:w="1561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497E3872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59 527</w:t>
            </w:r>
          </w:p>
        </w:tc>
      </w:tr>
      <w:tr w:rsidR="006413F9" w:rsidRPr="00E44796" w14:paraId="633B448B" w14:textId="77777777" w:rsidTr="00A221A2">
        <w:tc>
          <w:tcPr>
            <w:tcW w:w="4962" w:type="dxa"/>
            <w:tcBorders>
              <w:right w:val="dotted" w:sz="4" w:space="0" w:color="0070C0"/>
            </w:tcBorders>
            <w:shd w:val="clear" w:color="auto" w:fill="auto"/>
            <w:noWrap/>
          </w:tcPr>
          <w:p w14:paraId="14F5F6DA" w14:textId="77777777" w:rsidR="006413F9" w:rsidRPr="00E44796" w:rsidRDefault="006413F9" w:rsidP="006413F9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Сектор стандартизации электросвязи</w:t>
            </w:r>
          </w:p>
        </w:tc>
        <w:tc>
          <w:tcPr>
            <w:tcW w:w="1561" w:type="dxa"/>
            <w:tcBorders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3B0BD1F4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27 136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14:paraId="4F823F6D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27 964</w:t>
            </w:r>
          </w:p>
        </w:tc>
        <w:tc>
          <w:tcPr>
            <w:tcW w:w="1561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52C824DE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27 682</w:t>
            </w:r>
          </w:p>
        </w:tc>
      </w:tr>
      <w:tr w:rsidR="006413F9" w:rsidRPr="00E44796" w14:paraId="47054EF6" w14:textId="77777777" w:rsidTr="00A221A2">
        <w:tc>
          <w:tcPr>
            <w:tcW w:w="4962" w:type="dxa"/>
            <w:tcBorders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73C177E9" w14:textId="77777777" w:rsidR="006413F9" w:rsidRPr="00E44796" w:rsidRDefault="006413F9" w:rsidP="006413F9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Сектор развития электросвязи</w:t>
            </w:r>
          </w:p>
        </w:tc>
        <w:tc>
          <w:tcPr>
            <w:tcW w:w="1561" w:type="dxa"/>
            <w:tcBorders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2229AB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56 411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A56110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60 270</w:t>
            </w:r>
          </w:p>
        </w:tc>
        <w:tc>
          <w:tcPr>
            <w:tcW w:w="1561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89516A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59 916</w:t>
            </w:r>
          </w:p>
        </w:tc>
      </w:tr>
      <w:tr w:rsidR="006413F9" w:rsidRPr="00E44796" w14:paraId="1A26A2CE" w14:textId="77777777" w:rsidTr="00A221A2">
        <w:tc>
          <w:tcPr>
            <w:tcW w:w="4962" w:type="dxa"/>
            <w:tcBorders>
              <w:top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31B30C29" w14:textId="77777777" w:rsidR="006413F9" w:rsidRPr="00E44796" w:rsidRDefault="006413F9" w:rsidP="006413F9">
            <w:pPr>
              <w:pStyle w:val="Tabletext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561" w:type="dxa"/>
            <w:tcBorders>
              <w:top w:val="single" w:sz="4" w:space="0" w:color="auto"/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3CE63DBD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324 617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7DB4204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331 559</w:t>
            </w:r>
          </w:p>
        </w:tc>
        <w:tc>
          <w:tcPr>
            <w:tcW w:w="1561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8082CB" w14:textId="77777777" w:rsidR="006413F9" w:rsidRPr="00E44796" w:rsidRDefault="006413F9" w:rsidP="006413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330 969</w:t>
            </w:r>
          </w:p>
        </w:tc>
      </w:tr>
    </w:tbl>
    <w:p w14:paraId="57407261" w14:textId="77777777" w:rsidR="0019687F" w:rsidRPr="00E44796" w:rsidRDefault="0019687F" w:rsidP="005D0686">
      <w:pPr>
        <w:spacing w:before="360"/>
        <w:rPr>
          <w:lang w:val="ru-RU"/>
        </w:rPr>
      </w:pPr>
    </w:p>
    <w:p w14:paraId="7E6F00B2" w14:textId="1903F12A" w:rsidR="0076608B" w:rsidRPr="0076608B" w:rsidRDefault="0076608B" w:rsidP="0076608B">
      <w:pPr>
        <w:pStyle w:val="Figuretitle"/>
        <w:rPr>
          <w:lang w:val="ru-RU"/>
        </w:rPr>
      </w:pPr>
      <w:r w:rsidRPr="0076608B">
        <w:drawing>
          <wp:inline distT="0" distB="0" distL="0" distR="0" wp14:anchorId="71B8DC6B" wp14:editId="4CE60D16">
            <wp:extent cx="6120765" cy="3997960"/>
            <wp:effectExtent l="0" t="0" r="0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28D5" w14:textId="77777777" w:rsidR="005D0686" w:rsidRPr="00E44796" w:rsidRDefault="005D0686" w:rsidP="005D0686">
      <w:pPr>
        <w:rPr>
          <w:lang w:val="ru-RU"/>
        </w:rPr>
      </w:pPr>
      <w:r w:rsidRPr="00E44796">
        <w:rPr>
          <w:lang w:val="ru-RU"/>
        </w:rPr>
        <w:br w:type="page"/>
      </w:r>
    </w:p>
    <w:p w14:paraId="70233996" w14:textId="77777777" w:rsidR="0019687F" w:rsidRPr="00E44796" w:rsidRDefault="0019687F" w:rsidP="00C13625">
      <w:pPr>
        <w:pStyle w:val="Heading2"/>
        <w:rPr>
          <w:lang w:val="ru-RU"/>
        </w:rPr>
      </w:pPr>
      <w:bookmarkStart w:id="66" w:name="_Toc7794674"/>
      <w:bookmarkStart w:id="67" w:name="_Toc7794962"/>
      <w:bookmarkStart w:id="68" w:name="_Toc7795486"/>
      <w:proofErr w:type="spellStart"/>
      <w:r w:rsidRPr="00E44796">
        <w:rPr>
          <w:color w:val="0070C0"/>
          <w:lang w:val="ru-RU"/>
        </w:rPr>
        <w:lastRenderedPageBreak/>
        <w:t>I</w:t>
      </w:r>
      <w:r w:rsidRPr="00E44796">
        <w:rPr>
          <w:lang w:val="ru-RU"/>
        </w:rPr>
        <w:t>.10</w:t>
      </w:r>
      <w:proofErr w:type="spellEnd"/>
      <w:r w:rsidRPr="00E44796">
        <w:rPr>
          <w:lang w:val="ru-RU"/>
        </w:rPr>
        <w:tab/>
      </w:r>
      <w:r w:rsidR="00C13625" w:rsidRPr="00E44796">
        <w:rPr>
          <w:lang w:val="ru-RU"/>
        </w:rPr>
        <w:t>Общие расходы МСЭ</w:t>
      </w:r>
      <w:bookmarkEnd w:id="66"/>
      <w:bookmarkEnd w:id="67"/>
      <w:bookmarkEnd w:id="68"/>
    </w:p>
    <w:p w14:paraId="126510E7" w14:textId="77777777" w:rsidR="00DE439B" w:rsidRPr="00E44796" w:rsidRDefault="0019687F" w:rsidP="00D770FB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.10.1</w:t>
      </w:r>
      <w:proofErr w:type="spellEnd"/>
      <w:r w:rsidRPr="00E44796">
        <w:rPr>
          <w:lang w:val="ru-RU"/>
        </w:rPr>
        <w:tab/>
      </w:r>
      <w:r w:rsidR="00850F98" w:rsidRPr="00E44796">
        <w:rPr>
          <w:lang w:val="ru-RU"/>
        </w:rPr>
        <w:t xml:space="preserve">В целях прозрачности и эффективности был создан центр затрат для общих расходов МСЭ начиная с периода </w:t>
      </w:r>
      <w:r w:rsidRPr="00E44796">
        <w:rPr>
          <w:lang w:val="ru-RU"/>
        </w:rPr>
        <w:t>2020−2021</w:t>
      </w:r>
      <w:r w:rsidR="00850F98" w:rsidRPr="00E44796">
        <w:rPr>
          <w:lang w:val="ru-RU"/>
        </w:rPr>
        <w:t> годов</w:t>
      </w:r>
      <w:r w:rsidR="00293DBD" w:rsidRPr="00E44796">
        <w:rPr>
          <w:lang w:val="ru-RU"/>
        </w:rPr>
        <w:t>, который объединяет большинство общих и централизованных расходов МСЭ</w:t>
      </w:r>
      <w:r w:rsidRPr="00E44796">
        <w:rPr>
          <w:lang w:val="ru-RU"/>
        </w:rPr>
        <w:t xml:space="preserve">. </w:t>
      </w:r>
      <w:r w:rsidR="00293DBD" w:rsidRPr="00E44796">
        <w:rPr>
          <w:lang w:val="ru-RU"/>
        </w:rPr>
        <w:t>В него включены ассигнования, перечисленны</w:t>
      </w:r>
      <w:r w:rsidR="00D770FB" w:rsidRPr="00E44796">
        <w:rPr>
          <w:lang w:val="ru-RU"/>
        </w:rPr>
        <w:t>е</w:t>
      </w:r>
      <w:r w:rsidR="00293DBD" w:rsidRPr="00E44796">
        <w:rPr>
          <w:lang w:val="ru-RU"/>
        </w:rPr>
        <w:t xml:space="preserve"> в нижеследующей Таблице </w:t>
      </w:r>
      <w:r w:rsidRPr="00E44796">
        <w:rPr>
          <w:lang w:val="ru-RU"/>
        </w:rPr>
        <w:t>M</w:t>
      </w:r>
      <w:r w:rsidR="00293DBD" w:rsidRPr="00E44796">
        <w:rPr>
          <w:lang w:val="ru-RU"/>
        </w:rPr>
        <w:t>.</w:t>
      </w:r>
    </w:p>
    <w:bookmarkStart w:id="69" w:name="_Toc8113183"/>
    <w:p w14:paraId="4A46267D" w14:textId="77777777" w:rsidR="00C036B6" w:rsidRPr="00E44796" w:rsidRDefault="00C036B6" w:rsidP="004F2318">
      <w:pPr>
        <w:pStyle w:val="Tabletitle"/>
        <w:rPr>
          <w:lang w:val="ru-RU" w:eastAsia="zh-CN"/>
        </w:rPr>
      </w:pP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6F22A1EE" wp14:editId="1EAB2AE3">
                <wp:simplePos x="0" y="0"/>
                <wp:positionH relativeFrom="column">
                  <wp:posOffset>5274310</wp:posOffset>
                </wp:positionH>
                <wp:positionV relativeFrom="paragraph">
                  <wp:posOffset>473710</wp:posOffset>
                </wp:positionV>
                <wp:extent cx="846000" cy="3429000"/>
                <wp:effectExtent l="0" t="0" r="11430" b="19050"/>
                <wp:wrapNone/>
                <wp:docPr id="30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000" cy="34290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52ACB" id="AutoShape 1" o:spid="_x0000_s1026" style="position:absolute;margin-left:415.3pt;margin-top:37.3pt;width:66.6pt;height:27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Таблица M</w:t>
      </w:r>
      <w:bookmarkEnd w:id="69"/>
    </w:p>
    <w:p w14:paraId="003F6893" w14:textId="77777777" w:rsidR="00C036B6" w:rsidRPr="007930AD" w:rsidRDefault="00C036B6" w:rsidP="00981B37">
      <w:pPr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8301"/>
        <w:gridCol w:w="1344"/>
      </w:tblGrid>
      <w:tr w:rsidR="00C036B6" w:rsidRPr="00E44796" w14:paraId="14DE78A3" w14:textId="77777777" w:rsidTr="00A221A2">
        <w:tc>
          <w:tcPr>
            <w:tcW w:w="83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B9B76BE" w14:textId="77777777" w:rsidR="00C036B6" w:rsidRPr="00E44796" w:rsidRDefault="00C036B6" w:rsidP="00A96033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27185D" w14:textId="77777777" w:rsidR="00C036B6" w:rsidRPr="00E44796" w:rsidRDefault="00C036B6" w:rsidP="00A96033">
            <w:pPr>
              <w:pStyle w:val="Tablehead"/>
              <w:ind w:left="-57" w:right="-57"/>
              <w:rPr>
                <w:rFonts w:cs="Calibri"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br/>
              <w:t>2020−2021 гг.</w:t>
            </w:r>
          </w:p>
        </w:tc>
      </w:tr>
      <w:tr w:rsidR="004F2318" w:rsidRPr="00E44796" w14:paraId="5EE52B64" w14:textId="77777777" w:rsidTr="00A221A2">
        <w:tc>
          <w:tcPr>
            <w:tcW w:w="8301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35C6B851" w14:textId="77777777" w:rsidR="004F2318" w:rsidRPr="00E44796" w:rsidRDefault="00293DBD" w:rsidP="004F2318">
            <w:pPr>
              <w:pStyle w:val="Tabletext"/>
              <w:rPr>
                <w:lang w:val="ru-RU" w:eastAsia="zh-CN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Создание нового центрального резерва МСЭ для повышения классов должностей</w:t>
            </w:r>
          </w:p>
        </w:tc>
        <w:tc>
          <w:tcPr>
            <w:tcW w:w="1344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9D09F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 w:eastAsia="zh-CN"/>
              </w:rPr>
            </w:pPr>
            <w:r w:rsidRPr="00E44796">
              <w:rPr>
                <w:lang w:val="ru-RU"/>
              </w:rPr>
              <w:t>300</w:t>
            </w:r>
          </w:p>
        </w:tc>
      </w:tr>
      <w:tr w:rsidR="004F2318" w:rsidRPr="00E44796" w14:paraId="25459E56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18BE8E0C" w14:textId="77777777" w:rsidR="004F2318" w:rsidRPr="00E44796" w:rsidRDefault="00293DBD" w:rsidP="00293DBD">
            <w:pPr>
              <w:pStyle w:val="Tabletext"/>
              <w:rPr>
                <w:lang w:val="ru-RU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Центральный резерв для обеспечения продолжительных отпусков по болезни/отпусков по </w:t>
            </w:r>
            <w:r w:rsidRPr="00E44796">
              <w:rPr>
                <w:color w:val="000000"/>
                <w:lang w:val="ru-RU"/>
              </w:rPr>
              <w:t>уходу за ребенком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C195B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500</w:t>
            </w:r>
          </w:p>
        </w:tc>
      </w:tr>
      <w:tr w:rsidR="004F2318" w:rsidRPr="00E44796" w14:paraId="1692C6D4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7AD820C1" w14:textId="77777777" w:rsidR="004F2318" w:rsidRPr="00E44796" w:rsidRDefault="0097291D" w:rsidP="004F2318">
            <w:pPr>
              <w:pStyle w:val="Tabletext"/>
              <w:rPr>
                <w:lang w:val="ru-RU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Профессиональная подготовка на рабочем месте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D924F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1 300</w:t>
            </w:r>
          </w:p>
        </w:tc>
      </w:tr>
      <w:tr w:rsidR="004F2318" w:rsidRPr="00E44796" w14:paraId="3D68118D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17E27C99" w14:textId="77777777" w:rsidR="004F2318" w:rsidRPr="00E44796" w:rsidRDefault="00293DBD" w:rsidP="004F2318">
            <w:pPr>
              <w:pStyle w:val="Tabletext"/>
              <w:rPr>
                <w:lang w:val="ru-RU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Расходы на связь (фиксированные и мобильные телефоны)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2BB4B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1 000</w:t>
            </w:r>
          </w:p>
        </w:tc>
      </w:tr>
      <w:tr w:rsidR="004F2318" w:rsidRPr="00E44796" w14:paraId="52B4790D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5C7617E0" w14:textId="77777777" w:rsidR="004F2318" w:rsidRPr="00E44796" w:rsidRDefault="00293DBD" w:rsidP="00293DBD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Экспедиционные</w:t>
            </w:r>
            <w:r w:rsidR="004F2318" w:rsidRPr="00E44796">
              <w:rPr>
                <w:lang w:val="ru-RU"/>
              </w:rPr>
              <w:t xml:space="preserve"> </w:t>
            </w:r>
            <w:r w:rsidRPr="00E44796">
              <w:rPr>
                <w:lang w:val="ru-RU"/>
              </w:rPr>
              <w:t>и почтовые расходы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EDB6B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600</w:t>
            </w:r>
          </w:p>
        </w:tc>
      </w:tr>
      <w:tr w:rsidR="004F2318" w:rsidRPr="00E44796" w14:paraId="70C25819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7094D81D" w14:textId="77777777" w:rsidR="004F2318" w:rsidRPr="00E44796" w:rsidRDefault="00293DBD" w:rsidP="004F2318">
            <w:pPr>
              <w:pStyle w:val="Tabletext"/>
              <w:rPr>
                <w:lang w:val="ru-RU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Аренда фотокопировальных аппаратов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3BC0F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200</w:t>
            </w:r>
          </w:p>
        </w:tc>
      </w:tr>
      <w:tr w:rsidR="004F2318" w:rsidRPr="00E44796" w14:paraId="18A7A21A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6ABAB050" w14:textId="77777777" w:rsidR="004F2318" w:rsidRPr="00E44796" w:rsidRDefault="00293DBD" w:rsidP="001B50B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Банковск</w:t>
            </w:r>
            <w:r w:rsidR="001B50BE" w:rsidRPr="00E44796">
              <w:rPr>
                <w:lang w:val="ru-RU"/>
              </w:rPr>
              <w:t>ая комиссия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AE95F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240</w:t>
            </w:r>
          </w:p>
        </w:tc>
      </w:tr>
      <w:tr w:rsidR="004F2318" w:rsidRPr="00E44796" w14:paraId="278AA007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720288F2" w14:textId="77777777" w:rsidR="004F2318" w:rsidRPr="00E44796" w:rsidRDefault="00293DBD" w:rsidP="004F2318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Возврат ссуд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CB362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2 990</w:t>
            </w:r>
          </w:p>
        </w:tc>
      </w:tr>
      <w:tr w:rsidR="004F2318" w:rsidRPr="00E44796" w14:paraId="63DE7FFB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0C29F5D4" w14:textId="77777777" w:rsidR="004F2318" w:rsidRPr="00E44796" w:rsidRDefault="00293DBD" w:rsidP="00983AD0">
            <w:pPr>
              <w:pStyle w:val="Tabletext"/>
              <w:rPr>
                <w:lang w:val="ru-RU"/>
              </w:rPr>
            </w:pPr>
            <w:r w:rsidRPr="00E44796">
              <w:rPr>
                <w:color w:val="000000"/>
                <w:lang w:val="ru-RU"/>
              </w:rPr>
              <w:t>Пенсионер</w:t>
            </w:r>
            <w:r w:rsidR="00983AD0" w:rsidRPr="00E44796">
              <w:rPr>
                <w:color w:val="000000"/>
                <w:lang w:val="ru-RU"/>
              </w:rPr>
              <w:t>ы −</w:t>
            </w:r>
            <w:r w:rsidRPr="00E44796">
              <w:rPr>
                <w:color w:val="000000"/>
                <w:lang w:val="ru-RU"/>
              </w:rPr>
              <w:t xml:space="preserve"> Медицинское страхование 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86BDB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13 000</w:t>
            </w:r>
          </w:p>
        </w:tc>
      </w:tr>
      <w:tr w:rsidR="004F2318" w:rsidRPr="00E44796" w14:paraId="35481369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69E0AEB3" w14:textId="77777777" w:rsidR="004F2318" w:rsidRPr="00E44796" w:rsidRDefault="00983AD0" w:rsidP="00983AD0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Пенсионеры −</w:t>
            </w:r>
            <w:r w:rsidR="004F2318" w:rsidRPr="00E44796">
              <w:rPr>
                <w:lang w:val="ru-RU"/>
              </w:rPr>
              <w:t xml:space="preserve"> </w:t>
            </w:r>
            <w:r w:rsidR="00293DBD" w:rsidRPr="00E44796">
              <w:rPr>
                <w:color w:val="000000"/>
                <w:lang w:val="ru-RU"/>
              </w:rPr>
              <w:t>Надбавка на удорожание жизни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B0628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600</w:t>
            </w:r>
          </w:p>
        </w:tc>
      </w:tr>
      <w:tr w:rsidR="004F2318" w:rsidRPr="00E44796" w14:paraId="060180A2" w14:textId="77777777" w:rsidTr="00A221A2">
        <w:tc>
          <w:tcPr>
            <w:tcW w:w="83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291D65C2" w14:textId="77777777" w:rsidR="004F2318" w:rsidRPr="00E44796" w:rsidRDefault="00983AD0" w:rsidP="004F2318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Оплата аудиторских и межведомственных услуг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5894F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1 932</w:t>
            </w:r>
          </w:p>
        </w:tc>
      </w:tr>
      <w:tr w:rsidR="004F2318" w:rsidRPr="00E44796" w14:paraId="58E4B54E" w14:textId="77777777" w:rsidTr="00A221A2">
        <w:tc>
          <w:tcPr>
            <w:tcW w:w="83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vAlign w:val="bottom"/>
          </w:tcPr>
          <w:p w14:paraId="02B06DAB" w14:textId="77777777" w:rsidR="004F2318" w:rsidRPr="00E44796" w:rsidRDefault="00983AD0" w:rsidP="00983AD0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Фонд</w:t>
            </w:r>
            <w:r w:rsidR="002A222E" w:rsidRPr="00E44796">
              <w:rPr>
                <w:lang w:val="ru-RU"/>
              </w:rPr>
              <w:t>ы</w:t>
            </w:r>
            <w:r w:rsidRPr="00E44796">
              <w:rPr>
                <w:lang w:val="ru-RU"/>
              </w:rPr>
              <w:t xml:space="preserve"> ИКТ и эксплуатации зданий</w:t>
            </w:r>
          </w:p>
        </w:tc>
        <w:tc>
          <w:tcPr>
            <w:tcW w:w="134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6BF00B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4 500</w:t>
            </w:r>
          </w:p>
        </w:tc>
      </w:tr>
      <w:tr w:rsidR="004F2318" w:rsidRPr="00E44796" w14:paraId="6099B604" w14:textId="77777777" w:rsidTr="00A221A2">
        <w:tc>
          <w:tcPr>
            <w:tcW w:w="8301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vAlign w:val="bottom"/>
          </w:tcPr>
          <w:p w14:paraId="590C63FA" w14:textId="77777777" w:rsidR="004F2318" w:rsidRPr="00E44796" w:rsidRDefault="004F2318" w:rsidP="004F2318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/>
              </w:rPr>
              <w:t>ВСЕГО</w:t>
            </w:r>
          </w:p>
        </w:tc>
        <w:tc>
          <w:tcPr>
            <w:tcW w:w="1344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44436" w14:textId="77777777" w:rsidR="004F2318" w:rsidRPr="00E44796" w:rsidRDefault="004F2318" w:rsidP="00DE439B">
            <w:pPr>
              <w:pStyle w:val="Tabletext"/>
              <w:ind w:right="113"/>
              <w:jc w:val="righ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27 162</w:t>
            </w:r>
          </w:p>
        </w:tc>
      </w:tr>
    </w:tbl>
    <w:p w14:paraId="03E88E99" w14:textId="77777777" w:rsidR="00DE439B" w:rsidRPr="00E44796" w:rsidRDefault="00DE439B" w:rsidP="00D537E7">
      <w:pPr>
        <w:pStyle w:val="Heading2"/>
        <w:spacing w:before="360"/>
        <w:rPr>
          <w:lang w:val="ru-RU"/>
        </w:rPr>
      </w:pPr>
      <w:bookmarkStart w:id="70" w:name="_Toc7794675"/>
      <w:bookmarkStart w:id="71" w:name="_Toc7794963"/>
      <w:bookmarkStart w:id="72" w:name="_Toc7795487"/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.11</w:t>
      </w:r>
      <w:proofErr w:type="spellEnd"/>
      <w:r w:rsidRPr="00E44796">
        <w:rPr>
          <w:lang w:val="ru-RU"/>
        </w:rPr>
        <w:tab/>
      </w:r>
      <w:r w:rsidR="00D537E7" w:rsidRPr="00E44796">
        <w:rPr>
          <w:lang w:val="ru-RU"/>
        </w:rPr>
        <w:t>Меры по повышению эффективности</w:t>
      </w:r>
      <w:bookmarkEnd w:id="70"/>
      <w:bookmarkEnd w:id="71"/>
      <w:bookmarkEnd w:id="72"/>
    </w:p>
    <w:p w14:paraId="0BB34094" w14:textId="77777777" w:rsidR="00DE439B" w:rsidRPr="00E44796" w:rsidRDefault="00DE439B" w:rsidP="000F7B7B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.11.1</w:t>
      </w:r>
      <w:proofErr w:type="spellEnd"/>
      <w:r w:rsidRPr="00E44796">
        <w:rPr>
          <w:lang w:val="ru-RU"/>
        </w:rPr>
        <w:tab/>
      </w:r>
      <w:r w:rsidR="000F7B7B" w:rsidRPr="00E44796">
        <w:rPr>
          <w:lang w:val="ru-RU"/>
        </w:rPr>
        <w:t>Доходы и расходы уравновешены и составляют 3</w:t>
      </w:r>
      <w:r w:rsidRPr="00E44796">
        <w:rPr>
          <w:lang w:val="ru-RU"/>
        </w:rPr>
        <w:t>31</w:t>
      </w:r>
      <w:r w:rsidR="005B30C3" w:rsidRPr="00E44796">
        <w:rPr>
          <w:lang w:val="ru-RU"/>
        </w:rPr>
        <w:t> млн. швейцарских франков</w:t>
      </w:r>
      <w:r w:rsidRPr="00E44796">
        <w:rPr>
          <w:lang w:val="ru-RU"/>
        </w:rPr>
        <w:t xml:space="preserve">. </w:t>
      </w:r>
      <w:r w:rsidR="000F7B7B" w:rsidRPr="00E44796">
        <w:rPr>
          <w:lang w:val="ru-RU"/>
        </w:rPr>
        <w:t>По сравнению с Финансовым планом</w:t>
      </w:r>
      <w:r w:rsidRPr="00E44796">
        <w:rPr>
          <w:lang w:val="ru-RU"/>
        </w:rPr>
        <w:t xml:space="preserve"> </w:t>
      </w:r>
      <w:r w:rsidR="00253010" w:rsidRPr="00E44796">
        <w:rPr>
          <w:lang w:val="ru-RU"/>
        </w:rPr>
        <w:t>проект бюджета на 2020−2021 годы</w:t>
      </w:r>
      <w:r w:rsidR="00E55C3F" w:rsidRPr="00E44796">
        <w:rPr>
          <w:lang w:val="ru-RU"/>
        </w:rPr>
        <w:t xml:space="preserve"> </w:t>
      </w:r>
      <w:r w:rsidR="000F7B7B" w:rsidRPr="00E44796">
        <w:rPr>
          <w:lang w:val="ru-RU"/>
        </w:rPr>
        <w:t>меньше на</w:t>
      </w:r>
      <w:r w:rsidR="00D71F2C" w:rsidRPr="00E44796">
        <w:rPr>
          <w:lang w:val="ru-RU"/>
        </w:rPr>
        <w:t xml:space="preserve"> 0,</w:t>
      </w:r>
      <w:r w:rsidRPr="00E44796">
        <w:rPr>
          <w:lang w:val="ru-RU"/>
        </w:rPr>
        <w:t>59</w:t>
      </w:r>
      <w:r w:rsidR="005B30C3" w:rsidRPr="00E44796">
        <w:rPr>
          <w:lang w:val="ru-RU"/>
        </w:rPr>
        <w:t> млн. швейцарских франков</w:t>
      </w:r>
      <w:r w:rsidRPr="00E44796">
        <w:rPr>
          <w:lang w:val="ru-RU"/>
        </w:rPr>
        <w:t xml:space="preserve">. </w:t>
      </w:r>
      <w:r w:rsidR="000F7B7B" w:rsidRPr="00E44796">
        <w:rPr>
          <w:lang w:val="ru-RU"/>
        </w:rPr>
        <w:t>Для обеспечения сбалансированности бюджета применялись жесткие меры по повышению эффективности</w:t>
      </w:r>
      <w:r w:rsidRPr="00E44796">
        <w:rPr>
          <w:lang w:val="ru-RU"/>
        </w:rPr>
        <w:t>.</w:t>
      </w:r>
    </w:p>
    <w:p w14:paraId="76C11BB2" w14:textId="77777777" w:rsidR="00DE439B" w:rsidRPr="00E44796" w:rsidRDefault="00DE439B" w:rsidP="00594648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.11.2</w:t>
      </w:r>
      <w:proofErr w:type="spellEnd"/>
      <w:r w:rsidRPr="00E44796">
        <w:rPr>
          <w:lang w:val="ru-RU"/>
        </w:rPr>
        <w:tab/>
      </w:r>
      <w:r w:rsidR="00594648" w:rsidRPr="00E44796">
        <w:rPr>
          <w:lang w:val="ru-RU"/>
        </w:rPr>
        <w:t>При разработке проекта бюджета б</w:t>
      </w:r>
      <w:r w:rsidR="000F7B7B" w:rsidRPr="00E44796">
        <w:rPr>
          <w:lang w:val="ru-RU"/>
        </w:rPr>
        <w:t>ыли запланированы и примен</w:t>
      </w:r>
      <w:r w:rsidR="00594648" w:rsidRPr="00E44796">
        <w:rPr>
          <w:lang w:val="ru-RU"/>
        </w:rPr>
        <w:t>ены</w:t>
      </w:r>
      <w:r w:rsidR="000F7B7B" w:rsidRPr="00E44796">
        <w:rPr>
          <w:lang w:val="ru-RU"/>
        </w:rPr>
        <w:t xml:space="preserve"> жесткие меры по повышению эффективности в целях оптимального использования ограниченных ресурсов,</w:t>
      </w:r>
      <w:r w:rsidR="00FF124E" w:rsidRPr="00E44796">
        <w:rPr>
          <w:lang w:val="ru-RU"/>
        </w:rPr>
        <w:t xml:space="preserve"> </w:t>
      </w:r>
      <w:r w:rsidR="000F7B7B" w:rsidRPr="00E44796">
        <w:rPr>
          <w:lang w:val="ru-RU"/>
        </w:rPr>
        <w:t>а также</w:t>
      </w:r>
      <w:r w:rsidR="00FF124E" w:rsidRPr="00E44796">
        <w:rPr>
          <w:lang w:val="ru-RU"/>
        </w:rPr>
        <w:t xml:space="preserve"> максимального сокращения бюджетных ассигнований </w:t>
      </w:r>
      <w:r w:rsidR="000F7B7B" w:rsidRPr="00E44796">
        <w:rPr>
          <w:lang w:val="ru-RU"/>
        </w:rPr>
        <w:t xml:space="preserve">на </w:t>
      </w:r>
      <w:r w:rsidR="00FF124E" w:rsidRPr="00E44796">
        <w:rPr>
          <w:lang w:val="ru-RU"/>
        </w:rPr>
        <w:t>2020−2021 год</w:t>
      </w:r>
      <w:r w:rsidR="000F7B7B" w:rsidRPr="00E44796">
        <w:rPr>
          <w:lang w:val="ru-RU"/>
        </w:rPr>
        <w:t>ы</w:t>
      </w:r>
      <w:r w:rsidR="00FF124E" w:rsidRPr="00E44796">
        <w:rPr>
          <w:lang w:val="ru-RU"/>
        </w:rPr>
        <w:t>. В проекте бюджета были учтены меры по сокращению расходов, указанные в Приложении 2 к Решению 5 (Пересм. Дубай, 2018 г.).</w:t>
      </w:r>
    </w:p>
    <w:p w14:paraId="695062C3" w14:textId="77777777" w:rsidR="00DE439B" w:rsidRPr="00E44796" w:rsidRDefault="00DE439B" w:rsidP="000F7B7B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.11.3</w:t>
      </w:r>
      <w:proofErr w:type="spellEnd"/>
      <w:r w:rsidRPr="00E44796">
        <w:rPr>
          <w:lang w:val="ru-RU"/>
        </w:rPr>
        <w:tab/>
      </w:r>
      <w:r w:rsidR="00FF124E" w:rsidRPr="00E44796">
        <w:rPr>
          <w:lang w:val="ru-RU"/>
        </w:rPr>
        <w:t xml:space="preserve">В Документе </w:t>
      </w:r>
      <w:proofErr w:type="spellStart"/>
      <w:r w:rsidR="00FF124E" w:rsidRPr="00E44796">
        <w:rPr>
          <w:lang w:val="ru-RU"/>
        </w:rPr>
        <w:t>C19</w:t>
      </w:r>
      <w:proofErr w:type="spellEnd"/>
      <w:r w:rsidR="00FF124E" w:rsidRPr="00E44796">
        <w:rPr>
          <w:lang w:val="ru-RU"/>
        </w:rPr>
        <w:t>/45 содержится обновленная информация о выполнении мер</w:t>
      </w:r>
      <w:r w:rsidR="000F7B7B" w:rsidRPr="00E44796">
        <w:rPr>
          <w:lang w:val="ru-RU"/>
        </w:rPr>
        <w:t xml:space="preserve"> по</w:t>
      </w:r>
      <w:r w:rsidR="00FF124E" w:rsidRPr="00E44796">
        <w:rPr>
          <w:lang w:val="ru-RU"/>
        </w:rPr>
        <w:t xml:space="preserve"> повышени</w:t>
      </w:r>
      <w:r w:rsidR="000F7B7B" w:rsidRPr="00E44796">
        <w:rPr>
          <w:lang w:val="ru-RU"/>
        </w:rPr>
        <w:t>ю</w:t>
      </w:r>
      <w:r w:rsidR="00FF124E" w:rsidRPr="00E44796">
        <w:rPr>
          <w:lang w:val="ru-RU"/>
        </w:rPr>
        <w:t xml:space="preserve"> эффективности, изложенных в Приложении 2 к Решению 5 (Пересм. Дубай, 2018 г.).</w:t>
      </w:r>
    </w:p>
    <w:p w14:paraId="4BE9D0A5" w14:textId="77777777" w:rsidR="00DE439B" w:rsidRPr="00E44796" w:rsidRDefault="00DE439B" w:rsidP="007057A3">
      <w:pPr>
        <w:pStyle w:val="Heading2"/>
        <w:rPr>
          <w:lang w:val="ru-RU"/>
        </w:rPr>
      </w:pPr>
      <w:bookmarkStart w:id="73" w:name="_Toc7794676"/>
      <w:bookmarkStart w:id="74" w:name="_Toc7794964"/>
      <w:bookmarkStart w:id="75" w:name="_Toc7795488"/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.12</w:t>
      </w:r>
      <w:proofErr w:type="spellEnd"/>
      <w:r w:rsidRPr="00E44796">
        <w:rPr>
          <w:lang w:val="ru-RU"/>
        </w:rPr>
        <w:tab/>
      </w:r>
      <w:r w:rsidR="007057A3" w:rsidRPr="00E44796">
        <w:rPr>
          <w:lang w:val="ru-RU"/>
        </w:rPr>
        <w:t>Стипендии</w:t>
      </w:r>
      <w:bookmarkEnd w:id="73"/>
      <w:bookmarkEnd w:id="74"/>
      <w:bookmarkEnd w:id="75"/>
    </w:p>
    <w:p w14:paraId="63F622CE" w14:textId="77777777" w:rsidR="00DE439B" w:rsidRPr="00E44796" w:rsidRDefault="00DE439B" w:rsidP="00594648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.12.1</w:t>
      </w:r>
      <w:proofErr w:type="spellEnd"/>
      <w:r w:rsidRPr="00E44796">
        <w:rPr>
          <w:lang w:val="ru-RU"/>
        </w:rPr>
        <w:tab/>
      </w:r>
      <w:r w:rsidR="00EE7F47" w:rsidRPr="00E44796">
        <w:rPr>
          <w:lang w:val="ru-RU"/>
        </w:rPr>
        <w:t>Запланированные расходы</w:t>
      </w:r>
      <w:r w:rsidR="000F7B7B" w:rsidRPr="00E44796">
        <w:rPr>
          <w:lang w:val="ru-RU"/>
        </w:rPr>
        <w:t>, связанные со стипендиями, составляют</w:t>
      </w:r>
      <w:r w:rsidRPr="00E44796">
        <w:rPr>
          <w:lang w:val="ru-RU"/>
        </w:rPr>
        <w:t xml:space="preserve"> </w:t>
      </w:r>
      <w:r w:rsidR="00FF124E" w:rsidRPr="00E44796">
        <w:rPr>
          <w:lang w:val="ru-RU"/>
        </w:rPr>
        <w:t>3</w:t>
      </w:r>
      <w:r w:rsidRPr="00E44796">
        <w:rPr>
          <w:lang w:val="ru-RU"/>
        </w:rPr>
        <w:t>136</w:t>
      </w:r>
      <w:r w:rsidR="000F7B7B" w:rsidRPr="00E44796">
        <w:rPr>
          <w:lang w:val="ru-RU"/>
        </w:rPr>
        <w:t> тыс. швейцарских франков</w:t>
      </w:r>
      <w:r w:rsidRPr="00E44796">
        <w:rPr>
          <w:lang w:val="ru-RU"/>
        </w:rPr>
        <w:t xml:space="preserve"> </w:t>
      </w:r>
      <w:r w:rsidR="000F7B7B" w:rsidRPr="00E44796">
        <w:rPr>
          <w:lang w:val="ru-RU"/>
        </w:rPr>
        <w:t>на</w:t>
      </w:r>
      <w:r w:rsidRPr="00E44796">
        <w:rPr>
          <w:lang w:val="ru-RU"/>
        </w:rPr>
        <w:t xml:space="preserve"> 2020</w:t>
      </w:r>
      <w:r w:rsidR="00FF124E" w:rsidRPr="00E44796">
        <w:rPr>
          <w:lang w:val="ru-RU"/>
        </w:rPr>
        <w:t>−2021</w:t>
      </w:r>
      <w:r w:rsidR="000F7B7B" w:rsidRPr="00E44796">
        <w:rPr>
          <w:lang w:val="ru-RU"/>
        </w:rPr>
        <w:t xml:space="preserve"> годы по сравнению с </w:t>
      </w:r>
      <w:r w:rsidR="00FF124E" w:rsidRPr="00E44796">
        <w:rPr>
          <w:lang w:val="ru-RU"/>
        </w:rPr>
        <w:t>3</w:t>
      </w:r>
      <w:r w:rsidRPr="00E44796">
        <w:rPr>
          <w:lang w:val="ru-RU"/>
        </w:rPr>
        <w:t>163</w:t>
      </w:r>
      <w:r w:rsidR="007057A3" w:rsidRPr="00E44796">
        <w:rPr>
          <w:lang w:val="ru-RU"/>
        </w:rPr>
        <w:t xml:space="preserve"> тыс. швейцарских франков </w:t>
      </w:r>
      <w:r w:rsidR="000F7B7B" w:rsidRPr="00E44796">
        <w:rPr>
          <w:lang w:val="ru-RU"/>
        </w:rPr>
        <w:t>в бюджете на</w:t>
      </w:r>
      <w:r w:rsidRPr="00E44796">
        <w:rPr>
          <w:lang w:val="ru-RU"/>
        </w:rPr>
        <w:t xml:space="preserve"> </w:t>
      </w:r>
      <w:r w:rsidR="00FF124E" w:rsidRPr="00E44796">
        <w:rPr>
          <w:lang w:val="ru-RU"/>
        </w:rPr>
        <w:t>2018−</w:t>
      </w:r>
      <w:r w:rsidRPr="00E44796">
        <w:rPr>
          <w:lang w:val="ru-RU"/>
        </w:rPr>
        <w:t>2019</w:t>
      </w:r>
      <w:r w:rsidR="000F7B7B" w:rsidRPr="00E44796">
        <w:rPr>
          <w:lang w:val="ru-RU"/>
        </w:rPr>
        <w:t xml:space="preserve"> годы, </w:t>
      </w:r>
      <w:r w:rsidR="00594648" w:rsidRPr="00E44796">
        <w:rPr>
          <w:lang w:val="ru-RU"/>
        </w:rPr>
        <w:t>которые ассигнованы</w:t>
      </w:r>
      <w:r w:rsidR="000F7B7B" w:rsidRPr="00E44796">
        <w:rPr>
          <w:lang w:val="ru-RU"/>
        </w:rPr>
        <w:t xml:space="preserve"> согласно нижеследующей Таблице </w:t>
      </w:r>
      <w:r w:rsidRPr="00E44796">
        <w:rPr>
          <w:lang w:val="ru-RU"/>
        </w:rPr>
        <w:t>N:</w:t>
      </w:r>
    </w:p>
    <w:p w14:paraId="74A22302" w14:textId="77777777" w:rsidR="00FF124E" w:rsidRPr="00E44796" w:rsidRDefault="00FF124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 w:eastAsia="zh-CN"/>
        </w:rPr>
      </w:pPr>
      <w:r w:rsidRPr="00E44796">
        <w:rPr>
          <w:lang w:val="ru-RU" w:eastAsia="zh-CN"/>
        </w:rPr>
        <w:br w:type="page"/>
      </w:r>
    </w:p>
    <w:p w14:paraId="0B25EC54" w14:textId="77777777" w:rsidR="00FF124E" w:rsidRPr="00E44796" w:rsidRDefault="00FF124E" w:rsidP="00FF124E">
      <w:pPr>
        <w:pStyle w:val="Tabletitle"/>
        <w:rPr>
          <w:lang w:val="ru-RU" w:eastAsia="zh-CN"/>
        </w:rPr>
      </w:pPr>
      <w:bookmarkStart w:id="76" w:name="_Toc8113184"/>
      <w:r w:rsidRPr="00E44796">
        <w:rPr>
          <w:lang w:val="ru-RU" w:eastAsia="zh-CN"/>
        </w:rPr>
        <w:lastRenderedPageBreak/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27991105" wp14:editId="362EBC64">
                <wp:simplePos x="0" y="0"/>
                <wp:positionH relativeFrom="column">
                  <wp:posOffset>5125085</wp:posOffset>
                </wp:positionH>
                <wp:positionV relativeFrom="paragraph">
                  <wp:posOffset>261620</wp:posOffset>
                </wp:positionV>
                <wp:extent cx="989965" cy="1655445"/>
                <wp:effectExtent l="0" t="0" r="19685" b="20955"/>
                <wp:wrapNone/>
                <wp:docPr id="3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165544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26151" id="AutoShape 1" o:spid="_x0000_s1026" style="position:absolute;margin-left:403.55pt;margin-top:20.6pt;width:77.95pt;height:13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N</w:t>
      </w:r>
      <w:bookmarkEnd w:id="76"/>
    </w:p>
    <w:p w14:paraId="48E81BDF" w14:textId="77777777" w:rsidR="00FF124E" w:rsidRPr="007930AD" w:rsidRDefault="00FF124E" w:rsidP="00981B37">
      <w:pPr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Borders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561"/>
        <w:gridCol w:w="1561"/>
        <w:gridCol w:w="1561"/>
      </w:tblGrid>
      <w:tr w:rsidR="00FF124E" w:rsidRPr="00E44796" w14:paraId="65D859D5" w14:textId="77777777" w:rsidTr="00A221A2">
        <w:tc>
          <w:tcPr>
            <w:tcW w:w="4962" w:type="dxa"/>
            <w:tcBorders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0B820D30" w14:textId="77777777" w:rsidR="00FF124E" w:rsidRPr="00E44796" w:rsidRDefault="00FF124E" w:rsidP="00A9603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</w:p>
        </w:tc>
        <w:tc>
          <w:tcPr>
            <w:tcW w:w="1561" w:type="dxa"/>
            <w:tcBorders>
              <w:left w:val="dotted" w:sz="4" w:space="0" w:color="0070C0"/>
              <w:bottom w:val="single" w:sz="4" w:space="0" w:color="auto"/>
            </w:tcBorders>
            <w:shd w:val="clear" w:color="auto" w:fill="auto"/>
          </w:tcPr>
          <w:p w14:paraId="17408F61" w14:textId="77777777" w:rsidR="00FF124E" w:rsidRPr="00E44796" w:rsidRDefault="00FF124E" w:rsidP="00FF124E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Фактически,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2016−2017 гг.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</w:tcPr>
          <w:p w14:paraId="22C944C5" w14:textId="77777777" w:rsidR="00FF124E" w:rsidRPr="00E44796" w:rsidRDefault="00FF124E" w:rsidP="00A9603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Бюджет, 2018−2019 гг.</w:t>
            </w:r>
          </w:p>
        </w:tc>
        <w:tc>
          <w:tcPr>
            <w:tcW w:w="156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600CD0" w14:textId="77777777" w:rsidR="00FF124E" w:rsidRPr="00E44796" w:rsidRDefault="00FF124E" w:rsidP="00A9603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br/>
              <w:t>2020−2021 гг.</w:t>
            </w:r>
          </w:p>
        </w:tc>
      </w:tr>
      <w:tr w:rsidR="00FF124E" w:rsidRPr="00E44796" w14:paraId="58DF5FCF" w14:textId="77777777" w:rsidTr="00A221A2">
        <w:tc>
          <w:tcPr>
            <w:tcW w:w="4962" w:type="dxa"/>
            <w:tcBorders>
              <w:top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37FB2B27" w14:textId="77777777" w:rsidR="00FF124E" w:rsidRPr="00E44796" w:rsidRDefault="000F7B7B" w:rsidP="00FF124E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/>
              </w:rPr>
              <w:t>Межсекторальные</w:t>
            </w:r>
          </w:p>
        </w:tc>
        <w:tc>
          <w:tcPr>
            <w:tcW w:w="1561" w:type="dxa"/>
            <w:tcBorders>
              <w:top w:val="single" w:sz="4" w:space="0" w:color="auto"/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39B34ACA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E48F622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27</w:t>
            </w:r>
          </w:p>
        </w:tc>
        <w:tc>
          <w:tcPr>
            <w:tcW w:w="1561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174C85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50</w:t>
            </w:r>
          </w:p>
        </w:tc>
      </w:tr>
      <w:tr w:rsidR="00A221A2" w:rsidRPr="00E44796" w14:paraId="05BDE577" w14:textId="77777777" w:rsidTr="00A221A2">
        <w:tc>
          <w:tcPr>
            <w:tcW w:w="4962" w:type="dxa"/>
            <w:tcBorders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0C6B6BB5" w14:textId="77777777" w:rsidR="00FF124E" w:rsidRPr="00E44796" w:rsidRDefault="00FF124E" w:rsidP="00FF124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МСЭ-R</w:t>
            </w:r>
          </w:p>
        </w:tc>
        <w:tc>
          <w:tcPr>
            <w:tcW w:w="1561" w:type="dxa"/>
            <w:tcBorders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100FBAA0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181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14:paraId="4677449F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300</w:t>
            </w:r>
          </w:p>
        </w:tc>
        <w:tc>
          <w:tcPr>
            <w:tcW w:w="1561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68905FF3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300</w:t>
            </w:r>
          </w:p>
        </w:tc>
      </w:tr>
      <w:tr w:rsidR="00A221A2" w:rsidRPr="00E44796" w14:paraId="0A732CE4" w14:textId="77777777" w:rsidTr="00A221A2">
        <w:tc>
          <w:tcPr>
            <w:tcW w:w="4962" w:type="dxa"/>
            <w:tcBorders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6118C731" w14:textId="77777777" w:rsidR="00FF124E" w:rsidRPr="00E44796" w:rsidRDefault="00FF124E" w:rsidP="00FF124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МСЭ-T</w:t>
            </w:r>
          </w:p>
        </w:tc>
        <w:tc>
          <w:tcPr>
            <w:tcW w:w="1561" w:type="dxa"/>
            <w:tcBorders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0E9E8F27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816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14:paraId="73E6714E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900</w:t>
            </w:r>
          </w:p>
        </w:tc>
        <w:tc>
          <w:tcPr>
            <w:tcW w:w="1561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6A95A8A2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1 100</w:t>
            </w:r>
          </w:p>
        </w:tc>
      </w:tr>
      <w:tr w:rsidR="00FF124E" w:rsidRPr="00E44796" w14:paraId="79D08963" w14:textId="77777777" w:rsidTr="00A221A2">
        <w:tc>
          <w:tcPr>
            <w:tcW w:w="4962" w:type="dxa"/>
            <w:tcBorders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7F8DD8BA" w14:textId="77777777" w:rsidR="00FF124E" w:rsidRPr="00E44796" w:rsidRDefault="00FF124E" w:rsidP="00FF124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МСЭ-D</w:t>
            </w:r>
          </w:p>
        </w:tc>
        <w:tc>
          <w:tcPr>
            <w:tcW w:w="1561" w:type="dxa"/>
            <w:tcBorders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C056B8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1 313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CBDA7D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1 936</w:t>
            </w:r>
          </w:p>
        </w:tc>
        <w:tc>
          <w:tcPr>
            <w:tcW w:w="1561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89BACF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1 686</w:t>
            </w:r>
          </w:p>
        </w:tc>
      </w:tr>
      <w:tr w:rsidR="00FF124E" w:rsidRPr="00E44796" w14:paraId="02433410" w14:textId="77777777" w:rsidTr="00A221A2">
        <w:tc>
          <w:tcPr>
            <w:tcW w:w="4962" w:type="dxa"/>
            <w:tcBorders>
              <w:top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50339446" w14:textId="77777777" w:rsidR="00FF124E" w:rsidRPr="00E44796" w:rsidRDefault="00FF124E" w:rsidP="00FF124E">
            <w:pPr>
              <w:pStyle w:val="Tabletext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561" w:type="dxa"/>
            <w:tcBorders>
              <w:top w:val="single" w:sz="4" w:space="0" w:color="auto"/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65CC1E44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/>
              </w:rPr>
              <w:t>2 318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2B1F290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3 163</w:t>
            </w:r>
          </w:p>
        </w:tc>
        <w:tc>
          <w:tcPr>
            <w:tcW w:w="1561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B372AD" w14:textId="77777777" w:rsidR="00FF124E" w:rsidRPr="00E44796" w:rsidRDefault="00FF124E" w:rsidP="00FF124E">
            <w:pPr>
              <w:pStyle w:val="Tabletext"/>
              <w:ind w:right="113"/>
              <w:jc w:val="righ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3 136</w:t>
            </w:r>
          </w:p>
        </w:tc>
      </w:tr>
    </w:tbl>
    <w:p w14:paraId="6730FBCA" w14:textId="77777777" w:rsidR="00DE439B" w:rsidRPr="00E44796" w:rsidRDefault="00DE439B" w:rsidP="00C741FD">
      <w:pPr>
        <w:pStyle w:val="Heading2"/>
        <w:spacing w:before="360"/>
        <w:rPr>
          <w:lang w:val="ru-RU"/>
        </w:rPr>
      </w:pPr>
      <w:bookmarkStart w:id="77" w:name="_Toc7794677"/>
      <w:bookmarkStart w:id="78" w:name="_Toc7794965"/>
      <w:bookmarkStart w:id="79" w:name="_Toc7795489"/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.13</w:t>
      </w:r>
      <w:proofErr w:type="spellEnd"/>
      <w:r w:rsidRPr="00E44796">
        <w:rPr>
          <w:lang w:val="ru-RU"/>
        </w:rPr>
        <w:tab/>
      </w:r>
      <w:r w:rsidR="00C741FD" w:rsidRPr="00E44796">
        <w:rPr>
          <w:lang w:val="ru-RU"/>
        </w:rPr>
        <w:t>Затраты, связанные с языками</w:t>
      </w:r>
      <w:bookmarkEnd w:id="77"/>
      <w:bookmarkEnd w:id="78"/>
      <w:bookmarkEnd w:id="79"/>
    </w:p>
    <w:p w14:paraId="5D385424" w14:textId="77777777" w:rsidR="00DE439B" w:rsidRPr="00E44796" w:rsidRDefault="00DE439B" w:rsidP="00C741FD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.13.1</w:t>
      </w:r>
      <w:proofErr w:type="spellEnd"/>
      <w:r w:rsidRPr="00E44796">
        <w:rPr>
          <w:lang w:val="ru-RU"/>
        </w:rPr>
        <w:tab/>
      </w:r>
      <w:r w:rsidR="00C741FD" w:rsidRPr="00E44796">
        <w:rPr>
          <w:lang w:val="ru-RU"/>
        </w:rPr>
        <w:t xml:space="preserve">В соответствии с пунктом 1.2 раздела </w:t>
      </w:r>
      <w:r w:rsidR="00C741FD" w:rsidRPr="00E44796">
        <w:rPr>
          <w:i/>
          <w:iCs/>
          <w:lang w:val="ru-RU"/>
        </w:rPr>
        <w:t>решает</w:t>
      </w:r>
      <w:r w:rsidR="00C741FD" w:rsidRPr="00E44796">
        <w:rPr>
          <w:lang w:val="ru-RU"/>
        </w:rPr>
        <w:t xml:space="preserve"> Решения 5 (Пересм. Дубай, 2018 г.) в период 2020–2023 годов расходы на устный и письменный перевод и обработку текста в отношении официальных языков Союза не должны превышать 85 млн. швейцарских франков.</w:t>
      </w:r>
    </w:p>
    <w:p w14:paraId="5500DF2A" w14:textId="77777777" w:rsidR="00DE439B" w:rsidRPr="00E44796" w:rsidRDefault="00DE439B" w:rsidP="000F7B7B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.13.2</w:t>
      </w:r>
      <w:proofErr w:type="spellEnd"/>
      <w:r w:rsidRPr="00E44796">
        <w:rPr>
          <w:lang w:val="ru-RU"/>
        </w:rPr>
        <w:tab/>
      </w:r>
      <w:r w:rsidR="00C741FD" w:rsidRPr="00E44796">
        <w:rPr>
          <w:lang w:val="ru-RU"/>
        </w:rPr>
        <w:t>В Таблице</w:t>
      </w:r>
      <w:r w:rsidR="000F7B7B" w:rsidRPr="00E44796">
        <w:rPr>
          <w:lang w:val="ru-RU"/>
        </w:rPr>
        <w:t> </w:t>
      </w:r>
      <w:r w:rsidR="00C741FD" w:rsidRPr="00E44796">
        <w:rPr>
          <w:lang w:val="ru-RU"/>
        </w:rPr>
        <w:t xml:space="preserve">O </w:t>
      </w:r>
      <w:r w:rsidR="000F7B7B" w:rsidRPr="00E44796">
        <w:rPr>
          <w:lang w:val="ru-RU"/>
        </w:rPr>
        <w:t>отражены</w:t>
      </w:r>
      <w:r w:rsidR="00C741FD" w:rsidRPr="00E44796">
        <w:rPr>
          <w:lang w:val="ru-RU"/>
        </w:rPr>
        <w:t xml:space="preserve"> сметные расходы на услуги, связанные с языками, на период 20</w:t>
      </w:r>
      <w:r w:rsidR="00A221A2" w:rsidRPr="00E44796">
        <w:rPr>
          <w:lang w:val="ru-RU"/>
        </w:rPr>
        <w:t>20</w:t>
      </w:r>
      <w:r w:rsidR="00673341" w:rsidRPr="00E44796">
        <w:rPr>
          <w:lang w:val="ru-RU"/>
        </w:rPr>
        <w:t>−</w:t>
      </w:r>
      <w:r w:rsidR="00C741FD" w:rsidRPr="00E44796">
        <w:rPr>
          <w:lang w:val="ru-RU"/>
        </w:rPr>
        <w:t>20</w:t>
      </w:r>
      <w:r w:rsidR="00A221A2" w:rsidRPr="00E44796">
        <w:rPr>
          <w:lang w:val="ru-RU"/>
        </w:rPr>
        <w:t>21</w:t>
      </w:r>
      <w:r w:rsidR="00C741FD" w:rsidRPr="00E44796">
        <w:rPr>
          <w:lang w:val="ru-RU"/>
        </w:rPr>
        <w:t> годов в сравнении с бюджет</w:t>
      </w:r>
      <w:r w:rsidR="000F7B7B" w:rsidRPr="00E44796">
        <w:rPr>
          <w:lang w:val="ru-RU"/>
        </w:rPr>
        <w:t>ом на 2018−2019 годы</w:t>
      </w:r>
      <w:r w:rsidR="00C741FD" w:rsidRPr="00E44796">
        <w:rPr>
          <w:lang w:val="ru-RU"/>
        </w:rPr>
        <w:t>.</w:t>
      </w:r>
    </w:p>
    <w:p w14:paraId="1D7E324A" w14:textId="77777777" w:rsidR="00A221A2" w:rsidRPr="00E44796" w:rsidRDefault="00A221A2" w:rsidP="00A221A2">
      <w:pPr>
        <w:pStyle w:val="Tabletitle"/>
        <w:rPr>
          <w:lang w:val="ru-RU" w:eastAsia="zh-CN"/>
        </w:rPr>
      </w:pPr>
      <w:bookmarkStart w:id="80" w:name="_Toc8113185"/>
      <w:r w:rsidRPr="00E44796">
        <w:rPr>
          <w:lang w:val="ru-RU" w:eastAsia="zh-CN"/>
        </w:rPr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39FE1E6C" wp14:editId="64E1E3C2">
                <wp:simplePos x="0" y="0"/>
                <wp:positionH relativeFrom="column">
                  <wp:posOffset>5131435</wp:posOffset>
                </wp:positionH>
                <wp:positionV relativeFrom="paragraph">
                  <wp:posOffset>488315</wp:posOffset>
                </wp:positionV>
                <wp:extent cx="989965" cy="1655445"/>
                <wp:effectExtent l="0" t="0" r="19685" b="20955"/>
                <wp:wrapNone/>
                <wp:docPr id="3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1655445"/>
                        </a:xfrm>
                        <a:prstGeom prst="roundRect">
                          <a:avLst>
                            <a:gd name="adj" fmla="val 48533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59662" id="AutoShape 1" o:spid="_x0000_s1026" style="position:absolute;margin-left:404.05pt;margin-top:38.45pt;width:77.95pt;height:13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1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O</w:t>
      </w:r>
      <w:bookmarkEnd w:id="80"/>
    </w:p>
    <w:p w14:paraId="0D5C072B" w14:textId="77777777" w:rsidR="00A221A2" w:rsidRPr="007930AD" w:rsidRDefault="00A221A2" w:rsidP="00981B37">
      <w:pPr>
        <w:spacing w:before="0" w:after="60"/>
        <w:ind w:firstLine="7371"/>
        <w:rPr>
          <w:i/>
          <w:iCs/>
          <w:sz w:val="20"/>
          <w:lang w:val="ru-RU" w:eastAsia="zh-CN"/>
        </w:rPr>
      </w:pPr>
      <w:r w:rsidRPr="007930AD">
        <w:rPr>
          <w:i/>
          <w:iCs/>
          <w:sz w:val="20"/>
          <w:lang w:val="ru-RU" w:eastAsia="zh-CN"/>
        </w:rPr>
        <w:t xml:space="preserve">тыс. </w:t>
      </w:r>
      <w:proofErr w:type="spellStart"/>
      <w:r w:rsidRPr="007930AD">
        <w:rPr>
          <w:i/>
          <w:iCs/>
          <w:sz w:val="20"/>
          <w:lang w:val="ru-RU" w:eastAsia="zh-CN"/>
        </w:rPr>
        <w:t>шв</w:t>
      </w:r>
      <w:proofErr w:type="spellEnd"/>
      <w:r w:rsidRPr="007930AD">
        <w:rPr>
          <w:i/>
          <w:iCs/>
          <w:sz w:val="20"/>
          <w:lang w:val="ru-RU" w:eastAsia="zh-CN"/>
        </w:rPr>
        <w:t>. фр.</w:t>
      </w:r>
    </w:p>
    <w:tbl>
      <w:tblPr>
        <w:tblW w:w="9645" w:type="dxa"/>
        <w:tblBorders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3"/>
        <w:gridCol w:w="1568"/>
        <w:gridCol w:w="1554"/>
      </w:tblGrid>
      <w:tr w:rsidR="00A221A2" w:rsidRPr="00E44796" w14:paraId="60EAFB80" w14:textId="77777777" w:rsidTr="00F939C0">
        <w:tc>
          <w:tcPr>
            <w:tcW w:w="6523" w:type="dxa"/>
            <w:tcBorders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E8BBEA3" w14:textId="77777777" w:rsidR="00A221A2" w:rsidRPr="00E44796" w:rsidRDefault="00A221A2" w:rsidP="00A9603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</w:p>
        </w:tc>
        <w:tc>
          <w:tcPr>
            <w:tcW w:w="1568" w:type="dxa"/>
            <w:tcBorders>
              <w:left w:val="dotted" w:sz="4" w:space="0" w:color="0070C0"/>
              <w:bottom w:val="single" w:sz="4" w:space="0" w:color="auto"/>
            </w:tcBorders>
            <w:shd w:val="clear" w:color="auto" w:fill="auto"/>
          </w:tcPr>
          <w:p w14:paraId="721D27A9" w14:textId="77777777" w:rsidR="00A221A2" w:rsidRPr="00E44796" w:rsidRDefault="00A221A2" w:rsidP="00A9603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Бюджет, 2018−2019 гг.</w:t>
            </w:r>
          </w:p>
        </w:tc>
        <w:tc>
          <w:tcPr>
            <w:tcW w:w="1554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87844A" w14:textId="77777777" w:rsidR="00A221A2" w:rsidRPr="00E44796" w:rsidRDefault="00A221A2" w:rsidP="00A96033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br/>
              <w:t>2020−2021 гг.</w:t>
            </w:r>
          </w:p>
        </w:tc>
      </w:tr>
      <w:tr w:rsidR="00F939C0" w:rsidRPr="00E44796" w14:paraId="6CBF38E8" w14:textId="77777777" w:rsidTr="00F939C0">
        <w:tc>
          <w:tcPr>
            <w:tcW w:w="6523" w:type="dxa"/>
            <w:tcBorders>
              <w:top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31BF3791" w14:textId="77777777" w:rsidR="00F939C0" w:rsidRPr="00E44796" w:rsidRDefault="00F939C0" w:rsidP="00F939C0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 xml:space="preserve">Письменный перевод </w:t>
            </w:r>
          </w:p>
        </w:tc>
        <w:tc>
          <w:tcPr>
            <w:tcW w:w="1568" w:type="dxa"/>
            <w:tcBorders>
              <w:top w:val="single" w:sz="4" w:space="0" w:color="auto"/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0FC375E5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17 100</w:t>
            </w:r>
          </w:p>
        </w:tc>
        <w:tc>
          <w:tcPr>
            <w:tcW w:w="1554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8E78DA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16 315</w:t>
            </w:r>
          </w:p>
        </w:tc>
      </w:tr>
      <w:tr w:rsidR="00F939C0" w:rsidRPr="00E44796" w14:paraId="48F24AF7" w14:textId="77777777" w:rsidTr="00F939C0">
        <w:tc>
          <w:tcPr>
            <w:tcW w:w="6523" w:type="dxa"/>
            <w:tcBorders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7EF703D4" w14:textId="77777777" w:rsidR="00F939C0" w:rsidRPr="00E44796" w:rsidRDefault="00F939C0" w:rsidP="00F939C0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 xml:space="preserve">Набор текста </w:t>
            </w:r>
          </w:p>
        </w:tc>
        <w:tc>
          <w:tcPr>
            <w:tcW w:w="1568" w:type="dxa"/>
            <w:tcBorders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655ADD6A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6 958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69ED2005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8 140</w:t>
            </w:r>
          </w:p>
        </w:tc>
      </w:tr>
      <w:tr w:rsidR="00F939C0" w:rsidRPr="00E44796" w14:paraId="676A4F17" w14:textId="77777777" w:rsidTr="00F939C0">
        <w:tc>
          <w:tcPr>
            <w:tcW w:w="6523" w:type="dxa"/>
            <w:tcBorders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1232B5D5" w14:textId="77777777" w:rsidR="00F939C0" w:rsidRPr="00E44796" w:rsidRDefault="00594648" w:rsidP="00594648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Служба управления</w:t>
            </w:r>
            <w:r w:rsidR="00F939C0" w:rsidRPr="00E44796">
              <w:rPr>
                <w:lang w:val="ru-RU"/>
              </w:rPr>
              <w:t xml:space="preserve"> документ</w:t>
            </w:r>
            <w:r w:rsidRPr="00E44796">
              <w:rPr>
                <w:lang w:val="ru-RU"/>
              </w:rPr>
              <w:t>ами</w:t>
            </w:r>
          </w:p>
        </w:tc>
        <w:tc>
          <w:tcPr>
            <w:tcW w:w="1568" w:type="dxa"/>
            <w:tcBorders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3E766686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3 913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5F47FAB8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3 706</w:t>
            </w:r>
          </w:p>
        </w:tc>
      </w:tr>
      <w:tr w:rsidR="00F939C0" w:rsidRPr="00E44796" w14:paraId="0E422275" w14:textId="77777777" w:rsidTr="00F939C0">
        <w:tc>
          <w:tcPr>
            <w:tcW w:w="6523" w:type="dxa"/>
            <w:tcBorders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746914EC" w14:textId="77777777" w:rsidR="00F939C0" w:rsidRPr="00E44796" w:rsidRDefault="00F939C0" w:rsidP="00F939C0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Устный перевод</w:t>
            </w:r>
          </w:p>
        </w:tc>
        <w:tc>
          <w:tcPr>
            <w:tcW w:w="1568" w:type="dxa"/>
            <w:tcBorders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548D54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5 140</w:t>
            </w:r>
          </w:p>
        </w:tc>
        <w:tc>
          <w:tcPr>
            <w:tcW w:w="1554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BEC96D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3 894</w:t>
            </w:r>
          </w:p>
        </w:tc>
      </w:tr>
      <w:tr w:rsidR="00F939C0" w:rsidRPr="00E44796" w14:paraId="76B04593" w14:textId="77777777" w:rsidTr="00F939C0">
        <w:tc>
          <w:tcPr>
            <w:tcW w:w="6523" w:type="dxa"/>
            <w:tcBorders>
              <w:top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1A309D66" w14:textId="77777777" w:rsidR="00F939C0" w:rsidRPr="00E44796" w:rsidRDefault="00F939C0" w:rsidP="00F939C0">
            <w:pPr>
              <w:pStyle w:val="Tabletex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ВСЕГО</w:t>
            </w:r>
          </w:p>
        </w:tc>
        <w:tc>
          <w:tcPr>
            <w:tcW w:w="1568" w:type="dxa"/>
            <w:tcBorders>
              <w:top w:val="single" w:sz="4" w:space="0" w:color="auto"/>
              <w:left w:val="dotted" w:sz="4" w:space="0" w:color="0070C0"/>
            </w:tcBorders>
            <w:shd w:val="clear" w:color="auto" w:fill="auto"/>
            <w:noWrap/>
            <w:vAlign w:val="bottom"/>
          </w:tcPr>
          <w:p w14:paraId="5613230D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33 111</w:t>
            </w:r>
          </w:p>
        </w:tc>
        <w:tc>
          <w:tcPr>
            <w:tcW w:w="1554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349120" w14:textId="77777777" w:rsidR="00F939C0" w:rsidRPr="00E44796" w:rsidRDefault="00F939C0" w:rsidP="00673341">
            <w:pPr>
              <w:pStyle w:val="Tabletext"/>
              <w:ind w:right="170"/>
              <w:jc w:val="righ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32 055</w:t>
            </w:r>
          </w:p>
        </w:tc>
      </w:tr>
    </w:tbl>
    <w:p w14:paraId="636A0725" w14:textId="77777777" w:rsidR="00DE439B" w:rsidRPr="00E44796" w:rsidRDefault="00893F35" w:rsidP="00933F7D">
      <w:pPr>
        <w:pStyle w:val="Heading2"/>
        <w:spacing w:before="360"/>
        <w:rPr>
          <w:lang w:val="ru-RU"/>
        </w:rPr>
      </w:pPr>
      <w:bookmarkStart w:id="81" w:name="_Toc7794678"/>
      <w:bookmarkStart w:id="82" w:name="_Toc7794966"/>
      <w:bookmarkStart w:id="83" w:name="_Toc7795490"/>
      <w:proofErr w:type="spellStart"/>
      <w:r w:rsidRPr="00E44796">
        <w:rPr>
          <w:color w:val="0070C0"/>
          <w:lang w:val="ru-RU"/>
        </w:rPr>
        <w:t>I</w:t>
      </w:r>
      <w:r w:rsidR="00DE439B" w:rsidRPr="00E44796">
        <w:rPr>
          <w:lang w:val="ru-RU"/>
        </w:rPr>
        <w:t>.14</w:t>
      </w:r>
      <w:proofErr w:type="spellEnd"/>
      <w:r w:rsidR="00DE439B" w:rsidRPr="00E44796">
        <w:rPr>
          <w:lang w:val="ru-RU"/>
        </w:rPr>
        <w:tab/>
      </w:r>
      <w:r w:rsidR="00933F7D" w:rsidRPr="00E44796">
        <w:rPr>
          <w:color w:val="000000"/>
          <w:lang w:val="ru-RU"/>
        </w:rPr>
        <w:t>Должности, предусмотренные в бюджете</w:t>
      </w:r>
      <w:bookmarkEnd w:id="81"/>
      <w:bookmarkEnd w:id="82"/>
      <w:bookmarkEnd w:id="83"/>
    </w:p>
    <w:p w14:paraId="75A10243" w14:textId="77777777" w:rsidR="00DE439B" w:rsidRPr="00E44796" w:rsidRDefault="00DE439B" w:rsidP="00106322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.14.1</w:t>
      </w:r>
      <w:proofErr w:type="spellEnd"/>
      <w:r w:rsidRPr="00E44796">
        <w:rPr>
          <w:lang w:val="ru-RU"/>
        </w:rPr>
        <w:tab/>
      </w:r>
      <w:r w:rsidR="008B63A3" w:rsidRPr="00E44796">
        <w:rPr>
          <w:lang w:val="ru-RU"/>
        </w:rPr>
        <w:t xml:space="preserve">Общее количество должностей, предусмотренных в бюджете на период </w:t>
      </w:r>
      <w:r w:rsidRPr="00E44796">
        <w:rPr>
          <w:lang w:val="ru-RU"/>
        </w:rPr>
        <w:t>2020</w:t>
      </w:r>
      <w:r w:rsidR="00A96033" w:rsidRPr="00E44796">
        <w:rPr>
          <w:lang w:val="ru-RU"/>
        </w:rPr>
        <w:t>−</w:t>
      </w:r>
      <w:r w:rsidRPr="00E44796">
        <w:rPr>
          <w:lang w:val="ru-RU"/>
        </w:rPr>
        <w:t>2021</w:t>
      </w:r>
      <w:r w:rsidR="008B63A3" w:rsidRPr="00E44796">
        <w:rPr>
          <w:lang w:val="ru-RU"/>
        </w:rPr>
        <w:t> годов, составляет</w:t>
      </w:r>
      <w:r w:rsidRPr="00E44796">
        <w:rPr>
          <w:lang w:val="ru-RU"/>
        </w:rPr>
        <w:t xml:space="preserve"> 764, </w:t>
      </w:r>
      <w:r w:rsidR="008B63A3" w:rsidRPr="00E44796">
        <w:rPr>
          <w:lang w:val="ru-RU"/>
        </w:rPr>
        <w:t xml:space="preserve">что на </w:t>
      </w:r>
      <w:r w:rsidRPr="00E44796">
        <w:rPr>
          <w:lang w:val="ru-RU"/>
        </w:rPr>
        <w:t>1</w:t>
      </w:r>
      <w:r w:rsidR="00A96033" w:rsidRPr="00E44796">
        <w:rPr>
          <w:lang w:val="ru-RU"/>
        </w:rPr>
        <w:t>5</w:t>
      </w:r>
      <w:r w:rsidR="008B63A3" w:rsidRPr="00E44796">
        <w:rPr>
          <w:lang w:val="ru-RU"/>
        </w:rPr>
        <w:t xml:space="preserve"> должностей больше по сравнению с бюджетом на </w:t>
      </w:r>
      <w:r w:rsidR="00A96033" w:rsidRPr="00E44796">
        <w:rPr>
          <w:lang w:val="ru-RU"/>
        </w:rPr>
        <w:t>2018−</w:t>
      </w:r>
      <w:r w:rsidRPr="00E44796">
        <w:rPr>
          <w:lang w:val="ru-RU"/>
        </w:rPr>
        <w:t>2019</w:t>
      </w:r>
      <w:r w:rsidR="008B63A3" w:rsidRPr="00E44796">
        <w:rPr>
          <w:lang w:val="ru-RU"/>
        </w:rPr>
        <w:t> годы</w:t>
      </w:r>
      <w:r w:rsidRPr="00E44796">
        <w:rPr>
          <w:lang w:val="ru-RU"/>
        </w:rPr>
        <w:t xml:space="preserve">. </w:t>
      </w:r>
      <w:r w:rsidR="008B63A3" w:rsidRPr="00E44796">
        <w:rPr>
          <w:lang w:val="ru-RU"/>
        </w:rPr>
        <w:t>В Таблице </w:t>
      </w:r>
      <w:r w:rsidRPr="00E44796">
        <w:rPr>
          <w:lang w:val="ru-RU"/>
        </w:rPr>
        <w:t xml:space="preserve">P </w:t>
      </w:r>
      <w:r w:rsidR="008B63A3" w:rsidRPr="00E44796">
        <w:rPr>
          <w:lang w:val="ru-RU"/>
        </w:rPr>
        <w:t xml:space="preserve">представлено распределение между </w:t>
      </w:r>
      <w:r w:rsidR="00106322" w:rsidRPr="00E44796">
        <w:rPr>
          <w:lang w:val="ru-RU"/>
        </w:rPr>
        <w:t xml:space="preserve">Департаментами Генерального секретариата и Бюро, а также проведено сравнение должностей, предусмотренных в бюджетах на </w:t>
      </w:r>
      <w:r w:rsidRPr="00E44796">
        <w:rPr>
          <w:lang w:val="ru-RU"/>
        </w:rPr>
        <w:t>2020</w:t>
      </w:r>
      <w:r w:rsidR="00A96033" w:rsidRPr="00E44796">
        <w:rPr>
          <w:lang w:val="ru-RU"/>
        </w:rPr>
        <w:t>−2021</w:t>
      </w:r>
      <w:r w:rsidR="00106322" w:rsidRPr="00E44796">
        <w:rPr>
          <w:lang w:val="ru-RU"/>
        </w:rPr>
        <w:t> годы и</w:t>
      </w:r>
      <w:r w:rsidR="00A96033" w:rsidRPr="00E44796">
        <w:rPr>
          <w:lang w:val="ru-RU"/>
        </w:rPr>
        <w:t xml:space="preserve"> 2018−</w:t>
      </w:r>
      <w:r w:rsidRPr="00E44796">
        <w:rPr>
          <w:lang w:val="ru-RU"/>
        </w:rPr>
        <w:t>2019</w:t>
      </w:r>
      <w:r w:rsidR="00106322" w:rsidRPr="00E44796">
        <w:rPr>
          <w:lang w:val="ru-RU"/>
        </w:rPr>
        <w:t> годы</w:t>
      </w:r>
      <w:r w:rsidRPr="00E44796">
        <w:rPr>
          <w:lang w:val="ru-RU"/>
        </w:rPr>
        <w:t>.</w:t>
      </w:r>
    </w:p>
    <w:p w14:paraId="3CE0ACCA" w14:textId="77777777" w:rsidR="00633BDA" w:rsidRPr="00E44796" w:rsidRDefault="00633B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 w:eastAsia="zh-CN"/>
        </w:rPr>
      </w:pPr>
      <w:r w:rsidRPr="00E44796">
        <w:rPr>
          <w:lang w:val="ru-RU" w:eastAsia="zh-CN"/>
        </w:rPr>
        <w:br w:type="page"/>
      </w:r>
    </w:p>
    <w:p w14:paraId="1251A351" w14:textId="77777777" w:rsidR="00A96033" w:rsidRPr="00E44796" w:rsidRDefault="00A96033" w:rsidP="00A96033">
      <w:pPr>
        <w:pStyle w:val="Tabletitle"/>
        <w:rPr>
          <w:lang w:val="ru-RU" w:eastAsia="zh-CN"/>
        </w:rPr>
      </w:pPr>
      <w:bookmarkStart w:id="84" w:name="_Toc8113186"/>
      <w:r w:rsidRPr="00E44796">
        <w:rPr>
          <w:lang w:val="ru-RU" w:eastAsia="zh-CN"/>
        </w:rPr>
        <w:lastRenderedPageBreak/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48EB711A" wp14:editId="0B5ED44E">
                <wp:simplePos x="0" y="0"/>
                <wp:positionH relativeFrom="column">
                  <wp:posOffset>4685030</wp:posOffset>
                </wp:positionH>
                <wp:positionV relativeFrom="paragraph">
                  <wp:posOffset>303530</wp:posOffset>
                </wp:positionV>
                <wp:extent cx="792480" cy="3667125"/>
                <wp:effectExtent l="0" t="0" r="26670" b="28575"/>
                <wp:wrapNone/>
                <wp:docPr id="37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36671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93721" id="AutoShape 1" o:spid="_x0000_s1026" style="position:absolute;margin-left:368.9pt;margin-top:23.9pt;width:62.4pt;height:28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="00633BDA" w:rsidRPr="00E44796">
        <w:rPr>
          <w:lang w:val="ru-RU" w:eastAsia="zh-CN"/>
        </w:rPr>
        <w:t>P</w:t>
      </w:r>
      <w:bookmarkEnd w:id="84"/>
    </w:p>
    <w:p w14:paraId="60F31D69" w14:textId="77777777" w:rsidR="00A96033" w:rsidRPr="00E44796" w:rsidRDefault="00CB5BDC" w:rsidP="00CB5BDC">
      <w:pPr>
        <w:keepNext/>
        <w:spacing w:before="0" w:after="60"/>
        <w:ind w:firstLine="7371"/>
        <w:rPr>
          <w:i/>
          <w:iCs/>
          <w:sz w:val="20"/>
          <w:lang w:val="ru-RU" w:eastAsia="zh-CN"/>
        </w:rPr>
      </w:pPr>
      <w:r w:rsidRPr="00E44796">
        <w:rPr>
          <w:i/>
          <w:iCs/>
          <w:sz w:val="20"/>
          <w:lang w:val="ru-RU" w:eastAsia="zh-CN"/>
        </w:rPr>
        <w:t>Количество должностей</w:t>
      </w:r>
    </w:p>
    <w:tbl>
      <w:tblPr>
        <w:tblW w:w="964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0"/>
        <w:gridCol w:w="1276"/>
        <w:gridCol w:w="1275"/>
        <w:gridCol w:w="1276"/>
        <w:gridCol w:w="998"/>
      </w:tblGrid>
      <w:tr w:rsidR="00A96033" w:rsidRPr="00E44796" w14:paraId="5FEBDDAA" w14:textId="77777777" w:rsidTr="00CB5BDC">
        <w:tc>
          <w:tcPr>
            <w:tcW w:w="482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69BC2DD1" w14:textId="77777777" w:rsidR="00A96033" w:rsidRPr="00E44796" w:rsidRDefault="00A96033" w:rsidP="002B57F3">
            <w:pPr>
              <w:pStyle w:val="Tablehead"/>
              <w:rPr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</w:tcPr>
          <w:p w14:paraId="7336A19C" w14:textId="77777777" w:rsidR="00A96033" w:rsidRPr="00E44796" w:rsidRDefault="002B57F3" w:rsidP="002B57F3">
            <w:pPr>
              <w:pStyle w:val="Tablehead"/>
              <w:ind w:left="-57" w:right="-57"/>
              <w:rPr>
                <w:lang w:val="ru-RU"/>
              </w:rPr>
            </w:pPr>
            <w:r w:rsidRPr="00E44796">
              <w:rPr>
                <w:lang w:val="ru-RU"/>
              </w:rPr>
              <w:t>Бюджет,</w:t>
            </w:r>
            <w:r w:rsidRPr="00E44796">
              <w:rPr>
                <w:lang w:val="ru-RU"/>
              </w:rPr>
              <w:br/>
              <w:t>2018−2019 гг.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2D316" w14:textId="77777777" w:rsidR="00A96033" w:rsidRPr="00E44796" w:rsidRDefault="00CB5BDC" w:rsidP="002B57F3">
            <w:pPr>
              <w:pStyle w:val="Tablehead"/>
              <w:ind w:left="-57" w:right="-57"/>
              <w:rPr>
                <w:lang w:val="ru-RU"/>
              </w:rPr>
            </w:pPr>
            <w:r w:rsidRPr="00E44796">
              <w:rPr>
                <w:lang w:val="ru-RU"/>
              </w:rPr>
              <w:t>Обновленный</w:t>
            </w:r>
            <w:r w:rsidR="00633BDA" w:rsidRPr="00E44796">
              <w:rPr>
                <w:lang w:val="ru-RU"/>
              </w:rPr>
              <w:br/>
            </w:r>
            <w:r w:rsidR="002B57F3" w:rsidRPr="00E44796">
              <w:rPr>
                <w:lang w:val="ru-RU"/>
              </w:rPr>
              <w:t>бюджет,</w:t>
            </w:r>
            <w:r w:rsidR="002B57F3" w:rsidRPr="00E44796">
              <w:rPr>
                <w:lang w:val="ru-RU"/>
              </w:rPr>
              <w:br/>
              <w:t>2018−2019 гг.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8BEBF" w14:textId="77777777" w:rsidR="00A96033" w:rsidRPr="00E44796" w:rsidRDefault="002B57F3" w:rsidP="002B57F3">
            <w:pPr>
              <w:pStyle w:val="Tablehead"/>
              <w:ind w:left="-57" w:right="-57"/>
              <w:rPr>
                <w:color w:val="002060"/>
                <w:lang w:val="ru-RU"/>
              </w:rPr>
            </w:pPr>
            <w:r w:rsidRPr="00E44796">
              <w:rPr>
                <w:color w:val="002060"/>
                <w:lang w:val="ru-RU"/>
              </w:rPr>
              <w:t>Бюджет,</w:t>
            </w:r>
            <w:r w:rsidRPr="00E44796">
              <w:rPr>
                <w:color w:val="002060"/>
                <w:lang w:val="ru-RU"/>
              </w:rPr>
              <w:br/>
              <w:t>2020−2021 гг.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A715D" w14:textId="77777777" w:rsidR="00A96033" w:rsidRPr="00E44796" w:rsidRDefault="002B57F3" w:rsidP="002B57F3">
            <w:pPr>
              <w:pStyle w:val="Tablehead"/>
              <w:ind w:left="-57" w:right="-57"/>
              <w:rPr>
                <w:lang w:val="ru-RU"/>
              </w:rPr>
            </w:pPr>
            <w:r w:rsidRPr="00E44796">
              <w:rPr>
                <w:lang w:val="ru-RU"/>
              </w:rPr>
              <w:t>Расхож-</w:t>
            </w:r>
            <w:proofErr w:type="spellStart"/>
            <w:r w:rsidRPr="00E44796">
              <w:rPr>
                <w:lang w:val="ru-RU"/>
              </w:rPr>
              <w:t>дение</w:t>
            </w:r>
            <w:proofErr w:type="spellEnd"/>
          </w:p>
        </w:tc>
      </w:tr>
      <w:tr w:rsidR="002B57F3" w:rsidRPr="00E44796" w14:paraId="61BA54E3" w14:textId="77777777" w:rsidTr="00CB5BDC">
        <w:tc>
          <w:tcPr>
            <w:tcW w:w="482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76A3BDA3" w14:textId="77777777" w:rsidR="002B57F3" w:rsidRPr="00E44796" w:rsidRDefault="002B57F3" w:rsidP="002B57F3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vAlign w:val="center"/>
          </w:tcPr>
          <w:p w14:paraId="02AF123A" w14:textId="77777777" w:rsidR="002B57F3" w:rsidRPr="00E44796" w:rsidRDefault="002B57F3" w:rsidP="002B57F3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ADFDD" w14:textId="77777777" w:rsidR="002B57F3" w:rsidRPr="00E44796" w:rsidRDefault="002B57F3" w:rsidP="002B57F3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ADBE1" w14:textId="77777777" w:rsidR="002B57F3" w:rsidRPr="00E44796" w:rsidRDefault="002B57F3" w:rsidP="002B57F3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Cs w:val="22"/>
                <w:lang w:val="ru-RU" w:eastAsia="zh-CN"/>
              </w:rPr>
              <w:t>b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2393A" w14:textId="77777777" w:rsidR="002B57F3" w:rsidRPr="00E44796" w:rsidRDefault="002B57F3" w:rsidP="002B57F3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b − a</w:t>
            </w:r>
          </w:p>
        </w:tc>
      </w:tr>
      <w:tr w:rsidR="00633BDA" w:rsidRPr="00E44796" w14:paraId="09B2A11F" w14:textId="77777777" w:rsidTr="00CB5BDC"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44577B1B" w14:textId="77777777" w:rsidR="00633BDA" w:rsidRPr="00E44796" w:rsidRDefault="00106322" w:rsidP="00673341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/>
              </w:rPr>
              <w:t>Канцелярия Генерального секретаря и заместителя Генерального секретаря</w:t>
            </w:r>
            <w:r w:rsidR="00633BDA" w:rsidRPr="00E44796">
              <w:rPr>
                <w:lang w:val="ru-RU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A9133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13BEC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4CA3D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F6997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0</w:t>
            </w:r>
          </w:p>
        </w:tc>
      </w:tr>
      <w:tr w:rsidR="00633BDA" w:rsidRPr="00E44796" w14:paraId="32098390" w14:textId="77777777" w:rsidTr="00CB5BDC">
        <w:tc>
          <w:tcPr>
            <w:tcW w:w="482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24DBDEE1" w14:textId="77777777" w:rsidR="00633BDA" w:rsidRPr="00E44796" w:rsidRDefault="00106322" w:rsidP="00106322">
            <w:pPr>
              <w:pStyle w:val="Tabletext"/>
              <w:rPr>
                <w:lang w:val="ru-RU"/>
              </w:rPr>
            </w:pPr>
            <w:r w:rsidRPr="00E44796">
              <w:rPr>
                <w:color w:val="000000"/>
                <w:lang w:val="ru-RU"/>
              </w:rPr>
              <w:t>Департамент по стратегическому планированию и связям с членами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2358E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D5DEE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94907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45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37C05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0</w:t>
            </w:r>
          </w:p>
        </w:tc>
      </w:tr>
      <w:tr w:rsidR="00633BDA" w:rsidRPr="00E44796" w14:paraId="13C32F60" w14:textId="77777777" w:rsidTr="00CB5BDC">
        <w:tc>
          <w:tcPr>
            <w:tcW w:w="482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32090A8C" w14:textId="77777777" w:rsidR="00633BDA" w:rsidRPr="00E44796" w:rsidRDefault="00106322" w:rsidP="00106322">
            <w:pPr>
              <w:pStyle w:val="Tabletext"/>
              <w:rPr>
                <w:lang w:val="ru-RU"/>
              </w:rPr>
            </w:pPr>
            <w:r w:rsidRPr="00E44796">
              <w:rPr>
                <w:color w:val="000000"/>
                <w:lang w:val="ru-RU"/>
              </w:rPr>
              <w:t>Департамент конференций и публикаций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67188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166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E2B9F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C5BF6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150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0C71B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0</w:t>
            </w:r>
          </w:p>
        </w:tc>
      </w:tr>
      <w:tr w:rsidR="00633BDA" w:rsidRPr="00E44796" w14:paraId="1346E5D5" w14:textId="77777777" w:rsidTr="00CB5BDC">
        <w:tc>
          <w:tcPr>
            <w:tcW w:w="482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41FD442D" w14:textId="77777777" w:rsidR="00633BDA" w:rsidRPr="00E44796" w:rsidRDefault="00106322" w:rsidP="00106322">
            <w:pPr>
              <w:pStyle w:val="Tabletext"/>
              <w:rPr>
                <w:lang w:val="ru-RU"/>
              </w:rPr>
            </w:pPr>
            <w:r w:rsidRPr="00E44796">
              <w:rPr>
                <w:color w:val="000000"/>
                <w:lang w:val="ru-RU"/>
              </w:rPr>
              <w:t>Департамент управления людскими ресурсами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D4512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46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F8B65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382F3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37546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2</w:t>
            </w:r>
          </w:p>
        </w:tc>
      </w:tr>
      <w:tr w:rsidR="00633BDA" w:rsidRPr="00E44796" w14:paraId="69417CD4" w14:textId="77777777" w:rsidTr="00CB5BDC">
        <w:tc>
          <w:tcPr>
            <w:tcW w:w="482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21EBE955" w14:textId="77777777" w:rsidR="00633BDA" w:rsidRPr="00E44796" w:rsidRDefault="00106322" w:rsidP="00106322">
            <w:pPr>
              <w:pStyle w:val="Tabletext"/>
              <w:rPr>
                <w:lang w:val="ru-RU"/>
              </w:rPr>
            </w:pPr>
            <w:r w:rsidRPr="00E44796">
              <w:rPr>
                <w:color w:val="000000"/>
                <w:lang w:val="ru-RU"/>
              </w:rPr>
              <w:t>Департамент управления финансовыми ресурсами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32A42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911A6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6E7E5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57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B06D1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0</w:t>
            </w:r>
          </w:p>
        </w:tc>
      </w:tr>
      <w:tr w:rsidR="00633BDA" w:rsidRPr="00E44796" w14:paraId="294D97A8" w14:textId="77777777" w:rsidTr="00CB5BDC">
        <w:tc>
          <w:tcPr>
            <w:tcW w:w="4820" w:type="dxa"/>
            <w:tcBorders>
              <w:top w:val="nil"/>
              <w:left w:val="nil"/>
              <w:bottom w:val="dotted" w:sz="4" w:space="0" w:color="0070C0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105EC96E" w14:textId="77777777" w:rsidR="00633BDA" w:rsidRPr="00E44796" w:rsidRDefault="00106322" w:rsidP="00633BDA">
            <w:pPr>
              <w:pStyle w:val="Tabletext"/>
              <w:rPr>
                <w:lang w:val="ru-RU"/>
              </w:rPr>
            </w:pPr>
            <w:r w:rsidRPr="00E44796">
              <w:rPr>
                <w:color w:val="000000"/>
                <w:lang w:val="ru-RU"/>
              </w:rPr>
              <w:t>Департамент информационных служб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1F623078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83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14EA2537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75A27C9A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84</w:t>
            </w:r>
          </w:p>
        </w:tc>
        <w:tc>
          <w:tcPr>
            <w:tcW w:w="998" w:type="dxa"/>
            <w:tcBorders>
              <w:top w:val="nil"/>
              <w:left w:val="nil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7593270A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</w:tr>
      <w:tr w:rsidR="00633BDA" w:rsidRPr="00E44796" w14:paraId="3A511C67" w14:textId="77777777" w:rsidTr="00CB5BDC">
        <w:tc>
          <w:tcPr>
            <w:tcW w:w="4820" w:type="dxa"/>
            <w:tcBorders>
              <w:top w:val="dotted" w:sz="4" w:space="0" w:color="0070C0"/>
              <w:left w:val="nil"/>
              <w:bottom w:val="dotted" w:sz="4" w:space="0" w:color="0070C0"/>
            </w:tcBorders>
            <w:shd w:val="clear" w:color="auto" w:fill="auto"/>
            <w:noWrap/>
          </w:tcPr>
          <w:p w14:paraId="20BFC699" w14:textId="77777777" w:rsidR="00633BDA" w:rsidRPr="00E44796" w:rsidRDefault="000265A2" w:rsidP="00106322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 xml:space="preserve">Всего: </w:t>
            </w:r>
            <w:r w:rsidR="00106322" w:rsidRPr="00E44796">
              <w:rPr>
                <w:lang w:val="ru-RU" w:eastAsia="zh-CN"/>
              </w:rPr>
              <w:t>канцелярия Генерального секретаря и департаменты</w:t>
            </w:r>
          </w:p>
        </w:tc>
        <w:tc>
          <w:tcPr>
            <w:tcW w:w="1276" w:type="dxa"/>
            <w:tcBorders>
              <w:top w:val="dotted" w:sz="4" w:space="0" w:color="0070C0"/>
              <w:bottom w:val="dotted" w:sz="4" w:space="0" w:color="0070C0"/>
            </w:tcBorders>
            <w:shd w:val="clear" w:color="auto" w:fill="auto"/>
            <w:noWrap/>
            <w:vAlign w:val="bottom"/>
          </w:tcPr>
          <w:p w14:paraId="7832A8C1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399</w:t>
            </w:r>
          </w:p>
        </w:tc>
        <w:tc>
          <w:tcPr>
            <w:tcW w:w="1275" w:type="dxa"/>
            <w:tcBorders>
              <w:top w:val="dotted" w:sz="4" w:space="0" w:color="0070C0"/>
              <w:bottom w:val="dotted" w:sz="4" w:space="0" w:color="0070C0"/>
            </w:tcBorders>
            <w:shd w:val="clear" w:color="auto" w:fill="auto"/>
            <w:noWrap/>
            <w:vAlign w:val="bottom"/>
          </w:tcPr>
          <w:p w14:paraId="4A80F7C3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400</w:t>
            </w:r>
          </w:p>
        </w:tc>
        <w:tc>
          <w:tcPr>
            <w:tcW w:w="1276" w:type="dxa"/>
            <w:tcBorders>
              <w:top w:val="dotted" w:sz="4" w:space="0" w:color="0070C0"/>
              <w:bottom w:val="dotted" w:sz="4" w:space="0" w:color="0070C0"/>
            </w:tcBorders>
            <w:shd w:val="clear" w:color="auto" w:fill="auto"/>
            <w:noWrap/>
            <w:vAlign w:val="bottom"/>
          </w:tcPr>
          <w:p w14:paraId="50ADD339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403</w:t>
            </w:r>
          </w:p>
        </w:tc>
        <w:tc>
          <w:tcPr>
            <w:tcW w:w="998" w:type="dxa"/>
            <w:tcBorders>
              <w:top w:val="dotted" w:sz="4" w:space="0" w:color="0070C0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378D1450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3</w:t>
            </w:r>
          </w:p>
        </w:tc>
      </w:tr>
      <w:tr w:rsidR="00633BDA" w:rsidRPr="00E44796" w14:paraId="6F3C5BE4" w14:textId="77777777" w:rsidTr="00CB5BDC">
        <w:tc>
          <w:tcPr>
            <w:tcW w:w="4820" w:type="dxa"/>
            <w:tcBorders>
              <w:top w:val="dotted" w:sz="4" w:space="0" w:color="0070C0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54BB5F01" w14:textId="77777777" w:rsidR="00633BDA" w:rsidRPr="00E44796" w:rsidRDefault="00633BDA" w:rsidP="00633BDA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/>
              </w:rPr>
              <w:t>Бюро радиосвязи</w:t>
            </w:r>
          </w:p>
        </w:tc>
        <w:tc>
          <w:tcPr>
            <w:tcW w:w="1276" w:type="dxa"/>
            <w:tcBorders>
              <w:top w:val="dotted" w:sz="4" w:space="0" w:color="0070C0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87D0F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139</w:t>
            </w:r>
          </w:p>
        </w:tc>
        <w:tc>
          <w:tcPr>
            <w:tcW w:w="1275" w:type="dxa"/>
            <w:tcBorders>
              <w:top w:val="dotted" w:sz="4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27E2B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142</w:t>
            </w:r>
          </w:p>
        </w:tc>
        <w:tc>
          <w:tcPr>
            <w:tcW w:w="1276" w:type="dxa"/>
            <w:tcBorders>
              <w:top w:val="dotted" w:sz="4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F09AB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154</w:t>
            </w:r>
          </w:p>
        </w:tc>
        <w:tc>
          <w:tcPr>
            <w:tcW w:w="998" w:type="dxa"/>
            <w:tcBorders>
              <w:top w:val="dotted" w:sz="4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2BAFE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12</w:t>
            </w:r>
          </w:p>
        </w:tc>
      </w:tr>
      <w:tr w:rsidR="00633BDA" w:rsidRPr="00E44796" w14:paraId="04986285" w14:textId="77777777" w:rsidTr="00CB5BDC">
        <w:tc>
          <w:tcPr>
            <w:tcW w:w="482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799E2DD1" w14:textId="77777777" w:rsidR="00633BDA" w:rsidRPr="00E44796" w:rsidRDefault="00633BDA" w:rsidP="00633BD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Бюро стандартизации электросвязи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0A2BC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FF138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5D2E7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66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8AE6D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0</w:t>
            </w:r>
          </w:p>
        </w:tc>
      </w:tr>
      <w:tr w:rsidR="00633BDA" w:rsidRPr="00E44796" w14:paraId="2426AA29" w14:textId="77777777" w:rsidTr="00CB5BDC">
        <w:tc>
          <w:tcPr>
            <w:tcW w:w="482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65083067" w14:textId="77777777" w:rsidR="00633BDA" w:rsidRPr="00E44796" w:rsidRDefault="00633BDA" w:rsidP="00633BD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Бюро развития электросвязи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5C014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67EE1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E5FBF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140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BEC57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lang w:val="ru-RU"/>
              </w:rPr>
            </w:pPr>
            <w:r w:rsidRPr="00E44796">
              <w:rPr>
                <w:lang w:val="ru-RU"/>
              </w:rPr>
              <w:t>0</w:t>
            </w:r>
          </w:p>
        </w:tc>
      </w:tr>
      <w:tr w:rsidR="00633BDA" w:rsidRPr="00E44796" w14:paraId="03F69078" w14:textId="77777777" w:rsidTr="00673341"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7A5AB797" w14:textId="77777777" w:rsidR="00633BDA" w:rsidRPr="00E44796" w:rsidRDefault="000265A2" w:rsidP="00633BDA">
            <w:pPr>
              <w:pStyle w:val="Tabletext"/>
              <w:rPr>
                <w:rFonts w:cs="Calibri"/>
                <w:b/>
                <w:bCs/>
                <w:color w:val="000000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 xml:space="preserve">ВСЕГО: </w:t>
            </w:r>
            <w:r w:rsidR="00633BDA" w:rsidRPr="00E44796">
              <w:rPr>
                <w:b/>
                <w:bCs/>
                <w:lang w:val="ru-RU" w:eastAsia="zh-CN"/>
              </w:rPr>
              <w:t>МСЭ</w:t>
            </w:r>
          </w:p>
        </w:tc>
        <w:tc>
          <w:tcPr>
            <w:tcW w:w="1276" w:type="dxa"/>
            <w:tcBorders>
              <w:top w:val="single" w:sz="4" w:space="0" w:color="auto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420DC0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743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1635D2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1BA689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763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D0A929" w14:textId="77777777" w:rsidR="00633BDA" w:rsidRPr="00E44796" w:rsidRDefault="00633BDA" w:rsidP="00673341">
            <w:pPr>
              <w:pStyle w:val="Tabletext"/>
              <w:ind w:right="170"/>
              <w:jc w:val="right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15</w:t>
            </w:r>
          </w:p>
        </w:tc>
      </w:tr>
      <w:tr w:rsidR="00673341" w:rsidRPr="0076608B" w14:paraId="19639836" w14:textId="77777777" w:rsidTr="00673341">
        <w:tc>
          <w:tcPr>
            <w:tcW w:w="9645" w:type="dxa"/>
            <w:gridSpan w:val="5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</w:tcPr>
          <w:p w14:paraId="251107C3" w14:textId="77777777" w:rsidR="00673341" w:rsidRPr="00E44796" w:rsidRDefault="00673341" w:rsidP="00673341">
            <w:pPr>
              <w:pStyle w:val="Tablelegend"/>
              <w:ind w:left="284" w:hanging="284"/>
              <w:rPr>
                <w:b/>
                <w:bCs/>
                <w:lang w:val="ru-RU"/>
              </w:rPr>
            </w:pPr>
            <w:r w:rsidRPr="00E44796">
              <w:rPr>
                <w:lang w:val="ru-RU" w:eastAsia="zh-CN"/>
              </w:rPr>
              <w:t>*</w:t>
            </w:r>
            <w:r w:rsidRPr="00E44796">
              <w:rPr>
                <w:lang w:val="ru-RU" w:eastAsia="zh-CN"/>
              </w:rPr>
              <w:tab/>
              <w:t>Включая отдел административно-хозяйственного управления, подразделение по правовым вопросам и внутреннего аудитора.</w:t>
            </w:r>
          </w:p>
        </w:tc>
      </w:tr>
    </w:tbl>
    <w:p w14:paraId="1CD31753" w14:textId="77777777" w:rsidR="00DE439B" w:rsidRPr="00E44796" w:rsidRDefault="00DE439B" w:rsidP="0055264E">
      <w:pPr>
        <w:spacing w:before="360"/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="00B04C2B" w:rsidRPr="00E44796">
        <w:rPr>
          <w:lang w:val="ru-RU"/>
        </w:rPr>
        <w:t>.14.2</w:t>
      </w:r>
      <w:proofErr w:type="spellEnd"/>
      <w:r w:rsidRPr="00E44796">
        <w:rPr>
          <w:lang w:val="ru-RU"/>
        </w:rPr>
        <w:tab/>
      </w:r>
      <w:r w:rsidR="0055264E" w:rsidRPr="00E44796">
        <w:rPr>
          <w:lang w:val="ru-RU"/>
        </w:rPr>
        <w:t>В Таблице </w:t>
      </w:r>
      <w:r w:rsidRPr="00E44796">
        <w:rPr>
          <w:lang w:val="ru-RU"/>
        </w:rPr>
        <w:t xml:space="preserve">Q </w:t>
      </w:r>
      <w:r w:rsidR="0055264E" w:rsidRPr="00E44796">
        <w:rPr>
          <w:lang w:val="ru-RU"/>
        </w:rPr>
        <w:t xml:space="preserve">проведена разбивка по классам, Бюро и департаментам </w:t>
      </w:r>
      <w:r w:rsidRPr="00E44796">
        <w:rPr>
          <w:lang w:val="ru-RU"/>
        </w:rPr>
        <w:t xml:space="preserve">15 </w:t>
      </w:r>
      <w:r w:rsidR="0055264E" w:rsidRPr="00E44796">
        <w:rPr>
          <w:lang w:val="ru-RU"/>
        </w:rPr>
        <w:t>новых должностей</w:t>
      </w:r>
      <w:r w:rsidRPr="00E44796">
        <w:rPr>
          <w:lang w:val="ru-RU"/>
        </w:rPr>
        <w:t>.</w:t>
      </w:r>
    </w:p>
    <w:p w14:paraId="69329E78" w14:textId="77777777" w:rsidR="00360BCE" w:rsidRPr="00E44796" w:rsidRDefault="00360BCE" w:rsidP="00360BCE">
      <w:pPr>
        <w:pStyle w:val="Tabletitle"/>
        <w:rPr>
          <w:lang w:val="ru-RU" w:eastAsia="zh-CN"/>
        </w:rPr>
      </w:pPr>
      <w:bookmarkStart w:id="85" w:name="_Toc8113187"/>
      <w:r w:rsidRPr="00E44796">
        <w:rPr>
          <w:lang w:val="ru-RU" w:eastAsia="zh-CN"/>
        </w:rPr>
        <w:t xml:space="preserve">Таблица 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5003705A" wp14:editId="2EFA197E">
                <wp:simplePos x="0" y="0"/>
                <wp:positionH relativeFrom="column">
                  <wp:posOffset>5483860</wp:posOffset>
                </wp:positionH>
                <wp:positionV relativeFrom="paragraph">
                  <wp:posOffset>534035</wp:posOffset>
                </wp:positionV>
                <wp:extent cx="638175" cy="2076450"/>
                <wp:effectExtent l="0" t="0" r="28575" b="19050"/>
                <wp:wrapNone/>
                <wp:docPr id="38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07645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E06AF" id="AutoShape 1" o:spid="_x0000_s1026" style="position:absolute;margin-left:431.8pt;margin-top:42.05pt;width:50.25pt;height:16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 w:eastAsia="zh-CN"/>
        </w:rPr>
        <w:t>Q</w:t>
      </w:r>
      <w:bookmarkEnd w:id="85"/>
    </w:p>
    <w:p w14:paraId="55F66132" w14:textId="77777777" w:rsidR="00360BCE" w:rsidRPr="00E44796" w:rsidRDefault="0055264E" w:rsidP="00360BCE">
      <w:pPr>
        <w:keepNext/>
        <w:spacing w:before="0" w:after="60"/>
        <w:ind w:firstLine="7230"/>
        <w:rPr>
          <w:i/>
          <w:iCs/>
          <w:sz w:val="20"/>
          <w:lang w:val="ru-RU" w:eastAsia="zh-CN"/>
        </w:rPr>
      </w:pPr>
      <w:r w:rsidRPr="00E44796">
        <w:rPr>
          <w:i/>
          <w:iCs/>
          <w:sz w:val="20"/>
          <w:lang w:val="ru-RU" w:eastAsia="zh-CN"/>
        </w:rPr>
        <w:t>Количество должностей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276"/>
        <w:gridCol w:w="1275"/>
        <w:gridCol w:w="1276"/>
        <w:gridCol w:w="998"/>
      </w:tblGrid>
      <w:tr w:rsidR="00360BCE" w:rsidRPr="00E44796" w14:paraId="28DC7F80" w14:textId="77777777" w:rsidTr="00360BCE"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A1D0" w14:textId="77777777" w:rsidR="00360BCE" w:rsidRPr="00E44796" w:rsidRDefault="00E2650C" w:rsidP="00151496">
            <w:pPr>
              <w:pStyle w:val="Tablehead"/>
              <w:rPr>
                <w:lang w:val="ru-RU"/>
              </w:rPr>
            </w:pPr>
            <w:r w:rsidRPr="00E44796">
              <w:rPr>
                <w:lang w:val="ru-RU"/>
              </w:rPr>
              <w:t>Класс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vAlign w:val="bottom"/>
          </w:tcPr>
          <w:p w14:paraId="3B7BA2EC" w14:textId="77777777" w:rsidR="00360BCE" w:rsidRPr="00E44796" w:rsidRDefault="00E2650C" w:rsidP="00151496">
            <w:pPr>
              <w:pStyle w:val="Tablehead"/>
              <w:rPr>
                <w:lang w:val="ru-RU"/>
              </w:rPr>
            </w:pPr>
            <w:r w:rsidRPr="00E44796">
              <w:rPr>
                <w:lang w:val="ru-RU"/>
              </w:rPr>
              <w:t>Название должности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2602F7" w14:textId="77777777" w:rsidR="00360BCE" w:rsidRPr="00E44796" w:rsidRDefault="00360BCE" w:rsidP="00151496">
            <w:pPr>
              <w:pStyle w:val="Tablehead"/>
              <w:ind w:left="-57" w:right="-57"/>
              <w:rPr>
                <w:lang w:val="ru-RU"/>
              </w:rPr>
            </w:pPr>
            <w:r w:rsidRPr="00E44796">
              <w:rPr>
                <w:lang w:val="ru-RU"/>
              </w:rPr>
              <w:t>БР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4C7F4A" w14:textId="77777777" w:rsidR="00360BCE" w:rsidRPr="008076A7" w:rsidRDefault="00CB5BDC" w:rsidP="00151496">
            <w:pPr>
              <w:pStyle w:val="Tablehead"/>
              <w:ind w:left="-57" w:right="-57"/>
              <w:rPr>
                <w:lang w:val="ru-RU"/>
              </w:rPr>
            </w:pPr>
            <w:proofErr w:type="spellStart"/>
            <w:r w:rsidRPr="008076A7">
              <w:rPr>
                <w:lang w:val="ru-RU"/>
              </w:rPr>
              <w:t>HRMD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BC379C" w14:textId="77777777" w:rsidR="00360BCE" w:rsidRPr="008076A7" w:rsidRDefault="00CB5BDC" w:rsidP="00151496">
            <w:pPr>
              <w:pStyle w:val="Tablehead"/>
              <w:ind w:left="-57" w:right="-57"/>
              <w:rPr>
                <w:lang w:val="ru-RU"/>
              </w:rPr>
            </w:pPr>
            <w:proofErr w:type="spellStart"/>
            <w:r w:rsidRPr="008076A7">
              <w:rPr>
                <w:lang w:val="ru-RU"/>
              </w:rPr>
              <w:t>ISD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AE5415" w14:textId="77777777" w:rsidR="00360BCE" w:rsidRPr="00E44796" w:rsidRDefault="00360BCE" w:rsidP="00151496">
            <w:pPr>
              <w:pStyle w:val="Tablehead"/>
              <w:ind w:left="-57" w:right="-57"/>
              <w:rPr>
                <w:color w:val="17365D" w:themeColor="text2" w:themeShade="BF"/>
                <w:lang w:val="ru-RU"/>
              </w:rPr>
            </w:pPr>
            <w:r w:rsidRPr="00E44796">
              <w:rPr>
                <w:color w:val="002060"/>
                <w:lang w:val="ru-RU"/>
              </w:rPr>
              <w:t>Всего</w:t>
            </w:r>
          </w:p>
        </w:tc>
      </w:tr>
      <w:tr w:rsidR="00360BCE" w:rsidRPr="00E44796" w14:paraId="2A5A3154" w14:textId="77777777" w:rsidTr="00360BCE">
        <w:tc>
          <w:tcPr>
            <w:tcW w:w="709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2E140B1F" w14:textId="77777777" w:rsidR="00360BCE" w:rsidRPr="00E44796" w:rsidRDefault="00360BCE" w:rsidP="00360BCE">
            <w:pPr>
              <w:pStyle w:val="Tabletext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G5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vAlign w:val="bottom"/>
          </w:tcPr>
          <w:p w14:paraId="51FB71E3" w14:textId="77777777" w:rsidR="00360BCE" w:rsidRPr="00E44796" w:rsidRDefault="0055264E" w:rsidP="00594648">
            <w:pPr>
              <w:pStyle w:val="Tabletext"/>
              <w:rPr>
                <w:lang w:val="ru-RU"/>
              </w:rPr>
            </w:pP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Помощник </w:t>
            </w:r>
            <w:r w:rsidR="00594648" w:rsidRPr="00E44796">
              <w:rPr>
                <w:rFonts w:cs="Calibri"/>
                <w:color w:val="000000"/>
                <w:szCs w:val="22"/>
                <w:lang w:val="ru-RU" w:eastAsia="zh-CN"/>
              </w:rPr>
              <w:t>для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Совет</w:t>
            </w:r>
            <w:r w:rsidR="00594648" w:rsidRPr="00E44796">
              <w:rPr>
                <w:rFonts w:cs="Calibri"/>
                <w:color w:val="000000"/>
                <w:szCs w:val="22"/>
                <w:lang w:val="ru-RU" w:eastAsia="zh-CN"/>
              </w:rPr>
              <w:t>а</w:t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 xml:space="preserve"> персонала</w:t>
            </w:r>
          </w:p>
        </w:tc>
        <w:tc>
          <w:tcPr>
            <w:tcW w:w="1276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CF233" w14:textId="77777777" w:rsidR="00360BCE" w:rsidRPr="00E44796" w:rsidRDefault="00360BCE" w:rsidP="00360BCE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4551C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1F10E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996C7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</w:tr>
      <w:tr w:rsidR="00360BCE" w:rsidRPr="00E44796" w14:paraId="4F3CB88E" w14:textId="77777777" w:rsidTr="00360BCE">
        <w:tc>
          <w:tcPr>
            <w:tcW w:w="709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61231F9B" w14:textId="77777777" w:rsidR="00360BCE" w:rsidRPr="00E44796" w:rsidRDefault="00360BCE" w:rsidP="00360BCE">
            <w:pPr>
              <w:pStyle w:val="Tabletext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P1</w:t>
            </w:r>
            <w:proofErr w:type="spellEnd"/>
          </w:p>
        </w:tc>
        <w:tc>
          <w:tcPr>
            <w:tcW w:w="4111" w:type="dxa"/>
            <w:tcBorders>
              <w:left w:val="nil"/>
              <w:right w:val="dotted" w:sz="4" w:space="0" w:color="0070C0"/>
            </w:tcBorders>
            <w:shd w:val="clear" w:color="auto" w:fill="auto"/>
            <w:vAlign w:val="bottom"/>
          </w:tcPr>
          <w:p w14:paraId="1B807113" w14:textId="77777777" w:rsidR="00360BCE" w:rsidRPr="00E44796" w:rsidRDefault="00933F7D" w:rsidP="00360BC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Инженер радиосвязи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EB1BB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525E0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B0580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ED48B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</w:tr>
      <w:tr w:rsidR="00360BCE" w:rsidRPr="00E44796" w14:paraId="5C086914" w14:textId="77777777" w:rsidTr="00360BCE">
        <w:tc>
          <w:tcPr>
            <w:tcW w:w="709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6780F42E" w14:textId="77777777" w:rsidR="00360BCE" w:rsidRPr="00E44796" w:rsidRDefault="00360BCE" w:rsidP="00360BCE">
            <w:pPr>
              <w:pStyle w:val="Tabletext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P2</w:t>
            </w:r>
            <w:proofErr w:type="spellEnd"/>
          </w:p>
        </w:tc>
        <w:tc>
          <w:tcPr>
            <w:tcW w:w="4111" w:type="dxa"/>
            <w:tcBorders>
              <w:left w:val="nil"/>
              <w:right w:val="dotted" w:sz="4" w:space="0" w:color="0070C0"/>
            </w:tcBorders>
            <w:shd w:val="clear" w:color="auto" w:fill="auto"/>
            <w:vAlign w:val="bottom"/>
          </w:tcPr>
          <w:p w14:paraId="59246552" w14:textId="77777777" w:rsidR="00360BCE" w:rsidRPr="00E44796" w:rsidRDefault="00933F7D" w:rsidP="00360BC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Инженер радиосвязи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FE81C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85489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FE7DB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E9F77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6</w:t>
            </w:r>
          </w:p>
        </w:tc>
      </w:tr>
      <w:tr w:rsidR="00360BCE" w:rsidRPr="00E44796" w14:paraId="3D7C082F" w14:textId="77777777" w:rsidTr="00360BCE">
        <w:tc>
          <w:tcPr>
            <w:tcW w:w="709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9B3FDBB" w14:textId="77777777" w:rsidR="00360BCE" w:rsidRPr="00E44796" w:rsidRDefault="00360BCE" w:rsidP="00360BCE">
            <w:pPr>
              <w:pStyle w:val="Tabletext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P3</w:t>
            </w:r>
            <w:proofErr w:type="spellEnd"/>
          </w:p>
        </w:tc>
        <w:tc>
          <w:tcPr>
            <w:tcW w:w="4111" w:type="dxa"/>
            <w:tcBorders>
              <w:left w:val="nil"/>
              <w:right w:val="dotted" w:sz="4" w:space="0" w:color="0070C0"/>
            </w:tcBorders>
            <w:shd w:val="clear" w:color="auto" w:fill="auto"/>
            <w:vAlign w:val="bottom"/>
          </w:tcPr>
          <w:p w14:paraId="1919C421" w14:textId="77777777" w:rsidR="00360BCE" w:rsidRPr="00E44796" w:rsidRDefault="00933F7D" w:rsidP="00360BC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Инженер радиосвязи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5EDA0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9B91E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F6AE5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4B977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4</w:t>
            </w:r>
          </w:p>
        </w:tc>
      </w:tr>
      <w:tr w:rsidR="00360BCE" w:rsidRPr="00E44796" w14:paraId="5A13C5F9" w14:textId="77777777" w:rsidTr="00360BCE">
        <w:tc>
          <w:tcPr>
            <w:tcW w:w="709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5A52D9F3" w14:textId="77777777" w:rsidR="00360BCE" w:rsidRPr="00E44796" w:rsidRDefault="00360BCE" w:rsidP="00360BCE">
            <w:pPr>
              <w:pStyle w:val="Tabletext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P4</w:t>
            </w:r>
            <w:proofErr w:type="spellEnd"/>
          </w:p>
        </w:tc>
        <w:tc>
          <w:tcPr>
            <w:tcW w:w="4111" w:type="dxa"/>
            <w:tcBorders>
              <w:left w:val="nil"/>
              <w:right w:val="dotted" w:sz="4" w:space="0" w:color="0070C0"/>
            </w:tcBorders>
            <w:shd w:val="clear" w:color="auto" w:fill="auto"/>
            <w:vAlign w:val="bottom"/>
          </w:tcPr>
          <w:p w14:paraId="3780282E" w14:textId="77777777" w:rsidR="00360BCE" w:rsidRPr="00E44796" w:rsidRDefault="00933F7D" w:rsidP="00360BC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Инженер радиосвязи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22B93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E8F73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221F1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CFB5C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</w:tr>
      <w:tr w:rsidR="00360BCE" w:rsidRPr="00E44796" w14:paraId="21E85284" w14:textId="77777777" w:rsidTr="00360BCE">
        <w:tc>
          <w:tcPr>
            <w:tcW w:w="709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39EBB39" w14:textId="77777777" w:rsidR="00360BCE" w:rsidRPr="00E44796" w:rsidRDefault="00360BCE" w:rsidP="00360BCE">
            <w:pPr>
              <w:pStyle w:val="Tabletext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P4</w:t>
            </w:r>
            <w:proofErr w:type="spellEnd"/>
          </w:p>
        </w:tc>
        <w:tc>
          <w:tcPr>
            <w:tcW w:w="4111" w:type="dxa"/>
            <w:tcBorders>
              <w:left w:val="nil"/>
              <w:right w:val="dotted" w:sz="4" w:space="0" w:color="0070C0"/>
            </w:tcBorders>
            <w:shd w:val="clear" w:color="auto" w:fill="auto"/>
            <w:vAlign w:val="bottom"/>
          </w:tcPr>
          <w:p w14:paraId="3B814469" w14:textId="77777777" w:rsidR="00360BCE" w:rsidRPr="00E44796" w:rsidRDefault="0055264E" w:rsidP="0055264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 xml:space="preserve">Сотрудник </w:t>
            </w:r>
            <w:r w:rsidR="00594648" w:rsidRPr="00E44796">
              <w:rPr>
                <w:lang w:val="ru-RU"/>
              </w:rPr>
              <w:t xml:space="preserve">по вопросам </w:t>
            </w:r>
            <w:proofErr w:type="spellStart"/>
            <w:r w:rsidR="00360BCE" w:rsidRPr="00E44796">
              <w:rPr>
                <w:lang w:val="ru-RU"/>
              </w:rPr>
              <w:t>ORMS</w:t>
            </w:r>
            <w:proofErr w:type="spellEnd"/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692A4DA7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16F1F3E2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5B25F460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5A1CE775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</w:tr>
      <w:tr w:rsidR="00360BCE" w:rsidRPr="00E44796" w14:paraId="51164951" w14:textId="77777777" w:rsidTr="00151496">
        <w:tc>
          <w:tcPr>
            <w:tcW w:w="709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68B251B7" w14:textId="77777777" w:rsidR="00360BCE" w:rsidRPr="00E44796" w:rsidRDefault="00360BCE" w:rsidP="00360BCE">
            <w:pPr>
              <w:pStyle w:val="Tabletext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P4</w:t>
            </w:r>
            <w:proofErr w:type="spellEnd"/>
          </w:p>
        </w:tc>
        <w:tc>
          <w:tcPr>
            <w:tcW w:w="4111" w:type="dxa"/>
            <w:tcBorders>
              <w:left w:val="nil"/>
              <w:right w:val="dotted" w:sz="4" w:space="0" w:color="0070C0"/>
            </w:tcBorders>
            <w:shd w:val="clear" w:color="auto" w:fill="auto"/>
            <w:vAlign w:val="bottom"/>
          </w:tcPr>
          <w:p w14:paraId="1BF5C96D" w14:textId="77777777" w:rsidR="00360BCE" w:rsidRPr="00E44796" w:rsidRDefault="0055264E" w:rsidP="00360BCE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Консультант медицинской службы</w:t>
            </w:r>
          </w:p>
        </w:tc>
        <w:tc>
          <w:tcPr>
            <w:tcW w:w="1276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  <w:shd w:val="clear" w:color="auto" w:fill="auto"/>
            <w:noWrap/>
            <w:vAlign w:val="bottom"/>
          </w:tcPr>
          <w:p w14:paraId="3F3D1C4F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dotted" w:sz="4" w:space="0" w:color="0070C0"/>
              <w:bottom w:val="dotted" w:sz="4" w:space="0" w:color="0070C0"/>
            </w:tcBorders>
            <w:shd w:val="clear" w:color="auto" w:fill="auto"/>
            <w:noWrap/>
            <w:vAlign w:val="bottom"/>
          </w:tcPr>
          <w:p w14:paraId="2673E801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  <w:tc>
          <w:tcPr>
            <w:tcW w:w="1276" w:type="dxa"/>
            <w:tcBorders>
              <w:top w:val="dotted" w:sz="4" w:space="0" w:color="0070C0"/>
              <w:bottom w:val="dotted" w:sz="4" w:space="0" w:color="0070C0"/>
            </w:tcBorders>
            <w:shd w:val="clear" w:color="auto" w:fill="auto"/>
            <w:noWrap/>
            <w:vAlign w:val="bottom"/>
          </w:tcPr>
          <w:p w14:paraId="47983805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8" w:type="dxa"/>
            <w:tcBorders>
              <w:top w:val="dotted" w:sz="4" w:space="0" w:color="0070C0"/>
              <w:bottom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35A9E07F" w14:textId="77777777" w:rsidR="00360BCE" w:rsidRPr="00E44796" w:rsidRDefault="00360BCE" w:rsidP="00360BCE">
            <w:pPr>
              <w:pStyle w:val="Tabletext"/>
              <w:jc w:val="center"/>
              <w:rPr>
                <w:lang w:val="ru-RU"/>
              </w:rPr>
            </w:pPr>
            <w:r w:rsidRPr="00E44796">
              <w:rPr>
                <w:lang w:val="ru-RU"/>
              </w:rPr>
              <w:t>1</w:t>
            </w:r>
          </w:p>
        </w:tc>
      </w:tr>
      <w:tr w:rsidR="00360BCE" w:rsidRPr="00E44796" w14:paraId="496E28CC" w14:textId="77777777" w:rsidTr="00151496"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5F0798D1" w14:textId="77777777" w:rsidR="00360BCE" w:rsidRPr="00E44796" w:rsidRDefault="00360BCE" w:rsidP="00360BCE">
            <w:pPr>
              <w:pStyle w:val="Tabletext"/>
              <w:rPr>
                <w:rFonts w:cs="Calibri"/>
                <w:b/>
                <w:bCs/>
                <w:color w:val="000000"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7E7573" w14:textId="77777777" w:rsidR="00360BCE" w:rsidRPr="00E44796" w:rsidRDefault="00360BCE" w:rsidP="00360BCE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6C895B" w14:textId="77777777" w:rsidR="00360BCE" w:rsidRPr="00E44796" w:rsidRDefault="00360BCE" w:rsidP="00360BCE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DE33F5" w14:textId="77777777" w:rsidR="00360BCE" w:rsidRPr="00E44796" w:rsidRDefault="00360BCE" w:rsidP="00360BCE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7C3E48" w14:textId="77777777" w:rsidR="00360BCE" w:rsidRPr="00E44796" w:rsidRDefault="00360BCE" w:rsidP="00360BCE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44796">
              <w:rPr>
                <w:b/>
                <w:bCs/>
                <w:lang w:val="ru-RU"/>
              </w:rPr>
              <w:t>15</w:t>
            </w:r>
          </w:p>
        </w:tc>
      </w:tr>
    </w:tbl>
    <w:p w14:paraId="221FEF61" w14:textId="77777777" w:rsidR="00DE439B" w:rsidRPr="00E44796" w:rsidRDefault="00DE439B" w:rsidP="00360BCE">
      <w:pPr>
        <w:rPr>
          <w:lang w:val="ru-RU"/>
        </w:rPr>
      </w:pPr>
      <w:r w:rsidRPr="00E44796">
        <w:rPr>
          <w:lang w:val="ru-RU"/>
        </w:rPr>
        <w:br w:type="page"/>
      </w:r>
    </w:p>
    <w:p w14:paraId="3E2F2AD7" w14:textId="77777777" w:rsidR="00DE439B" w:rsidRPr="00E44796" w:rsidRDefault="00DE439B" w:rsidP="00E2650C">
      <w:pPr>
        <w:spacing w:after="360"/>
        <w:rPr>
          <w:lang w:val="ru-RU"/>
        </w:rPr>
      </w:pPr>
      <w:proofErr w:type="spellStart"/>
      <w:r w:rsidRPr="00E44796">
        <w:rPr>
          <w:color w:val="0070C0"/>
          <w:lang w:val="ru-RU"/>
        </w:rPr>
        <w:lastRenderedPageBreak/>
        <w:t>I</w:t>
      </w:r>
      <w:r w:rsidRPr="00E44796">
        <w:rPr>
          <w:lang w:val="ru-RU"/>
        </w:rPr>
        <w:t>.14.3</w:t>
      </w:r>
      <w:proofErr w:type="spellEnd"/>
      <w:r w:rsidRPr="00E44796">
        <w:rPr>
          <w:lang w:val="ru-RU"/>
        </w:rPr>
        <w:tab/>
      </w:r>
      <w:r w:rsidR="00CB5BDC" w:rsidRPr="00E44796">
        <w:rPr>
          <w:lang w:val="ru-RU"/>
        </w:rPr>
        <w:t>На Диаграмме </w:t>
      </w:r>
      <w:r w:rsidRPr="00E44796">
        <w:rPr>
          <w:lang w:val="ru-RU"/>
        </w:rPr>
        <w:t xml:space="preserve">E </w:t>
      </w:r>
      <w:r w:rsidR="00CB5BDC" w:rsidRPr="00E44796">
        <w:rPr>
          <w:lang w:val="ru-RU"/>
        </w:rPr>
        <w:t>показан</w:t>
      </w:r>
      <w:r w:rsidR="00E2650C" w:rsidRPr="00E44796">
        <w:rPr>
          <w:lang w:val="ru-RU"/>
        </w:rPr>
        <w:t>о</w:t>
      </w:r>
      <w:r w:rsidR="00CB5BDC" w:rsidRPr="00E44796">
        <w:rPr>
          <w:lang w:val="ru-RU"/>
        </w:rPr>
        <w:t xml:space="preserve"> </w:t>
      </w:r>
      <w:r w:rsidR="00026B6F" w:rsidRPr="00E44796">
        <w:rPr>
          <w:lang w:val="ru-RU"/>
        </w:rPr>
        <w:t>изменение</w:t>
      </w:r>
      <w:r w:rsidR="00CB5BDC" w:rsidRPr="00E44796">
        <w:rPr>
          <w:lang w:val="ru-RU"/>
        </w:rPr>
        <w:t xml:space="preserve"> количества должностей, предусмотренных в бюджете, начиная с </w:t>
      </w:r>
      <w:r w:rsidRPr="00E44796">
        <w:rPr>
          <w:lang w:val="ru-RU"/>
        </w:rPr>
        <w:t>2012</w:t>
      </w:r>
      <w:r w:rsidR="00CB5BDC" w:rsidRPr="00E44796">
        <w:rPr>
          <w:lang w:val="ru-RU"/>
        </w:rPr>
        <w:t> года</w:t>
      </w:r>
      <w:r w:rsidRPr="00E44796">
        <w:rPr>
          <w:lang w:val="ru-RU"/>
        </w:rPr>
        <w:t>.</w:t>
      </w:r>
    </w:p>
    <w:p w14:paraId="7EBD6756" w14:textId="18CC04D3" w:rsidR="0076608B" w:rsidRPr="0076608B" w:rsidRDefault="0076608B" w:rsidP="0076608B">
      <w:pPr>
        <w:pStyle w:val="Figuretitle"/>
        <w:rPr>
          <w:lang w:val="ru-RU"/>
        </w:rPr>
      </w:pPr>
      <w:r w:rsidRPr="0076608B">
        <w:drawing>
          <wp:inline distT="0" distB="0" distL="0" distR="0" wp14:anchorId="6CC76443" wp14:editId="53602E1E">
            <wp:extent cx="6120765" cy="383603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BAFB" w14:textId="77777777" w:rsidR="00DE439B" w:rsidRPr="00E44796" w:rsidRDefault="00DE439B" w:rsidP="00933F7D">
      <w:pPr>
        <w:pStyle w:val="Heading2"/>
        <w:rPr>
          <w:lang w:val="ru-RU"/>
        </w:rPr>
      </w:pPr>
      <w:bookmarkStart w:id="86" w:name="_Toc7794679"/>
      <w:bookmarkStart w:id="87" w:name="_Toc7794967"/>
      <w:bookmarkStart w:id="88" w:name="_Toc7795491"/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.15</w:t>
      </w:r>
      <w:proofErr w:type="spellEnd"/>
      <w:r w:rsidRPr="00E44796">
        <w:rPr>
          <w:lang w:val="ru-RU"/>
        </w:rPr>
        <w:tab/>
      </w:r>
      <w:r w:rsidR="00933F7D" w:rsidRPr="00E44796">
        <w:rPr>
          <w:lang w:val="ru-RU"/>
        </w:rPr>
        <w:t>Структура бюджетного документа</w:t>
      </w:r>
      <w:bookmarkEnd w:id="86"/>
      <w:bookmarkEnd w:id="87"/>
      <w:bookmarkEnd w:id="88"/>
    </w:p>
    <w:p w14:paraId="031DEB94" w14:textId="77777777" w:rsidR="00DE439B" w:rsidRPr="00E44796" w:rsidRDefault="00DE439B" w:rsidP="00933F7D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</w:t>
      </w:r>
      <w:r w:rsidRPr="00E44796">
        <w:rPr>
          <w:lang w:val="ru-RU"/>
        </w:rPr>
        <w:t>.15.1</w:t>
      </w:r>
      <w:proofErr w:type="spellEnd"/>
      <w:r w:rsidRPr="00E44796">
        <w:rPr>
          <w:lang w:val="ru-RU"/>
        </w:rPr>
        <w:tab/>
      </w:r>
      <w:r w:rsidR="00933F7D" w:rsidRPr="00E44796">
        <w:rPr>
          <w:lang w:val="ru-RU"/>
        </w:rPr>
        <w:t>Бюджетный документ состоит из четырех частей</w:t>
      </w:r>
      <w:r w:rsidRPr="00E44796">
        <w:rPr>
          <w:lang w:val="ru-RU"/>
        </w:rPr>
        <w:t>:</w:t>
      </w:r>
    </w:p>
    <w:p w14:paraId="2DE34FAE" w14:textId="77777777" w:rsidR="00DE439B" w:rsidRPr="00E44796" w:rsidRDefault="00DE439B" w:rsidP="007D5D67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Часть 1</w:t>
      </w:r>
      <w:r w:rsidR="00933F7D" w:rsidRPr="00E44796">
        <w:rPr>
          <w:lang w:val="ru-RU"/>
        </w:rPr>
        <w:t xml:space="preserve"> – </w:t>
      </w:r>
      <w:r w:rsidR="007D5D67" w:rsidRPr="00E44796">
        <w:rPr>
          <w:lang w:val="ru-RU"/>
        </w:rPr>
        <w:t>О</w:t>
      </w:r>
      <w:r w:rsidR="00933F7D" w:rsidRPr="00E44796">
        <w:rPr>
          <w:lang w:val="ru-RU"/>
        </w:rPr>
        <w:t>бщи</w:t>
      </w:r>
      <w:r w:rsidR="00500735" w:rsidRPr="00E44796">
        <w:rPr>
          <w:lang w:val="ru-RU"/>
        </w:rPr>
        <w:t>й обзор</w:t>
      </w:r>
      <w:r w:rsidR="00933F7D" w:rsidRPr="00E44796">
        <w:rPr>
          <w:lang w:val="ru-RU"/>
        </w:rPr>
        <w:t xml:space="preserve"> проект</w:t>
      </w:r>
      <w:r w:rsidR="00500735" w:rsidRPr="00E44796">
        <w:rPr>
          <w:lang w:val="ru-RU"/>
        </w:rPr>
        <w:t>а</w:t>
      </w:r>
      <w:r w:rsidR="00933F7D" w:rsidRPr="00E44796">
        <w:rPr>
          <w:lang w:val="ru-RU"/>
        </w:rPr>
        <w:t xml:space="preserve"> бюджета на </w:t>
      </w:r>
      <w:r w:rsidRPr="00E44796">
        <w:rPr>
          <w:lang w:val="ru-RU"/>
        </w:rPr>
        <w:t>2020-2021</w:t>
      </w:r>
      <w:r w:rsidR="00933F7D" w:rsidRPr="00E44796">
        <w:rPr>
          <w:lang w:val="ru-RU"/>
        </w:rPr>
        <w:t> годы</w:t>
      </w:r>
    </w:p>
    <w:p w14:paraId="0474818F" w14:textId="77777777" w:rsidR="00DE439B" w:rsidRPr="00E44796" w:rsidRDefault="00DE439B" w:rsidP="007D5D67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Часть 2</w:t>
      </w:r>
      <w:r w:rsidR="00933F7D" w:rsidRPr="00E44796">
        <w:rPr>
          <w:lang w:val="ru-RU"/>
        </w:rPr>
        <w:t> –</w:t>
      </w:r>
      <w:r w:rsidR="00026B6F" w:rsidRPr="00E44796">
        <w:rPr>
          <w:lang w:val="ru-RU"/>
        </w:rPr>
        <w:t xml:space="preserve"> </w:t>
      </w:r>
      <w:r w:rsidR="007D5D67" w:rsidRPr="00E44796">
        <w:rPr>
          <w:lang w:val="ru-RU"/>
        </w:rPr>
        <w:t>Б</w:t>
      </w:r>
      <w:r w:rsidR="00933F7D" w:rsidRPr="00E44796">
        <w:rPr>
          <w:lang w:val="ru-RU"/>
        </w:rPr>
        <w:t>юджет, ориентированный на результаты</w:t>
      </w:r>
      <w:r w:rsidR="003C35F0" w:rsidRPr="00E44796">
        <w:rPr>
          <w:lang w:val="ru-RU"/>
        </w:rPr>
        <w:t>,</w:t>
      </w:r>
      <w:r w:rsidR="00933F7D" w:rsidRPr="00E44796">
        <w:rPr>
          <w:lang w:val="ru-RU"/>
        </w:rPr>
        <w:t xml:space="preserve"> на уровне задач</w:t>
      </w:r>
    </w:p>
    <w:p w14:paraId="049B1009" w14:textId="77777777" w:rsidR="00DE439B" w:rsidRPr="00E44796" w:rsidRDefault="00DE439B" w:rsidP="007D5D67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Часть 3</w:t>
      </w:r>
      <w:r w:rsidR="00933F7D" w:rsidRPr="00E44796">
        <w:rPr>
          <w:lang w:val="ru-RU"/>
        </w:rPr>
        <w:t> –</w:t>
      </w:r>
      <w:r w:rsidRPr="00E44796">
        <w:rPr>
          <w:lang w:val="ru-RU"/>
        </w:rPr>
        <w:t xml:space="preserve"> </w:t>
      </w:r>
      <w:r w:rsidR="007D5D67" w:rsidRPr="00E44796">
        <w:rPr>
          <w:lang w:val="ru-RU"/>
        </w:rPr>
        <w:t>С</w:t>
      </w:r>
      <w:r w:rsidR="00933F7D" w:rsidRPr="00E44796">
        <w:rPr>
          <w:lang w:val="ru-RU"/>
        </w:rPr>
        <w:t xml:space="preserve">водный финансовый бюджет на </w:t>
      </w:r>
      <w:r w:rsidRPr="00E44796">
        <w:rPr>
          <w:lang w:val="ru-RU"/>
        </w:rPr>
        <w:t>2020−2021</w:t>
      </w:r>
      <w:r w:rsidR="00933F7D" w:rsidRPr="00E44796">
        <w:rPr>
          <w:lang w:val="ru-RU"/>
        </w:rPr>
        <w:t xml:space="preserve"> годы и проект </w:t>
      </w:r>
      <w:r w:rsidR="00C12480" w:rsidRPr="00E44796">
        <w:rPr>
          <w:lang w:val="ru-RU"/>
        </w:rPr>
        <w:t>Резолюци</w:t>
      </w:r>
      <w:r w:rsidR="00933F7D" w:rsidRPr="00E44796">
        <w:rPr>
          <w:lang w:val="ru-RU"/>
        </w:rPr>
        <w:t>и о бюджете на 2020−2021 годы</w:t>
      </w:r>
    </w:p>
    <w:p w14:paraId="4BC2EEE1" w14:textId="77777777" w:rsidR="00442A5B" w:rsidRPr="00E44796" w:rsidRDefault="00DE439B" w:rsidP="007D5D67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Часть 4</w:t>
      </w:r>
      <w:r w:rsidR="00933F7D" w:rsidRPr="00E44796">
        <w:rPr>
          <w:lang w:val="ru-RU"/>
        </w:rPr>
        <w:t xml:space="preserve"> – </w:t>
      </w:r>
      <w:r w:rsidR="007D5D67" w:rsidRPr="00E44796">
        <w:rPr>
          <w:lang w:val="ru-RU"/>
        </w:rPr>
        <w:t>Д</w:t>
      </w:r>
      <w:r w:rsidR="00933F7D" w:rsidRPr="00E44796">
        <w:rPr>
          <w:lang w:val="ru-RU"/>
        </w:rPr>
        <w:t>ополнительная информация</w:t>
      </w:r>
      <w:r w:rsidRPr="00E44796">
        <w:rPr>
          <w:lang w:val="ru-RU"/>
        </w:rPr>
        <w:t xml:space="preserve"> </w:t>
      </w:r>
      <w:r w:rsidR="00933F7D" w:rsidRPr="00E44796">
        <w:rPr>
          <w:lang w:val="ru-RU"/>
        </w:rPr>
        <w:t>о должностях, документации и ЦУР</w:t>
      </w:r>
      <w:r w:rsidRPr="00E44796">
        <w:rPr>
          <w:lang w:val="ru-RU"/>
        </w:rPr>
        <w:t>.</w:t>
      </w:r>
    </w:p>
    <w:p w14:paraId="1052FDC4" w14:textId="77777777" w:rsidR="00EA6BC6" w:rsidRPr="00E44796" w:rsidRDefault="00EA6BC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</w:p>
    <w:p w14:paraId="5ADDFB61" w14:textId="77777777" w:rsidR="00EA6BC6" w:rsidRPr="00E44796" w:rsidRDefault="00EA6BC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  <w:sectPr w:rsidR="00EA6BC6" w:rsidRPr="00E44796" w:rsidSect="00EC3DFA">
          <w:headerReference w:type="first" r:id="rId23"/>
          <w:footerReference w:type="first" r:id="rId24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</w:p>
    <w:p w14:paraId="11019467" w14:textId="77777777" w:rsidR="00484722" w:rsidRPr="00E44796" w:rsidRDefault="00484722" w:rsidP="004106B7">
      <w:pPr>
        <w:pStyle w:val="Heading1"/>
        <w:spacing w:before="0"/>
        <w:rPr>
          <w:lang w:val="ru-RU"/>
        </w:rPr>
      </w:pPr>
      <w:bookmarkStart w:id="89" w:name="_Toc7794303"/>
      <w:bookmarkStart w:id="90" w:name="_Toc7794680"/>
      <w:bookmarkStart w:id="91" w:name="_Toc7794968"/>
      <w:bookmarkStart w:id="92" w:name="_Toc7795492"/>
      <w:bookmarkStart w:id="93" w:name="_Toc8116186"/>
      <w:r w:rsidRPr="00E44796">
        <w:rPr>
          <w:color w:val="002060"/>
          <w:lang w:val="ru-RU"/>
        </w:rPr>
        <w:lastRenderedPageBreak/>
        <w:t xml:space="preserve">Часть </w:t>
      </w:r>
      <w:r w:rsidRPr="00E44796">
        <w:rPr>
          <w:color w:val="0070C0"/>
          <w:lang w:val="ru-RU"/>
        </w:rPr>
        <w:t>II</w:t>
      </w:r>
      <w:r w:rsidRPr="00E44796">
        <w:rPr>
          <w:color w:val="002060"/>
          <w:lang w:val="ru-RU"/>
        </w:rPr>
        <w:t xml:space="preserve"> – Бюджет, ориентированный на результаты</w:t>
      </w:r>
      <w:bookmarkEnd w:id="89"/>
      <w:bookmarkEnd w:id="90"/>
      <w:bookmarkEnd w:id="91"/>
      <w:bookmarkEnd w:id="92"/>
      <w:bookmarkEnd w:id="93"/>
    </w:p>
    <w:p w14:paraId="04A6F6EF" w14:textId="77777777" w:rsidR="00BA2832" w:rsidRPr="00E44796" w:rsidRDefault="00BA2832" w:rsidP="00A8229A">
      <w:pPr>
        <w:pStyle w:val="TOC1"/>
        <w:tabs>
          <w:tab w:val="clear" w:pos="7938"/>
          <w:tab w:val="left" w:leader="dot" w:pos="8789"/>
          <w:tab w:val="right" w:pos="9639"/>
        </w:tabs>
        <w:spacing w:before="360"/>
        <w:ind w:left="1134" w:right="851" w:hanging="113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TOC \o "1-2" \u \t "Heading 3,3" </w:instrText>
      </w:r>
      <w:r w:rsidRPr="00E44796">
        <w:rPr>
          <w:lang w:val="ru-RU"/>
        </w:rPr>
        <w:fldChar w:fldCharType="separate"/>
      </w:r>
      <w:r w:rsidRPr="00E44796">
        <w:rPr>
          <w:b/>
          <w:bCs/>
          <w:color w:val="0070C0"/>
          <w:lang w:val="ru-RU"/>
        </w:rPr>
        <w:t>II</w:t>
      </w:r>
      <w:r w:rsidRPr="00E44796">
        <w:rPr>
          <w:b/>
          <w:bCs/>
          <w:color w:val="002060"/>
          <w:lang w:val="ru-RU"/>
        </w:rPr>
        <w:t xml:space="preserve"> </w:t>
      </w:r>
      <w:r w:rsidRPr="00E44796">
        <w:rPr>
          <w:b/>
          <w:bCs/>
          <w:lang w:val="ru-RU"/>
        </w:rPr>
        <w:t>– Бюджет, ориентированный на результаты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_Toc7795492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20</w:t>
      </w:r>
      <w:r w:rsidRPr="00E44796">
        <w:rPr>
          <w:lang w:val="ru-RU"/>
        </w:rPr>
        <w:fldChar w:fldCharType="end"/>
      </w:r>
    </w:p>
    <w:p w14:paraId="145BD531" w14:textId="77777777" w:rsidR="00BA2832" w:rsidRPr="00E44796" w:rsidRDefault="00BA2832" w:rsidP="00A8229A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.1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Бюджет МСЭ, ориентированный на результаты – Структура и сводка затрат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_Toc7795493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23</w:t>
      </w:r>
      <w:r w:rsidRPr="00E44796">
        <w:rPr>
          <w:lang w:val="ru-RU"/>
        </w:rPr>
        <w:fldChar w:fldCharType="end"/>
      </w:r>
    </w:p>
    <w:p w14:paraId="220E6C47" w14:textId="77777777" w:rsidR="00BA2832" w:rsidRPr="00E44796" w:rsidRDefault="00BA2832" w:rsidP="00A8229A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.2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Межсекторальные задачи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_Toc7795494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29</w:t>
      </w:r>
      <w:r w:rsidRPr="00E44796">
        <w:rPr>
          <w:lang w:val="ru-RU"/>
        </w:rPr>
        <w:fldChar w:fldCharType="end"/>
      </w:r>
    </w:p>
    <w:p w14:paraId="1E5CB178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.2.1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I.1 Сотрудничество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_Toc7795495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31</w:t>
      </w:r>
      <w:r w:rsidRPr="00E44796">
        <w:rPr>
          <w:lang w:val="ru-RU"/>
        </w:rPr>
        <w:fldChar w:fldCharType="end"/>
      </w:r>
    </w:p>
    <w:p w14:paraId="6510FB9E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.2.2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I.2 Возникающие тенденции в области электросвязи/ИКТ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_Toc7795496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32</w:t>
      </w:r>
      <w:r w:rsidRPr="00E44796">
        <w:rPr>
          <w:lang w:val="ru-RU"/>
        </w:rPr>
        <w:fldChar w:fldCharType="end"/>
      </w:r>
    </w:p>
    <w:p w14:paraId="5791D0FC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.2.3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I.3 Доступность электросвязи/ИКТ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_Toc7795497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33</w:t>
      </w:r>
      <w:r w:rsidRPr="00E44796">
        <w:rPr>
          <w:lang w:val="ru-RU"/>
        </w:rPr>
        <w:fldChar w:fldCharType="end"/>
      </w:r>
    </w:p>
    <w:p w14:paraId="100B45AA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.2.4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I.4 Гендерное равенство и интеграция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_Toc7795498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34</w:t>
      </w:r>
      <w:r w:rsidRPr="00E44796">
        <w:rPr>
          <w:lang w:val="ru-RU"/>
        </w:rPr>
        <w:fldChar w:fldCharType="end"/>
      </w:r>
    </w:p>
    <w:p w14:paraId="1B7C56BD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.2.5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I.5 Экологическая устойчивость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_Toc7795499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36</w:t>
      </w:r>
      <w:r w:rsidRPr="00E44796">
        <w:rPr>
          <w:lang w:val="ru-RU"/>
        </w:rPr>
        <w:fldChar w:fldCharType="end"/>
      </w:r>
    </w:p>
    <w:p w14:paraId="0C184B2F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.2.6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I.6 Сокращение частичного совпадения и дублирования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_Toc7795500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37</w:t>
      </w:r>
      <w:r w:rsidRPr="00E44796">
        <w:rPr>
          <w:lang w:val="ru-RU"/>
        </w:rPr>
        <w:fldChar w:fldCharType="end"/>
      </w:r>
    </w:p>
    <w:p w14:paraId="1B08F83C" w14:textId="77777777" w:rsidR="00BA2832" w:rsidRPr="00E44796" w:rsidRDefault="00BA2832" w:rsidP="00A8229A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.3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Задачи Сектора радиосвязи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_Toc7795501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38</w:t>
      </w:r>
      <w:r w:rsidRPr="00E44796">
        <w:rPr>
          <w:lang w:val="ru-RU"/>
        </w:rPr>
        <w:fldChar w:fldCharType="end"/>
      </w:r>
    </w:p>
    <w:p w14:paraId="4227C514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left="2127" w:right="851" w:hanging="851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.3.1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R.1 Регулирование использования спектра/орбит и управление использованием спектра/орбит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_Toc7795502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40</w:t>
      </w:r>
      <w:r w:rsidRPr="00E44796">
        <w:rPr>
          <w:lang w:val="ru-RU"/>
        </w:rPr>
        <w:fldChar w:fldCharType="end"/>
      </w:r>
    </w:p>
    <w:p w14:paraId="0AC05B59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left="2127" w:right="851" w:hanging="851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.3.2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R.2 Стандарты радиосвязи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_Toc7795503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41</w:t>
      </w:r>
      <w:r w:rsidRPr="00E44796">
        <w:rPr>
          <w:lang w:val="ru-RU"/>
        </w:rPr>
        <w:fldChar w:fldCharType="end"/>
      </w:r>
    </w:p>
    <w:p w14:paraId="107D18F6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left="2127" w:right="851" w:hanging="851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.3.3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R.3 Совместное использование знаний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_Toc7795504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42</w:t>
      </w:r>
      <w:r w:rsidRPr="00E44796">
        <w:rPr>
          <w:lang w:val="ru-RU"/>
        </w:rPr>
        <w:fldChar w:fldCharType="end"/>
      </w:r>
    </w:p>
    <w:p w14:paraId="2A334E9D" w14:textId="77777777" w:rsidR="00BA2832" w:rsidRPr="00E44796" w:rsidRDefault="00BA2832" w:rsidP="00A8229A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.4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Задачи Сектора стандартизации электросвязи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_Toc7795505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44</w:t>
      </w:r>
      <w:r w:rsidRPr="00E44796">
        <w:rPr>
          <w:lang w:val="ru-RU"/>
        </w:rPr>
        <w:fldChar w:fldCharType="end"/>
      </w:r>
    </w:p>
    <w:p w14:paraId="0D5BAE30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.4.1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T.1 Разработка стандартов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_Toc7795506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46</w:t>
      </w:r>
      <w:r w:rsidRPr="00E44796">
        <w:rPr>
          <w:lang w:val="ru-RU"/>
        </w:rPr>
        <w:fldChar w:fldCharType="end"/>
      </w:r>
    </w:p>
    <w:p w14:paraId="1136100D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.4.2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T.2 Преодоление разрыва в стандартизации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_Toc7795507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47</w:t>
      </w:r>
      <w:r w:rsidRPr="00E44796">
        <w:rPr>
          <w:lang w:val="ru-RU"/>
        </w:rPr>
        <w:fldChar w:fldCharType="end"/>
      </w:r>
    </w:p>
    <w:p w14:paraId="6212876E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.4.3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T.3 Ресурсы электросвязи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_Toc7795508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48</w:t>
      </w:r>
      <w:r w:rsidRPr="00E44796">
        <w:rPr>
          <w:lang w:val="ru-RU"/>
        </w:rPr>
        <w:fldChar w:fldCharType="end"/>
      </w:r>
    </w:p>
    <w:p w14:paraId="7BE27673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.4.4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T.4 Совместное использование знаний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_Toc7795509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49</w:t>
      </w:r>
      <w:r w:rsidRPr="00E44796">
        <w:rPr>
          <w:lang w:val="ru-RU"/>
        </w:rPr>
        <w:fldChar w:fldCharType="end"/>
      </w:r>
    </w:p>
    <w:p w14:paraId="39E724C5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.4.5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T.5 Сотрудничество с органами по стандартизации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_Toc7795510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50</w:t>
      </w:r>
      <w:r w:rsidRPr="00E44796">
        <w:rPr>
          <w:lang w:val="ru-RU"/>
        </w:rPr>
        <w:fldChar w:fldCharType="end"/>
      </w:r>
    </w:p>
    <w:p w14:paraId="737A714E" w14:textId="77777777" w:rsidR="00BA2832" w:rsidRPr="00E44796" w:rsidRDefault="00BA2832" w:rsidP="00A8229A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.5</w:t>
      </w:r>
      <w:r w:rsidRPr="00E44796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E44796">
        <w:rPr>
          <w:lang w:val="ru-RU"/>
        </w:rPr>
        <w:t>Задачи Сектора развития электросвязи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_Toc7795511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51</w:t>
      </w:r>
      <w:r w:rsidRPr="00E44796">
        <w:rPr>
          <w:lang w:val="ru-RU"/>
        </w:rPr>
        <w:fldChar w:fldCharType="end"/>
      </w:r>
    </w:p>
    <w:p w14:paraId="3B59B213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.5.1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D.1 Координация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_Toc7795512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53</w:t>
      </w:r>
      <w:r w:rsidRPr="00E44796">
        <w:rPr>
          <w:lang w:val="ru-RU"/>
        </w:rPr>
        <w:fldChar w:fldCharType="end"/>
      </w:r>
    </w:p>
    <w:p w14:paraId="7B115CBD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.5.2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D.2 Современная и безопасная инфраструктура электросвязи/ИКТ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_Toc7795513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54</w:t>
      </w:r>
      <w:r w:rsidRPr="00E44796">
        <w:rPr>
          <w:lang w:val="ru-RU"/>
        </w:rPr>
        <w:fldChar w:fldCharType="end"/>
      </w:r>
    </w:p>
    <w:p w14:paraId="641FB6B2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.5.3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D.3 Благоприятная среда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_Toc7795514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55</w:t>
      </w:r>
      <w:r w:rsidRPr="00E44796">
        <w:rPr>
          <w:lang w:val="ru-RU"/>
        </w:rPr>
        <w:fldChar w:fldCharType="end"/>
      </w:r>
    </w:p>
    <w:p w14:paraId="2FB0A434" w14:textId="77777777" w:rsidR="00BA2832" w:rsidRPr="00E44796" w:rsidRDefault="00BA2832" w:rsidP="00A8229A">
      <w:pPr>
        <w:pStyle w:val="TOC2"/>
        <w:tabs>
          <w:tab w:val="clear" w:pos="7938"/>
          <w:tab w:val="left" w:pos="2127"/>
          <w:tab w:val="left" w:leader="dot" w:pos="8789"/>
          <w:tab w:val="right" w:pos="9639"/>
        </w:tabs>
        <w:ind w:right="851" w:firstLine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II</w:t>
      </w:r>
      <w:r w:rsidR="00A8229A" w:rsidRPr="00E44796">
        <w:rPr>
          <w:lang w:val="ru-RU"/>
        </w:rPr>
        <w:t>.5.4</w:t>
      </w:r>
      <w:r w:rsidR="00A8229A" w:rsidRPr="00E44796">
        <w:rPr>
          <w:lang w:val="ru-RU"/>
        </w:rPr>
        <w:tab/>
      </w:r>
      <w:r w:rsidRPr="00E44796">
        <w:rPr>
          <w:lang w:val="ru-RU"/>
        </w:rPr>
        <w:t>D.4 Открытое информационное общество</w:t>
      </w:r>
      <w:r w:rsidRPr="00E44796">
        <w:rPr>
          <w:lang w:val="ru-RU"/>
        </w:rPr>
        <w:tab/>
      </w:r>
      <w:r w:rsidR="00A8229A"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_Toc7795515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57</w:t>
      </w:r>
      <w:r w:rsidRPr="00E44796">
        <w:rPr>
          <w:lang w:val="ru-RU"/>
        </w:rPr>
        <w:fldChar w:fldCharType="end"/>
      </w:r>
    </w:p>
    <w:p w14:paraId="26983B0E" w14:textId="77777777" w:rsidR="00484722" w:rsidRPr="00E44796" w:rsidRDefault="00BA283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E44796">
        <w:rPr>
          <w:lang w:val="ru-RU"/>
        </w:rPr>
        <w:fldChar w:fldCharType="end"/>
      </w:r>
      <w:r w:rsidR="00484722" w:rsidRPr="00E44796">
        <w:rPr>
          <w:lang w:val="ru-RU"/>
        </w:rPr>
        <w:br w:type="page"/>
      </w:r>
    </w:p>
    <w:p w14:paraId="391E4B99" w14:textId="77777777" w:rsidR="00484722" w:rsidRPr="00E44796" w:rsidRDefault="00484722" w:rsidP="00EC3DFA">
      <w:pPr>
        <w:pStyle w:val="Heading2"/>
        <w:rPr>
          <w:lang w:val="ru-RU"/>
        </w:rPr>
      </w:pPr>
      <w:bookmarkStart w:id="94" w:name="_Toc7794681"/>
      <w:bookmarkStart w:id="95" w:name="_Toc7794969"/>
      <w:bookmarkStart w:id="96" w:name="_Toc7795493"/>
      <w:proofErr w:type="spellStart"/>
      <w:r w:rsidRPr="00E44796">
        <w:rPr>
          <w:color w:val="0070C0"/>
          <w:lang w:val="ru-RU"/>
        </w:rPr>
        <w:lastRenderedPageBreak/>
        <w:t>II</w:t>
      </w:r>
      <w:r w:rsidRPr="00E44796">
        <w:rPr>
          <w:lang w:val="ru-RU"/>
        </w:rPr>
        <w:t>.1</w:t>
      </w:r>
      <w:proofErr w:type="spellEnd"/>
      <w:r w:rsidRPr="00E44796">
        <w:rPr>
          <w:lang w:val="ru-RU"/>
        </w:rPr>
        <w:tab/>
        <w:t>Бюджет МСЭ, ориентированный на результаты – Структура и сводка затрат</w:t>
      </w:r>
      <w:bookmarkEnd w:id="94"/>
      <w:bookmarkEnd w:id="95"/>
      <w:bookmarkEnd w:id="96"/>
    </w:p>
    <w:p w14:paraId="5A46F94F" w14:textId="77777777" w:rsidR="00484722" w:rsidRPr="00E44796" w:rsidRDefault="00484722" w:rsidP="00EC3DFA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.1.1</w:t>
      </w:r>
      <w:proofErr w:type="spellEnd"/>
      <w:r w:rsidRPr="00E44796">
        <w:rPr>
          <w:lang w:val="ru-RU"/>
        </w:rPr>
        <w:tab/>
        <w:t>Проект бюджета на 2020−2021 годы включает ассигнования на достижение пяти стратегических целей и выполнение 18 стратегических задач, распределенных по следующим категориям:</w:t>
      </w:r>
    </w:p>
    <w:p w14:paraId="6FD72589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−</w:t>
      </w:r>
      <w:r w:rsidRPr="00E44796">
        <w:rPr>
          <w:lang w:val="ru-RU"/>
        </w:rPr>
        <w:tab/>
        <w:t>шесть межсекторальных задач;</w:t>
      </w:r>
    </w:p>
    <w:p w14:paraId="2BC7F0CE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−</w:t>
      </w:r>
      <w:r w:rsidRPr="00E44796">
        <w:rPr>
          <w:lang w:val="ru-RU"/>
        </w:rPr>
        <w:tab/>
        <w:t>три задачи Сектора радиосвязи;</w:t>
      </w:r>
    </w:p>
    <w:p w14:paraId="306DE860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−</w:t>
      </w:r>
      <w:r w:rsidRPr="00E44796">
        <w:rPr>
          <w:lang w:val="ru-RU"/>
        </w:rPr>
        <w:tab/>
        <w:t>пять задач Сектора стандартизации электросвязи;</w:t>
      </w:r>
    </w:p>
    <w:p w14:paraId="0378870A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−</w:t>
      </w:r>
      <w:r w:rsidRPr="00E44796">
        <w:rPr>
          <w:lang w:val="ru-RU"/>
        </w:rPr>
        <w:tab/>
        <w:t>четыре задачи Сектора развития электросвязи.</w:t>
      </w:r>
    </w:p>
    <w:p w14:paraId="41E14E25" w14:textId="77777777" w:rsidR="00484722" w:rsidRPr="00E44796" w:rsidRDefault="00484722" w:rsidP="00EC3DFA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.1.2</w:t>
      </w:r>
      <w:proofErr w:type="spellEnd"/>
      <w:r w:rsidRPr="00E44796">
        <w:rPr>
          <w:lang w:val="ru-RU"/>
        </w:rPr>
        <w:tab/>
        <w:t>Полное распределение затрат по всем компонентам бюджета, ориентированного на результаты, то есть по целям, задачам и намеченным результатам деятельности, проведено на основе методики полного распределения затрат, которая определена в Решении 535.</w:t>
      </w:r>
    </w:p>
    <w:p w14:paraId="7B7FAE2A" w14:textId="77777777" w:rsidR="00484722" w:rsidRPr="00E44796" w:rsidRDefault="00484722" w:rsidP="00EC3DFA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.1.3</w:t>
      </w:r>
      <w:proofErr w:type="spellEnd"/>
      <w:r w:rsidRPr="00E44796">
        <w:rPr>
          <w:lang w:val="ru-RU"/>
        </w:rPr>
        <w:tab/>
        <w:t>Структура полных затрат:</w:t>
      </w:r>
    </w:p>
    <w:p w14:paraId="6C498175" w14:textId="77777777" w:rsidR="00484722" w:rsidRPr="00E44796" w:rsidRDefault="00484722" w:rsidP="00EC3DFA">
      <w:pPr>
        <w:snapToGrid w:val="0"/>
        <w:jc w:val="center"/>
        <w:rPr>
          <w:rFonts w:asciiTheme="minorHAnsi" w:hAnsiTheme="minorHAnsi"/>
          <w:lang w:val="ru-RU"/>
        </w:rPr>
      </w:pPr>
      <w:r w:rsidRPr="00E44796">
        <w:rPr>
          <w:rFonts w:asciiTheme="minorHAnsi" w:hAnsiTheme="minorHAnsi"/>
          <w:noProof/>
          <w:lang w:eastAsia="zh-CN"/>
        </w:rPr>
        <mc:AlternateContent>
          <mc:Choice Requires="wpg">
            <w:drawing>
              <wp:inline distT="0" distB="0" distL="0" distR="0" wp14:anchorId="2780A794" wp14:editId="0DA99BE8">
                <wp:extent cx="3974841" cy="2867025"/>
                <wp:effectExtent l="19050" t="19050" r="102235" b="2857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4841" cy="2867025"/>
                          <a:chOff x="0" y="0"/>
                          <a:chExt cx="3593958" cy="269557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371416" y="114300"/>
                            <a:ext cx="3222485" cy="485775"/>
                          </a:xfrm>
                          <a:prstGeom prst="rect">
                            <a:avLst/>
                          </a:prstGeom>
                          <a:solidFill>
                            <a:srgbClr val="72A2DC"/>
                          </a:solidFill>
                          <a:ln>
                            <a:solidFill>
                              <a:srgbClr val="72A2DC"/>
                            </a:solidFill>
                          </a:ln>
                          <a:effectLst>
                            <a:outerShdw blurRad="50800" dist="127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EF0944" w14:textId="77777777" w:rsidR="00AD1DD0" w:rsidRPr="00904FDF" w:rsidRDefault="00AD1DD0" w:rsidP="00904FDF">
                              <w:pPr>
                                <w:tabs>
                                  <w:tab w:val="clear" w:pos="794"/>
                                  <w:tab w:val="left" w:pos="426"/>
                                </w:tabs>
                                <w:spacing w:before="60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 w:rsidRPr="00904FDF">
                                <w:rPr>
                                  <w:sz w:val="20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</w:rPr>
                                <w:tab/>
                              </w:r>
                              <w:r w:rsidRPr="00856D55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Запланированные расходы</w:t>
                              </w:r>
                            </w:p>
                            <w:p w14:paraId="5D434161" w14:textId="77777777" w:rsidR="00AD1DD0" w:rsidRPr="00904FDF" w:rsidRDefault="00AD1DD0" w:rsidP="00904FDF">
                              <w:pPr>
                                <w:tabs>
                                  <w:tab w:val="clear" w:pos="794"/>
                                  <w:tab w:val="left" w:pos="426"/>
                                </w:tabs>
                                <w:spacing w:before="60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 w:rsidRPr="00904FDF">
                                <w:rPr>
                                  <w:sz w:val="20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</w:rPr>
                                <w:tab/>
                              </w:r>
                              <w:r w:rsidRPr="00856D55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Затраты на документацию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71472" y="1171575"/>
                            <a:ext cx="3222486" cy="744638"/>
                          </a:xfrm>
                          <a:prstGeom prst="rect">
                            <a:avLst/>
                          </a:prstGeom>
                          <a:solidFill>
                            <a:srgbClr val="467AB8"/>
                          </a:solidFill>
                          <a:ln>
                            <a:solidFill>
                              <a:srgbClr val="467AB8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2072AC" w14:textId="77777777" w:rsidR="00AD1DD0" w:rsidRPr="00904FDF" w:rsidRDefault="00AD1DD0" w:rsidP="00904FDF">
                              <w:pPr>
                                <w:tabs>
                                  <w:tab w:val="clear" w:pos="794"/>
                                  <w:tab w:val="left" w:pos="284"/>
                                </w:tabs>
                                <w:spacing w:before="60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 w:rsidRPr="00904FDF">
                                <w:rPr>
                                  <w:sz w:val="20"/>
                                  <w:lang w:val="ru-RU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  <w:lang w:val="ru-RU"/>
                                </w:rPr>
                                <w:tab/>
                              </w:r>
                              <w:r w:rsidRPr="00856D55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Вспомогательные услуги Бюро/Департамента</w:t>
                              </w:r>
                            </w:p>
                            <w:p w14:paraId="62DC2AFE" w14:textId="77777777" w:rsidR="00AD1DD0" w:rsidRPr="00904FDF" w:rsidRDefault="00AD1DD0" w:rsidP="00904FDF">
                              <w:pPr>
                                <w:tabs>
                                  <w:tab w:val="clear" w:pos="794"/>
                                  <w:tab w:val="left" w:pos="284"/>
                                </w:tabs>
                                <w:spacing w:before="60"/>
                                <w:ind w:left="284" w:hanging="284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904FDF">
                                <w:rPr>
                                  <w:sz w:val="20"/>
                                  <w:lang w:val="ru-RU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  <w:lang w:val="ru-RU"/>
                                </w:rPr>
                                <w:tab/>
                              </w:r>
                              <w:r w:rsidRPr="00856D55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Затраты на централизованные административные услуги</w:t>
                              </w:r>
                            </w:p>
                            <w:p w14:paraId="336A2B70" w14:textId="77777777" w:rsidR="00AD1DD0" w:rsidRPr="00904FDF" w:rsidRDefault="00AD1DD0" w:rsidP="00904FDF">
                              <w:pPr>
                                <w:tabs>
                                  <w:tab w:val="clear" w:pos="794"/>
                                  <w:tab w:val="left" w:pos="284"/>
                                </w:tabs>
                                <w:spacing w:before="60"/>
                                <w:ind w:left="284" w:hanging="284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 w:rsidRPr="00904FDF">
                                <w:rPr>
                                  <w:sz w:val="20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</w:rPr>
                                <w:tab/>
                              </w:r>
                              <w:r w:rsidRPr="00856D55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Затраты на централизованные вспомогательные услуги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91440" bIns="72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1416" y="2428875"/>
                            <a:ext cx="3222485" cy="266700"/>
                          </a:xfrm>
                          <a:prstGeom prst="rect">
                            <a:avLst/>
                          </a:prstGeom>
                          <a:solidFill>
                            <a:srgbClr val="31547F"/>
                          </a:solidFill>
                          <a:ln>
                            <a:solidFill>
                              <a:srgbClr val="31547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EBDFA1" w14:textId="77777777" w:rsidR="00AD1DD0" w:rsidRPr="00B00219" w:rsidRDefault="00AD1DD0" w:rsidP="00EC3DFA">
                              <w:pPr>
                                <w:tabs>
                                  <w:tab w:val="clear" w:pos="794"/>
                                  <w:tab w:val="left" w:pos="426"/>
                                </w:tabs>
                                <w:spacing w:before="0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Полные затраты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lus 14"/>
                        <wps:cNvSpPr/>
                        <wps:spPr>
                          <a:xfrm>
                            <a:off x="1743075" y="698489"/>
                            <a:ext cx="396000" cy="396000"/>
                          </a:xfrm>
                          <a:prstGeom prst="mathPlus">
                            <a:avLst/>
                          </a:prstGeom>
                          <a:solidFill>
                            <a:srgbClr val="72A2DC"/>
                          </a:solidFill>
                          <a:ln w="6350">
                            <a:solidFill>
                              <a:srgbClr val="467AB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Equal 15"/>
                        <wps:cNvSpPr/>
                        <wps:spPr>
                          <a:xfrm>
                            <a:off x="1762125" y="2018098"/>
                            <a:ext cx="360000" cy="324000"/>
                          </a:xfrm>
                          <a:prstGeom prst="mathEqual">
                            <a:avLst/>
                          </a:prstGeom>
                          <a:solidFill>
                            <a:srgbClr val="72A2DC"/>
                          </a:solidFill>
                          <a:ln w="6350">
                            <a:solidFill>
                              <a:srgbClr val="467AB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Left Brace 16"/>
                        <wps:cNvSpPr/>
                        <wps:spPr>
                          <a:xfrm>
                            <a:off x="0" y="0"/>
                            <a:ext cx="295275" cy="2047875"/>
                          </a:xfrm>
                          <a:prstGeom prst="leftBrace">
                            <a:avLst/>
                          </a:prstGeom>
                          <a:noFill/>
                          <a:ln w="28575">
                            <a:solidFill>
                              <a:srgbClr val="6599D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313pt;height:225.75pt;mso-position-horizontal-relative:char;mso-position-vertical-relative:line" coordsize="35939,26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">
                <v:rect id="Rectangle 10" o:spid="_x0000_s1027" style="position:absolute;left:3714;top:1143;width:32225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c6cQA&#10;AADbAAAADwAAAGRycy9kb3ducmV2LnhtbESPQWvCQBCF7wX/wzKCF6mbWioldRVRxFwbBXscsmMS&#10;kp0N2a1Gf71zKPQ2w3vz3jfL9eBadaU+1J4NvM0SUMSFtzWXBk7H/esnqBCRLbaeycCdAqxXo5cl&#10;ptbf+JuueSyVhHBI0UAVY5dqHYqKHIaZ74hFu/jeYZS1L7Xt8SbhrtXzJFlohzVLQ4UdbSsqmvzX&#10;GaizxePnffpB9/w8n27CrjlkoTFmMh42X6AiDfHf/HedWcEXevlFBt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HOnEAAAA2wAAAA8AAAAAAAAAAAAAAAAAmAIAAGRycy9k&#10;b3ducmV2LnhtbFBLBQYAAAAABAAEAPUAAACJAwAAAAA=&#10;" fillcolor="#72a2dc" strokecolor="#72a2dc" strokeweight="2pt">
                  <v:shadow on="t" color="black" opacity="26214f" origin="-.5,-.5" offset=".24944mm,.24944mm"/>
                  <v:textbox>
                    <w:txbxContent>
                      <w:p w:rsidR="00AD1DD0" w:rsidRPr="00904FDF" w:rsidRDefault="00AD1DD0" w:rsidP="00904FDF">
                        <w:pPr>
                          <w:tabs>
                            <w:tab w:val="clear" w:pos="794"/>
                            <w:tab w:val="left" w:pos="426"/>
                          </w:tabs>
                          <w:spacing w:before="60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 w:rsidRPr="00904FDF">
                          <w:rPr>
                            <w:sz w:val="20"/>
                          </w:rPr>
                          <w:t>•</w:t>
                        </w:r>
                        <w:r w:rsidRPr="00904FDF">
                          <w:rPr>
                            <w:sz w:val="20"/>
                          </w:rPr>
                          <w:tab/>
                        </w:r>
                        <w:r w:rsidRPr="00856D55">
                          <w:rPr>
                            <w:b/>
                            <w:bCs/>
                            <w:sz w:val="20"/>
                            <w:lang w:val="ru-RU"/>
                          </w:rPr>
                          <w:t>Запланированные расходы</w:t>
                        </w:r>
                      </w:p>
                      <w:p w:rsidR="00AD1DD0" w:rsidRPr="00904FDF" w:rsidRDefault="00AD1DD0" w:rsidP="00904FDF">
                        <w:pPr>
                          <w:tabs>
                            <w:tab w:val="clear" w:pos="794"/>
                            <w:tab w:val="left" w:pos="426"/>
                          </w:tabs>
                          <w:spacing w:before="60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 w:rsidRPr="00904FDF">
                          <w:rPr>
                            <w:sz w:val="20"/>
                          </w:rPr>
                          <w:t>•</w:t>
                        </w:r>
                        <w:r w:rsidRPr="00904FDF">
                          <w:rPr>
                            <w:sz w:val="20"/>
                          </w:rPr>
                          <w:tab/>
                        </w:r>
                        <w:r w:rsidRPr="00856D55">
                          <w:rPr>
                            <w:b/>
                            <w:bCs/>
                            <w:sz w:val="20"/>
                            <w:lang w:val="ru-RU"/>
                          </w:rPr>
                          <w:t>Затраты на документацию</w:t>
                        </w:r>
                      </w:p>
                    </w:txbxContent>
                  </v:textbox>
                </v:rect>
                <v:rect id="Rectangle 12" o:spid="_x0000_s1028" style="position:absolute;left:3714;top:11715;width:32225;height:74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tucEA&#10;AADbAAAADwAAAGRycy9kb3ducmV2LnhtbERPS2uDQBC+F/Iflgn0UppVD0VMVmkCgZSeql5yG9yp&#10;St1ZcddH/323UOhtPr7nnIrNDGKhyfWWFcSHCARxY3XPrYK6uj6nIJxH1jhYJgXf5KDIdw8nzLRd&#10;+YOW0rcihLDLUEHn/ZhJ6ZqODLqDHYkD92kngz7AqZV6wjWEm0EmUfQiDfYcGjoc6dJR81XORsG5&#10;mt0a63Os3+9x+rSV5dtcX5R63G+vRxCeNv8v/nPfdJifwO8v4QC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bbnBAAAA2wAAAA8AAAAAAAAAAAAAAAAAmAIAAGRycy9kb3du&#10;cmV2LnhtbFBLBQYAAAAABAAEAPUAAACGAwAAAAA=&#10;" fillcolor="#467ab8" strokecolor="#467ab8" strokeweight="2pt">
                  <v:textbox inset="1mm,1mm,,2mm">
                    <w:txbxContent>
                      <w:p w:rsidR="00AD1DD0" w:rsidRPr="00904FDF" w:rsidRDefault="00AD1DD0" w:rsidP="00904FDF">
                        <w:pPr>
                          <w:tabs>
                            <w:tab w:val="clear" w:pos="794"/>
                            <w:tab w:val="left" w:pos="284"/>
                          </w:tabs>
                          <w:spacing w:before="60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 w:rsidRPr="00904FDF">
                          <w:rPr>
                            <w:sz w:val="20"/>
                            <w:lang w:val="ru-RU"/>
                          </w:rPr>
                          <w:t>•</w:t>
                        </w:r>
                        <w:r w:rsidRPr="00904FDF">
                          <w:rPr>
                            <w:sz w:val="20"/>
                            <w:lang w:val="ru-RU"/>
                          </w:rPr>
                          <w:tab/>
                        </w:r>
                        <w:r w:rsidRPr="00856D55">
                          <w:rPr>
                            <w:b/>
                            <w:bCs/>
                            <w:sz w:val="20"/>
                            <w:lang w:val="ru-RU"/>
                          </w:rPr>
                          <w:t>Вспомогательные услуги Бюро/Департамента</w:t>
                        </w:r>
                      </w:p>
                      <w:p w:rsidR="00AD1DD0" w:rsidRPr="00904FDF" w:rsidRDefault="00AD1DD0" w:rsidP="00904FDF">
                        <w:pPr>
                          <w:tabs>
                            <w:tab w:val="clear" w:pos="794"/>
                            <w:tab w:val="left" w:pos="284"/>
                          </w:tabs>
                          <w:spacing w:before="60"/>
                          <w:ind w:left="284" w:hanging="284"/>
                          <w:rPr>
                            <w:sz w:val="20"/>
                            <w:lang w:val="ru-RU"/>
                          </w:rPr>
                        </w:pPr>
                        <w:r w:rsidRPr="00904FDF">
                          <w:rPr>
                            <w:sz w:val="20"/>
                            <w:lang w:val="ru-RU"/>
                          </w:rPr>
                          <w:t>•</w:t>
                        </w:r>
                        <w:r w:rsidRPr="00904FDF">
                          <w:rPr>
                            <w:sz w:val="20"/>
                            <w:lang w:val="ru-RU"/>
                          </w:rPr>
                          <w:tab/>
                        </w:r>
                        <w:r w:rsidRPr="00856D55">
                          <w:rPr>
                            <w:b/>
                            <w:bCs/>
                            <w:sz w:val="20"/>
                            <w:lang w:val="ru-RU"/>
                          </w:rPr>
                          <w:t>Затраты на централизованные административные услуги</w:t>
                        </w:r>
                      </w:p>
                      <w:p w:rsidR="00AD1DD0" w:rsidRPr="00904FDF" w:rsidRDefault="00AD1DD0" w:rsidP="00904FDF">
                        <w:pPr>
                          <w:tabs>
                            <w:tab w:val="clear" w:pos="794"/>
                            <w:tab w:val="left" w:pos="284"/>
                          </w:tabs>
                          <w:spacing w:before="60"/>
                          <w:ind w:left="284" w:hanging="284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 w:rsidRPr="00904FDF">
                          <w:rPr>
                            <w:sz w:val="20"/>
                          </w:rPr>
                          <w:t>•</w:t>
                        </w:r>
                        <w:r w:rsidRPr="00904FDF">
                          <w:rPr>
                            <w:sz w:val="20"/>
                          </w:rPr>
                          <w:tab/>
                        </w:r>
                        <w:r w:rsidRPr="00856D55">
                          <w:rPr>
                            <w:b/>
                            <w:bCs/>
                            <w:sz w:val="20"/>
                            <w:lang w:val="ru-RU"/>
                          </w:rPr>
                          <w:t>Затраты на централизованные вспомогательные услуги</w:t>
                        </w:r>
                      </w:p>
                    </w:txbxContent>
                  </v:textbox>
                </v:rect>
                <v:rect id="Rectangle 13" o:spid="_x0000_s1029" style="position:absolute;left:3714;top:24288;width:3222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UpL8A&#10;AADbAAAADwAAAGRycy9kb3ducmV2LnhtbERPS4vCMBC+C/sfwix401QFLdUosiB6WvABXodmti3b&#10;TEKStdVfvxEEb/PxPWe16U0rbuRDY1nBZJyBIC6tbrhScDnvRjmIEJE1tpZJwZ0CbNYfgxUW2nZ8&#10;pNspViKFcChQQR2jK6QMZU0Gw9g64sT9WG8wJugrqT12Kdy0cpplc2mw4dRQo6Ovmsrf059R4Owl&#10;d4tuf/B8ztvuu5w9GK9KDT/77RJEpD6+xS/3Qaf5M3j+kg6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/xSkvwAAANsAAAAPAAAAAAAAAAAAAAAAAJgCAABkcnMvZG93bnJl&#10;di54bWxQSwUGAAAAAAQABAD1AAAAhAMAAAAA&#10;" fillcolor="#31547f" strokecolor="#31547f" strokeweight="2pt">
                  <v:textbox>
                    <w:txbxContent>
                      <w:p w:rsidR="00AD1DD0" w:rsidRPr="00B00219" w:rsidRDefault="00AD1DD0" w:rsidP="00EC3DFA">
                        <w:pPr>
                          <w:tabs>
                            <w:tab w:val="clear" w:pos="794"/>
                            <w:tab w:val="left" w:pos="426"/>
                          </w:tabs>
                          <w:spacing w:before="0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ru-RU"/>
                          </w:rPr>
                          <w:t>Полные затраты</w:t>
                        </w:r>
                      </w:p>
                    </w:txbxContent>
                  </v:textbox>
                </v:rect>
                <v:shape id="Plus 14" o:spid="_x0000_s1030" style="position:absolute;left:17430;top:6984;width:3960;height:3960;visibility:visible;mso-wrap-style:square;v-text-anchor:middle" coordsize="396000,3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dUL8A&#10;AADbAAAADwAAAGRycy9kb3ducmV2LnhtbERPTWuDQBC9B/oflin01qwGCcVklVAIePFQ094Hd6o2&#10;7qy408T213cLgdzm8T5nXy5uVBeaw+DZQLpOQBG33g7cGXg/HZ9fQAVBtjh6JgM/FKAsHlZ7zK2/&#10;8htdGulUDOGQo4FeZMq1Dm1PDsPaT8SR+/SzQ4lw7rSd8RrD3ag3SbLVDgeODT1O9NpTe26+nYH2&#10;g471Fr1Ns18Zq7reLF/ijHl6XA47UEKL3MU3d2Xj/Az+f4kH6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Q91QvwAAANsAAAAPAAAAAAAAAAAAAAAAAJgCAABkcnMvZG93bnJl&#10;di54bWxQSwUGAAAAAAQABAD1AAAAhAMAAAAA&#10;" path="m52490,151430r98940,l151430,52490r93140,l244570,151430r98940,l343510,244570r-98940,l244570,343510r-93140,l151430,244570r-98940,l52490,151430xe" fillcolor="#72a2dc" strokecolor="#467ab8" strokeweight=".5pt">
                  <v:path arrowok="t" o:connecttype="custom" o:connectlocs="52490,151430;151430,151430;151430,52490;244570,52490;244570,151430;343510,151430;343510,244570;244570,244570;244570,343510;151430,343510;151430,244570;52490,244570;52490,151430" o:connectangles="0,0,0,0,0,0,0,0,0,0,0,0,0"/>
                </v:shape>
                <v:shape id="Equal 15" o:spid="_x0000_s1031" style="position:absolute;left:17621;top:20180;width:3600;height:3240;visibility:visible;mso-wrap-style:square;v-text-anchor:middle" coordsize="360000,32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NW78A&#10;AADbAAAADwAAAGRycy9kb3ducmV2LnhtbERPS4vCMBC+C/6HMMLeNHWXValGEWFRb74Qj0MzbYrN&#10;pDTR1n+/ERb2Nh/fcxarzlbiSY0vHSsYjxIQxJnTJRcKLuef4QyED8gaK8ek4EUeVst+b4Gpdi0f&#10;6XkKhYgh7FNUYEKoUyl9ZsiiH7maOHK5ayyGCJtC6gbbGG4r+ZkkE2mx5NhgsKaNoex+elgF03xr&#10;96XRs/xrf+jOt2sbxqZQ6mPQrecgAnXhX/zn3uk4/xvev8QD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Jc1bvwAAANsAAAAPAAAAAAAAAAAAAAAAAJgCAABkcnMvZG93bnJl&#10;di54bWxQSwUGAAAAAAQABAD1AAAAhAMAAAAA&#10;" path="m47718,66744r264564,l312282,142949r-264564,l47718,66744xm47718,181051r264564,l312282,257256r-264564,l47718,181051xe" fillcolor="#72a2dc" strokecolor="#467ab8" strokeweight=".5pt">
                  <v:path arrowok="t" o:connecttype="custom" o:connectlocs="47718,66744;312282,66744;312282,142949;47718,142949;47718,66744;47718,181051;312282,181051;312282,257256;47718,257256;47718,181051" o:connectangles="0,0,0,0,0,0,0,0,0,0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16" o:spid="_x0000_s1032" type="#_x0000_t87" style="position:absolute;width:2952;height:2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IssAA&#10;AADbAAAADwAAAGRycy9kb3ducmV2LnhtbERPS2uDQBC+F/oflin01qwtIsG6SpumSa55QHsc3KmK&#10;7qy4WzX/PhsI5DYf33OyYjadGGlwjWUFr4sIBHFpdcOVgtPx+2UJwnlkjZ1lUnAmB0X++JBhqu3E&#10;exoPvhIhhF2KCmrv+1RKV9Zk0C1sTxy4PzsY9AEOldQDTiHcdPItihJpsOHQUGNPq5rK9vBvFGxi&#10;g5+6S6rfdbv+WX2NY1xupVLPT/PHOwhPs7+Lb+6dDvMTuP4SDpD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0IssAAAADbAAAADwAAAAAAAAAAAAAAAACYAgAAZHJzL2Rvd25y&#10;ZXYueG1sUEsFBgAAAAAEAAQA9QAAAIUDAAAAAA==&#10;" adj="260" strokecolor="#6599d9" strokeweight="2.25pt"/>
                <w10:anchorlock/>
              </v:group>
            </w:pict>
          </mc:Fallback>
        </mc:AlternateContent>
      </w:r>
    </w:p>
    <w:p w14:paraId="5AF85D9D" w14:textId="77777777" w:rsidR="00484722" w:rsidRPr="00E44796" w:rsidRDefault="00484722" w:rsidP="00EC3DFA">
      <w:pPr>
        <w:keepNext/>
        <w:snapToGrid w:val="0"/>
        <w:spacing w:before="360"/>
        <w:rPr>
          <w:rFonts w:asciiTheme="minorHAnsi" w:hAnsiTheme="minorHAnsi"/>
          <w:lang w:val="ru-RU"/>
        </w:rPr>
      </w:pPr>
      <w:proofErr w:type="spellStart"/>
      <w:r w:rsidRPr="00E44796">
        <w:rPr>
          <w:rFonts w:asciiTheme="minorHAnsi" w:hAnsiTheme="minorHAnsi"/>
          <w:color w:val="0070C0"/>
          <w:lang w:val="ru-RU"/>
        </w:rPr>
        <w:t>II</w:t>
      </w:r>
      <w:r w:rsidRPr="00E44796">
        <w:rPr>
          <w:rFonts w:asciiTheme="minorHAnsi" w:hAnsiTheme="minorHAnsi"/>
          <w:lang w:val="ru-RU"/>
        </w:rPr>
        <w:t>.1.4</w:t>
      </w:r>
      <w:proofErr w:type="spellEnd"/>
      <w:r w:rsidRPr="00E44796">
        <w:rPr>
          <w:rFonts w:asciiTheme="minorHAnsi" w:hAnsiTheme="minorHAnsi"/>
          <w:lang w:val="ru-RU"/>
        </w:rPr>
        <w:tab/>
      </w:r>
      <w:r w:rsidRPr="00E44796">
        <w:rPr>
          <w:rFonts w:asciiTheme="minorHAnsi" w:hAnsiTheme="minorHAnsi"/>
          <w:b/>
          <w:bCs/>
          <w:color w:val="002060"/>
          <w:lang w:val="ru-RU"/>
        </w:rPr>
        <w:t>Запланированные расходы</w:t>
      </w:r>
      <w:r w:rsidRPr="00E44796">
        <w:rPr>
          <w:rFonts w:asciiTheme="minorHAnsi" w:hAnsiTheme="minorHAnsi"/>
          <w:color w:val="17365D" w:themeColor="text2" w:themeShade="BF"/>
          <w:lang w:val="ru-RU"/>
        </w:rPr>
        <w:t xml:space="preserve"> </w:t>
      </w:r>
      <w:r w:rsidRPr="00E44796">
        <w:rPr>
          <w:rFonts w:asciiTheme="minorHAnsi" w:hAnsiTheme="minorHAnsi"/>
          <w:lang w:val="ru-RU"/>
        </w:rPr>
        <w:t>(финансовый бюджет) представлены следующими категориями расходов:</w:t>
      </w:r>
    </w:p>
    <w:p w14:paraId="052C3079" w14:textId="77777777" w:rsidR="00484722" w:rsidRPr="00E44796" w:rsidRDefault="00484722" w:rsidP="00EC3DFA">
      <w:pPr>
        <w:spacing w:before="40" w:after="40"/>
        <w:rPr>
          <w:lang w:val="ru-RU"/>
        </w:rPr>
      </w:pPr>
      <w:r w:rsidRPr="00E44796">
        <w:rPr>
          <w:lang w:val="ru-RU"/>
        </w:rPr>
        <w:tab/>
        <w:t>Расходы по персоналу:</w:t>
      </w:r>
    </w:p>
    <w:p w14:paraId="0B4C3CAB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Категория 1</w:t>
      </w:r>
      <w:r w:rsidRPr="00E44796">
        <w:rPr>
          <w:lang w:val="ru-RU"/>
        </w:rPr>
        <w:tab/>
        <w:t>Расходы по персоналу (заработная плата и надбавки и т. д.)</w:t>
      </w:r>
    </w:p>
    <w:p w14:paraId="06C03422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Категория 2</w:t>
      </w:r>
      <w:r w:rsidRPr="00E44796">
        <w:rPr>
          <w:lang w:val="ru-RU"/>
        </w:rPr>
        <w:tab/>
        <w:t>Прочие расходы по персоналу (пенсии, медицинское страхование, развитие людских ресурсов и т. д.)</w:t>
      </w:r>
    </w:p>
    <w:p w14:paraId="169C9ED2" w14:textId="77777777" w:rsidR="00484722" w:rsidRPr="00E44796" w:rsidRDefault="00484722" w:rsidP="00EC3DFA">
      <w:pPr>
        <w:tabs>
          <w:tab w:val="clear" w:pos="1191"/>
          <w:tab w:val="clear" w:pos="1588"/>
          <w:tab w:val="clear" w:pos="1985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ab/>
        <w:t>Расходы, не относящиеся к персоналу:</w:t>
      </w:r>
    </w:p>
    <w:p w14:paraId="1185A70C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Категория 3</w:t>
      </w:r>
      <w:r w:rsidRPr="00E44796">
        <w:rPr>
          <w:lang w:val="ru-RU"/>
        </w:rPr>
        <w:tab/>
        <w:t>Служебные командировки</w:t>
      </w:r>
    </w:p>
    <w:p w14:paraId="4F663925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Категория 4</w:t>
      </w:r>
      <w:r w:rsidRPr="00E44796">
        <w:rPr>
          <w:lang w:val="ru-RU"/>
        </w:rPr>
        <w:tab/>
        <w:t>Контрактные услуги</w:t>
      </w:r>
    </w:p>
    <w:p w14:paraId="1FAB2CB7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Категория 5</w:t>
      </w:r>
      <w:r w:rsidRPr="00E44796">
        <w:rPr>
          <w:lang w:val="ru-RU"/>
        </w:rPr>
        <w:tab/>
        <w:t>Аренда и эксплуатация помещений и оборудования</w:t>
      </w:r>
    </w:p>
    <w:p w14:paraId="04DF2E05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Категория 6</w:t>
      </w:r>
      <w:r w:rsidRPr="00E44796">
        <w:rPr>
          <w:lang w:val="ru-RU"/>
        </w:rPr>
        <w:tab/>
        <w:t>Материалы и расходные средства</w:t>
      </w:r>
    </w:p>
    <w:p w14:paraId="00F51883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Категория 7</w:t>
      </w:r>
      <w:r w:rsidRPr="00E44796">
        <w:rPr>
          <w:lang w:val="ru-RU"/>
        </w:rPr>
        <w:tab/>
        <w:t>Приобретение помещений, мебели и оборудования</w:t>
      </w:r>
    </w:p>
    <w:p w14:paraId="55BA10E3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Категория 8</w:t>
      </w:r>
      <w:r w:rsidRPr="00E44796">
        <w:rPr>
          <w:lang w:val="ru-RU"/>
        </w:rPr>
        <w:tab/>
        <w:t>Коммунальные услуги и внутренние службы</w:t>
      </w:r>
    </w:p>
    <w:p w14:paraId="5E26B040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2268" w:hanging="2268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Категория 9</w:t>
      </w:r>
      <w:r w:rsidRPr="00E44796">
        <w:rPr>
          <w:lang w:val="ru-RU"/>
        </w:rPr>
        <w:tab/>
        <w:t>Оплата аудиторских и межведомственных услуг, прочие расходы.</w:t>
      </w:r>
    </w:p>
    <w:p w14:paraId="0D44801D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spacing w:before="40" w:after="40"/>
        <w:ind w:left="0" w:firstLine="0"/>
        <w:rPr>
          <w:lang w:val="ru-RU"/>
        </w:rPr>
      </w:pPr>
      <w:proofErr w:type="spellStart"/>
      <w:r w:rsidRPr="00E44796">
        <w:rPr>
          <w:color w:val="0070C0"/>
          <w:lang w:val="ru-RU"/>
        </w:rPr>
        <w:lastRenderedPageBreak/>
        <w:t>II</w:t>
      </w:r>
      <w:r w:rsidRPr="00E44796">
        <w:rPr>
          <w:lang w:val="ru-RU"/>
        </w:rPr>
        <w:t>.1.5</w:t>
      </w:r>
      <w:proofErr w:type="spellEnd"/>
      <w:r w:rsidRPr="00E44796">
        <w:rPr>
          <w:lang w:val="ru-RU"/>
        </w:rPr>
        <w:tab/>
      </w:r>
      <w:r w:rsidRPr="00E44796">
        <w:rPr>
          <w:b/>
          <w:bCs/>
          <w:color w:val="002060"/>
          <w:lang w:val="ru-RU"/>
        </w:rPr>
        <w:t>Затраты на документацию</w:t>
      </w:r>
      <w:r w:rsidRPr="00E44796">
        <w:rPr>
          <w:lang w:val="ru-RU"/>
        </w:rPr>
        <w:t xml:space="preserve"> отображают услуги, предоставляемые Департаментом конференций и публикаций, которые могут напрямую начисляться на намеченные результаты деятельности на основе количества страниц. К таким услугам относятся:</w:t>
      </w:r>
    </w:p>
    <w:p w14:paraId="17F38B7D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письменный перевод (на шесть официальных языков Союза);</w:t>
      </w:r>
    </w:p>
    <w:p w14:paraId="753B01AA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набор текста (на шести официальных языках Союза);</w:t>
      </w:r>
    </w:p>
    <w:p w14:paraId="73BBCCFE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репрография.</w:t>
      </w:r>
    </w:p>
    <w:p w14:paraId="06B41E65" w14:textId="77777777" w:rsidR="00484722" w:rsidRPr="00E44796" w:rsidRDefault="00484722" w:rsidP="00EC3DFA">
      <w:pPr>
        <w:snapToGrid w:val="0"/>
        <w:rPr>
          <w:rFonts w:asciiTheme="minorHAnsi" w:hAnsiTheme="minorHAnsi"/>
          <w:lang w:val="ru-RU"/>
        </w:rPr>
      </w:pPr>
      <w:proofErr w:type="spellStart"/>
      <w:r w:rsidRPr="00E44796">
        <w:rPr>
          <w:rFonts w:asciiTheme="minorHAnsi" w:hAnsiTheme="minorHAnsi"/>
          <w:color w:val="0070C0"/>
          <w:lang w:val="ru-RU"/>
        </w:rPr>
        <w:t>II</w:t>
      </w:r>
      <w:r w:rsidRPr="00E44796">
        <w:rPr>
          <w:rFonts w:asciiTheme="minorHAnsi" w:hAnsiTheme="minorHAnsi"/>
          <w:lang w:val="ru-RU"/>
        </w:rPr>
        <w:t>.1.6</w:t>
      </w:r>
      <w:proofErr w:type="spellEnd"/>
      <w:r w:rsidRPr="00E44796">
        <w:rPr>
          <w:rFonts w:asciiTheme="minorHAnsi" w:hAnsiTheme="minorHAnsi"/>
          <w:lang w:val="ru-RU"/>
        </w:rPr>
        <w:tab/>
      </w:r>
      <w:r w:rsidRPr="00E44796">
        <w:rPr>
          <w:rFonts w:asciiTheme="minorHAnsi" w:hAnsiTheme="minorHAnsi"/>
          <w:b/>
          <w:bCs/>
          <w:color w:val="002060"/>
          <w:lang w:val="ru-RU"/>
        </w:rPr>
        <w:t>Вспомогательные затраты Бюро/Департамента</w:t>
      </w:r>
      <w:r w:rsidRPr="00E44796">
        <w:rPr>
          <w:rFonts w:asciiTheme="minorHAnsi" w:hAnsiTheme="minorHAnsi"/>
          <w:color w:val="002060"/>
          <w:lang w:val="ru-RU"/>
        </w:rPr>
        <w:t xml:space="preserve"> </w:t>
      </w:r>
      <w:r w:rsidRPr="00E44796">
        <w:rPr>
          <w:color w:val="002060"/>
          <w:lang w:val="ru-RU"/>
        </w:rPr>
        <w:t xml:space="preserve">(средства достижения целей) </w:t>
      </w:r>
      <w:r w:rsidRPr="00E44796">
        <w:rPr>
          <w:lang w:val="ru-RU"/>
        </w:rPr>
        <w:t>отображают затраты по персоналу и связанные с этим расходы Бюро</w:t>
      </w:r>
      <w:r w:rsidRPr="00E44796">
        <w:rPr>
          <w:rFonts w:asciiTheme="minorHAnsi" w:hAnsiTheme="minorHAnsi"/>
          <w:lang w:val="ru-RU"/>
        </w:rPr>
        <w:t xml:space="preserve"> (включая канцелярию Директора) и Департамента (Департамент по стратегическому планированию и связям с членами), которые </w:t>
      </w:r>
      <w:r w:rsidRPr="00E44796">
        <w:rPr>
          <w:color w:val="000000"/>
          <w:lang w:val="ru-RU"/>
        </w:rPr>
        <w:t xml:space="preserve">перераспределяются между намеченными результатами деятельности на основе измерения трудозатрат </w:t>
      </w:r>
      <w:r w:rsidRPr="00E44796">
        <w:rPr>
          <w:rFonts w:asciiTheme="minorHAnsi" w:hAnsiTheme="minorHAnsi"/>
          <w:lang w:val="ru-RU"/>
        </w:rPr>
        <w:t>(</w:t>
      </w:r>
      <w:r w:rsidRPr="00E44796">
        <w:rPr>
          <w:color w:val="000000"/>
          <w:lang w:val="ru-RU"/>
        </w:rPr>
        <w:t>обзор распределения времени</w:t>
      </w:r>
      <w:r w:rsidRPr="00E44796">
        <w:rPr>
          <w:rFonts w:asciiTheme="minorHAnsi" w:hAnsiTheme="minorHAnsi"/>
          <w:lang w:val="ru-RU"/>
        </w:rPr>
        <w:t>).</w:t>
      </w:r>
    </w:p>
    <w:p w14:paraId="46FEAE61" w14:textId="77777777" w:rsidR="00484722" w:rsidRPr="00E44796" w:rsidRDefault="00484722" w:rsidP="00EC3DFA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.1.7</w:t>
      </w:r>
      <w:proofErr w:type="spellEnd"/>
      <w:r w:rsidRPr="00E44796">
        <w:rPr>
          <w:lang w:val="ru-RU"/>
        </w:rPr>
        <w:tab/>
      </w:r>
      <w:r w:rsidRPr="00E44796">
        <w:rPr>
          <w:b/>
          <w:bCs/>
          <w:color w:val="002060"/>
          <w:lang w:val="ru-RU"/>
        </w:rPr>
        <w:t xml:space="preserve">Затраты на централизованные административные услуги </w:t>
      </w:r>
      <w:r w:rsidRPr="00E44796">
        <w:rPr>
          <w:color w:val="002060"/>
          <w:lang w:val="ru-RU"/>
        </w:rPr>
        <w:t xml:space="preserve">(средства достижения целей) </w:t>
      </w:r>
      <w:r w:rsidRPr="00E44796">
        <w:rPr>
          <w:lang w:val="ru-RU"/>
        </w:rPr>
        <w:t>отображают затраты по персоналу и связанные с этим расходы следующих подразделений:</w:t>
      </w:r>
    </w:p>
    <w:p w14:paraId="3374A717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Pr="00E44796">
        <w:rPr>
          <w:color w:val="000000"/>
          <w:lang w:val="ru-RU"/>
        </w:rPr>
        <w:t>Канцелярия Генерального секретаря и заместителя Генерального секретаря</w:t>
      </w:r>
      <w:r w:rsidRPr="00E44796">
        <w:rPr>
          <w:lang w:val="ru-RU"/>
        </w:rPr>
        <w:t>,</w:t>
      </w:r>
    </w:p>
    <w:p w14:paraId="1D3AEDC2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Pr="00E44796">
        <w:rPr>
          <w:color w:val="000000"/>
          <w:lang w:val="ru-RU"/>
        </w:rPr>
        <w:t>Департамент управления людскими ресурсами</w:t>
      </w:r>
      <w:r w:rsidRPr="00E44796">
        <w:rPr>
          <w:lang w:val="ru-RU"/>
        </w:rPr>
        <w:t>,</w:t>
      </w:r>
    </w:p>
    <w:p w14:paraId="78BFDB21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</w:r>
      <w:r w:rsidRPr="00E44796">
        <w:rPr>
          <w:color w:val="000000"/>
          <w:lang w:val="ru-RU"/>
        </w:rPr>
        <w:t>Департамент управления финансовыми ресурсами</w:t>
      </w:r>
      <w:r w:rsidRPr="00E44796">
        <w:rPr>
          <w:lang w:val="ru-RU"/>
        </w:rPr>
        <w:t>,</w:t>
      </w:r>
    </w:p>
    <w:p w14:paraId="73466EE8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которые обеспечивают общую административную поддержку для всех целей, задач и намеченных результатов деятельности Союза. Эти затраты </w:t>
      </w:r>
      <w:r w:rsidRPr="00E44796">
        <w:rPr>
          <w:color w:val="000000"/>
          <w:lang w:val="ru-RU"/>
        </w:rPr>
        <w:t>перераспределяются между намеченными результатами деятельности на основе носителей перераспределения</w:t>
      </w:r>
      <w:r w:rsidRPr="00E44796">
        <w:rPr>
          <w:lang w:val="ru-RU"/>
        </w:rPr>
        <w:t>.</w:t>
      </w:r>
    </w:p>
    <w:p w14:paraId="7019A61A" w14:textId="77777777" w:rsidR="00484722" w:rsidRPr="00E44796" w:rsidRDefault="00484722" w:rsidP="00EC3DFA">
      <w:pPr>
        <w:snapToGrid w:val="0"/>
        <w:rPr>
          <w:rFonts w:asciiTheme="minorHAnsi" w:hAnsiTheme="minorHAnsi"/>
          <w:lang w:val="ru-RU"/>
        </w:rPr>
      </w:pPr>
      <w:proofErr w:type="spellStart"/>
      <w:r w:rsidRPr="00E44796">
        <w:rPr>
          <w:rFonts w:asciiTheme="minorHAnsi" w:hAnsiTheme="minorHAnsi"/>
          <w:color w:val="0070C0"/>
          <w:lang w:val="ru-RU"/>
        </w:rPr>
        <w:t>II</w:t>
      </w:r>
      <w:r w:rsidRPr="00E44796">
        <w:rPr>
          <w:rFonts w:asciiTheme="minorHAnsi" w:hAnsiTheme="minorHAnsi"/>
          <w:lang w:val="ru-RU"/>
        </w:rPr>
        <w:t>.1.8</w:t>
      </w:r>
      <w:proofErr w:type="spellEnd"/>
      <w:r w:rsidRPr="00E44796">
        <w:rPr>
          <w:rFonts w:asciiTheme="minorHAnsi" w:hAnsiTheme="minorHAnsi"/>
          <w:lang w:val="ru-RU"/>
        </w:rPr>
        <w:tab/>
      </w:r>
      <w:r w:rsidRPr="00E44796">
        <w:rPr>
          <w:rFonts w:asciiTheme="minorHAnsi" w:hAnsiTheme="minorHAnsi"/>
          <w:b/>
          <w:bCs/>
          <w:color w:val="002060"/>
          <w:lang w:val="ru-RU"/>
        </w:rPr>
        <w:t xml:space="preserve">Затраты на централизованные вспомогательные услуги </w:t>
      </w:r>
      <w:r w:rsidRPr="00E44796">
        <w:rPr>
          <w:color w:val="002060"/>
          <w:lang w:val="ru-RU"/>
        </w:rPr>
        <w:t>(средства достижения целей</w:t>
      </w:r>
      <w:r w:rsidRPr="00E44796">
        <w:rPr>
          <w:lang w:val="ru-RU"/>
        </w:rPr>
        <w:t>) отображают затраты по персоналу и связанные с этим расходы следующих подразделений</w:t>
      </w:r>
      <w:r w:rsidRPr="00E44796">
        <w:rPr>
          <w:rFonts w:asciiTheme="minorHAnsi" w:hAnsiTheme="minorHAnsi"/>
          <w:lang w:val="ru-RU"/>
        </w:rPr>
        <w:t>:</w:t>
      </w:r>
    </w:p>
    <w:p w14:paraId="23061BF9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Департамент конференций и публикаций (за исключением затрат на документацию),</w:t>
      </w:r>
    </w:p>
    <w:p w14:paraId="3C6BE1EB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Департамент информационных служб, а также</w:t>
      </w:r>
    </w:p>
    <w:p w14:paraId="11C6D2A2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/>
        </w:rPr>
        <w:t>•</w:t>
      </w:r>
      <w:r w:rsidRPr="00E44796">
        <w:rPr>
          <w:lang w:val="ru-RU"/>
        </w:rPr>
        <w:tab/>
        <w:t>общие расходы МСЭ,</w:t>
      </w:r>
    </w:p>
    <w:p w14:paraId="138B57A9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которые обеспечивают общую поддержку для всех целей, задач и намеченных результатов деятельности Союза. Эти затраты </w:t>
      </w:r>
      <w:r w:rsidRPr="00E44796">
        <w:rPr>
          <w:color w:val="000000"/>
          <w:lang w:val="ru-RU"/>
        </w:rPr>
        <w:t>перераспределяются между намеченными результатами деятельности на основе носителей перераспределения</w:t>
      </w:r>
      <w:r w:rsidRPr="00E44796">
        <w:rPr>
          <w:lang w:val="ru-RU"/>
        </w:rPr>
        <w:t>.</w:t>
      </w:r>
    </w:p>
    <w:p w14:paraId="63AEBAD2" w14:textId="77777777" w:rsidR="00484722" w:rsidRPr="00E44796" w:rsidRDefault="00484722" w:rsidP="00EC3DFA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.1.9</w:t>
      </w:r>
      <w:proofErr w:type="spellEnd"/>
      <w:r w:rsidRPr="00E44796">
        <w:rPr>
          <w:lang w:val="ru-RU"/>
        </w:rPr>
        <w:tab/>
        <w:t xml:space="preserve">В следующих далее таблицах R и S представлено, соответственно, запланированное распределение ресурсов по задачам и целям и запланированное распределение ресурсов по Секторам и целям на </w:t>
      </w:r>
      <w:r w:rsidRPr="00E44796">
        <w:rPr>
          <w:rFonts w:asciiTheme="minorHAnsi" w:hAnsiTheme="minorHAnsi"/>
          <w:lang w:val="ru-RU"/>
        </w:rPr>
        <w:t>2020−2021 годы</w:t>
      </w:r>
      <w:r w:rsidRPr="00E44796">
        <w:rPr>
          <w:lang w:val="ru-RU"/>
        </w:rPr>
        <w:t>.</w:t>
      </w:r>
    </w:p>
    <w:p w14:paraId="4141EE9E" w14:textId="77777777" w:rsidR="00484722" w:rsidRPr="00E44796" w:rsidRDefault="00484722" w:rsidP="00EC3DFA">
      <w:pPr>
        <w:rPr>
          <w:lang w:val="ru-RU"/>
        </w:rPr>
      </w:pPr>
    </w:p>
    <w:p w14:paraId="196C058F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headerReference w:type="first" r:id="rId25"/>
          <w:footerReference w:type="first" r:id="rId26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</w:p>
    <w:tbl>
      <w:tblPr>
        <w:tblW w:w="1460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6"/>
        <w:gridCol w:w="1018"/>
        <w:gridCol w:w="134"/>
        <w:gridCol w:w="440"/>
        <w:gridCol w:w="134"/>
        <w:gridCol w:w="831"/>
        <w:gridCol w:w="868"/>
        <w:gridCol w:w="1022"/>
        <w:gridCol w:w="882"/>
        <w:gridCol w:w="938"/>
        <w:gridCol w:w="252"/>
        <w:gridCol w:w="770"/>
        <w:gridCol w:w="867"/>
        <w:gridCol w:w="966"/>
        <w:gridCol w:w="854"/>
        <w:gridCol w:w="938"/>
      </w:tblGrid>
      <w:tr w:rsidR="00484722" w:rsidRPr="00E44796" w14:paraId="779F54A1" w14:textId="77777777" w:rsidTr="00EC3DFA">
        <w:tc>
          <w:tcPr>
            <w:tcW w:w="14600" w:type="dxa"/>
            <w:gridSpan w:val="16"/>
            <w:shd w:val="clear" w:color="auto" w:fill="FFFFFF" w:themeFill="background1"/>
            <w:noWrap/>
            <w:vAlign w:val="center"/>
          </w:tcPr>
          <w:p w14:paraId="601DF07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20"/>
                <w:lang w:val="ru-RU"/>
              </w:rPr>
              <w:lastRenderedPageBreak/>
              <w:t>Таблица R</w:t>
            </w:r>
          </w:p>
        </w:tc>
      </w:tr>
      <w:tr w:rsidR="00484722" w:rsidRPr="00E44796" w14:paraId="0CBDFAB8" w14:textId="77777777" w:rsidTr="00EC3DFA">
        <w:tc>
          <w:tcPr>
            <w:tcW w:w="47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E9C4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right"/>
              <w:textAlignment w:val="auto"/>
              <w:rPr>
                <w:rFonts w:cs="Calibri"/>
                <w:b/>
                <w:bCs/>
                <w:sz w:val="20"/>
                <w:lang w:val="ru-RU"/>
              </w:rPr>
            </w:pPr>
            <w:r w:rsidRPr="00E44796">
              <w:rPr>
                <w:rFonts w:cs="Calibri"/>
                <w:i/>
                <w:iCs/>
                <w:sz w:val="16"/>
                <w:szCs w:val="16"/>
                <w:lang w:val="ru-RU"/>
              </w:rPr>
              <w:t xml:space="preserve">тыс. </w:t>
            </w:r>
            <w:proofErr w:type="spellStart"/>
            <w:r w:rsidRPr="00E44796">
              <w:rPr>
                <w:rFonts w:cs="Calibri"/>
                <w:i/>
                <w:iCs/>
                <w:sz w:val="16"/>
                <w:szCs w:val="16"/>
                <w:lang w:val="ru-RU"/>
              </w:rPr>
              <w:t>шв</w:t>
            </w:r>
            <w:proofErr w:type="spellEnd"/>
            <w:r w:rsidRPr="00E44796">
              <w:rPr>
                <w:rFonts w:cs="Calibri"/>
                <w:i/>
                <w:iCs/>
                <w:sz w:val="16"/>
                <w:szCs w:val="16"/>
                <w:lang w:val="ru-RU"/>
              </w:rPr>
              <w:t>. фр.</w:t>
            </w:r>
          </w:p>
        </w:tc>
        <w:tc>
          <w:tcPr>
            <w:tcW w:w="70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23EFA8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54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1E14F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6"/>
                <w:szCs w:val="16"/>
                <w:lang w:val="ru-RU" w:eastAsia="zh-CN"/>
              </w:rPr>
              <w:t>в %</w:t>
            </w:r>
          </w:p>
        </w:tc>
        <w:tc>
          <w:tcPr>
            <w:tcW w:w="252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E170E3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395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8A111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sz w:val="16"/>
                <w:szCs w:val="16"/>
                <w:lang w:val="ru-RU"/>
              </w:rPr>
            </w:pPr>
            <w:r w:rsidRPr="00E44796">
              <w:rPr>
                <w:rFonts w:cs="Calibri"/>
                <w:i/>
                <w:iCs/>
                <w:sz w:val="16"/>
                <w:szCs w:val="16"/>
                <w:lang w:val="ru-RU"/>
              </w:rPr>
              <w:t xml:space="preserve">тыс. </w:t>
            </w:r>
            <w:proofErr w:type="spellStart"/>
            <w:r w:rsidRPr="00E44796">
              <w:rPr>
                <w:rFonts w:cs="Calibri"/>
                <w:i/>
                <w:iCs/>
                <w:sz w:val="16"/>
                <w:szCs w:val="16"/>
                <w:lang w:val="ru-RU"/>
              </w:rPr>
              <w:t>шв</w:t>
            </w:r>
            <w:proofErr w:type="spellEnd"/>
            <w:r w:rsidRPr="00E44796">
              <w:rPr>
                <w:rFonts w:cs="Calibri"/>
                <w:i/>
                <w:iCs/>
                <w:sz w:val="16"/>
                <w:szCs w:val="16"/>
                <w:lang w:val="ru-RU"/>
              </w:rPr>
              <w:t>. фр.</w:t>
            </w:r>
          </w:p>
        </w:tc>
      </w:tr>
      <w:tr w:rsidR="00484722" w:rsidRPr="00E44796" w14:paraId="3620BD95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F481F2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Стратегические задачи МСЭ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CDF67B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Запланиро</w:t>
            </w:r>
            <w:proofErr w:type="spellEnd"/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-ванные затраты, 2020−2021 гг.</w:t>
            </w:r>
          </w:p>
        </w:tc>
        <w:tc>
          <w:tcPr>
            <w:tcW w:w="134" w:type="dxa"/>
            <w:tcBorders>
              <w:top w:val="single" w:sz="4" w:space="0" w:color="auto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199D36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shd w:val="clear" w:color="000000" w:fill="99CCFF"/>
            <w:noWrap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14:paraId="654F278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  <w:t>Перераспределение затрат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28AC201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6E58C99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Цель 1: </w:t>
            </w: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Рост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5F3B2DA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2: Открытость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7C54351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3: Устойчивость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45868F9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4: Инновации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640AAC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5: Партнерство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F40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2F7298E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Цель 1: </w:t>
            </w: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Рост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5A614A2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2: Открытость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6167CC9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3: Устойчивость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662146D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4: Инновации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5A7EC4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5: Партнерство</w:t>
            </w:r>
          </w:p>
        </w:tc>
      </w:tr>
      <w:tr w:rsidR="00484722" w:rsidRPr="00E44796" w14:paraId="2EC43A33" w14:textId="77777777" w:rsidTr="00EC3DFA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15C9C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AD08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A4EA0D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157D0AC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912863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B4191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326B6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50350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0F0DC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F988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A5C3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106B2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EC2B8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4E00B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7ECBF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4A2B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26D81F62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8F994F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Задачи МСЭ-R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9D38FE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122 556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445880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A7F99C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3C4EF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0AD955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E464AD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9B23B6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59EA13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19B5B9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F0C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E656B4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26 403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3D1D8CA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37 996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4768E3C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23 121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33B46E6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22 781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41BBAC0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12 255</w:t>
            </w:r>
          </w:p>
        </w:tc>
      </w:tr>
      <w:tr w:rsidR="00484722" w:rsidRPr="00E44796" w14:paraId="532BF67B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4C38BEF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R.1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Регулирование использования спектра/орбит и управление использованием спектра/орбит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802740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72 427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1290A4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E7C1D5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A7D3F8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1FB2A7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25%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B98B37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C2A3B8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25%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B3A1BE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F4C7A4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D33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0EE3455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18 107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FE707D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14 485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D23E38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18 108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04DB61A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14 485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F3EB17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7 242</w:t>
            </w:r>
          </w:p>
        </w:tc>
      </w:tr>
      <w:tr w:rsidR="00484722" w:rsidRPr="00E44796" w14:paraId="3C9C3DD8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589BA01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R.2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Стандарты радиосвязи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558FF7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16 413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24DA77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81F3AC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1ED25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6790D1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CF89E0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8D4248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D89983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2A0918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C58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378805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4 924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0E081B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3 283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4FDD29D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1 641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29AE73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4 924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BA4CEB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1 641</w:t>
            </w:r>
          </w:p>
        </w:tc>
      </w:tr>
      <w:tr w:rsidR="00484722" w:rsidRPr="00E44796" w14:paraId="39B04838" w14:textId="77777777" w:rsidTr="00EC3DFA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50FD53B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R.3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Совместное использование знаний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1829CC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33 716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AC568B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24E257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AFF436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DC9C13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0069CB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8B81AB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9E685E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BAC909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D33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D3B91A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3 372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150240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20 228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A83621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3 372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D56A04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3 372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F4FF67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3 372</w:t>
            </w:r>
          </w:p>
        </w:tc>
      </w:tr>
      <w:tr w:rsidR="00484722" w:rsidRPr="00E44796" w14:paraId="73736B67" w14:textId="77777777" w:rsidTr="00EC3DFA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CF5D5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BA0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4B8ABA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6B9EFA9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D005EA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3CFB6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84544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A165A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C4C2C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13EB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F8DA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6B239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40B6A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AC5FC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E2AB0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8410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0AB21CBB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EC41A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Задачи МСЭ-T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B9FB1F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56 439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87ADB5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C3E9D6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9298D1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5A15FA2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82990D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DA7561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79D6D3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D74BDA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E9F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8C78B7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18 481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A3DD73B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21 660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5176B019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4 449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514E9BBA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7 584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FB916F2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4 265</w:t>
            </w:r>
          </w:p>
        </w:tc>
      </w:tr>
      <w:tr w:rsidR="00484722" w:rsidRPr="00E44796" w14:paraId="4C3C1988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E04EB1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Разработка стандартов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DBC34F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26 992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849A12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BB84DC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8D9C3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6BAFF08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40%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57AA79F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4216421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6AF13C4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3A228D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963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E04AAD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10 796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41A6CD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5 399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4CE6E8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2 699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E73765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5 399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E8F585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2 699</w:t>
            </w:r>
          </w:p>
        </w:tc>
      </w:tr>
      <w:tr w:rsidR="00484722" w:rsidRPr="00E44796" w14:paraId="5A65C21E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AC44C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T.2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Преодоление разрыва в стандартизации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3D7865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11 948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E49C81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F8D15C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28A73A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248486A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B2E36C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75%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6F7DA5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6D800CF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47EB6B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CFC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AB82FC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1 792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70E07F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8 961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0544F5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D73C64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1 195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D8B0C5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13E4AB0B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D4E89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T.3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Ресурсы электросвязи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EECC89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3 797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CD7545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BCB7C8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8740DB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57402AA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53B159C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55CF077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25DE24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6BDADC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A72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AD9575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1 898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EF7713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1 139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5BF9DC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380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313CD3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190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9B51B4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190</w:t>
            </w:r>
          </w:p>
        </w:tc>
      </w:tr>
      <w:tr w:rsidR="00484722" w:rsidRPr="00E44796" w14:paraId="7BF434B6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82919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T.4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Совместное использование знаний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17804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11 399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A20A4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D7011E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6B2D1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4DADE6D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237D4FA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1964633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3B3F611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97C91F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65B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662945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3 419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3EE1A14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5 700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0F5DCC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1 140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323243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570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6314A1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570</w:t>
            </w:r>
          </w:p>
        </w:tc>
      </w:tr>
      <w:tr w:rsidR="00484722" w:rsidRPr="00E44796" w14:paraId="0BB2B5F5" w14:textId="77777777" w:rsidTr="00EC3DFA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971A9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T.5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Сотрудничество с органами по стандартизации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9E3B8B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2 303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31541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F73BE8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607E5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5EDC4FE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25%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44F36CB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499EDA6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6E2EBD5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23D8A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35%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45B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74BEB7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576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569496C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461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D69681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230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FCB611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230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857CF2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806</w:t>
            </w:r>
          </w:p>
        </w:tc>
      </w:tr>
      <w:tr w:rsidR="00484722" w:rsidRPr="00E44796" w14:paraId="55872CB3" w14:textId="77777777" w:rsidTr="00EC3DFA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FB209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F121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506854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3634BF9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20A74E9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7FA47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D460D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94C1A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D5BC1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DC6C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0776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513E2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C922B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45008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30EF5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9AE7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0C46EED2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CAB99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Задачи МСЭ-D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53E217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119 083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B9746C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5583D52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95193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BF59AA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83B485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5542B7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91474F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0D7B71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D04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11D6B3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23 535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0A5E9E7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35 204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680B181C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26 369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0CA8D82C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13 880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479B5F9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20 095</w:t>
            </w:r>
          </w:p>
        </w:tc>
      </w:tr>
      <w:tr w:rsidR="00484722" w:rsidRPr="00E44796" w14:paraId="463D111B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44AE3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D.1</w:t>
            </w: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Координация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DDBD86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40 928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09ED9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5ED861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43DE2F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653909E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583EAE0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77A70FB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5F12E32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2A0485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471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0786253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4 093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404F58B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16 371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F0C6B1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4 093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A74DA5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4 093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FE95A6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12 278</w:t>
            </w:r>
          </w:p>
        </w:tc>
      </w:tr>
      <w:tr w:rsidR="00484722" w:rsidRPr="00E44796" w14:paraId="02BDADEB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C618C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D.2</w:t>
            </w: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Современная и безопасная инфраструктура электросвязи/ИКТ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DB1F15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23 256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85AA3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8E0F97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CF4E7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11028F0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2A35472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58F652B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7CD02A3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F17EB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056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3B8035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13 952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565B55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2 326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79E9B68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2 326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60CF5B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2 326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A3A899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2 326</w:t>
            </w:r>
          </w:p>
        </w:tc>
      </w:tr>
      <w:tr w:rsidR="00484722" w:rsidRPr="00E44796" w14:paraId="41A92B7C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C5C31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D.3</w:t>
            </w: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Благоприятная среда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ADA6EC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32 867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8D97B5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A5DED1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05E149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5449321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17133D2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581EB04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54%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2C5C7D5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16%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341304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B3B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52C35A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3 287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C12BD5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3 287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5F616C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17 747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CD5CE2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5 258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151940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3 288</w:t>
            </w:r>
          </w:p>
        </w:tc>
      </w:tr>
      <w:tr w:rsidR="00484722" w:rsidRPr="00E44796" w14:paraId="4AD93C40" w14:textId="77777777" w:rsidTr="00EC3DFA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F6047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D.4</w:t>
            </w: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Открытое информационное общество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6155F6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22 032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CFAECE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15E5F7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C81F98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214E95F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5EDB3FF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1C3141B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28B2EDA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354409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A72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EFCF84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2 203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29CCDB7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13 220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30B31E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2 203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4F86391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2 203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B482C5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2 203</w:t>
            </w:r>
          </w:p>
        </w:tc>
      </w:tr>
      <w:tr w:rsidR="00484722" w:rsidRPr="00E44796" w14:paraId="16667F37" w14:textId="77777777" w:rsidTr="00EC3DFA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E943D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C216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64F9B91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5B3E974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B3F26B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BBECE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7B3D6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EF145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ED61B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9B3B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F78D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CB033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47BA5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C44F2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1D8A2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8F4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5DEC4161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2B293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Межсекторальные задачи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13D8DA5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32 891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3D918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204B1E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92A885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6FBC921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03E160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8DF42D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813EC1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F556B8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CC5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EAB612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3 422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6FBAE171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4 639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6F67A8CE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3 498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76C3D14E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6 946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5141A1E2" w14:textId="77777777" w:rsidR="00484722" w:rsidRPr="00E44796" w:rsidRDefault="00484722" w:rsidP="00EC3DF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14 386</w:t>
            </w:r>
          </w:p>
        </w:tc>
      </w:tr>
      <w:tr w:rsidR="00484722" w:rsidRPr="00E44796" w14:paraId="116DFB98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B94FDC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Сотрудничество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DD7B4F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20 108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7458DF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526425B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07569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F919D6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051056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F496A6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E84DD4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A297BB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87D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7217796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2 012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999620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2 010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C515DF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2 010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88E768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2 011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C66739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12 065</w:t>
            </w:r>
          </w:p>
        </w:tc>
      </w:tr>
      <w:tr w:rsidR="00484722" w:rsidRPr="00E44796" w14:paraId="620F69CE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359BA7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I.2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Возникающие тенденции в области электросвязи/ИКТ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453C65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6 172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CEDDB2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BFCC97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BCAE9A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727351D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4D175D3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46055D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4ECA9FF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6734F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0C6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7AB16E8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617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3E98B4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1910E0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617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4D3868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4 321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1DC78B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617</w:t>
            </w:r>
          </w:p>
        </w:tc>
      </w:tr>
      <w:tr w:rsidR="00484722" w:rsidRPr="00E44796" w14:paraId="44381DC6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5AEA9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I.3</w:t>
            </w: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Доступность электросвязи/ИКТ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EE5714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619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3777E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1FF9AD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5E4976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5D912E2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5A438A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81E382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A5C458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0E4D37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2552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69D889F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62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3326ED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433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0D26C2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38C8D7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62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121B813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62</w:t>
            </w:r>
          </w:p>
        </w:tc>
      </w:tr>
      <w:tr w:rsidR="00484722" w:rsidRPr="00E44796" w14:paraId="417496E9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7DB212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I.4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Гендерное равенство и интеграция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C92AD8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2 576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218EDC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1662F4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307DA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752293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6050FB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5B395B7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4276B89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F94B3A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E0F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7710232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258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41214F7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1 803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5F20FA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24F2C7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5269D74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515</w:t>
            </w:r>
          </w:p>
        </w:tc>
      </w:tr>
      <w:tr w:rsidR="00484722" w:rsidRPr="00E44796" w14:paraId="32F71535" w14:textId="77777777" w:rsidTr="00EC3DFA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0CE338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I.5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Экологическая устойчивость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19A7A9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797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E5D921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6BABF8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553180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0FCCB66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B7E77B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7DC4843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771059A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94BBC9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1EB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C3CCE4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80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3C299C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7B91C67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478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277FAB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159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FDAABA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80</w:t>
            </w:r>
          </w:p>
        </w:tc>
      </w:tr>
      <w:tr w:rsidR="00484722" w:rsidRPr="00E44796" w14:paraId="00D4C0F2" w14:textId="77777777" w:rsidTr="00EC3DFA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BF5644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I.6</w:t>
            </w:r>
            <w:proofErr w:type="spellEnd"/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Сокращение частичного совпадения и дублирования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015B3D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2 619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A11F1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F3282F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D7B7E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1B7790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46AAE67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5587D2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4EC55EA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4CC728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40%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5A5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C5FB4E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393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EAB2BA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393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7B7631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393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4160472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393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595D9E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1 047</w:t>
            </w:r>
          </w:p>
        </w:tc>
      </w:tr>
      <w:tr w:rsidR="00484722" w:rsidRPr="00E44796" w14:paraId="3864F5B0" w14:textId="77777777" w:rsidTr="00EC3DFA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FAB17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333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FF4BCA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7AF5BC7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04CEA3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C3167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422AE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73A41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6A386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3B16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95D0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32167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943C3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D75FF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89CAA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DB9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4DCB089E" w14:textId="77777777" w:rsidTr="00EC3DF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  <w:hideMark/>
          </w:tcPr>
          <w:p w14:paraId="143245D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Всего: МСЭ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</w:tcPr>
          <w:p w14:paraId="67AF22D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330 969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44D7D5F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737378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0C58DEC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left="-57" w:right="-57"/>
              <w:jc w:val="right"/>
              <w:textAlignment w:val="auto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4867316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39DE8C8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29C2615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211D7DA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</w:tcPr>
          <w:p w14:paraId="036A663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C05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59E3AA11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71 841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0E0038C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99 499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398FD62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57 437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5E17938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51 191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</w:tcPr>
          <w:p w14:paraId="4983511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51 001</w:t>
            </w:r>
          </w:p>
        </w:tc>
      </w:tr>
    </w:tbl>
    <w:p w14:paraId="01167BC1" w14:textId="77777777" w:rsidR="00484722" w:rsidRPr="00E44796" w:rsidRDefault="00484722" w:rsidP="00EC3DFA">
      <w:pPr>
        <w:spacing w:before="0" w:after="60"/>
        <w:jc w:val="center"/>
        <w:rPr>
          <w:sz w:val="20"/>
          <w:lang w:val="ru-RU"/>
        </w:rPr>
      </w:pPr>
      <w:r w:rsidRPr="00E44796">
        <w:rPr>
          <w:rFonts w:cs="Calibri"/>
          <w:b/>
          <w:bCs/>
          <w:sz w:val="20"/>
          <w:lang w:val="ru-RU"/>
        </w:rPr>
        <w:lastRenderedPageBreak/>
        <w:t>Таблица S</w:t>
      </w:r>
    </w:p>
    <w:p w14:paraId="5696533C" w14:textId="77777777" w:rsidR="00484722" w:rsidRPr="00E44796" w:rsidRDefault="00484722" w:rsidP="00902211">
      <w:pPr>
        <w:spacing w:before="0" w:after="60"/>
        <w:ind w:firstLine="11907"/>
        <w:rPr>
          <w:sz w:val="20"/>
          <w:lang w:val="ru-RU"/>
        </w:rPr>
      </w:pPr>
      <w:r w:rsidRPr="00E44796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3ECEBD2B" wp14:editId="1C3BE2B4">
                <wp:simplePos x="0" y="0"/>
                <wp:positionH relativeFrom="column">
                  <wp:posOffset>8452485</wp:posOffset>
                </wp:positionH>
                <wp:positionV relativeFrom="paragraph">
                  <wp:posOffset>57785</wp:posOffset>
                </wp:positionV>
                <wp:extent cx="791845" cy="2141855"/>
                <wp:effectExtent l="0" t="0" r="27305" b="10795"/>
                <wp:wrapNone/>
                <wp:docPr id="19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214185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F52AA" id="AutoShape 1" o:spid="_x0000_s1026" style="position:absolute;margin-left:665.55pt;margin-top:4.55pt;width:62.35pt;height:168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Pr="00E44796">
        <w:rPr>
          <w:i/>
          <w:iCs/>
          <w:sz w:val="20"/>
          <w:lang w:val="ru-RU"/>
        </w:rPr>
        <w:t xml:space="preserve">тыс. </w:t>
      </w:r>
      <w:proofErr w:type="spellStart"/>
      <w:r w:rsidRPr="00E44796">
        <w:rPr>
          <w:i/>
          <w:iCs/>
          <w:sz w:val="20"/>
          <w:lang w:val="ru-RU"/>
        </w:rPr>
        <w:t>шв</w:t>
      </w:r>
      <w:proofErr w:type="spellEnd"/>
      <w:r w:rsidRPr="00E44796">
        <w:rPr>
          <w:i/>
          <w:iCs/>
          <w:sz w:val="20"/>
          <w:lang w:val="ru-RU"/>
        </w:rPr>
        <w:t>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2410"/>
        <w:gridCol w:w="1027"/>
        <w:gridCol w:w="1028"/>
        <w:gridCol w:w="1028"/>
        <w:gridCol w:w="1028"/>
        <w:gridCol w:w="1276"/>
        <w:gridCol w:w="1063"/>
        <w:gridCol w:w="1063"/>
        <w:gridCol w:w="1063"/>
        <w:gridCol w:w="1063"/>
        <w:gridCol w:w="1261"/>
        <w:gridCol w:w="1262"/>
      </w:tblGrid>
      <w:tr w:rsidR="00484722" w:rsidRPr="00E44796" w14:paraId="43EF16B6" w14:textId="77777777" w:rsidTr="00EC3DFA">
        <w:tc>
          <w:tcPr>
            <w:tcW w:w="241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60040082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14946D1F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2020 г.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1D2AF556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2020 г.</w:t>
            </w:r>
          </w:p>
        </w:tc>
        <w:tc>
          <w:tcPr>
            <w:tcW w:w="4252" w:type="dxa"/>
            <w:gridSpan w:val="4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1412AB21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2021 г.</w:t>
            </w:r>
          </w:p>
        </w:tc>
        <w:tc>
          <w:tcPr>
            <w:tcW w:w="1261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2B3BBE06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2021 г.</w:t>
            </w:r>
          </w:p>
        </w:tc>
        <w:tc>
          <w:tcPr>
            <w:tcW w:w="126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F5A607" w14:textId="77777777" w:rsidR="00484722" w:rsidRPr="00E44796" w:rsidRDefault="00484722" w:rsidP="00EC3DFA">
            <w:pPr>
              <w:pStyle w:val="Tablehead"/>
              <w:ind w:left="-57" w:right="-57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08D03675" w14:textId="77777777" w:rsidTr="00EC3DFA"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4647187D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</w:p>
        </w:tc>
        <w:tc>
          <w:tcPr>
            <w:tcW w:w="1027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833B1E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ГС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7FC138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МСЭ-R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245A96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МСЭ-T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6AB3ECC7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МСЭ-D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138F88A8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МСЭ</w:t>
            </w:r>
          </w:p>
        </w:tc>
        <w:tc>
          <w:tcPr>
            <w:tcW w:w="106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7A455D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ГС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C3BA54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МСЭ-R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D0158A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МСЭ-T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45D70D9F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МСЭ-D</w:t>
            </w:r>
          </w:p>
        </w:tc>
        <w:tc>
          <w:tcPr>
            <w:tcW w:w="1261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66327955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МСЭ</w:t>
            </w:r>
          </w:p>
        </w:tc>
        <w:tc>
          <w:tcPr>
            <w:tcW w:w="1262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659349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МСЭ</w:t>
            </w:r>
          </w:p>
        </w:tc>
      </w:tr>
      <w:tr w:rsidR="00484722" w:rsidRPr="00E44796" w14:paraId="380C2A04" w14:textId="77777777" w:rsidTr="00EC3DFA"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36C5DF4D" w14:textId="77777777" w:rsidR="00484722" w:rsidRPr="00E44796" w:rsidRDefault="00484722" w:rsidP="00EC3DFA">
            <w:pPr>
              <w:pStyle w:val="Tabletext"/>
              <w:rPr>
                <w:color w:val="000000"/>
                <w:lang w:val="ru-RU" w:eastAsia="zh-CN"/>
              </w:rPr>
            </w:pPr>
            <w:r w:rsidRPr="00E44796">
              <w:rPr>
                <w:color w:val="000000"/>
                <w:lang w:val="ru-RU" w:eastAsia="zh-CN"/>
              </w:rPr>
              <w:t>Цель 1: Рост</w:t>
            </w:r>
          </w:p>
        </w:tc>
        <w:tc>
          <w:tcPr>
            <w:tcW w:w="1027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45AAC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19 360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7603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6 524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1D3E6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4 684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0E0AFCD1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6 735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5691A4BB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37 303</w:t>
            </w:r>
          </w:p>
        </w:tc>
        <w:tc>
          <w:tcPr>
            <w:tcW w:w="106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98CB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18 252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8798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6 501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B5EED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4 208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152581FE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5 577</w:t>
            </w:r>
          </w:p>
        </w:tc>
        <w:tc>
          <w:tcPr>
            <w:tcW w:w="1261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5AF8A33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34 538</w:t>
            </w:r>
          </w:p>
        </w:tc>
        <w:tc>
          <w:tcPr>
            <w:tcW w:w="126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A932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71 841</w:t>
            </w:r>
          </w:p>
        </w:tc>
      </w:tr>
      <w:tr w:rsidR="00484722" w:rsidRPr="00E44796" w14:paraId="66E94944" w14:textId="77777777" w:rsidTr="00EC3DFA">
        <w:tc>
          <w:tcPr>
            <w:tcW w:w="241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45B4B60B" w14:textId="77777777" w:rsidR="00484722" w:rsidRPr="00E44796" w:rsidRDefault="00484722" w:rsidP="00EC3DFA">
            <w:pPr>
              <w:pStyle w:val="Tabletext"/>
              <w:rPr>
                <w:color w:val="000000"/>
                <w:lang w:val="ru-RU" w:eastAsia="zh-CN"/>
              </w:rPr>
            </w:pPr>
            <w:r w:rsidRPr="00E44796">
              <w:rPr>
                <w:color w:val="000000"/>
                <w:lang w:val="ru-RU" w:eastAsia="zh-CN"/>
              </w:rPr>
              <w:t>Цель 2: Открытость</w:t>
            </w:r>
          </w:p>
        </w:tc>
        <w:tc>
          <w:tcPr>
            <w:tcW w:w="1027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88EA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26 573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466AC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8 981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3801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5 176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56F5E79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8 643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32C39382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49 373</w:t>
            </w:r>
          </w:p>
        </w:tc>
        <w:tc>
          <w:tcPr>
            <w:tcW w:w="106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EA66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27 381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2EF3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8 942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038D2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5 186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51F0A55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8 617</w:t>
            </w:r>
          </w:p>
        </w:tc>
        <w:tc>
          <w:tcPr>
            <w:tcW w:w="1261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18038DF1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50 126</w:t>
            </w:r>
          </w:p>
        </w:tc>
        <w:tc>
          <w:tcPr>
            <w:tcW w:w="126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904C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99 499</w:t>
            </w:r>
          </w:p>
        </w:tc>
      </w:tr>
      <w:tr w:rsidR="00484722" w:rsidRPr="00E44796" w14:paraId="57AA3C4B" w14:textId="77777777" w:rsidTr="00EC3DFA">
        <w:tc>
          <w:tcPr>
            <w:tcW w:w="241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1EACA307" w14:textId="77777777" w:rsidR="00484722" w:rsidRPr="00E44796" w:rsidRDefault="00484722" w:rsidP="00EC3DFA">
            <w:pPr>
              <w:pStyle w:val="Tabletext"/>
              <w:rPr>
                <w:color w:val="000000"/>
                <w:lang w:val="ru-RU" w:eastAsia="zh-CN"/>
              </w:rPr>
            </w:pPr>
            <w:r w:rsidRPr="00E44796">
              <w:rPr>
                <w:color w:val="000000"/>
                <w:lang w:val="ru-RU" w:eastAsia="zh-CN"/>
              </w:rPr>
              <w:t>Цель 3: Устойчивость</w:t>
            </w:r>
          </w:p>
        </w:tc>
        <w:tc>
          <w:tcPr>
            <w:tcW w:w="1027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6F78B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15 117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36B96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5 738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3160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1 230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1331281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7 237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5FDCE07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29 322</w:t>
            </w:r>
          </w:p>
        </w:tc>
        <w:tc>
          <w:tcPr>
            <w:tcW w:w="106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B04D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14 822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5E2B4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5 689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7067B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1 105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55B07686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6 499</w:t>
            </w:r>
          </w:p>
        </w:tc>
        <w:tc>
          <w:tcPr>
            <w:tcW w:w="1261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6DBFC45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28 115</w:t>
            </w:r>
          </w:p>
        </w:tc>
        <w:tc>
          <w:tcPr>
            <w:tcW w:w="126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C8A1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57 437</w:t>
            </w:r>
          </w:p>
        </w:tc>
      </w:tr>
      <w:tr w:rsidR="00484722" w:rsidRPr="00E44796" w14:paraId="39F5DC08" w14:textId="77777777" w:rsidTr="00EC3DFA">
        <w:tc>
          <w:tcPr>
            <w:tcW w:w="241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38D7DC0B" w14:textId="77777777" w:rsidR="00484722" w:rsidRPr="00E44796" w:rsidRDefault="00484722" w:rsidP="00EC3DFA">
            <w:pPr>
              <w:pStyle w:val="Tabletext"/>
              <w:rPr>
                <w:color w:val="000000"/>
                <w:lang w:val="ru-RU" w:eastAsia="zh-CN"/>
              </w:rPr>
            </w:pPr>
            <w:r w:rsidRPr="00E44796">
              <w:rPr>
                <w:color w:val="000000"/>
                <w:lang w:val="ru-RU" w:eastAsia="zh-CN"/>
              </w:rPr>
              <w:t>Цель 4: Инновации</w:t>
            </w:r>
          </w:p>
        </w:tc>
        <w:tc>
          <w:tcPr>
            <w:tcW w:w="1027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160D2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14 703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C356D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5 605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A67F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2 054</w:t>
            </w:r>
          </w:p>
        </w:tc>
        <w:tc>
          <w:tcPr>
            <w:tcW w:w="1028" w:type="dxa"/>
            <w:tcBorders>
              <w:top w:val="nil"/>
              <w:left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73A378F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3 654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6164C72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26 016</w:t>
            </w:r>
          </w:p>
        </w:tc>
        <w:tc>
          <w:tcPr>
            <w:tcW w:w="106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986D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14 389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81971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5 595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4C46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1 797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6C1FF17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3 394</w:t>
            </w:r>
          </w:p>
        </w:tc>
        <w:tc>
          <w:tcPr>
            <w:tcW w:w="1261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207F763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25 175</w:t>
            </w:r>
          </w:p>
        </w:tc>
        <w:tc>
          <w:tcPr>
            <w:tcW w:w="126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6EBEE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51 191</w:t>
            </w:r>
          </w:p>
        </w:tc>
      </w:tr>
      <w:tr w:rsidR="00484722" w:rsidRPr="00E44796" w14:paraId="5D375F3B" w14:textId="77777777" w:rsidTr="00EC3DFA"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2806FF31" w14:textId="77777777" w:rsidR="00484722" w:rsidRPr="00E44796" w:rsidRDefault="00484722" w:rsidP="00EC3DFA">
            <w:pPr>
              <w:pStyle w:val="Tabletext"/>
              <w:rPr>
                <w:color w:val="000000"/>
                <w:lang w:val="ru-RU" w:eastAsia="zh-CN"/>
              </w:rPr>
            </w:pPr>
            <w:r w:rsidRPr="00E44796">
              <w:rPr>
                <w:color w:val="000000"/>
                <w:lang w:val="ru-RU" w:eastAsia="zh-CN"/>
              </w:rPr>
              <w:t>Цель 5: Партнерство</w:t>
            </w:r>
          </w:p>
        </w:tc>
        <w:tc>
          <w:tcPr>
            <w:tcW w:w="1027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78BDF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16 167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1B707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2 983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B540C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1 184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3582955E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4 608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6DA8FBC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24 942</w:t>
            </w:r>
          </w:p>
        </w:tc>
        <w:tc>
          <w:tcPr>
            <w:tcW w:w="106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D0102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17 080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099D8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2 969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ED6F0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1 058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1DC94CDE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4 952</w:t>
            </w:r>
          </w:p>
        </w:tc>
        <w:tc>
          <w:tcPr>
            <w:tcW w:w="1261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4E9694A6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26 059</w:t>
            </w:r>
          </w:p>
        </w:tc>
        <w:tc>
          <w:tcPr>
            <w:tcW w:w="1262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D1806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51 001</w:t>
            </w:r>
          </w:p>
        </w:tc>
      </w:tr>
      <w:tr w:rsidR="00484722" w:rsidRPr="00E44796" w14:paraId="6AFF1C2D" w14:textId="77777777" w:rsidTr="00EC3DFA">
        <w:tc>
          <w:tcPr>
            <w:tcW w:w="241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304D51A6" w14:textId="77777777" w:rsidR="00484722" w:rsidRPr="00E44796" w:rsidRDefault="00484722" w:rsidP="00EC3DFA">
            <w:pPr>
              <w:pStyle w:val="Tabletext"/>
              <w:rPr>
                <w:b/>
                <w:bCs/>
                <w:color w:val="000000"/>
                <w:lang w:val="ru-RU" w:eastAsia="zh-CN"/>
              </w:rPr>
            </w:pPr>
            <w:r w:rsidRPr="00E44796">
              <w:rPr>
                <w:b/>
                <w:bCs/>
                <w:color w:val="000000"/>
                <w:lang w:val="ru-RU" w:eastAsia="zh-CN"/>
              </w:rPr>
              <w:t>Всего: МСЭ</w:t>
            </w:r>
          </w:p>
        </w:tc>
        <w:tc>
          <w:tcPr>
            <w:tcW w:w="1027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176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91 920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E34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29 831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BCE3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14 328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75F21CD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30 877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64485B4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166 956</w:t>
            </w:r>
          </w:p>
        </w:tc>
        <w:tc>
          <w:tcPr>
            <w:tcW w:w="106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E5F2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91 924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5A5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29 696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9FBD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13 354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353FC7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29 039</w:t>
            </w:r>
          </w:p>
        </w:tc>
        <w:tc>
          <w:tcPr>
            <w:tcW w:w="1261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8091CCD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164 013</w:t>
            </w:r>
          </w:p>
        </w:tc>
        <w:tc>
          <w:tcPr>
            <w:tcW w:w="1262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A776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bookmarkStart w:id="97" w:name="RANGE!L13"/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330 969</w:t>
            </w:r>
            <w:bookmarkEnd w:id="97"/>
          </w:p>
        </w:tc>
      </w:tr>
    </w:tbl>
    <w:p w14:paraId="57E8E108" w14:textId="77777777" w:rsidR="00484722" w:rsidRPr="00E44796" w:rsidRDefault="00484722" w:rsidP="00EC3DFA">
      <w:pPr>
        <w:rPr>
          <w:lang w:val="ru-RU"/>
        </w:rPr>
      </w:pPr>
    </w:p>
    <w:p w14:paraId="1C0DE552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default" r:id="rId27"/>
          <w:headerReference w:type="first" r:id="rId28"/>
          <w:footerReference w:type="first" r:id="rId29"/>
          <w:pgSz w:w="16834" w:h="11907" w:orient="landscape" w:code="9"/>
          <w:pgMar w:top="1418" w:right="1134" w:bottom="1134" w:left="1134" w:header="624" w:footer="624" w:gutter="0"/>
          <w:paperSrc w:first="15" w:other="15"/>
          <w:cols w:space="720"/>
          <w:titlePg/>
          <w:docGrid w:linePitch="299"/>
        </w:sectPr>
      </w:pPr>
    </w:p>
    <w:p w14:paraId="5C234677" w14:textId="77777777" w:rsidR="00484722" w:rsidRPr="00E44796" w:rsidRDefault="00484722" w:rsidP="00EC3DFA">
      <w:pPr>
        <w:rPr>
          <w:lang w:val="ru-RU"/>
        </w:rPr>
      </w:pPr>
      <w:proofErr w:type="spellStart"/>
      <w:r w:rsidRPr="00E44796">
        <w:rPr>
          <w:color w:val="0070C0"/>
          <w:lang w:val="ru-RU"/>
        </w:rPr>
        <w:lastRenderedPageBreak/>
        <w:t>II</w:t>
      </w:r>
      <w:r w:rsidRPr="00E44796">
        <w:rPr>
          <w:lang w:val="ru-RU"/>
        </w:rPr>
        <w:t>.1.10</w:t>
      </w:r>
      <w:proofErr w:type="spellEnd"/>
      <w:r w:rsidRPr="00E44796">
        <w:rPr>
          <w:lang w:val="ru-RU"/>
        </w:rPr>
        <w:tab/>
        <w:t xml:space="preserve">На Диаграмме F представлено распределение ресурсов бюджета, ориентированного на результаты, на </w:t>
      </w:r>
      <w:r w:rsidRPr="00E44796">
        <w:rPr>
          <w:rFonts w:asciiTheme="minorHAnsi" w:hAnsiTheme="minorHAnsi"/>
          <w:lang w:val="ru-RU"/>
        </w:rPr>
        <w:t>2020−2021 годы</w:t>
      </w:r>
      <w:r w:rsidRPr="00E44796">
        <w:rPr>
          <w:lang w:val="ru-RU"/>
        </w:rPr>
        <w:t xml:space="preserve"> по Секторам.</w:t>
      </w:r>
    </w:p>
    <w:p w14:paraId="6804810E" w14:textId="79D31326" w:rsidR="0076608B" w:rsidRPr="0076608B" w:rsidRDefault="0076608B" w:rsidP="0076608B">
      <w:pPr>
        <w:pStyle w:val="Figuretitle"/>
        <w:rPr>
          <w:lang w:val="ru-RU"/>
        </w:rPr>
      </w:pPr>
      <w:r w:rsidRPr="0076608B">
        <w:drawing>
          <wp:inline distT="0" distB="0" distL="0" distR="0" wp14:anchorId="7B214E78" wp14:editId="4F49A79E">
            <wp:extent cx="6120765" cy="3444875"/>
            <wp:effectExtent l="0" t="0" r="0" b="317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AEF3" w14:textId="77777777" w:rsidR="00484722" w:rsidRPr="00E44796" w:rsidRDefault="00484722" w:rsidP="00EC3DFA">
      <w:pPr>
        <w:spacing w:before="360"/>
        <w:rPr>
          <w:lang w:val="ru-RU"/>
        </w:rPr>
      </w:pPr>
      <w:proofErr w:type="spellStart"/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.1.11</w:t>
      </w:r>
      <w:proofErr w:type="spellEnd"/>
      <w:r w:rsidRPr="00E44796">
        <w:rPr>
          <w:lang w:val="ru-RU"/>
        </w:rPr>
        <w:tab/>
        <w:t xml:space="preserve">На Диаграмме G представлено распределение ресурсов бюджета, ориентированного на результаты, на </w:t>
      </w:r>
      <w:r w:rsidRPr="00E44796">
        <w:rPr>
          <w:rFonts w:asciiTheme="minorHAnsi" w:hAnsiTheme="minorHAnsi"/>
          <w:lang w:val="ru-RU"/>
        </w:rPr>
        <w:t>2020−2021 годы</w:t>
      </w:r>
      <w:r w:rsidRPr="00E44796">
        <w:rPr>
          <w:lang w:val="ru-RU"/>
        </w:rPr>
        <w:t xml:space="preserve"> по задачам.</w:t>
      </w:r>
    </w:p>
    <w:p w14:paraId="5560176D" w14:textId="20299537" w:rsidR="0076608B" w:rsidRPr="0076608B" w:rsidRDefault="0076608B" w:rsidP="0076608B">
      <w:pPr>
        <w:pStyle w:val="Figuretitle"/>
        <w:rPr>
          <w:lang w:val="ru-RU"/>
        </w:rPr>
      </w:pPr>
      <w:r w:rsidRPr="0076608B">
        <w:lastRenderedPageBreak/>
        <w:drawing>
          <wp:inline distT="0" distB="0" distL="0" distR="0" wp14:anchorId="5C64BBB7" wp14:editId="5939F99B">
            <wp:extent cx="6057900" cy="40386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2C67" w14:textId="77777777" w:rsidR="00484722" w:rsidRPr="00E44796" w:rsidRDefault="00484722" w:rsidP="00EC3DFA">
      <w:pPr>
        <w:spacing w:after="240"/>
        <w:rPr>
          <w:lang w:val="ru-RU"/>
        </w:rPr>
      </w:pPr>
      <w:proofErr w:type="spellStart"/>
      <w:r w:rsidRPr="00E44796">
        <w:rPr>
          <w:color w:val="0070C0"/>
          <w:lang w:val="ru-RU"/>
        </w:rPr>
        <w:t>II</w:t>
      </w:r>
      <w:r w:rsidRPr="00E44796">
        <w:rPr>
          <w:lang w:val="ru-RU"/>
        </w:rPr>
        <w:t>.1.12</w:t>
      </w:r>
      <w:proofErr w:type="spellEnd"/>
      <w:r w:rsidRPr="00E44796">
        <w:rPr>
          <w:lang w:val="ru-RU"/>
        </w:rPr>
        <w:tab/>
        <w:t xml:space="preserve">На Диаграмме H представлено распределение ресурсов бюджета, ориентированного на результаты, на </w:t>
      </w:r>
      <w:proofErr w:type="gramStart"/>
      <w:r w:rsidRPr="00E44796">
        <w:rPr>
          <w:rFonts w:asciiTheme="minorHAnsi" w:hAnsiTheme="minorHAnsi"/>
          <w:lang w:val="ru-RU"/>
        </w:rPr>
        <w:t>2020−2021</w:t>
      </w:r>
      <w:proofErr w:type="gramEnd"/>
      <w:r w:rsidRPr="00E44796">
        <w:rPr>
          <w:rFonts w:asciiTheme="minorHAnsi" w:hAnsiTheme="minorHAnsi"/>
          <w:lang w:val="ru-RU"/>
        </w:rPr>
        <w:t> годы</w:t>
      </w:r>
      <w:r w:rsidRPr="00E44796">
        <w:rPr>
          <w:lang w:val="ru-RU"/>
        </w:rPr>
        <w:t xml:space="preserve"> по элементам затрат.</w:t>
      </w:r>
    </w:p>
    <w:p w14:paraId="4B6F6E96" w14:textId="36627433" w:rsidR="0076608B" w:rsidRPr="0076608B" w:rsidRDefault="0076608B" w:rsidP="0076608B">
      <w:pPr>
        <w:pStyle w:val="Figuretitle"/>
        <w:rPr>
          <w:lang w:val="ru-RU"/>
        </w:rPr>
      </w:pPr>
      <w:r w:rsidRPr="0076608B">
        <w:lastRenderedPageBreak/>
        <w:drawing>
          <wp:inline distT="0" distB="0" distL="0" distR="0" wp14:anchorId="62BB33D4" wp14:editId="1ACDF6FA">
            <wp:extent cx="6120765" cy="389318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3EC7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7EE12325" w14:textId="77777777" w:rsidR="00484722" w:rsidRPr="00E44796" w:rsidRDefault="00484722" w:rsidP="00EC3DFA">
      <w:pPr>
        <w:pStyle w:val="Heading2"/>
        <w:rPr>
          <w:lang w:val="ru-RU"/>
        </w:rPr>
      </w:pPr>
      <w:bookmarkStart w:id="98" w:name="_Toc7794682"/>
      <w:bookmarkStart w:id="99" w:name="_Toc7794970"/>
      <w:bookmarkStart w:id="100" w:name="_Toc7795494"/>
      <w:proofErr w:type="spellStart"/>
      <w:r w:rsidRPr="00E44796">
        <w:rPr>
          <w:color w:val="0070C0"/>
          <w:lang w:val="ru-RU"/>
        </w:rPr>
        <w:lastRenderedPageBreak/>
        <w:t>II</w:t>
      </w:r>
      <w:r w:rsidRPr="00E44796">
        <w:rPr>
          <w:lang w:val="ru-RU"/>
        </w:rPr>
        <w:t>.2</w:t>
      </w:r>
      <w:proofErr w:type="spellEnd"/>
      <w:r w:rsidRPr="00E44796">
        <w:rPr>
          <w:lang w:val="ru-RU"/>
        </w:rPr>
        <w:tab/>
        <w:t>Межсекторальные задачи</w:t>
      </w:r>
      <w:bookmarkEnd w:id="98"/>
      <w:bookmarkEnd w:id="99"/>
      <w:bookmarkEnd w:id="100"/>
    </w:p>
    <w:p w14:paraId="1E0E2DE4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В 2020−2021 годах предусмотрено выполнение шести межсекторальных задач, на которые приходится 9,94% от общего проекта бюджета Союза на 2020−2021 годы.</w:t>
      </w:r>
    </w:p>
    <w:p w14:paraId="4F2633B8" w14:textId="713C36EF" w:rsidR="0076608B" w:rsidRPr="00E44796" w:rsidRDefault="0076608B" w:rsidP="00EC3DFA">
      <w:pPr>
        <w:rPr>
          <w:lang w:val="ru-RU"/>
        </w:rPr>
      </w:pPr>
      <w:r w:rsidRPr="0076608B">
        <w:drawing>
          <wp:inline distT="0" distB="0" distL="0" distR="0" wp14:anchorId="3435279B" wp14:editId="18B19F62">
            <wp:extent cx="6105525" cy="36576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DD75" w14:textId="77777777" w:rsidR="00484722" w:rsidRPr="00E44796" w:rsidRDefault="00484722" w:rsidP="00EC3DFA">
      <w:pPr>
        <w:spacing w:before="360"/>
        <w:rPr>
          <w:lang w:val="ru-RU"/>
        </w:rPr>
      </w:pPr>
    </w:p>
    <w:p w14:paraId="4EBC1B05" w14:textId="610F7E6B" w:rsidR="0076608B" w:rsidRPr="00E44796" w:rsidRDefault="0076608B" w:rsidP="00EC3DFA">
      <w:pPr>
        <w:rPr>
          <w:lang w:val="ru-RU"/>
        </w:rPr>
      </w:pPr>
      <w:r w:rsidRPr="0076608B">
        <w:drawing>
          <wp:inline distT="0" distB="0" distL="0" distR="0" wp14:anchorId="1B053592" wp14:editId="03B8BBF6">
            <wp:extent cx="6086475" cy="36290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B199" w14:textId="77777777" w:rsidR="00484722" w:rsidRPr="00E44796" w:rsidRDefault="00484722" w:rsidP="00EC3DFA">
      <w:pPr>
        <w:rPr>
          <w:lang w:val="ru-RU"/>
        </w:rPr>
      </w:pPr>
    </w:p>
    <w:p w14:paraId="11421D6A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default" r:id="rId35"/>
          <w:footerReference w:type="first" r:id="rId36"/>
          <w:pgSz w:w="11907" w:h="16834"/>
          <w:pgMar w:top="1418" w:right="1134" w:bottom="1418" w:left="1134" w:header="624" w:footer="624" w:gutter="0"/>
          <w:paperSrc w:first="15" w:other="15"/>
          <w:cols w:space="720"/>
          <w:titlePg/>
        </w:sectPr>
      </w:pPr>
    </w:p>
    <w:p w14:paraId="306F3563" w14:textId="77777777" w:rsidR="00484722" w:rsidRPr="00E44796" w:rsidRDefault="00484722" w:rsidP="00EC3DFA">
      <w:pPr>
        <w:pStyle w:val="TableNo"/>
        <w:spacing w:before="0"/>
        <w:rPr>
          <w:lang w:val="ru-RU"/>
        </w:rPr>
      </w:pPr>
      <w:bookmarkStart w:id="101" w:name="_Toc8113188"/>
      <w:r w:rsidRPr="00E44796">
        <w:rPr>
          <w:lang w:val="ru-RU"/>
        </w:rPr>
        <w:lastRenderedPageBreak/>
        <w:t>Таблица T</w:t>
      </w:r>
      <w:bookmarkEnd w:id="101"/>
    </w:p>
    <w:p w14:paraId="355FF48D" w14:textId="77777777" w:rsidR="00484722" w:rsidRPr="00E44796" w:rsidRDefault="00484722" w:rsidP="00EC3DFA">
      <w:pPr>
        <w:pStyle w:val="Tabletitle"/>
        <w:spacing w:before="120" w:after="120"/>
        <w:rPr>
          <w:lang w:val="ru-RU"/>
        </w:rPr>
      </w:pPr>
      <w:bookmarkStart w:id="102" w:name="_Toc8113189"/>
      <w:r w:rsidRPr="00E44796">
        <w:rPr>
          <w:lang w:val="ru-RU"/>
        </w:rPr>
        <w:t xml:space="preserve">Межсекторальные задачи </w:t>
      </w:r>
      <w:bookmarkStart w:id="103" w:name="lt_pId139"/>
      <w:r w:rsidRPr="00E44796">
        <w:rPr>
          <w:lang w:val="ru-RU"/>
        </w:rPr>
        <w:br/>
        <w:t xml:space="preserve">Запланированные затраты </w:t>
      </w:r>
      <w:r w:rsidR="001E7E9D" w:rsidRPr="00E44796">
        <w:rPr>
          <w:lang w:val="ru-RU"/>
        </w:rPr>
        <w:t xml:space="preserve">на </w:t>
      </w:r>
      <w:r w:rsidRPr="00E44796">
        <w:rPr>
          <w:lang w:val="ru-RU"/>
        </w:rPr>
        <w:t>2020−2021</w:t>
      </w:r>
      <w:bookmarkStart w:id="104" w:name="lt_pId140"/>
      <w:bookmarkEnd w:id="103"/>
      <w:r w:rsidRPr="00E44796">
        <w:rPr>
          <w:lang w:val="ru-RU"/>
        </w:rPr>
        <w:t xml:space="preserve"> </w:t>
      </w:r>
      <w:r w:rsidR="001E7E9D" w:rsidRPr="00E44796">
        <w:rPr>
          <w:lang w:val="ru-RU"/>
        </w:rPr>
        <w:t>годы</w:t>
      </w:r>
      <w:r w:rsidRPr="00E44796">
        <w:rPr>
          <w:lang w:val="ru-RU"/>
        </w:rPr>
        <w:br/>
        <w:t>Разбивка по элементам затрат</w:t>
      </w:r>
      <w:bookmarkEnd w:id="104"/>
      <w:bookmarkEnd w:id="102"/>
    </w:p>
    <w:tbl>
      <w:tblPr>
        <w:tblW w:w="14558" w:type="dxa"/>
        <w:tblLayout w:type="fixed"/>
        <w:tblLook w:val="04A0" w:firstRow="1" w:lastRow="0" w:firstColumn="1" w:lastColumn="0" w:noHBand="0" w:noVBand="1"/>
      </w:tblPr>
      <w:tblGrid>
        <w:gridCol w:w="4111"/>
        <w:gridCol w:w="1321"/>
        <w:gridCol w:w="1231"/>
        <w:gridCol w:w="1417"/>
        <w:gridCol w:w="1418"/>
        <w:gridCol w:w="1417"/>
        <w:gridCol w:w="1276"/>
        <w:gridCol w:w="1276"/>
        <w:gridCol w:w="1091"/>
      </w:tblGrid>
      <w:tr w:rsidR="00484722" w:rsidRPr="00E44796" w14:paraId="69B4D953" w14:textId="77777777" w:rsidTr="00F7628C">
        <w:tc>
          <w:tcPr>
            <w:tcW w:w="411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359A0B" w14:textId="77777777" w:rsidR="00484722" w:rsidRPr="00E44796" w:rsidRDefault="00484722" w:rsidP="00EC3DFA">
            <w:pPr>
              <w:pStyle w:val="Tabletext"/>
              <w:spacing w:before="60" w:after="60"/>
              <w:rPr>
                <w:lang w:val="ru-RU" w:eastAsia="zh-CN"/>
              </w:rPr>
            </w:pPr>
          </w:p>
        </w:tc>
        <w:tc>
          <w:tcPr>
            <w:tcW w:w="80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636326" w14:textId="77777777" w:rsidR="00484722" w:rsidRPr="005D692B" w:rsidRDefault="00484722" w:rsidP="00EC3DFA">
            <w:pPr>
              <w:pStyle w:val="Tabletext"/>
              <w:spacing w:before="60" w:after="60"/>
              <w:jc w:val="center"/>
              <w:rPr>
                <w:b/>
                <w:bCs/>
                <w:i/>
                <w:iCs/>
                <w:lang w:val="ru-RU" w:eastAsia="zh-CN"/>
              </w:rPr>
            </w:pPr>
            <w:r w:rsidRPr="005D692B">
              <w:rPr>
                <w:i/>
                <w:i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1" layoutInCell="1" allowOverlap="1" wp14:anchorId="4CF1E228" wp14:editId="767E071F">
                      <wp:simplePos x="0" y="0"/>
                      <wp:positionH relativeFrom="column">
                        <wp:posOffset>4263390</wp:posOffset>
                      </wp:positionH>
                      <wp:positionV relativeFrom="paragraph">
                        <wp:posOffset>84455</wp:posOffset>
                      </wp:positionV>
                      <wp:extent cx="791845" cy="2905125"/>
                      <wp:effectExtent l="0" t="0" r="27305" b="28575"/>
                      <wp:wrapNone/>
                      <wp:docPr id="20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905125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C87674" id="AutoShape 1" o:spid="_x0000_s1026" style="position:absolute;margin-left:335.7pt;margin-top:6.65pt;width:62.35pt;height:22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" filled="f" strokecolor="#0070c0" strokeweight="1pt">
                      <w10:anchorlock/>
                    </v:roundrect>
                  </w:pict>
                </mc:Fallback>
              </mc:AlternateContent>
            </w:r>
            <w:r w:rsidRPr="005D692B">
              <w:rPr>
                <w:i/>
                <w:iCs/>
                <w:lang w:val="ru-RU" w:eastAsia="zh-CN"/>
              </w:rPr>
              <w:t xml:space="preserve">тыс. </w:t>
            </w:r>
            <w:proofErr w:type="spellStart"/>
            <w:r w:rsidRPr="005D692B">
              <w:rPr>
                <w:i/>
                <w:iCs/>
                <w:lang w:val="ru-RU" w:eastAsia="zh-CN"/>
              </w:rPr>
              <w:t>шв</w:t>
            </w:r>
            <w:proofErr w:type="spellEnd"/>
            <w:r w:rsidRPr="005D692B">
              <w:rPr>
                <w:i/>
                <w:iCs/>
                <w:lang w:val="ru-RU" w:eastAsia="zh-CN"/>
              </w:rPr>
              <w:t>. фр.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F89C4" w14:textId="77777777" w:rsidR="00484722" w:rsidRPr="00DE38E5" w:rsidRDefault="00484722" w:rsidP="00EC3DFA">
            <w:pPr>
              <w:pStyle w:val="Tabletext"/>
              <w:spacing w:before="60" w:after="60"/>
              <w:jc w:val="center"/>
              <w:rPr>
                <w:lang w:val="ru-RU" w:eastAsia="zh-CN"/>
              </w:rPr>
            </w:pPr>
            <w:r w:rsidRPr="00DE38E5">
              <w:rPr>
                <w:lang w:val="ru-RU" w:eastAsia="zh-CN"/>
              </w:rPr>
              <w:t>%</w:t>
            </w:r>
          </w:p>
        </w:tc>
      </w:tr>
      <w:tr w:rsidR="00484722" w:rsidRPr="00E44796" w14:paraId="30467136" w14:textId="77777777" w:rsidTr="00F7628C"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5A023D09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EC7416" w14:textId="77777777" w:rsidR="00484722" w:rsidRPr="00E44796" w:rsidRDefault="00484722" w:rsidP="00F7628C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proofErr w:type="spellStart"/>
            <w:r w:rsidRPr="00E44796">
              <w:rPr>
                <w:bCs/>
                <w:lang w:val="ru-RU" w:eastAsia="zh-CN"/>
              </w:rPr>
              <w:t>Запланиро</w:t>
            </w:r>
            <w:proofErr w:type="spellEnd"/>
            <w:r w:rsidR="00F7628C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ванные расходы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2E4675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</w:t>
            </w:r>
            <w:r w:rsidR="00DF52B5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 xml:space="preserve">на </w:t>
            </w:r>
            <w:proofErr w:type="spellStart"/>
            <w:r w:rsidRPr="00E44796">
              <w:rPr>
                <w:bCs/>
                <w:lang w:val="ru-RU" w:eastAsia="zh-CN"/>
              </w:rPr>
              <w:t>докумен</w:t>
            </w:r>
            <w:r w:rsidR="00DF52B5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тацию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51E7DE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proofErr w:type="spellStart"/>
            <w:r w:rsidRPr="00E44796">
              <w:rPr>
                <w:bCs/>
                <w:lang w:val="ru-RU" w:eastAsia="zh-CN"/>
              </w:rPr>
              <w:t>Перераспре</w:t>
            </w:r>
            <w:proofErr w:type="spellEnd"/>
            <w:r w:rsidR="00DF52B5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деленные затраты Бюро/</w:t>
            </w:r>
            <w:r w:rsidR="00DF52B5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>Департамента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392909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на </w:t>
            </w:r>
            <w:proofErr w:type="spellStart"/>
            <w:r w:rsidRPr="00E44796">
              <w:rPr>
                <w:bCs/>
                <w:lang w:val="ru-RU" w:eastAsia="zh-CN"/>
              </w:rPr>
              <w:t>централизо</w:t>
            </w:r>
            <w:proofErr w:type="spellEnd"/>
            <w:r w:rsidR="00DF52B5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 xml:space="preserve">ванные </w:t>
            </w:r>
            <w:proofErr w:type="spellStart"/>
            <w:r w:rsidRPr="00E44796">
              <w:rPr>
                <w:bCs/>
                <w:lang w:val="ru-RU" w:eastAsia="zh-CN"/>
              </w:rPr>
              <w:t>администра</w:t>
            </w:r>
            <w:r w:rsidR="00DF52B5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тивные</w:t>
            </w:r>
            <w:proofErr w:type="spellEnd"/>
            <w:r w:rsidRPr="00E44796">
              <w:rPr>
                <w:bCs/>
                <w:lang w:val="ru-RU" w:eastAsia="zh-CN"/>
              </w:rPr>
              <w:t xml:space="preserve"> услуги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7FBA3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на </w:t>
            </w:r>
            <w:proofErr w:type="spellStart"/>
            <w:r w:rsidRPr="00E44796">
              <w:rPr>
                <w:bCs/>
                <w:lang w:val="ru-RU" w:eastAsia="zh-CN"/>
              </w:rPr>
              <w:t>централизо</w:t>
            </w:r>
            <w:proofErr w:type="spellEnd"/>
            <w:r w:rsidR="00DF52B5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ванные вспомогатель</w:t>
            </w:r>
            <w:r w:rsidR="00DF52B5" w:rsidRPr="00E44796">
              <w:rPr>
                <w:bCs/>
                <w:lang w:val="ru-RU" w:eastAsia="zh-CN"/>
              </w:rPr>
              <w:t>-</w:t>
            </w:r>
            <w:proofErr w:type="spellStart"/>
            <w:r w:rsidRPr="00E44796">
              <w:rPr>
                <w:bCs/>
                <w:lang w:val="ru-RU" w:eastAsia="zh-CN"/>
              </w:rPr>
              <w:t>ные</w:t>
            </w:r>
            <w:proofErr w:type="spellEnd"/>
            <w:r w:rsidRPr="00E44796">
              <w:rPr>
                <w:bCs/>
                <w:lang w:val="ru-RU" w:eastAsia="zh-CN"/>
              </w:rPr>
              <w:t xml:space="preserve"> 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AD6CFC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Всего: затраты </w:t>
            </w:r>
            <w:r w:rsidR="001E7E9D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>по задачам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3AF869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В % от </w:t>
            </w:r>
            <w:proofErr w:type="spellStart"/>
            <w:r w:rsidRPr="00E44796">
              <w:rPr>
                <w:bCs/>
                <w:lang w:val="ru-RU" w:eastAsia="zh-CN"/>
              </w:rPr>
              <w:t>межсекто</w:t>
            </w:r>
            <w:r w:rsidR="00DF52B5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ральных</w:t>
            </w:r>
            <w:proofErr w:type="spellEnd"/>
            <w:r w:rsidRPr="00E44796">
              <w:rPr>
                <w:bCs/>
                <w:lang w:val="ru-RU" w:eastAsia="zh-CN"/>
              </w:rPr>
              <w:t xml:space="preserve"> задач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58872D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>В % от задач МСЭ</w:t>
            </w:r>
          </w:p>
        </w:tc>
      </w:tr>
      <w:tr w:rsidR="00484722" w:rsidRPr="00E44796" w14:paraId="4839E281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971F05F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val="ru-RU" w:eastAsia="zh-CN"/>
              </w:rPr>
            </w:pPr>
            <w:proofErr w:type="spellStart"/>
            <w:r w:rsidRPr="00E44796">
              <w:rPr>
                <w:lang w:val="ru-RU" w:eastAsia="zh-CN"/>
              </w:rPr>
              <w:t>I.1</w:t>
            </w:r>
            <w:proofErr w:type="spellEnd"/>
            <w:r w:rsidRPr="00E44796">
              <w:rPr>
                <w:lang w:val="ru-RU" w:eastAsia="zh-CN"/>
              </w:rPr>
              <w:tab/>
            </w:r>
            <w:r w:rsidRPr="00E44796">
              <w:rPr>
                <w:lang w:val="ru-RU"/>
              </w:rPr>
              <w:t>Сотрудничество</w:t>
            </w:r>
          </w:p>
        </w:tc>
        <w:tc>
          <w:tcPr>
            <w:tcW w:w="132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387D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2 211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F44B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2 775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B5C4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7 848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F5D8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2 589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50EA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4 687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D4A2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20 110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2A75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61,14%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C203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6,08%</w:t>
            </w:r>
          </w:p>
        </w:tc>
      </w:tr>
      <w:tr w:rsidR="00484722" w:rsidRPr="00E44796" w14:paraId="2CDD99E3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FB33A8A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val="ru-RU" w:eastAsia="zh-CN"/>
              </w:rPr>
            </w:pPr>
            <w:proofErr w:type="spellStart"/>
            <w:r w:rsidRPr="00E44796">
              <w:rPr>
                <w:lang w:val="ru-RU" w:eastAsia="zh-CN"/>
              </w:rPr>
              <w:t>I.2</w:t>
            </w:r>
            <w:proofErr w:type="spellEnd"/>
            <w:r w:rsidRPr="00E44796">
              <w:rPr>
                <w:lang w:val="ru-RU" w:eastAsia="zh-CN"/>
              </w:rPr>
              <w:tab/>
            </w:r>
            <w:r w:rsidRPr="00E44796">
              <w:rPr>
                <w:lang w:val="ru-RU"/>
              </w:rPr>
              <w:t>Возникающие тенденции в области электросвязи/ИКТ</w:t>
            </w:r>
          </w:p>
        </w:tc>
        <w:tc>
          <w:tcPr>
            <w:tcW w:w="132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AB81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830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58F1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F0AB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2 195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7ECD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5E89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1 309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7301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6 174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C0E8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18,77%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726D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1,87%</w:t>
            </w:r>
          </w:p>
        </w:tc>
      </w:tr>
      <w:tr w:rsidR="00484722" w:rsidRPr="00E44796" w14:paraId="0E6D7398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C656E95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val="ru-RU" w:eastAsia="zh-CN"/>
              </w:rPr>
            </w:pPr>
            <w:r w:rsidRPr="00E44796">
              <w:rPr>
                <w:lang w:val="ru-RU" w:eastAsia="zh-CN"/>
              </w:rPr>
              <w:t>I.3</w:t>
            </w:r>
            <w:r w:rsidRPr="00E44796">
              <w:rPr>
                <w:lang w:val="ru-RU" w:eastAsia="zh-CN"/>
              </w:rPr>
              <w:tab/>
            </w:r>
            <w:r w:rsidRPr="00E44796">
              <w:rPr>
                <w:lang w:val="ru-RU"/>
              </w:rPr>
              <w:t>Доступность электросвязи/ИКТ</w:t>
            </w:r>
          </w:p>
        </w:tc>
        <w:tc>
          <w:tcPr>
            <w:tcW w:w="132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3127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9C02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AF59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D322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E851B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6122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26CD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1,88%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4AF6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0,19%</w:t>
            </w:r>
          </w:p>
        </w:tc>
      </w:tr>
      <w:tr w:rsidR="00484722" w:rsidRPr="00E44796" w14:paraId="4BCBE77E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7F858DA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val="ru-RU" w:eastAsia="zh-CN"/>
              </w:rPr>
            </w:pPr>
            <w:proofErr w:type="spellStart"/>
            <w:r w:rsidRPr="00E44796">
              <w:rPr>
                <w:lang w:val="ru-RU" w:eastAsia="zh-CN"/>
              </w:rPr>
              <w:t>I.4</w:t>
            </w:r>
            <w:proofErr w:type="spellEnd"/>
            <w:r w:rsidRPr="00E44796">
              <w:rPr>
                <w:lang w:val="ru-RU" w:eastAsia="zh-CN"/>
              </w:rPr>
              <w:tab/>
            </w:r>
            <w:r w:rsidRPr="00E44796">
              <w:rPr>
                <w:lang w:val="ru-RU"/>
              </w:rPr>
              <w:t>Гендерное равенство и интеграция</w:t>
            </w:r>
          </w:p>
        </w:tc>
        <w:tc>
          <w:tcPr>
            <w:tcW w:w="132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55360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5BDA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62BB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1 337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8409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40E3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025B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2 575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383F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7,83%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A4E6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0,78%</w:t>
            </w:r>
          </w:p>
        </w:tc>
      </w:tr>
      <w:tr w:rsidR="00484722" w:rsidRPr="00E44796" w14:paraId="2E98FC70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87CA1BD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 w:eastAsia="zh-CN"/>
              </w:rPr>
            </w:pPr>
            <w:proofErr w:type="spellStart"/>
            <w:r w:rsidRPr="00E44796">
              <w:rPr>
                <w:lang w:val="ru-RU" w:eastAsia="zh-CN"/>
              </w:rPr>
              <w:t>I.5</w:t>
            </w:r>
            <w:proofErr w:type="spellEnd"/>
            <w:r w:rsidRPr="00E44796">
              <w:rPr>
                <w:lang w:val="ru-RU" w:eastAsia="zh-CN"/>
              </w:rPr>
              <w:tab/>
            </w:r>
            <w:r w:rsidRPr="00E44796">
              <w:rPr>
                <w:lang w:val="ru-RU"/>
              </w:rPr>
              <w:t>Экологическая устойчивость</w:t>
            </w:r>
          </w:p>
        </w:tc>
        <w:tc>
          <w:tcPr>
            <w:tcW w:w="132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CF1E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6440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C77D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D0E4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836F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138A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6348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2,42%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AC4F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0,24%</w:t>
            </w:r>
          </w:p>
        </w:tc>
      </w:tr>
      <w:tr w:rsidR="00484722" w:rsidRPr="00E44796" w14:paraId="27E8577F" w14:textId="77777777" w:rsidTr="00F7628C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3E190ED5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 w:eastAsia="zh-CN"/>
              </w:rPr>
            </w:pPr>
            <w:proofErr w:type="spellStart"/>
            <w:r w:rsidRPr="00E44796">
              <w:rPr>
                <w:lang w:val="ru-RU" w:eastAsia="zh-CN"/>
              </w:rPr>
              <w:t>I.6</w:t>
            </w:r>
            <w:proofErr w:type="spellEnd"/>
            <w:r w:rsidRPr="00E44796">
              <w:rPr>
                <w:lang w:val="ru-RU" w:eastAsia="zh-CN"/>
              </w:rPr>
              <w:tab/>
            </w:r>
            <w:r w:rsidRPr="00E44796">
              <w:rPr>
                <w:lang w:val="ru-RU"/>
              </w:rPr>
              <w:t>Сокращение частичного совпадения и дублирования</w:t>
            </w:r>
          </w:p>
        </w:tc>
        <w:tc>
          <w:tcPr>
            <w:tcW w:w="1321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AD96B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3C81E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11677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1 281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7BED4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A09E90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FC219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2 617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5ED03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7,96%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23AD7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0,79%</w:t>
            </w:r>
          </w:p>
        </w:tc>
      </w:tr>
      <w:tr w:rsidR="00484722" w:rsidRPr="00E44796" w14:paraId="63987FF3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77173B0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321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E487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3 241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F4B9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3 892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236B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13 358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7AEA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4 412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41F1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7 988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99B6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bookmarkStart w:id="105" w:name="RANGE!G52"/>
            <w:r w:rsidRPr="00E44796">
              <w:rPr>
                <w:b/>
                <w:bCs/>
                <w:lang w:val="ru-RU" w:eastAsia="zh-CN"/>
              </w:rPr>
              <w:t>32 891</w:t>
            </w:r>
            <w:bookmarkEnd w:id="105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A8D0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100,00%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41A1" w14:textId="77777777" w:rsidR="00484722" w:rsidRPr="00E44796" w:rsidRDefault="00484722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9,94%</w:t>
            </w:r>
          </w:p>
        </w:tc>
      </w:tr>
    </w:tbl>
    <w:p w14:paraId="6C716B89" w14:textId="77777777" w:rsidR="00484722" w:rsidRPr="00E44796" w:rsidRDefault="00484722" w:rsidP="00EC3DFA">
      <w:pPr>
        <w:rPr>
          <w:lang w:val="ru-RU"/>
        </w:rPr>
      </w:pPr>
    </w:p>
    <w:p w14:paraId="563753F0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first" r:id="rId37"/>
          <w:pgSz w:w="16834" w:h="11907" w:orient="landscape"/>
          <w:pgMar w:top="1418" w:right="1134" w:bottom="1134" w:left="1134" w:header="624" w:footer="624" w:gutter="0"/>
          <w:paperSrc w:first="15" w:other="15"/>
          <w:cols w:space="720"/>
          <w:titlePg/>
          <w:docGrid w:linePitch="299"/>
        </w:sectPr>
      </w:pPr>
    </w:p>
    <w:p w14:paraId="239C110E" w14:textId="77777777" w:rsidR="00484722" w:rsidRPr="00E44796" w:rsidRDefault="00484722" w:rsidP="00EC3DFA">
      <w:pPr>
        <w:pStyle w:val="Heading3"/>
        <w:rPr>
          <w:lang w:val="ru-RU"/>
        </w:rPr>
      </w:pPr>
      <w:bookmarkStart w:id="106" w:name="_Toc7795495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17365D" w:themeColor="text2" w:themeShade="BF"/>
          <w:lang w:val="ru-RU"/>
        </w:rPr>
        <w:t>.2.1</w:t>
      </w:r>
      <w:proofErr w:type="spellEnd"/>
      <w:r w:rsidRPr="00E44796">
        <w:rPr>
          <w:color w:val="17365D" w:themeColor="text2" w:themeShade="BF"/>
          <w:lang w:val="ru-RU"/>
        </w:rPr>
        <w:t xml:space="preserve"> − </w:t>
      </w:r>
      <w:proofErr w:type="spellStart"/>
      <w:r w:rsidRPr="00E44796">
        <w:rPr>
          <w:color w:val="17365D" w:themeColor="text2" w:themeShade="BF"/>
          <w:lang w:val="ru-RU"/>
        </w:rPr>
        <w:t>I.1</w:t>
      </w:r>
      <w:proofErr w:type="spellEnd"/>
      <w:r w:rsidRPr="00E44796">
        <w:rPr>
          <w:color w:val="17365D" w:themeColor="text2" w:themeShade="BF"/>
          <w:lang w:val="ru-RU"/>
        </w:rPr>
        <w:t xml:space="preserve"> Сотрудничество</w:t>
      </w:r>
      <w:bookmarkEnd w:id="106"/>
    </w:p>
    <w:p w14:paraId="35470B05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07" w:name="_Toc8116036"/>
      <w:r w:rsidRPr="00E44796">
        <w:rPr>
          <w:b/>
          <w:bCs/>
          <w:color w:val="002060"/>
          <w:lang w:val="ru-RU"/>
        </w:rPr>
        <w:t>Описание задачи</w:t>
      </w:r>
      <w:bookmarkEnd w:id="107"/>
    </w:p>
    <w:p w14:paraId="017E9CDB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Способствовать более тесному сотрудничеству между всеми заинтересованными сторонами в экосистеме электросвязи/ИКТ.</w:t>
      </w:r>
    </w:p>
    <w:p w14:paraId="71542F75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I.1</w:t>
      </w:r>
      <w:proofErr w:type="spellEnd"/>
      <w:r w:rsidRPr="00E44796">
        <w:rPr>
          <w:lang w:val="ru-RU"/>
        </w:rPr>
        <w:t xml:space="preserve"> используется 61,14% ресурсов, запланированных на 2020−2021 годы для выполнения межсекторальных задач, или 6,08% ресурсов, запланированных на 2020−2021 годы для выполнения задач МСЭ.</w:t>
      </w:r>
    </w:p>
    <w:p w14:paraId="45AD9AA9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08" w:name="_Toc8116037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08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3CDB685A" w14:textId="77777777" w:rsidTr="001E7E9D">
        <w:tc>
          <w:tcPr>
            <w:tcW w:w="4822" w:type="dxa"/>
            <w:tcBorders>
              <w:right w:val="dotted" w:sz="4" w:space="0" w:color="4F81BD" w:themeColor="accent1"/>
            </w:tcBorders>
            <w:vAlign w:val="center"/>
          </w:tcPr>
          <w:p w14:paraId="30130DDA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  <w:vAlign w:val="center"/>
          </w:tcPr>
          <w:p w14:paraId="66073078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441B4D42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483F08BB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Расширенное сотрудничество между соответствующими заинтересованными сторонами.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353EC514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color w:val="000000"/>
                <w:lang w:val="ru-RU"/>
              </w:rPr>
              <w:t>Количество представленных стран/заинтересованных сторон/уровень представленности (ВВУИО/Telecom)</w:t>
            </w:r>
            <w:r w:rsidRPr="00E44796">
              <w:rPr>
                <w:rFonts w:asciiTheme="minorHAnsi" w:hAnsiTheme="minorHAnsi"/>
                <w:lang w:val="ru-RU"/>
              </w:rPr>
              <w:t>.</w:t>
            </w:r>
          </w:p>
        </w:tc>
      </w:tr>
      <w:tr w:rsidR="00484722" w:rsidRPr="0076608B" w14:paraId="5817C810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666FB145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Больший синергический эффект от партнерских отношений в области электросвязи/ИКТ.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65F08B2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% Членов, заявивших, что разрабатываемые МСЭ Рекомендации/Стандарты/передовой опыт используются для поддержки развития партнерских отношений.</w:t>
            </w:r>
          </w:p>
        </w:tc>
      </w:tr>
      <w:tr w:rsidR="00484722" w:rsidRPr="0076608B" w14:paraId="2288596B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2362E6AE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Более широкое признание электросвязи/ИКТ в качестве междисциплинарного средства достижения целей применительно к реализации Направлений деятельности ВВУИО и Повестки дня в области развития на период до 2030 года.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2438650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% Членов, которые полагают, что ИКТ/электросвязь способствуют реализации определенных Организацией Объединенных Наций ЦУР и Повестки дня на период до 2030 года.</w:t>
            </w:r>
          </w:p>
        </w:tc>
      </w:tr>
      <w:tr w:rsidR="00484722" w:rsidRPr="0076608B" w14:paraId="2A68958C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63DB2739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Усиленная поддержка членов МСЭ в разработке и поставке продуктов и услуг ИКТ.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697CAF3D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% Членов, заявивших, что разрабатываемые МСЭ Рекомендации/Стандарты/передовой опыт используются для проектирования новых сетей и продуктов электросвязи.</w:t>
            </w:r>
          </w:p>
          <w:p w14:paraId="6F5BA8D3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color w:val="000000"/>
                <w:lang w:val="ru-RU"/>
              </w:rPr>
              <w:t>% Членов, удовлетворенных общим обслуживанием, которое МСЭ предоставляет своим клиентам</w:t>
            </w:r>
          </w:p>
        </w:tc>
      </w:tr>
    </w:tbl>
    <w:p w14:paraId="093DEF1C" w14:textId="77777777" w:rsidR="00484722" w:rsidRPr="00E44796" w:rsidRDefault="00484722" w:rsidP="0083746C">
      <w:pPr>
        <w:pStyle w:val="Headingi"/>
        <w:spacing w:before="240" w:after="120"/>
        <w:rPr>
          <w:b/>
          <w:bCs/>
          <w:color w:val="002060"/>
          <w:lang w:val="ru-RU"/>
        </w:rPr>
      </w:pPr>
      <w:bookmarkStart w:id="109" w:name="_Toc8116038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09"/>
    </w:p>
    <w:bookmarkStart w:id="110" w:name="_Toc8113190"/>
    <w:p w14:paraId="280AB115" w14:textId="77777777" w:rsidR="00484722" w:rsidRPr="005D692B" w:rsidRDefault="00484722" w:rsidP="00902211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5BE4345C" wp14:editId="5CB99040">
                <wp:simplePos x="0" y="0"/>
                <wp:positionH relativeFrom="column">
                  <wp:posOffset>4994910</wp:posOffset>
                </wp:positionH>
                <wp:positionV relativeFrom="paragraph">
                  <wp:posOffset>57150</wp:posOffset>
                </wp:positionV>
                <wp:extent cx="1115695" cy="2519680"/>
                <wp:effectExtent l="0" t="0" r="27305" b="13970"/>
                <wp:wrapNone/>
                <wp:docPr id="2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1968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94358" id="AutoShape 1" o:spid="_x0000_s1026" style="position:absolute;margin-left:393.3pt;margin-top:4.5pt;width:87.85pt;height:19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10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655E6922" w14:textId="77777777" w:rsidTr="00C223C7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3D38370A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30A44E41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AE25D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ADFF3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523D52AC" w14:textId="77777777" w:rsidTr="00C223C7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1F420EE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DA033A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986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AB52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1 225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833B1E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2 211,00</w:t>
            </w:r>
          </w:p>
        </w:tc>
      </w:tr>
      <w:tr w:rsidR="00484722" w:rsidRPr="00E44796" w14:paraId="428B9568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5996335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87FB01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1 239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4036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1 536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463F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2 775,00</w:t>
            </w:r>
          </w:p>
        </w:tc>
      </w:tr>
      <w:tr w:rsidR="00484722" w:rsidRPr="00E44796" w14:paraId="29F579D2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FEF83BB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29D8BA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3 901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457A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3 947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4239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7 848,00</w:t>
            </w:r>
          </w:p>
        </w:tc>
      </w:tr>
      <w:tr w:rsidR="00484722" w:rsidRPr="00E44796" w14:paraId="7E1E3541" w14:textId="77777777" w:rsidTr="00C223C7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494F48C7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1A7CBD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1 287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2DC6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1 302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D4BB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2 589,00</w:t>
            </w:r>
          </w:p>
        </w:tc>
      </w:tr>
      <w:tr w:rsidR="00484722" w:rsidRPr="00E44796" w14:paraId="0C15807E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67EE06A5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81CC1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2 330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80957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2 357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F36FD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4 687,00</w:t>
            </w:r>
          </w:p>
        </w:tc>
      </w:tr>
      <w:tr w:rsidR="00484722" w:rsidRPr="00E44796" w14:paraId="5204090C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FEF140D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1E10BF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9 743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5DDE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10 367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14:paraId="5D6DA29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20 110</w:t>
            </w:r>
          </w:p>
        </w:tc>
      </w:tr>
    </w:tbl>
    <w:p w14:paraId="7FDBEB0C" w14:textId="77777777" w:rsidR="00484722" w:rsidRPr="00E44796" w:rsidRDefault="00484722" w:rsidP="00EC3DFA">
      <w:pPr>
        <w:pStyle w:val="Heading3"/>
        <w:rPr>
          <w:lang w:val="ru-RU"/>
        </w:rPr>
      </w:pPr>
      <w:bookmarkStart w:id="111" w:name="_Toc7795496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.2.2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I.2</w:t>
      </w:r>
      <w:proofErr w:type="spellEnd"/>
      <w:r w:rsidRPr="00E44796">
        <w:rPr>
          <w:color w:val="002060"/>
          <w:lang w:val="ru-RU"/>
        </w:rPr>
        <w:t xml:space="preserve"> Возникающие тенденции в области электросвязи/ИКТ</w:t>
      </w:r>
      <w:bookmarkEnd w:id="111"/>
    </w:p>
    <w:p w14:paraId="32D51575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12" w:name="_Toc8116039"/>
      <w:r w:rsidRPr="00E44796">
        <w:rPr>
          <w:b/>
          <w:bCs/>
          <w:color w:val="002060"/>
          <w:lang w:val="ru-RU"/>
        </w:rPr>
        <w:t>Описание задачи</w:t>
      </w:r>
      <w:bookmarkEnd w:id="112"/>
    </w:p>
    <w:p w14:paraId="33A50B23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Способствовать выявлению, осознанию и анализу цифровой трансформации и возникающих тенденций в среде электросвязи/ИКТ.</w:t>
      </w:r>
    </w:p>
    <w:p w14:paraId="5DA90B30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I.2</w:t>
      </w:r>
      <w:proofErr w:type="spellEnd"/>
      <w:r w:rsidRPr="00E44796">
        <w:rPr>
          <w:lang w:val="ru-RU"/>
        </w:rPr>
        <w:t xml:space="preserve"> используется 18,77% ресурсов, запланированных на 2020−2021 годы для выполнения межсекторальных задач, или 1,87% ресурсов, запланированных на 2020−2021 годы для выполнения задач МСЭ.</w:t>
      </w:r>
    </w:p>
    <w:p w14:paraId="391F2999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13" w:name="_Toc8116040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13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62EFDBD1" w14:textId="77777777" w:rsidTr="001E7E9D">
        <w:tc>
          <w:tcPr>
            <w:tcW w:w="4822" w:type="dxa"/>
            <w:tcBorders>
              <w:right w:val="dotted" w:sz="4" w:space="0" w:color="4F81BD" w:themeColor="accent1"/>
            </w:tcBorders>
            <w:vAlign w:val="center"/>
          </w:tcPr>
          <w:p w14:paraId="7B8BA167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  <w:vAlign w:val="center"/>
          </w:tcPr>
          <w:p w14:paraId="36BBEFEB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47009D7A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26D0CBC6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Выявление, осознание и анализ цифровой трансформации и возникающих тенденций в области электросвязи/ИКТ.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3326458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Результаты работы оперативных групп МСЭ-Т (итоговые документы, новые Вопросы, новые исследовательские комиссии, новые направления работы, новые рабочие группы).</w:t>
            </w:r>
          </w:p>
          <w:p w14:paraId="5E45C9F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Вклады на мероприятия "Калейдоскоп".</w:t>
            </w:r>
          </w:p>
          <w:p w14:paraId="36611F7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Показатели в "Журнале МСЭ − Открытия ИКТ".</w:t>
            </w:r>
          </w:p>
        </w:tc>
      </w:tr>
      <w:tr w:rsidR="00484722" w:rsidRPr="0076608B" w14:paraId="47985107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7DA62037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692EE87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новых возникающих тенденций, выявленных и проанализированных МСЭ.</w:t>
            </w:r>
          </w:p>
        </w:tc>
      </w:tr>
      <w:tr w:rsidR="00484722" w:rsidRPr="0076608B" w14:paraId="2C6FDD9F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39695DCC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1A40364D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% Членов/персонала, которые полагают, что МСЭ должным образом работает над выявлением и анализом новых возникающих тенденций.</w:t>
            </w:r>
          </w:p>
        </w:tc>
      </w:tr>
      <w:tr w:rsidR="00484722" w:rsidRPr="0076608B" w14:paraId="3B3C72BA" w14:textId="77777777" w:rsidTr="00EC3DFA">
        <w:tc>
          <w:tcPr>
            <w:tcW w:w="4822" w:type="dxa"/>
            <w:tcBorders>
              <w:bottom w:val="dotted" w:sz="4" w:space="0" w:color="auto"/>
              <w:right w:val="dotted" w:sz="4" w:space="0" w:color="4F81BD" w:themeColor="accent1"/>
            </w:tcBorders>
          </w:tcPr>
          <w:p w14:paraId="5A95F8B3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4823" w:type="dxa"/>
            <w:tcBorders>
              <w:left w:val="dotted" w:sz="4" w:space="0" w:color="4F81BD" w:themeColor="accent1"/>
              <w:bottom w:val="dotted" w:sz="4" w:space="0" w:color="auto"/>
            </w:tcBorders>
          </w:tcPr>
          <w:p w14:paraId="4672BFFF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Работа МСЭ по выявлению и анализу новых возникающих тенденций/цифровой трансформации.</w:t>
            </w:r>
          </w:p>
        </w:tc>
      </w:tr>
    </w:tbl>
    <w:p w14:paraId="190A224A" w14:textId="77777777" w:rsidR="00484722" w:rsidRPr="00E44796" w:rsidRDefault="00484722" w:rsidP="00863263">
      <w:pPr>
        <w:pStyle w:val="Headingi"/>
        <w:spacing w:before="240"/>
        <w:rPr>
          <w:b/>
          <w:bCs/>
          <w:color w:val="002060"/>
          <w:lang w:val="ru-RU"/>
        </w:rPr>
      </w:pPr>
      <w:bookmarkStart w:id="114" w:name="_Toc8116041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14"/>
    </w:p>
    <w:bookmarkStart w:id="115" w:name="_Toc8113191"/>
    <w:p w14:paraId="34D226C2" w14:textId="77777777" w:rsidR="00484722" w:rsidRPr="005D692B" w:rsidRDefault="00484722" w:rsidP="00902211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55DFD77E" wp14:editId="075ADA5D">
                <wp:simplePos x="0" y="0"/>
                <wp:positionH relativeFrom="column">
                  <wp:posOffset>5006975</wp:posOffset>
                </wp:positionH>
                <wp:positionV relativeFrom="paragraph">
                  <wp:posOffset>42545</wp:posOffset>
                </wp:positionV>
                <wp:extent cx="1115695" cy="2543175"/>
                <wp:effectExtent l="0" t="0" r="27305" b="28575"/>
                <wp:wrapNone/>
                <wp:docPr id="2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4317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0364D" id="AutoShape 1" o:spid="_x0000_s1026" style="position:absolute;margin-left:394.25pt;margin-top:3.35pt;width:87.85pt;height:20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15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2431F513" w14:textId="77777777" w:rsidTr="00C223C7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7D25AAF4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291C419C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DD7F6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2CD7C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12132D10" w14:textId="77777777" w:rsidTr="00C223C7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B93AA74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AFEE1B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390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6A89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440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1F552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830</w:t>
            </w:r>
          </w:p>
        </w:tc>
      </w:tr>
      <w:tr w:rsidR="00484722" w:rsidRPr="00E44796" w14:paraId="1F28DD93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4B47B82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AF2E2A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553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DCB8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564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A5CFF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1 117</w:t>
            </w:r>
          </w:p>
        </w:tc>
      </w:tr>
      <w:tr w:rsidR="00484722" w:rsidRPr="00E44796" w14:paraId="2A0BFE15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DC920DF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7FF0E5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1 120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6C94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1 075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5355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2 195</w:t>
            </w:r>
          </w:p>
        </w:tc>
      </w:tr>
      <w:tr w:rsidR="00484722" w:rsidRPr="00E44796" w14:paraId="20539A86" w14:textId="77777777" w:rsidTr="00C223C7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291F3D4D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E7F8C5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369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89A0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354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930D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723</w:t>
            </w:r>
          </w:p>
        </w:tc>
      </w:tr>
      <w:tr w:rsidR="00484722" w:rsidRPr="00E44796" w14:paraId="259AB35C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425BC82B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1AEA0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668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9097D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641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1DB44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1 309</w:t>
            </w:r>
          </w:p>
        </w:tc>
      </w:tr>
      <w:tr w:rsidR="00484722" w:rsidRPr="00E44796" w14:paraId="373A856F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ADF8B8B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CF92A0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3 100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E939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3 074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1703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6 174</w:t>
            </w:r>
          </w:p>
        </w:tc>
      </w:tr>
    </w:tbl>
    <w:p w14:paraId="5B1DC78B" w14:textId="77777777" w:rsidR="00863263" w:rsidRPr="008076A7" w:rsidRDefault="0086326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bookmarkStart w:id="116" w:name="_Toc7795497"/>
      <w:r w:rsidRPr="008076A7">
        <w:rPr>
          <w:lang w:val="ru-RU"/>
        </w:rPr>
        <w:br w:type="page"/>
      </w:r>
    </w:p>
    <w:p w14:paraId="207CFFA2" w14:textId="77777777" w:rsidR="00484722" w:rsidRPr="00E44796" w:rsidRDefault="00484722" w:rsidP="00EC3DFA">
      <w:pPr>
        <w:pStyle w:val="Heading3"/>
        <w:spacing w:before="360"/>
        <w:rPr>
          <w:lang w:val="ru-RU"/>
        </w:rPr>
      </w:pPr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.2.3</w:t>
      </w:r>
      <w:proofErr w:type="spellEnd"/>
      <w:r w:rsidRPr="00E44796">
        <w:rPr>
          <w:color w:val="002060"/>
          <w:lang w:val="ru-RU"/>
        </w:rPr>
        <w:t xml:space="preserve"> − I.3 Доступность электросвязи/ИКТ</w:t>
      </w:r>
      <w:bookmarkEnd w:id="116"/>
    </w:p>
    <w:p w14:paraId="76679F0C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17" w:name="_Toc8116042"/>
      <w:r w:rsidRPr="00E44796">
        <w:rPr>
          <w:b/>
          <w:bCs/>
          <w:color w:val="002060"/>
          <w:lang w:val="ru-RU"/>
        </w:rPr>
        <w:t>Описание задачи</w:t>
      </w:r>
      <w:bookmarkEnd w:id="117"/>
    </w:p>
    <w:p w14:paraId="004D8E38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Способствовать доступности электросвязи/ИКТ для лиц с ограниченными возможностями и лиц особыми потребностями.</w:t>
      </w:r>
    </w:p>
    <w:p w14:paraId="3A559B63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Для задачи I.3 используется 1,88% ресурсов, запланированных на 2020−2021 годы для выполнения межсекторальных задач, или 0,19% ресурсов, запланированных на 2020−2021 годы для выполнения задач МСЭ.</w:t>
      </w:r>
    </w:p>
    <w:p w14:paraId="013702C8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18" w:name="_Toc8116043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18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62B736D7" w14:textId="77777777" w:rsidTr="001E7E9D">
        <w:tc>
          <w:tcPr>
            <w:tcW w:w="4822" w:type="dxa"/>
            <w:tcBorders>
              <w:right w:val="dotted" w:sz="4" w:space="0" w:color="4F81BD" w:themeColor="accent1"/>
            </w:tcBorders>
            <w:vAlign w:val="center"/>
          </w:tcPr>
          <w:p w14:paraId="36725E0A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  <w:vAlign w:val="center"/>
          </w:tcPr>
          <w:p w14:paraId="5C8E85FE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42D92F9C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29BFC095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Повышение доступности оборудования, услуг и приложений электросвязи/ИКТ и усиление их соответствия принципам универсального дизайна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3C4BCBE0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color w:val="000000"/>
                <w:lang w:val="ru-RU"/>
              </w:rPr>
              <w:t>Количество технических публикаций МСЭ-Т, содержащих важнейшие элементы доступности ИКТ</w:t>
            </w:r>
            <w:r w:rsidRPr="00E44796">
              <w:rPr>
                <w:rFonts w:asciiTheme="minorHAnsi" w:hAnsiTheme="minorHAnsi"/>
                <w:lang w:val="ru-RU"/>
              </w:rPr>
              <w:t xml:space="preserve"> или </w:t>
            </w:r>
            <w:r w:rsidRPr="00E44796">
              <w:rPr>
                <w:color w:val="000000"/>
                <w:lang w:val="ru-RU"/>
              </w:rPr>
              <w:t>улучшающих доступность/содержащих требования по доступности или функции доступности</w:t>
            </w:r>
            <w:r w:rsidRPr="00E44796">
              <w:rPr>
                <w:rFonts w:asciiTheme="minorHAnsi" w:hAnsiTheme="minorHAnsi"/>
                <w:lang w:val="ru-RU"/>
              </w:rPr>
              <w:t>.</w:t>
            </w:r>
          </w:p>
        </w:tc>
      </w:tr>
      <w:tr w:rsidR="00484722" w:rsidRPr="0076608B" w14:paraId="7B38792A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21044858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Расширение участия организаций лиц с ограниченными возможностями и лиц с особыми потребностями в работе Союза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3C581530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собраний, на которых обеспечивается сурдоперевод и ввод субтитров.</w:t>
            </w:r>
          </w:p>
          <w:p w14:paraId="1A319547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color w:val="000000"/>
                <w:lang w:val="ru-RU"/>
              </w:rPr>
              <w:t>Фонды МСЭ по обеспечению доступности</w:t>
            </w:r>
            <w:r w:rsidRPr="00E44796">
              <w:rPr>
                <w:rFonts w:asciiTheme="minorHAnsi" w:hAnsiTheme="minorHAnsi"/>
                <w:lang w:val="ru-RU"/>
              </w:rPr>
              <w:t xml:space="preserve"> (сурдоперевод, командирование экспертов и ввод субтитров).</w:t>
            </w:r>
          </w:p>
        </w:tc>
      </w:tr>
      <w:tr w:rsidR="00484722" w:rsidRPr="0076608B" w14:paraId="60B5FF1F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408D3F30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Повышение осознания, в том числе признания на многостороннем и межправительственном уровне, необходимости расширять доступ к электросвязи/ИКТ для лиц с ограниченными возможностями и лиц с особыми потребностями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05BDE2E4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стран, в которых осуществляется политика обеспечения доступности.</w:t>
            </w:r>
          </w:p>
        </w:tc>
      </w:tr>
    </w:tbl>
    <w:p w14:paraId="41092E3D" w14:textId="77777777" w:rsidR="00484722" w:rsidRPr="00E44796" w:rsidRDefault="00484722" w:rsidP="00863263">
      <w:pPr>
        <w:pStyle w:val="Headingi"/>
        <w:spacing w:before="240"/>
        <w:rPr>
          <w:b/>
          <w:bCs/>
          <w:color w:val="002060"/>
          <w:lang w:val="ru-RU"/>
        </w:rPr>
      </w:pPr>
      <w:bookmarkStart w:id="119" w:name="_Toc8116044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19"/>
    </w:p>
    <w:bookmarkStart w:id="120" w:name="_Toc8113192"/>
    <w:p w14:paraId="183FBC2B" w14:textId="77777777" w:rsidR="00484722" w:rsidRPr="005D692B" w:rsidRDefault="00484722" w:rsidP="00902211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4377D03E" wp14:editId="667CA5AD">
                <wp:simplePos x="0" y="0"/>
                <wp:positionH relativeFrom="column">
                  <wp:posOffset>5001260</wp:posOffset>
                </wp:positionH>
                <wp:positionV relativeFrom="paragraph">
                  <wp:posOffset>51435</wp:posOffset>
                </wp:positionV>
                <wp:extent cx="1115695" cy="2533650"/>
                <wp:effectExtent l="0" t="0" r="27305" b="19050"/>
                <wp:wrapNone/>
                <wp:docPr id="2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3365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C2DF8" id="AutoShape 1" o:spid="_x0000_s1026" style="position:absolute;margin-left:393.8pt;margin-top:4.05pt;width:87.85pt;height:19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20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441015CF" w14:textId="77777777" w:rsidTr="00C223C7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60228793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27B7F6F5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9E5B3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DF5EB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577D0481" w14:textId="77777777" w:rsidTr="00C223C7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8216D15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562920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25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8D06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25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8AF487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50</w:t>
            </w:r>
          </w:p>
        </w:tc>
      </w:tr>
      <w:tr w:rsidR="00484722" w:rsidRPr="00E44796" w14:paraId="4C34B548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222B6EE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8D0C22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4DEA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F9FD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64304EED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D1B5663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CCDD58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146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5736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147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9550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293</w:t>
            </w:r>
          </w:p>
        </w:tc>
      </w:tr>
      <w:tr w:rsidR="00484722" w:rsidRPr="00E44796" w14:paraId="353E4C7C" w14:textId="77777777" w:rsidTr="00C223C7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2C50C253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13BB70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96F5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49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0663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98</w:t>
            </w:r>
          </w:p>
        </w:tc>
      </w:tr>
      <w:tr w:rsidR="00484722" w:rsidRPr="00E44796" w14:paraId="40860C24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3208F83B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27B85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D7B15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BAC78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178</w:t>
            </w:r>
          </w:p>
        </w:tc>
      </w:tr>
      <w:tr w:rsidR="00484722" w:rsidRPr="00E44796" w14:paraId="47368B23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718CA973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C4DA1F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309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AED2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310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9A18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619</w:t>
            </w:r>
          </w:p>
        </w:tc>
      </w:tr>
    </w:tbl>
    <w:p w14:paraId="1284A86A" w14:textId="77777777" w:rsidR="00484722" w:rsidRPr="00E44796" w:rsidRDefault="00484722" w:rsidP="00EC3DFA">
      <w:pPr>
        <w:pStyle w:val="Heading3"/>
        <w:rPr>
          <w:lang w:val="ru-RU"/>
        </w:rPr>
      </w:pPr>
      <w:bookmarkStart w:id="121" w:name="_Toc7795498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.2.4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I.4</w:t>
      </w:r>
      <w:proofErr w:type="spellEnd"/>
      <w:r w:rsidRPr="00E44796">
        <w:rPr>
          <w:color w:val="002060"/>
          <w:lang w:val="ru-RU"/>
        </w:rPr>
        <w:t xml:space="preserve"> Гендерное равенство и интеграция</w:t>
      </w:r>
      <w:bookmarkEnd w:id="121"/>
    </w:p>
    <w:p w14:paraId="063DB72A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22" w:name="_Toc8116045"/>
      <w:r w:rsidRPr="00E44796">
        <w:rPr>
          <w:b/>
          <w:bCs/>
          <w:color w:val="002060"/>
          <w:lang w:val="ru-RU"/>
        </w:rPr>
        <w:t>Описание задачи</w:t>
      </w:r>
      <w:bookmarkEnd w:id="122"/>
    </w:p>
    <w:p w14:paraId="08A872C5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Расширять использование электросвязи/ИКТ для достижения генде</w:t>
      </w:r>
      <w:r w:rsidR="00863263" w:rsidRPr="00E44796">
        <w:rPr>
          <w:lang w:val="ru-RU"/>
        </w:rPr>
        <w:t>рного равенства и интеграции, а </w:t>
      </w:r>
      <w:r w:rsidRPr="00E44796">
        <w:rPr>
          <w:lang w:val="ru-RU"/>
        </w:rPr>
        <w:t>также расширения прав и возможностей женщин и девушек.</w:t>
      </w:r>
    </w:p>
    <w:p w14:paraId="41479EFF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I.4</w:t>
      </w:r>
      <w:proofErr w:type="spellEnd"/>
      <w:r w:rsidRPr="00E44796">
        <w:rPr>
          <w:lang w:val="ru-RU"/>
        </w:rPr>
        <w:t xml:space="preserve"> используется 7,83% ресурсов, запланированных на 2020−2021 годы для выполнения межсекторальных задач, или 0,78% ресурсов, запланированных на 2020−2021 годы для выполнения задач МСЭ.</w:t>
      </w:r>
    </w:p>
    <w:p w14:paraId="73AB75A6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23" w:name="_Toc8116046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23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475F49A0" w14:textId="77777777" w:rsidTr="001E7E9D">
        <w:tc>
          <w:tcPr>
            <w:tcW w:w="4822" w:type="dxa"/>
            <w:tcBorders>
              <w:right w:val="dotted" w:sz="4" w:space="0" w:color="4F81BD" w:themeColor="accent1"/>
            </w:tcBorders>
            <w:vAlign w:val="center"/>
          </w:tcPr>
          <w:p w14:paraId="13CD596B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  <w:vAlign w:val="center"/>
          </w:tcPr>
          <w:p w14:paraId="47EC17F1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164A602B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2D984722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Улучшенный доступ к электросвязи/ИКТ и их использование в целях содействия расширению прав и возможностей женщин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45EDAC2F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Разница в процентной доле мужчин и женщин, использующих интернет. </w:t>
            </w:r>
          </w:p>
          <w:p w14:paraId="49F34FD4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Разница в процентной доле мужчин и женщин, владеющих мобильным телефоном.</w:t>
            </w:r>
          </w:p>
        </w:tc>
      </w:tr>
      <w:tr w:rsidR="00484722" w:rsidRPr="0076608B" w14:paraId="0704C39C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3E581788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Расширенное участие женщин в процессе принятия решений на всех уровнях в работе Союза и сектора электросвязи/ИКТ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548B81F0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Результаты, отображаемые на панели мониторинга гендерного баланса (</w:t>
            </w:r>
            <w:r w:rsidRPr="00E44796">
              <w:rPr>
                <w:color w:val="000000"/>
                <w:lang w:val="ru-RU"/>
              </w:rPr>
              <w:t>число женщин, участвующих в собраниях МСЭ</w:t>
            </w:r>
            <w:r w:rsidRPr="00E44796">
              <w:rPr>
                <w:rFonts w:asciiTheme="minorHAnsi" w:hAnsiTheme="minorHAnsi"/>
                <w:lang w:val="ru-RU"/>
              </w:rPr>
              <w:t xml:space="preserve">: всего, председатели, заместители председателей; </w:t>
            </w:r>
            <w:r w:rsidRPr="00E44796">
              <w:rPr>
                <w:color w:val="000000"/>
                <w:lang w:val="ru-RU"/>
              </w:rPr>
              <w:t>число женщин в комитетах, учреждаемых в соответствии с уставными документами МСЭ</w:t>
            </w:r>
            <w:r w:rsidRPr="00E44796">
              <w:rPr>
                <w:rFonts w:asciiTheme="minorHAnsi" w:hAnsiTheme="minorHAnsi"/>
                <w:lang w:val="ru-RU"/>
              </w:rPr>
              <w:t xml:space="preserve">; </w:t>
            </w:r>
            <w:r w:rsidRPr="00E44796">
              <w:rPr>
                <w:color w:val="000000"/>
                <w:lang w:val="ru-RU"/>
              </w:rPr>
              <w:t>число женщин, участвующих в ключевых мероприятиях</w:t>
            </w:r>
            <w:r w:rsidRPr="00E44796">
              <w:rPr>
                <w:rFonts w:asciiTheme="minorHAnsi" w:hAnsiTheme="minorHAnsi"/>
                <w:lang w:val="ru-RU"/>
              </w:rPr>
              <w:t xml:space="preserve">; </w:t>
            </w:r>
            <w:r w:rsidRPr="00E44796">
              <w:rPr>
                <w:color w:val="000000"/>
                <w:lang w:val="ru-RU"/>
              </w:rPr>
              <w:t>число женщин, участвующих в ПК и сессиях Совета</w:t>
            </w:r>
            <w:r w:rsidRPr="00E44796">
              <w:rPr>
                <w:rFonts w:asciiTheme="minorHAnsi" w:hAnsiTheme="minorHAnsi"/>
                <w:lang w:val="ru-RU"/>
              </w:rPr>
              <w:t xml:space="preserve">; </w:t>
            </w:r>
            <w:r w:rsidRPr="00E44796">
              <w:rPr>
                <w:color w:val="000000"/>
                <w:lang w:val="ru-RU"/>
              </w:rPr>
              <w:t>число женщин, занятых в сфере ИКТ и имеющих возможности установления соединений</w:t>
            </w:r>
            <w:r w:rsidRPr="00E44796">
              <w:rPr>
                <w:rFonts w:asciiTheme="minorHAnsi" w:hAnsiTheme="minorHAnsi"/>
                <w:lang w:val="ru-RU"/>
              </w:rPr>
              <w:t>).</w:t>
            </w:r>
          </w:p>
        </w:tc>
      </w:tr>
      <w:tr w:rsidR="00484722" w:rsidRPr="0076608B" w14:paraId="1AD95423" w14:textId="77777777" w:rsidTr="00EC3DFA">
        <w:tc>
          <w:tcPr>
            <w:tcW w:w="4822" w:type="dxa"/>
            <w:tcBorders>
              <w:right w:val="dotted" w:sz="4" w:space="0" w:color="4F81BD" w:themeColor="accent1"/>
            </w:tcBorders>
          </w:tcPr>
          <w:p w14:paraId="5CD0EEF8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Расширенное взаимодействие с другими организациями ООН и заинтересованными сторонами, участвующими в использовании электросвязи/ИКТ в целях содействия расширению прав и возможностей женщин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</w:tcPr>
          <w:p w14:paraId="566C7BE1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Данные партнерства "РАВНЫЕ" и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BBComm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>.</w:t>
            </w:r>
          </w:p>
        </w:tc>
      </w:tr>
      <w:tr w:rsidR="00484722" w:rsidRPr="0076608B" w14:paraId="1DA8E36A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1E7D7DB0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Полномасштабная реализация Общесистемной стратегии Организации Объединенных Наций в области гендерного равенства в рамках компетенции Союза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4F4B7A8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Рейтинг МСЭ по показателям эффективности деятельности, включенным в Общесистемный план действий ООН.</w:t>
            </w:r>
          </w:p>
        </w:tc>
      </w:tr>
    </w:tbl>
    <w:p w14:paraId="732926D5" w14:textId="77777777" w:rsidR="00863263" w:rsidRPr="00E44796" w:rsidRDefault="0086326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  <w:i/>
          <w:color w:val="002060"/>
          <w:lang w:val="ru-RU"/>
        </w:rPr>
      </w:pPr>
      <w:r w:rsidRPr="00E44796">
        <w:rPr>
          <w:b/>
          <w:bCs/>
          <w:color w:val="002060"/>
          <w:lang w:val="ru-RU"/>
        </w:rPr>
        <w:br w:type="page"/>
      </w:r>
    </w:p>
    <w:p w14:paraId="0CC3A49B" w14:textId="77777777" w:rsidR="00484722" w:rsidRPr="00E44796" w:rsidRDefault="00484722" w:rsidP="00863263">
      <w:pPr>
        <w:pStyle w:val="Headingi"/>
        <w:spacing w:before="240"/>
        <w:rPr>
          <w:b/>
          <w:bCs/>
          <w:color w:val="002060"/>
          <w:lang w:val="ru-RU"/>
        </w:rPr>
      </w:pPr>
      <w:bookmarkStart w:id="124" w:name="_Toc8116047"/>
      <w:r w:rsidRPr="00E44796">
        <w:rPr>
          <w:b/>
          <w:bCs/>
          <w:color w:val="002060"/>
          <w:lang w:val="ru-RU"/>
        </w:rPr>
        <w:lastRenderedPageBreak/>
        <w:t>Сводная таблица запланированных затрат</w:t>
      </w:r>
      <w:bookmarkEnd w:id="124"/>
    </w:p>
    <w:bookmarkStart w:id="125" w:name="_Toc8113193"/>
    <w:p w14:paraId="488E7F16" w14:textId="77777777" w:rsidR="00484722" w:rsidRPr="005D692B" w:rsidRDefault="00484722" w:rsidP="00902211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56ECBECE" wp14:editId="5360C053">
                <wp:simplePos x="0" y="0"/>
                <wp:positionH relativeFrom="column">
                  <wp:posOffset>5001260</wp:posOffset>
                </wp:positionH>
                <wp:positionV relativeFrom="paragraph">
                  <wp:posOffset>52070</wp:posOffset>
                </wp:positionV>
                <wp:extent cx="1115695" cy="2524125"/>
                <wp:effectExtent l="0" t="0" r="27305" b="28575"/>
                <wp:wrapNone/>
                <wp:docPr id="3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241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49D51" id="AutoShape 1" o:spid="_x0000_s1026" style="position:absolute;margin-left:393.8pt;margin-top:4.1pt;width:87.85pt;height:19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25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41D64F74" w14:textId="77777777" w:rsidTr="00C223C7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1DAE5259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4399F4A0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A853B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5D983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1F67CD0F" w14:textId="77777777" w:rsidTr="00C223C7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5B2FF50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EF988A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CAB1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93D4AB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1FDD96C4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6C3280FA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88AF06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67E4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98681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7413DDE9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2EDAC55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2F8E52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669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C3D2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668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299D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1 337</w:t>
            </w:r>
          </w:p>
        </w:tc>
      </w:tr>
      <w:tr w:rsidR="00484722" w:rsidRPr="00E44796" w14:paraId="251D5545" w14:textId="77777777" w:rsidTr="00C223C7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39351E91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5E2824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220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DDE2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1372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440</w:t>
            </w:r>
          </w:p>
        </w:tc>
      </w:tr>
      <w:tr w:rsidR="00484722" w:rsidRPr="00E44796" w14:paraId="4F076032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715CEED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437F7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399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7E4F5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399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B6F5F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798</w:t>
            </w:r>
          </w:p>
        </w:tc>
      </w:tr>
      <w:tr w:rsidR="00484722" w:rsidRPr="00E44796" w14:paraId="2E775E50" w14:textId="77777777" w:rsidTr="00C223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690238FA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550AE5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1 288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DA33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1 287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C2E4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2 575</w:t>
            </w:r>
          </w:p>
        </w:tc>
      </w:tr>
    </w:tbl>
    <w:p w14:paraId="3469EFB7" w14:textId="77777777" w:rsidR="00484722" w:rsidRPr="00E44796" w:rsidRDefault="00484722" w:rsidP="00863263">
      <w:pPr>
        <w:pStyle w:val="Heading3"/>
        <w:pageBreakBefore/>
        <w:spacing w:before="360"/>
        <w:rPr>
          <w:lang w:val="ru-RU"/>
        </w:rPr>
      </w:pPr>
      <w:bookmarkStart w:id="126" w:name="_Toc7795499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.2.5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I.5</w:t>
      </w:r>
      <w:proofErr w:type="spellEnd"/>
      <w:r w:rsidRPr="00E44796">
        <w:rPr>
          <w:color w:val="002060"/>
          <w:lang w:val="ru-RU"/>
        </w:rPr>
        <w:t xml:space="preserve"> Экологическая устойчивость</w:t>
      </w:r>
      <w:bookmarkEnd w:id="126"/>
    </w:p>
    <w:p w14:paraId="5F1E1259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27" w:name="_Toc8116048"/>
      <w:r w:rsidRPr="00E44796">
        <w:rPr>
          <w:b/>
          <w:bCs/>
          <w:color w:val="002060"/>
          <w:lang w:val="ru-RU"/>
        </w:rPr>
        <w:t>Описание задачи</w:t>
      </w:r>
      <w:bookmarkEnd w:id="127"/>
    </w:p>
    <w:p w14:paraId="1FB2DC7E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Использовать электросвязь/ИКТ для уменьшения экологического следа.</w:t>
      </w:r>
    </w:p>
    <w:p w14:paraId="2BC1806D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I.5</w:t>
      </w:r>
      <w:proofErr w:type="spellEnd"/>
      <w:r w:rsidRPr="00E44796">
        <w:rPr>
          <w:lang w:val="ru-RU"/>
        </w:rPr>
        <w:t xml:space="preserve"> используется 2,42% ресурсов, запланированных на 2020−2021 годы для выполнения межсекторальных задач, или 0,24% ресурсов, запланированных на 2020−2021 годы для выполнения задач МСЭ. </w:t>
      </w:r>
    </w:p>
    <w:p w14:paraId="3968A758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28" w:name="_Toc8116049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28"/>
    </w:p>
    <w:tbl>
      <w:tblPr>
        <w:tblStyle w:val="TableGrid"/>
        <w:tblW w:w="9659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9"/>
        <w:gridCol w:w="4830"/>
      </w:tblGrid>
      <w:tr w:rsidR="00484722" w:rsidRPr="00E44796" w14:paraId="336652F7" w14:textId="77777777" w:rsidTr="001E7E9D">
        <w:tc>
          <w:tcPr>
            <w:tcW w:w="4829" w:type="dxa"/>
            <w:tcBorders>
              <w:right w:val="dotted" w:sz="4" w:space="0" w:color="4F81BD" w:themeColor="accent1"/>
            </w:tcBorders>
            <w:vAlign w:val="center"/>
          </w:tcPr>
          <w:p w14:paraId="7EE8BB53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30" w:type="dxa"/>
            <w:tcBorders>
              <w:left w:val="dotted" w:sz="4" w:space="0" w:color="4F81BD" w:themeColor="accent1"/>
            </w:tcBorders>
            <w:vAlign w:val="center"/>
          </w:tcPr>
          <w:p w14:paraId="41674F9F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515269C7" w14:textId="77777777" w:rsidTr="00EC3DFA">
        <w:tc>
          <w:tcPr>
            <w:tcW w:w="4829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77899D27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Повышение эффективности экологической политики и стандартов</w:t>
            </w:r>
          </w:p>
        </w:tc>
        <w:tc>
          <w:tcPr>
            <w:tcW w:w="4830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755ECFAF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Доля стран, имеющих законы по электронным отходам</w:t>
            </w:r>
          </w:p>
        </w:tc>
      </w:tr>
      <w:tr w:rsidR="00484722" w:rsidRPr="0076608B" w14:paraId="3823B545" w14:textId="77777777" w:rsidTr="00EC3DFA">
        <w:tc>
          <w:tcPr>
            <w:tcW w:w="4829" w:type="dxa"/>
            <w:tcBorders>
              <w:bottom w:val="nil"/>
              <w:right w:val="dotted" w:sz="4" w:space="0" w:color="4F81BD" w:themeColor="accent1"/>
            </w:tcBorders>
          </w:tcPr>
          <w:p w14:paraId="61B0E536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Сокращение потребления энергии приложениями электросвязи/ИКТ</w:t>
            </w:r>
          </w:p>
        </w:tc>
        <w:tc>
          <w:tcPr>
            <w:tcW w:w="4830" w:type="dxa"/>
            <w:tcBorders>
              <w:left w:val="dotted" w:sz="4" w:space="0" w:color="4F81BD" w:themeColor="accent1"/>
              <w:bottom w:val="nil"/>
            </w:tcBorders>
          </w:tcPr>
          <w:p w14:paraId="5A56345D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Сокращение чистого объема выбросов парниковых газов, связанных с электросвязью/ИКТ</w:t>
            </w:r>
          </w:p>
        </w:tc>
      </w:tr>
      <w:tr w:rsidR="00484722" w:rsidRPr="0076608B" w14:paraId="39CC9468" w14:textId="77777777" w:rsidTr="00EC3DFA">
        <w:tc>
          <w:tcPr>
            <w:tcW w:w="4829" w:type="dxa"/>
            <w:tcBorders>
              <w:right w:val="dotted" w:sz="4" w:space="0" w:color="4F81BD" w:themeColor="accent1"/>
            </w:tcBorders>
          </w:tcPr>
          <w:p w14:paraId="4CEDD79B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Увеличение количества утилизированных электронных отходов</w:t>
            </w:r>
          </w:p>
        </w:tc>
        <w:tc>
          <w:tcPr>
            <w:tcW w:w="4830" w:type="dxa"/>
            <w:tcBorders>
              <w:left w:val="dotted" w:sz="4" w:space="0" w:color="4F81BD" w:themeColor="accent1"/>
            </w:tcBorders>
          </w:tcPr>
          <w:p w14:paraId="5B75305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Глобальный показатель утилизации электронных отходов</w:t>
            </w:r>
          </w:p>
        </w:tc>
      </w:tr>
      <w:tr w:rsidR="00484722" w:rsidRPr="0076608B" w14:paraId="62C58CA0" w14:textId="77777777" w:rsidTr="00EC3DFA">
        <w:tc>
          <w:tcPr>
            <w:tcW w:w="4829" w:type="dxa"/>
            <w:tcBorders>
              <w:bottom w:val="nil"/>
              <w:right w:val="dotted" w:sz="4" w:space="0" w:color="4F81BD" w:themeColor="accent1"/>
            </w:tcBorders>
          </w:tcPr>
          <w:p w14:paraId="78663DF5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Улучшение решений для "умных" устойчивых городов</w:t>
            </w:r>
          </w:p>
        </w:tc>
        <w:tc>
          <w:tcPr>
            <w:tcW w:w="4830" w:type="dxa"/>
            <w:tcBorders>
              <w:left w:val="dotted" w:sz="4" w:space="0" w:color="4F81BD" w:themeColor="accent1"/>
              <w:bottom w:val="nil"/>
            </w:tcBorders>
          </w:tcPr>
          <w:p w14:paraId="0563DA97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Показатель улучшения решений для "умных" устойчивых городов</w:t>
            </w:r>
          </w:p>
        </w:tc>
      </w:tr>
    </w:tbl>
    <w:p w14:paraId="4FB0B1B0" w14:textId="77777777" w:rsidR="00484722" w:rsidRPr="00E44796" w:rsidRDefault="00484722" w:rsidP="00863263">
      <w:pPr>
        <w:pStyle w:val="Headingi"/>
        <w:spacing w:before="360"/>
        <w:rPr>
          <w:b/>
          <w:bCs/>
          <w:color w:val="002060"/>
          <w:lang w:val="ru-RU"/>
        </w:rPr>
      </w:pPr>
      <w:bookmarkStart w:id="129" w:name="_Toc8116050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29"/>
    </w:p>
    <w:bookmarkStart w:id="130" w:name="_Toc8113194"/>
    <w:p w14:paraId="489D856D" w14:textId="77777777" w:rsidR="00484722" w:rsidRPr="005D692B" w:rsidRDefault="00484722" w:rsidP="00902211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41BF01AD" wp14:editId="57B0154D">
                <wp:simplePos x="0" y="0"/>
                <wp:positionH relativeFrom="column">
                  <wp:posOffset>4998085</wp:posOffset>
                </wp:positionH>
                <wp:positionV relativeFrom="paragraph">
                  <wp:posOffset>58420</wp:posOffset>
                </wp:positionV>
                <wp:extent cx="1115695" cy="2514600"/>
                <wp:effectExtent l="0" t="0" r="27305" b="19050"/>
                <wp:wrapNone/>
                <wp:docPr id="3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146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65042" id="AutoShape 1" o:spid="_x0000_s1026" style="position:absolute;margin-left:393.55pt;margin-top:4.6pt;width:87.85pt;height:19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30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513D2AEB" w14:textId="77777777" w:rsidTr="0086326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5E14944B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5689D816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3B1D7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A4386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27DAECCE" w14:textId="77777777" w:rsidTr="0086326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2A46A5D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891485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0907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03DA4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43E5B4D1" w14:textId="77777777" w:rsidTr="0086326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4BB6817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494F83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4641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8008F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17F29570" w14:textId="77777777" w:rsidTr="0086326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E5686C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87D336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97EE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202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F5921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404</w:t>
            </w:r>
          </w:p>
        </w:tc>
      </w:tr>
      <w:tr w:rsidR="00484722" w:rsidRPr="00E44796" w14:paraId="7FC3E5B2" w14:textId="77777777" w:rsidTr="0086326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505BA0C2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6331FB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4CF9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D272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140</w:t>
            </w:r>
          </w:p>
        </w:tc>
      </w:tr>
      <w:tr w:rsidR="00484722" w:rsidRPr="00E44796" w14:paraId="0A47F96A" w14:textId="77777777" w:rsidTr="0086326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194FD86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72D88E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EA33E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D5F5E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252</w:t>
            </w:r>
          </w:p>
        </w:tc>
      </w:tr>
      <w:tr w:rsidR="00484722" w:rsidRPr="00E44796" w14:paraId="49EFF6F7" w14:textId="77777777" w:rsidTr="0086326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637FE1A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D1BCD7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398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6138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398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86FA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796</w:t>
            </w:r>
          </w:p>
        </w:tc>
      </w:tr>
    </w:tbl>
    <w:p w14:paraId="15E23C66" w14:textId="77777777" w:rsidR="00484722" w:rsidRPr="00E44796" w:rsidRDefault="00484722" w:rsidP="00863263">
      <w:pPr>
        <w:pStyle w:val="Heading3"/>
        <w:pageBreakBefore/>
        <w:rPr>
          <w:lang w:val="ru-RU"/>
        </w:rPr>
      </w:pPr>
      <w:bookmarkStart w:id="131" w:name="_Toc7795500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.2.6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I.6</w:t>
      </w:r>
      <w:proofErr w:type="spellEnd"/>
      <w:r w:rsidRPr="00E44796">
        <w:rPr>
          <w:color w:val="002060"/>
          <w:lang w:val="ru-RU"/>
        </w:rPr>
        <w:t xml:space="preserve"> Сокращение частичного совпадения и дублирования</w:t>
      </w:r>
      <w:bookmarkEnd w:id="131"/>
    </w:p>
    <w:p w14:paraId="2333C04A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32" w:name="_Toc8116051"/>
      <w:r w:rsidRPr="00E44796">
        <w:rPr>
          <w:b/>
          <w:bCs/>
          <w:color w:val="002060"/>
          <w:lang w:val="ru-RU"/>
        </w:rPr>
        <w:t>Описание задачи</w:t>
      </w:r>
      <w:bookmarkEnd w:id="132"/>
    </w:p>
    <w:p w14:paraId="1364A94F" w14:textId="77777777" w:rsidR="00484722" w:rsidRPr="00E44796" w:rsidRDefault="00484722" w:rsidP="00EC3DFA">
      <w:pPr>
        <w:snapToGrid w:val="0"/>
        <w:rPr>
          <w:rFonts w:asciiTheme="minorHAnsi" w:hAnsiTheme="minorHAnsi"/>
          <w:lang w:val="ru-RU"/>
        </w:rPr>
      </w:pPr>
      <w:r w:rsidRPr="00E44796">
        <w:rPr>
          <w:rFonts w:asciiTheme="minorHAnsi" w:hAnsiTheme="minorHAnsi"/>
          <w:lang w:val="ru-RU"/>
        </w:rPr>
        <w:t>Сокращать области частичного совпадения и дублирования и содействовать более тесной и более прозрачной координации между Генеральным секретариатом и Секторами МСЭ, с учетом бюджетных ассигнований Союза и специальных знаний, опыта и мандата каждого из Секторов.</w:t>
      </w:r>
    </w:p>
    <w:p w14:paraId="17BFE7AF" w14:textId="77777777" w:rsidR="00484722" w:rsidRPr="00E44796" w:rsidRDefault="00484722" w:rsidP="00EC3DFA">
      <w:pPr>
        <w:snapToGrid w:val="0"/>
        <w:rPr>
          <w:rFonts w:asciiTheme="minorHAnsi" w:hAnsiTheme="minorHAnsi"/>
          <w:lang w:val="ru-RU"/>
        </w:rPr>
      </w:pPr>
      <w:r w:rsidRPr="00E44796">
        <w:rPr>
          <w:rFonts w:asciiTheme="minorHAnsi" w:hAnsiTheme="minorHAnsi"/>
          <w:lang w:val="ru-RU"/>
        </w:rPr>
        <w:t xml:space="preserve">Для задачи </w:t>
      </w:r>
      <w:proofErr w:type="spellStart"/>
      <w:r w:rsidRPr="00E44796">
        <w:rPr>
          <w:rFonts w:asciiTheme="minorHAnsi" w:hAnsiTheme="minorHAnsi"/>
          <w:lang w:val="ru-RU"/>
        </w:rPr>
        <w:t>I.6</w:t>
      </w:r>
      <w:proofErr w:type="spellEnd"/>
      <w:r w:rsidRPr="00E44796">
        <w:rPr>
          <w:rFonts w:asciiTheme="minorHAnsi" w:hAnsiTheme="minorHAnsi"/>
          <w:lang w:val="ru-RU"/>
        </w:rPr>
        <w:t xml:space="preserve"> используется 7,95% </w:t>
      </w:r>
      <w:r w:rsidRPr="00E44796">
        <w:rPr>
          <w:lang w:val="ru-RU"/>
        </w:rPr>
        <w:t xml:space="preserve">ресурсов, запланированных на 2020−2021 годы для выполнения межсекторальных задач, или </w:t>
      </w:r>
      <w:r w:rsidRPr="00E44796">
        <w:rPr>
          <w:rFonts w:asciiTheme="minorHAnsi" w:hAnsiTheme="minorHAnsi"/>
          <w:lang w:val="ru-RU"/>
        </w:rPr>
        <w:t xml:space="preserve">0,79% </w:t>
      </w:r>
      <w:r w:rsidRPr="00E44796">
        <w:rPr>
          <w:lang w:val="ru-RU"/>
        </w:rPr>
        <w:t>ресурсов, запланированных на 2020−2021 годы для выполнения задач МСЭ</w:t>
      </w:r>
      <w:r w:rsidRPr="00E44796">
        <w:rPr>
          <w:rFonts w:asciiTheme="minorHAnsi" w:hAnsiTheme="minorHAnsi"/>
          <w:lang w:val="ru-RU"/>
        </w:rPr>
        <w:t>.</w:t>
      </w:r>
    </w:p>
    <w:p w14:paraId="3827EFF4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33" w:name="_Toc8116052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33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5A8D8C89" w14:textId="77777777" w:rsidTr="001E7E9D">
        <w:tc>
          <w:tcPr>
            <w:tcW w:w="4822" w:type="dxa"/>
            <w:tcBorders>
              <w:right w:val="dotted" w:sz="4" w:space="0" w:color="4F81BD" w:themeColor="accent1"/>
            </w:tcBorders>
            <w:vAlign w:val="center"/>
          </w:tcPr>
          <w:p w14:paraId="6F2D3323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  <w:vAlign w:val="center"/>
          </w:tcPr>
          <w:p w14:paraId="340FBB34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E44796" w14:paraId="6C214E46" w14:textId="77777777" w:rsidTr="001E7E9D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03554B06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Более тесная и более прозрачная координации между Секторами, Генеральным секретариатом и тремя Бюро МСЭ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7A2BE431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% Членов, заявивших, что МСЭ работает как </w:t>
            </w:r>
            <w:r w:rsidRPr="00E44796">
              <w:rPr>
                <w:color w:val="000000"/>
                <w:lang w:val="ru-RU"/>
              </w:rPr>
              <w:t>"Единый МСЭ"</w:t>
            </w:r>
            <w:r w:rsidRPr="00E44796">
              <w:rPr>
                <w:rFonts w:asciiTheme="minorHAnsi" w:hAnsiTheme="minorHAnsi"/>
                <w:lang w:val="ru-RU"/>
              </w:rPr>
              <w:t>.</w:t>
            </w:r>
          </w:p>
          <w:p w14:paraId="00DE22CB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мероприятий, организованных совместно не менее чем двумя Секторами.</w:t>
            </w:r>
          </w:p>
          <w:p w14:paraId="64E97B0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Результаты работы </w:t>
            </w:r>
            <w:r w:rsidRPr="00E44796">
              <w:rPr>
                <w:color w:val="000000"/>
                <w:lang w:val="ru-RU"/>
              </w:rPr>
              <w:t>ЦГ-МСК</w:t>
            </w:r>
            <w:r w:rsidRPr="00E44796">
              <w:rPr>
                <w:rFonts w:asciiTheme="minorHAnsi" w:hAnsiTheme="minorHAnsi"/>
                <w:lang w:val="ru-RU"/>
              </w:rPr>
              <w:t>.</w:t>
            </w:r>
          </w:p>
        </w:tc>
      </w:tr>
      <w:tr w:rsidR="00484722" w:rsidRPr="0076608B" w14:paraId="15856F1B" w14:textId="77777777" w:rsidTr="001E7E9D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54C4C877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Сокращение областей частичного совпадения и дублирования между Секторами МСЭ и работой Генерального секретариата и трех Бюро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1C4B72F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областей частичного совпадения, которые выявлены и в связи с которыми приняты меры.</w:t>
            </w:r>
          </w:p>
        </w:tc>
      </w:tr>
      <w:tr w:rsidR="00484722" w:rsidRPr="0076608B" w14:paraId="46D797A9" w14:textId="77777777" w:rsidTr="001E7E9D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3B041355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Достижение экономии благодаря исключению областей частичного совпадения и дублирования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26668A6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Сокращение затрат в результате мер по повышению эффективности, связанных с выявлением и устранением всех форм и случаев дублирования.</w:t>
            </w:r>
          </w:p>
        </w:tc>
      </w:tr>
    </w:tbl>
    <w:p w14:paraId="57E201DD" w14:textId="77777777" w:rsidR="00484722" w:rsidRPr="00E44796" w:rsidRDefault="00484722" w:rsidP="00863263">
      <w:pPr>
        <w:pStyle w:val="Headingi"/>
        <w:rPr>
          <w:b/>
          <w:bCs/>
          <w:color w:val="002060"/>
          <w:lang w:val="ru-RU"/>
        </w:rPr>
      </w:pPr>
      <w:bookmarkStart w:id="134" w:name="_Toc8116053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34"/>
    </w:p>
    <w:bookmarkStart w:id="135" w:name="_Toc8113195"/>
    <w:p w14:paraId="146E6277" w14:textId="77777777" w:rsidR="00484722" w:rsidRPr="005D692B" w:rsidRDefault="00484722" w:rsidP="00902211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192E0171" wp14:editId="14FA170F">
                <wp:simplePos x="0" y="0"/>
                <wp:positionH relativeFrom="column">
                  <wp:posOffset>4994910</wp:posOffset>
                </wp:positionH>
                <wp:positionV relativeFrom="paragraph">
                  <wp:posOffset>73025</wp:posOffset>
                </wp:positionV>
                <wp:extent cx="1116000" cy="2514600"/>
                <wp:effectExtent l="0" t="0" r="27305" b="19050"/>
                <wp:wrapNone/>
                <wp:docPr id="33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000" cy="25146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704D0" id="AutoShape 1" o:spid="_x0000_s1026" style="position:absolute;margin-left:393.3pt;margin-top:5.75pt;width:87.85pt;height:19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35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20DEC8FA" w14:textId="77777777" w:rsidTr="0086326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69C42746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2523A38A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5A951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D6D82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19E9A64F" w14:textId="77777777" w:rsidTr="0086326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DD0F3DE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4285C5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B8DD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82E0E5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150</w:t>
            </w:r>
          </w:p>
        </w:tc>
      </w:tr>
      <w:tr w:rsidR="00484722" w:rsidRPr="00E44796" w14:paraId="6D853B70" w14:textId="77777777" w:rsidTr="0086326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39DD1E2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88992E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4C26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24B7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4DB42332" w14:textId="77777777" w:rsidTr="0086326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B462E8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E73A7D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641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9CE4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640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C1D7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1 281</w:t>
            </w:r>
          </w:p>
        </w:tc>
      </w:tr>
      <w:tr w:rsidR="00484722" w:rsidRPr="00E44796" w14:paraId="0D303615" w14:textId="77777777" w:rsidTr="0086326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12B70664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27CD9E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211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0803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211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4474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422</w:t>
            </w:r>
          </w:p>
        </w:tc>
      </w:tr>
      <w:tr w:rsidR="00484722" w:rsidRPr="00E44796" w14:paraId="0577657F" w14:textId="77777777" w:rsidTr="0086326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0D9786B1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16FD9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382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0B095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382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71D14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764</w:t>
            </w:r>
          </w:p>
        </w:tc>
      </w:tr>
      <w:tr w:rsidR="00484722" w:rsidRPr="00E44796" w14:paraId="57CAA7BE" w14:textId="77777777" w:rsidTr="0086326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07D698A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646BA0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1 334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AC7A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1 283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92A5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2 617</w:t>
            </w:r>
          </w:p>
        </w:tc>
      </w:tr>
    </w:tbl>
    <w:p w14:paraId="14921731" w14:textId="77777777" w:rsidR="00484722" w:rsidRPr="00E44796" w:rsidRDefault="004847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E44796">
        <w:rPr>
          <w:lang w:val="ru-RU"/>
        </w:rPr>
        <w:br w:type="page"/>
      </w:r>
    </w:p>
    <w:p w14:paraId="43906D3F" w14:textId="77777777" w:rsidR="00484722" w:rsidRPr="00E44796" w:rsidRDefault="00484722" w:rsidP="00EC3DFA">
      <w:pPr>
        <w:pStyle w:val="Heading2"/>
        <w:rPr>
          <w:lang w:val="ru-RU"/>
        </w:rPr>
      </w:pPr>
      <w:bookmarkStart w:id="136" w:name="lt_pId237"/>
      <w:bookmarkStart w:id="137" w:name="_Toc7794683"/>
      <w:bookmarkStart w:id="138" w:name="_Toc7794971"/>
      <w:bookmarkStart w:id="139" w:name="_Toc7795501"/>
      <w:proofErr w:type="spellStart"/>
      <w:r w:rsidRPr="00E44796">
        <w:rPr>
          <w:color w:val="0070C0"/>
          <w:lang w:val="ru-RU"/>
        </w:rPr>
        <w:lastRenderedPageBreak/>
        <w:t>II</w:t>
      </w:r>
      <w:r w:rsidRPr="00E44796">
        <w:rPr>
          <w:color w:val="002060"/>
          <w:lang w:val="ru-RU"/>
        </w:rPr>
        <w:t>.3</w:t>
      </w:r>
      <w:bookmarkEnd w:id="136"/>
      <w:proofErr w:type="spellEnd"/>
      <w:r w:rsidRPr="00E44796">
        <w:rPr>
          <w:color w:val="002060"/>
          <w:lang w:val="ru-RU"/>
        </w:rPr>
        <w:tab/>
      </w:r>
      <w:bookmarkStart w:id="140" w:name="lt_pId238"/>
      <w:r w:rsidRPr="00E44796">
        <w:rPr>
          <w:color w:val="002060"/>
          <w:lang w:val="ru-RU"/>
        </w:rPr>
        <w:t>Задачи Сектора радиосвязи</w:t>
      </w:r>
      <w:bookmarkEnd w:id="140"/>
      <w:bookmarkEnd w:id="137"/>
      <w:bookmarkEnd w:id="138"/>
      <w:bookmarkEnd w:id="139"/>
    </w:p>
    <w:p w14:paraId="16BBD771" w14:textId="77777777" w:rsidR="00484722" w:rsidRPr="00E44796" w:rsidRDefault="00484722" w:rsidP="00EC3DFA">
      <w:pPr>
        <w:spacing w:after="240"/>
        <w:rPr>
          <w:lang w:val="ru-RU"/>
        </w:rPr>
      </w:pPr>
      <w:bookmarkStart w:id="141" w:name="lt_pId239"/>
      <w:r w:rsidRPr="00E44796">
        <w:rPr>
          <w:lang w:val="ru-RU"/>
        </w:rPr>
        <w:t>В 2020−2021 годах предусмотрено выполнение трех задач Сектора радиосвязи, на которые приходится</w:t>
      </w:r>
      <w:bookmarkEnd w:id="141"/>
      <w:r w:rsidRPr="00E44796">
        <w:rPr>
          <w:lang w:val="ru-RU"/>
        </w:rPr>
        <w:t xml:space="preserve"> </w:t>
      </w:r>
      <w:bookmarkStart w:id="142" w:name="lt_pId240"/>
      <w:r w:rsidRPr="00E44796">
        <w:rPr>
          <w:lang w:val="ru-RU"/>
        </w:rPr>
        <w:t>37,03% от общего проекта бюджета Союза на 2020−2021 годы.</w:t>
      </w:r>
      <w:bookmarkEnd w:id="142"/>
    </w:p>
    <w:p w14:paraId="451235C2" w14:textId="07A30A8B" w:rsidR="0076608B" w:rsidRPr="0076608B" w:rsidRDefault="0076608B" w:rsidP="0076608B">
      <w:pPr>
        <w:pStyle w:val="Figuretitle"/>
        <w:rPr>
          <w:lang w:val="ru-RU"/>
        </w:rPr>
      </w:pPr>
      <w:r w:rsidRPr="0076608B">
        <w:drawing>
          <wp:inline distT="0" distB="0" distL="0" distR="0" wp14:anchorId="548DED39" wp14:editId="579198E2">
            <wp:extent cx="5953125" cy="357187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E0C0A" w14:textId="7562295E" w:rsidR="0076608B" w:rsidRPr="0076608B" w:rsidRDefault="0076608B" w:rsidP="0076608B">
      <w:pPr>
        <w:pStyle w:val="Figuretitle"/>
        <w:spacing w:after="120"/>
        <w:rPr>
          <w:lang w:val="ru-RU"/>
        </w:rPr>
      </w:pPr>
      <w:r w:rsidRPr="0076608B">
        <w:drawing>
          <wp:inline distT="0" distB="0" distL="0" distR="0" wp14:anchorId="7EEF2FC5" wp14:editId="6DE4962D">
            <wp:extent cx="5962650" cy="391477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1709" w14:textId="77777777" w:rsidR="00484722" w:rsidRPr="00E44796" w:rsidRDefault="00484722" w:rsidP="00EC3DFA">
      <w:pPr>
        <w:rPr>
          <w:lang w:val="ru-RU"/>
        </w:rPr>
      </w:pPr>
    </w:p>
    <w:p w14:paraId="0573838C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default" r:id="rId40"/>
          <w:footerReference w:type="first" r:id="rId41"/>
          <w:pgSz w:w="11907" w:h="16834"/>
          <w:pgMar w:top="1418" w:right="1134" w:bottom="1418" w:left="1134" w:header="624" w:footer="624" w:gutter="0"/>
          <w:paperSrc w:first="15" w:other="15"/>
          <w:cols w:space="720"/>
          <w:titlePg/>
          <w:docGrid w:linePitch="299"/>
        </w:sectPr>
      </w:pPr>
    </w:p>
    <w:p w14:paraId="3B8A4C14" w14:textId="77777777" w:rsidR="00484722" w:rsidRPr="00E44796" w:rsidRDefault="00484722" w:rsidP="00EC3DFA">
      <w:pPr>
        <w:pStyle w:val="TableNo"/>
        <w:spacing w:before="0"/>
        <w:rPr>
          <w:lang w:val="ru-RU"/>
        </w:rPr>
      </w:pPr>
      <w:bookmarkStart w:id="143" w:name="_Toc8113196"/>
      <w:r w:rsidRPr="00E44796">
        <w:rPr>
          <w:lang w:val="ru-RU"/>
        </w:rPr>
        <w:lastRenderedPageBreak/>
        <w:t>Таблица U</w:t>
      </w:r>
      <w:bookmarkEnd w:id="143"/>
    </w:p>
    <w:p w14:paraId="43957A46" w14:textId="77777777" w:rsidR="00484722" w:rsidRPr="00E44796" w:rsidRDefault="00484722" w:rsidP="00EC3DFA">
      <w:pPr>
        <w:pStyle w:val="Tabletitle"/>
        <w:spacing w:before="120" w:after="120"/>
        <w:rPr>
          <w:lang w:val="ru-RU"/>
        </w:rPr>
      </w:pPr>
      <w:bookmarkStart w:id="144" w:name="lt_pId242"/>
      <w:bookmarkStart w:id="145" w:name="_Toc8113197"/>
      <w:r w:rsidRPr="00E44796">
        <w:rPr>
          <w:rFonts w:asciiTheme="minorHAnsi" w:hAnsiTheme="minorHAnsi"/>
          <w:bCs/>
          <w:lang w:val="ru-RU"/>
        </w:rPr>
        <w:t>Задачи МСЭ-R</w:t>
      </w:r>
      <w:bookmarkEnd w:id="144"/>
      <w:r w:rsidRPr="00E44796">
        <w:rPr>
          <w:lang w:val="ru-RU"/>
        </w:rPr>
        <w:br/>
        <w:t xml:space="preserve">Запланированные затраты </w:t>
      </w:r>
      <w:r w:rsidR="00B76B74" w:rsidRPr="00E44796">
        <w:rPr>
          <w:lang w:val="ru-RU"/>
        </w:rPr>
        <w:t xml:space="preserve">на </w:t>
      </w:r>
      <w:r w:rsidRPr="00E44796">
        <w:rPr>
          <w:lang w:val="ru-RU"/>
        </w:rPr>
        <w:t xml:space="preserve">2020−2021 </w:t>
      </w:r>
      <w:r w:rsidR="00B76B74" w:rsidRPr="00E44796">
        <w:rPr>
          <w:lang w:val="ru-RU"/>
        </w:rPr>
        <w:t>годы</w:t>
      </w:r>
      <w:r w:rsidRPr="00E44796">
        <w:rPr>
          <w:lang w:val="ru-RU"/>
        </w:rPr>
        <w:br/>
        <w:t>Разбивка по элементам затрат</w:t>
      </w:r>
      <w:bookmarkEnd w:id="145"/>
    </w:p>
    <w:tbl>
      <w:tblPr>
        <w:tblW w:w="14558" w:type="dxa"/>
        <w:tblLayout w:type="fixed"/>
        <w:tblLook w:val="04A0" w:firstRow="1" w:lastRow="0" w:firstColumn="1" w:lastColumn="0" w:noHBand="0" w:noVBand="1"/>
      </w:tblPr>
      <w:tblGrid>
        <w:gridCol w:w="4111"/>
        <w:gridCol w:w="1323"/>
        <w:gridCol w:w="1271"/>
        <w:gridCol w:w="1442"/>
        <w:gridCol w:w="1428"/>
        <w:gridCol w:w="1400"/>
        <w:gridCol w:w="1273"/>
        <w:gridCol w:w="1219"/>
        <w:gridCol w:w="1091"/>
      </w:tblGrid>
      <w:tr w:rsidR="00484722" w:rsidRPr="00E44796" w14:paraId="71B0D333" w14:textId="77777777" w:rsidTr="00F7628C">
        <w:tc>
          <w:tcPr>
            <w:tcW w:w="411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80B58E" w14:textId="77777777" w:rsidR="00484722" w:rsidRPr="00E44796" w:rsidRDefault="00484722" w:rsidP="00EC3DFA">
            <w:pPr>
              <w:pStyle w:val="Tabletext"/>
              <w:spacing w:before="60" w:after="60"/>
              <w:rPr>
                <w:lang w:val="ru-RU" w:eastAsia="zh-CN"/>
              </w:rPr>
            </w:pPr>
          </w:p>
        </w:tc>
        <w:tc>
          <w:tcPr>
            <w:tcW w:w="81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C1F887" w14:textId="77777777" w:rsidR="00484722" w:rsidRPr="005D692B" w:rsidRDefault="00484722" w:rsidP="00EC3DFA">
            <w:pPr>
              <w:pStyle w:val="Tabletext"/>
              <w:spacing w:before="60" w:after="60"/>
              <w:jc w:val="center"/>
              <w:rPr>
                <w:b/>
                <w:bCs/>
                <w:i/>
                <w:iCs/>
                <w:lang w:val="ru-RU" w:eastAsia="zh-CN"/>
              </w:rPr>
            </w:pPr>
            <w:r w:rsidRPr="005D692B">
              <w:rPr>
                <w:i/>
                <w:i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1" layoutInCell="1" allowOverlap="1" wp14:anchorId="22AA795A" wp14:editId="00FE30B7">
                      <wp:simplePos x="0" y="0"/>
                      <wp:positionH relativeFrom="column">
                        <wp:posOffset>4297045</wp:posOffset>
                      </wp:positionH>
                      <wp:positionV relativeFrom="paragraph">
                        <wp:posOffset>103505</wp:posOffset>
                      </wp:positionV>
                      <wp:extent cx="791845" cy="2247900"/>
                      <wp:effectExtent l="0" t="0" r="27305" b="19050"/>
                      <wp:wrapNone/>
                      <wp:docPr id="3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247900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8C3C6" id="AutoShape 1" o:spid="_x0000_s1026" style="position:absolute;margin-left:338.35pt;margin-top:8.15pt;width:62.35pt;height:17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" filled="f" strokecolor="#0070c0" strokeweight="1pt">
                      <w10:anchorlock/>
                    </v:roundrect>
                  </w:pict>
                </mc:Fallback>
              </mc:AlternateContent>
            </w:r>
            <w:r w:rsidRPr="005D692B">
              <w:rPr>
                <w:i/>
                <w:iCs/>
                <w:lang w:val="ru-RU" w:eastAsia="zh-CN"/>
              </w:rPr>
              <w:t xml:space="preserve">тыс. </w:t>
            </w:r>
            <w:proofErr w:type="spellStart"/>
            <w:r w:rsidRPr="005D692B">
              <w:rPr>
                <w:i/>
                <w:iCs/>
                <w:lang w:val="ru-RU" w:eastAsia="zh-CN"/>
              </w:rPr>
              <w:t>шв</w:t>
            </w:r>
            <w:proofErr w:type="spellEnd"/>
            <w:r w:rsidRPr="005D692B">
              <w:rPr>
                <w:i/>
                <w:iCs/>
                <w:lang w:val="ru-RU" w:eastAsia="zh-CN"/>
              </w:rPr>
              <w:t>. фр.</w:t>
            </w:r>
          </w:p>
        </w:tc>
        <w:tc>
          <w:tcPr>
            <w:tcW w:w="2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683B1F" w14:textId="77777777" w:rsidR="00484722" w:rsidRPr="00AF129B" w:rsidRDefault="00484722" w:rsidP="00EC3DFA">
            <w:pPr>
              <w:pStyle w:val="Tabletext"/>
              <w:spacing w:before="60" w:after="60"/>
              <w:jc w:val="center"/>
              <w:rPr>
                <w:lang w:val="ru-RU" w:eastAsia="zh-CN"/>
              </w:rPr>
            </w:pPr>
            <w:r w:rsidRPr="00AF129B">
              <w:rPr>
                <w:lang w:val="ru-RU" w:eastAsia="zh-CN"/>
              </w:rPr>
              <w:t>%</w:t>
            </w:r>
          </w:p>
        </w:tc>
      </w:tr>
      <w:tr w:rsidR="00484722" w:rsidRPr="00E44796" w14:paraId="084F0660" w14:textId="77777777" w:rsidTr="00F7628C"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27A33B8C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</w:p>
        </w:tc>
        <w:tc>
          <w:tcPr>
            <w:tcW w:w="132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30329E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proofErr w:type="spellStart"/>
            <w:r w:rsidRPr="00E44796">
              <w:rPr>
                <w:bCs/>
                <w:lang w:val="ru-RU" w:eastAsia="zh-CN"/>
              </w:rPr>
              <w:t>Запланиро</w:t>
            </w:r>
            <w:proofErr w:type="spellEnd"/>
            <w:r w:rsidR="00F7628C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ванные расходы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129930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>Затраты на документа</w:t>
            </w:r>
            <w:r w:rsidR="00A61E76" w:rsidRPr="00E44796">
              <w:rPr>
                <w:bCs/>
                <w:lang w:val="ru-RU" w:eastAsia="zh-CN"/>
              </w:rPr>
              <w:t>-</w:t>
            </w:r>
            <w:proofErr w:type="spellStart"/>
            <w:r w:rsidRPr="00E44796">
              <w:rPr>
                <w:bCs/>
                <w:lang w:val="ru-RU" w:eastAsia="zh-CN"/>
              </w:rPr>
              <w:t>цию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8B8C59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proofErr w:type="spellStart"/>
            <w:r w:rsidRPr="00E44796">
              <w:rPr>
                <w:bCs/>
                <w:lang w:val="ru-RU" w:eastAsia="zh-CN"/>
              </w:rPr>
              <w:t>Перераспре</w:t>
            </w:r>
            <w:proofErr w:type="spellEnd"/>
            <w:r w:rsidR="00A61E76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деленные затраты Бюро/</w:t>
            </w:r>
            <w:r w:rsidR="00A61E76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>Департамента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93F7DD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на </w:t>
            </w:r>
            <w:proofErr w:type="spellStart"/>
            <w:r w:rsidRPr="00E44796">
              <w:rPr>
                <w:bCs/>
                <w:lang w:val="ru-RU" w:eastAsia="zh-CN"/>
              </w:rPr>
              <w:t>централизо</w:t>
            </w:r>
            <w:proofErr w:type="spellEnd"/>
            <w:r w:rsidR="00A61E76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 xml:space="preserve">ванные </w:t>
            </w:r>
            <w:proofErr w:type="spellStart"/>
            <w:r w:rsidRPr="00E44796">
              <w:rPr>
                <w:bCs/>
                <w:lang w:val="ru-RU" w:eastAsia="zh-CN"/>
              </w:rPr>
              <w:t>администра</w:t>
            </w:r>
            <w:r w:rsidR="00A61E76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тивные</w:t>
            </w:r>
            <w:proofErr w:type="spellEnd"/>
            <w:r w:rsidRPr="00E44796">
              <w:rPr>
                <w:bCs/>
                <w:lang w:val="ru-RU" w:eastAsia="zh-CN"/>
              </w:rPr>
              <w:t xml:space="preserve"> услуги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8C8B4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на </w:t>
            </w:r>
            <w:proofErr w:type="spellStart"/>
            <w:r w:rsidRPr="00E44796">
              <w:rPr>
                <w:bCs/>
                <w:lang w:val="ru-RU" w:eastAsia="zh-CN"/>
              </w:rPr>
              <w:t>централизо</w:t>
            </w:r>
            <w:proofErr w:type="spellEnd"/>
            <w:r w:rsidR="00A61E76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ванные вспомогатель</w:t>
            </w:r>
            <w:r w:rsidR="00A61E76" w:rsidRPr="00E44796">
              <w:rPr>
                <w:bCs/>
                <w:lang w:val="ru-RU" w:eastAsia="zh-CN"/>
              </w:rPr>
              <w:t>-</w:t>
            </w:r>
            <w:proofErr w:type="spellStart"/>
            <w:r w:rsidRPr="00E44796">
              <w:rPr>
                <w:bCs/>
                <w:lang w:val="ru-RU" w:eastAsia="zh-CN"/>
              </w:rPr>
              <w:t>ные</w:t>
            </w:r>
            <w:proofErr w:type="spellEnd"/>
            <w:r w:rsidRPr="00E44796">
              <w:rPr>
                <w:bCs/>
                <w:lang w:val="ru-RU" w:eastAsia="zh-CN"/>
              </w:rPr>
              <w:t xml:space="preserve"> услуги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587F21" w14:textId="77777777" w:rsidR="00484722" w:rsidRPr="00E44796" w:rsidRDefault="00A61E76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>Всего: затраты по </w:t>
            </w:r>
            <w:r w:rsidR="00484722" w:rsidRPr="00E44796">
              <w:rPr>
                <w:bCs/>
                <w:lang w:val="ru-RU" w:eastAsia="zh-CN"/>
              </w:rPr>
              <w:t>задачам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11D161" w14:textId="77777777" w:rsidR="00484722" w:rsidRPr="00E44796" w:rsidRDefault="00484722" w:rsidP="00A61E76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>В % от</w:t>
            </w:r>
            <w:r w:rsidR="00A61E76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 xml:space="preserve">задач МСЭ-R 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9A5F83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В % от </w:t>
            </w:r>
            <w:r w:rsidR="00A61E76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>задач МСЭ</w:t>
            </w:r>
          </w:p>
        </w:tc>
      </w:tr>
      <w:tr w:rsidR="00484722" w:rsidRPr="00E44796" w14:paraId="65CB9766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5AB445EC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R.1</w:t>
            </w:r>
            <w:proofErr w:type="spellEnd"/>
            <w:r w:rsidRPr="00E44796">
              <w:rPr>
                <w:lang w:val="ru-RU"/>
              </w:rPr>
              <w:tab/>
              <w:t>Регулирование использования спектра/орбит и управление использованием спектра/орбит</w:t>
            </w:r>
          </w:p>
        </w:tc>
        <w:tc>
          <w:tcPr>
            <w:tcW w:w="13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B5FA7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962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1593D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1 121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9759E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36 246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1FCFF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12 137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3B13A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21 961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3022B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72 427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70E74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59,10%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24205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21,88%</w:t>
            </w:r>
          </w:p>
        </w:tc>
      </w:tr>
      <w:tr w:rsidR="00484722" w:rsidRPr="00E44796" w14:paraId="461594EC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4E7C1F3C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R.2</w:t>
            </w:r>
            <w:proofErr w:type="spellEnd"/>
            <w:r w:rsidRPr="00E44796">
              <w:rPr>
                <w:lang w:val="ru-RU"/>
              </w:rPr>
              <w:tab/>
              <w:t>Стандарты радиосвязи</w:t>
            </w:r>
          </w:p>
        </w:tc>
        <w:tc>
          <w:tcPr>
            <w:tcW w:w="13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73251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1 568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20806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2 132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A834D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6 549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C18DC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2 195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27B60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3 969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3E857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16 413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542F9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13,39%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71D8E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4,96%</w:t>
            </w:r>
          </w:p>
        </w:tc>
      </w:tr>
      <w:tr w:rsidR="00484722" w:rsidRPr="00E44796" w14:paraId="61890DAC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44FEEE63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/>
              </w:rPr>
            </w:pPr>
            <w:proofErr w:type="spellStart"/>
            <w:r w:rsidRPr="00E44796">
              <w:rPr>
                <w:lang w:val="ru-RU"/>
              </w:rPr>
              <w:t>R.3</w:t>
            </w:r>
            <w:proofErr w:type="spellEnd"/>
            <w:r w:rsidRPr="00E44796">
              <w:rPr>
                <w:lang w:val="ru-RU"/>
              </w:rPr>
              <w:tab/>
              <w:t>Совместное использование знаний</w:t>
            </w:r>
          </w:p>
        </w:tc>
        <w:tc>
          <w:tcPr>
            <w:tcW w:w="13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C1ED7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2 075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7CD8A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4 316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4D9C9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14 087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3DCC5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4 712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91ADB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8 526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7FA43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33 716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88BE1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27,51%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B2D64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10,19%</w:t>
            </w:r>
          </w:p>
        </w:tc>
      </w:tr>
      <w:tr w:rsidR="00484722" w:rsidRPr="00E44796" w14:paraId="6825AB22" w14:textId="77777777" w:rsidTr="00F7628C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61DE701A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3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F6F83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4 605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5B4CF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7 569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60FDC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56 882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B60A2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19 044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70E68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34 456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06075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bookmarkStart w:id="146" w:name="RANGE!G49"/>
            <w:r w:rsidRPr="00E44796">
              <w:rPr>
                <w:b/>
                <w:bCs/>
                <w:lang w:val="ru-RU" w:eastAsia="zh-CN"/>
              </w:rPr>
              <w:t>122 556</w:t>
            </w:r>
            <w:bookmarkEnd w:id="146"/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13695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100,00%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7AFF1" w14:textId="77777777" w:rsidR="00484722" w:rsidRPr="00E44796" w:rsidRDefault="00484722" w:rsidP="00A61E76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37,03%</w:t>
            </w:r>
          </w:p>
        </w:tc>
      </w:tr>
    </w:tbl>
    <w:p w14:paraId="0823177D" w14:textId="77777777" w:rsidR="00484722" w:rsidRPr="00E44796" w:rsidRDefault="00484722" w:rsidP="00EC3DFA">
      <w:pPr>
        <w:rPr>
          <w:lang w:val="ru-RU"/>
        </w:rPr>
      </w:pPr>
    </w:p>
    <w:p w14:paraId="4548CB9C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first" r:id="rId42"/>
          <w:pgSz w:w="16834" w:h="11907" w:orient="landscape"/>
          <w:pgMar w:top="1418" w:right="1134" w:bottom="1134" w:left="1134" w:header="624" w:footer="624" w:gutter="0"/>
          <w:paperSrc w:first="15" w:other="15"/>
          <w:cols w:space="720"/>
          <w:titlePg/>
          <w:docGrid w:linePitch="299"/>
        </w:sectPr>
      </w:pPr>
    </w:p>
    <w:p w14:paraId="14B7F82A" w14:textId="77777777" w:rsidR="00484722" w:rsidRPr="00E44796" w:rsidRDefault="00484722" w:rsidP="00EC3DFA">
      <w:pPr>
        <w:pStyle w:val="Heading3"/>
        <w:rPr>
          <w:lang w:val="ru-RU"/>
        </w:rPr>
      </w:pPr>
      <w:bookmarkStart w:id="147" w:name="_Toc7795502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.3.1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R.1</w:t>
      </w:r>
      <w:proofErr w:type="spellEnd"/>
      <w:r w:rsidRPr="00E44796">
        <w:rPr>
          <w:color w:val="002060"/>
          <w:lang w:val="ru-RU"/>
        </w:rPr>
        <w:t xml:space="preserve"> Регулирование использования спектра/орбит и управление использованием спектра/орбит</w:t>
      </w:r>
      <w:bookmarkEnd w:id="147"/>
    </w:p>
    <w:p w14:paraId="70B82A96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48" w:name="_Toc8116054"/>
      <w:r w:rsidRPr="00E44796">
        <w:rPr>
          <w:b/>
          <w:bCs/>
          <w:color w:val="002060"/>
          <w:lang w:val="ru-RU"/>
        </w:rPr>
        <w:t>Описание задачи</w:t>
      </w:r>
      <w:bookmarkEnd w:id="148"/>
    </w:p>
    <w:p w14:paraId="6446B9B2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помех.</w:t>
      </w:r>
    </w:p>
    <w:p w14:paraId="084ECF96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R.1</w:t>
      </w:r>
      <w:proofErr w:type="spellEnd"/>
      <w:r w:rsidRPr="00E44796">
        <w:rPr>
          <w:lang w:val="ru-RU"/>
        </w:rPr>
        <w:t xml:space="preserve"> используется 59,10%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R, или 21,88% ресурсов, запланированных на 2020−2021 годы для выполнения задач МСЭ.</w:t>
      </w:r>
    </w:p>
    <w:p w14:paraId="527E72E0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49" w:name="_Toc8116055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49"/>
    </w:p>
    <w:tbl>
      <w:tblPr>
        <w:tblStyle w:val="TableGrid"/>
        <w:tblW w:w="9659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9"/>
        <w:gridCol w:w="4830"/>
      </w:tblGrid>
      <w:tr w:rsidR="00484722" w:rsidRPr="00E44796" w14:paraId="4F0DC0E8" w14:textId="77777777" w:rsidTr="001E7E9D">
        <w:tc>
          <w:tcPr>
            <w:tcW w:w="4829" w:type="dxa"/>
            <w:tcBorders>
              <w:right w:val="dotted" w:sz="4" w:space="0" w:color="4F81BD" w:themeColor="accent1"/>
            </w:tcBorders>
            <w:vAlign w:val="center"/>
          </w:tcPr>
          <w:p w14:paraId="5809DCDB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30" w:type="dxa"/>
            <w:tcBorders>
              <w:left w:val="dotted" w:sz="4" w:space="0" w:color="4F81BD" w:themeColor="accent1"/>
            </w:tcBorders>
            <w:vAlign w:val="center"/>
          </w:tcPr>
          <w:p w14:paraId="0D6AA377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65DD1A5F" w14:textId="77777777" w:rsidTr="00EC3DFA">
        <w:tc>
          <w:tcPr>
            <w:tcW w:w="4829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5DAE525B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Большее количество стран, имеющих спутниковые сети и земные станции, зарегистрированные в Международном справочном регистре частот (МСРЧ).</w:t>
            </w:r>
          </w:p>
        </w:tc>
        <w:tc>
          <w:tcPr>
            <w:tcW w:w="4830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039A513E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Количество стран, имеющих спутниковые сети, зарегистрированные </w:t>
            </w:r>
            <w:r w:rsidR="00B76B74" w:rsidRPr="00E44796">
              <w:rPr>
                <w:rFonts w:asciiTheme="minorHAnsi" w:hAnsiTheme="minorHAnsi"/>
                <w:lang w:val="ru-RU"/>
              </w:rPr>
              <w:t>в МСРЧ.</w:t>
            </w:r>
          </w:p>
          <w:p w14:paraId="522B6561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стран, имеющих земные станции, зарегистрированные в МСРЧ.</w:t>
            </w:r>
          </w:p>
        </w:tc>
      </w:tr>
      <w:tr w:rsidR="00484722" w:rsidRPr="0076608B" w14:paraId="562F49E4" w14:textId="77777777" w:rsidTr="00EC3DFA">
        <w:tc>
          <w:tcPr>
            <w:tcW w:w="4829" w:type="dxa"/>
            <w:tcBorders>
              <w:bottom w:val="nil"/>
              <w:right w:val="dotted" w:sz="4" w:space="0" w:color="4F81BD" w:themeColor="accent1"/>
            </w:tcBorders>
          </w:tcPr>
          <w:p w14:paraId="6E498A12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Большее количество стран, имеющих частотные присвоения наземным службам, зарегистрированные в МСРЧ.</w:t>
            </w:r>
          </w:p>
        </w:tc>
        <w:tc>
          <w:tcPr>
            <w:tcW w:w="4830" w:type="dxa"/>
            <w:tcBorders>
              <w:left w:val="dotted" w:sz="4" w:space="0" w:color="4F81BD" w:themeColor="accent1"/>
              <w:bottom w:val="nil"/>
            </w:tcBorders>
          </w:tcPr>
          <w:p w14:paraId="1642D36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стран, имеющих частотные присвоения наземным службам, зарегистрированные в МСРЧ</w:t>
            </w:r>
            <w:r w:rsidR="00B76B74" w:rsidRPr="00E44796">
              <w:rPr>
                <w:rFonts w:asciiTheme="minorHAnsi" w:hAnsiTheme="minorHAnsi"/>
                <w:lang w:val="ru-RU"/>
              </w:rPr>
              <w:t>.</w:t>
            </w:r>
          </w:p>
          <w:p w14:paraId="1CB4911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стран, которые зарегистрировали присвоения наземным службам в МСРЧ за последние четыре года.</w:t>
            </w:r>
          </w:p>
        </w:tc>
      </w:tr>
      <w:tr w:rsidR="00484722" w:rsidRPr="00E44796" w14:paraId="2A99C551" w14:textId="77777777" w:rsidTr="00EC3DFA">
        <w:tc>
          <w:tcPr>
            <w:tcW w:w="4829" w:type="dxa"/>
            <w:tcBorders>
              <w:right w:val="dotted" w:sz="4" w:space="0" w:color="4F81BD" w:themeColor="accent1"/>
            </w:tcBorders>
          </w:tcPr>
          <w:p w14:paraId="6F32998D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proofErr w:type="spellStart"/>
            <w:r w:rsidRPr="00E44796">
              <w:rPr>
                <w:rFonts w:asciiTheme="minorHAnsi" w:hAnsiTheme="minorHAnsi"/>
                <w:lang w:val="ru-RU"/>
              </w:rPr>
              <w:t>Бóльшая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процентная доля присвоений, зарегистрированных в МСРЧ с благоприятным заключением.</w:t>
            </w:r>
          </w:p>
        </w:tc>
        <w:tc>
          <w:tcPr>
            <w:tcW w:w="4830" w:type="dxa"/>
            <w:tcBorders>
              <w:left w:val="dotted" w:sz="4" w:space="0" w:color="4F81BD" w:themeColor="accent1"/>
            </w:tcBorders>
          </w:tcPr>
          <w:p w14:paraId="03399B61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Подлежат координации (наземные службы)</w:t>
            </w:r>
            <w:r w:rsidR="000D4CF6" w:rsidRPr="00E44796">
              <w:rPr>
                <w:rFonts w:asciiTheme="minorHAnsi" w:hAnsiTheme="minorHAnsi"/>
                <w:lang w:val="ru-RU"/>
              </w:rPr>
              <w:t>.</w:t>
            </w:r>
          </w:p>
          <w:p w14:paraId="540A941B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Подпадают под действие Плана (наземные службы)</w:t>
            </w:r>
            <w:r w:rsidR="000D4CF6" w:rsidRPr="00E44796">
              <w:rPr>
                <w:rFonts w:asciiTheme="minorHAnsi" w:hAnsiTheme="minorHAnsi"/>
                <w:lang w:val="ru-RU"/>
              </w:rPr>
              <w:t>.</w:t>
            </w:r>
          </w:p>
          <w:p w14:paraId="34E0AEAC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Другие.</w:t>
            </w:r>
          </w:p>
        </w:tc>
      </w:tr>
      <w:tr w:rsidR="00484722" w:rsidRPr="0076608B" w14:paraId="785D2531" w14:textId="77777777" w:rsidTr="00EC3DFA">
        <w:tc>
          <w:tcPr>
            <w:tcW w:w="4829" w:type="dxa"/>
            <w:tcBorders>
              <w:right w:val="dotted" w:sz="4" w:space="0" w:color="4F81BD" w:themeColor="accent1"/>
            </w:tcBorders>
          </w:tcPr>
          <w:p w14:paraId="68337D2E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proofErr w:type="spellStart"/>
            <w:r w:rsidRPr="00E44796">
              <w:rPr>
                <w:rFonts w:asciiTheme="minorHAnsi" w:hAnsiTheme="minorHAnsi"/>
                <w:lang w:val="ru-RU"/>
              </w:rPr>
              <w:t>Бóльшая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процентная доля стран, которые завершили переход к цифровому наземному телевизионному радиовещанию.</w:t>
            </w:r>
          </w:p>
        </w:tc>
        <w:tc>
          <w:tcPr>
            <w:tcW w:w="4830" w:type="dxa"/>
            <w:tcBorders>
              <w:left w:val="dotted" w:sz="4" w:space="0" w:color="4F81BD" w:themeColor="accent1"/>
            </w:tcBorders>
          </w:tcPr>
          <w:p w14:paraId="1A5635DD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Процентная доля стран, которые завершили переход к цифровому наземному телевидению.</w:t>
            </w:r>
          </w:p>
        </w:tc>
      </w:tr>
      <w:tr w:rsidR="00484722" w:rsidRPr="0076608B" w14:paraId="2CB5034A" w14:textId="77777777" w:rsidTr="00EC3DFA">
        <w:tc>
          <w:tcPr>
            <w:tcW w:w="4829" w:type="dxa"/>
            <w:tcBorders>
              <w:right w:val="dotted" w:sz="4" w:space="0" w:color="4F81BD" w:themeColor="accent1"/>
            </w:tcBorders>
          </w:tcPr>
          <w:p w14:paraId="2868B4B3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proofErr w:type="spellStart"/>
            <w:r w:rsidRPr="00E44796">
              <w:rPr>
                <w:rFonts w:asciiTheme="minorHAnsi" w:hAnsiTheme="minorHAnsi"/>
                <w:lang w:val="ru-RU"/>
              </w:rPr>
              <w:t>Бóльшая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процентная доля спектра, присвоенного спутниковым сетям, который свободен от вредных помех.</w:t>
            </w:r>
          </w:p>
        </w:tc>
        <w:tc>
          <w:tcPr>
            <w:tcW w:w="4830" w:type="dxa"/>
            <w:tcBorders>
              <w:left w:val="dotted" w:sz="4" w:space="0" w:color="4F81BD" w:themeColor="accent1"/>
            </w:tcBorders>
          </w:tcPr>
          <w:p w14:paraId="53E9001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Процентная доля спектра, присвоенного спутниковым сетям, который свободен от вредных помех.</w:t>
            </w:r>
          </w:p>
        </w:tc>
      </w:tr>
      <w:tr w:rsidR="00484722" w:rsidRPr="0076608B" w14:paraId="7567F348" w14:textId="77777777" w:rsidTr="00EC3DFA">
        <w:tc>
          <w:tcPr>
            <w:tcW w:w="4829" w:type="dxa"/>
            <w:tcBorders>
              <w:bottom w:val="nil"/>
              <w:right w:val="dotted" w:sz="4" w:space="0" w:color="4F81BD" w:themeColor="accent1"/>
            </w:tcBorders>
          </w:tcPr>
          <w:p w14:paraId="374C09AC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proofErr w:type="spellStart"/>
            <w:r w:rsidRPr="00E44796">
              <w:rPr>
                <w:rFonts w:asciiTheme="minorHAnsi" w:hAnsiTheme="minorHAnsi"/>
                <w:lang w:val="ru-RU"/>
              </w:rPr>
              <w:t>Бóльшая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процентная доля присвоений наземным службам, зарегистрированных в МСРЧ, которые свободны от вредных помех.</w:t>
            </w:r>
          </w:p>
        </w:tc>
        <w:tc>
          <w:tcPr>
            <w:tcW w:w="4830" w:type="dxa"/>
            <w:tcBorders>
              <w:left w:val="dotted" w:sz="4" w:space="0" w:color="4F81BD" w:themeColor="accent1"/>
              <w:bottom w:val="nil"/>
            </w:tcBorders>
          </w:tcPr>
          <w:p w14:paraId="7B1BD283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Процентная доля присвоений наземным службам, зарегистрированных в Справочном регистре, которые свободны от вредных помех (на основе количества случаев, сообщенных МСЭ).</w:t>
            </w:r>
          </w:p>
        </w:tc>
      </w:tr>
    </w:tbl>
    <w:p w14:paraId="2FED0F90" w14:textId="77777777" w:rsidR="00484722" w:rsidRPr="00E44796" w:rsidRDefault="00484722" w:rsidP="00EC3DFA">
      <w:pPr>
        <w:spacing w:after="160" w:line="259" w:lineRule="auto"/>
        <w:rPr>
          <w:rFonts w:asciiTheme="minorHAnsi" w:hAnsiTheme="minorHAnsi"/>
          <w:b/>
          <w:bCs/>
          <w:i/>
          <w:iCs/>
          <w:color w:val="002060"/>
          <w:lang w:val="ru-RU"/>
        </w:rPr>
      </w:pPr>
      <w:r w:rsidRPr="00E44796">
        <w:rPr>
          <w:rFonts w:asciiTheme="minorHAnsi" w:hAnsiTheme="minorHAnsi"/>
          <w:b/>
          <w:bCs/>
          <w:i/>
          <w:iCs/>
          <w:color w:val="002060"/>
          <w:lang w:val="ru-RU"/>
        </w:rPr>
        <w:br w:type="page"/>
      </w:r>
    </w:p>
    <w:p w14:paraId="347ACB46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50" w:name="_Toc8116056"/>
      <w:r w:rsidRPr="00E44796">
        <w:rPr>
          <w:b/>
          <w:bCs/>
          <w:color w:val="002060"/>
          <w:lang w:val="ru-RU"/>
        </w:rPr>
        <w:lastRenderedPageBreak/>
        <w:t>Сводная таблица запланированных затрат</w:t>
      </w:r>
      <w:bookmarkEnd w:id="150"/>
    </w:p>
    <w:bookmarkStart w:id="151" w:name="_Toc8113198"/>
    <w:p w14:paraId="65D50C9A" w14:textId="77777777" w:rsidR="00484722" w:rsidRPr="005D692B" w:rsidRDefault="00484722" w:rsidP="007D7C90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 wp14:anchorId="329F86BE" wp14:editId="2D00EB96">
                <wp:simplePos x="0" y="0"/>
                <wp:positionH relativeFrom="column">
                  <wp:posOffset>4999990</wp:posOffset>
                </wp:positionH>
                <wp:positionV relativeFrom="paragraph">
                  <wp:posOffset>51435</wp:posOffset>
                </wp:positionV>
                <wp:extent cx="1115695" cy="2519680"/>
                <wp:effectExtent l="0" t="0" r="27305" b="13970"/>
                <wp:wrapNone/>
                <wp:docPr id="40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1968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BD8A7" id="AutoShape 1" o:spid="_x0000_s1026" style="position:absolute;margin-left:393.7pt;margin-top:4.05pt;width:87.85pt;height:19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51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4C5A936B" w14:textId="77777777" w:rsidTr="002375D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3951576C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00939E29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728CB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4B96F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75630F07" w14:textId="77777777" w:rsidTr="002375D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9D63D4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AF9724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481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120E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481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678DA7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962</w:t>
            </w:r>
          </w:p>
        </w:tc>
      </w:tr>
      <w:tr w:rsidR="00484722" w:rsidRPr="00E44796" w14:paraId="1E964C85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444780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1BD816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735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9422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386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C8D5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1 121</w:t>
            </w:r>
          </w:p>
        </w:tc>
      </w:tr>
      <w:tr w:rsidR="00484722" w:rsidRPr="00E44796" w14:paraId="2321CF8D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70259F8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04235C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18 227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6772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18 019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5D4D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36 246</w:t>
            </w:r>
          </w:p>
        </w:tc>
      </w:tr>
      <w:tr w:rsidR="00484722" w:rsidRPr="00E44796" w14:paraId="40C62B32" w14:textId="77777777" w:rsidTr="002375D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63240DF2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937D8E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6 109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9D80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6 028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1A65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12 137</w:t>
            </w:r>
          </w:p>
        </w:tc>
      </w:tr>
      <w:tr w:rsidR="00484722" w:rsidRPr="00E44796" w14:paraId="5575B700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0D73F8BB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19D01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11 055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4FBD2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10 906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180B4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21 961</w:t>
            </w:r>
          </w:p>
        </w:tc>
      </w:tr>
      <w:tr w:rsidR="00484722" w:rsidRPr="00E44796" w14:paraId="69F0E719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FFA5FC8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3393AE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36 607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548B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35 820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3996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72 427</w:t>
            </w:r>
          </w:p>
        </w:tc>
      </w:tr>
    </w:tbl>
    <w:p w14:paraId="59DE8C76" w14:textId="77777777" w:rsidR="000D4CF6" w:rsidRPr="00E44796" w:rsidRDefault="000D4CF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color w:val="00B0F0"/>
          <w:lang w:val="ru-RU"/>
        </w:rPr>
      </w:pPr>
      <w:bookmarkStart w:id="152" w:name="_Toc7795503"/>
      <w:r w:rsidRPr="00E44796">
        <w:rPr>
          <w:color w:val="00B0F0"/>
          <w:lang w:val="ru-RU"/>
        </w:rPr>
        <w:br w:type="page"/>
      </w:r>
    </w:p>
    <w:p w14:paraId="49BF77AA" w14:textId="77777777" w:rsidR="00484722" w:rsidRPr="00E44796" w:rsidRDefault="00484722" w:rsidP="00EC3DFA">
      <w:pPr>
        <w:pStyle w:val="Heading3"/>
        <w:rPr>
          <w:lang w:val="ru-RU"/>
        </w:rPr>
      </w:pPr>
      <w:proofErr w:type="spellStart"/>
      <w:r w:rsidRPr="00E44796">
        <w:rPr>
          <w:color w:val="00B0F0"/>
          <w:lang w:val="ru-RU"/>
        </w:rPr>
        <w:lastRenderedPageBreak/>
        <w:t>II</w:t>
      </w:r>
      <w:r w:rsidR="005D692B">
        <w:rPr>
          <w:color w:val="002060"/>
          <w:lang w:val="ru-RU"/>
        </w:rPr>
        <w:t>.3.2</w:t>
      </w:r>
      <w:proofErr w:type="spellEnd"/>
      <w:r w:rsidR="005D692B">
        <w:rPr>
          <w:color w:val="002060"/>
          <w:lang w:val="ru-RU"/>
        </w:rPr>
        <w:t xml:space="preserve"> </w:t>
      </w:r>
      <w:r w:rsidR="005D692B">
        <w:rPr>
          <w:color w:val="002060"/>
        </w:rPr>
        <w:t>−</w:t>
      </w:r>
      <w:r w:rsidRPr="00E44796">
        <w:rPr>
          <w:color w:val="002060"/>
          <w:lang w:val="ru-RU"/>
        </w:rPr>
        <w:t xml:space="preserve"> </w:t>
      </w:r>
      <w:proofErr w:type="spellStart"/>
      <w:r w:rsidRPr="00E44796">
        <w:rPr>
          <w:color w:val="002060"/>
          <w:lang w:val="ru-RU"/>
        </w:rPr>
        <w:t>R.2</w:t>
      </w:r>
      <w:proofErr w:type="spellEnd"/>
      <w:r w:rsidRPr="00E44796">
        <w:rPr>
          <w:color w:val="002060"/>
          <w:lang w:val="ru-RU"/>
        </w:rPr>
        <w:t xml:space="preserve"> Стандарты радиосвязи</w:t>
      </w:r>
      <w:bookmarkEnd w:id="152"/>
    </w:p>
    <w:p w14:paraId="515E84B5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53" w:name="_Toc8116057"/>
      <w:r w:rsidRPr="00E44796">
        <w:rPr>
          <w:b/>
          <w:bCs/>
          <w:color w:val="002060"/>
          <w:lang w:val="ru-RU"/>
        </w:rPr>
        <w:t>Описание задачи</w:t>
      </w:r>
      <w:bookmarkEnd w:id="153"/>
    </w:p>
    <w:p w14:paraId="3215E653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 также общей системной экономии в радиосвязи, в том числе путем разработки международных стандартов.</w:t>
      </w:r>
    </w:p>
    <w:p w14:paraId="0D31DE70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R.2</w:t>
      </w:r>
      <w:proofErr w:type="spellEnd"/>
      <w:r w:rsidRPr="00E44796">
        <w:rPr>
          <w:lang w:val="ru-RU"/>
        </w:rPr>
        <w:t xml:space="preserve"> используется 13,39%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R, или 4,96% ресурсов, запланированных на 2020−2021 годы для выполнения задач МСЭ.</w:t>
      </w:r>
    </w:p>
    <w:p w14:paraId="4D2F31D3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54" w:name="_Toc8116058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54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7CB530CC" w14:textId="77777777" w:rsidTr="001E7E9D">
        <w:tc>
          <w:tcPr>
            <w:tcW w:w="4822" w:type="dxa"/>
            <w:tcBorders>
              <w:right w:val="dotted" w:sz="4" w:space="0" w:color="4F81BD" w:themeColor="accent1"/>
            </w:tcBorders>
            <w:vAlign w:val="center"/>
          </w:tcPr>
          <w:p w14:paraId="26973BE7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  <w:vAlign w:val="center"/>
          </w:tcPr>
          <w:p w14:paraId="12E1D501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51251DEE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4E1DED1B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Расширение доступа к подвижной широкополосной связи, в том числе в полосах частот, определенных для международной подвижной электросвязи (IMT).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6D1E0D5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контрактов/абонентов (млрд.).</w:t>
            </w:r>
          </w:p>
          <w:p w14:paraId="34F25EA1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Процентная доля контрактов на подвижную широкополосную связь.</w:t>
            </w:r>
          </w:p>
        </w:tc>
      </w:tr>
      <w:tr w:rsidR="00484722" w:rsidRPr="0076608B" w14:paraId="00C835C5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17FA0C54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Меньший размер корзины цен на услуги подвижной широкополосной связи, выраженный в процентах от валового национального дохода (ВНД) на душу населения.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6EB7B653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Размер корзины цен на услуги подвижной широкополосной связи, выраженный в процентах от ВНД на душу населения (с предоплатой, на базе мобильного телефона, 500 Мбайт).</w:t>
            </w:r>
          </w:p>
          <w:p w14:paraId="18DA76C1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Мир, развитые страны, развивающиеся страны, наименее развитые страны.</w:t>
            </w:r>
          </w:p>
          <w:p w14:paraId="100A9379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стран, где размер корзины цен составляет менее 5%.</w:t>
            </w:r>
          </w:p>
        </w:tc>
      </w:tr>
      <w:tr w:rsidR="00484722" w:rsidRPr="0076608B" w14:paraId="27424B3A" w14:textId="77777777" w:rsidTr="00EC3DFA">
        <w:tc>
          <w:tcPr>
            <w:tcW w:w="4822" w:type="dxa"/>
            <w:tcBorders>
              <w:right w:val="dotted" w:sz="4" w:space="0" w:color="4F81BD" w:themeColor="accent1"/>
            </w:tcBorders>
          </w:tcPr>
          <w:p w14:paraId="1BC36B82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Увеличение числа фиксированных линий и увеличение объема трафика, переносимого фиксированной службой (Тбит/с).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</w:tcPr>
          <w:p w14:paraId="330022C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Количество фиксированных линий, </w:t>
            </w:r>
            <w:r w:rsidRPr="00E44796">
              <w:rPr>
                <w:color w:val="000000"/>
                <w:lang w:val="ru-RU"/>
              </w:rPr>
              <w:t>суммарная пропускная способность (в Тбит/с)</w:t>
            </w:r>
            <w:r w:rsidRPr="00E44796">
              <w:rPr>
                <w:rFonts w:asciiTheme="minorHAnsi" w:hAnsiTheme="minorHAnsi"/>
                <w:lang w:val="ru-RU"/>
              </w:rPr>
              <w:t>.</w:t>
            </w:r>
          </w:p>
        </w:tc>
      </w:tr>
      <w:tr w:rsidR="00484722" w:rsidRPr="0076608B" w14:paraId="352EAB54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354CAAA1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домашних хозяйств, принимающих цифровое наземное телевидение.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593AA74F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домашних хозяйств, принимающих ЦНТ (млн.).</w:t>
            </w:r>
          </w:p>
          <w:p w14:paraId="3A316877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домашних хозяйств, принимающих АНТ (млн.).</w:t>
            </w:r>
          </w:p>
          <w:p w14:paraId="1481687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Общее число домашних хозяйств, принимающих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ЦНT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+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AНТ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(млн.).</w:t>
            </w:r>
          </w:p>
          <w:p w14:paraId="4391386E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Процентная доля домашних хозяйств с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DTT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,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ATT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и наземным ТВ.</w:t>
            </w:r>
          </w:p>
        </w:tc>
      </w:tr>
      <w:tr w:rsidR="00484722" w:rsidRPr="0076608B" w14:paraId="146CCC2C" w14:textId="77777777" w:rsidTr="000D4CF6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5A6F8769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Увеличение числа работающих ретрансляторов (эквивалент 36 МГц) на спутниках связи и соответствующая пропускная способность (Тбит/с); число терминалов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VSAT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>; число домашних хозяйств, принимающих спутниковое телевидение.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03AAB571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работающих ретрансляторов (эквивалент 36 МГц) на спутниках связи.</w:t>
            </w:r>
          </w:p>
          <w:p w14:paraId="46FF71E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Соответствующая пропускная способность (Тбит/с).</w:t>
            </w:r>
          </w:p>
          <w:p w14:paraId="50C1EAE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Число терминалов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VSAT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(млн.).</w:t>
            </w:r>
          </w:p>
          <w:p w14:paraId="3A5CC7E1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Количество систем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DTH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(млн.).</w:t>
            </w:r>
          </w:p>
        </w:tc>
      </w:tr>
      <w:tr w:rsidR="00484722" w:rsidRPr="0076608B" w14:paraId="2ADBB1B8" w14:textId="77777777" w:rsidTr="000D4CF6">
        <w:tc>
          <w:tcPr>
            <w:tcW w:w="4822" w:type="dxa"/>
            <w:tcBorders>
              <w:top w:val="nil"/>
              <w:bottom w:val="dotted" w:sz="4" w:space="0" w:color="auto"/>
              <w:right w:val="dotted" w:sz="4" w:space="0" w:color="4F81BD" w:themeColor="accent1"/>
            </w:tcBorders>
          </w:tcPr>
          <w:p w14:paraId="2CE167C3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Увеличение числа устройств, принимающих передачи радионавигационных спутников.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dotted" w:sz="4" w:space="0" w:color="auto"/>
            </w:tcBorders>
          </w:tcPr>
          <w:p w14:paraId="5E566B0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Количество действующих группировок/спутников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ГНСС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>.</w:t>
            </w:r>
          </w:p>
          <w:p w14:paraId="34548E1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Количество устройств со встроенными приемниками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ГНСС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 xml:space="preserve"> (млрд.).</w:t>
            </w:r>
          </w:p>
        </w:tc>
      </w:tr>
      <w:tr w:rsidR="00484722" w:rsidRPr="00E44796" w14:paraId="7A91FCD3" w14:textId="77777777" w:rsidTr="000D4CF6">
        <w:tc>
          <w:tcPr>
            <w:tcW w:w="4822" w:type="dxa"/>
            <w:tcBorders>
              <w:top w:val="dotted" w:sz="4" w:space="0" w:color="auto"/>
              <w:bottom w:val="nil"/>
              <w:right w:val="dotted" w:sz="4" w:space="0" w:color="4F81BD" w:themeColor="accent1"/>
            </w:tcBorders>
          </w:tcPr>
          <w:p w14:paraId="493D9D82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lastRenderedPageBreak/>
              <w:t>Увеличение числа работающих спутников с нагрузкой по исследованию Земли, соответствующее количество и разрешение передаваемых данных и объем загружаемых данных (Тбайты).</w:t>
            </w:r>
          </w:p>
        </w:tc>
        <w:tc>
          <w:tcPr>
            <w:tcW w:w="4823" w:type="dxa"/>
            <w:tcBorders>
              <w:top w:val="dotted" w:sz="4" w:space="0" w:color="auto"/>
              <w:left w:val="dotted" w:sz="4" w:space="0" w:color="4F81BD" w:themeColor="accent1"/>
              <w:bottom w:val="nil"/>
            </w:tcBorders>
          </w:tcPr>
          <w:p w14:paraId="5BD070DF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Количество спутников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ДЗЗ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>.</w:t>
            </w:r>
          </w:p>
          <w:p w14:paraId="66870363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передаваемых изображений (млн.).</w:t>
            </w:r>
          </w:p>
          <w:p w14:paraId="6499C7C7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Размер загружаемых изображений (Тбайты).</w:t>
            </w:r>
          </w:p>
        </w:tc>
      </w:tr>
    </w:tbl>
    <w:p w14:paraId="4D9D1B32" w14:textId="77777777" w:rsidR="00484722" w:rsidRPr="00E44796" w:rsidRDefault="00484722" w:rsidP="000D4CF6">
      <w:pPr>
        <w:pStyle w:val="Headingi"/>
        <w:spacing w:before="240"/>
        <w:rPr>
          <w:b/>
          <w:bCs/>
          <w:color w:val="002060"/>
          <w:lang w:val="ru-RU"/>
        </w:rPr>
      </w:pPr>
      <w:bookmarkStart w:id="155" w:name="_Toc8116059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55"/>
    </w:p>
    <w:bookmarkStart w:id="156" w:name="_Toc8113199"/>
    <w:p w14:paraId="1F292069" w14:textId="77777777" w:rsidR="00484722" w:rsidRPr="005D692B" w:rsidRDefault="00484722" w:rsidP="007D7C90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175AA031" wp14:editId="0AC02699">
                <wp:simplePos x="0" y="0"/>
                <wp:positionH relativeFrom="column">
                  <wp:posOffset>5001260</wp:posOffset>
                </wp:positionH>
                <wp:positionV relativeFrom="paragraph">
                  <wp:posOffset>80010</wp:posOffset>
                </wp:positionV>
                <wp:extent cx="1115695" cy="2495550"/>
                <wp:effectExtent l="0" t="0" r="27305" b="19050"/>
                <wp:wrapNone/>
                <wp:docPr id="4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49555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3CA07" id="AutoShape 1" o:spid="_x0000_s1026" style="position:absolute;margin-left:393.8pt;margin-top:6.3pt;width:87.85pt;height:19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56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4FA0CD2A" w14:textId="77777777" w:rsidTr="002375D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07CD2E6B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657A8347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B34C7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4850B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1A7E8494" w14:textId="77777777" w:rsidTr="002375D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66EB99C0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7763E4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784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F25D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784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79BAE6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1 568</w:t>
            </w:r>
          </w:p>
        </w:tc>
      </w:tr>
      <w:tr w:rsidR="00484722" w:rsidRPr="00E44796" w14:paraId="229743C3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2B0EF78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8DF8FE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1 072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1864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1 060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93C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2 132</w:t>
            </w:r>
          </w:p>
        </w:tc>
      </w:tr>
      <w:tr w:rsidR="00484722" w:rsidRPr="00E44796" w14:paraId="03A141C4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00F5D18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8731F9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3 202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07ED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3 347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F99F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6 549</w:t>
            </w:r>
          </w:p>
        </w:tc>
      </w:tr>
      <w:tr w:rsidR="00484722" w:rsidRPr="00E44796" w14:paraId="7F200EC4" w14:textId="77777777" w:rsidTr="002375D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5C64AACF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CF9A04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1 074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70F9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1 121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E3CD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2 195</w:t>
            </w:r>
          </w:p>
        </w:tc>
      </w:tr>
      <w:tr w:rsidR="00484722" w:rsidRPr="00E44796" w14:paraId="165080AE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0BE36453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8C860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1 943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FE145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2 026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5EC24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3 969</w:t>
            </w:r>
          </w:p>
        </w:tc>
      </w:tr>
      <w:tr w:rsidR="00484722" w:rsidRPr="00E44796" w14:paraId="66D97824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9655DFE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0D3976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8 075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3A10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8 338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68C1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16 413</w:t>
            </w:r>
          </w:p>
        </w:tc>
      </w:tr>
    </w:tbl>
    <w:p w14:paraId="3FE2EDD8" w14:textId="77777777" w:rsidR="000D4CF6" w:rsidRPr="00E44796" w:rsidRDefault="000D4CF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color w:val="00B0F0"/>
          <w:lang w:val="ru-RU"/>
        </w:rPr>
      </w:pPr>
      <w:bookmarkStart w:id="157" w:name="_Toc7795504"/>
      <w:r w:rsidRPr="00E44796">
        <w:rPr>
          <w:color w:val="00B0F0"/>
          <w:lang w:val="ru-RU"/>
        </w:rPr>
        <w:br w:type="page"/>
      </w:r>
    </w:p>
    <w:p w14:paraId="7FCB5F77" w14:textId="77777777" w:rsidR="00484722" w:rsidRPr="00E44796" w:rsidRDefault="00484722" w:rsidP="00EC3DFA">
      <w:pPr>
        <w:pStyle w:val="Heading3"/>
        <w:rPr>
          <w:lang w:val="ru-RU"/>
        </w:rPr>
      </w:pPr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.3.3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R.3</w:t>
      </w:r>
      <w:proofErr w:type="spellEnd"/>
      <w:r w:rsidRPr="00E44796">
        <w:rPr>
          <w:color w:val="002060"/>
          <w:lang w:val="ru-RU"/>
        </w:rPr>
        <w:t xml:space="preserve"> Совместное использование знаний</w:t>
      </w:r>
      <w:bookmarkEnd w:id="157"/>
    </w:p>
    <w:p w14:paraId="381A5CEE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58" w:name="_Toc8116060"/>
      <w:r w:rsidRPr="00E44796">
        <w:rPr>
          <w:b/>
          <w:bCs/>
          <w:color w:val="002060"/>
          <w:lang w:val="ru-RU"/>
        </w:rPr>
        <w:t>Описание задачи</w:t>
      </w:r>
      <w:bookmarkEnd w:id="158"/>
    </w:p>
    <w:p w14:paraId="666BE44F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Способствовать приобретению и совместному использованию знаний и ноу-хау в области радиосвязи.</w:t>
      </w:r>
    </w:p>
    <w:p w14:paraId="5422A056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R.3</w:t>
      </w:r>
      <w:proofErr w:type="spellEnd"/>
      <w:r w:rsidRPr="00E44796">
        <w:rPr>
          <w:lang w:val="ru-RU"/>
        </w:rPr>
        <w:t xml:space="preserve"> используется 27,51%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R, или 10,19% ресурсов, запланированных на 2020−2021 годы для выполнения задач МСЭ.</w:t>
      </w:r>
    </w:p>
    <w:p w14:paraId="4F6DE3D3" w14:textId="77777777" w:rsidR="00484722" w:rsidRPr="00E44796" w:rsidRDefault="00484722" w:rsidP="00EC3DFA">
      <w:pPr>
        <w:pStyle w:val="Headingi"/>
        <w:spacing w:after="120"/>
        <w:rPr>
          <w:rFonts w:asciiTheme="minorHAnsi" w:eastAsiaTheme="minorEastAsia" w:hAnsiTheme="minorHAnsi" w:cstheme="minorBidi"/>
          <w:b/>
          <w:bCs/>
          <w:iCs/>
          <w:color w:val="002060"/>
          <w:szCs w:val="22"/>
          <w:lang w:val="ru-RU"/>
        </w:rPr>
      </w:pPr>
      <w:bookmarkStart w:id="159" w:name="_Toc8116061"/>
      <w:r w:rsidRPr="00E44796">
        <w:rPr>
          <w:rFonts w:asciiTheme="minorHAnsi" w:eastAsiaTheme="minorEastAsia" w:hAnsiTheme="minorHAnsi" w:cstheme="minorBidi"/>
          <w:b/>
          <w:bCs/>
          <w:iCs/>
          <w:color w:val="002060"/>
          <w:szCs w:val="22"/>
          <w:lang w:val="ru-RU"/>
        </w:rPr>
        <w:t>Описание ключевых ожидаемых результатов и их измерения</w:t>
      </w:r>
      <w:bookmarkEnd w:id="159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152E2743" w14:textId="77777777" w:rsidTr="001E7E9D">
        <w:tc>
          <w:tcPr>
            <w:tcW w:w="4822" w:type="dxa"/>
            <w:tcBorders>
              <w:bottom w:val="single" w:sz="12" w:space="0" w:color="4F81BD" w:themeColor="accent1"/>
              <w:right w:val="dotted" w:sz="4" w:space="0" w:color="4F81BD" w:themeColor="accent1"/>
            </w:tcBorders>
            <w:vAlign w:val="center"/>
          </w:tcPr>
          <w:p w14:paraId="45C9F4A9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single" w:sz="12" w:space="0" w:color="4F81BD" w:themeColor="accent1"/>
            </w:tcBorders>
            <w:vAlign w:val="center"/>
          </w:tcPr>
          <w:p w14:paraId="6FBBDD85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19E3FF2D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26A4F734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Расширенные знания и ноу-хау в области Регламента радиосвязи, Правил процедуры, региональных соглашений, Рекомендаций и передового опыта по использованию спектра.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21AC52C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загрузок бесплатных онлайновых публикаций МСЭ-R (млн.).</w:t>
            </w:r>
          </w:p>
          <w:p w14:paraId="6AF010F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мероприятий по созданию потенциала, организованных/поддержанных БР (очных и виртуальных).</w:t>
            </w:r>
          </w:p>
          <w:p w14:paraId="16C8369E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участников мероприятий по созданию потенциала, организованных/поддержанных БР МСЭ (в совокупности за период между двумя ВКР).</w:t>
            </w:r>
          </w:p>
        </w:tc>
      </w:tr>
      <w:tr w:rsidR="00484722" w:rsidRPr="0076608B" w14:paraId="48DFECBD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5AC12887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Расширенное участие в видах деятельности МСЭ-R (в том числе в форме дистанционного участия), особенно развивающихся стран.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3F3CB250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случаев оказания технической помощи/проведения технических мероприятий при участии БР.</w:t>
            </w:r>
          </w:p>
          <w:p w14:paraId="169176C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стран, в которых БР оказывает техническую помощь/проводит технические мероприятия.</w:t>
            </w:r>
          </w:p>
          <w:p w14:paraId="6586E10C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участников/мероприятий, включающих конференции, ассамблеи и собрания, относящиеся к исследовательским комиссиям (очных и виртуальных).</w:t>
            </w:r>
          </w:p>
          <w:p w14:paraId="0274760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стран, участвующих в семинарах, семинарах-практикумах, собраниях ИК и РГ и мероприятиях МСЭ-R (очных и виртуальных).</w:t>
            </w:r>
          </w:p>
        </w:tc>
      </w:tr>
    </w:tbl>
    <w:p w14:paraId="5189E97A" w14:textId="77777777" w:rsidR="00484722" w:rsidRPr="00E44796" w:rsidRDefault="00484722" w:rsidP="003D3765">
      <w:pPr>
        <w:pStyle w:val="Headingi"/>
        <w:spacing w:before="240"/>
        <w:rPr>
          <w:b/>
          <w:bCs/>
          <w:color w:val="002060"/>
          <w:lang w:val="ru-RU"/>
        </w:rPr>
      </w:pPr>
      <w:bookmarkStart w:id="160" w:name="_Toc8116062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60"/>
    </w:p>
    <w:bookmarkStart w:id="161" w:name="_Toc8113200"/>
    <w:p w14:paraId="32CEBD7F" w14:textId="77777777" w:rsidR="00484722" w:rsidRPr="005D692B" w:rsidRDefault="00484722" w:rsidP="007D7C90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08956C8D" wp14:editId="67721874">
                <wp:simplePos x="0" y="0"/>
                <wp:positionH relativeFrom="column">
                  <wp:posOffset>5001260</wp:posOffset>
                </wp:positionH>
                <wp:positionV relativeFrom="paragraph">
                  <wp:posOffset>51435</wp:posOffset>
                </wp:positionV>
                <wp:extent cx="1115695" cy="2519680"/>
                <wp:effectExtent l="0" t="0" r="27305" b="13970"/>
                <wp:wrapNone/>
                <wp:docPr id="4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1968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3EF0B" id="AutoShape 1" o:spid="_x0000_s1026" style="position:absolute;margin-left:393.8pt;margin-top:4.05pt;width:87.85pt;height:19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61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0C62BB09" w14:textId="77777777" w:rsidTr="002375D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40487240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3653D52C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5BD3E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9DF92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48F70BDC" w14:textId="77777777" w:rsidTr="002375D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2ADF753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6F607B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1 105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1D14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970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16E25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2 075</w:t>
            </w:r>
          </w:p>
        </w:tc>
      </w:tr>
      <w:tr w:rsidR="00484722" w:rsidRPr="00E44796" w14:paraId="6E5888E3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88EDD59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BCE84C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2 151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8EA9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2 165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D497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4 316</w:t>
            </w:r>
          </w:p>
        </w:tc>
      </w:tr>
      <w:tr w:rsidR="00484722" w:rsidRPr="00E44796" w14:paraId="6C45DC2A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58855D0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A50F56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6 983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2B53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7 104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F38E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14 087</w:t>
            </w:r>
          </w:p>
        </w:tc>
      </w:tr>
      <w:tr w:rsidR="00484722" w:rsidRPr="00E44796" w14:paraId="2C016AF9" w14:textId="77777777" w:rsidTr="002375D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4F1C1B9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45B2BB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2 338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9371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2 374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25F5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4 712</w:t>
            </w:r>
          </w:p>
        </w:tc>
      </w:tr>
      <w:tr w:rsidR="00484722" w:rsidRPr="00E44796" w14:paraId="4D5D3E3D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4D71936B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315C3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4 231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AB9CD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4 295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ACF5C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8 526</w:t>
            </w:r>
          </w:p>
        </w:tc>
      </w:tr>
      <w:tr w:rsidR="00484722" w:rsidRPr="00E44796" w14:paraId="0EC43F52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D298281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C80484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16 808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0EB1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16 908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68B8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33 716</w:t>
            </w:r>
          </w:p>
        </w:tc>
      </w:tr>
    </w:tbl>
    <w:p w14:paraId="19BDEEE1" w14:textId="77777777" w:rsidR="00484722" w:rsidRPr="00E44796" w:rsidRDefault="004847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E44796">
        <w:rPr>
          <w:lang w:val="ru-RU"/>
        </w:rPr>
        <w:br w:type="page"/>
      </w:r>
    </w:p>
    <w:p w14:paraId="2681E929" w14:textId="77777777" w:rsidR="00484722" w:rsidRPr="00E44796" w:rsidRDefault="00484722" w:rsidP="00EC3DFA">
      <w:pPr>
        <w:pStyle w:val="Heading2"/>
        <w:rPr>
          <w:lang w:val="ru-RU"/>
        </w:rPr>
      </w:pPr>
      <w:bookmarkStart w:id="162" w:name="lt_pId323"/>
      <w:bookmarkStart w:id="163" w:name="_Toc7794684"/>
      <w:bookmarkStart w:id="164" w:name="_Toc7794972"/>
      <w:bookmarkStart w:id="165" w:name="_Toc7795505"/>
      <w:proofErr w:type="spellStart"/>
      <w:r w:rsidRPr="00E44796">
        <w:rPr>
          <w:color w:val="0070C0"/>
          <w:lang w:val="ru-RU"/>
        </w:rPr>
        <w:lastRenderedPageBreak/>
        <w:t>II</w:t>
      </w:r>
      <w:r w:rsidRPr="00E44796">
        <w:rPr>
          <w:lang w:val="ru-RU"/>
        </w:rPr>
        <w:t>.4</w:t>
      </w:r>
      <w:bookmarkEnd w:id="162"/>
      <w:proofErr w:type="spellEnd"/>
      <w:r w:rsidRPr="00E44796">
        <w:rPr>
          <w:lang w:val="ru-RU"/>
        </w:rPr>
        <w:tab/>
      </w:r>
      <w:bookmarkStart w:id="166" w:name="lt_pId324"/>
      <w:r w:rsidRPr="00E44796">
        <w:rPr>
          <w:lang w:val="ru-RU"/>
        </w:rPr>
        <w:t>Задачи Сектора стандартизации электросвязи</w:t>
      </w:r>
      <w:bookmarkEnd w:id="166"/>
      <w:bookmarkEnd w:id="163"/>
      <w:bookmarkEnd w:id="164"/>
      <w:bookmarkEnd w:id="165"/>
    </w:p>
    <w:p w14:paraId="60DA7EF1" w14:textId="77777777" w:rsidR="00484722" w:rsidRPr="00E44796" w:rsidRDefault="00484722" w:rsidP="00EC3DFA">
      <w:pPr>
        <w:snapToGrid w:val="0"/>
        <w:rPr>
          <w:rFonts w:asciiTheme="minorHAnsi" w:hAnsiTheme="minorHAnsi"/>
          <w:lang w:val="ru-RU"/>
        </w:rPr>
      </w:pPr>
      <w:bookmarkStart w:id="167" w:name="lt_pId325"/>
      <w:r w:rsidRPr="00E44796">
        <w:rPr>
          <w:lang w:val="ru-RU"/>
        </w:rPr>
        <w:t xml:space="preserve">В 2020−2021 годах предусмотрено выполнение пяти задач Сектора стандартизации электросвязи, на которые приходится </w:t>
      </w:r>
      <w:r w:rsidRPr="00E44796">
        <w:rPr>
          <w:rFonts w:asciiTheme="minorHAnsi" w:hAnsiTheme="minorHAnsi"/>
          <w:lang w:val="ru-RU"/>
        </w:rPr>
        <w:t xml:space="preserve">17,05% </w:t>
      </w:r>
      <w:r w:rsidRPr="00E44796">
        <w:rPr>
          <w:lang w:val="ru-RU"/>
        </w:rPr>
        <w:t>от общего проекта бюджета Союза на 2020−2021 годы</w:t>
      </w:r>
      <w:r w:rsidRPr="00E44796">
        <w:rPr>
          <w:rFonts w:asciiTheme="minorHAnsi" w:hAnsiTheme="minorHAnsi"/>
          <w:lang w:val="ru-RU"/>
        </w:rPr>
        <w:t>.</w:t>
      </w:r>
      <w:bookmarkEnd w:id="167"/>
    </w:p>
    <w:p w14:paraId="2E6BE03B" w14:textId="47FC2777" w:rsidR="0076608B" w:rsidRPr="0076608B" w:rsidRDefault="0076608B" w:rsidP="0076608B">
      <w:pPr>
        <w:pStyle w:val="Figuretitle"/>
        <w:rPr>
          <w:lang w:val="ru-RU"/>
        </w:rPr>
      </w:pPr>
      <w:r w:rsidRPr="0076608B">
        <w:drawing>
          <wp:inline distT="0" distB="0" distL="0" distR="0" wp14:anchorId="3028887A" wp14:editId="30910F13">
            <wp:extent cx="5991225" cy="346710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4DCE" w14:textId="7AA48E95" w:rsidR="0076608B" w:rsidRPr="0076608B" w:rsidRDefault="0076608B" w:rsidP="0076608B">
      <w:pPr>
        <w:pStyle w:val="Figuretitle"/>
        <w:spacing w:after="120"/>
        <w:rPr>
          <w:lang w:val="ru-RU"/>
        </w:rPr>
      </w:pPr>
      <w:r w:rsidRPr="0076608B">
        <w:drawing>
          <wp:inline distT="0" distB="0" distL="0" distR="0" wp14:anchorId="7A8432C9" wp14:editId="37EF83EB">
            <wp:extent cx="5943600" cy="40386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8D01" w14:textId="77777777" w:rsidR="00484722" w:rsidRPr="00E44796" w:rsidRDefault="00484722" w:rsidP="0076608B">
      <w:pPr>
        <w:spacing w:before="0"/>
        <w:rPr>
          <w:lang w:val="ru-RU"/>
        </w:rPr>
      </w:pPr>
    </w:p>
    <w:p w14:paraId="41A946FD" w14:textId="77777777" w:rsidR="00484722" w:rsidRPr="00E44796" w:rsidRDefault="00484722" w:rsidP="0076608B">
      <w:pPr>
        <w:spacing w:before="0"/>
        <w:rPr>
          <w:lang w:val="ru-RU"/>
        </w:rPr>
        <w:sectPr w:rsidR="00484722" w:rsidRPr="00E44796" w:rsidSect="00EC3DFA">
          <w:footerReference w:type="default" r:id="rId45"/>
          <w:footerReference w:type="first" r:id="rId46"/>
          <w:pgSz w:w="11907" w:h="16834"/>
          <w:pgMar w:top="1418" w:right="1134" w:bottom="1418" w:left="1134" w:header="624" w:footer="624" w:gutter="0"/>
          <w:paperSrc w:first="15" w:other="15"/>
          <w:cols w:space="720"/>
          <w:titlePg/>
          <w:docGrid w:linePitch="299"/>
        </w:sectPr>
      </w:pPr>
    </w:p>
    <w:p w14:paraId="161539C5" w14:textId="77777777" w:rsidR="00484722" w:rsidRPr="00E44796" w:rsidRDefault="00484722" w:rsidP="00EC3DFA">
      <w:pPr>
        <w:pStyle w:val="TableNo"/>
        <w:spacing w:before="0"/>
        <w:rPr>
          <w:lang w:val="ru-RU"/>
        </w:rPr>
      </w:pPr>
      <w:bookmarkStart w:id="168" w:name="_Toc8113201"/>
      <w:r w:rsidRPr="00E44796">
        <w:rPr>
          <w:lang w:val="ru-RU"/>
        </w:rPr>
        <w:lastRenderedPageBreak/>
        <w:t>Таблица V</w:t>
      </w:r>
      <w:bookmarkEnd w:id="168"/>
    </w:p>
    <w:p w14:paraId="4755F695" w14:textId="77777777" w:rsidR="00484722" w:rsidRPr="00E44796" w:rsidRDefault="00484722" w:rsidP="00EC3DFA">
      <w:pPr>
        <w:pStyle w:val="Tabletitle"/>
        <w:spacing w:before="120" w:after="120"/>
        <w:rPr>
          <w:lang w:val="ru-RU"/>
        </w:rPr>
      </w:pPr>
      <w:bookmarkStart w:id="169" w:name="_Toc8113202"/>
      <w:r w:rsidRPr="00E44796">
        <w:rPr>
          <w:lang w:val="ru-RU"/>
        </w:rPr>
        <w:t>Задачи МСЭ-T</w:t>
      </w:r>
      <w:r w:rsidRPr="00E44796">
        <w:rPr>
          <w:lang w:val="ru-RU"/>
        </w:rPr>
        <w:br/>
        <w:t xml:space="preserve">Запланированные затраты </w:t>
      </w:r>
      <w:r w:rsidR="00F7628C" w:rsidRPr="00E44796">
        <w:rPr>
          <w:lang w:val="ru-RU"/>
        </w:rPr>
        <w:t xml:space="preserve">на </w:t>
      </w:r>
      <w:r w:rsidRPr="00E44796">
        <w:rPr>
          <w:lang w:val="ru-RU"/>
        </w:rPr>
        <w:t xml:space="preserve">2020−2021 </w:t>
      </w:r>
      <w:r w:rsidR="00F7628C" w:rsidRPr="00E44796">
        <w:rPr>
          <w:lang w:val="ru-RU"/>
        </w:rPr>
        <w:t>годы</w:t>
      </w:r>
      <w:r w:rsidRPr="00E44796">
        <w:rPr>
          <w:lang w:val="ru-RU"/>
        </w:rPr>
        <w:br/>
        <w:t>Разбивка по элементам затрат</w:t>
      </w:r>
      <w:bookmarkEnd w:id="169"/>
    </w:p>
    <w:tbl>
      <w:tblPr>
        <w:tblW w:w="14558" w:type="dxa"/>
        <w:tblLayout w:type="fixed"/>
        <w:tblLook w:val="04A0" w:firstRow="1" w:lastRow="0" w:firstColumn="1" w:lastColumn="0" w:noHBand="0" w:noVBand="1"/>
      </w:tblPr>
      <w:tblGrid>
        <w:gridCol w:w="3892"/>
        <w:gridCol w:w="1386"/>
        <w:gridCol w:w="1290"/>
        <w:gridCol w:w="1370"/>
        <w:gridCol w:w="1413"/>
        <w:gridCol w:w="1422"/>
        <w:gridCol w:w="1276"/>
        <w:gridCol w:w="1254"/>
        <w:gridCol w:w="1255"/>
      </w:tblGrid>
      <w:tr w:rsidR="00484722" w:rsidRPr="00E44796" w14:paraId="32C1FABF" w14:textId="77777777" w:rsidTr="00F7628C">
        <w:tc>
          <w:tcPr>
            <w:tcW w:w="38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E19EED" w14:textId="77777777" w:rsidR="00484722" w:rsidRPr="00E44796" w:rsidRDefault="00484722" w:rsidP="00EC3DFA">
            <w:pPr>
              <w:pStyle w:val="Tabletext"/>
              <w:spacing w:before="60" w:after="60"/>
              <w:rPr>
                <w:lang w:val="ru-RU" w:eastAsia="zh-CN"/>
              </w:rPr>
            </w:pPr>
          </w:p>
        </w:tc>
        <w:tc>
          <w:tcPr>
            <w:tcW w:w="815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9ABA0C" w14:textId="77777777" w:rsidR="00484722" w:rsidRPr="005D692B" w:rsidRDefault="00484722" w:rsidP="00EC3DFA">
            <w:pPr>
              <w:pStyle w:val="Tabletext"/>
              <w:spacing w:before="60" w:after="60"/>
              <w:jc w:val="center"/>
              <w:rPr>
                <w:b/>
                <w:bCs/>
                <w:i/>
                <w:iCs/>
                <w:lang w:val="ru-RU" w:eastAsia="zh-CN"/>
              </w:rPr>
            </w:pPr>
            <w:r w:rsidRPr="005D692B">
              <w:rPr>
                <w:i/>
                <w:i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1" layoutInCell="1" allowOverlap="1" wp14:anchorId="3694C370" wp14:editId="041A5E08">
                      <wp:simplePos x="0" y="0"/>
                      <wp:positionH relativeFrom="column">
                        <wp:posOffset>4309110</wp:posOffset>
                      </wp:positionH>
                      <wp:positionV relativeFrom="paragraph">
                        <wp:posOffset>102870</wp:posOffset>
                      </wp:positionV>
                      <wp:extent cx="791845" cy="2676525"/>
                      <wp:effectExtent l="0" t="0" r="27305" b="28575"/>
                      <wp:wrapNone/>
                      <wp:docPr id="43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676525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98CE11" id="AutoShape 1" o:spid="_x0000_s1026" style="position:absolute;margin-left:339.3pt;margin-top:8.1pt;width:62.35pt;height:21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" filled="f" strokecolor="#0070c0" strokeweight="1pt">
                      <w10:anchorlock/>
                    </v:roundrect>
                  </w:pict>
                </mc:Fallback>
              </mc:AlternateContent>
            </w:r>
            <w:r w:rsidRPr="005D692B">
              <w:rPr>
                <w:i/>
                <w:iCs/>
                <w:lang w:val="ru-RU" w:eastAsia="zh-CN"/>
              </w:rPr>
              <w:t xml:space="preserve">тыс. </w:t>
            </w:r>
            <w:proofErr w:type="spellStart"/>
            <w:r w:rsidRPr="005D692B">
              <w:rPr>
                <w:i/>
                <w:iCs/>
                <w:lang w:val="ru-RU" w:eastAsia="zh-CN"/>
              </w:rPr>
              <w:t>шв</w:t>
            </w:r>
            <w:proofErr w:type="spellEnd"/>
            <w:r w:rsidRPr="005D692B">
              <w:rPr>
                <w:i/>
                <w:iCs/>
                <w:lang w:val="ru-RU" w:eastAsia="zh-CN"/>
              </w:rPr>
              <w:t>. фр.</w:t>
            </w: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E030EF" w14:textId="77777777" w:rsidR="00484722" w:rsidRPr="00AF129B" w:rsidRDefault="00484722" w:rsidP="00EC3DFA">
            <w:pPr>
              <w:pStyle w:val="Tabletext"/>
              <w:spacing w:before="60" w:after="60"/>
              <w:jc w:val="center"/>
              <w:rPr>
                <w:lang w:val="ru-RU" w:eastAsia="zh-CN"/>
              </w:rPr>
            </w:pPr>
            <w:r w:rsidRPr="00AF129B">
              <w:rPr>
                <w:lang w:val="ru-RU" w:eastAsia="zh-CN"/>
              </w:rPr>
              <w:t>%</w:t>
            </w:r>
          </w:p>
        </w:tc>
      </w:tr>
      <w:tr w:rsidR="00484722" w:rsidRPr="00E44796" w14:paraId="55797EAB" w14:textId="77777777" w:rsidTr="00F7628C">
        <w:tc>
          <w:tcPr>
            <w:tcW w:w="3892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56BD3485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</w:p>
        </w:tc>
        <w:tc>
          <w:tcPr>
            <w:tcW w:w="1386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94C8EE" w14:textId="77777777" w:rsidR="00484722" w:rsidRPr="00E44796" w:rsidRDefault="00484722" w:rsidP="00F7628C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proofErr w:type="spellStart"/>
            <w:r w:rsidRPr="00E44796">
              <w:rPr>
                <w:bCs/>
                <w:lang w:val="ru-RU" w:eastAsia="zh-CN"/>
              </w:rPr>
              <w:t>Запланиро</w:t>
            </w:r>
            <w:proofErr w:type="spellEnd"/>
            <w:r w:rsidR="00F7628C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ванные расходы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ED1A8A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>Затраты на документа</w:t>
            </w:r>
            <w:r w:rsidR="00F7628C" w:rsidRPr="00E44796">
              <w:rPr>
                <w:bCs/>
                <w:lang w:val="ru-RU" w:eastAsia="zh-CN"/>
              </w:rPr>
              <w:t>-</w:t>
            </w:r>
            <w:proofErr w:type="spellStart"/>
            <w:r w:rsidRPr="00E44796">
              <w:rPr>
                <w:bCs/>
                <w:lang w:val="ru-RU" w:eastAsia="zh-CN"/>
              </w:rPr>
              <w:t>цию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20164C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proofErr w:type="spellStart"/>
            <w:r w:rsidRPr="00E44796">
              <w:rPr>
                <w:bCs/>
                <w:lang w:val="ru-RU" w:eastAsia="zh-CN"/>
              </w:rPr>
              <w:t>Перераспре</w:t>
            </w:r>
            <w:proofErr w:type="spellEnd"/>
            <w:r w:rsidR="00F7628C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деленные затраты Бюро/</w:t>
            </w:r>
            <w:r w:rsidR="00F7628C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>Департамента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042652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на </w:t>
            </w:r>
            <w:proofErr w:type="spellStart"/>
            <w:r w:rsidRPr="00E44796">
              <w:rPr>
                <w:bCs/>
                <w:lang w:val="ru-RU" w:eastAsia="zh-CN"/>
              </w:rPr>
              <w:t>централизо</w:t>
            </w:r>
            <w:proofErr w:type="spellEnd"/>
            <w:r w:rsidR="00F7628C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 xml:space="preserve">ванные </w:t>
            </w:r>
            <w:proofErr w:type="spellStart"/>
            <w:r w:rsidRPr="00E44796">
              <w:rPr>
                <w:bCs/>
                <w:lang w:val="ru-RU" w:eastAsia="zh-CN"/>
              </w:rPr>
              <w:t>администра</w:t>
            </w:r>
            <w:r w:rsidR="00F7628C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тивные</w:t>
            </w:r>
            <w:proofErr w:type="spellEnd"/>
            <w:r w:rsidRPr="00E44796">
              <w:rPr>
                <w:bCs/>
                <w:lang w:val="ru-RU" w:eastAsia="zh-CN"/>
              </w:rPr>
              <w:t xml:space="preserve"> услуги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3EE0EB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на </w:t>
            </w:r>
            <w:proofErr w:type="spellStart"/>
            <w:r w:rsidRPr="00E44796">
              <w:rPr>
                <w:bCs/>
                <w:lang w:val="ru-RU" w:eastAsia="zh-CN"/>
              </w:rPr>
              <w:t>централизо</w:t>
            </w:r>
            <w:proofErr w:type="spellEnd"/>
            <w:r w:rsidR="00F7628C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ванные вспомогатель</w:t>
            </w:r>
            <w:r w:rsidR="00F7628C" w:rsidRPr="00E44796">
              <w:rPr>
                <w:bCs/>
                <w:lang w:val="ru-RU" w:eastAsia="zh-CN"/>
              </w:rPr>
              <w:t>-</w:t>
            </w:r>
            <w:proofErr w:type="spellStart"/>
            <w:r w:rsidRPr="00E44796">
              <w:rPr>
                <w:bCs/>
                <w:lang w:val="ru-RU" w:eastAsia="zh-CN"/>
              </w:rPr>
              <w:t>ные</w:t>
            </w:r>
            <w:proofErr w:type="spellEnd"/>
            <w:r w:rsidRPr="00E44796">
              <w:rPr>
                <w:bCs/>
                <w:lang w:val="ru-RU" w:eastAsia="zh-CN"/>
              </w:rPr>
              <w:t xml:space="preserve"> 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477BFF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>Всего: затраты по задачам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6CE3AA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В % от </w:t>
            </w:r>
            <w:r w:rsidR="00F7628C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 xml:space="preserve">задач МСЭ-T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6DEAE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В % от </w:t>
            </w:r>
            <w:r w:rsidR="00F7628C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>задач МСЭ</w:t>
            </w:r>
          </w:p>
        </w:tc>
      </w:tr>
      <w:tr w:rsidR="00484722" w:rsidRPr="00E44796" w14:paraId="0B5D5D30" w14:textId="77777777" w:rsidTr="00F7628C">
        <w:tc>
          <w:tcPr>
            <w:tcW w:w="38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0FD4E93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val="ru-RU" w:eastAsia="zh-CN"/>
              </w:rPr>
            </w:pPr>
            <w:proofErr w:type="spellStart"/>
            <w:r w:rsidRPr="00E44796">
              <w:rPr>
                <w:lang w:val="ru-RU"/>
              </w:rPr>
              <w:t>T.1</w:t>
            </w:r>
            <w:proofErr w:type="spellEnd"/>
            <w:r w:rsidRPr="00E44796">
              <w:rPr>
                <w:lang w:val="ru-RU"/>
              </w:rPr>
              <w:tab/>
              <w:t>Разработка стандартов</w:t>
            </w:r>
          </w:p>
        </w:tc>
        <w:tc>
          <w:tcPr>
            <w:tcW w:w="13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C18D3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3 126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10BB4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3 390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AC2F1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10 423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598F4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3 579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996B7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6 475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7CEA9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26 993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FFD9E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47,83%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1502A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8,16%</w:t>
            </w:r>
          </w:p>
        </w:tc>
      </w:tr>
      <w:tr w:rsidR="00484722" w:rsidRPr="00E44796" w14:paraId="19236854" w14:textId="77777777" w:rsidTr="00F7628C">
        <w:tc>
          <w:tcPr>
            <w:tcW w:w="38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7CCACB8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val="ru-RU" w:eastAsia="zh-CN"/>
              </w:rPr>
            </w:pPr>
            <w:proofErr w:type="spellStart"/>
            <w:r w:rsidRPr="00E44796">
              <w:rPr>
                <w:lang w:val="ru-RU"/>
              </w:rPr>
              <w:t>T.2</w:t>
            </w:r>
            <w:proofErr w:type="spellEnd"/>
            <w:r w:rsidRPr="00E44796">
              <w:rPr>
                <w:lang w:val="ru-RU"/>
              </w:rPr>
              <w:tab/>
              <w:t>Преодоление разрыва в стандартизации</w:t>
            </w:r>
          </w:p>
        </w:tc>
        <w:tc>
          <w:tcPr>
            <w:tcW w:w="13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ABDC0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1 040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E3D5A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46DED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5 497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9FAD6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1 882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8A022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3 407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421A0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11 948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AD8D5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21,17%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D37D2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3,61%</w:t>
            </w:r>
          </w:p>
        </w:tc>
      </w:tr>
      <w:tr w:rsidR="00484722" w:rsidRPr="00E44796" w14:paraId="26BB759A" w14:textId="77777777" w:rsidTr="00F7628C">
        <w:tc>
          <w:tcPr>
            <w:tcW w:w="38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E662DB6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val="ru-RU" w:eastAsia="zh-CN"/>
              </w:rPr>
            </w:pPr>
            <w:proofErr w:type="spellStart"/>
            <w:r w:rsidRPr="00E44796">
              <w:rPr>
                <w:lang w:val="ru-RU"/>
              </w:rPr>
              <w:t>T.3</w:t>
            </w:r>
            <w:proofErr w:type="spellEnd"/>
            <w:r w:rsidRPr="00E44796">
              <w:rPr>
                <w:lang w:val="ru-RU"/>
              </w:rPr>
              <w:tab/>
              <w:t>Ресурсы электросвязи</w:t>
            </w:r>
          </w:p>
        </w:tc>
        <w:tc>
          <w:tcPr>
            <w:tcW w:w="13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49F19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83EDA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FF097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1 931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D7799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664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1D88A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1 200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CE334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3 795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4F6CA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6,72%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C865D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1,15%</w:t>
            </w:r>
          </w:p>
        </w:tc>
      </w:tr>
      <w:tr w:rsidR="00484722" w:rsidRPr="00E44796" w14:paraId="0610AFEE" w14:textId="77777777" w:rsidTr="00F7628C">
        <w:tc>
          <w:tcPr>
            <w:tcW w:w="38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09B6A4B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val="ru-RU" w:eastAsia="zh-CN"/>
              </w:rPr>
            </w:pPr>
            <w:proofErr w:type="spellStart"/>
            <w:r w:rsidRPr="00E44796">
              <w:rPr>
                <w:lang w:val="ru-RU"/>
              </w:rPr>
              <w:t>T.4</w:t>
            </w:r>
            <w:proofErr w:type="spellEnd"/>
            <w:r w:rsidRPr="00E44796">
              <w:rPr>
                <w:lang w:val="ru-RU"/>
              </w:rPr>
              <w:tab/>
              <w:t>Совместное использование знаний</w:t>
            </w:r>
          </w:p>
        </w:tc>
        <w:tc>
          <w:tcPr>
            <w:tcW w:w="13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96E73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400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F1C40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1 315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BACD3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4 953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1F1DF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1 684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8BBF8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3 048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00FA1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11 400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47AF7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20,20%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E29A6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3,44%</w:t>
            </w:r>
          </w:p>
        </w:tc>
      </w:tr>
      <w:tr w:rsidR="00484722" w:rsidRPr="00E44796" w14:paraId="6BAC4020" w14:textId="77777777" w:rsidTr="00F7628C">
        <w:tc>
          <w:tcPr>
            <w:tcW w:w="38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93A0325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 w:eastAsia="zh-CN"/>
              </w:rPr>
            </w:pPr>
            <w:proofErr w:type="spellStart"/>
            <w:r w:rsidRPr="00E44796">
              <w:rPr>
                <w:lang w:val="ru-RU"/>
              </w:rPr>
              <w:t>T.5</w:t>
            </w:r>
            <w:proofErr w:type="spellEnd"/>
            <w:r w:rsidRPr="00E44796">
              <w:rPr>
                <w:lang w:val="ru-RU"/>
              </w:rPr>
              <w:tab/>
              <w:t>Сотрудничество с органами по стандартизации</w:t>
            </w:r>
          </w:p>
        </w:tc>
        <w:tc>
          <w:tcPr>
            <w:tcW w:w="13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7796F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A6CBE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A918E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1 173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F014E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402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1C59C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6B4F6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2 303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8F930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4,08%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C8CA3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0,70%</w:t>
            </w:r>
          </w:p>
        </w:tc>
      </w:tr>
      <w:tr w:rsidR="00484722" w:rsidRPr="00E44796" w14:paraId="2ADA3A22" w14:textId="77777777" w:rsidTr="00F7628C">
        <w:tc>
          <w:tcPr>
            <w:tcW w:w="38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4A24EF94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3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7E699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4 566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62949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4 827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ACE14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23 977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0B926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8 211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B9F3B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14 858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8454B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bookmarkStart w:id="170" w:name="RANGE!G51"/>
            <w:r w:rsidRPr="00E44796">
              <w:rPr>
                <w:b/>
                <w:bCs/>
                <w:lang w:val="ru-RU" w:eastAsia="zh-CN"/>
              </w:rPr>
              <w:t>56 439</w:t>
            </w:r>
            <w:bookmarkEnd w:id="170"/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72432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100,00%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44364" w14:textId="77777777" w:rsidR="00484722" w:rsidRPr="00E44796" w:rsidRDefault="00484722" w:rsidP="00F7628C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17,05%</w:t>
            </w:r>
          </w:p>
        </w:tc>
      </w:tr>
    </w:tbl>
    <w:p w14:paraId="10F4E5EC" w14:textId="77777777" w:rsidR="00484722" w:rsidRPr="00E44796" w:rsidRDefault="00484722" w:rsidP="00EC3DFA">
      <w:pPr>
        <w:rPr>
          <w:lang w:val="ru-RU"/>
        </w:rPr>
      </w:pPr>
    </w:p>
    <w:p w14:paraId="1E2551B9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first" r:id="rId47"/>
          <w:pgSz w:w="16834" w:h="11907" w:orient="landscape"/>
          <w:pgMar w:top="1418" w:right="1134" w:bottom="1134" w:left="1134" w:header="624" w:footer="624" w:gutter="0"/>
          <w:paperSrc w:first="15" w:other="15"/>
          <w:cols w:space="720"/>
          <w:titlePg/>
          <w:docGrid w:linePitch="299"/>
        </w:sectPr>
      </w:pPr>
    </w:p>
    <w:p w14:paraId="18BCE885" w14:textId="77777777" w:rsidR="00484722" w:rsidRPr="00E44796" w:rsidRDefault="00484722" w:rsidP="00EC3DFA">
      <w:pPr>
        <w:pStyle w:val="Heading3"/>
        <w:rPr>
          <w:lang w:val="ru-RU"/>
        </w:rPr>
      </w:pPr>
      <w:bookmarkStart w:id="171" w:name="_Toc7795506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.4.1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T.1</w:t>
      </w:r>
      <w:proofErr w:type="spellEnd"/>
      <w:r w:rsidRPr="00E44796">
        <w:rPr>
          <w:color w:val="002060"/>
          <w:lang w:val="ru-RU"/>
        </w:rPr>
        <w:t xml:space="preserve"> Разработка стандартов</w:t>
      </w:r>
      <w:bookmarkEnd w:id="171"/>
    </w:p>
    <w:p w14:paraId="223106A4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72" w:name="_Toc8116063"/>
      <w:r w:rsidRPr="00E44796">
        <w:rPr>
          <w:b/>
          <w:bCs/>
          <w:color w:val="002060"/>
          <w:lang w:val="ru-RU"/>
        </w:rPr>
        <w:t>Описание задачи</w:t>
      </w:r>
      <w:bookmarkEnd w:id="172"/>
    </w:p>
    <w:p w14:paraId="4DD890A1" w14:textId="77777777" w:rsidR="00484722" w:rsidRPr="00E44796" w:rsidRDefault="00484722" w:rsidP="00EC3DFA">
      <w:pPr>
        <w:snapToGrid w:val="0"/>
        <w:rPr>
          <w:rFonts w:asciiTheme="minorHAnsi" w:hAnsiTheme="minorHAnsi"/>
          <w:lang w:val="ru-RU"/>
        </w:rPr>
      </w:pPr>
      <w:r w:rsidRPr="00E44796">
        <w:rPr>
          <w:rFonts w:asciiTheme="minorHAnsi" w:hAnsiTheme="minorHAnsi"/>
          <w:lang w:val="ru-RU"/>
        </w:rPr>
        <w:t>Своевременно разрабатывать недискриминационные международные стандарты (Рекомендации МСЭ-Т) и способствовать функциональной совместимости и повышению показателей работы оборудования, сетей, услуг и приложений.</w:t>
      </w:r>
    </w:p>
    <w:p w14:paraId="08313C2B" w14:textId="77777777" w:rsidR="00484722" w:rsidRPr="00E44796" w:rsidRDefault="00484722" w:rsidP="00EC3DFA">
      <w:pPr>
        <w:snapToGrid w:val="0"/>
        <w:rPr>
          <w:rFonts w:asciiTheme="minorHAnsi" w:hAnsiTheme="minorHAnsi"/>
          <w:lang w:val="ru-RU"/>
        </w:rPr>
      </w:pPr>
      <w:r w:rsidRPr="00E44796">
        <w:rPr>
          <w:rFonts w:asciiTheme="minorHAnsi" w:hAnsiTheme="minorHAnsi"/>
          <w:lang w:val="ru-RU"/>
        </w:rPr>
        <w:t xml:space="preserve">Для задачи </w:t>
      </w:r>
      <w:proofErr w:type="spellStart"/>
      <w:r w:rsidRPr="00E44796">
        <w:rPr>
          <w:rFonts w:asciiTheme="minorHAnsi" w:hAnsiTheme="minorHAnsi"/>
          <w:lang w:val="ru-RU"/>
        </w:rPr>
        <w:t>T.1</w:t>
      </w:r>
      <w:proofErr w:type="spellEnd"/>
      <w:r w:rsidRPr="00E44796">
        <w:rPr>
          <w:rFonts w:asciiTheme="minorHAnsi" w:hAnsiTheme="minorHAnsi"/>
          <w:lang w:val="ru-RU"/>
        </w:rPr>
        <w:t xml:space="preserve"> используется 47,83% </w:t>
      </w:r>
      <w:r w:rsidRPr="00E44796">
        <w:rPr>
          <w:lang w:val="ru-RU"/>
        </w:rPr>
        <w:t>ресурсов, запланированных на 2020−2021 годы для выполнения задач МСЭ</w:t>
      </w:r>
      <w:r w:rsidRPr="00E44796">
        <w:rPr>
          <w:lang w:val="ru-RU"/>
        </w:rPr>
        <w:noBreakHyphen/>
        <w:t xml:space="preserve">Т, или </w:t>
      </w:r>
      <w:r w:rsidRPr="00E44796">
        <w:rPr>
          <w:rFonts w:asciiTheme="minorHAnsi" w:hAnsiTheme="minorHAnsi"/>
          <w:lang w:val="ru-RU"/>
        </w:rPr>
        <w:t xml:space="preserve">8,16% </w:t>
      </w:r>
      <w:r w:rsidRPr="00E44796">
        <w:rPr>
          <w:lang w:val="ru-RU"/>
        </w:rPr>
        <w:t>ресурсов, запланированных на 2020−2021 годы для выполнения задач МСЭ</w:t>
      </w:r>
      <w:r w:rsidRPr="00E44796">
        <w:rPr>
          <w:rFonts w:asciiTheme="minorHAnsi" w:hAnsiTheme="minorHAnsi"/>
          <w:lang w:val="ru-RU"/>
        </w:rPr>
        <w:t>.</w:t>
      </w:r>
    </w:p>
    <w:p w14:paraId="63DE02A1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73" w:name="_Toc8116064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73"/>
    </w:p>
    <w:tbl>
      <w:tblPr>
        <w:tblStyle w:val="TableGrid"/>
        <w:tblW w:w="9659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9"/>
        <w:gridCol w:w="4830"/>
      </w:tblGrid>
      <w:tr w:rsidR="00484722" w:rsidRPr="00E44796" w14:paraId="153AC88A" w14:textId="77777777" w:rsidTr="001E7E9D">
        <w:tc>
          <w:tcPr>
            <w:tcW w:w="4829" w:type="dxa"/>
            <w:tcBorders>
              <w:right w:val="dotted" w:sz="4" w:space="0" w:color="4F81BD" w:themeColor="accent1"/>
            </w:tcBorders>
            <w:vAlign w:val="center"/>
          </w:tcPr>
          <w:p w14:paraId="5717BF7E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30" w:type="dxa"/>
            <w:tcBorders>
              <w:left w:val="dotted" w:sz="4" w:space="0" w:color="4F81BD" w:themeColor="accent1"/>
            </w:tcBorders>
            <w:vAlign w:val="center"/>
          </w:tcPr>
          <w:p w14:paraId="451A18EB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1DA789FE" w14:textId="77777777" w:rsidTr="00EC3DFA">
        <w:tc>
          <w:tcPr>
            <w:tcW w:w="4829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0B2C0F75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Более широкое использование Рекомендаций МСЭ-T.</w:t>
            </w:r>
          </w:p>
        </w:tc>
        <w:tc>
          <w:tcPr>
            <w:tcW w:w="4830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3459AD4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посещений веб-сайта МСЭ-T.</w:t>
            </w:r>
          </w:p>
          <w:p w14:paraId="6F5887D4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участников в исследовательских комиссиях (включая региональные группы).</w:t>
            </w:r>
          </w:p>
          <w:p w14:paraId="325FBB77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загрузок Рекомендаций МСЭ-T.</w:t>
            </w:r>
          </w:p>
        </w:tc>
      </w:tr>
      <w:tr w:rsidR="00484722" w:rsidRPr="0076608B" w14:paraId="20CC78BF" w14:textId="77777777" w:rsidTr="00EC3DFA">
        <w:tc>
          <w:tcPr>
            <w:tcW w:w="4829" w:type="dxa"/>
            <w:tcBorders>
              <w:bottom w:val="nil"/>
              <w:right w:val="dotted" w:sz="4" w:space="0" w:color="4F81BD" w:themeColor="accent1"/>
            </w:tcBorders>
          </w:tcPr>
          <w:p w14:paraId="3F658CDF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Повышение соответствия Рекомендациям МСЭ</w:t>
            </w:r>
            <w:r w:rsidRPr="00E44796">
              <w:rPr>
                <w:rFonts w:asciiTheme="minorHAnsi" w:hAnsiTheme="minorHAnsi"/>
                <w:lang w:val="ru-RU"/>
              </w:rPr>
              <w:noBreakHyphen/>
              <w:t>Т.</w:t>
            </w:r>
          </w:p>
        </w:tc>
        <w:tc>
          <w:tcPr>
            <w:tcW w:w="4830" w:type="dxa"/>
            <w:tcBorders>
              <w:left w:val="dotted" w:sz="4" w:space="0" w:color="4F81BD" w:themeColor="accent1"/>
              <w:bottom w:val="nil"/>
            </w:tcBorders>
          </w:tcPr>
          <w:p w14:paraId="35DA184F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мероприятий по тестированию.</w:t>
            </w:r>
          </w:p>
          <w:p w14:paraId="0AE36B9D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записей в базе данных по соответствию.</w:t>
            </w:r>
          </w:p>
          <w:p w14:paraId="51A42280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Рекомендаций МСЭ-T, в которых описаны спецификации тестирования.</w:t>
            </w:r>
          </w:p>
        </w:tc>
      </w:tr>
      <w:tr w:rsidR="00484722" w:rsidRPr="0076608B" w14:paraId="22D5CBEE" w14:textId="77777777" w:rsidTr="00EC3DFA">
        <w:tc>
          <w:tcPr>
            <w:tcW w:w="4829" w:type="dxa"/>
            <w:tcBorders>
              <w:bottom w:val="nil"/>
              <w:right w:val="dotted" w:sz="4" w:space="0" w:color="4F81BD" w:themeColor="accent1"/>
            </w:tcBorders>
          </w:tcPr>
          <w:p w14:paraId="5F40EE9B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Укрепление стандартов в области новых технологий и услуг.</w:t>
            </w:r>
          </w:p>
        </w:tc>
        <w:tc>
          <w:tcPr>
            <w:tcW w:w="4830" w:type="dxa"/>
            <w:tcBorders>
              <w:left w:val="dotted" w:sz="4" w:space="0" w:color="4F81BD" w:themeColor="accent1"/>
              <w:bottom w:val="nil"/>
            </w:tcBorders>
          </w:tcPr>
          <w:p w14:paraId="590EAB7D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новых сфер деятельности (Вопросы исследовательских комиссий, направления работы и создаваемые на их основе стандарты как самостоятельно МСЭ-T, так и в сотрудничестве с другими комиссиями).</w:t>
            </w:r>
          </w:p>
        </w:tc>
      </w:tr>
    </w:tbl>
    <w:p w14:paraId="7EFD240D" w14:textId="77777777" w:rsidR="00484722" w:rsidRPr="00E44796" w:rsidRDefault="00484722" w:rsidP="002375D3">
      <w:pPr>
        <w:pStyle w:val="Headingi"/>
        <w:spacing w:before="240"/>
        <w:rPr>
          <w:b/>
          <w:bCs/>
          <w:color w:val="002060"/>
          <w:lang w:val="ru-RU"/>
        </w:rPr>
      </w:pPr>
      <w:bookmarkStart w:id="174" w:name="_Toc8116065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74"/>
    </w:p>
    <w:bookmarkStart w:id="175" w:name="_Toc8113203"/>
    <w:p w14:paraId="505D0893" w14:textId="77777777" w:rsidR="00484722" w:rsidRPr="005D692B" w:rsidRDefault="00484722" w:rsidP="00953F97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0296112E" wp14:editId="521DD4FF">
                <wp:simplePos x="0" y="0"/>
                <wp:positionH relativeFrom="column">
                  <wp:posOffset>5001260</wp:posOffset>
                </wp:positionH>
                <wp:positionV relativeFrom="paragraph">
                  <wp:posOffset>36830</wp:posOffset>
                </wp:positionV>
                <wp:extent cx="1115695" cy="2552700"/>
                <wp:effectExtent l="0" t="0" r="27305" b="19050"/>
                <wp:wrapNone/>
                <wp:docPr id="44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527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6DD48" id="AutoShape 1" o:spid="_x0000_s1026" style="position:absolute;margin-left:393.8pt;margin-top:2.9pt;width:87.85pt;height:20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75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361201BA" w14:textId="77777777" w:rsidTr="002375D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1C1EC100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62DEEF6B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3D495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F2382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18A20116" w14:textId="77777777" w:rsidTr="002375D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6BD90BB1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0A27E5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2 050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4840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1 076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D9C68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3 126</w:t>
            </w:r>
          </w:p>
        </w:tc>
      </w:tr>
      <w:tr w:rsidR="00484722" w:rsidRPr="00E44796" w14:paraId="337C6979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A106CE1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32DBCF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2 599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6552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791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ED665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3 390</w:t>
            </w:r>
          </w:p>
        </w:tc>
      </w:tr>
      <w:tr w:rsidR="00484722" w:rsidRPr="00E44796" w14:paraId="5E4BCA89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6E708E5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84D0D0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5 473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9F5E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4 950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C4EE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10 423</w:t>
            </w:r>
          </w:p>
        </w:tc>
      </w:tr>
      <w:tr w:rsidR="00484722" w:rsidRPr="00E44796" w14:paraId="4752ACA1" w14:textId="77777777" w:rsidTr="002375D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1CA5C2B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E2B8AE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1 879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C57A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1 700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C2B3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3 579</w:t>
            </w:r>
          </w:p>
        </w:tc>
      </w:tr>
      <w:tr w:rsidR="00484722" w:rsidRPr="00E44796" w14:paraId="4199E225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49B5798D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204E0A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3 400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2A422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3 075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37A3F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6 475</w:t>
            </w:r>
          </w:p>
        </w:tc>
      </w:tr>
      <w:tr w:rsidR="00484722" w:rsidRPr="00E44796" w14:paraId="78825422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7856DBF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4D01D1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15 401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8D9F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11 592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FA88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26 993</w:t>
            </w:r>
          </w:p>
        </w:tc>
      </w:tr>
    </w:tbl>
    <w:p w14:paraId="3AE2828E" w14:textId="77777777" w:rsidR="00484722" w:rsidRPr="00E44796" w:rsidRDefault="00484722" w:rsidP="00EC3DFA">
      <w:pPr>
        <w:pStyle w:val="Heading3"/>
        <w:rPr>
          <w:lang w:val="ru-RU"/>
        </w:rPr>
      </w:pPr>
      <w:bookmarkStart w:id="176" w:name="_Toc7795507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.4.2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T.2</w:t>
      </w:r>
      <w:proofErr w:type="spellEnd"/>
      <w:r w:rsidRPr="00E44796">
        <w:rPr>
          <w:color w:val="002060"/>
          <w:lang w:val="ru-RU"/>
        </w:rPr>
        <w:t xml:space="preserve"> Преодоление разрыва в стандартизации</w:t>
      </w:r>
      <w:bookmarkEnd w:id="176"/>
    </w:p>
    <w:p w14:paraId="1EB75223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77" w:name="_Toc8116066"/>
      <w:r w:rsidRPr="00E44796">
        <w:rPr>
          <w:b/>
          <w:bCs/>
          <w:color w:val="002060"/>
          <w:lang w:val="ru-RU"/>
        </w:rPr>
        <w:t>Описание задачи</w:t>
      </w:r>
      <w:bookmarkEnd w:id="177"/>
    </w:p>
    <w:p w14:paraId="79D6C64D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Содействовать активному участию членов МСЭ, в частности развивающихся стран, в определении и принятии недискриминационных международных стандартов (Рекомендаций МСЭ-Т) в целях преодоления разрыва в стандартизации.</w:t>
      </w:r>
    </w:p>
    <w:p w14:paraId="3F828404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T.2</w:t>
      </w:r>
      <w:proofErr w:type="spellEnd"/>
      <w:r w:rsidRPr="00E44796">
        <w:rPr>
          <w:lang w:val="ru-RU"/>
        </w:rPr>
        <w:t xml:space="preserve"> используется 21,17%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Т, или 3,61% ресурсов, запланированных на 2020−2021 годы для выполнения задач МСЭ.</w:t>
      </w:r>
    </w:p>
    <w:p w14:paraId="0D0F53AA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78" w:name="_Toc8116067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78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66E3C2F0" w14:textId="77777777" w:rsidTr="001E7E9D">
        <w:tc>
          <w:tcPr>
            <w:tcW w:w="4822" w:type="dxa"/>
            <w:tcBorders>
              <w:right w:val="dotted" w:sz="4" w:space="0" w:color="4F81BD" w:themeColor="accent1"/>
            </w:tcBorders>
            <w:vAlign w:val="center"/>
          </w:tcPr>
          <w:p w14:paraId="20095BCE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  <w:vAlign w:val="center"/>
          </w:tcPr>
          <w:p w14:paraId="2213A669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1B8E7C16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4ABA6540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Более широкое участие, особенно со стороны развивающихся стран, в процессе стандартизации МСЭ Т, включая участие в собраниях, представление вкладов, занятие руководящих постов и принятие собраний/семинаров-практикумов.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6BCB2FF3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проведенных собраний ИК, собраний РГ, собраний региональных групп и семинаров-практикумов (в Женеве и за ее пределами).</w:t>
            </w:r>
          </w:p>
          <w:p w14:paraId="6CFB661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собраний групп Докладчиков и число участников.</w:t>
            </w:r>
          </w:p>
          <w:p w14:paraId="0388D1C9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электронных собраний и число участников.</w:t>
            </w:r>
          </w:p>
          <w:p w14:paraId="32E4B38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вкладов, представляемых участниками из НРС, развивающихся и развитых стран (по отдельности).</w:t>
            </w:r>
          </w:p>
          <w:p w14:paraId="0AC75181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Процентная доля руководящих постов (председатели/заместители председателей исследовательских комиссий, председатели групп Докладчиков, редактор), занимаемых развивающимися странами и НРС.</w:t>
            </w:r>
          </w:p>
        </w:tc>
      </w:tr>
      <w:tr w:rsidR="00484722" w:rsidRPr="0076608B" w14:paraId="1F2AB08D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443B10A3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Расширение членского состава МСЭ-Т, включая Членов Сектора, Ассоциированных членов и Академические организации.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28FA235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(чистое) Членов Сектора, Ассоциированных членов, Академических организаций из развитых и развивающихся стран (по отдельности).</w:t>
            </w:r>
          </w:p>
        </w:tc>
      </w:tr>
    </w:tbl>
    <w:p w14:paraId="43C3D2EF" w14:textId="77777777" w:rsidR="00484722" w:rsidRPr="00E44796" w:rsidRDefault="00484722" w:rsidP="002375D3">
      <w:pPr>
        <w:pStyle w:val="Headingi"/>
        <w:spacing w:before="240"/>
        <w:rPr>
          <w:b/>
          <w:bCs/>
          <w:color w:val="002060"/>
          <w:lang w:val="ru-RU"/>
        </w:rPr>
      </w:pPr>
      <w:bookmarkStart w:id="179" w:name="_Toc8116068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79"/>
    </w:p>
    <w:bookmarkStart w:id="180" w:name="_Toc8113204"/>
    <w:p w14:paraId="4A800021" w14:textId="77777777" w:rsidR="00484722" w:rsidRPr="005D692B" w:rsidRDefault="00484722" w:rsidP="00953F97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5D8118D3" wp14:editId="3CA22D7F">
                <wp:simplePos x="0" y="0"/>
                <wp:positionH relativeFrom="column">
                  <wp:posOffset>5001260</wp:posOffset>
                </wp:positionH>
                <wp:positionV relativeFrom="paragraph">
                  <wp:posOffset>46990</wp:posOffset>
                </wp:positionV>
                <wp:extent cx="1115695" cy="2543175"/>
                <wp:effectExtent l="0" t="0" r="27305" b="28575"/>
                <wp:wrapNone/>
                <wp:docPr id="4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4317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48A5F" id="AutoShape 1" o:spid="_x0000_s1026" style="position:absolute;margin-left:393.8pt;margin-top:3.7pt;width:87.85pt;height:20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80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08284B14" w14:textId="77777777" w:rsidTr="002375D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2B91BBA5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10D871A0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BC1F1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C2AF2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18FC3495" w14:textId="77777777" w:rsidTr="002375D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CD4E47C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E4E0E9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520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26A6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520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308F06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1 040</w:t>
            </w:r>
          </w:p>
        </w:tc>
      </w:tr>
      <w:tr w:rsidR="00484722" w:rsidRPr="00E44796" w14:paraId="5EB91135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E79E75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5AC925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764C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61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63121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122</w:t>
            </w:r>
          </w:p>
        </w:tc>
      </w:tr>
      <w:tr w:rsidR="00484722" w:rsidRPr="00E44796" w14:paraId="4E82E043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CD601D5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911319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2 609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7D58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2 888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68E6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5 497</w:t>
            </w:r>
          </w:p>
        </w:tc>
      </w:tr>
      <w:tr w:rsidR="00484722" w:rsidRPr="00E44796" w14:paraId="768C8E32" w14:textId="77777777" w:rsidTr="002375D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0DE23D10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B4D56A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893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2BF6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989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4BD3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1 882</w:t>
            </w:r>
          </w:p>
        </w:tc>
      </w:tr>
      <w:tr w:rsidR="00484722" w:rsidRPr="00E44796" w14:paraId="4D329D7A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0938077C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83CDA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1 617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76577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1 790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3054B9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3 407</w:t>
            </w:r>
          </w:p>
        </w:tc>
      </w:tr>
      <w:tr w:rsidR="00484722" w:rsidRPr="00E44796" w14:paraId="001A1A61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9D02A30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1EF374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5 700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7547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6 248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108C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11 948</w:t>
            </w:r>
          </w:p>
        </w:tc>
      </w:tr>
    </w:tbl>
    <w:p w14:paraId="0472A02F" w14:textId="77777777" w:rsidR="00484722" w:rsidRPr="00E44796" w:rsidRDefault="00484722" w:rsidP="00EC3DFA">
      <w:pPr>
        <w:pStyle w:val="Heading3"/>
        <w:rPr>
          <w:lang w:val="ru-RU"/>
        </w:rPr>
      </w:pPr>
      <w:bookmarkStart w:id="181" w:name="_Toc7795508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.4.3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T.3</w:t>
      </w:r>
      <w:proofErr w:type="spellEnd"/>
      <w:r w:rsidRPr="00E44796">
        <w:rPr>
          <w:color w:val="002060"/>
          <w:lang w:val="ru-RU"/>
        </w:rPr>
        <w:t xml:space="preserve"> Ресурсы электросвязи</w:t>
      </w:r>
      <w:bookmarkEnd w:id="181"/>
    </w:p>
    <w:p w14:paraId="3C77CD3E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82" w:name="_Toc8116069"/>
      <w:r w:rsidRPr="00E44796">
        <w:rPr>
          <w:b/>
          <w:bCs/>
          <w:color w:val="002060"/>
          <w:lang w:val="ru-RU"/>
        </w:rPr>
        <w:t>Описание задачи</w:t>
      </w:r>
      <w:bookmarkEnd w:id="182"/>
    </w:p>
    <w:p w14:paraId="5B09A524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МСЭ-Т.</w:t>
      </w:r>
    </w:p>
    <w:p w14:paraId="1C113311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T.3</w:t>
      </w:r>
      <w:proofErr w:type="spellEnd"/>
      <w:r w:rsidRPr="00E44796">
        <w:rPr>
          <w:lang w:val="ru-RU"/>
        </w:rPr>
        <w:t xml:space="preserve"> используется 6,72%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Т, или 1,15% ресурсов, запланированных на 2020−2021 годы для выполнения задач МСЭ.</w:t>
      </w:r>
    </w:p>
    <w:p w14:paraId="5AE0D69C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83" w:name="_Toc8116070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83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05E75034" w14:textId="77777777" w:rsidTr="001E7E9D">
        <w:tc>
          <w:tcPr>
            <w:tcW w:w="4822" w:type="dxa"/>
            <w:tcBorders>
              <w:right w:val="dotted" w:sz="4" w:space="0" w:color="4F81BD" w:themeColor="accent1"/>
            </w:tcBorders>
            <w:vAlign w:val="center"/>
          </w:tcPr>
          <w:p w14:paraId="7E960ACA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</w:tcBorders>
            <w:vAlign w:val="center"/>
          </w:tcPr>
          <w:p w14:paraId="5D28EBB4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64CD9FDB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15FC9F61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Своевременное и точное распределение ресурсов нумерации, наименований, адресации и идентификации международной электросвязи, как это указано в соответствующих Рекомендациях.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177B0077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присвоений, осуществленных в установленные сроки.</w:t>
            </w:r>
          </w:p>
        </w:tc>
      </w:tr>
    </w:tbl>
    <w:p w14:paraId="3F7A9177" w14:textId="77777777" w:rsidR="00484722" w:rsidRPr="00E44796" w:rsidRDefault="00484722" w:rsidP="002375D3">
      <w:pPr>
        <w:pStyle w:val="Headingi"/>
        <w:spacing w:before="240"/>
        <w:rPr>
          <w:b/>
          <w:bCs/>
          <w:color w:val="002060"/>
          <w:lang w:val="ru-RU"/>
        </w:rPr>
      </w:pPr>
      <w:bookmarkStart w:id="184" w:name="_Toc8116071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84"/>
    </w:p>
    <w:bookmarkStart w:id="185" w:name="_Toc8113205"/>
    <w:p w14:paraId="5C2B5433" w14:textId="77777777" w:rsidR="00484722" w:rsidRPr="005D692B" w:rsidRDefault="00484722" w:rsidP="00953F97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34B8289F" wp14:editId="17FB1A2E">
                <wp:simplePos x="0" y="0"/>
                <wp:positionH relativeFrom="column">
                  <wp:posOffset>5001260</wp:posOffset>
                </wp:positionH>
                <wp:positionV relativeFrom="paragraph">
                  <wp:posOffset>62230</wp:posOffset>
                </wp:positionV>
                <wp:extent cx="1115695" cy="2524125"/>
                <wp:effectExtent l="0" t="0" r="27305" b="28575"/>
                <wp:wrapNone/>
                <wp:docPr id="4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241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463A1" id="AutoShape 1" o:spid="_x0000_s1026" style="position:absolute;margin-left:393.8pt;margin-top:4.9pt;width:87.85pt;height:19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85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7D67F87D" w14:textId="77777777" w:rsidTr="002375D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054A1DCB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0765B27E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D32A9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D61A6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47776251" w14:textId="77777777" w:rsidTr="002375D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8B4D5CA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C7A5BF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69AF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141BB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649D8A6E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A03916C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5EEA77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B41C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7E01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24441B2B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AD48C55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71861B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945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94BE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986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90922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1 931</w:t>
            </w:r>
          </w:p>
        </w:tc>
      </w:tr>
      <w:tr w:rsidR="00484722" w:rsidRPr="00E44796" w14:paraId="2B6F3D68" w14:textId="77777777" w:rsidTr="002375D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63D3063A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1A2D57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325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3C30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339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E592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664</w:t>
            </w:r>
          </w:p>
        </w:tc>
      </w:tr>
      <w:tr w:rsidR="00484722" w:rsidRPr="00E44796" w14:paraId="33A8A7EF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65938B81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5BD41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587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E361D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613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2D9B3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1 200</w:t>
            </w:r>
          </w:p>
        </w:tc>
      </w:tr>
      <w:tr w:rsidR="00484722" w:rsidRPr="00E44796" w14:paraId="53A27B1D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683F4793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EA9C4B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1 857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D8DE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1 938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9D1C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3 795</w:t>
            </w:r>
          </w:p>
        </w:tc>
      </w:tr>
    </w:tbl>
    <w:p w14:paraId="1B59F8FB" w14:textId="77777777" w:rsidR="002375D3" w:rsidRPr="00E44796" w:rsidRDefault="002375D3" w:rsidP="002375D3">
      <w:pPr>
        <w:rPr>
          <w:color w:val="000000"/>
          <w:lang w:val="ru-RU"/>
        </w:rPr>
      </w:pPr>
      <w:bookmarkStart w:id="186" w:name="_Toc7795509"/>
      <w:r w:rsidRPr="00E44796">
        <w:rPr>
          <w:color w:val="000000"/>
          <w:lang w:val="ru-RU"/>
        </w:rPr>
        <w:br w:type="page"/>
      </w:r>
    </w:p>
    <w:p w14:paraId="65B17445" w14:textId="77777777" w:rsidR="00484722" w:rsidRPr="00E44796" w:rsidRDefault="00484722" w:rsidP="00EC3DFA">
      <w:pPr>
        <w:pStyle w:val="Heading3"/>
        <w:rPr>
          <w:lang w:val="ru-RU"/>
        </w:rPr>
      </w:pPr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.4.4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T.4</w:t>
      </w:r>
      <w:proofErr w:type="spellEnd"/>
      <w:r w:rsidRPr="00E44796">
        <w:rPr>
          <w:color w:val="002060"/>
          <w:lang w:val="ru-RU"/>
        </w:rPr>
        <w:t xml:space="preserve"> Совместное использование знаний</w:t>
      </w:r>
      <w:bookmarkEnd w:id="186"/>
    </w:p>
    <w:p w14:paraId="63C67905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87" w:name="_Toc8116072"/>
      <w:r w:rsidRPr="00E44796">
        <w:rPr>
          <w:b/>
          <w:bCs/>
          <w:color w:val="002060"/>
          <w:lang w:val="ru-RU"/>
        </w:rPr>
        <w:t>Описание задачи</w:t>
      </w:r>
      <w:bookmarkEnd w:id="187"/>
    </w:p>
    <w:p w14:paraId="501D9B9E" w14:textId="77777777" w:rsidR="00484722" w:rsidRPr="00E44796" w:rsidRDefault="00484722" w:rsidP="00EC3DFA">
      <w:pPr>
        <w:rPr>
          <w:lang w:val="ru-RU"/>
        </w:rPr>
      </w:pPr>
      <w:r w:rsidRPr="00E44796">
        <w:rPr>
          <w:color w:val="000000"/>
          <w:lang w:val="ru-RU"/>
        </w:rPr>
        <w:t>Способствовать приобретению и совместному использованию знаний и ноу-хау в области проводимой МСЭ-Т деятельности по стандартизации, а также повышению осведомленности о них</w:t>
      </w:r>
      <w:r w:rsidRPr="00E44796">
        <w:rPr>
          <w:lang w:val="ru-RU"/>
        </w:rPr>
        <w:t>.</w:t>
      </w:r>
    </w:p>
    <w:p w14:paraId="1AE7DE55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T.4</w:t>
      </w:r>
      <w:proofErr w:type="spellEnd"/>
      <w:r w:rsidRPr="00E44796">
        <w:rPr>
          <w:lang w:val="ru-RU"/>
        </w:rPr>
        <w:t xml:space="preserve"> используется 20,20%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Т, или 3,44% ресурсов, запланированных на 2020−2021 годы для выполнения задач МСЭ.</w:t>
      </w:r>
    </w:p>
    <w:p w14:paraId="4C4925DD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88" w:name="_Toc8116073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88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48C79D5A" w14:textId="77777777" w:rsidTr="001E7E9D">
        <w:tc>
          <w:tcPr>
            <w:tcW w:w="4822" w:type="dxa"/>
            <w:tcBorders>
              <w:bottom w:val="single" w:sz="12" w:space="0" w:color="4F81BD" w:themeColor="accent1"/>
              <w:right w:val="dotted" w:sz="4" w:space="0" w:color="4F81BD" w:themeColor="accent1"/>
            </w:tcBorders>
            <w:vAlign w:val="center"/>
          </w:tcPr>
          <w:p w14:paraId="2D3E77F6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single" w:sz="12" w:space="0" w:color="4F81BD" w:themeColor="accent1"/>
            </w:tcBorders>
            <w:vAlign w:val="center"/>
          </w:tcPr>
          <w:p w14:paraId="508CE8B1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282E871B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2CEC5160" w14:textId="77777777" w:rsidR="00484722" w:rsidRPr="00E44796" w:rsidRDefault="00484722" w:rsidP="00EC3DFA">
            <w:pPr>
              <w:rPr>
                <w:lang w:val="ru-RU"/>
              </w:rPr>
            </w:pPr>
            <w:r w:rsidRPr="00E44796">
              <w:rPr>
                <w:lang w:val="ru-RU"/>
              </w:rPr>
              <w:t>Расширенные знания стандартов МСЭ-Т и передового опыта по внедрению стандартов МСЭ-Т.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00FA94E3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посещений веб-сайта МСЭ-T; число участников в исследовательских комиссиях (включая региональные группы); количество загрузок Рекомендаций МСЭ-T.</w:t>
            </w:r>
          </w:p>
        </w:tc>
      </w:tr>
      <w:tr w:rsidR="00484722" w:rsidRPr="00E44796" w14:paraId="50B0D9AB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1C01EAF5" w14:textId="77777777" w:rsidR="00484722" w:rsidRPr="00E44796" w:rsidRDefault="00484722" w:rsidP="00EC3DFA">
            <w:pPr>
              <w:spacing w:before="60"/>
              <w:rPr>
                <w:lang w:val="ru-RU"/>
              </w:rPr>
            </w:pPr>
            <w:r w:rsidRPr="00E44796">
              <w:rPr>
                <w:lang w:val="ru-RU"/>
              </w:rPr>
              <w:t xml:space="preserve">Расширенное участие в проводимой МСЭ-Т деятельности по стандартизации и </w:t>
            </w:r>
            <w:proofErr w:type="spellStart"/>
            <w:r w:rsidRPr="00E44796">
              <w:rPr>
                <w:lang w:val="ru-RU"/>
              </w:rPr>
              <w:t>б</w:t>
            </w:r>
            <w:r w:rsidRPr="00E44796">
              <w:rPr>
                <w:rFonts w:cs="Calibri"/>
                <w:lang w:val="ru-RU"/>
              </w:rPr>
              <w:t>ó</w:t>
            </w:r>
            <w:r w:rsidRPr="00E44796">
              <w:rPr>
                <w:lang w:val="ru-RU"/>
              </w:rPr>
              <w:t>льшая</w:t>
            </w:r>
            <w:proofErr w:type="spellEnd"/>
            <w:r w:rsidRPr="00E44796">
              <w:rPr>
                <w:lang w:val="ru-RU"/>
              </w:rPr>
              <w:t xml:space="preserve"> осведомленность об актуальности стандартов МСЭ-Т.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109F774F" w14:textId="77777777" w:rsidR="00484722" w:rsidRPr="00E44796" w:rsidRDefault="00484722" w:rsidP="00EC3DFA">
            <w:pPr>
              <w:spacing w:before="6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Аналогично указанному выше.</w:t>
            </w:r>
          </w:p>
        </w:tc>
      </w:tr>
      <w:tr w:rsidR="00484722" w:rsidRPr="0076608B" w14:paraId="2121AA65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2B9B4DA7" w14:textId="77777777" w:rsidR="00484722" w:rsidRPr="00E44796" w:rsidRDefault="00484722" w:rsidP="00EC3DFA">
            <w:pPr>
              <w:spacing w:before="60"/>
              <w:rPr>
                <w:lang w:val="ru-RU"/>
              </w:rPr>
            </w:pPr>
            <w:r w:rsidRPr="00E44796">
              <w:rPr>
                <w:lang w:val="ru-RU"/>
              </w:rPr>
              <w:t>Повышение наглядности деятельности Сектора.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7FFEB743" w14:textId="77777777" w:rsidR="00484722" w:rsidRPr="00E44796" w:rsidRDefault="00484722" w:rsidP="00EC3DFA">
            <w:pPr>
              <w:spacing w:before="6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проведенных собраний ИК, собраний РГ, собраний региональных групп и семинаров-практикумов (в Женеве и за ее пределами).</w:t>
            </w:r>
          </w:p>
          <w:p w14:paraId="69C97D00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собраний групп Докладчиков и число участников.</w:t>
            </w:r>
          </w:p>
          <w:p w14:paraId="71CD45FC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электронных собраний и число участников.</w:t>
            </w:r>
          </w:p>
          <w:p w14:paraId="6B02BE5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вкладов, представляемых участниками из НРС, развивающихся и развитых стран (по отдельности).</w:t>
            </w:r>
          </w:p>
          <w:p w14:paraId="634D2217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Процентная доля руководящих постов (председатели/заместители председателей исследовательских комиссий, председатели групп Докладчиков, редактор), занимаемых развивающимися странами и НРС.</w:t>
            </w:r>
          </w:p>
        </w:tc>
      </w:tr>
    </w:tbl>
    <w:p w14:paraId="23929699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89" w:name="_Toc8116074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89"/>
    </w:p>
    <w:bookmarkStart w:id="190" w:name="_Toc8113206"/>
    <w:p w14:paraId="49A81E02" w14:textId="77777777" w:rsidR="00484722" w:rsidRPr="005D692B" w:rsidRDefault="00484722" w:rsidP="00953F97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172815F4" wp14:editId="77DEF0CD">
                <wp:simplePos x="0" y="0"/>
                <wp:positionH relativeFrom="column">
                  <wp:posOffset>5001260</wp:posOffset>
                </wp:positionH>
                <wp:positionV relativeFrom="paragraph">
                  <wp:posOffset>50800</wp:posOffset>
                </wp:positionV>
                <wp:extent cx="1115695" cy="2409825"/>
                <wp:effectExtent l="0" t="0" r="27305" b="28575"/>
                <wp:wrapNone/>
                <wp:docPr id="47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4098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18A1C" id="AutoShape 1" o:spid="_x0000_s1026" style="position:absolute;margin-left:393.8pt;margin-top:4pt;width:87.85pt;height:18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90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7A6A1133" w14:textId="77777777" w:rsidTr="002375D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519415EE" w14:textId="77777777" w:rsidR="00484722" w:rsidRPr="00E44796" w:rsidRDefault="00484722" w:rsidP="002375D3">
            <w:pPr>
              <w:pStyle w:val="Tablehead"/>
              <w:spacing w:before="40" w:after="40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391A382F" w14:textId="77777777" w:rsidR="00484722" w:rsidRPr="00E44796" w:rsidRDefault="00484722" w:rsidP="002375D3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A2C0E" w14:textId="77777777" w:rsidR="00484722" w:rsidRPr="00E44796" w:rsidRDefault="00484722" w:rsidP="002375D3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8EBC7" w14:textId="77777777" w:rsidR="00484722" w:rsidRPr="00E44796" w:rsidRDefault="00484722" w:rsidP="002375D3">
            <w:pPr>
              <w:pStyle w:val="Tablehead"/>
              <w:spacing w:before="40" w:after="40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3078B71B" w14:textId="77777777" w:rsidTr="002375D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222BE8C" w14:textId="77777777" w:rsidR="00484722" w:rsidRPr="00E44796" w:rsidRDefault="00484722" w:rsidP="002375D3">
            <w:pPr>
              <w:pStyle w:val="Tabletext"/>
              <w:spacing w:before="30" w:after="30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9F4E5CA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0438F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7CCA23C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400</w:t>
            </w:r>
          </w:p>
        </w:tc>
      </w:tr>
      <w:tr w:rsidR="00484722" w:rsidRPr="00E44796" w14:paraId="247F3114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2156273" w14:textId="77777777" w:rsidR="00484722" w:rsidRPr="00E44796" w:rsidRDefault="00484722" w:rsidP="002375D3">
            <w:pPr>
              <w:pStyle w:val="Tabletext"/>
              <w:spacing w:before="30" w:after="30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96E8EE0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651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BEA97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664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353B5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1 315</w:t>
            </w:r>
          </w:p>
        </w:tc>
      </w:tr>
      <w:tr w:rsidR="00484722" w:rsidRPr="00E44796" w14:paraId="00CF1883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E8A9C84" w14:textId="77777777" w:rsidR="00484722" w:rsidRPr="00E44796" w:rsidRDefault="00484722" w:rsidP="002375D3">
            <w:pPr>
              <w:pStyle w:val="Tabletext"/>
              <w:spacing w:before="30" w:after="30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6A33C08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2 393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2F512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2 560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0782C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4 953</w:t>
            </w:r>
          </w:p>
        </w:tc>
      </w:tr>
      <w:tr w:rsidR="00484722" w:rsidRPr="00E44796" w14:paraId="762CB938" w14:textId="77777777" w:rsidTr="002375D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23EC1BFA" w14:textId="77777777" w:rsidR="00484722" w:rsidRPr="00E44796" w:rsidRDefault="00484722" w:rsidP="002375D3">
            <w:pPr>
              <w:pStyle w:val="Tabletext"/>
              <w:spacing w:before="30" w:after="30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3FA1D1D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813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BB7F8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871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D596F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1 684</w:t>
            </w:r>
          </w:p>
        </w:tc>
      </w:tr>
      <w:tr w:rsidR="00484722" w:rsidRPr="00E44796" w14:paraId="6C582853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2CCAA340" w14:textId="77777777" w:rsidR="00484722" w:rsidRPr="00E44796" w:rsidRDefault="00484722" w:rsidP="002375D3">
            <w:pPr>
              <w:pStyle w:val="Tabletext"/>
              <w:spacing w:before="30" w:after="30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E5A0E5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1 472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5A5872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1 576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FFCC95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3 048</w:t>
            </w:r>
          </w:p>
        </w:tc>
      </w:tr>
      <w:tr w:rsidR="00484722" w:rsidRPr="00E44796" w14:paraId="47EB86CF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D0FDAD6" w14:textId="77777777" w:rsidR="00484722" w:rsidRPr="00E44796" w:rsidRDefault="00484722" w:rsidP="002375D3">
            <w:pPr>
              <w:pStyle w:val="Tabletext"/>
              <w:spacing w:before="30" w:after="30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44AFFC3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5 529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2A246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5 871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582760" w14:textId="77777777" w:rsidR="00484722" w:rsidRPr="00E44796" w:rsidRDefault="00484722" w:rsidP="002375D3">
            <w:pPr>
              <w:pStyle w:val="Tabletext"/>
              <w:spacing w:before="30" w:after="30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11 400</w:t>
            </w:r>
          </w:p>
        </w:tc>
      </w:tr>
    </w:tbl>
    <w:p w14:paraId="319F937C" w14:textId="77777777" w:rsidR="00484722" w:rsidRPr="00E44796" w:rsidRDefault="00484722" w:rsidP="00EC3DFA">
      <w:pPr>
        <w:pStyle w:val="Heading3"/>
        <w:rPr>
          <w:lang w:val="ru-RU"/>
        </w:rPr>
      </w:pPr>
      <w:bookmarkStart w:id="191" w:name="_Toc7795510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.4.5</w:t>
      </w:r>
      <w:proofErr w:type="spellEnd"/>
      <w:r w:rsidRPr="00E44796">
        <w:rPr>
          <w:color w:val="002060"/>
          <w:lang w:val="ru-RU"/>
        </w:rPr>
        <w:t xml:space="preserve"> − </w:t>
      </w:r>
      <w:proofErr w:type="spellStart"/>
      <w:r w:rsidRPr="00E44796">
        <w:rPr>
          <w:color w:val="002060"/>
          <w:lang w:val="ru-RU"/>
        </w:rPr>
        <w:t>T.5</w:t>
      </w:r>
      <w:proofErr w:type="spellEnd"/>
      <w:r w:rsidRPr="00E44796">
        <w:rPr>
          <w:color w:val="002060"/>
          <w:lang w:val="ru-RU"/>
        </w:rPr>
        <w:t xml:space="preserve"> Сотрудничество с органами по стандартизации</w:t>
      </w:r>
      <w:bookmarkEnd w:id="191"/>
    </w:p>
    <w:p w14:paraId="51E9BF2F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192" w:name="_Toc8116075"/>
      <w:r w:rsidRPr="00E44796">
        <w:rPr>
          <w:b/>
          <w:bCs/>
          <w:color w:val="002060"/>
          <w:lang w:val="ru-RU"/>
        </w:rPr>
        <w:t>Описание задачи</w:t>
      </w:r>
      <w:bookmarkEnd w:id="192"/>
    </w:p>
    <w:p w14:paraId="0F583E53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Расширять сотрудничество с международными, региональными и национальными органами по стандартизации и содействовать ему.</w:t>
      </w:r>
    </w:p>
    <w:p w14:paraId="475BBE3C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 xml:space="preserve">Для задачи </w:t>
      </w:r>
      <w:proofErr w:type="spellStart"/>
      <w:r w:rsidRPr="00E44796">
        <w:rPr>
          <w:lang w:val="ru-RU"/>
        </w:rPr>
        <w:t>T.5</w:t>
      </w:r>
      <w:proofErr w:type="spellEnd"/>
      <w:r w:rsidRPr="00E44796">
        <w:rPr>
          <w:lang w:val="ru-RU"/>
        </w:rPr>
        <w:t xml:space="preserve"> используется 4,08%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Т, или 0,70% ресурсов, запланированных на 2020−2021 годы для выполнения задач МСЭ.</w:t>
      </w:r>
    </w:p>
    <w:p w14:paraId="259DD399" w14:textId="77777777" w:rsidR="00484722" w:rsidRPr="00E44796" w:rsidRDefault="00484722" w:rsidP="00EC3DFA">
      <w:pPr>
        <w:pStyle w:val="Headingi"/>
        <w:spacing w:after="120"/>
        <w:rPr>
          <w:b/>
          <w:bCs/>
          <w:color w:val="002060"/>
          <w:lang w:val="ru-RU"/>
        </w:rPr>
      </w:pPr>
      <w:bookmarkStart w:id="193" w:name="_Toc8116076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193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7ED0EC9C" w14:textId="77777777" w:rsidTr="001E7E9D">
        <w:tc>
          <w:tcPr>
            <w:tcW w:w="4822" w:type="dxa"/>
            <w:tcBorders>
              <w:bottom w:val="single" w:sz="12" w:space="0" w:color="4F81BD" w:themeColor="accent1"/>
              <w:right w:val="dotted" w:sz="4" w:space="0" w:color="4F81BD" w:themeColor="accent1"/>
            </w:tcBorders>
            <w:vAlign w:val="center"/>
          </w:tcPr>
          <w:p w14:paraId="32CB5938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single" w:sz="12" w:space="0" w:color="4F81BD" w:themeColor="accent1"/>
            </w:tcBorders>
            <w:vAlign w:val="center"/>
          </w:tcPr>
          <w:p w14:paraId="3E2A7B82" w14:textId="77777777" w:rsidR="00484722" w:rsidRPr="00E44796" w:rsidRDefault="00484722" w:rsidP="001E7E9D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E44796" w14:paraId="37DA8EF9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30121A54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Расширение связей с другими организациями по стандартам.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4188D38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организованных или принимаемых у себя совместно с другими организациями собраний/семинаров-практикумов.</w:t>
            </w:r>
          </w:p>
          <w:p w14:paraId="3927685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заявлений о взаимодействии.</w:t>
            </w:r>
          </w:p>
        </w:tc>
      </w:tr>
      <w:tr w:rsidR="00484722" w:rsidRPr="0076608B" w14:paraId="051297C8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56ABB73B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Снижение количества противоречивых стандартов.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14A124EF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стандартов, разработанных совместно с другими организациями.</w:t>
            </w:r>
          </w:p>
        </w:tc>
      </w:tr>
      <w:tr w:rsidR="00484722" w:rsidRPr="0076608B" w14:paraId="02E72BB0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3555748D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Увеличение количества меморандумов о взаимопонимании/соглашений о сотрудничестве с другими организациями.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2A651519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соглашений с другими организациями.</w:t>
            </w:r>
          </w:p>
        </w:tc>
      </w:tr>
      <w:tr w:rsidR="00484722" w:rsidRPr="0076608B" w14:paraId="64D24DAF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7983BCFA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Увеличение количества организаций, действующих на базе Рекомендаций МСЭ-Т A.4, A.5 и A.6.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4DF5ABF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организаций, действующих на базе Рекомендаций МСЭ-Т A.4, A.5 и A.6.</w:t>
            </w:r>
          </w:p>
        </w:tc>
      </w:tr>
      <w:tr w:rsidR="00484722" w:rsidRPr="00E44796" w14:paraId="16310146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72FB2C8E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Увеличение количества семинаров-практикумов/мероприятий, организуемых совместно с другими организациями.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28E938B3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Аналогично указанному выше.</w:t>
            </w:r>
          </w:p>
        </w:tc>
      </w:tr>
    </w:tbl>
    <w:p w14:paraId="710A9086" w14:textId="77777777" w:rsidR="00484722" w:rsidRPr="00E44796" w:rsidRDefault="00484722" w:rsidP="002375D3">
      <w:pPr>
        <w:pStyle w:val="Headingi"/>
        <w:spacing w:before="240"/>
        <w:rPr>
          <w:b/>
          <w:bCs/>
          <w:color w:val="002060"/>
          <w:lang w:val="ru-RU"/>
        </w:rPr>
      </w:pPr>
      <w:bookmarkStart w:id="194" w:name="_Toc8116077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194"/>
    </w:p>
    <w:bookmarkStart w:id="195" w:name="_Toc8113207"/>
    <w:p w14:paraId="3D576A6D" w14:textId="77777777" w:rsidR="00484722" w:rsidRPr="005D692B" w:rsidRDefault="00484722" w:rsidP="00953F97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 wp14:anchorId="3EC8ED65" wp14:editId="3D481E86">
                <wp:simplePos x="0" y="0"/>
                <wp:positionH relativeFrom="column">
                  <wp:posOffset>5001260</wp:posOffset>
                </wp:positionH>
                <wp:positionV relativeFrom="paragraph">
                  <wp:posOffset>52705</wp:posOffset>
                </wp:positionV>
                <wp:extent cx="1115695" cy="2533650"/>
                <wp:effectExtent l="0" t="0" r="27305" b="19050"/>
                <wp:wrapNone/>
                <wp:docPr id="48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3365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0FE6C" id="AutoShape 1" o:spid="_x0000_s1026" style="position:absolute;margin-left:393.8pt;margin-top:4.15pt;width:87.85pt;height:19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195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3D2680D4" w14:textId="77777777" w:rsidTr="002375D3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5D9ABA47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13E9181A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E5CE8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F2AB8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77EE3E46" w14:textId="77777777" w:rsidTr="002375D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929106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766C23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4A0E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0E76B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46C4960F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9D7E8D0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B0B1DE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6CC1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01F1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25333E61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EBD90D7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96A8EA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569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0656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604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E0E9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1 173</w:t>
            </w:r>
          </w:p>
        </w:tc>
      </w:tr>
      <w:tr w:rsidR="00484722" w:rsidRPr="00E44796" w14:paraId="0EFD4A72" w14:textId="77777777" w:rsidTr="002375D3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39ECE2A2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FBF410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195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FBEF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207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E778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402</w:t>
            </w:r>
          </w:p>
        </w:tc>
      </w:tr>
      <w:tr w:rsidR="00484722" w:rsidRPr="00E44796" w14:paraId="73A2AFBC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261DB262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51319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353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E76AF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375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FF065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728</w:t>
            </w:r>
          </w:p>
        </w:tc>
      </w:tr>
      <w:tr w:rsidR="00484722" w:rsidRPr="00E44796" w14:paraId="3752A5F4" w14:textId="77777777" w:rsidTr="002375D3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33CBCBA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C21081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1 117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0DA2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1 186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E356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2 303</w:t>
            </w:r>
          </w:p>
        </w:tc>
      </w:tr>
    </w:tbl>
    <w:p w14:paraId="78B541B4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5CA67BD8" w14:textId="77777777" w:rsidR="00484722" w:rsidRPr="00E44796" w:rsidRDefault="00484722" w:rsidP="00EC3DFA">
      <w:pPr>
        <w:pStyle w:val="Heading2"/>
        <w:rPr>
          <w:lang w:val="ru-RU"/>
        </w:rPr>
      </w:pPr>
      <w:bookmarkStart w:id="196" w:name="_Toc7794685"/>
      <w:bookmarkStart w:id="197" w:name="_Toc7794973"/>
      <w:bookmarkStart w:id="198" w:name="_Toc7795511"/>
      <w:proofErr w:type="spellStart"/>
      <w:r w:rsidRPr="00E44796">
        <w:rPr>
          <w:color w:val="0070C0"/>
          <w:lang w:val="ru-RU"/>
        </w:rPr>
        <w:lastRenderedPageBreak/>
        <w:t>II</w:t>
      </w:r>
      <w:r w:rsidRPr="00E44796">
        <w:rPr>
          <w:lang w:val="ru-RU"/>
        </w:rPr>
        <w:t>.5</w:t>
      </w:r>
      <w:proofErr w:type="spellEnd"/>
      <w:r w:rsidRPr="00E44796">
        <w:rPr>
          <w:lang w:val="ru-RU"/>
        </w:rPr>
        <w:tab/>
        <w:t>Задачи Сектора развития электросвязи</w:t>
      </w:r>
      <w:bookmarkEnd w:id="196"/>
      <w:bookmarkEnd w:id="197"/>
      <w:bookmarkEnd w:id="198"/>
    </w:p>
    <w:p w14:paraId="79E9E535" w14:textId="77777777" w:rsidR="00484722" w:rsidRPr="00E44796" w:rsidRDefault="00484722" w:rsidP="00EC3DFA">
      <w:pPr>
        <w:snapToGrid w:val="0"/>
        <w:rPr>
          <w:rFonts w:asciiTheme="minorHAnsi" w:hAnsiTheme="minorHAnsi"/>
          <w:lang w:val="ru-RU"/>
        </w:rPr>
      </w:pPr>
      <w:r w:rsidRPr="00E44796">
        <w:rPr>
          <w:lang w:val="ru-RU"/>
        </w:rPr>
        <w:t xml:space="preserve">В 2020−2021 годах предусмотрено выполнение четырех задач Сектора развития электросвязи, на которые приходится </w:t>
      </w:r>
      <w:r w:rsidRPr="00E44796">
        <w:rPr>
          <w:rFonts w:asciiTheme="minorHAnsi" w:hAnsiTheme="minorHAnsi"/>
          <w:lang w:val="ru-RU"/>
        </w:rPr>
        <w:t xml:space="preserve">35,98% </w:t>
      </w:r>
      <w:r w:rsidRPr="00E44796">
        <w:rPr>
          <w:lang w:val="ru-RU"/>
        </w:rPr>
        <w:t>от общего проекта бюджета Союза на 2020−2021 годы</w:t>
      </w:r>
      <w:r w:rsidRPr="00E44796">
        <w:rPr>
          <w:rFonts w:asciiTheme="minorHAnsi" w:hAnsiTheme="minorHAnsi"/>
          <w:lang w:val="ru-RU"/>
        </w:rPr>
        <w:t>.</w:t>
      </w:r>
    </w:p>
    <w:p w14:paraId="578EEC38" w14:textId="357622EE" w:rsidR="0076608B" w:rsidRPr="0076608B" w:rsidRDefault="0076608B" w:rsidP="0076608B">
      <w:pPr>
        <w:pStyle w:val="Figuretitle"/>
        <w:rPr>
          <w:lang w:val="ru-RU"/>
        </w:rPr>
      </w:pPr>
      <w:r w:rsidRPr="0076608B">
        <w:drawing>
          <wp:inline distT="0" distB="0" distL="0" distR="0" wp14:anchorId="09239CBC" wp14:editId="02DB631E">
            <wp:extent cx="6048375" cy="36861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D65B" w14:textId="1F32A483" w:rsidR="0076608B" w:rsidRPr="0076608B" w:rsidRDefault="0076608B" w:rsidP="0076608B">
      <w:pPr>
        <w:pStyle w:val="Figuretitle"/>
        <w:spacing w:after="240"/>
        <w:rPr>
          <w:lang w:val="ru-RU"/>
        </w:rPr>
      </w:pPr>
      <w:r w:rsidRPr="0076608B">
        <w:drawing>
          <wp:inline distT="0" distB="0" distL="0" distR="0" wp14:anchorId="0B119A88" wp14:editId="3B50A0B9">
            <wp:extent cx="6029325" cy="371475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34A4" w14:textId="77777777" w:rsidR="00484722" w:rsidRPr="00E44796" w:rsidRDefault="00484722" w:rsidP="00EC3DFA">
      <w:pPr>
        <w:rPr>
          <w:lang w:val="ru-RU"/>
        </w:rPr>
      </w:pPr>
    </w:p>
    <w:p w14:paraId="62E06C3D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default" r:id="rId50"/>
          <w:footerReference w:type="first" r:id="rId51"/>
          <w:pgSz w:w="11907" w:h="16834"/>
          <w:pgMar w:top="1418" w:right="1134" w:bottom="1418" w:left="1134" w:header="624" w:footer="624" w:gutter="0"/>
          <w:paperSrc w:first="15" w:other="15"/>
          <w:cols w:space="720"/>
          <w:titlePg/>
          <w:docGrid w:linePitch="299"/>
        </w:sectPr>
      </w:pPr>
    </w:p>
    <w:p w14:paraId="56A5593E" w14:textId="77777777" w:rsidR="00484722" w:rsidRPr="00E44796" w:rsidRDefault="00484722" w:rsidP="00EC3DFA">
      <w:pPr>
        <w:pStyle w:val="TableNo"/>
        <w:spacing w:before="0"/>
        <w:rPr>
          <w:lang w:val="ru-RU"/>
        </w:rPr>
      </w:pPr>
      <w:bookmarkStart w:id="199" w:name="_Toc8113208"/>
      <w:r w:rsidRPr="00E44796">
        <w:rPr>
          <w:lang w:val="ru-RU"/>
        </w:rPr>
        <w:lastRenderedPageBreak/>
        <w:t>Таблица W</w:t>
      </w:r>
      <w:bookmarkEnd w:id="199"/>
    </w:p>
    <w:p w14:paraId="205D8DBF" w14:textId="77777777" w:rsidR="00484722" w:rsidRPr="00E44796" w:rsidRDefault="00484722" w:rsidP="00EC3DFA">
      <w:pPr>
        <w:pStyle w:val="Tabletitle"/>
        <w:spacing w:before="120" w:after="120"/>
        <w:rPr>
          <w:lang w:val="ru-RU"/>
        </w:rPr>
      </w:pPr>
      <w:bookmarkStart w:id="200" w:name="_Toc8113209"/>
      <w:r w:rsidRPr="00E44796">
        <w:rPr>
          <w:lang w:val="ru-RU"/>
        </w:rPr>
        <w:t>Задачи МСЭ-D</w:t>
      </w:r>
      <w:r w:rsidRPr="00E44796">
        <w:rPr>
          <w:lang w:val="ru-RU"/>
        </w:rPr>
        <w:br/>
        <w:t xml:space="preserve">Запланированные затраты 2020−2021 </w:t>
      </w:r>
      <w:r w:rsidRPr="00E44796">
        <w:rPr>
          <w:lang w:val="ru-RU"/>
        </w:rPr>
        <w:br/>
        <w:t>Разбивка по элементам затрат</w:t>
      </w:r>
      <w:bookmarkEnd w:id="200"/>
    </w:p>
    <w:tbl>
      <w:tblPr>
        <w:tblW w:w="14558" w:type="dxa"/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192"/>
        <w:gridCol w:w="1398"/>
        <w:gridCol w:w="1398"/>
        <w:gridCol w:w="1398"/>
        <w:gridCol w:w="1276"/>
        <w:gridCol w:w="1254"/>
        <w:gridCol w:w="1255"/>
      </w:tblGrid>
      <w:tr w:rsidR="00484722" w:rsidRPr="00E44796" w14:paraId="457DA2FE" w14:textId="77777777" w:rsidTr="00EC3DFA">
        <w:tc>
          <w:tcPr>
            <w:tcW w:w="411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139348" w14:textId="77777777" w:rsidR="00484722" w:rsidRPr="00E44796" w:rsidRDefault="00484722" w:rsidP="00EC3DFA">
            <w:pPr>
              <w:pStyle w:val="Tabletext"/>
              <w:spacing w:before="60" w:after="60"/>
              <w:rPr>
                <w:lang w:val="ru-RU" w:eastAsia="zh-CN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060227" w14:textId="77777777" w:rsidR="00484722" w:rsidRPr="005D692B" w:rsidRDefault="00484722" w:rsidP="00EC3DFA">
            <w:pPr>
              <w:pStyle w:val="Tabletext"/>
              <w:spacing w:before="60" w:after="60"/>
              <w:jc w:val="center"/>
              <w:rPr>
                <w:b/>
                <w:bCs/>
                <w:i/>
                <w:iCs/>
                <w:lang w:val="ru-RU" w:eastAsia="zh-CN"/>
              </w:rPr>
            </w:pPr>
            <w:r w:rsidRPr="005D692B">
              <w:rPr>
                <w:i/>
                <w:i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1" layoutInCell="1" allowOverlap="1" wp14:anchorId="234720B0" wp14:editId="7ABDB535">
                      <wp:simplePos x="0" y="0"/>
                      <wp:positionH relativeFrom="column">
                        <wp:posOffset>4170045</wp:posOffset>
                      </wp:positionH>
                      <wp:positionV relativeFrom="paragraph">
                        <wp:posOffset>79375</wp:posOffset>
                      </wp:positionV>
                      <wp:extent cx="791845" cy="2339975"/>
                      <wp:effectExtent l="0" t="0" r="27305" b="22225"/>
                      <wp:wrapNone/>
                      <wp:docPr id="49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339975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B5523F" id="AutoShape 1" o:spid="_x0000_s1026" style="position:absolute;margin-left:328.35pt;margin-top:6.25pt;width:62.35pt;height:18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" filled="f" strokecolor="#0070c0" strokeweight="1pt">
                      <w10:anchorlock/>
                    </v:roundrect>
                  </w:pict>
                </mc:Fallback>
              </mc:AlternateContent>
            </w:r>
            <w:r w:rsidRPr="005D692B">
              <w:rPr>
                <w:i/>
                <w:iCs/>
                <w:lang w:val="ru-RU" w:eastAsia="zh-CN"/>
              </w:rPr>
              <w:t xml:space="preserve">тыс. </w:t>
            </w:r>
            <w:proofErr w:type="spellStart"/>
            <w:r w:rsidRPr="005D692B">
              <w:rPr>
                <w:i/>
                <w:iCs/>
                <w:lang w:val="ru-RU" w:eastAsia="zh-CN"/>
              </w:rPr>
              <w:t>шв</w:t>
            </w:r>
            <w:proofErr w:type="spellEnd"/>
            <w:r w:rsidRPr="005D692B">
              <w:rPr>
                <w:i/>
                <w:iCs/>
                <w:lang w:val="ru-RU" w:eastAsia="zh-CN"/>
              </w:rPr>
              <w:t>. фр.</w:t>
            </w: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D7991" w14:textId="77777777" w:rsidR="00484722" w:rsidRPr="00AF129B" w:rsidRDefault="00484722" w:rsidP="00EC3DFA">
            <w:pPr>
              <w:pStyle w:val="Tabletext"/>
              <w:spacing w:before="60" w:after="60"/>
              <w:jc w:val="center"/>
              <w:rPr>
                <w:lang w:val="ru-RU" w:eastAsia="zh-CN"/>
              </w:rPr>
            </w:pPr>
            <w:r w:rsidRPr="00AF129B">
              <w:rPr>
                <w:lang w:val="ru-RU" w:eastAsia="zh-CN"/>
              </w:rPr>
              <w:t>%</w:t>
            </w:r>
          </w:p>
        </w:tc>
      </w:tr>
      <w:tr w:rsidR="00484722" w:rsidRPr="00E44796" w14:paraId="6E3808A2" w14:textId="77777777" w:rsidTr="001A04C7"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7FE2B2A7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C9C57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proofErr w:type="spellStart"/>
            <w:r w:rsidRPr="00E44796">
              <w:rPr>
                <w:bCs/>
                <w:lang w:val="ru-RU" w:eastAsia="zh-CN"/>
              </w:rPr>
              <w:t>Запланиро</w:t>
            </w:r>
            <w:proofErr w:type="spellEnd"/>
            <w:r w:rsidR="001A04C7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ванные расходы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369032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на </w:t>
            </w:r>
            <w:proofErr w:type="spellStart"/>
            <w:r w:rsidRPr="00E44796">
              <w:rPr>
                <w:bCs/>
                <w:lang w:val="ru-RU" w:eastAsia="zh-CN"/>
              </w:rPr>
              <w:t>докумен</w:t>
            </w:r>
            <w:r w:rsidR="001A04C7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тацию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4698CA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proofErr w:type="spellStart"/>
            <w:r w:rsidRPr="00E44796">
              <w:rPr>
                <w:bCs/>
                <w:lang w:val="ru-RU" w:eastAsia="zh-CN"/>
              </w:rPr>
              <w:t>Перераспре</w:t>
            </w:r>
            <w:proofErr w:type="spellEnd"/>
            <w:r w:rsidR="001A04C7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деленные затраты Бюро/</w:t>
            </w:r>
            <w:r w:rsidR="001A04C7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>Департамента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607A49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на </w:t>
            </w:r>
            <w:proofErr w:type="spellStart"/>
            <w:r w:rsidRPr="00E44796">
              <w:rPr>
                <w:bCs/>
                <w:lang w:val="ru-RU" w:eastAsia="zh-CN"/>
              </w:rPr>
              <w:t>централизо</w:t>
            </w:r>
            <w:proofErr w:type="spellEnd"/>
            <w:r w:rsidR="001A04C7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 xml:space="preserve">ванные </w:t>
            </w:r>
            <w:proofErr w:type="spellStart"/>
            <w:r w:rsidRPr="00E44796">
              <w:rPr>
                <w:bCs/>
                <w:lang w:val="ru-RU" w:eastAsia="zh-CN"/>
              </w:rPr>
              <w:t>администра</w:t>
            </w:r>
            <w:r w:rsidR="001A04C7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тивные</w:t>
            </w:r>
            <w:proofErr w:type="spellEnd"/>
            <w:r w:rsidRPr="00E44796">
              <w:rPr>
                <w:bCs/>
                <w:lang w:val="ru-RU" w:eastAsia="zh-CN"/>
              </w:rPr>
              <w:t xml:space="preserve"> услуги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403AEF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Затраты на </w:t>
            </w:r>
            <w:proofErr w:type="spellStart"/>
            <w:r w:rsidRPr="00E44796">
              <w:rPr>
                <w:bCs/>
                <w:lang w:val="ru-RU" w:eastAsia="zh-CN"/>
              </w:rPr>
              <w:t>централизо</w:t>
            </w:r>
            <w:proofErr w:type="spellEnd"/>
            <w:r w:rsidR="001A04C7" w:rsidRPr="00E44796">
              <w:rPr>
                <w:bCs/>
                <w:lang w:val="ru-RU" w:eastAsia="zh-CN"/>
              </w:rPr>
              <w:t>-</w:t>
            </w:r>
            <w:r w:rsidRPr="00E44796">
              <w:rPr>
                <w:bCs/>
                <w:lang w:val="ru-RU" w:eastAsia="zh-CN"/>
              </w:rPr>
              <w:t>ванные вспомогатель</w:t>
            </w:r>
            <w:r w:rsidR="001A04C7" w:rsidRPr="00E44796">
              <w:rPr>
                <w:bCs/>
                <w:lang w:val="ru-RU" w:eastAsia="zh-CN"/>
              </w:rPr>
              <w:t>-</w:t>
            </w:r>
            <w:proofErr w:type="spellStart"/>
            <w:r w:rsidRPr="00E44796">
              <w:rPr>
                <w:bCs/>
                <w:lang w:val="ru-RU" w:eastAsia="zh-CN"/>
              </w:rPr>
              <w:t>ные</w:t>
            </w:r>
            <w:proofErr w:type="spellEnd"/>
            <w:r w:rsidRPr="00E44796">
              <w:rPr>
                <w:bCs/>
                <w:lang w:val="ru-RU" w:eastAsia="zh-CN"/>
              </w:rPr>
              <w:t xml:space="preserve"> 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219267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>Всего: затраты по задачам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FA605E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В % от </w:t>
            </w:r>
            <w:r w:rsidR="001A04C7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 xml:space="preserve">задач МСЭ-D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4FE605" w14:textId="77777777" w:rsidR="00484722" w:rsidRPr="00E44796" w:rsidRDefault="00484722" w:rsidP="00EC3DFA">
            <w:pPr>
              <w:pStyle w:val="Tablehead"/>
              <w:ind w:left="-57" w:right="-57"/>
              <w:rPr>
                <w:bCs/>
                <w:lang w:val="ru-RU" w:eastAsia="zh-CN"/>
              </w:rPr>
            </w:pPr>
            <w:r w:rsidRPr="00E44796">
              <w:rPr>
                <w:bCs/>
                <w:lang w:val="ru-RU" w:eastAsia="zh-CN"/>
              </w:rPr>
              <w:t xml:space="preserve">В % от </w:t>
            </w:r>
            <w:r w:rsidR="001A04C7" w:rsidRPr="00E44796">
              <w:rPr>
                <w:bCs/>
                <w:lang w:val="ru-RU" w:eastAsia="zh-CN"/>
              </w:rPr>
              <w:br/>
            </w:r>
            <w:r w:rsidRPr="00E44796">
              <w:rPr>
                <w:bCs/>
                <w:lang w:val="ru-RU" w:eastAsia="zh-CN"/>
              </w:rPr>
              <w:t>задач МСЭ</w:t>
            </w:r>
          </w:p>
        </w:tc>
      </w:tr>
      <w:tr w:rsidR="00F92F3B" w:rsidRPr="00E44796" w14:paraId="6ACEFF45" w14:textId="77777777" w:rsidTr="001A04C7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76B01F3E" w14:textId="77777777" w:rsidR="00F92F3B" w:rsidRPr="00E44796" w:rsidRDefault="00F92F3B" w:rsidP="00F92F3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/>
              </w:rPr>
            </w:pPr>
            <w:r w:rsidRPr="00E44796">
              <w:rPr>
                <w:lang w:val="ru-RU"/>
              </w:rPr>
              <w:t>D.1</w:t>
            </w:r>
            <w:r w:rsidRPr="00E44796">
              <w:rPr>
                <w:lang w:val="ru-RU"/>
              </w:rPr>
              <w:tab/>
              <w:t>Координация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B790B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2 902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F8E04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5 383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7DBF7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16 109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E422A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5 886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CF7EA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10 649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F7765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40 929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417B0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34</w:t>
            </w:r>
            <w:r w:rsidR="001A04C7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37%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D908B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12</w:t>
            </w:r>
            <w:r w:rsidR="001A04C7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37%</w:t>
            </w:r>
          </w:p>
        </w:tc>
      </w:tr>
      <w:tr w:rsidR="00F92F3B" w:rsidRPr="00E44796" w14:paraId="0F1F4351" w14:textId="77777777" w:rsidTr="001A04C7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2223E94D" w14:textId="77777777" w:rsidR="00F92F3B" w:rsidRPr="00E44796" w:rsidRDefault="00F92F3B" w:rsidP="00F92F3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/>
              </w:rPr>
            </w:pPr>
            <w:r w:rsidRPr="00E44796">
              <w:rPr>
                <w:lang w:val="ru-RU"/>
              </w:rPr>
              <w:t>D.2</w:t>
            </w:r>
            <w:r w:rsidRPr="00E44796">
              <w:rPr>
                <w:lang w:val="ru-RU"/>
              </w:rPr>
              <w:tab/>
              <w:t>Современная и безопасная инфраструктура электросвязи/ИКТ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9E824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3 912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B9D9F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AAFDC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9 554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94F42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3 484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263A0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6 305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4EA5C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23 255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FA15C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19</w:t>
            </w:r>
            <w:r w:rsidR="001A04C7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53%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E53BD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</w:t>
            </w:r>
            <w:r w:rsidR="001A04C7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03%</w:t>
            </w:r>
          </w:p>
        </w:tc>
      </w:tr>
      <w:tr w:rsidR="00F92F3B" w:rsidRPr="00E44796" w14:paraId="4D6BF102" w14:textId="77777777" w:rsidTr="001A04C7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3D66431B" w14:textId="77777777" w:rsidR="00F92F3B" w:rsidRPr="00E44796" w:rsidRDefault="00F92F3B" w:rsidP="00F92F3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/>
              </w:rPr>
            </w:pPr>
            <w:r w:rsidRPr="00E44796">
              <w:rPr>
                <w:lang w:val="ru-RU"/>
              </w:rPr>
              <w:t>D.3</w:t>
            </w:r>
            <w:r w:rsidRPr="00E44796">
              <w:rPr>
                <w:lang w:val="ru-RU"/>
              </w:rPr>
              <w:tab/>
              <w:t>Благоприятная среда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943FE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4 598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2314E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A427F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13 946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5CEB8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5 098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80E63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9 224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C9F84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32 866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06398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27</w:t>
            </w:r>
            <w:r w:rsidR="001A04C7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60%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9937D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</w:t>
            </w:r>
            <w:r w:rsidR="001A04C7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93%</w:t>
            </w:r>
          </w:p>
        </w:tc>
      </w:tr>
      <w:tr w:rsidR="00F92F3B" w:rsidRPr="00E44796" w14:paraId="2C4B3A0A" w14:textId="77777777" w:rsidTr="001A04C7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4109C852" w14:textId="77777777" w:rsidR="00F92F3B" w:rsidRPr="00E44796" w:rsidRDefault="00F92F3B" w:rsidP="00F92F3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val="ru-RU"/>
              </w:rPr>
            </w:pPr>
            <w:r w:rsidRPr="00E44796">
              <w:rPr>
                <w:lang w:val="ru-RU"/>
              </w:rPr>
              <w:t>D.4</w:t>
            </w:r>
            <w:r w:rsidRPr="00E44796">
              <w:rPr>
                <w:lang w:val="ru-RU"/>
              </w:rPr>
              <w:tab/>
              <w:t>Открытое информационное общество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56CF87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3 352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42A70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CCD9A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9 223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8484A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3 367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A1353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6 091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44C30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22 033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BC2FF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18</w:t>
            </w:r>
            <w:r w:rsidR="001A04C7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50%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4B0B0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</w:t>
            </w:r>
            <w:r w:rsidR="001A04C7" w:rsidRPr="00E44796">
              <w:rPr>
                <w:lang w:val="ru-RU" w:eastAsia="zh-CN"/>
              </w:rPr>
              <w:t>,</w:t>
            </w:r>
            <w:r w:rsidRPr="00E44796">
              <w:rPr>
                <w:lang w:val="ru-RU" w:eastAsia="zh-CN"/>
              </w:rPr>
              <w:t>66%</w:t>
            </w:r>
          </w:p>
        </w:tc>
      </w:tr>
      <w:tr w:rsidR="00F92F3B" w:rsidRPr="00E44796" w14:paraId="29CDC4DE" w14:textId="77777777" w:rsidTr="001A04C7">
        <w:tc>
          <w:tcPr>
            <w:tcW w:w="411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5CFE4CE6" w14:textId="77777777" w:rsidR="00F92F3B" w:rsidRPr="00E44796" w:rsidRDefault="00F92F3B" w:rsidP="00F92F3B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90765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14 764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D807C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5 383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70A3C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48 832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07CEE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17 835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5AE33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32 269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8980C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bookmarkStart w:id="201" w:name="RANGE!G50"/>
            <w:r w:rsidRPr="00E44796">
              <w:rPr>
                <w:b/>
                <w:bCs/>
                <w:lang w:val="ru-RU" w:eastAsia="zh-CN"/>
              </w:rPr>
              <w:t>119 083</w:t>
            </w:r>
            <w:bookmarkEnd w:id="201"/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DBCB4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100</w:t>
            </w:r>
            <w:r w:rsidR="001A04C7" w:rsidRPr="00E44796">
              <w:rPr>
                <w:b/>
                <w:bCs/>
                <w:lang w:val="ru-RU" w:eastAsia="zh-CN"/>
              </w:rPr>
              <w:t>,</w:t>
            </w:r>
            <w:r w:rsidRPr="00E44796">
              <w:rPr>
                <w:b/>
                <w:bCs/>
                <w:lang w:val="ru-RU" w:eastAsia="zh-CN"/>
              </w:rPr>
              <w:t>00%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D3602" w14:textId="77777777" w:rsidR="00F92F3B" w:rsidRPr="00E44796" w:rsidRDefault="00F92F3B" w:rsidP="00F92F3B">
            <w:pPr>
              <w:pStyle w:val="Tabletext"/>
              <w:ind w:right="170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35</w:t>
            </w:r>
            <w:r w:rsidR="001A04C7" w:rsidRPr="00E44796">
              <w:rPr>
                <w:b/>
                <w:bCs/>
                <w:lang w:val="ru-RU" w:eastAsia="zh-CN"/>
              </w:rPr>
              <w:t>,</w:t>
            </w:r>
            <w:r w:rsidRPr="00E44796">
              <w:rPr>
                <w:b/>
                <w:bCs/>
                <w:lang w:val="ru-RU" w:eastAsia="zh-CN"/>
              </w:rPr>
              <w:t>98%</w:t>
            </w:r>
          </w:p>
        </w:tc>
      </w:tr>
    </w:tbl>
    <w:p w14:paraId="56063FD4" w14:textId="77777777" w:rsidR="00484722" w:rsidRPr="00E44796" w:rsidRDefault="00484722" w:rsidP="00EC3DFA">
      <w:pPr>
        <w:rPr>
          <w:lang w:val="ru-RU"/>
        </w:rPr>
      </w:pPr>
    </w:p>
    <w:p w14:paraId="48CB9749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first" r:id="rId52"/>
          <w:pgSz w:w="16834" w:h="11907" w:orient="landscape"/>
          <w:pgMar w:top="1418" w:right="1134" w:bottom="1134" w:left="1134" w:header="624" w:footer="624" w:gutter="0"/>
          <w:paperSrc w:first="15" w:other="15"/>
          <w:cols w:space="720"/>
          <w:titlePg/>
          <w:docGrid w:linePitch="299"/>
        </w:sectPr>
      </w:pPr>
    </w:p>
    <w:p w14:paraId="45779B3E" w14:textId="77777777" w:rsidR="00484722" w:rsidRPr="00E44796" w:rsidRDefault="00484722" w:rsidP="00EC3DFA">
      <w:pPr>
        <w:pStyle w:val="Heading3"/>
        <w:rPr>
          <w:lang w:val="ru-RU"/>
        </w:rPr>
      </w:pPr>
      <w:bookmarkStart w:id="202" w:name="_Toc7795512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.5.1</w:t>
      </w:r>
      <w:proofErr w:type="spellEnd"/>
      <w:r w:rsidRPr="00E44796">
        <w:rPr>
          <w:color w:val="002060"/>
          <w:lang w:val="ru-RU"/>
        </w:rPr>
        <w:t xml:space="preserve"> − D.1 Координация</w:t>
      </w:r>
      <w:bookmarkEnd w:id="202"/>
    </w:p>
    <w:p w14:paraId="188B7D8E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203" w:name="_Toc8116078"/>
      <w:r w:rsidRPr="00E44796">
        <w:rPr>
          <w:b/>
          <w:bCs/>
          <w:color w:val="002060"/>
          <w:lang w:val="ru-RU"/>
        </w:rPr>
        <w:t>Описание задачи</w:t>
      </w:r>
      <w:bookmarkEnd w:id="203"/>
    </w:p>
    <w:p w14:paraId="3A5C76DF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Содействовать международному сотрудничеству и согласию по вопросам развития электросвязи/ИКТ.</w:t>
      </w:r>
    </w:p>
    <w:p w14:paraId="08490B07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Для задачи D.1 используется 34,37%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D, или 12,37% ресурсов, запланированных на 2020−2021 годы для выполнения задач МСЭ.</w:t>
      </w:r>
    </w:p>
    <w:p w14:paraId="7538BFFD" w14:textId="77777777" w:rsidR="00484722" w:rsidRPr="00E44796" w:rsidRDefault="00484722" w:rsidP="00EC3DFA">
      <w:pPr>
        <w:pStyle w:val="Headingi"/>
        <w:keepNext w:val="0"/>
        <w:keepLines w:val="0"/>
        <w:snapToGrid w:val="0"/>
        <w:spacing w:before="120" w:after="120"/>
        <w:outlineLvl w:val="9"/>
        <w:rPr>
          <w:b/>
          <w:bCs/>
          <w:color w:val="002060"/>
          <w:lang w:val="ru-RU"/>
        </w:rPr>
      </w:pPr>
      <w:bookmarkStart w:id="204" w:name="_Toc8116079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204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4D86D134" w14:textId="77777777" w:rsidTr="00EC3DFA">
        <w:tc>
          <w:tcPr>
            <w:tcW w:w="4822" w:type="dxa"/>
            <w:tcBorders>
              <w:bottom w:val="single" w:sz="12" w:space="0" w:color="4F81BD" w:themeColor="accent1"/>
              <w:right w:val="dotted" w:sz="4" w:space="0" w:color="4F81BD" w:themeColor="accent1"/>
            </w:tcBorders>
          </w:tcPr>
          <w:p w14:paraId="1D2A52CF" w14:textId="77777777" w:rsidR="00484722" w:rsidRPr="00E44796" w:rsidRDefault="00484722" w:rsidP="00EC3DFA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single" w:sz="12" w:space="0" w:color="4F81BD" w:themeColor="accent1"/>
            </w:tcBorders>
          </w:tcPr>
          <w:p w14:paraId="7BB79973" w14:textId="77777777" w:rsidR="00484722" w:rsidRPr="00E44796" w:rsidRDefault="00484722" w:rsidP="00EC3DFA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68D50F20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48149E9E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Расширенный обзор и повышенный уровень согласия с проектом вклада МСЭ-D в проект Стратегического плана МСЭ, Декларацию Всемирной конференции по развитию электросвязи (ВКРЭ) и План действий ВКРЭ.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5A15EE5C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Уровень понимания членами и их согласия с задачами и намеченными результатами деятельности МСЭ-D.</w:t>
            </w:r>
          </w:p>
          <w:p w14:paraId="16662CE5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Утвержденная Декларация – Уровень поддержки/согласия.</w:t>
            </w:r>
          </w:p>
        </w:tc>
      </w:tr>
      <w:tr w:rsidR="00484722" w:rsidRPr="0076608B" w14:paraId="58554E13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50B238D5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Оценка выполнения Плана действий ВКРЭ и Плана действий ВВУИО.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603B270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Показатели регионального сотрудничества – Уровень консенсуса.</w:t>
            </w:r>
          </w:p>
        </w:tc>
      </w:tr>
      <w:tr w:rsidR="00484722" w:rsidRPr="0076608B" w14:paraId="7DEF5E97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5BA10585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Интенсивный обмен знаниями, диалог и партнерские отношения между членами МСЭ по вопросам электросвязи/ИКТ.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4B5D9842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Программы работы, реализуемые в соответствии с Резолюцией 2 (Пересм. Буэнос-Айрес, 2017 г.); работа, порученная ВКРЭ; Резолюции МСЭ-D, касающиеся конкретных областей исследования в рамках исследовательских комиссий МСЭ D.</w:t>
            </w:r>
          </w:p>
          <w:p w14:paraId="60A6E6C1" w14:textId="77777777" w:rsidR="00484722" w:rsidRPr="00E44796" w:rsidRDefault="00484722" w:rsidP="001A04C7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Собрания и документация для собраний, обработанная в соответствии с Резолюцией 1 (Пересм. Буэнос-Айрес, 2017 г.) (и рабочими руководящими указаниями) и в соответствии с</w:t>
            </w:r>
            <w:r w:rsidR="001A04C7" w:rsidRPr="00E44796">
              <w:rPr>
                <w:rFonts w:asciiTheme="minorHAnsi" w:hAnsiTheme="minorHAnsi"/>
                <w:lang w:val="ru-RU"/>
              </w:rPr>
              <w:t> </w:t>
            </w:r>
            <w:r w:rsidRPr="00E44796">
              <w:rPr>
                <w:rFonts w:asciiTheme="minorHAnsi" w:hAnsiTheme="minorHAnsi"/>
                <w:lang w:val="ru-RU"/>
              </w:rPr>
              <w:t>решениями ВКРЭ.</w:t>
            </w:r>
          </w:p>
        </w:tc>
      </w:tr>
      <w:tr w:rsidR="00484722" w:rsidRPr="0076608B" w14:paraId="41367B73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630CB6F2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Интенсивный процесс и осуществление проектов и региональных инициатив в области развития электросвязи/ИКТ.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79D357EC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Более широкое использование электронных средств для достижения прогресса по программам работы исследовательских комиссий; количество заключенных соглашений о партнерстве и объем привлеченных ресурсов; количество проектов в области развития и проектов, связанных с региональными инициативами, которые реализуются в рамках одного региона.</w:t>
            </w:r>
          </w:p>
          <w:p w14:paraId="3BE0FC29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Государств-Членов, которым БРЭ оказало помощь в реализации проектов, связанных с региональными инициативами.</w:t>
            </w:r>
          </w:p>
        </w:tc>
      </w:tr>
      <w:tr w:rsidR="00484722" w:rsidRPr="0076608B" w14:paraId="21072424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622ABA59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Содействие достижению договоренностей о сотрудничестве при выполнении программ в области развития электросвязи/ИКТ между Государствами-Членами, а также между Государствами-Членами и другими заинтересованными сторонами в экосистеме ИКТ, по просьбам участвующих Государств – Членов МСЭ.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1C3BE4C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заключенных соглашений о партнерстве и объем привлеченных ресурсов.</w:t>
            </w:r>
          </w:p>
          <w:p w14:paraId="40C4E7E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запросов от администраций в адрес МСЭ о содействии достижению договоренностей.</w:t>
            </w:r>
          </w:p>
          <w:p w14:paraId="5D0196E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договоренностей, достигнутых при содействии МСЭ.</w:t>
            </w:r>
          </w:p>
        </w:tc>
      </w:tr>
    </w:tbl>
    <w:p w14:paraId="2A023519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205" w:name="_Toc8116080"/>
      <w:r w:rsidRPr="00E44796">
        <w:rPr>
          <w:b/>
          <w:bCs/>
          <w:color w:val="002060"/>
          <w:lang w:val="ru-RU"/>
        </w:rPr>
        <w:lastRenderedPageBreak/>
        <w:t>Сводная таблица запланированных затрат</w:t>
      </w:r>
      <w:bookmarkEnd w:id="205"/>
    </w:p>
    <w:bookmarkStart w:id="206" w:name="_Toc8113210"/>
    <w:p w14:paraId="31BBC684" w14:textId="77777777" w:rsidR="00484722" w:rsidRPr="005D692B" w:rsidRDefault="00484722" w:rsidP="00976F72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 wp14:anchorId="5ADDB813" wp14:editId="06EB9AA1">
                <wp:simplePos x="0" y="0"/>
                <wp:positionH relativeFrom="column">
                  <wp:posOffset>5001260</wp:posOffset>
                </wp:positionH>
                <wp:positionV relativeFrom="paragraph">
                  <wp:posOffset>52070</wp:posOffset>
                </wp:positionV>
                <wp:extent cx="1115695" cy="2543175"/>
                <wp:effectExtent l="0" t="0" r="27305" b="28575"/>
                <wp:wrapNone/>
                <wp:docPr id="50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4317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4C67B" id="AutoShape 1" o:spid="_x0000_s1026" style="position:absolute;margin-left:393.8pt;margin-top:4.1pt;width:87.85pt;height:20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206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274053B9" w14:textId="77777777" w:rsidTr="001A04C7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0BBB85E8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340CC17D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7B8B1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547CC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08587B6A" w14:textId="77777777" w:rsidTr="001A04C7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69D8A85C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7BFCE8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870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3DE1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2 032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64C4DF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2 902</w:t>
            </w:r>
          </w:p>
        </w:tc>
      </w:tr>
      <w:tr w:rsidR="00484722" w:rsidRPr="00E44796" w14:paraId="304BCC57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5835432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A41CEF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1 901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DBA8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3 482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A0DB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5 383</w:t>
            </w:r>
          </w:p>
        </w:tc>
      </w:tr>
      <w:tr w:rsidR="00484722" w:rsidRPr="00E44796" w14:paraId="4F4BC861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66EAF04F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E11E43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7 288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CB97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8 821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3FFD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16 109</w:t>
            </w:r>
          </w:p>
        </w:tc>
      </w:tr>
      <w:tr w:rsidR="00484722" w:rsidRPr="00E44796" w14:paraId="2D4BED1F" w14:textId="77777777" w:rsidTr="001A04C7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29531E30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4B9CEF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2 660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57DB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3 226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F3F6B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5 886</w:t>
            </w:r>
          </w:p>
        </w:tc>
      </w:tr>
      <w:tr w:rsidR="00484722" w:rsidRPr="00E44796" w14:paraId="1F0E2A8B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54D48BA9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FEC49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4 812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C8817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5 837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1A828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10 649</w:t>
            </w:r>
          </w:p>
        </w:tc>
      </w:tr>
      <w:tr w:rsidR="00484722" w:rsidRPr="00E44796" w14:paraId="756832C1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D82E47E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184B95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17 531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763A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23 398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479D3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40 929</w:t>
            </w:r>
          </w:p>
        </w:tc>
      </w:tr>
    </w:tbl>
    <w:p w14:paraId="39701125" w14:textId="77777777" w:rsidR="00484722" w:rsidRPr="00E44796" w:rsidRDefault="00484722" w:rsidP="001A04C7">
      <w:pPr>
        <w:pStyle w:val="Heading3"/>
        <w:pageBreakBefore/>
        <w:rPr>
          <w:lang w:val="ru-RU"/>
        </w:rPr>
      </w:pPr>
      <w:bookmarkStart w:id="207" w:name="_Toc7795513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.5.2</w:t>
      </w:r>
      <w:proofErr w:type="spellEnd"/>
      <w:r w:rsidRPr="00E44796">
        <w:rPr>
          <w:color w:val="002060"/>
          <w:lang w:val="ru-RU"/>
        </w:rPr>
        <w:t xml:space="preserve"> − D.2 Современная и безопасная инфраструктура электросвязи/ИКТ</w:t>
      </w:r>
      <w:bookmarkEnd w:id="207"/>
    </w:p>
    <w:p w14:paraId="1B4E9C2C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208" w:name="_Toc8116081"/>
      <w:r w:rsidRPr="00E44796">
        <w:rPr>
          <w:b/>
          <w:bCs/>
          <w:color w:val="002060"/>
          <w:lang w:val="ru-RU"/>
        </w:rPr>
        <w:t>Описание задачи</w:t>
      </w:r>
      <w:bookmarkEnd w:id="208"/>
    </w:p>
    <w:p w14:paraId="31CA14C2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Содействовать развитию инфраструктуры и услуг, в том числе формированию доверия и обеспечению безопасности при использовании электросвязи/ИКТ.</w:t>
      </w:r>
    </w:p>
    <w:p w14:paraId="308B28F9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Для задачи D.2 используется 19,53%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D, или 7,03% ресурсов, запланированных на 2020−2021 годы для выполнения задач МСЭ.</w:t>
      </w:r>
    </w:p>
    <w:p w14:paraId="65AFB1C5" w14:textId="77777777" w:rsidR="00484722" w:rsidRPr="00E44796" w:rsidRDefault="00484722" w:rsidP="00EC3DFA">
      <w:pPr>
        <w:pStyle w:val="Headingi"/>
        <w:keepNext w:val="0"/>
        <w:keepLines w:val="0"/>
        <w:snapToGrid w:val="0"/>
        <w:spacing w:before="120" w:after="120"/>
        <w:outlineLvl w:val="9"/>
        <w:rPr>
          <w:b/>
          <w:bCs/>
          <w:color w:val="002060"/>
          <w:lang w:val="ru-RU"/>
        </w:rPr>
      </w:pPr>
      <w:bookmarkStart w:id="209" w:name="_Toc8116082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209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0374E5AB" w14:textId="77777777" w:rsidTr="00EC3DFA">
        <w:tc>
          <w:tcPr>
            <w:tcW w:w="4822" w:type="dxa"/>
            <w:tcBorders>
              <w:bottom w:val="single" w:sz="12" w:space="0" w:color="4F81BD" w:themeColor="accent1"/>
              <w:right w:val="dotted" w:sz="4" w:space="0" w:color="4F81BD" w:themeColor="accent1"/>
            </w:tcBorders>
          </w:tcPr>
          <w:p w14:paraId="2043C030" w14:textId="77777777" w:rsidR="00484722" w:rsidRPr="00E44796" w:rsidRDefault="00484722" w:rsidP="00EC3DFA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single" w:sz="12" w:space="0" w:color="4F81BD" w:themeColor="accent1"/>
            </w:tcBorders>
          </w:tcPr>
          <w:p w14:paraId="6230C14F" w14:textId="77777777" w:rsidR="00484722" w:rsidRPr="00E44796" w:rsidRDefault="00484722" w:rsidP="00EC3DFA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25DBBDA3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369B8F2A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Укрепление потенциала членов МСЭ для формирования надежной инфраструктуры и услуг электросвязи/ИКТ.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08D0010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подготовленных в странах по соответствующим темам руководящих указаний, справочников, оценочных исследований и публикаций, разработке которых содействовало БРЭ.</w:t>
            </w:r>
          </w:p>
          <w:p w14:paraId="2EC3F09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пользователей/абонентов, получающих в странах доступ к инструментам по соответствующим темам, разработке которых содействовало БРЭ.</w:t>
            </w:r>
          </w:p>
          <w:p w14:paraId="2DF1872E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экспертов, принимающих участие в организуемых по соответствующим темам учебных занятиях, семинарах, семинарах-практикумах, подготовке которых содействовало БРЭ, и степень удовлетворенности экспертов в странах.</w:t>
            </w:r>
          </w:p>
        </w:tc>
      </w:tr>
      <w:tr w:rsidR="00484722" w:rsidRPr="0076608B" w14:paraId="77BF8343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7A06EC74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Укрепление потенциала Государств-Членов для эффективного обмена информацией о 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киберугрозах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>, поиска решений и реагирования на угрозы кибербезопасности, а также для разработки и осуществления национальных стратегий и мер, включая создание потенциала, поощрение национального, регионального и международного сотрудничества в целях расширения взаимодействия Государств-Членов и соответствующих участников.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76AA20F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реализованных в странах национальных стратегий в области кибербезопасности, разработке которых содействовало БРЭ; число CERT, созданию которых содействовало БРЭ; число стран, в которых БРЭ оказало техническое содействие и способствовало расширению возможностей обеспечения кибербезопасности и повышению осведомленности о ней; число кибератак, отраженных созданными при поддержке БРЭ CERT.</w:t>
            </w:r>
          </w:p>
        </w:tc>
      </w:tr>
      <w:tr w:rsidR="00484722" w:rsidRPr="0076608B" w14:paraId="074BD8A1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091B91F6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Укрепление потенциала Государств-Членов для использования электросвязи/ИКТ с целью снижения рисков бедствий и управления операциями при бедствиях, для обеспечения наличия электросвязи в чрезвычайных ситуациях и поддержки сотрудничества в этой области.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01BB3E2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Государств-Членов, в которых БРЭ содействовало в оказании помощи при бедствиях, предоставляя оборудование и осуществляя оценку нанесенного инфраструктуре ущерба после бедствий; количество Государств-Членов, которые получили помощь БРЭ в разработке и внедрении систем раннего предупреждения; количество Государств-Членов, которые получили помощь БРЭ в разработке и внедрении национальных планов электросвязи в чрезвычайных ситуациях.</w:t>
            </w:r>
          </w:p>
        </w:tc>
      </w:tr>
    </w:tbl>
    <w:p w14:paraId="03C23B09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210" w:name="_Toc8116083"/>
      <w:r w:rsidRPr="00E44796">
        <w:rPr>
          <w:b/>
          <w:bCs/>
          <w:color w:val="002060"/>
          <w:lang w:val="ru-RU"/>
        </w:rPr>
        <w:lastRenderedPageBreak/>
        <w:t>Сводная таблица запланированных затрат</w:t>
      </w:r>
      <w:bookmarkEnd w:id="210"/>
    </w:p>
    <w:bookmarkStart w:id="211" w:name="_Toc8113211"/>
    <w:p w14:paraId="4D5F88A0" w14:textId="77777777" w:rsidR="00484722" w:rsidRPr="005D692B" w:rsidRDefault="00484722" w:rsidP="00976F72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1797D148" wp14:editId="364472E0">
                <wp:simplePos x="0" y="0"/>
                <wp:positionH relativeFrom="column">
                  <wp:posOffset>5001260</wp:posOffset>
                </wp:positionH>
                <wp:positionV relativeFrom="paragraph">
                  <wp:posOffset>43180</wp:posOffset>
                </wp:positionV>
                <wp:extent cx="1114425" cy="2552700"/>
                <wp:effectExtent l="0" t="0" r="28575" b="19050"/>
                <wp:wrapNone/>
                <wp:docPr id="5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25527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E129B" id="AutoShape 1" o:spid="_x0000_s1026" style="position:absolute;margin-left:393.8pt;margin-top:3.4pt;width:87.75pt;height:20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211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04857E67" w14:textId="77777777" w:rsidTr="001A04C7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65092DD4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2C3010CF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1932A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7946B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125057D6" w14:textId="77777777" w:rsidTr="001A04C7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04EEB5F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EA8469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2 556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9201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1 356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4006C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3 912</w:t>
            </w:r>
          </w:p>
        </w:tc>
      </w:tr>
      <w:tr w:rsidR="00484722" w:rsidRPr="00E44796" w14:paraId="48DA602E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F465CEC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9679BB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D3DA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313C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1586B4DE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CA8A8F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D66E6E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5 172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5A17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4 382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FE87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9 554</w:t>
            </w:r>
          </w:p>
        </w:tc>
      </w:tr>
      <w:tr w:rsidR="00484722" w:rsidRPr="00E44796" w14:paraId="64729E55" w14:textId="77777777" w:rsidTr="001A04C7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6BD557A0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28F910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1 886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CB0B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1 598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3FBE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3 484</w:t>
            </w:r>
          </w:p>
        </w:tc>
      </w:tr>
      <w:tr w:rsidR="00484722" w:rsidRPr="00E44796" w14:paraId="5B0F7DC7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1C311A8B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D3FD0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3 412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9F71D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2 893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DE9BE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6 305</w:t>
            </w:r>
          </w:p>
        </w:tc>
      </w:tr>
      <w:tr w:rsidR="00484722" w:rsidRPr="00E44796" w14:paraId="1400297F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C59101C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FCBF3A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13 026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087F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10 229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D17A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23 255</w:t>
            </w:r>
          </w:p>
        </w:tc>
      </w:tr>
    </w:tbl>
    <w:p w14:paraId="6544B4D8" w14:textId="77777777" w:rsidR="00484722" w:rsidRPr="00E44796" w:rsidRDefault="00484722" w:rsidP="001A04C7">
      <w:pPr>
        <w:pStyle w:val="Heading3"/>
        <w:pageBreakBefore/>
        <w:rPr>
          <w:lang w:val="ru-RU"/>
        </w:rPr>
      </w:pPr>
      <w:bookmarkStart w:id="212" w:name="_Toc7795514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.5.3</w:t>
      </w:r>
      <w:proofErr w:type="spellEnd"/>
      <w:r w:rsidRPr="00E44796">
        <w:rPr>
          <w:color w:val="002060"/>
          <w:lang w:val="ru-RU"/>
        </w:rPr>
        <w:t xml:space="preserve"> − D.3 Благоприятная среда</w:t>
      </w:r>
      <w:bookmarkEnd w:id="212"/>
    </w:p>
    <w:p w14:paraId="17DAACCB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213" w:name="_Toc8116084"/>
      <w:r w:rsidRPr="00E44796">
        <w:rPr>
          <w:b/>
          <w:bCs/>
          <w:color w:val="002060"/>
          <w:lang w:val="ru-RU"/>
        </w:rPr>
        <w:t>Описание задачи</w:t>
      </w:r>
      <w:bookmarkEnd w:id="213"/>
    </w:p>
    <w:p w14:paraId="3B23B7EC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Содействовать созданию благоприятной политической и регуляторной среды, способствующей устойчивому развитию электросвязи/ИКТ</w:t>
      </w:r>
    </w:p>
    <w:p w14:paraId="645399D8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Для задачи D.3 используется 27,60%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D, или 9,93% ресурсов, запланированных на 2020−2021 годы для выполнения задач МСЭ.</w:t>
      </w:r>
    </w:p>
    <w:p w14:paraId="7641EDC0" w14:textId="77777777" w:rsidR="00484722" w:rsidRPr="00E44796" w:rsidRDefault="00484722" w:rsidP="00EC3DFA">
      <w:pPr>
        <w:pStyle w:val="Headingi"/>
        <w:keepNext w:val="0"/>
        <w:keepLines w:val="0"/>
        <w:snapToGrid w:val="0"/>
        <w:spacing w:before="120" w:after="120"/>
        <w:outlineLvl w:val="9"/>
        <w:rPr>
          <w:b/>
          <w:bCs/>
          <w:color w:val="002060"/>
          <w:lang w:val="ru-RU"/>
        </w:rPr>
      </w:pPr>
      <w:bookmarkStart w:id="214" w:name="_Toc8116085"/>
      <w:r w:rsidRPr="00E44796">
        <w:rPr>
          <w:b/>
          <w:bCs/>
          <w:color w:val="002060"/>
          <w:lang w:val="ru-RU"/>
        </w:rPr>
        <w:t>Описание ключевых ожидаемых результатов и их измерения</w:t>
      </w:r>
      <w:bookmarkEnd w:id="214"/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0E0F7DD1" w14:textId="77777777" w:rsidTr="00EC3DFA">
        <w:tc>
          <w:tcPr>
            <w:tcW w:w="4822" w:type="dxa"/>
            <w:tcBorders>
              <w:bottom w:val="nil"/>
              <w:right w:val="dotted" w:sz="4" w:space="0" w:color="4F81BD" w:themeColor="accent1"/>
            </w:tcBorders>
          </w:tcPr>
          <w:p w14:paraId="5A4AC95F" w14:textId="77777777" w:rsidR="00484722" w:rsidRPr="00E44796" w:rsidRDefault="00484722" w:rsidP="00EC3DFA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nil"/>
            </w:tcBorders>
          </w:tcPr>
          <w:p w14:paraId="021C2DA3" w14:textId="77777777" w:rsidR="00484722" w:rsidRPr="00E44796" w:rsidRDefault="00484722" w:rsidP="00EC3DFA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05479783" w14:textId="77777777" w:rsidTr="00EC3DFA"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14:paraId="035A65DE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Укрепление потенциала Государств Членов для разработки благоприятной политики, нормативных и правовых основ, способствующих развитию электросвязи/ИКТ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</w:tcPr>
          <w:p w14:paraId="3E029CD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Своевременное распространение ежегодных вопросников для Государств-Членов (по вопросам регулирования, экономики и финансов) и данных о центрах знаний в области политики, регулирования, экономики и финансов (</w:t>
            </w:r>
            <w:proofErr w:type="spellStart"/>
            <w:r w:rsidRPr="00E44796">
              <w:rPr>
                <w:rFonts w:asciiTheme="minorHAnsi" w:hAnsiTheme="minorHAnsi"/>
                <w:lang w:val="ru-RU"/>
              </w:rPr>
              <w:t>PREF</w:t>
            </w:r>
            <w:proofErr w:type="spellEnd"/>
            <w:r w:rsidRPr="00E44796">
              <w:rPr>
                <w:rFonts w:asciiTheme="minorHAnsi" w:hAnsiTheme="minorHAnsi"/>
                <w:lang w:val="ru-RU"/>
              </w:rPr>
              <w:t>), а также о базе данных "Око МСЭ".</w:t>
            </w:r>
          </w:p>
        </w:tc>
      </w:tr>
      <w:tr w:rsidR="00484722" w:rsidRPr="0076608B" w14:paraId="4782494F" w14:textId="77777777" w:rsidTr="00EC3DFA"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14:paraId="268C20EF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Укрепление потенциала Государств Членов для создания высококачественных и сопоставимых на международном уровне статистических данных в сфере электросвязи/ИКТ, в которых отражены достижения и тенденции в сфере электросвязи/ИКТ, на основе согласованных стандартов и методик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</w:tcPr>
          <w:p w14:paraId="68D827F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разработанных и выпущенных публикаций, руководящих указаний на основе примеров передового опыта, онлайновых ресурсов и комплектов материалов по политике и регулированию, а также экономике и финансам в области ИКТ; и число просмотров веб-сайта/число загрузок данных, публикаций и информации по политике и регулированию на онлайновой платформе "Око ИКТ".</w:t>
            </w:r>
          </w:p>
        </w:tc>
      </w:tr>
      <w:tr w:rsidR="00484722" w:rsidRPr="0076608B" w14:paraId="5C4E25B7" w14:textId="77777777" w:rsidTr="00EC3DFA"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14:paraId="6C432AF9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Повышение человеческого и институционального потенциала членов МСЭ в полной мере задействовать потенциал электросвязи/ИКТ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</w:tcPr>
          <w:p w14:paraId="67D4730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участников Глобального симпозиума для регуляторных органов, региональных форумов и семинаров-практикумов по регуляторным и экономическим вопросам, а также стратегических диалогов по актуальным вопросам регулирования и политики; уровень удовлетворенности участников.</w:t>
            </w:r>
          </w:p>
        </w:tc>
      </w:tr>
      <w:tr w:rsidR="00484722" w:rsidRPr="0076608B" w14:paraId="4E3466DA" w14:textId="77777777" w:rsidTr="00EC3DFA"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14:paraId="3D09CA94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 xml:space="preserve">Укрепление потенциала членов МСЭ для интеграции инноваций в области электросвязи/ИКТ и цифровизации в национальные программы развития и разработки стратегий содействия инновационным инициативам, в том числе с помощью государственных, частных и государственно-частных партнерств 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</w:tcPr>
          <w:p w14:paraId="3BAD553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Своевременный выпуск базы данных "Показатели всемирной электросвязи/ИКТ" (WTI).</w:t>
            </w:r>
          </w:p>
          <w:p w14:paraId="03AB5429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имеющихся в базе данных WTI пунктов и показателей данных.</w:t>
            </w:r>
          </w:p>
          <w:p w14:paraId="5EC86450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Численность прошедших подготовку лиц и их уровень.</w:t>
            </w:r>
          </w:p>
          <w:p w14:paraId="48BD2C7A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участников, прошедших оценку уровня подготовки.</w:t>
            </w:r>
          </w:p>
          <w:p w14:paraId="1C600EE0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участников, удовлетворенных подготовкой.</w:t>
            </w:r>
          </w:p>
          <w:p w14:paraId="2C2776F3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разработанных программ подготовки высокого уровня.</w:t>
            </w:r>
          </w:p>
          <w:p w14:paraId="010B1E60" w14:textId="77777777" w:rsidR="00484722" w:rsidRPr="00E44796" w:rsidRDefault="00484722" w:rsidP="00EC3DFA">
            <w:pPr>
              <w:spacing w:before="40" w:after="40"/>
              <w:ind w:left="204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проведенных учебных курсов, связанных с региональными инициативами.</w:t>
            </w:r>
          </w:p>
          <w:p w14:paraId="2298F10A" w14:textId="77777777" w:rsidR="00484722" w:rsidRPr="00E44796" w:rsidRDefault="00484722" w:rsidP="001A04C7">
            <w:pPr>
              <w:spacing w:before="40" w:after="40"/>
              <w:ind w:left="204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lastRenderedPageBreak/>
              <w:t>Число инициатив (например, связанных с разработкой руководящих указаний и рекомендаций, комплектов материалов DIY и</w:t>
            </w:r>
            <w:r w:rsidR="001A04C7" w:rsidRPr="00E44796">
              <w:rPr>
                <w:rFonts w:asciiTheme="minorHAnsi" w:hAnsiTheme="minorHAnsi"/>
                <w:lang w:val="ru-RU"/>
              </w:rPr>
              <w:t> </w:t>
            </w:r>
            <w:r w:rsidRPr="00E44796">
              <w:rPr>
                <w:rFonts w:asciiTheme="minorHAnsi" w:hAnsiTheme="minorHAnsi"/>
                <w:lang w:val="ru-RU"/>
              </w:rPr>
              <w:t>т. д.) и проектов на местах, которые укрепляют экосистемы инноваций для Государств-Членов.</w:t>
            </w:r>
          </w:p>
          <w:p w14:paraId="6063CDE5" w14:textId="77777777" w:rsidR="00484722" w:rsidRPr="00E44796" w:rsidRDefault="00484722" w:rsidP="00EC3DFA">
            <w:pPr>
              <w:spacing w:before="40" w:after="40"/>
              <w:ind w:left="204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новых партнерств, способствующих развитию экосистем инноваций для ключевых заинтересованных сторон.</w:t>
            </w:r>
          </w:p>
          <w:p w14:paraId="6FDEB78C" w14:textId="77777777" w:rsidR="00484722" w:rsidRPr="00E44796" w:rsidRDefault="00484722" w:rsidP="00EC3DFA">
            <w:pPr>
              <w:spacing w:before="40" w:after="40"/>
              <w:ind w:left="204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партнерств, инициатив и проектов, преобразованных в конкретные действия в интересах членов.</w:t>
            </w:r>
          </w:p>
        </w:tc>
      </w:tr>
    </w:tbl>
    <w:p w14:paraId="4B5A8FBD" w14:textId="77777777" w:rsidR="00484722" w:rsidRPr="00E44796" w:rsidRDefault="00484722" w:rsidP="001A04C7">
      <w:pPr>
        <w:pStyle w:val="Headingi"/>
        <w:spacing w:before="240"/>
        <w:rPr>
          <w:b/>
          <w:bCs/>
          <w:color w:val="002060"/>
          <w:lang w:val="ru-RU"/>
        </w:rPr>
      </w:pPr>
      <w:bookmarkStart w:id="215" w:name="_Toc8116086"/>
      <w:r w:rsidRPr="00E44796">
        <w:rPr>
          <w:b/>
          <w:bCs/>
          <w:color w:val="002060"/>
          <w:lang w:val="ru-RU"/>
        </w:rPr>
        <w:lastRenderedPageBreak/>
        <w:t>Сводная таблица запланированных затрат</w:t>
      </w:r>
      <w:bookmarkEnd w:id="215"/>
    </w:p>
    <w:bookmarkStart w:id="216" w:name="_Toc8113212"/>
    <w:p w14:paraId="6C4917A1" w14:textId="77777777" w:rsidR="00484722" w:rsidRPr="005D692B" w:rsidRDefault="00484722" w:rsidP="00976F72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1" layoutInCell="1" allowOverlap="1" wp14:anchorId="7AF7CC4B" wp14:editId="0F65600C">
                <wp:simplePos x="0" y="0"/>
                <wp:positionH relativeFrom="column">
                  <wp:posOffset>5007610</wp:posOffset>
                </wp:positionH>
                <wp:positionV relativeFrom="paragraph">
                  <wp:posOffset>45085</wp:posOffset>
                </wp:positionV>
                <wp:extent cx="1115695" cy="2533650"/>
                <wp:effectExtent l="0" t="0" r="27305" b="19050"/>
                <wp:wrapNone/>
                <wp:docPr id="5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3365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0A5DD" id="AutoShape 1" o:spid="_x0000_s1026" style="position:absolute;margin-left:394.3pt;margin-top:3.55pt;width:87.85pt;height:19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216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0A8AFD89" w14:textId="77777777" w:rsidTr="001A04C7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4B1C70C0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1D1E59EE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CD3AE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19A58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67D51A7D" w14:textId="77777777" w:rsidTr="001A04C7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12D22E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BA098E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2 749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6134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1 849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8EF852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4 598</w:t>
            </w:r>
          </w:p>
        </w:tc>
      </w:tr>
      <w:tr w:rsidR="00484722" w:rsidRPr="00E44796" w14:paraId="0C7578C6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5661303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7F43F9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96F0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656F8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5DD9F27D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1A703C6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F486D1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7 168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ED57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6 778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1021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13 946</w:t>
            </w:r>
          </w:p>
        </w:tc>
      </w:tr>
      <w:tr w:rsidR="00484722" w:rsidRPr="00E44796" w14:paraId="63ADACE6" w14:textId="77777777" w:rsidTr="001A04C7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0D387FDA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B8D8AE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2 618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6054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2 480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D4397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5 098</w:t>
            </w:r>
          </w:p>
        </w:tc>
      </w:tr>
      <w:tr w:rsidR="00484722" w:rsidRPr="00E44796" w14:paraId="74E0DABA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18CEDA82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2A176B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4 737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54C50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4 487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17FA0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9 224</w:t>
            </w:r>
          </w:p>
        </w:tc>
      </w:tr>
      <w:tr w:rsidR="00484722" w:rsidRPr="00E44796" w14:paraId="65F9F827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1340422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38F823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17 272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3472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15 594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E896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32 866</w:t>
            </w:r>
          </w:p>
        </w:tc>
      </w:tr>
    </w:tbl>
    <w:p w14:paraId="41B1D1CD" w14:textId="77777777" w:rsidR="00484722" w:rsidRPr="00E44796" w:rsidRDefault="00484722" w:rsidP="001A04C7">
      <w:pPr>
        <w:pStyle w:val="Heading3"/>
        <w:pageBreakBefore/>
        <w:rPr>
          <w:lang w:val="ru-RU"/>
        </w:rPr>
      </w:pPr>
      <w:bookmarkStart w:id="217" w:name="_Toc7795515"/>
      <w:proofErr w:type="spellStart"/>
      <w:r w:rsidRPr="00E44796">
        <w:rPr>
          <w:color w:val="00B0F0"/>
          <w:lang w:val="ru-RU"/>
        </w:rPr>
        <w:lastRenderedPageBreak/>
        <w:t>II</w:t>
      </w:r>
      <w:r w:rsidRPr="00E44796">
        <w:rPr>
          <w:color w:val="002060"/>
          <w:lang w:val="ru-RU"/>
        </w:rPr>
        <w:t>.5.4</w:t>
      </w:r>
      <w:proofErr w:type="spellEnd"/>
      <w:r w:rsidRPr="00E44796">
        <w:rPr>
          <w:color w:val="002060"/>
          <w:lang w:val="ru-RU"/>
        </w:rPr>
        <w:t xml:space="preserve"> − D.4 Открытое информационное общество</w:t>
      </w:r>
      <w:bookmarkEnd w:id="217"/>
    </w:p>
    <w:p w14:paraId="5DCA72F2" w14:textId="77777777" w:rsidR="00484722" w:rsidRPr="00E44796" w:rsidRDefault="00484722" w:rsidP="00EC3DFA">
      <w:pPr>
        <w:pStyle w:val="Headingi"/>
        <w:rPr>
          <w:b/>
          <w:bCs/>
          <w:color w:val="002060"/>
          <w:lang w:val="ru-RU"/>
        </w:rPr>
      </w:pPr>
      <w:bookmarkStart w:id="218" w:name="_Toc8116087"/>
      <w:r w:rsidRPr="00E44796">
        <w:rPr>
          <w:b/>
          <w:bCs/>
          <w:color w:val="002060"/>
          <w:lang w:val="ru-RU"/>
        </w:rPr>
        <w:t>Описание задачи</w:t>
      </w:r>
      <w:bookmarkEnd w:id="218"/>
    </w:p>
    <w:p w14:paraId="3AA8A713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Содействовать развитию и использованию электросвязи/ИКТ и приложений с целью расширения возможностей людей и общества для устойчивого развития.</w:t>
      </w:r>
    </w:p>
    <w:p w14:paraId="731E52B9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Для задачи D.4 используется 18,50% ресурсов, запланированных на 2020−2021 годы для выполнения задач МСЭ</w:t>
      </w:r>
      <w:r w:rsidRPr="00E44796">
        <w:rPr>
          <w:lang w:val="ru-RU"/>
        </w:rPr>
        <w:noBreakHyphen/>
        <w:t>D, или 6,66% ресурсов, запланированных на 2020−2021 годы для выполнения задач МСЭ.</w:t>
      </w:r>
    </w:p>
    <w:p w14:paraId="6D5886B4" w14:textId="77777777" w:rsidR="00484722" w:rsidRPr="00E44796" w:rsidRDefault="00484722" w:rsidP="00EC3DFA">
      <w:pPr>
        <w:snapToGrid w:val="0"/>
        <w:spacing w:after="120"/>
        <w:rPr>
          <w:rFonts w:asciiTheme="minorHAnsi" w:hAnsiTheme="minorHAnsi"/>
          <w:b/>
          <w:bCs/>
          <w:i/>
          <w:iCs/>
          <w:color w:val="002060"/>
          <w:lang w:val="ru-RU"/>
        </w:rPr>
      </w:pPr>
      <w:r w:rsidRPr="00E44796">
        <w:rPr>
          <w:rFonts w:asciiTheme="minorHAnsi" w:hAnsiTheme="minorHAnsi"/>
          <w:b/>
          <w:bCs/>
          <w:i/>
          <w:iCs/>
          <w:color w:val="002060"/>
          <w:lang w:val="ru-RU"/>
        </w:rPr>
        <w:t>Описание ключевых ожидаемых результатов и их измерения</w:t>
      </w: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single" w:sz="12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484722" w:rsidRPr="00E44796" w14:paraId="5A83E768" w14:textId="77777777" w:rsidTr="00EC3DFA">
        <w:tc>
          <w:tcPr>
            <w:tcW w:w="4822" w:type="dxa"/>
            <w:tcBorders>
              <w:bottom w:val="single" w:sz="12" w:space="0" w:color="4F81BD" w:themeColor="accent1"/>
              <w:right w:val="dotted" w:sz="4" w:space="0" w:color="4F81BD" w:themeColor="accent1"/>
            </w:tcBorders>
          </w:tcPr>
          <w:p w14:paraId="78349F33" w14:textId="77777777" w:rsidR="00484722" w:rsidRPr="00E44796" w:rsidRDefault="00484722" w:rsidP="00EC3DFA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Ключевые конечные результаты</w:t>
            </w:r>
          </w:p>
        </w:tc>
        <w:tc>
          <w:tcPr>
            <w:tcW w:w="4823" w:type="dxa"/>
            <w:tcBorders>
              <w:left w:val="dotted" w:sz="4" w:space="0" w:color="4F81BD" w:themeColor="accent1"/>
              <w:bottom w:val="single" w:sz="12" w:space="0" w:color="4F81BD" w:themeColor="accent1"/>
            </w:tcBorders>
          </w:tcPr>
          <w:p w14:paraId="15CC5274" w14:textId="77777777" w:rsidR="00484722" w:rsidRPr="00E44796" w:rsidRDefault="00484722" w:rsidP="00EC3DFA">
            <w:pPr>
              <w:spacing w:before="80" w:after="80"/>
              <w:jc w:val="center"/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</w:pPr>
            <w:r w:rsidRPr="00E44796">
              <w:rPr>
                <w:rFonts w:asciiTheme="minorHAnsi" w:hAnsiTheme="minorHAnsi"/>
                <w:b/>
                <w:bCs/>
                <w:i/>
                <w:iCs/>
                <w:color w:val="002060"/>
                <w:lang w:val="ru-RU"/>
              </w:rPr>
              <w:t>Показатели ключевых конечных результатов</w:t>
            </w:r>
          </w:p>
        </w:tc>
      </w:tr>
      <w:tr w:rsidR="00484722" w:rsidRPr="0076608B" w14:paraId="590DEF10" w14:textId="77777777" w:rsidTr="00EC3DFA">
        <w:tc>
          <w:tcPr>
            <w:tcW w:w="4822" w:type="dxa"/>
            <w:tcBorders>
              <w:top w:val="single" w:sz="12" w:space="0" w:color="4F81BD" w:themeColor="accent1"/>
              <w:bottom w:val="nil"/>
              <w:right w:val="dotted" w:sz="4" w:space="0" w:color="4F81BD" w:themeColor="accent1"/>
            </w:tcBorders>
          </w:tcPr>
          <w:p w14:paraId="115174A0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Расширение доступа и использования электросвязи/ИКТ в наименее развитых странах (НРС), малых островных развивающихся государствах (СИДС), развивающихся странах, не имеющих выхода к морю (ЛЛДС), и в странах с переходной экономикой.</w:t>
            </w:r>
          </w:p>
        </w:tc>
        <w:tc>
          <w:tcPr>
            <w:tcW w:w="4823" w:type="dxa"/>
            <w:tcBorders>
              <w:top w:val="single" w:sz="12" w:space="0" w:color="4F81BD" w:themeColor="accent1"/>
              <w:left w:val="dotted" w:sz="4" w:space="0" w:color="4F81BD" w:themeColor="accent1"/>
              <w:bottom w:val="nil"/>
            </w:tcBorders>
          </w:tcPr>
          <w:p w14:paraId="7CF3CA8E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стран, получивших концентрированную помощь в результате действий БРЭ, в которых в результате этого расширены возможности установления соединения, а также повышен уровень доступности и ценовой приемлемости электросвязи/ИКТ.</w:t>
            </w:r>
          </w:p>
          <w:p w14:paraId="2FAE9EC6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стран, получивших помощь в результате действий БРЭ, включая количество запрошенных стипендий и количество предоставленных стипендий.</w:t>
            </w:r>
          </w:p>
        </w:tc>
      </w:tr>
      <w:tr w:rsidR="00484722" w:rsidRPr="0076608B" w14:paraId="1421875F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0699308D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Повышение потенциала членов МСЭ для ускорения экономического и социального развития путем эффективного использования новых технологий, а также услуг и приложений электросвязи/ИКТ.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3DE84EBD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опубликованных и загруженных комплектов материалов для разработки национальных секторальных цифровых стратегий; количество опубликованных отчетов на основе передового опыта по теме "Электросвязь/ИКТ в интересах развития"; количество мероприятий/семинаров-практикумов/семинаров по теме "Электросвязь/ИКТ в интересах развития", оказывающих содействие развивающимся странам в решении проблем, которые их население и общество должны преодолеть, и соответствующее число участников.</w:t>
            </w:r>
          </w:p>
        </w:tc>
      </w:tr>
      <w:tr w:rsidR="00484722" w:rsidRPr="0076608B" w14:paraId="4A08082F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655311C4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Повышение потенциала членов МСЭ для разработки стратегий, политики и практики с целью охвата цифровыми технологиями, в частности с целью расширения прав и возможностей женщин и девушек, лиц с ограниченными возможностями и других лиц с особыми потребностями.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3EDD6644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Количество ресурсов по охвату цифровыми технологиями, разработанных и/или предоставленных членам, в том числе публикации, политика, стратегии, руководящие указания, передовой опыт, исследования конкретных ситуаций, учебные материалы, онлайновые ресурсы и комплекты материалов, число просмотров веб-страниц веб-сайта МСЭ-D, посвященных охвату цифровыми технологиями.</w:t>
            </w:r>
          </w:p>
          <w:p w14:paraId="4EA9254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членов, которые осведомлены о политике, стратегиях и руководящих указаниях в области охвата цифровыми технологиями и по которым они прошли подготовку или которые им были рекомендованы.</w:t>
            </w:r>
          </w:p>
        </w:tc>
      </w:tr>
      <w:tr w:rsidR="00484722" w:rsidRPr="0076608B" w14:paraId="7E45F813" w14:textId="77777777" w:rsidTr="00EC3DFA">
        <w:tc>
          <w:tcPr>
            <w:tcW w:w="4822" w:type="dxa"/>
            <w:tcBorders>
              <w:top w:val="nil"/>
              <w:bottom w:val="nil"/>
              <w:right w:val="dotted" w:sz="4" w:space="0" w:color="4F81BD" w:themeColor="accent1"/>
            </w:tcBorders>
          </w:tcPr>
          <w:p w14:paraId="312EC26D" w14:textId="77777777" w:rsidR="00484722" w:rsidRPr="00E44796" w:rsidRDefault="00484722" w:rsidP="00EC3DFA">
            <w:pPr>
              <w:spacing w:before="40" w:after="4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lastRenderedPageBreak/>
              <w:t>Укрепление потенциала членов МСЭ для разработки стратегий и решений на базе электросвязи/ИКТ по адаптации к изменению климата и смягчению его последствий, а также использования "зеленой"/возобновляемой энергии.</w:t>
            </w:r>
          </w:p>
        </w:tc>
        <w:tc>
          <w:tcPr>
            <w:tcW w:w="4823" w:type="dxa"/>
            <w:tcBorders>
              <w:top w:val="nil"/>
              <w:left w:val="dotted" w:sz="4" w:space="0" w:color="4F81BD" w:themeColor="accent1"/>
              <w:bottom w:val="nil"/>
            </w:tcBorders>
          </w:tcPr>
          <w:p w14:paraId="69E590C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Государств-Членов, которым оказана помощь БРЭ для повышения осведомленности о последствиях изменения климата с целью содействия использованию электросвязи/ИКТ для смягчения отрицательных последствий.</w:t>
            </w:r>
          </w:p>
          <w:p w14:paraId="26F049E9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Государств-Членов, которым оказана помощь БРЭ в разработке их стратегической политики и законодательной базы, связанных с изменением климата.</w:t>
            </w:r>
          </w:p>
          <w:p w14:paraId="6B502FC8" w14:textId="77777777" w:rsidR="00484722" w:rsidRPr="00E44796" w:rsidRDefault="00484722" w:rsidP="00EC3DFA">
            <w:pPr>
              <w:spacing w:before="40" w:after="40"/>
              <w:ind w:left="170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Число Государств-Членов, которым оказана помощь БРЭ в разработке их стратегии, политических принципов и нормативно-правовой базы в области электронных отходов.</w:t>
            </w:r>
          </w:p>
        </w:tc>
      </w:tr>
    </w:tbl>
    <w:p w14:paraId="5D4AEACF" w14:textId="77777777" w:rsidR="00484722" w:rsidRPr="00E44796" w:rsidRDefault="00484722" w:rsidP="001A04C7">
      <w:pPr>
        <w:pStyle w:val="Headingi"/>
        <w:spacing w:before="240"/>
        <w:rPr>
          <w:b/>
          <w:bCs/>
          <w:color w:val="002060"/>
          <w:lang w:val="ru-RU"/>
        </w:rPr>
      </w:pPr>
      <w:bookmarkStart w:id="219" w:name="_Toc8116088"/>
      <w:r w:rsidRPr="00E44796">
        <w:rPr>
          <w:b/>
          <w:bCs/>
          <w:color w:val="002060"/>
          <w:lang w:val="ru-RU"/>
        </w:rPr>
        <w:t>Сводная таблица запланированных затрат</w:t>
      </w:r>
      <w:bookmarkEnd w:id="219"/>
    </w:p>
    <w:bookmarkStart w:id="220" w:name="_Toc8113213"/>
    <w:p w14:paraId="1E1EF56C" w14:textId="77777777" w:rsidR="00484722" w:rsidRPr="005D692B" w:rsidRDefault="00484722" w:rsidP="00976F72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5D692B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1" layoutInCell="1" allowOverlap="1" wp14:anchorId="3F225725" wp14:editId="2375F56B">
                <wp:simplePos x="0" y="0"/>
                <wp:positionH relativeFrom="column">
                  <wp:posOffset>5005705</wp:posOffset>
                </wp:positionH>
                <wp:positionV relativeFrom="paragraph">
                  <wp:posOffset>48895</wp:posOffset>
                </wp:positionV>
                <wp:extent cx="1115695" cy="2519680"/>
                <wp:effectExtent l="0" t="0" r="27305" b="13970"/>
                <wp:wrapNone/>
                <wp:docPr id="53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1968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2C533" id="AutoShape 1" o:spid="_x0000_s1026" style="position:absolute;margin-left:394.15pt;margin-top:3.85pt;width:87.85pt;height:198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5D692B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5D692B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5D692B">
        <w:rPr>
          <w:b w:val="0"/>
          <w:bCs/>
          <w:i/>
          <w:iCs/>
          <w:sz w:val="20"/>
          <w:lang w:val="ru-RU" w:eastAsia="zh-CN"/>
        </w:rPr>
        <w:t>. фр.</w:t>
      </w:r>
      <w:bookmarkEnd w:id="220"/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78"/>
      </w:tblGrid>
      <w:tr w:rsidR="00484722" w:rsidRPr="00E44796" w14:paraId="58A8B9D0" w14:textId="77777777" w:rsidTr="001A04C7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24B9EB21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0B7E21FD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AA7F4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szCs w:val="22"/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Запланированные затраты,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  <w:t>2021 г.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9E23B" w14:textId="77777777" w:rsidR="00484722" w:rsidRPr="00E44796" w:rsidRDefault="00484722" w:rsidP="00EC3DFA">
            <w:pPr>
              <w:pStyle w:val="Tablehead"/>
              <w:ind w:left="-57" w:right="-57"/>
              <w:rPr>
                <w:lang w:val="ru-RU" w:eastAsia="zh-CN"/>
              </w:rPr>
            </w:pPr>
            <w:r w:rsidRPr="00E44796">
              <w:rPr>
                <w:rFonts w:cs="Calibri"/>
                <w:bCs/>
                <w:szCs w:val="22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szCs w:val="22"/>
                <w:lang w:val="ru-RU" w:eastAsia="zh-CN"/>
              </w:rPr>
              <w:br/>
            </w:r>
            <w:r w:rsidRPr="00E44796">
              <w:rPr>
                <w:lang w:val="ru-RU" w:eastAsia="zh-CN"/>
              </w:rPr>
              <w:t>2020−2021 гг.</w:t>
            </w:r>
          </w:p>
        </w:tc>
      </w:tr>
      <w:tr w:rsidR="00484722" w:rsidRPr="00E44796" w14:paraId="67895F10" w14:textId="77777777" w:rsidTr="001A04C7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BED57B2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Запланированные расходы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B4A408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2 126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A2DF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1 226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7E356E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3 352</w:t>
            </w:r>
          </w:p>
        </w:tc>
      </w:tr>
      <w:tr w:rsidR="00484722" w:rsidRPr="00E44796" w14:paraId="7C44FD97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C10DAEE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документацию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DABA87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9B19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E028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0</w:t>
            </w:r>
          </w:p>
        </w:tc>
      </w:tr>
      <w:tr w:rsidR="00484722" w:rsidRPr="00E44796" w14:paraId="39AFFAB8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DC17B5E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Перераспределенные затраты Бюро/Департамента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2A6CC8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4 808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1D30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4 415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987E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9 223</w:t>
            </w:r>
          </w:p>
        </w:tc>
      </w:tr>
      <w:tr w:rsidR="00484722" w:rsidRPr="00E44796" w14:paraId="1242E7D2" w14:textId="77777777" w:rsidTr="001A04C7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</w:tcPr>
          <w:p w14:paraId="2F322F19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административные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345AC2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1 754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9EE0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1 613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5D02D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3 367</w:t>
            </w:r>
          </w:p>
        </w:tc>
      </w:tr>
      <w:tr w:rsidR="00484722" w:rsidRPr="00E44796" w14:paraId="180DB53E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2BC4247A" w14:textId="77777777" w:rsidR="00484722" w:rsidRPr="00E44796" w:rsidRDefault="00484722" w:rsidP="00EC3DFA">
            <w:pPr>
              <w:pStyle w:val="Tabletext"/>
              <w:rPr>
                <w:lang w:val="ru-RU"/>
              </w:rPr>
            </w:pPr>
            <w:r w:rsidRPr="00E44796">
              <w:rPr>
                <w:lang w:val="ru-RU"/>
              </w:rPr>
              <w:t>Затраты на централизованные вспомогательные услуги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B8373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3 173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2AD2C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2 918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E4228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6 091</w:t>
            </w:r>
          </w:p>
        </w:tc>
      </w:tr>
      <w:tr w:rsidR="00484722" w:rsidRPr="00E44796" w14:paraId="4DECFD61" w14:textId="77777777" w:rsidTr="001A04C7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60EECC56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Полные затраты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421DDA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11 861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1246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10 172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1EBAB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22 033</w:t>
            </w:r>
          </w:p>
        </w:tc>
      </w:tr>
    </w:tbl>
    <w:p w14:paraId="17C14D6E" w14:textId="77777777" w:rsidR="00563359" w:rsidRPr="00E44796" w:rsidRDefault="0056335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  <w:sectPr w:rsidR="00563359" w:rsidRPr="00E44796" w:rsidSect="00CF629C">
          <w:headerReference w:type="default" r:id="rId53"/>
          <w:footerReference w:type="default" r:id="rId54"/>
          <w:footerReference w:type="first" r:id="rId55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</w:p>
    <w:p w14:paraId="6DC42A9B" w14:textId="77777777" w:rsidR="00484722" w:rsidRPr="00E44796" w:rsidRDefault="00484722" w:rsidP="004106B7">
      <w:pPr>
        <w:pStyle w:val="Heading1"/>
        <w:spacing w:before="0"/>
        <w:rPr>
          <w:lang w:val="ru-RU"/>
        </w:rPr>
      </w:pPr>
      <w:bookmarkStart w:id="221" w:name="_Toc7794304"/>
      <w:bookmarkStart w:id="222" w:name="_Toc7794686"/>
      <w:bookmarkStart w:id="223" w:name="_Toc7794974"/>
      <w:bookmarkStart w:id="224" w:name="_Toc7795516"/>
      <w:bookmarkStart w:id="225" w:name="_Toc8116187"/>
      <w:r w:rsidRPr="00E44796">
        <w:rPr>
          <w:color w:val="002060"/>
          <w:lang w:val="ru-RU"/>
        </w:rPr>
        <w:lastRenderedPageBreak/>
        <w:t xml:space="preserve">Часть </w:t>
      </w:r>
      <w:r w:rsidRPr="00E44796">
        <w:rPr>
          <w:color w:val="0070C0"/>
          <w:lang w:val="ru-RU"/>
        </w:rPr>
        <w:t>III</w:t>
      </w:r>
      <w:r w:rsidRPr="00E44796">
        <w:rPr>
          <w:color w:val="002060"/>
          <w:lang w:val="ru-RU"/>
        </w:rPr>
        <w:t xml:space="preserve"> – Сводный финансовый бюджет на 2020−2021 годы</w:t>
      </w:r>
      <w:bookmarkEnd w:id="221"/>
      <w:bookmarkEnd w:id="222"/>
      <w:bookmarkEnd w:id="223"/>
      <w:bookmarkEnd w:id="224"/>
      <w:bookmarkEnd w:id="225"/>
    </w:p>
    <w:p w14:paraId="19A37E9D" w14:textId="77777777" w:rsidR="004106B7" w:rsidRPr="00E44796" w:rsidRDefault="004106B7" w:rsidP="004106B7">
      <w:pPr>
        <w:pStyle w:val="TOC1"/>
        <w:tabs>
          <w:tab w:val="clear" w:pos="7938"/>
          <w:tab w:val="left" w:leader="dot" w:pos="8789"/>
          <w:tab w:val="right" w:pos="9639"/>
        </w:tabs>
        <w:spacing w:before="360"/>
        <w:ind w:left="1134" w:right="851" w:hanging="113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TOC \t "Table_title,2,Table_No,2,Res_No,1" </w:instrText>
      </w:r>
      <w:r w:rsidRPr="00E44796">
        <w:rPr>
          <w:lang w:val="ru-RU"/>
        </w:rPr>
        <w:fldChar w:fldCharType="separate"/>
      </w:r>
      <w:r w:rsidRPr="00E44796">
        <w:rPr>
          <w:b/>
          <w:bCs/>
          <w:lang w:val="ru-RU"/>
        </w:rPr>
        <w:t>Проект Резолюции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_Toc8113214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63</w:t>
      </w:r>
      <w:r w:rsidRPr="00E44796">
        <w:rPr>
          <w:lang w:val="ru-RU"/>
        </w:rPr>
        <w:fldChar w:fldCharType="end"/>
      </w:r>
    </w:p>
    <w:p w14:paraId="303CFBB7" w14:textId="77777777" w:rsidR="004106B7" w:rsidRPr="00E44796" w:rsidRDefault="004106B7" w:rsidP="004106B7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lang w:val="ru-RU"/>
        </w:rPr>
      </w:pPr>
      <w:r w:rsidRPr="00E44796">
        <w:rPr>
          <w:lang w:val="ru-RU"/>
        </w:rPr>
        <w:t>Таблица 1 − Запланированные расходы в разбивке по Секторам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_Toc8113217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65</w:t>
      </w:r>
      <w:r w:rsidRPr="00E44796">
        <w:rPr>
          <w:lang w:val="ru-RU"/>
        </w:rPr>
        <w:fldChar w:fldCharType="end"/>
      </w:r>
    </w:p>
    <w:p w14:paraId="2E917B8A" w14:textId="77777777" w:rsidR="004106B7" w:rsidRPr="00E44796" w:rsidRDefault="004106B7" w:rsidP="004106B7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lang w:val="ru-RU"/>
        </w:rPr>
      </w:pPr>
      <w:r w:rsidRPr="00E44796">
        <w:rPr>
          <w:lang w:val="ru-RU"/>
        </w:rPr>
        <w:t>Таблица 2 − Запланированные доходы в разбивке по источникам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_Toc8113219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66</w:t>
      </w:r>
      <w:r w:rsidRPr="00E44796">
        <w:rPr>
          <w:lang w:val="ru-RU"/>
        </w:rPr>
        <w:fldChar w:fldCharType="end"/>
      </w:r>
    </w:p>
    <w:p w14:paraId="1E3D31BB" w14:textId="77777777" w:rsidR="004106B7" w:rsidRPr="00E44796" w:rsidRDefault="004106B7" w:rsidP="004106B7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lang w:val="ru-RU"/>
        </w:rPr>
      </w:pPr>
      <w:r w:rsidRPr="00E44796">
        <w:rPr>
          <w:lang w:val="ru-RU"/>
        </w:rPr>
        <w:t>Таблица 3 и Таблица 4 − Генеральный секретариат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_Toc8113221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67</w:t>
      </w:r>
      <w:r w:rsidRPr="00E44796">
        <w:rPr>
          <w:lang w:val="ru-RU"/>
        </w:rPr>
        <w:fldChar w:fldCharType="end"/>
      </w:r>
    </w:p>
    <w:p w14:paraId="2CA9892F" w14:textId="77777777" w:rsidR="004106B7" w:rsidRPr="00E44796" w:rsidRDefault="004106B7" w:rsidP="004106B7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lang w:val="ru-RU"/>
        </w:rPr>
      </w:pPr>
      <w:r w:rsidRPr="00E44796">
        <w:rPr>
          <w:lang w:val="ru-RU"/>
        </w:rPr>
        <w:t>Таблица 5 и Таблица 6 − Сектор радиосвязи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_Toc8113227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69</w:t>
      </w:r>
      <w:r w:rsidRPr="00E44796">
        <w:rPr>
          <w:lang w:val="ru-RU"/>
        </w:rPr>
        <w:fldChar w:fldCharType="end"/>
      </w:r>
    </w:p>
    <w:p w14:paraId="7F009707" w14:textId="77777777" w:rsidR="004106B7" w:rsidRPr="00E44796" w:rsidRDefault="004106B7" w:rsidP="004106B7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lang w:val="ru-RU"/>
        </w:rPr>
      </w:pPr>
      <w:r w:rsidRPr="00E44796">
        <w:rPr>
          <w:lang w:val="ru-RU"/>
        </w:rPr>
        <w:t>Таблица 7 и Таблица 8 − Сектор стандартизации электросвязи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_Toc8113233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71</w:t>
      </w:r>
      <w:r w:rsidRPr="00E44796">
        <w:rPr>
          <w:lang w:val="ru-RU"/>
        </w:rPr>
        <w:fldChar w:fldCharType="end"/>
      </w:r>
    </w:p>
    <w:p w14:paraId="54AEE845" w14:textId="77777777" w:rsidR="004106B7" w:rsidRPr="00E44796" w:rsidRDefault="004106B7" w:rsidP="004106B7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lang w:val="ru-RU"/>
        </w:rPr>
      </w:pPr>
      <w:r w:rsidRPr="00E44796">
        <w:rPr>
          <w:lang w:val="ru-RU"/>
        </w:rPr>
        <w:t>Таблица 9 и Таблица 10 − Сектор развития электросвязи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_Toc8113239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73</w:t>
      </w:r>
      <w:r w:rsidRPr="00E44796">
        <w:rPr>
          <w:lang w:val="ru-RU"/>
        </w:rPr>
        <w:fldChar w:fldCharType="end"/>
      </w:r>
    </w:p>
    <w:p w14:paraId="55117B4D" w14:textId="77777777" w:rsidR="004106B7" w:rsidRPr="00E44796" w:rsidRDefault="004106B7" w:rsidP="004106B7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lang w:val="ru-RU"/>
        </w:rPr>
      </w:pPr>
      <w:r w:rsidRPr="00E44796">
        <w:rPr>
          <w:lang w:val="ru-RU"/>
        </w:rPr>
        <w:t>Таблица 11 − Региональные и зональные отделения МСЭ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_Toc8113245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75</w:t>
      </w:r>
      <w:r w:rsidRPr="00E44796">
        <w:rPr>
          <w:lang w:val="ru-RU"/>
        </w:rPr>
        <w:fldChar w:fldCharType="end"/>
      </w:r>
    </w:p>
    <w:p w14:paraId="1AB429D1" w14:textId="77777777" w:rsidR="004106B7" w:rsidRPr="00E44796" w:rsidRDefault="004106B7" w:rsidP="004106B7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lang w:val="ru-RU"/>
        </w:rPr>
      </w:pPr>
      <w:r w:rsidRPr="00E44796">
        <w:rPr>
          <w:lang w:val="ru-RU"/>
        </w:rPr>
        <w:t>Таблица 12 − Капитальные расходы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_Toc8113248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76</w:t>
      </w:r>
      <w:r w:rsidRPr="00E44796">
        <w:rPr>
          <w:lang w:val="ru-RU"/>
        </w:rPr>
        <w:fldChar w:fldCharType="end"/>
      </w:r>
    </w:p>
    <w:p w14:paraId="0CB4FF89" w14:textId="77777777" w:rsidR="00484722" w:rsidRPr="00E44796" w:rsidRDefault="004106B7" w:rsidP="004106B7">
      <w:pPr>
        <w:rPr>
          <w:lang w:val="ru-RU"/>
        </w:rPr>
      </w:pPr>
      <w:r w:rsidRPr="00E44796">
        <w:rPr>
          <w:lang w:val="ru-RU"/>
        </w:rPr>
        <w:fldChar w:fldCharType="end"/>
      </w:r>
      <w:r w:rsidR="00484722" w:rsidRPr="00E44796">
        <w:rPr>
          <w:lang w:val="ru-RU"/>
        </w:rPr>
        <w:br w:type="page"/>
      </w:r>
    </w:p>
    <w:p w14:paraId="16BBDE9F" w14:textId="77777777" w:rsidR="00484722" w:rsidRPr="00E44796" w:rsidRDefault="00484722" w:rsidP="00EC3DFA">
      <w:pPr>
        <w:pStyle w:val="ResNo"/>
        <w:rPr>
          <w:lang w:val="ru-RU"/>
        </w:rPr>
      </w:pPr>
      <w:bookmarkStart w:id="226" w:name="_Toc8113214"/>
      <w:r w:rsidRPr="00E44796">
        <w:rPr>
          <w:lang w:val="ru-RU"/>
        </w:rPr>
        <w:lastRenderedPageBreak/>
        <w:t>ПРОЕКТ РЕЗОЛЮЦИИ</w:t>
      </w:r>
      <w:bookmarkEnd w:id="226"/>
    </w:p>
    <w:p w14:paraId="405847EA" w14:textId="77777777" w:rsidR="00484722" w:rsidRPr="00E44796" w:rsidRDefault="00484722" w:rsidP="00EC3DFA">
      <w:pPr>
        <w:pStyle w:val="Restitle"/>
        <w:rPr>
          <w:lang w:val="ru-RU"/>
        </w:rPr>
      </w:pPr>
      <w:r w:rsidRPr="00E44796">
        <w:rPr>
          <w:lang w:val="ru-RU"/>
        </w:rPr>
        <w:t xml:space="preserve">Двухгодичный бюджет </w:t>
      </w:r>
      <w:r w:rsidRPr="00E44796">
        <w:rPr>
          <w:lang w:val="ru-RU"/>
        </w:rPr>
        <w:br/>
        <w:t xml:space="preserve">Международного союза электросвязи </w:t>
      </w:r>
      <w:r w:rsidRPr="00E44796">
        <w:rPr>
          <w:lang w:val="ru-RU"/>
        </w:rPr>
        <w:br/>
        <w:t>на 2020–2021 годы</w:t>
      </w:r>
    </w:p>
    <w:p w14:paraId="15CBA0CB" w14:textId="77777777" w:rsidR="00484722" w:rsidRPr="00E44796" w:rsidRDefault="00484722" w:rsidP="00EC3DFA">
      <w:pPr>
        <w:pStyle w:val="Normalaftertitle"/>
        <w:rPr>
          <w:rFonts w:cs="Calibri"/>
          <w:lang w:val="ru-RU" w:eastAsia="zh-CN"/>
        </w:rPr>
      </w:pPr>
      <w:r w:rsidRPr="00E44796">
        <w:rPr>
          <w:rFonts w:cs="Calibri"/>
          <w:lang w:val="ru-RU" w:eastAsia="zh-CN"/>
        </w:rPr>
        <w:t>Совет,</w:t>
      </w:r>
    </w:p>
    <w:p w14:paraId="3FE45BD8" w14:textId="77777777" w:rsidR="00484722" w:rsidRPr="00E44796" w:rsidRDefault="00484722" w:rsidP="00EC3DFA">
      <w:pPr>
        <w:pStyle w:val="Call"/>
        <w:rPr>
          <w:lang w:val="ru-RU" w:eastAsia="zh-CN"/>
        </w:rPr>
      </w:pPr>
      <w:r w:rsidRPr="00E44796">
        <w:rPr>
          <w:lang w:val="ru-RU"/>
        </w:rPr>
        <w:t>ввиду</w:t>
      </w:r>
    </w:p>
    <w:p w14:paraId="36A44DFA" w14:textId="77777777" w:rsidR="00484722" w:rsidRPr="00E44796" w:rsidRDefault="00484722" w:rsidP="00EC3DFA">
      <w:pPr>
        <w:rPr>
          <w:lang w:val="ru-RU" w:eastAsia="zh-CN"/>
        </w:rPr>
      </w:pPr>
      <w:r w:rsidRPr="00E44796">
        <w:rPr>
          <w:lang w:val="ru-RU" w:eastAsia="zh-CN"/>
        </w:rPr>
        <w:t>положений Конвенции Международного союза электросвязи,</w:t>
      </w:r>
    </w:p>
    <w:p w14:paraId="585047DC" w14:textId="77777777" w:rsidR="00484722" w:rsidRPr="00E44796" w:rsidRDefault="00484722" w:rsidP="00EC3DFA">
      <w:pPr>
        <w:pStyle w:val="Call"/>
        <w:rPr>
          <w:lang w:val="ru-RU" w:eastAsia="zh-CN"/>
        </w:rPr>
      </w:pPr>
      <w:r w:rsidRPr="00E44796">
        <w:rPr>
          <w:lang w:val="ru-RU"/>
        </w:rPr>
        <w:t>памятуя</w:t>
      </w:r>
      <w:r w:rsidRPr="00E44796">
        <w:rPr>
          <w:lang w:val="ru-RU" w:eastAsia="zh-CN"/>
        </w:rPr>
        <w:t xml:space="preserve"> о</w:t>
      </w:r>
    </w:p>
    <w:p w14:paraId="1AE1AD2C" w14:textId="77777777" w:rsidR="00484722" w:rsidRPr="00E44796" w:rsidRDefault="00484722" w:rsidP="00EC3DFA">
      <w:pPr>
        <w:rPr>
          <w:lang w:val="ru-RU" w:eastAsia="zh-CN"/>
        </w:rPr>
      </w:pPr>
      <w:r w:rsidRPr="00E44796">
        <w:rPr>
          <w:rFonts w:asciiTheme="minorHAnsi" w:hAnsiTheme="minorHAnsi"/>
          <w:i/>
          <w:iCs/>
          <w:sz w:val="24"/>
          <w:szCs w:val="24"/>
          <w:lang w:val="ru-RU"/>
        </w:rPr>
        <w:t>a)</w:t>
      </w:r>
      <w:r w:rsidRPr="00E44796">
        <w:rPr>
          <w:rFonts w:asciiTheme="minorHAnsi" w:hAnsiTheme="minorHAnsi"/>
          <w:sz w:val="24"/>
          <w:szCs w:val="24"/>
          <w:lang w:val="ru-RU"/>
        </w:rPr>
        <w:tab/>
      </w:r>
      <w:r w:rsidRPr="00E44796">
        <w:rPr>
          <w:lang w:val="ru-RU" w:eastAsia="zh-CN"/>
        </w:rPr>
        <w:t>положениях Решения 5 (Пересм. Дубай, 2018 г.) Полномочной конференции о доходах и расходах Союза на период 2020–2023 годов, в котором установлено, что единица взносов для Государств-Членов на 2020−2021 годы не должна превышать 318 000 швейцарских франков;</w:t>
      </w:r>
    </w:p>
    <w:p w14:paraId="5EBD3A30" w14:textId="77777777" w:rsidR="00484722" w:rsidRPr="00E44796" w:rsidRDefault="00484722" w:rsidP="00EC3DFA">
      <w:pPr>
        <w:rPr>
          <w:lang w:val="ru-RU" w:eastAsia="zh-CN"/>
        </w:rPr>
      </w:pPr>
      <w:r w:rsidRPr="00E44796">
        <w:rPr>
          <w:rFonts w:asciiTheme="minorHAnsi" w:hAnsiTheme="minorHAnsi"/>
          <w:i/>
          <w:iCs/>
          <w:sz w:val="24"/>
          <w:szCs w:val="24"/>
          <w:lang w:val="ru-RU"/>
        </w:rPr>
        <w:t>b)</w:t>
      </w:r>
      <w:r w:rsidRPr="00E44796">
        <w:rPr>
          <w:rFonts w:asciiTheme="minorHAnsi" w:hAnsiTheme="minorHAnsi"/>
          <w:sz w:val="24"/>
          <w:szCs w:val="24"/>
          <w:lang w:val="ru-RU"/>
        </w:rPr>
        <w:tab/>
      </w:r>
      <w:r w:rsidRPr="00E44796">
        <w:rPr>
          <w:lang w:val="ru-RU"/>
        </w:rPr>
        <w:t>положениях Статьи 11 Финансового регламента и Финансовых правил Союза, относящихся к трансферту ассигнований,</w:t>
      </w:r>
    </w:p>
    <w:p w14:paraId="1C6E2F09" w14:textId="77777777" w:rsidR="00484722" w:rsidRPr="00E44796" w:rsidRDefault="00484722" w:rsidP="00EC3DFA">
      <w:pPr>
        <w:pStyle w:val="Call"/>
        <w:rPr>
          <w:lang w:val="ru-RU" w:eastAsia="zh-CN"/>
        </w:rPr>
      </w:pPr>
      <w:r w:rsidRPr="00E44796">
        <w:rPr>
          <w:lang w:val="ru-RU" w:eastAsia="zh-CN"/>
        </w:rPr>
        <w:t xml:space="preserve">решает </w:t>
      </w:r>
      <w:r w:rsidRPr="00E44796">
        <w:rPr>
          <w:lang w:val="ru-RU"/>
        </w:rPr>
        <w:t>утвердить</w:t>
      </w:r>
    </w:p>
    <w:p w14:paraId="4A0F3FD0" w14:textId="77777777" w:rsidR="00484722" w:rsidRPr="00E44796" w:rsidRDefault="00484722" w:rsidP="00EC3DFA">
      <w:pPr>
        <w:spacing w:after="240"/>
        <w:rPr>
          <w:lang w:val="ru-RU" w:eastAsia="zh-CN"/>
        </w:rPr>
      </w:pPr>
      <w:r w:rsidRPr="00E44796">
        <w:rPr>
          <w:lang w:val="ru-RU" w:eastAsia="zh-CN"/>
        </w:rPr>
        <w:t>двухгодичный бюджет Союза на 2020−2021 годы в размере [166 956 000] швейцарских франков на 2020 год и [164 013 000] швейцарских франков на 2021 год, или [330 969 000] швейцарских франков на двухгодичный период 2020−2021 годов, которые распределяются следующим образом:</w:t>
      </w:r>
    </w:p>
    <w:bookmarkStart w:id="227" w:name="_Toc8113215"/>
    <w:p w14:paraId="460FFCB5" w14:textId="77777777" w:rsidR="00484722" w:rsidRPr="00B06CC2" w:rsidRDefault="00484722" w:rsidP="00647882">
      <w:pPr>
        <w:pStyle w:val="Tabletitle"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firstLine="7088"/>
        <w:jc w:val="left"/>
        <w:rPr>
          <w:b w:val="0"/>
          <w:bCs/>
          <w:i/>
          <w:iCs/>
          <w:sz w:val="20"/>
          <w:lang w:val="ru-RU" w:eastAsia="zh-CN"/>
        </w:rPr>
      </w:pPr>
      <w:r w:rsidRPr="00B06CC2">
        <w:rPr>
          <w:b w:val="0"/>
          <w:bCs/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7F54CE94" wp14:editId="7385F342">
                <wp:simplePos x="0" y="0"/>
                <wp:positionH relativeFrom="column">
                  <wp:posOffset>5010150</wp:posOffset>
                </wp:positionH>
                <wp:positionV relativeFrom="paragraph">
                  <wp:posOffset>64135</wp:posOffset>
                </wp:positionV>
                <wp:extent cx="1079500" cy="1684655"/>
                <wp:effectExtent l="0" t="0" r="25400" b="10795"/>
                <wp:wrapNone/>
                <wp:docPr id="6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168465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47D4F" id="AutoShape 1" o:spid="_x0000_s1026" style="position:absolute;margin-left:394.5pt;margin-top:5.05pt;width:85pt;height:132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B06CC2">
        <w:rPr>
          <w:b w:val="0"/>
          <w:bCs/>
          <w:i/>
          <w:iCs/>
          <w:sz w:val="20"/>
          <w:lang w:val="ru-RU" w:eastAsia="zh-CN"/>
        </w:rPr>
        <w:t xml:space="preserve">тыс. </w:t>
      </w:r>
      <w:proofErr w:type="spellStart"/>
      <w:r w:rsidRPr="00B06CC2">
        <w:rPr>
          <w:b w:val="0"/>
          <w:bCs/>
          <w:i/>
          <w:iCs/>
          <w:sz w:val="20"/>
          <w:lang w:val="ru-RU" w:eastAsia="zh-CN"/>
        </w:rPr>
        <w:t>шв</w:t>
      </w:r>
      <w:proofErr w:type="spellEnd"/>
      <w:r w:rsidRPr="00B06CC2">
        <w:rPr>
          <w:b w:val="0"/>
          <w:bCs/>
          <w:i/>
          <w:iCs/>
          <w:sz w:val="20"/>
          <w:lang w:val="ru-RU" w:eastAsia="zh-CN"/>
        </w:rPr>
        <w:t>. фр.</w:t>
      </w:r>
      <w:bookmarkEnd w:id="227"/>
    </w:p>
    <w:tbl>
      <w:tblPr>
        <w:tblW w:w="9603" w:type="dxa"/>
        <w:tblLayout w:type="fixed"/>
        <w:tblLook w:val="04A0" w:firstRow="1" w:lastRow="0" w:firstColumn="1" w:lastColumn="0" w:noHBand="0" w:noVBand="1"/>
      </w:tblPr>
      <w:tblGrid>
        <w:gridCol w:w="4395"/>
        <w:gridCol w:w="1736"/>
        <w:gridCol w:w="1736"/>
        <w:gridCol w:w="1736"/>
      </w:tblGrid>
      <w:tr w:rsidR="00484722" w:rsidRPr="00E44796" w14:paraId="2A049402" w14:textId="77777777" w:rsidTr="00EC3DFA">
        <w:trPr>
          <w:trHeight w:val="6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6E5E860A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  <w:hideMark/>
          </w:tcPr>
          <w:p w14:paraId="3B49291E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color w:val="002060"/>
                <w:lang w:val="ru-RU" w:eastAsia="zh-CN"/>
              </w:rPr>
              <w:br/>
              <w:t>2020 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B2491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lang w:val="ru-RU" w:eastAsia="zh-CN"/>
              </w:rPr>
              <w:t>Смета,</w:t>
            </w:r>
            <w:r w:rsidRPr="00E44796">
              <w:rPr>
                <w:rFonts w:cs="Calibri"/>
                <w:bCs/>
                <w:color w:val="002060"/>
                <w:lang w:val="ru-RU" w:eastAsia="zh-CN"/>
              </w:rPr>
              <w:br/>
              <w:t>2021 г.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678CA" w14:textId="77777777" w:rsidR="00484722" w:rsidRPr="00E44796" w:rsidRDefault="00484722" w:rsidP="00EC3DFA">
            <w:pPr>
              <w:pStyle w:val="Tablehead"/>
              <w:ind w:left="-57" w:right="-57"/>
              <w:rPr>
                <w:color w:val="002060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lang w:val="ru-RU" w:eastAsia="zh-CN"/>
              </w:rPr>
              <w:t>Всего,</w:t>
            </w:r>
            <w:r w:rsidRPr="00E44796">
              <w:rPr>
                <w:rFonts w:cs="Calibri"/>
                <w:bCs/>
                <w:color w:val="002060"/>
                <w:lang w:val="ru-RU" w:eastAsia="zh-CN"/>
              </w:rPr>
              <w:br/>
            </w:r>
            <w:r w:rsidRPr="00E44796">
              <w:rPr>
                <w:color w:val="002060"/>
                <w:lang w:val="ru-RU" w:eastAsia="zh-CN"/>
              </w:rPr>
              <w:t>2020−2021 гг.</w:t>
            </w:r>
          </w:p>
        </w:tc>
      </w:tr>
      <w:tr w:rsidR="00484722" w:rsidRPr="00E44796" w14:paraId="49B7BDE3" w14:textId="77777777" w:rsidTr="00EC3DFA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0CAEDFAB" w14:textId="77777777" w:rsidR="00484722" w:rsidRPr="00E44796" w:rsidRDefault="00484722" w:rsidP="00EC3DFA">
            <w:pPr>
              <w:pStyle w:val="Header"/>
              <w:tabs>
                <w:tab w:val="left" w:pos="318"/>
                <w:tab w:val="left" w:pos="1620"/>
                <w:tab w:val="left" w:pos="2340"/>
                <w:tab w:val="right" w:pos="7740"/>
              </w:tabs>
              <w:spacing w:before="40" w:after="40"/>
              <w:jc w:val="both"/>
              <w:rPr>
                <w:rFonts w:asciiTheme="minorHAnsi" w:hAnsiTheme="minorHAnsi"/>
                <w:sz w:val="20"/>
                <w:lang w:val="ru-RU"/>
              </w:rPr>
            </w:pPr>
            <w:r w:rsidRPr="00E44796">
              <w:rPr>
                <w:rFonts w:asciiTheme="minorHAnsi" w:hAnsiTheme="minorHAnsi"/>
                <w:sz w:val="20"/>
                <w:lang w:val="ru-RU"/>
              </w:rPr>
              <w:t>1</w:t>
            </w:r>
            <w:r w:rsidRPr="00E44796">
              <w:rPr>
                <w:rFonts w:asciiTheme="minorHAnsi" w:hAnsiTheme="minorHAnsi"/>
                <w:sz w:val="20"/>
                <w:lang w:val="ru-RU"/>
              </w:rPr>
              <w:tab/>
            </w:r>
            <w:r w:rsidRPr="00E44796">
              <w:rPr>
                <w:rFonts w:cs="Calibri"/>
                <w:sz w:val="20"/>
                <w:lang w:val="ru-RU" w:eastAsia="zh-CN"/>
              </w:rPr>
              <w:t>Генеральный секретариат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center"/>
          </w:tcPr>
          <w:p w14:paraId="2BC7512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[91 920]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196A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[91 924]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7C82E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[183 844]</w:t>
            </w:r>
          </w:p>
        </w:tc>
      </w:tr>
      <w:tr w:rsidR="00484722" w:rsidRPr="00E44796" w14:paraId="600AD29E" w14:textId="77777777" w:rsidTr="00EC3DFA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28FC9252" w14:textId="77777777" w:rsidR="00484722" w:rsidRPr="00E44796" w:rsidRDefault="00484722" w:rsidP="00EC3DFA">
            <w:pPr>
              <w:pStyle w:val="Header"/>
              <w:tabs>
                <w:tab w:val="left" w:pos="318"/>
                <w:tab w:val="left" w:pos="1620"/>
                <w:tab w:val="left" w:pos="2340"/>
                <w:tab w:val="right" w:pos="7740"/>
              </w:tabs>
              <w:spacing w:before="40" w:after="40"/>
              <w:jc w:val="both"/>
              <w:rPr>
                <w:rFonts w:asciiTheme="minorHAnsi" w:hAnsiTheme="minorHAnsi"/>
                <w:sz w:val="20"/>
                <w:lang w:val="ru-RU"/>
              </w:rPr>
            </w:pPr>
            <w:r w:rsidRPr="00E44796">
              <w:rPr>
                <w:rFonts w:asciiTheme="minorHAnsi" w:hAnsiTheme="minorHAnsi"/>
                <w:sz w:val="20"/>
                <w:lang w:val="ru-RU"/>
              </w:rPr>
              <w:t>2</w:t>
            </w:r>
            <w:r w:rsidRPr="00E44796">
              <w:rPr>
                <w:rFonts w:asciiTheme="minorHAnsi" w:hAnsiTheme="minorHAnsi"/>
                <w:sz w:val="20"/>
                <w:lang w:val="ru-RU"/>
              </w:rPr>
              <w:tab/>
            </w:r>
            <w:r w:rsidRPr="00E44796">
              <w:rPr>
                <w:rFonts w:cs="Calibri"/>
                <w:sz w:val="20"/>
                <w:lang w:val="ru-RU" w:eastAsia="zh-CN"/>
              </w:rPr>
              <w:t>Сектор радиосвязи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center"/>
          </w:tcPr>
          <w:p w14:paraId="7C8619F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[29 831]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02D0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[29 696]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CDDE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[59 527]</w:t>
            </w:r>
          </w:p>
        </w:tc>
      </w:tr>
      <w:tr w:rsidR="00484722" w:rsidRPr="00E44796" w14:paraId="6F17AE41" w14:textId="77777777" w:rsidTr="00EC3DFA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1A3EEB9D" w14:textId="77777777" w:rsidR="00484722" w:rsidRPr="00E44796" w:rsidRDefault="00484722" w:rsidP="00EC3DFA">
            <w:pPr>
              <w:pStyle w:val="Header"/>
              <w:tabs>
                <w:tab w:val="left" w:pos="318"/>
                <w:tab w:val="left" w:pos="1620"/>
                <w:tab w:val="left" w:pos="2340"/>
                <w:tab w:val="right" w:pos="7740"/>
              </w:tabs>
              <w:spacing w:before="40" w:after="40"/>
              <w:jc w:val="both"/>
              <w:rPr>
                <w:rFonts w:asciiTheme="minorHAnsi" w:hAnsiTheme="minorHAnsi"/>
                <w:sz w:val="20"/>
                <w:lang w:val="ru-RU"/>
              </w:rPr>
            </w:pPr>
            <w:r w:rsidRPr="00E44796">
              <w:rPr>
                <w:rFonts w:asciiTheme="minorHAnsi" w:hAnsiTheme="minorHAnsi"/>
                <w:sz w:val="20"/>
                <w:lang w:val="ru-RU"/>
              </w:rPr>
              <w:t>3</w:t>
            </w:r>
            <w:r w:rsidRPr="00E44796">
              <w:rPr>
                <w:rFonts w:asciiTheme="minorHAnsi" w:hAnsiTheme="minorHAnsi"/>
                <w:sz w:val="20"/>
                <w:lang w:val="ru-RU"/>
              </w:rPr>
              <w:tab/>
            </w:r>
            <w:r w:rsidRPr="00E44796">
              <w:rPr>
                <w:rFonts w:cs="Calibri"/>
                <w:sz w:val="20"/>
                <w:lang w:val="ru-RU" w:eastAsia="zh-CN"/>
              </w:rPr>
              <w:t>Сектор стандартизации электросвязи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center"/>
          </w:tcPr>
          <w:p w14:paraId="7AE1B54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[14 328]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5784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[13 354]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4413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[27 682]</w:t>
            </w:r>
          </w:p>
        </w:tc>
      </w:tr>
      <w:tr w:rsidR="00484722" w:rsidRPr="00E44796" w14:paraId="0646590F" w14:textId="77777777" w:rsidTr="00EC3DFA">
        <w:trPr>
          <w:trHeight w:val="252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vAlign w:val="center"/>
          </w:tcPr>
          <w:p w14:paraId="7A84DF6F" w14:textId="77777777" w:rsidR="00484722" w:rsidRPr="00E44796" w:rsidRDefault="00484722" w:rsidP="00EC3DFA">
            <w:pPr>
              <w:pStyle w:val="Header"/>
              <w:tabs>
                <w:tab w:val="left" w:pos="318"/>
                <w:tab w:val="left" w:pos="1620"/>
                <w:tab w:val="left" w:pos="2340"/>
                <w:tab w:val="right" w:pos="7740"/>
              </w:tabs>
              <w:spacing w:before="40" w:after="40"/>
              <w:jc w:val="both"/>
              <w:rPr>
                <w:rFonts w:asciiTheme="minorHAnsi" w:hAnsiTheme="minorHAnsi"/>
                <w:sz w:val="20"/>
                <w:lang w:val="ru-RU"/>
              </w:rPr>
            </w:pPr>
            <w:r w:rsidRPr="00E44796">
              <w:rPr>
                <w:rFonts w:asciiTheme="minorHAnsi" w:hAnsiTheme="minorHAnsi"/>
                <w:sz w:val="20"/>
                <w:lang w:val="ru-RU"/>
              </w:rPr>
              <w:t>4</w:t>
            </w:r>
            <w:r w:rsidRPr="00E44796">
              <w:rPr>
                <w:rFonts w:asciiTheme="minorHAnsi" w:hAnsiTheme="minorHAnsi"/>
                <w:sz w:val="20"/>
                <w:lang w:val="ru-RU"/>
              </w:rPr>
              <w:tab/>
            </w:r>
            <w:r w:rsidRPr="00E44796">
              <w:rPr>
                <w:rFonts w:cs="Calibri"/>
                <w:sz w:val="20"/>
                <w:lang w:val="ru-RU" w:eastAsia="zh-CN"/>
              </w:rPr>
              <w:t>Сектор развития электросвязи</w:t>
            </w:r>
          </w:p>
        </w:tc>
        <w:tc>
          <w:tcPr>
            <w:tcW w:w="1736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7C8DD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[30 877]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5AA6A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[29 039]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B8594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[59 916]</w:t>
            </w:r>
          </w:p>
        </w:tc>
      </w:tr>
      <w:tr w:rsidR="00484722" w:rsidRPr="00E44796" w14:paraId="1B6BCB23" w14:textId="77777777" w:rsidTr="00EC3DFA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3D33A83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173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center"/>
          </w:tcPr>
          <w:p w14:paraId="697897E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[166 956]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8F48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[164 013]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79B6F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[330 969]</w:t>
            </w:r>
          </w:p>
        </w:tc>
      </w:tr>
    </w:tbl>
    <w:p w14:paraId="115CCF2A" w14:textId="77777777" w:rsidR="00484722" w:rsidRPr="00E44796" w:rsidRDefault="00484722" w:rsidP="00EC3DFA">
      <w:pPr>
        <w:pStyle w:val="Call"/>
        <w:spacing w:before="360"/>
        <w:rPr>
          <w:rFonts w:asciiTheme="minorHAnsi" w:hAnsiTheme="minorHAnsi"/>
          <w:sz w:val="24"/>
          <w:szCs w:val="24"/>
          <w:lang w:val="ru-RU"/>
        </w:rPr>
      </w:pPr>
      <w:r w:rsidRPr="00E44796">
        <w:rPr>
          <w:lang w:val="ru-RU" w:eastAsia="zh-CN"/>
        </w:rPr>
        <w:t>решает далее</w:t>
      </w:r>
    </w:p>
    <w:p w14:paraId="308442BE" w14:textId="77777777" w:rsidR="00484722" w:rsidRPr="00E44796" w:rsidRDefault="00484722" w:rsidP="00EC3DFA">
      <w:pPr>
        <w:rPr>
          <w:szCs w:val="22"/>
          <w:lang w:val="ru-RU"/>
        </w:rPr>
      </w:pPr>
      <w:r w:rsidRPr="00E44796">
        <w:rPr>
          <w:szCs w:val="22"/>
          <w:lang w:val="ru-RU"/>
        </w:rPr>
        <w:t>1</w:t>
      </w:r>
      <w:r w:rsidRPr="00E44796">
        <w:rPr>
          <w:szCs w:val="22"/>
          <w:lang w:val="ru-RU"/>
        </w:rPr>
        <w:tab/>
      </w:r>
      <w:r w:rsidRPr="00E44796">
        <w:rPr>
          <w:szCs w:val="22"/>
          <w:lang w:val="ru-RU" w:eastAsia="zh-CN"/>
        </w:rPr>
        <w:t>установить величину единицы ежегодных взносов на 2020 и 2021 годы в размере [318 000] швейцарских франков на основе класса взносов, выбранного Государствами-Членами согласно п. 160 Устава и п. 468 Конвенции Международного союза электросвязи, т. е. на основе общего количества [</w:t>
      </w:r>
      <w:r w:rsidRPr="00E44796">
        <w:rPr>
          <w:szCs w:val="22"/>
          <w:lang w:val="ru-RU"/>
        </w:rPr>
        <w:t>343</w:t>
      </w:r>
      <w:r w:rsidRPr="00E44796">
        <w:rPr>
          <w:rFonts w:cstheme="minorHAnsi"/>
          <w:szCs w:val="22"/>
          <w:lang w:val="ru-RU"/>
        </w:rPr>
        <w:t xml:space="preserve"> 11/16] единицы</w:t>
      </w:r>
      <w:r w:rsidRPr="00E44796">
        <w:rPr>
          <w:szCs w:val="22"/>
          <w:lang w:val="ru-RU"/>
        </w:rPr>
        <w:t>;</w:t>
      </w:r>
    </w:p>
    <w:p w14:paraId="5D014D9C" w14:textId="77777777" w:rsidR="00484722" w:rsidRPr="00E44796" w:rsidRDefault="00484722" w:rsidP="00EC3DFA">
      <w:pPr>
        <w:rPr>
          <w:szCs w:val="22"/>
          <w:lang w:val="ru-RU"/>
        </w:rPr>
      </w:pPr>
      <w:r w:rsidRPr="00E44796">
        <w:rPr>
          <w:szCs w:val="22"/>
          <w:lang w:val="ru-RU" w:eastAsia="zh-CN"/>
        </w:rPr>
        <w:t>2</w:t>
      </w:r>
      <w:r w:rsidRPr="00E44796">
        <w:rPr>
          <w:szCs w:val="22"/>
          <w:lang w:val="ru-RU" w:eastAsia="zh-CN"/>
        </w:rPr>
        <w:tab/>
        <w:t xml:space="preserve">установить величину единицы ежегодных взносов, выплачиваемых Членами Секторов в соответствии с п. 480 Конвенции Международного союза электросвязи, на 2020 и 2021 годы в размере [63 600] швейцарских франков для покрытия расходов на собрания Сектора радиосвязи (МСЭ-R), Сектора стандартизации электросвязи (МСЭ-Т) и Сектора развития электросвязи (МСЭ-D); </w:t>
      </w:r>
    </w:p>
    <w:p w14:paraId="160B4AAB" w14:textId="77777777" w:rsidR="00484722" w:rsidRPr="00E44796" w:rsidRDefault="00484722" w:rsidP="00EC3DFA">
      <w:pPr>
        <w:keepNext/>
        <w:rPr>
          <w:rFonts w:asciiTheme="minorHAnsi" w:hAnsiTheme="minorHAnsi"/>
          <w:szCs w:val="22"/>
          <w:lang w:val="ru-RU"/>
        </w:rPr>
      </w:pPr>
      <w:r w:rsidRPr="00E44796">
        <w:rPr>
          <w:rFonts w:asciiTheme="minorHAnsi" w:hAnsiTheme="minorHAnsi"/>
          <w:szCs w:val="22"/>
          <w:lang w:val="ru-RU"/>
        </w:rPr>
        <w:t>3</w:t>
      </w:r>
      <w:r w:rsidRPr="00E44796">
        <w:rPr>
          <w:rFonts w:asciiTheme="minorHAnsi" w:hAnsiTheme="minorHAnsi"/>
          <w:szCs w:val="22"/>
          <w:lang w:val="ru-RU"/>
        </w:rPr>
        <w:tab/>
      </w:r>
      <w:r w:rsidRPr="00E44796">
        <w:rPr>
          <w:szCs w:val="22"/>
          <w:lang w:val="ru-RU" w:eastAsia="zh-CN"/>
        </w:rPr>
        <w:t>установить финансовый взнос для Ассоциированных членов в следующем размере</w:t>
      </w:r>
      <w:r w:rsidRPr="00E44796">
        <w:rPr>
          <w:rFonts w:asciiTheme="minorHAnsi" w:hAnsiTheme="minorHAnsi"/>
          <w:szCs w:val="22"/>
          <w:lang w:val="ru-RU"/>
        </w:rPr>
        <w:t>:</w:t>
      </w:r>
    </w:p>
    <w:p w14:paraId="4A3C324D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clear" w:pos="3345"/>
          <w:tab w:val="left" w:pos="1276"/>
        </w:tabs>
        <w:ind w:left="1276" w:hanging="1276"/>
        <w:rPr>
          <w:lang w:val="ru-RU" w:eastAsia="zh-CN"/>
        </w:rPr>
      </w:pPr>
      <w:r w:rsidRPr="00E44796">
        <w:rPr>
          <w:lang w:val="ru-RU" w:eastAsia="zh-CN"/>
        </w:rPr>
        <w:tab/>
        <w:t>a)</w:t>
      </w:r>
      <w:r w:rsidRPr="00E44796">
        <w:rPr>
          <w:lang w:val="ru-RU" w:eastAsia="zh-CN"/>
        </w:rPr>
        <w:tab/>
        <w:t>[10 600] швейцарских франков для Ассоциированных членов, участвующих в работе МСЭ-Т и МСЭ-R;</w:t>
      </w:r>
    </w:p>
    <w:p w14:paraId="026285F3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clear" w:pos="3345"/>
          <w:tab w:val="left" w:pos="1276"/>
        </w:tabs>
        <w:ind w:left="1276" w:hanging="1276"/>
        <w:rPr>
          <w:lang w:val="ru-RU" w:eastAsia="zh-CN"/>
        </w:rPr>
      </w:pPr>
      <w:r w:rsidRPr="00E44796">
        <w:rPr>
          <w:lang w:val="ru-RU" w:eastAsia="zh-CN"/>
        </w:rPr>
        <w:tab/>
        <w:t>b)</w:t>
      </w:r>
      <w:r w:rsidRPr="00E44796">
        <w:rPr>
          <w:lang w:val="ru-RU" w:eastAsia="zh-CN"/>
        </w:rPr>
        <w:tab/>
        <w:t>[3975] швейцарских франков для Ассоциированных членов, участвующих в работе МСЭ</w:t>
      </w:r>
      <w:r w:rsidRPr="00E44796">
        <w:rPr>
          <w:lang w:val="ru-RU" w:eastAsia="zh-CN"/>
        </w:rPr>
        <w:noBreakHyphen/>
        <w:t>D;</w:t>
      </w:r>
    </w:p>
    <w:p w14:paraId="18B963D1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clear" w:pos="3345"/>
          <w:tab w:val="left" w:pos="1276"/>
        </w:tabs>
        <w:ind w:left="1276" w:hanging="1276"/>
        <w:rPr>
          <w:lang w:val="ru-RU" w:eastAsia="zh-CN"/>
        </w:rPr>
      </w:pPr>
      <w:r w:rsidRPr="00E44796">
        <w:rPr>
          <w:lang w:val="ru-RU" w:eastAsia="zh-CN"/>
        </w:rPr>
        <w:lastRenderedPageBreak/>
        <w:tab/>
        <w:t>c)</w:t>
      </w:r>
      <w:r w:rsidRPr="00E44796">
        <w:rPr>
          <w:lang w:val="ru-RU" w:eastAsia="zh-CN"/>
        </w:rPr>
        <w:tab/>
        <w:t>[1987,50] швейцарского франка для Ассоциированных членов из развивающихся стран, участвующих в работе МСЭ-D;</w:t>
      </w:r>
    </w:p>
    <w:p w14:paraId="1B3706AC" w14:textId="77777777" w:rsidR="00484722" w:rsidRPr="00E44796" w:rsidRDefault="00484722" w:rsidP="00EC3DFA">
      <w:pPr>
        <w:rPr>
          <w:lang w:val="ru-RU" w:eastAsia="zh-CN"/>
        </w:rPr>
      </w:pPr>
      <w:r w:rsidRPr="00E44796">
        <w:rPr>
          <w:lang w:val="ru-RU" w:eastAsia="zh-CN"/>
        </w:rPr>
        <w:t>4</w:t>
      </w:r>
      <w:r w:rsidRPr="00E44796">
        <w:rPr>
          <w:lang w:val="ru-RU" w:eastAsia="zh-CN"/>
        </w:rPr>
        <w:tab/>
        <w:t>установить ежегодную плату для академических организаций, университетов и их соответствующих исследовательских учреждений в следующем размере:</w:t>
      </w:r>
    </w:p>
    <w:p w14:paraId="2907B260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clear" w:pos="3345"/>
          <w:tab w:val="left" w:pos="1276"/>
        </w:tabs>
        <w:ind w:left="1276" w:hanging="1276"/>
        <w:rPr>
          <w:rFonts w:cs="Calibri"/>
          <w:lang w:val="ru-RU" w:eastAsia="zh-CN"/>
        </w:rPr>
      </w:pPr>
      <w:r w:rsidRPr="00E44796">
        <w:rPr>
          <w:rFonts w:cs="Calibri"/>
          <w:lang w:val="ru-RU" w:eastAsia="zh-CN"/>
        </w:rPr>
        <w:tab/>
        <w:t>a)</w:t>
      </w:r>
      <w:r w:rsidRPr="00E44796">
        <w:rPr>
          <w:rFonts w:cs="Calibri"/>
          <w:lang w:val="ru-RU" w:eastAsia="zh-CN"/>
        </w:rPr>
        <w:tab/>
        <w:t xml:space="preserve">[3975] </w:t>
      </w:r>
      <w:r w:rsidRPr="00E44796">
        <w:rPr>
          <w:lang w:val="ru-RU" w:eastAsia="zh-CN"/>
        </w:rPr>
        <w:t>швейцарских</w:t>
      </w:r>
      <w:r w:rsidRPr="00E44796">
        <w:rPr>
          <w:rFonts w:cs="Calibri"/>
          <w:lang w:val="ru-RU" w:eastAsia="zh-CN"/>
        </w:rPr>
        <w:t xml:space="preserve"> франков для организаций из развитых стран, участвующих в работе трех Секторов;</w:t>
      </w:r>
    </w:p>
    <w:p w14:paraId="2752E811" w14:textId="77777777" w:rsidR="00484722" w:rsidRPr="00E44796" w:rsidRDefault="00484722" w:rsidP="00EC3DFA">
      <w:pPr>
        <w:pStyle w:val="enumlev1"/>
        <w:tabs>
          <w:tab w:val="clear" w:pos="1191"/>
          <w:tab w:val="clear" w:pos="1588"/>
          <w:tab w:val="clear" w:pos="1985"/>
          <w:tab w:val="clear" w:pos="2608"/>
          <w:tab w:val="clear" w:pos="3345"/>
          <w:tab w:val="left" w:pos="1276"/>
        </w:tabs>
        <w:ind w:left="1276" w:hanging="1276"/>
        <w:rPr>
          <w:rFonts w:cs="Calibri"/>
          <w:lang w:val="ru-RU" w:eastAsia="zh-CN"/>
        </w:rPr>
      </w:pPr>
      <w:r w:rsidRPr="00E44796">
        <w:rPr>
          <w:rFonts w:cs="Calibri"/>
          <w:lang w:val="ru-RU" w:eastAsia="zh-CN"/>
        </w:rPr>
        <w:tab/>
        <w:t>b)</w:t>
      </w:r>
      <w:r w:rsidRPr="00E44796">
        <w:rPr>
          <w:rFonts w:cs="Calibri"/>
          <w:lang w:val="ru-RU" w:eastAsia="zh-CN"/>
        </w:rPr>
        <w:tab/>
        <w:t xml:space="preserve">[1987,50] </w:t>
      </w:r>
      <w:r w:rsidRPr="00E44796">
        <w:rPr>
          <w:lang w:val="ru-RU" w:eastAsia="zh-CN"/>
        </w:rPr>
        <w:t>швейцарского</w:t>
      </w:r>
      <w:r w:rsidRPr="00E44796">
        <w:rPr>
          <w:rFonts w:cs="Calibri"/>
          <w:lang w:val="ru-RU" w:eastAsia="zh-CN"/>
        </w:rPr>
        <w:t xml:space="preserve"> франка для организаций из развивающихся стран, участвующих в работе трех Секторов;</w:t>
      </w:r>
    </w:p>
    <w:p w14:paraId="329D89D3" w14:textId="77777777" w:rsidR="00484722" w:rsidRPr="00E44796" w:rsidRDefault="00484722" w:rsidP="00EC3DFA">
      <w:pPr>
        <w:rPr>
          <w:lang w:val="ru-RU" w:eastAsia="zh-CN"/>
        </w:rPr>
      </w:pPr>
      <w:r w:rsidRPr="00E44796">
        <w:rPr>
          <w:lang w:val="ru-RU" w:eastAsia="zh-CN"/>
        </w:rPr>
        <w:t>5</w:t>
      </w:r>
      <w:r w:rsidRPr="00E44796">
        <w:rPr>
          <w:lang w:val="ru-RU" w:eastAsia="zh-CN"/>
        </w:rPr>
        <w:tab/>
        <w:t xml:space="preserve">уполномочить Генерального секретаря корректировать ассигнования по статьям расходов, упомянутым ниже в пунктах а) и b), в соответствии с произошедшими изменениями путем использования Резервного счета и при условии, что размер Резервного счета остается на уровне, предусмотренном в Решении 5 (Пересм. Дубай, 2018 г.), с учетом: </w:t>
      </w:r>
    </w:p>
    <w:p w14:paraId="60BD3F96" w14:textId="77777777" w:rsidR="00484722" w:rsidRPr="00E44796" w:rsidRDefault="00484722" w:rsidP="00EC3DFA">
      <w:pPr>
        <w:pStyle w:val="enumlev1"/>
        <w:rPr>
          <w:lang w:val="ru-RU" w:eastAsia="zh-CN"/>
        </w:rPr>
      </w:pPr>
      <w:r w:rsidRPr="00E44796">
        <w:rPr>
          <w:lang w:val="ru-RU" w:eastAsia="zh-CN"/>
        </w:rPr>
        <w:t>a)</w:t>
      </w:r>
      <w:r w:rsidRPr="00E44796">
        <w:rPr>
          <w:lang w:val="ru-RU" w:eastAsia="zh-CN"/>
        </w:rPr>
        <w:tab/>
        <w:t xml:space="preserve">увеличения шкалы окладов, </w:t>
      </w:r>
      <w:r w:rsidRPr="00E44796">
        <w:rPr>
          <w:lang w:val="ru-RU"/>
        </w:rPr>
        <w:t>пенсионных</w:t>
      </w:r>
      <w:r w:rsidRPr="00E44796">
        <w:rPr>
          <w:lang w:val="ru-RU" w:eastAsia="zh-CN"/>
        </w:rPr>
        <w:t xml:space="preserve"> взносов и пособий, в том числе коррективов по месту службы, применимых к Женеве и принятых общей системой Организации Объединенных Наций;</w:t>
      </w:r>
    </w:p>
    <w:p w14:paraId="573D58D3" w14:textId="77777777" w:rsidR="00484722" w:rsidRPr="00E44796" w:rsidRDefault="00484722" w:rsidP="00EC3DFA">
      <w:pPr>
        <w:pStyle w:val="enumlev1"/>
        <w:rPr>
          <w:lang w:val="ru-RU" w:eastAsia="zh-CN"/>
        </w:rPr>
      </w:pPr>
      <w:r w:rsidRPr="00E44796">
        <w:rPr>
          <w:lang w:val="ru-RU" w:eastAsia="zh-CN"/>
        </w:rPr>
        <w:t>b)</w:t>
      </w:r>
      <w:r w:rsidRPr="00E44796">
        <w:rPr>
          <w:lang w:val="ru-RU" w:eastAsia="zh-CN"/>
        </w:rPr>
        <w:tab/>
        <w:t xml:space="preserve">колебаний обменного </w:t>
      </w:r>
      <w:r w:rsidRPr="00E44796">
        <w:rPr>
          <w:lang w:val="ru-RU"/>
        </w:rPr>
        <w:t>курса</w:t>
      </w:r>
      <w:r w:rsidRPr="00E44796">
        <w:rPr>
          <w:lang w:val="ru-RU" w:eastAsia="zh-CN"/>
        </w:rPr>
        <w:t xml:space="preserve"> между долларом США и швейцарским франком в той мере, в которой он влияет на затраты по персоналу для сотрудников, оплачиваемых по шкале Организации Объединенных Наций;</w:t>
      </w:r>
    </w:p>
    <w:p w14:paraId="67856FBD" w14:textId="77777777" w:rsidR="00484722" w:rsidRPr="00E44796" w:rsidRDefault="00484722" w:rsidP="00EC3DFA">
      <w:pPr>
        <w:pStyle w:val="enumlev1"/>
        <w:rPr>
          <w:lang w:val="ru-RU"/>
        </w:rPr>
      </w:pPr>
      <w:r w:rsidRPr="00E44796">
        <w:rPr>
          <w:lang w:val="ru-RU" w:eastAsia="zh-CN"/>
        </w:rPr>
        <w:t>c)</w:t>
      </w:r>
      <w:r w:rsidRPr="00E44796">
        <w:rPr>
          <w:lang w:val="ru-RU" w:eastAsia="zh-CN"/>
        </w:rPr>
        <w:tab/>
      </w:r>
      <w:r w:rsidRPr="00E44796">
        <w:rPr>
          <w:lang w:val="ru-RU"/>
        </w:rPr>
        <w:t xml:space="preserve">предоставить Генеральному секретарю на двухгодичный период 2020–2021 годов в отношении </w:t>
      </w:r>
      <w:r w:rsidRPr="00E44796">
        <w:rPr>
          <w:i/>
          <w:iCs/>
          <w:lang w:val="ru-RU"/>
        </w:rPr>
        <w:t>Правила 6.1</w:t>
      </w:r>
      <w:r w:rsidRPr="00E44796">
        <w:rPr>
          <w:lang w:val="ru-RU"/>
        </w:rPr>
        <w:t xml:space="preserve"> Финансового регламента и Финансовых правил необходимую гибкость для компенсирования перерасхода средств по категориям 1 и 2 (затраты по персоналу) за счет экономии, достигнутой по категориям 3–9 (затраты, не связанные с персоналом), и производить необходимые трансферты, если это потребуется; </w:t>
      </w:r>
    </w:p>
    <w:p w14:paraId="051CA4BE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6</w:t>
      </w:r>
      <w:r w:rsidRPr="00E44796">
        <w:rPr>
          <w:lang w:val="ru-RU"/>
        </w:rPr>
        <w:tab/>
        <w:t>разрешить уравновешивать счета за 2020–2021 годы, если возникнет такая необходимость, за счет превышения доходов над расходами;</w:t>
      </w:r>
    </w:p>
    <w:p w14:paraId="36E8C2E6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t>7</w:t>
      </w:r>
      <w:r w:rsidRPr="00E44796">
        <w:rPr>
          <w:lang w:val="ru-RU"/>
        </w:rPr>
        <w:tab/>
        <w:t xml:space="preserve">поручить Генеральному секретарю перевести в январе 2020 года 1 000 000 швейцарских франков с Резервного счета в Фонд АСХИ для </w:t>
      </w:r>
      <w:r w:rsidRPr="00E44796">
        <w:rPr>
          <w:color w:val="000000"/>
          <w:lang w:val="ru-RU"/>
        </w:rPr>
        <w:t>решения проблемы нефинансируемых долгосрочных обязательств</w:t>
      </w:r>
      <w:r w:rsidRPr="00E44796">
        <w:rPr>
          <w:lang w:val="ru-RU"/>
        </w:rPr>
        <w:t>.</w:t>
      </w:r>
    </w:p>
    <w:p w14:paraId="1A89BC09" w14:textId="77777777" w:rsidR="00484722" w:rsidRPr="00E44796" w:rsidRDefault="00484722" w:rsidP="00EC3DFA">
      <w:pPr>
        <w:spacing w:before="1440"/>
        <w:rPr>
          <w:lang w:val="ru-RU" w:eastAsia="zh-CN"/>
        </w:rPr>
      </w:pPr>
      <w:r w:rsidRPr="00E44796">
        <w:rPr>
          <w:b/>
          <w:bCs/>
          <w:lang w:val="ru-RU" w:eastAsia="zh-CN"/>
        </w:rPr>
        <w:t>Приложения</w:t>
      </w:r>
      <w:r w:rsidRPr="00E44796">
        <w:rPr>
          <w:lang w:val="ru-RU" w:eastAsia="zh-CN"/>
        </w:rPr>
        <w:t>: Таблицы 1</w:t>
      </w:r>
      <w:r w:rsidRPr="00E44796">
        <w:rPr>
          <w:lang w:val="ru-RU" w:eastAsia="zh-CN"/>
        </w:rPr>
        <w:sym w:font="Symbol" w:char="F02D"/>
      </w:r>
      <w:r w:rsidRPr="00E44796">
        <w:rPr>
          <w:lang w:val="ru-RU" w:eastAsia="zh-CN"/>
        </w:rPr>
        <w:t>12</w:t>
      </w:r>
    </w:p>
    <w:p w14:paraId="30FF6DE0" w14:textId="77777777" w:rsidR="00484722" w:rsidRPr="00E44796" w:rsidRDefault="00484722" w:rsidP="00EC3DFA">
      <w:pPr>
        <w:rPr>
          <w:lang w:val="ru-RU"/>
        </w:rPr>
      </w:pPr>
    </w:p>
    <w:p w14:paraId="52270496" w14:textId="77777777" w:rsidR="00484722" w:rsidRPr="00E44796" w:rsidRDefault="00484722" w:rsidP="00EC3DFA">
      <w:pPr>
        <w:rPr>
          <w:lang w:val="ru-RU"/>
        </w:rPr>
        <w:sectPr w:rsidR="00484722" w:rsidRPr="00E44796" w:rsidSect="00CF629C"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</w:p>
    <w:p w14:paraId="3DE7E302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28" w:name="_Toc8113216"/>
      <w:r w:rsidRPr="00E44796">
        <w:rPr>
          <w:color w:val="002060"/>
          <w:lang w:val="ru-RU"/>
        </w:rPr>
        <w:lastRenderedPageBreak/>
        <w:t>Таблица 1</w:t>
      </w:r>
      <w:bookmarkEnd w:id="228"/>
    </w:p>
    <w:p w14:paraId="03FC8884" w14:textId="77777777" w:rsidR="00484722" w:rsidRPr="00E44796" w:rsidRDefault="00484722" w:rsidP="00EC3DFA">
      <w:pPr>
        <w:pStyle w:val="Tabletitle"/>
        <w:spacing w:before="120" w:after="120"/>
        <w:jc w:val="left"/>
        <w:rPr>
          <w:color w:val="002060"/>
          <w:lang w:val="ru-RU"/>
        </w:rPr>
      </w:pPr>
      <w:bookmarkStart w:id="229" w:name="_Toc8113217"/>
      <w:r w:rsidRPr="00E44796">
        <w:rPr>
          <w:color w:val="002060"/>
          <w:lang w:val="ru-RU"/>
        </w:rPr>
        <w:t>Запланированные расходы в разбивке по Секторам</w:t>
      </w:r>
      <w:bookmarkEnd w:id="229"/>
    </w:p>
    <w:p w14:paraId="0A0DD9B1" w14:textId="77777777" w:rsidR="00484722" w:rsidRPr="00B06CC2" w:rsidRDefault="00484722" w:rsidP="00647882">
      <w:pPr>
        <w:spacing w:before="0" w:after="60"/>
        <w:ind w:firstLine="11907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21728" behindDoc="0" locked="1" layoutInCell="1" allowOverlap="1" wp14:anchorId="74D20F9A" wp14:editId="39AD850D">
                <wp:simplePos x="0" y="0"/>
                <wp:positionH relativeFrom="column">
                  <wp:posOffset>8128000</wp:posOffset>
                </wp:positionH>
                <wp:positionV relativeFrom="paragraph">
                  <wp:posOffset>53975</wp:posOffset>
                </wp:positionV>
                <wp:extent cx="1115695" cy="1713230"/>
                <wp:effectExtent l="0" t="0" r="27305" b="20320"/>
                <wp:wrapNone/>
                <wp:docPr id="6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171323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F0C1F" id="AutoShape 1" o:spid="_x0000_s1026" style="position:absolute;margin-left:640pt;margin-top:4.25pt;width:87.85pt;height:134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20"/>
          <w:lang w:val="ru-RU"/>
        </w:rPr>
        <w:t xml:space="preserve">тыс. </w:t>
      </w:r>
      <w:proofErr w:type="spellStart"/>
      <w:r w:rsidRPr="00B06CC2">
        <w:rPr>
          <w:i/>
          <w:iCs/>
          <w:sz w:val="20"/>
          <w:lang w:val="ru-RU"/>
        </w:rPr>
        <w:t>шв</w:t>
      </w:r>
      <w:proofErr w:type="spellEnd"/>
      <w:r w:rsidRPr="00B06CC2">
        <w:rPr>
          <w:i/>
          <w:iCs/>
          <w:sz w:val="20"/>
          <w:lang w:val="ru-RU"/>
        </w:rPr>
        <w:t>. фр.</w:t>
      </w:r>
    </w:p>
    <w:tbl>
      <w:tblPr>
        <w:tblW w:w="14571" w:type="dxa"/>
        <w:tblLayout w:type="fixed"/>
        <w:tblLook w:val="04A0" w:firstRow="1" w:lastRow="0" w:firstColumn="1" w:lastColumn="0" w:noHBand="0" w:noVBand="1"/>
      </w:tblPr>
      <w:tblGrid>
        <w:gridCol w:w="5670"/>
        <w:gridCol w:w="1780"/>
        <w:gridCol w:w="1780"/>
        <w:gridCol w:w="1780"/>
        <w:gridCol w:w="1780"/>
        <w:gridCol w:w="1781"/>
      </w:tblGrid>
      <w:tr w:rsidR="00484722" w:rsidRPr="00E44796" w14:paraId="2D4D0E6E" w14:textId="77777777" w:rsidTr="00EC3DFA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000000" w:fill="FFFFFF"/>
            <w:vAlign w:val="center"/>
            <w:hideMark/>
          </w:tcPr>
          <w:p w14:paraId="50651572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80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0F48E74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Фактически,</w:t>
            </w:r>
            <w:r w:rsidRPr="00E44796">
              <w:rPr>
                <w:lang w:val="ru-RU" w:eastAsia="zh-CN"/>
              </w:rPr>
              <w:br/>
              <w:t>2016−2017 гг.</w:t>
            </w: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000000" w:fill="FFFFFF"/>
          </w:tcPr>
          <w:p w14:paraId="5109E263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 xml:space="preserve">Бюджет, </w:t>
            </w:r>
            <w:r w:rsidRPr="00E44796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1" layoutInCell="1" allowOverlap="1" wp14:anchorId="50D6122C" wp14:editId="3F8402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-139700</wp:posOffset>
                      </wp:positionV>
                      <wp:extent cx="1115695" cy="1713230"/>
                      <wp:effectExtent l="0" t="0" r="27305" b="20320"/>
                      <wp:wrapNone/>
                      <wp:docPr id="67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5695" cy="1713230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93928" id="AutoShape 1" o:spid="_x0000_s1026" style="position:absolute;margin-left:-5pt;margin-top:-11pt;width:87.85pt;height:134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" filled="f" strokecolor="black [3213]" strokeweight="1pt">
                      <w10:anchorlock/>
                    </v:roundrect>
                  </w:pict>
                </mc:Fallback>
              </mc:AlternateContent>
            </w:r>
            <w:r w:rsidRPr="00E44796">
              <w:rPr>
                <w:lang w:val="ru-RU" w:eastAsia="zh-CN"/>
              </w:rPr>
              <w:br/>
              <w:t>2018−2019 гг.</w:t>
            </w: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000000" w:fill="FFFFFF"/>
          </w:tcPr>
          <w:p w14:paraId="033EDF89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2020 г.</w:t>
            </w: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E125001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2021 г.</w:t>
            </w:r>
          </w:p>
        </w:tc>
        <w:tc>
          <w:tcPr>
            <w:tcW w:w="1781" w:type="dxa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9409E9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4475F482" w14:textId="77777777" w:rsidTr="00EC3DFA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center"/>
          </w:tcPr>
          <w:p w14:paraId="002F6330" w14:textId="77777777" w:rsidR="00484722" w:rsidRPr="00E44796" w:rsidRDefault="00484722" w:rsidP="00EC3DFA">
            <w:pPr>
              <w:pStyle w:val="Tabletext"/>
              <w:rPr>
                <w:rFonts w:asciiTheme="minorHAnsi" w:hAnsiTheme="minorHAnsi"/>
                <w:lang w:val="ru-RU"/>
              </w:rPr>
            </w:pPr>
            <w:r w:rsidRPr="00E44796">
              <w:rPr>
                <w:rFonts w:asciiTheme="minorHAnsi" w:hAnsiTheme="minorHAnsi"/>
                <w:lang w:val="ru-RU"/>
              </w:rPr>
              <w:t>1</w:t>
            </w:r>
            <w:r w:rsidRPr="00E44796">
              <w:rPr>
                <w:rFonts w:asciiTheme="minorHAnsi" w:hAnsiTheme="minorHAnsi"/>
                <w:lang w:val="ru-RU"/>
              </w:rPr>
              <w:tab/>
              <w:t>−</w:t>
            </w:r>
            <w:r w:rsidRPr="00E44796">
              <w:rPr>
                <w:rFonts w:asciiTheme="minorHAnsi" w:hAnsiTheme="minorHAnsi"/>
                <w:lang w:val="ru-RU"/>
              </w:rPr>
              <w:tab/>
            </w:r>
            <w:r w:rsidRPr="00E44796">
              <w:rPr>
                <w:rFonts w:cs="Calibri"/>
                <w:lang w:val="ru-RU" w:eastAsia="zh-CN"/>
              </w:rPr>
              <w:t>Генеральный секретариат</w:t>
            </w:r>
          </w:p>
        </w:tc>
        <w:tc>
          <w:tcPr>
            <w:tcW w:w="1780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000000" w:fill="FFFFFF"/>
            <w:noWrap/>
            <w:vAlign w:val="center"/>
          </w:tcPr>
          <w:p w14:paraId="34FCD80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166 856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</w:tcPr>
          <w:p w14:paraId="62F7F86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181 484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</w:tcPr>
          <w:p w14:paraId="5E0185A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91 920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</w:tcPr>
          <w:p w14:paraId="7B71F3C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91 924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A2AA8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183 844</w:t>
            </w:r>
          </w:p>
        </w:tc>
      </w:tr>
      <w:tr w:rsidR="00484722" w:rsidRPr="00E44796" w14:paraId="64E15255" w14:textId="77777777" w:rsidTr="00EC3DFA">
        <w:tc>
          <w:tcPr>
            <w:tcW w:w="567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center"/>
          </w:tcPr>
          <w:p w14:paraId="7C3200C8" w14:textId="77777777" w:rsidR="00484722" w:rsidRPr="00E44796" w:rsidRDefault="00484722" w:rsidP="00EC3DFA">
            <w:pPr>
              <w:pStyle w:val="Tabletex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</w:t>
            </w:r>
            <w:r w:rsidRPr="00E44796">
              <w:rPr>
                <w:rFonts w:cs="Calibri"/>
                <w:lang w:val="ru-RU" w:eastAsia="zh-CN"/>
              </w:rPr>
              <w:tab/>
              <w:t>−</w:t>
            </w:r>
            <w:r w:rsidRPr="00E44796">
              <w:rPr>
                <w:rFonts w:cs="Calibri"/>
                <w:lang w:val="ru-RU" w:eastAsia="zh-CN"/>
              </w:rPr>
              <w:tab/>
              <w:t>Сектор радиосвязи</w:t>
            </w:r>
          </w:p>
        </w:tc>
        <w:tc>
          <w:tcPr>
            <w:tcW w:w="1780" w:type="dxa"/>
            <w:tcBorders>
              <w:top w:val="nil"/>
              <w:left w:val="dotted" w:sz="4" w:space="0" w:color="0070C0"/>
              <w:bottom w:val="nil"/>
            </w:tcBorders>
            <w:shd w:val="clear" w:color="000000" w:fill="FFFFFF"/>
            <w:noWrap/>
          </w:tcPr>
          <w:p w14:paraId="2554E58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54 125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000000" w:fill="FFFFFF"/>
          </w:tcPr>
          <w:p w14:paraId="44F6430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59 586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000000" w:fill="FFFFFF"/>
          </w:tcPr>
          <w:p w14:paraId="367685B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29 831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000000" w:fill="FFFFFF"/>
            <w:noWrap/>
          </w:tcPr>
          <w:p w14:paraId="7BF38D7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29 696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987414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59 527</w:t>
            </w:r>
          </w:p>
        </w:tc>
      </w:tr>
      <w:tr w:rsidR="00484722" w:rsidRPr="00E44796" w14:paraId="4A445ACE" w14:textId="77777777" w:rsidTr="00EC3DFA">
        <w:tc>
          <w:tcPr>
            <w:tcW w:w="5670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center"/>
          </w:tcPr>
          <w:p w14:paraId="33207087" w14:textId="77777777" w:rsidR="00484722" w:rsidRPr="00E44796" w:rsidRDefault="00484722" w:rsidP="00EC3DFA">
            <w:pPr>
              <w:pStyle w:val="Tabletex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</w:t>
            </w:r>
            <w:r w:rsidRPr="00E44796">
              <w:rPr>
                <w:rFonts w:cs="Calibri"/>
                <w:lang w:val="ru-RU" w:eastAsia="zh-CN"/>
              </w:rPr>
              <w:tab/>
              <w:t>−</w:t>
            </w:r>
            <w:r w:rsidRPr="00E44796">
              <w:rPr>
                <w:rFonts w:cs="Calibri"/>
                <w:lang w:val="ru-RU" w:eastAsia="zh-CN"/>
              </w:rPr>
              <w:tab/>
              <w:t>Сектор стандартизации электросвязи</w:t>
            </w:r>
          </w:p>
        </w:tc>
        <w:tc>
          <w:tcPr>
            <w:tcW w:w="1780" w:type="dxa"/>
            <w:tcBorders>
              <w:top w:val="nil"/>
              <w:left w:val="dotted" w:sz="4" w:space="0" w:color="0070C0"/>
              <w:bottom w:val="nil"/>
            </w:tcBorders>
            <w:shd w:val="clear" w:color="000000" w:fill="FFFFFF"/>
            <w:noWrap/>
            <w:vAlign w:val="center"/>
          </w:tcPr>
          <w:p w14:paraId="7E89C93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25 756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06F99C4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27 136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30ECF9F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14 328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</w:tcPr>
          <w:p w14:paraId="0E3ECFC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13 354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B5C49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27 682</w:t>
            </w:r>
          </w:p>
        </w:tc>
      </w:tr>
      <w:tr w:rsidR="00484722" w:rsidRPr="00E44796" w14:paraId="2F0D0461" w14:textId="77777777" w:rsidTr="00EC3DFA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000000" w:fill="FFFFFF"/>
            <w:noWrap/>
            <w:vAlign w:val="center"/>
          </w:tcPr>
          <w:p w14:paraId="3B5C6B46" w14:textId="77777777" w:rsidR="00484722" w:rsidRPr="00E44796" w:rsidRDefault="00484722" w:rsidP="00EC3DFA">
            <w:pPr>
              <w:pStyle w:val="Tabletex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4</w:t>
            </w:r>
            <w:r w:rsidRPr="00E44796">
              <w:rPr>
                <w:rFonts w:cs="Calibri"/>
                <w:lang w:val="ru-RU" w:eastAsia="zh-CN"/>
              </w:rPr>
              <w:tab/>
              <w:t>−</w:t>
            </w:r>
            <w:r w:rsidRPr="00E44796">
              <w:rPr>
                <w:rFonts w:cs="Calibri"/>
                <w:lang w:val="ru-RU" w:eastAsia="zh-CN"/>
              </w:rPr>
              <w:tab/>
              <w:t>Сектор развития электросвязи</w:t>
            </w:r>
          </w:p>
        </w:tc>
        <w:tc>
          <w:tcPr>
            <w:tcW w:w="1780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638C3F7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55 409</w:t>
            </w: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</w:tcPr>
          <w:p w14:paraId="166C56D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0000"/>
                <w:szCs w:val="22"/>
                <w:lang w:val="ru-RU" w:eastAsia="zh-CN"/>
              </w:rPr>
            </w:pPr>
            <w:r w:rsidRPr="00E44796">
              <w:rPr>
                <w:color w:val="000000"/>
                <w:szCs w:val="22"/>
                <w:lang w:val="ru-RU" w:eastAsia="zh-CN"/>
              </w:rPr>
              <w:t>56 411</w:t>
            </w: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</w:tcPr>
          <w:p w14:paraId="554BFA9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30 877</w:t>
            </w: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5ED9BBE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29 039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209DA6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color w:val="002060"/>
                <w:szCs w:val="22"/>
                <w:lang w:val="ru-RU" w:eastAsia="zh-CN"/>
              </w:rPr>
            </w:pPr>
            <w:r w:rsidRPr="00E44796">
              <w:rPr>
                <w:color w:val="002060"/>
                <w:szCs w:val="22"/>
                <w:lang w:val="ru-RU" w:eastAsia="zh-CN"/>
              </w:rPr>
              <w:t>59 916</w:t>
            </w:r>
          </w:p>
        </w:tc>
      </w:tr>
      <w:tr w:rsidR="00484722" w:rsidRPr="00E44796" w14:paraId="550DC919" w14:textId="77777777" w:rsidTr="00EC3DFA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bottom"/>
            <w:hideMark/>
          </w:tcPr>
          <w:p w14:paraId="216DB7FC" w14:textId="77777777" w:rsidR="00484722" w:rsidRPr="00E44796" w:rsidRDefault="00484722" w:rsidP="00EC3DFA">
            <w:pPr>
              <w:pStyle w:val="Tabletext"/>
              <w:rPr>
                <w:b/>
                <w:bCs/>
                <w:color w:val="000000"/>
                <w:lang w:val="ru-RU" w:eastAsia="zh-CN"/>
              </w:rPr>
            </w:pPr>
            <w:r w:rsidRPr="00E44796">
              <w:rPr>
                <w:b/>
                <w:bCs/>
                <w:color w:val="000000"/>
                <w:lang w:val="ru-RU" w:eastAsia="zh-CN"/>
              </w:rPr>
              <w:t>ВСЕГО</w:t>
            </w:r>
          </w:p>
        </w:tc>
        <w:tc>
          <w:tcPr>
            <w:tcW w:w="1780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center"/>
          </w:tcPr>
          <w:p w14:paraId="0938019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302 146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vAlign w:val="center"/>
          </w:tcPr>
          <w:p w14:paraId="44A286F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color w:val="00000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0000"/>
                <w:szCs w:val="22"/>
                <w:lang w:val="ru-RU" w:eastAsia="zh-CN"/>
              </w:rPr>
              <w:t>324 617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vAlign w:val="center"/>
          </w:tcPr>
          <w:p w14:paraId="2A200AD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2060"/>
                <w:szCs w:val="22"/>
                <w:lang w:val="ru-RU" w:eastAsia="zh-CN"/>
              </w:rPr>
              <w:t>166 956</w:t>
            </w:r>
          </w:p>
        </w:tc>
        <w:tc>
          <w:tcPr>
            <w:tcW w:w="17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A4CCFE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2060"/>
                <w:szCs w:val="22"/>
                <w:lang w:val="ru-RU" w:eastAsia="zh-CN"/>
              </w:rPr>
              <w:t>164 013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04C5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color w:val="002060"/>
                <w:szCs w:val="22"/>
                <w:lang w:val="ru-RU" w:eastAsia="zh-CN"/>
              </w:rPr>
            </w:pPr>
            <w:r w:rsidRPr="00E44796">
              <w:rPr>
                <w:b/>
                <w:bCs/>
                <w:color w:val="002060"/>
                <w:szCs w:val="22"/>
                <w:lang w:val="ru-RU" w:eastAsia="zh-CN"/>
              </w:rPr>
              <w:t>330 969</w:t>
            </w:r>
          </w:p>
        </w:tc>
      </w:tr>
    </w:tbl>
    <w:p w14:paraId="0CE8AAF6" w14:textId="77777777" w:rsidR="00484722" w:rsidRPr="00E44796" w:rsidRDefault="004847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E44796">
        <w:rPr>
          <w:lang w:val="ru-RU"/>
        </w:rPr>
        <w:br w:type="page"/>
      </w:r>
    </w:p>
    <w:p w14:paraId="54F361E7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30" w:name="_Toc8113218"/>
      <w:r w:rsidRPr="00E44796">
        <w:rPr>
          <w:color w:val="002060"/>
          <w:lang w:val="ru-RU"/>
        </w:rPr>
        <w:lastRenderedPageBreak/>
        <w:t>Таблица 2</w:t>
      </w:r>
      <w:bookmarkEnd w:id="230"/>
    </w:p>
    <w:p w14:paraId="17FFC026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31" w:name="_Toc8113219"/>
      <w:r w:rsidRPr="00E44796">
        <w:rPr>
          <w:color w:val="002060"/>
          <w:lang w:val="ru-RU"/>
        </w:rPr>
        <w:t>Запланированные доходы в разбивке по источникам</w:t>
      </w:r>
      <w:bookmarkEnd w:id="231"/>
    </w:p>
    <w:p w14:paraId="497B347E" w14:textId="77777777" w:rsidR="00484722" w:rsidRPr="00B06CC2" w:rsidRDefault="00484722" w:rsidP="00647882">
      <w:pPr>
        <w:spacing w:before="0" w:after="60"/>
        <w:ind w:firstLine="11907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24800" behindDoc="0" locked="1" layoutInCell="1" allowOverlap="1" wp14:anchorId="4666338E" wp14:editId="59D4B097">
                <wp:simplePos x="0" y="0"/>
                <wp:positionH relativeFrom="column">
                  <wp:posOffset>5162550</wp:posOffset>
                </wp:positionH>
                <wp:positionV relativeFrom="paragraph">
                  <wp:posOffset>75565</wp:posOffset>
                </wp:positionV>
                <wp:extent cx="1011600" cy="5637600"/>
                <wp:effectExtent l="0" t="0" r="17145" b="20320"/>
                <wp:wrapNone/>
                <wp:docPr id="68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600" cy="56376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DECE6" id="AutoShape 1" o:spid="_x0000_s1026" style="position:absolute;margin-left:406.5pt;margin-top:5.95pt;width:79.65pt;height:443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" filled="f" strokecolor="black [3213]" strokeweight="1pt">
                <w10:anchorlock/>
              </v:roundrect>
            </w:pict>
          </mc:Fallback>
        </mc:AlternateContent>
      </w: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 wp14:anchorId="4F87812C" wp14:editId="1C73598A">
                <wp:simplePos x="0" y="0"/>
                <wp:positionH relativeFrom="column">
                  <wp:posOffset>8233410</wp:posOffset>
                </wp:positionH>
                <wp:positionV relativeFrom="paragraph">
                  <wp:posOffset>71755</wp:posOffset>
                </wp:positionV>
                <wp:extent cx="1011600" cy="5637600"/>
                <wp:effectExtent l="0" t="0" r="17145" b="20320"/>
                <wp:wrapNone/>
                <wp:docPr id="69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600" cy="56376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331F1" id="AutoShape 1" o:spid="_x0000_s1026" style="position:absolute;margin-left:648.3pt;margin-top:5.65pt;width:79.65pt;height:44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20"/>
          <w:lang w:val="ru-RU"/>
        </w:rPr>
        <w:t xml:space="preserve">тыс. </w:t>
      </w:r>
      <w:proofErr w:type="spellStart"/>
      <w:r w:rsidRPr="00B06CC2">
        <w:rPr>
          <w:i/>
          <w:iCs/>
          <w:sz w:val="20"/>
          <w:lang w:val="ru-RU"/>
        </w:rPr>
        <w:t>шв</w:t>
      </w:r>
      <w:proofErr w:type="spellEnd"/>
      <w:r w:rsidRPr="00B06CC2">
        <w:rPr>
          <w:i/>
          <w:iCs/>
          <w:sz w:val="20"/>
          <w:lang w:val="ru-RU"/>
        </w:rPr>
        <w:t>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6521"/>
        <w:gridCol w:w="1610"/>
        <w:gridCol w:w="1610"/>
        <w:gridCol w:w="1610"/>
        <w:gridCol w:w="1610"/>
        <w:gridCol w:w="1611"/>
      </w:tblGrid>
      <w:tr w:rsidR="00484722" w:rsidRPr="00E44796" w14:paraId="12FC7393" w14:textId="77777777" w:rsidTr="00EC3DFA"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16999294" w14:textId="77777777" w:rsidR="00484722" w:rsidRPr="00E44796" w:rsidRDefault="00484722" w:rsidP="00EC3DFA">
            <w:pPr>
              <w:pStyle w:val="Tabletext"/>
              <w:jc w:val="center"/>
              <w:rPr>
                <w:rFonts w:cs="Calibri"/>
                <w:b/>
                <w:bCs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98F236" w14:textId="77777777" w:rsidR="00484722" w:rsidRPr="00E44796" w:rsidRDefault="00484722" w:rsidP="00EC3DFA">
            <w:pPr>
              <w:pStyle w:val="Tablehead"/>
              <w:spacing w:before="40" w:after="4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Фактически,</w:t>
            </w:r>
            <w:r w:rsidRPr="00E44796">
              <w:rPr>
                <w:lang w:val="ru-RU" w:eastAsia="zh-CN"/>
              </w:rPr>
              <w:br/>
              <w:t>2016−2017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90CF2B" w14:textId="77777777" w:rsidR="00484722" w:rsidRPr="00E44796" w:rsidRDefault="00484722" w:rsidP="00EC3DFA">
            <w:pPr>
              <w:pStyle w:val="Tablehead"/>
              <w:spacing w:before="40" w:after="4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Бюджет,</w:t>
            </w:r>
            <w:r w:rsidRPr="00E44796">
              <w:rPr>
                <w:lang w:val="ru-RU" w:eastAsia="zh-CN"/>
              </w:rPr>
              <w:br/>
              <w:t>2018−2019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687E62" w14:textId="77777777" w:rsidR="00484722" w:rsidRPr="00E44796" w:rsidRDefault="00484722" w:rsidP="00EC3DFA">
            <w:pPr>
              <w:pStyle w:val="Tablehead"/>
              <w:spacing w:before="40" w:after="40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2020 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C566AB" w14:textId="77777777" w:rsidR="00484722" w:rsidRPr="00E44796" w:rsidRDefault="00484722" w:rsidP="00EC3DFA">
            <w:pPr>
              <w:pStyle w:val="Tablehead"/>
              <w:spacing w:before="40" w:after="40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2021 г.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08BB5" w14:textId="77777777" w:rsidR="00484722" w:rsidRPr="00E44796" w:rsidRDefault="00484722" w:rsidP="00EC3DFA">
            <w:pPr>
              <w:pStyle w:val="Tablehead"/>
              <w:spacing w:before="40" w:after="40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5E0466C3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79EA998D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25"/>
              </w:tabs>
              <w:spacing w:before="0" w:after="0" w:line="230" w:lineRule="exac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A</w:t>
            </w:r>
            <w:r w:rsidRPr="00E44796">
              <w:rPr>
                <w:rFonts w:cs="Calibri"/>
                <w:lang w:val="ru-RU" w:eastAsia="zh-CN"/>
              </w:rPr>
              <w:tab/>
              <w:t>Начисленные взносы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BD8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1592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4CD0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8AC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A52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</w:tr>
      <w:tr w:rsidR="00484722" w:rsidRPr="00E44796" w14:paraId="1469D424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9E73D60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85"/>
              </w:tabs>
              <w:spacing w:before="0" w:after="0" w:line="230" w:lineRule="exact"/>
              <w:ind w:firstLine="425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A.1</w:t>
            </w:r>
            <w:r w:rsidRPr="00E44796">
              <w:rPr>
                <w:rFonts w:cs="Calibri"/>
                <w:lang w:val="ru-RU" w:eastAsia="zh-CN"/>
              </w:rPr>
              <w:tab/>
              <w:t>Взносы Государств-Членов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7359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bookmarkStart w:id="232" w:name="RANGE!B8:F51"/>
            <w:r w:rsidRPr="00E44796">
              <w:rPr>
                <w:rFonts w:cs="Calibri"/>
                <w:lang w:val="ru-RU" w:eastAsia="zh-CN"/>
              </w:rPr>
              <w:t>212 583</w:t>
            </w:r>
            <w:bookmarkEnd w:id="232"/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179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212 584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CCA8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109 293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351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109 293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1768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218 586</w:t>
            </w:r>
          </w:p>
        </w:tc>
      </w:tr>
      <w:tr w:rsidR="00484722" w:rsidRPr="00E44796" w14:paraId="20FE60EE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AFC1703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85"/>
              </w:tabs>
              <w:spacing w:before="0" w:after="0" w:line="230" w:lineRule="exact"/>
              <w:ind w:firstLine="425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A.2</w:t>
            </w:r>
            <w:r w:rsidRPr="00E44796">
              <w:rPr>
                <w:rFonts w:cs="Calibri"/>
                <w:lang w:val="ru-RU" w:eastAsia="zh-CN"/>
              </w:rPr>
              <w:tab/>
              <w:t>Взносы Членов Секторов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8ED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3327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8B72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5F4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9F2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</w:tr>
      <w:tr w:rsidR="00484722" w:rsidRPr="00E44796" w14:paraId="53825D2D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9D9420E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  <w:t>Сектор радиосвязи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0ABE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13 025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1E4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13 160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2C70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6 312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B4E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6 312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EC0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12 624</w:t>
            </w:r>
          </w:p>
        </w:tc>
      </w:tr>
      <w:tr w:rsidR="00484722" w:rsidRPr="00E44796" w14:paraId="0F55B6BF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B3D78DD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  <w:t>Сектор стандартизации электросвязи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973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12 708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010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15 240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A19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6 197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CF7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6 197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C4E1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12 394</w:t>
            </w:r>
          </w:p>
        </w:tc>
      </w:tr>
      <w:tr w:rsidR="00484722" w:rsidRPr="00E44796" w14:paraId="03D24FDA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6506A0B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  <w:t>Сектор развития электросвязи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0BBA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3 186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AF5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3 350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957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1 455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CF8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1 455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F51E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2 910</w:t>
            </w:r>
          </w:p>
        </w:tc>
      </w:tr>
      <w:tr w:rsidR="00484722" w:rsidRPr="00E44796" w14:paraId="034DB310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64E0A67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Всего: Члены Секторов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1F1B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28 920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498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31 750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B904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13 964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5555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13 964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4751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27 928</w:t>
            </w:r>
          </w:p>
        </w:tc>
      </w:tr>
      <w:tr w:rsidR="00484722" w:rsidRPr="00E44796" w14:paraId="1EACB408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6DB2EF9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85"/>
              </w:tabs>
              <w:spacing w:before="0" w:after="0" w:line="230" w:lineRule="exact"/>
              <w:ind w:firstLine="425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A.3</w:t>
            </w:r>
            <w:r w:rsidRPr="00E44796">
              <w:rPr>
                <w:rFonts w:cs="Calibri"/>
                <w:lang w:val="ru-RU" w:eastAsia="zh-CN"/>
              </w:rPr>
              <w:tab/>
              <w:t>Ассоциированные члены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EF3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B28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8D15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51D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996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</w:tr>
      <w:tr w:rsidR="00484722" w:rsidRPr="00E44796" w14:paraId="2051EC70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2834AAE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  <w:t>Сектор радиосвязи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4E2C1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435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F562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570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805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223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D42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223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D55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446</w:t>
            </w:r>
          </w:p>
        </w:tc>
      </w:tr>
      <w:tr w:rsidR="00484722" w:rsidRPr="00E44796" w14:paraId="6386949B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01E83924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  <w:t>Сектор стандартизации электросвязи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D340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2 675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086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3 270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4E0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1 664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771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1 664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2E1A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3 328</w:t>
            </w:r>
          </w:p>
        </w:tc>
      </w:tr>
      <w:tr w:rsidR="00484722" w:rsidRPr="00E44796" w14:paraId="6CD4E50F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CFFD8BF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  <w:t>Сектор развития электросвязи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FA71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54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9FD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70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A5F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CAA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0F8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64</w:t>
            </w:r>
          </w:p>
        </w:tc>
      </w:tr>
      <w:tr w:rsidR="00484722" w:rsidRPr="00E44796" w14:paraId="73BA81F2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E6473CD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Всего: Ассоциированные члены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42F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3 163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8A4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3 910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7945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1 919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1DBE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1 919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B50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3 838</w:t>
            </w:r>
          </w:p>
        </w:tc>
      </w:tr>
      <w:tr w:rsidR="00484722" w:rsidRPr="00E44796" w14:paraId="17D5CA1F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5181307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85"/>
              </w:tabs>
              <w:spacing w:before="0" w:after="0" w:line="230" w:lineRule="exact"/>
              <w:ind w:firstLine="425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A.4</w:t>
            </w:r>
            <w:r w:rsidRPr="00E44796">
              <w:rPr>
                <w:rFonts w:cs="Calibri"/>
                <w:lang w:val="ru-RU" w:eastAsia="zh-CN"/>
              </w:rPr>
              <w:tab/>
              <w:t>Академические организации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E5F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605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CFD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558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D4F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376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9105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376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5AB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752</w:t>
            </w:r>
          </w:p>
        </w:tc>
      </w:tr>
      <w:tr w:rsidR="00484722" w:rsidRPr="00E44796" w14:paraId="541E0A31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7FB7C958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85"/>
              </w:tabs>
              <w:spacing w:before="0" w:after="0" w:line="230" w:lineRule="exact"/>
              <w:ind w:firstLine="425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A.5</w:t>
            </w:r>
            <w:r w:rsidRPr="00E44796">
              <w:rPr>
                <w:rFonts w:cs="Calibri"/>
                <w:lang w:val="ru-RU" w:eastAsia="zh-CN"/>
              </w:rPr>
              <w:tab/>
              <w:t>Взносы Государств-Членов на проведение конференций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3D1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5D0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80B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44D8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E8F0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</w:tr>
      <w:tr w:rsidR="00484722" w:rsidRPr="00E44796" w14:paraId="1E81A535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F79CCD3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25"/>
              </w:tabs>
              <w:spacing w:before="0" w:after="0" w:line="230" w:lineRule="exac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ab/>
              <w:t>Всего: начисленные взносы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37805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245 280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0289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248 802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1FB5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125 552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4850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125 552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F8B59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251 104</w:t>
            </w:r>
          </w:p>
        </w:tc>
      </w:tr>
      <w:tr w:rsidR="00484722" w:rsidRPr="00E44796" w14:paraId="5F0A1D2C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EABADDB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25"/>
              </w:tabs>
              <w:spacing w:before="0" w:after="0" w:line="230" w:lineRule="exac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B</w:t>
            </w:r>
            <w:r w:rsidRPr="00E44796">
              <w:rPr>
                <w:rFonts w:cs="Calibri"/>
                <w:lang w:val="ru-RU" w:eastAsia="zh-CN"/>
              </w:rPr>
              <w:tab/>
              <w:t>Возмещение затрат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98EF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5C7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218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AE5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CEBE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</w:tr>
      <w:tr w:rsidR="00484722" w:rsidRPr="00E44796" w14:paraId="5E545A87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20E0C22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85"/>
              </w:tabs>
              <w:spacing w:before="0" w:after="0" w:line="230" w:lineRule="exact"/>
              <w:ind w:firstLine="425"/>
              <w:rPr>
                <w:rFonts w:cs="Calibri"/>
                <w:lang w:val="ru-RU" w:eastAsia="zh-CN"/>
              </w:rPr>
            </w:pPr>
            <w:proofErr w:type="spellStart"/>
            <w:r w:rsidRPr="00E44796">
              <w:rPr>
                <w:rFonts w:cs="Calibri"/>
                <w:lang w:val="ru-RU" w:eastAsia="zh-CN"/>
              </w:rPr>
              <w:t>B.1</w:t>
            </w:r>
            <w:proofErr w:type="spellEnd"/>
            <w:r w:rsidRPr="00E44796">
              <w:rPr>
                <w:rFonts w:cs="Calibri"/>
                <w:lang w:val="ru-RU" w:eastAsia="zh-CN"/>
              </w:rPr>
              <w:tab/>
              <w:t>Доходы по линии вспомогательных затрат по проектам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447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1 131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D049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2 750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5890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1 375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503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1 375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7DB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2 750</w:t>
            </w:r>
          </w:p>
        </w:tc>
      </w:tr>
      <w:tr w:rsidR="00484722" w:rsidRPr="00E44796" w14:paraId="2FD2566D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521E6F3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85"/>
              </w:tabs>
              <w:spacing w:before="0" w:after="0" w:line="230" w:lineRule="exact"/>
              <w:ind w:firstLine="425"/>
              <w:rPr>
                <w:rFonts w:cs="Calibri"/>
                <w:lang w:val="ru-RU" w:eastAsia="zh-CN"/>
              </w:rPr>
            </w:pPr>
            <w:proofErr w:type="spellStart"/>
            <w:r w:rsidRPr="00E44796">
              <w:rPr>
                <w:rFonts w:cs="Calibri"/>
                <w:lang w:val="ru-RU" w:eastAsia="zh-CN"/>
              </w:rPr>
              <w:t>B.2</w:t>
            </w:r>
            <w:proofErr w:type="spellEnd"/>
            <w:r w:rsidRPr="00E44796">
              <w:rPr>
                <w:rFonts w:cs="Calibri"/>
                <w:lang w:val="ru-RU" w:eastAsia="zh-CN"/>
              </w:rPr>
              <w:tab/>
            </w:r>
            <w:r w:rsidRPr="00E44796">
              <w:rPr>
                <w:rFonts w:eastAsia="SimSun" w:cs="Calibri"/>
                <w:lang w:val="ru-RU" w:eastAsia="zh-CN"/>
              </w:rPr>
              <w:t>Продажа публикаций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E66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38 588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978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38 000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C4C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19 000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AD22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19 000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E830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38 000</w:t>
            </w:r>
          </w:p>
        </w:tc>
      </w:tr>
      <w:tr w:rsidR="00484722" w:rsidRPr="0076608B" w14:paraId="00F64A01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34A5709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885"/>
              </w:tabs>
              <w:spacing w:before="0" w:after="0" w:line="230" w:lineRule="exact"/>
              <w:ind w:left="885" w:hanging="460"/>
              <w:rPr>
                <w:rFonts w:cs="Calibri"/>
                <w:lang w:val="ru-RU" w:eastAsia="zh-CN"/>
              </w:rPr>
            </w:pPr>
            <w:proofErr w:type="spellStart"/>
            <w:r w:rsidRPr="00E44796">
              <w:rPr>
                <w:rFonts w:cs="Calibri"/>
                <w:lang w:val="ru-RU" w:eastAsia="zh-CN"/>
              </w:rPr>
              <w:t>B.3</w:t>
            </w:r>
            <w:proofErr w:type="spellEnd"/>
            <w:r w:rsidRPr="00E44796">
              <w:rPr>
                <w:rFonts w:cs="Calibri"/>
                <w:lang w:val="ru-RU" w:eastAsia="zh-CN"/>
              </w:rPr>
              <w:tab/>
            </w:r>
            <w:r w:rsidRPr="00E44796">
              <w:rPr>
                <w:color w:val="000000"/>
                <w:lang w:val="ru-RU"/>
              </w:rPr>
              <w:t>Продукты и услуги, к которым применяется принцип возмещения затрат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9BA0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7C81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322A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2BC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60A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</w:tr>
      <w:tr w:rsidR="00484722" w:rsidRPr="00E44796" w14:paraId="3A2329AA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0381BF97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</w:r>
            <w:proofErr w:type="spellStart"/>
            <w:r w:rsidRPr="00E44796">
              <w:rPr>
                <w:rFonts w:cs="Calibri"/>
                <w:i/>
                <w:iCs/>
                <w:lang w:val="ru-RU" w:eastAsia="zh-CN"/>
              </w:rPr>
              <w:t>UIFN</w:t>
            </w:r>
            <w:proofErr w:type="spellEnd"/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B250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252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7DB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1 000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971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500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C84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500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7EB2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1 000</w:t>
            </w:r>
          </w:p>
        </w:tc>
      </w:tr>
      <w:tr w:rsidR="00484722" w:rsidRPr="00E44796" w14:paraId="157829BF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72021EAB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  <w:t>Telecom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8400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3 000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D3D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3 000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786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1 500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FCE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1 500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490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3 000</w:t>
            </w:r>
          </w:p>
        </w:tc>
      </w:tr>
      <w:tr w:rsidR="00484722" w:rsidRPr="00E44796" w14:paraId="21F59DF5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DE65191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  <w:t>Обработка заявок на регистрацию спутниковых сетей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F59A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28 573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EB31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28 000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6CE5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15 500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92F0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15 500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E3DE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31 000</w:t>
            </w:r>
          </w:p>
        </w:tc>
      </w:tr>
      <w:tr w:rsidR="00484722" w:rsidRPr="00E44796" w14:paraId="54EEA83F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6B97F77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42"/>
              </w:tabs>
              <w:spacing w:before="0" w:after="0" w:line="230" w:lineRule="exact"/>
              <w:ind w:firstLine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−</w:t>
            </w:r>
            <w:r w:rsidRPr="00E44796">
              <w:rPr>
                <w:rFonts w:cs="Calibri"/>
                <w:i/>
                <w:iCs/>
                <w:lang w:val="ru-RU" w:eastAsia="zh-CN"/>
              </w:rPr>
              <w:tab/>
              <w:t>Прочие доходы по линии возмещения затрат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F2A9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196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35F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B585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8E06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6CC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</w:tr>
      <w:tr w:rsidR="00484722" w:rsidRPr="00E44796" w14:paraId="0816A509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2B9666E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30" w:lineRule="exact"/>
              <w:ind w:left="885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Всего: продукты и услуги, к которым применяется принцип возмещения затрат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793A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32 021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9C28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32 000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8E8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17 500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F099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17 500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DF98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35 000</w:t>
            </w:r>
          </w:p>
        </w:tc>
      </w:tr>
      <w:tr w:rsidR="00484722" w:rsidRPr="00E44796" w14:paraId="3EB80BC9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7C60370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25"/>
              </w:tabs>
              <w:spacing w:before="0" w:after="0" w:line="230" w:lineRule="exac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ab/>
              <w:t>Всего: возмещение затрат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ED03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71 740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73A8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72 750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D37BE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37 875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040AC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37 875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DFFB8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75 750</w:t>
            </w:r>
          </w:p>
        </w:tc>
      </w:tr>
      <w:tr w:rsidR="00484722" w:rsidRPr="00E44796" w14:paraId="6B3157D5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5A904F9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25"/>
              </w:tabs>
              <w:spacing w:before="0" w:after="0" w:line="230" w:lineRule="exac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C</w:t>
            </w:r>
            <w:r w:rsidRPr="00E44796">
              <w:rPr>
                <w:rFonts w:cs="Calibri"/>
                <w:lang w:val="ru-RU" w:eastAsia="zh-CN"/>
              </w:rPr>
              <w:tab/>
              <w:t>Поступления в виде процентов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08DF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97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2F779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600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CC662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366E1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EB84D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600</w:t>
            </w:r>
          </w:p>
        </w:tc>
      </w:tr>
      <w:tr w:rsidR="00484722" w:rsidRPr="00E44796" w14:paraId="7AD6A982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F037BF1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25"/>
              </w:tabs>
              <w:spacing w:before="0" w:after="0" w:line="230" w:lineRule="exac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D</w:t>
            </w:r>
            <w:r w:rsidRPr="00E44796">
              <w:rPr>
                <w:rFonts w:cs="Calibri"/>
                <w:lang w:val="ru-RU" w:eastAsia="zh-CN"/>
              </w:rPr>
              <w:tab/>
              <w:t>Прочие доходы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6A63E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1 649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45C4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4319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FFB2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2B3C1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200</w:t>
            </w:r>
          </w:p>
        </w:tc>
      </w:tr>
      <w:tr w:rsidR="00484722" w:rsidRPr="00E44796" w14:paraId="5D43CB71" w14:textId="77777777" w:rsidTr="00EC3DFA"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hideMark/>
          </w:tcPr>
          <w:p w14:paraId="1831DB7D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25"/>
              </w:tabs>
              <w:spacing w:before="0" w:after="0" w:line="230" w:lineRule="exac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Итого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DF63E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318 766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C8C5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322 352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04A41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163 827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D945A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163 827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11A89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327 654</w:t>
            </w:r>
          </w:p>
        </w:tc>
      </w:tr>
      <w:tr w:rsidR="00484722" w:rsidRPr="00E44796" w14:paraId="1FADE05E" w14:textId="77777777" w:rsidTr="00EC3DFA">
        <w:tc>
          <w:tcPr>
            <w:tcW w:w="652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0CE08772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25"/>
              </w:tabs>
              <w:spacing w:before="0" w:after="0" w:line="230" w:lineRule="exact"/>
              <w:ind w:left="425" w:hanging="425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E</w:t>
            </w:r>
            <w:r w:rsidRPr="00E44796">
              <w:rPr>
                <w:rFonts w:cs="Calibri"/>
                <w:lang w:val="ru-RU" w:eastAsia="zh-CN"/>
              </w:rPr>
              <w:tab/>
            </w:r>
            <w:r w:rsidRPr="00E44796">
              <w:rPr>
                <w:rFonts w:cs="Calibri"/>
                <w:color w:val="000000"/>
                <w:szCs w:val="22"/>
                <w:lang w:val="ru-RU" w:eastAsia="zh-CN"/>
              </w:rPr>
              <w:t>Снятие средств с Резервного счета/Зачисление средств на Резервный счет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8C84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178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−1 150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21D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EFC7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6163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lang w:val="ru-RU" w:eastAsia="zh-CN"/>
              </w:rPr>
            </w:pPr>
          </w:p>
        </w:tc>
      </w:tr>
      <w:tr w:rsidR="00484722" w:rsidRPr="00E44796" w14:paraId="5EC1C24F" w14:textId="77777777" w:rsidTr="00EC3DFA"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6C8541F9" w14:textId="77777777" w:rsidR="00484722" w:rsidRPr="00E44796" w:rsidRDefault="00484722" w:rsidP="00A848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25"/>
              </w:tabs>
              <w:spacing w:before="0" w:after="0" w:line="230" w:lineRule="exac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F</w:t>
            </w:r>
            <w:r w:rsidRPr="00E44796">
              <w:rPr>
                <w:rFonts w:cs="Calibri"/>
                <w:lang w:val="ru-RU" w:eastAsia="zh-CN"/>
              </w:rPr>
              <w:tab/>
              <w:t>Экономия при исполнении бюджета</w:t>
            </w:r>
          </w:p>
        </w:tc>
        <w:tc>
          <w:tcPr>
            <w:tcW w:w="1610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40E6C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1CA0B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3 415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0BD7E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3 129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27F24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186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43EFF" w14:textId="77777777" w:rsidR="00484722" w:rsidRPr="00E44796" w:rsidRDefault="00484722" w:rsidP="00A848FF">
            <w:pPr>
              <w:pStyle w:val="Tabletext"/>
              <w:spacing w:before="0" w:after="0" w:line="230" w:lineRule="exac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3 315</w:t>
            </w:r>
          </w:p>
        </w:tc>
      </w:tr>
      <w:tr w:rsidR="00484722" w:rsidRPr="00E44796" w14:paraId="2B136A82" w14:textId="77777777" w:rsidTr="00EC3DFA"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4A482C56" w14:textId="77777777" w:rsidR="00484722" w:rsidRPr="00E44796" w:rsidRDefault="00484722" w:rsidP="00A848FF">
            <w:pPr>
              <w:pStyle w:val="Tabletext"/>
              <w:spacing w:line="230" w:lineRule="exac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ВСЕГО</w:t>
            </w:r>
          </w:p>
        </w:tc>
        <w:tc>
          <w:tcPr>
            <w:tcW w:w="1610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BEB3" w14:textId="77777777" w:rsidR="00484722" w:rsidRPr="00E44796" w:rsidRDefault="00484722" w:rsidP="00A848FF">
            <w:pPr>
              <w:pStyle w:val="Tabletext"/>
              <w:spacing w:line="230" w:lineRule="exac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318 766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C29A" w14:textId="77777777" w:rsidR="00484722" w:rsidRPr="00E44796" w:rsidRDefault="00484722" w:rsidP="00A848FF">
            <w:pPr>
              <w:pStyle w:val="Tabletext"/>
              <w:spacing w:line="230" w:lineRule="exac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324 617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652A" w14:textId="77777777" w:rsidR="00484722" w:rsidRPr="00E44796" w:rsidRDefault="00484722" w:rsidP="00A848FF">
            <w:pPr>
              <w:pStyle w:val="Tabletext"/>
              <w:spacing w:line="230" w:lineRule="exac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166 956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C037" w14:textId="77777777" w:rsidR="00484722" w:rsidRPr="00E44796" w:rsidRDefault="00484722" w:rsidP="00A848FF">
            <w:pPr>
              <w:pStyle w:val="Tabletext"/>
              <w:spacing w:line="230" w:lineRule="exac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164 013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F485" w14:textId="77777777" w:rsidR="00484722" w:rsidRPr="00E44796" w:rsidRDefault="00484722" w:rsidP="00A848FF">
            <w:pPr>
              <w:pStyle w:val="Tabletext"/>
              <w:spacing w:line="230" w:lineRule="exac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330 969</w:t>
            </w:r>
          </w:p>
        </w:tc>
      </w:tr>
    </w:tbl>
    <w:p w14:paraId="22E9CF0D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33" w:name="_Toc8113220"/>
      <w:r w:rsidRPr="00E44796">
        <w:rPr>
          <w:color w:val="002060"/>
          <w:lang w:val="ru-RU"/>
        </w:rPr>
        <w:lastRenderedPageBreak/>
        <w:t>Таблица 3</w:t>
      </w:r>
      <w:bookmarkEnd w:id="233"/>
    </w:p>
    <w:p w14:paraId="7EB8E6AF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34" w:name="_Toc8113221"/>
      <w:r w:rsidRPr="00E44796">
        <w:rPr>
          <w:color w:val="002060"/>
          <w:lang w:val="ru-RU"/>
        </w:rPr>
        <w:t>Генеральный секретариат</w:t>
      </w:r>
      <w:bookmarkEnd w:id="234"/>
    </w:p>
    <w:p w14:paraId="1676B3EC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35" w:name="_Toc8113222"/>
      <w:r w:rsidRPr="00E44796">
        <w:rPr>
          <w:i/>
          <w:iCs/>
          <w:color w:val="002060"/>
          <w:lang w:val="ru-RU"/>
        </w:rPr>
        <w:t>Запланированные расходы в разбивке по разделам</w:t>
      </w:r>
      <w:bookmarkEnd w:id="235"/>
    </w:p>
    <w:p w14:paraId="62E13162" w14:textId="77777777" w:rsidR="00484722" w:rsidRPr="00B06CC2" w:rsidRDefault="00484722" w:rsidP="00647882">
      <w:pPr>
        <w:spacing w:before="0" w:after="60"/>
        <w:ind w:firstLine="11907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1" layoutInCell="1" allowOverlap="1" wp14:anchorId="103ED3D5" wp14:editId="55515DE8">
                <wp:simplePos x="0" y="0"/>
                <wp:positionH relativeFrom="column">
                  <wp:posOffset>5166360</wp:posOffset>
                </wp:positionH>
                <wp:positionV relativeFrom="paragraph">
                  <wp:posOffset>72390</wp:posOffset>
                </wp:positionV>
                <wp:extent cx="1011555" cy="4448175"/>
                <wp:effectExtent l="0" t="0" r="17145" b="28575"/>
                <wp:wrapNone/>
                <wp:docPr id="70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444817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625AF" id="AutoShape 1" o:spid="_x0000_s1026" style="position:absolute;margin-left:406.8pt;margin-top:5.7pt;width:79.65pt;height:35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" filled="f" strokecolor="black [3213]" strokeweight="1pt">
                <w10:anchorlock/>
              </v:roundrect>
            </w:pict>
          </mc:Fallback>
        </mc:AlternateContent>
      </w: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1" layoutInCell="1" allowOverlap="1" wp14:anchorId="2D8C6AB8" wp14:editId="7EE6DBB9">
                <wp:simplePos x="0" y="0"/>
                <wp:positionH relativeFrom="column">
                  <wp:posOffset>8233410</wp:posOffset>
                </wp:positionH>
                <wp:positionV relativeFrom="paragraph">
                  <wp:posOffset>72390</wp:posOffset>
                </wp:positionV>
                <wp:extent cx="1011555" cy="4448175"/>
                <wp:effectExtent l="0" t="0" r="17145" b="28575"/>
                <wp:wrapNone/>
                <wp:docPr id="7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444817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52008" id="AutoShape 1" o:spid="_x0000_s1026" style="position:absolute;margin-left:648.3pt;margin-top:5.7pt;width:79.65pt;height:35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20"/>
          <w:lang w:val="ru-RU"/>
        </w:rPr>
        <w:t xml:space="preserve">тыс. </w:t>
      </w:r>
      <w:proofErr w:type="spellStart"/>
      <w:r w:rsidRPr="00B06CC2">
        <w:rPr>
          <w:i/>
          <w:iCs/>
          <w:sz w:val="20"/>
          <w:lang w:val="ru-RU"/>
        </w:rPr>
        <w:t>шв</w:t>
      </w:r>
      <w:proofErr w:type="spellEnd"/>
      <w:r w:rsidRPr="00B06CC2">
        <w:rPr>
          <w:i/>
          <w:iCs/>
          <w:sz w:val="20"/>
          <w:lang w:val="ru-RU"/>
        </w:rPr>
        <w:t>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1308"/>
        <w:gridCol w:w="5201"/>
        <w:gridCol w:w="1623"/>
        <w:gridCol w:w="1610"/>
        <w:gridCol w:w="1610"/>
        <w:gridCol w:w="1610"/>
        <w:gridCol w:w="1610"/>
      </w:tblGrid>
      <w:tr w:rsidR="00484722" w:rsidRPr="00E44796" w14:paraId="38F2EBD1" w14:textId="77777777" w:rsidTr="00EC3DFA"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3075D5" w14:textId="77777777" w:rsidR="00484722" w:rsidRPr="00E44796" w:rsidRDefault="00484722" w:rsidP="00EC3DFA">
            <w:pPr>
              <w:pStyle w:val="Tabletext"/>
              <w:spacing w:before="80" w:after="8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0225688A" w14:textId="77777777" w:rsidR="00484722" w:rsidRPr="00E44796" w:rsidRDefault="00484722" w:rsidP="00EC3DFA">
            <w:pPr>
              <w:pStyle w:val="Tabletext"/>
              <w:spacing w:before="80" w:after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2828DB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Фактически,</w:t>
            </w:r>
            <w:r w:rsidRPr="00E44796">
              <w:rPr>
                <w:lang w:val="ru-RU" w:eastAsia="zh-CN"/>
              </w:rPr>
              <w:br/>
              <w:t>2016−2017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B458A4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Бюджет,</w:t>
            </w:r>
            <w:r w:rsidRPr="00E44796">
              <w:rPr>
                <w:lang w:val="ru-RU" w:eastAsia="zh-CN"/>
              </w:rPr>
              <w:br/>
              <w:t>2018−2019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B95887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2020 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621C9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2021 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CB07B1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1A486402" w14:textId="77777777" w:rsidTr="00EC3DFA">
        <w:tc>
          <w:tcPr>
            <w:tcW w:w="13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4D7496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687E7927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center"/>
          </w:tcPr>
          <w:p w14:paraId="56FAC52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69556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FE6F7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08003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FD879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37C9FF23" w14:textId="77777777" w:rsidTr="00EC3DFA">
        <w:tc>
          <w:tcPr>
            <w:tcW w:w="13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16FC6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Раздел 1.1</w:t>
            </w:r>
          </w:p>
        </w:tc>
        <w:tc>
          <w:tcPr>
            <w:tcW w:w="5201" w:type="dxa"/>
            <w:tcBorders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199F0F9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rFonts w:eastAsia="SimSun" w:cs="Calibri"/>
                <w:lang w:val="ru-RU" w:eastAsia="zh-CN"/>
              </w:rPr>
              <w:t>Полномочная конференция</w:t>
            </w:r>
          </w:p>
        </w:tc>
        <w:tc>
          <w:tcPr>
            <w:tcW w:w="1623" w:type="dxa"/>
            <w:tcBorders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E457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CB3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1 480</w:t>
            </w: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90F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46C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9A1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127B2F27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DA8D2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D526897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33CB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82A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3D8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489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CE64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3E73B0F9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C9A3A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Раздел 1.2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645703F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rFonts w:eastAsia="SimSun" w:cs="Calibri"/>
                <w:lang w:val="ru-RU" w:eastAsia="zh-CN"/>
              </w:rPr>
              <w:t>Всемирный форум по политике в области электросвязи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FE2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BD4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218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C1E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DA8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306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898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306</w:t>
            </w:r>
          </w:p>
        </w:tc>
      </w:tr>
      <w:tr w:rsidR="00484722" w:rsidRPr="00E44796" w14:paraId="52DA0ABD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90B62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E16A105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FE6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AA69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5A3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6B4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B22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174EA239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ADCD0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Раздел 1.3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455DD79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rFonts w:eastAsia="SimSun" w:cs="Calibri"/>
                <w:lang w:val="ru-RU" w:eastAsia="zh-CN"/>
              </w:rPr>
              <w:t>Всемирная встреча на высшем уровне по вопросам информационного общества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307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99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1AD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14A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0CA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903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150</w:t>
            </w:r>
          </w:p>
        </w:tc>
      </w:tr>
      <w:tr w:rsidR="00484722" w:rsidRPr="00E44796" w14:paraId="416D3F8E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2164F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10EB7FA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4E58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977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EDD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453D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E7F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1F09A603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C0D6B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Раздел 2.1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00B8BC1" w14:textId="77777777" w:rsidR="00484722" w:rsidRPr="00E44796" w:rsidRDefault="00484722" w:rsidP="00A848FF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 xml:space="preserve">Совет, рабочие группы </w:t>
            </w:r>
            <w:r w:rsidR="00A848FF" w:rsidRPr="00E44796">
              <w:rPr>
                <w:lang w:val="ru-RU" w:eastAsia="zh-CN"/>
              </w:rPr>
              <w:t xml:space="preserve">и </w:t>
            </w:r>
            <w:r w:rsidRPr="00E44796">
              <w:rPr>
                <w:lang w:val="ru-RU" w:eastAsia="zh-CN"/>
              </w:rPr>
              <w:t>группы экспертов</w:t>
            </w:r>
            <w:r w:rsidR="00A848FF" w:rsidRPr="00E44796">
              <w:rPr>
                <w:lang w:val="ru-RU" w:eastAsia="zh-CN"/>
              </w:rPr>
              <w:t xml:space="preserve"> Совета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225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961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120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1 407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BAF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861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76C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794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F94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1 655</w:t>
            </w:r>
          </w:p>
        </w:tc>
      </w:tr>
      <w:tr w:rsidR="00484722" w:rsidRPr="00E44796" w14:paraId="4C73044F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28CEB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E54E651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8E3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9C5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3B0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4BD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2C9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0E4E822E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927E8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Раздел 7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09FCEDFD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rFonts w:eastAsia="SimSun" w:cs="Calibri"/>
                <w:lang w:val="ru-RU" w:eastAsia="zh-CN"/>
              </w:rPr>
              <w:t>Виды деятельности и программы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BC6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19 039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BB4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21 334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EED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565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33C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565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580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1 130</w:t>
            </w:r>
          </w:p>
        </w:tc>
      </w:tr>
      <w:tr w:rsidR="00484722" w:rsidRPr="00E44796" w14:paraId="17E94955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4CCA4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088B96AF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068A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A78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F6B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342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B72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5AED552B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F0683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Раздел 9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499B81E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Канцелярия Генерального секретаря и департаменты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195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146 721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BCA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156 945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4C6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90 419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180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90 184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AA8D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180 603</w:t>
            </w:r>
          </w:p>
        </w:tc>
      </w:tr>
      <w:tr w:rsidR="00484722" w:rsidRPr="00E44796" w14:paraId="1A510702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92AA9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5167FA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ind w:left="425" w:hanging="425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Общие расходы МСЭ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A62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975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C50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E42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13 581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807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13 581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3C0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27 162</w:t>
            </w:r>
          </w:p>
        </w:tc>
      </w:tr>
      <w:tr w:rsidR="00484722" w:rsidRPr="00E44796" w14:paraId="3C6758FD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69F5C" w14:textId="77777777" w:rsidR="00484722" w:rsidRPr="00E44796" w:rsidRDefault="00484722" w:rsidP="00EC3DFA">
            <w:pPr>
              <w:pStyle w:val="Tabletext"/>
              <w:spacing w:before="0" w:after="0"/>
              <w:rPr>
                <w:i/>
                <w:iCs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49C58C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ind w:left="425" w:hanging="425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Канцелярия Генерального секретаря и заместителя Генерального секретаря*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814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11 016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DA2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9 848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2E6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10 160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51F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10 160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C9D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20 320</w:t>
            </w:r>
          </w:p>
        </w:tc>
      </w:tr>
      <w:tr w:rsidR="00484722" w:rsidRPr="00E44796" w14:paraId="5D6779B0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DA7BE" w14:textId="77777777" w:rsidR="00484722" w:rsidRPr="00E44796" w:rsidRDefault="00484722" w:rsidP="00EC3DFA">
            <w:pPr>
              <w:pStyle w:val="Tabletext"/>
              <w:spacing w:before="0" w:after="0"/>
              <w:rPr>
                <w:i/>
                <w:iCs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3A908F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ind w:left="425" w:hanging="425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Департамент по стратегическому планированию и связям с членами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45D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15 768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403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16 782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36E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8 262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FDB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8 262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F4C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16 524</w:t>
            </w:r>
          </w:p>
        </w:tc>
      </w:tr>
      <w:tr w:rsidR="00484722" w:rsidRPr="00E44796" w14:paraId="4ECF18A0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42C27" w14:textId="77777777" w:rsidR="00484722" w:rsidRPr="00E44796" w:rsidRDefault="00484722" w:rsidP="00EC3DFA">
            <w:pPr>
              <w:pStyle w:val="Tabletext"/>
              <w:spacing w:before="0" w:after="0"/>
              <w:rPr>
                <w:i/>
                <w:iCs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C0EBE7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ind w:left="425" w:hanging="425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Департамент конференций и публикаций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B7F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47 483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A66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53 411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1E5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24 011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216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23 776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6E2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47 787</w:t>
            </w:r>
          </w:p>
        </w:tc>
      </w:tr>
      <w:tr w:rsidR="00484722" w:rsidRPr="00E44796" w14:paraId="32CB277B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0842B" w14:textId="77777777" w:rsidR="00484722" w:rsidRPr="00E44796" w:rsidRDefault="00484722" w:rsidP="00EC3DFA">
            <w:pPr>
              <w:pStyle w:val="Tabletext"/>
              <w:spacing w:before="0" w:after="0"/>
              <w:rPr>
                <w:i/>
                <w:iCs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B0B61D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Департамент управления людскими ресурсами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C85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20 060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1A1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23 364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49C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5 535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5EC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5 535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020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11 070</w:t>
            </w:r>
          </w:p>
        </w:tc>
      </w:tr>
      <w:tr w:rsidR="00484722" w:rsidRPr="00E44796" w14:paraId="0D24C78C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6581A" w14:textId="77777777" w:rsidR="00484722" w:rsidRPr="00E44796" w:rsidRDefault="00484722" w:rsidP="00EC3DFA">
            <w:pPr>
              <w:pStyle w:val="Tabletext"/>
              <w:spacing w:before="0" w:after="0"/>
              <w:rPr>
                <w:i/>
                <w:iCs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0C5E9CB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Департамент управления финансовыми ресурсами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CB1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13 829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830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13 393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A00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9 056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A84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9 056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77C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18 112</w:t>
            </w:r>
          </w:p>
        </w:tc>
      </w:tr>
      <w:tr w:rsidR="00484722" w:rsidRPr="00E44796" w14:paraId="6A90AF31" w14:textId="77777777" w:rsidTr="00EC3DFA">
        <w:tc>
          <w:tcPr>
            <w:tcW w:w="13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07F1B1" w14:textId="77777777" w:rsidR="00484722" w:rsidRPr="00E44796" w:rsidRDefault="00484722" w:rsidP="00EC3DFA">
            <w:pPr>
              <w:pStyle w:val="Tabletext"/>
              <w:spacing w:before="0" w:after="0"/>
              <w:rPr>
                <w:i/>
                <w:iCs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6CFF71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Департамент информационных служб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14:paraId="53479E8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37 590</w:t>
            </w:r>
          </w:p>
        </w:tc>
        <w:tc>
          <w:tcPr>
            <w:tcW w:w="16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559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40 147</w:t>
            </w:r>
          </w:p>
        </w:tc>
        <w:tc>
          <w:tcPr>
            <w:tcW w:w="16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A84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19 814</w:t>
            </w:r>
          </w:p>
        </w:tc>
        <w:tc>
          <w:tcPr>
            <w:tcW w:w="16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E493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19 814</w:t>
            </w:r>
          </w:p>
        </w:tc>
        <w:tc>
          <w:tcPr>
            <w:tcW w:w="16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91C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39 628</w:t>
            </w:r>
          </w:p>
        </w:tc>
      </w:tr>
      <w:tr w:rsidR="00484722" w:rsidRPr="00E44796" w14:paraId="4EFAD395" w14:textId="77777777" w:rsidTr="00EC3DFA"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9DE456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034D828D" w14:textId="77777777" w:rsidR="00484722" w:rsidRPr="00E44796" w:rsidRDefault="00484722" w:rsidP="00EC3DFA">
            <w:pPr>
              <w:pStyle w:val="Tabletext"/>
              <w:spacing w:before="0" w:after="0"/>
              <w:rPr>
                <w:rFonts w:eastAsia="SimSun"/>
                <w:lang w:val="ru-RU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95FD6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26B89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83C8A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B6768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EEFA0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2FB5A2D1" w14:textId="77777777" w:rsidTr="00EC3DFA">
        <w:tc>
          <w:tcPr>
            <w:tcW w:w="13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3CA55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ВСЕГО</w:t>
            </w:r>
          </w:p>
        </w:tc>
        <w:tc>
          <w:tcPr>
            <w:tcW w:w="5201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4BC5D221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14:paraId="7F1B1F1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166 856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A7A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181 484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D7EE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91 920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E1A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91 924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927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183 844</w:t>
            </w:r>
          </w:p>
        </w:tc>
      </w:tr>
      <w:tr w:rsidR="00484722" w:rsidRPr="0076608B" w14:paraId="759A18B1" w14:textId="77777777" w:rsidTr="00EC3DFA">
        <w:tc>
          <w:tcPr>
            <w:tcW w:w="14572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40B15" w14:textId="77777777" w:rsidR="00484722" w:rsidRPr="00E44796" w:rsidRDefault="00484722" w:rsidP="00EC3DFA">
            <w:pPr>
              <w:pStyle w:val="Tablelegen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*</w:t>
            </w:r>
            <w:r w:rsidRPr="00E44796">
              <w:rPr>
                <w:lang w:val="ru-RU" w:eastAsia="zh-CN"/>
              </w:rPr>
              <w:tab/>
              <w:t>Включая отдел административно-хозяйственного управления, подразделение по правовым вопросам и внутреннего аудитора.</w:t>
            </w:r>
          </w:p>
        </w:tc>
      </w:tr>
    </w:tbl>
    <w:p w14:paraId="33B22601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5468B6D3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36" w:name="_Toc8113223"/>
      <w:r w:rsidRPr="00E44796">
        <w:rPr>
          <w:color w:val="002060"/>
          <w:lang w:val="ru-RU"/>
        </w:rPr>
        <w:lastRenderedPageBreak/>
        <w:t>Таблица 4</w:t>
      </w:r>
      <w:bookmarkEnd w:id="236"/>
    </w:p>
    <w:p w14:paraId="503A9AE9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37" w:name="_Toc8113224"/>
      <w:r w:rsidRPr="00E44796">
        <w:rPr>
          <w:color w:val="002060"/>
          <w:lang w:val="ru-RU"/>
        </w:rPr>
        <w:t>Генеральный секретариат, 2020−2021 гг.</w:t>
      </w:r>
      <w:bookmarkEnd w:id="237"/>
    </w:p>
    <w:p w14:paraId="7355C9D0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38" w:name="_Toc8113225"/>
      <w:r w:rsidRPr="00E44796">
        <w:rPr>
          <w:i/>
          <w:iCs/>
          <w:color w:val="002060"/>
          <w:lang w:val="ru-RU"/>
        </w:rPr>
        <w:t>Запланированные расходы в разбивке по разделам и категориям расходов</w:t>
      </w:r>
      <w:bookmarkEnd w:id="238"/>
    </w:p>
    <w:p w14:paraId="3D2C235A" w14:textId="77777777" w:rsidR="00484722" w:rsidRPr="00B06CC2" w:rsidRDefault="00484722" w:rsidP="00EC3DFA">
      <w:pPr>
        <w:spacing w:before="0" w:after="60"/>
        <w:ind w:firstLine="13608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 wp14:anchorId="798841F6" wp14:editId="7B578103">
                <wp:simplePos x="0" y="0"/>
                <wp:positionH relativeFrom="column">
                  <wp:posOffset>8633460</wp:posOffset>
                </wp:positionH>
                <wp:positionV relativeFrom="paragraph">
                  <wp:posOffset>304800</wp:posOffset>
                </wp:positionV>
                <wp:extent cx="636905" cy="3848100"/>
                <wp:effectExtent l="0" t="0" r="10795" b="19050"/>
                <wp:wrapNone/>
                <wp:docPr id="7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8481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5C3A6" id="AutoShape 1" o:spid="_x0000_s1026" style="position:absolute;margin-left:679.8pt;margin-top:24pt;width:50.15pt;height:30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16"/>
          <w:szCs w:val="16"/>
          <w:lang w:val="ru-RU"/>
        </w:rPr>
        <w:t xml:space="preserve">тыс. </w:t>
      </w:r>
      <w:proofErr w:type="spellStart"/>
      <w:r w:rsidRPr="00B06CC2">
        <w:rPr>
          <w:i/>
          <w:iCs/>
          <w:sz w:val="16"/>
          <w:szCs w:val="16"/>
          <w:lang w:val="ru-RU"/>
        </w:rPr>
        <w:t>шв</w:t>
      </w:r>
      <w:proofErr w:type="spellEnd"/>
      <w:r w:rsidRPr="00B06CC2">
        <w:rPr>
          <w:i/>
          <w:iCs/>
          <w:sz w:val="16"/>
          <w:szCs w:val="16"/>
          <w:lang w:val="ru-RU"/>
        </w:rPr>
        <w:t>. фр.</w:t>
      </w:r>
    </w:p>
    <w:tbl>
      <w:tblPr>
        <w:tblW w:w="1460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92"/>
        <w:gridCol w:w="994"/>
        <w:gridCol w:w="1008"/>
        <w:gridCol w:w="980"/>
        <w:gridCol w:w="937"/>
        <w:gridCol w:w="910"/>
        <w:gridCol w:w="1078"/>
        <w:gridCol w:w="1041"/>
        <w:gridCol w:w="1041"/>
        <w:gridCol w:w="1042"/>
        <w:gridCol w:w="1041"/>
        <w:gridCol w:w="1042"/>
        <w:gridCol w:w="994"/>
      </w:tblGrid>
      <w:tr w:rsidR="00484722" w:rsidRPr="00E44796" w14:paraId="0662A24A" w14:textId="77777777" w:rsidTr="00EC3DFA">
        <w:tc>
          <w:tcPr>
            <w:tcW w:w="2492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61551806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9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8878057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1533B23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1063AB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CCC4235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7195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314AFBE" w14:textId="77777777" w:rsidR="00484722" w:rsidRPr="00E44796" w:rsidRDefault="00484722" w:rsidP="00EC3DFA">
            <w:pPr>
              <w:pStyle w:val="Tabletext"/>
              <w:spacing w:before="0" w:after="0" w:line="220" w:lineRule="exact"/>
              <w:ind w:left="-57" w:right="-57"/>
              <w:jc w:val="center"/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</w:pPr>
            <w:r w:rsidRPr="00E44796"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  <w:t>Канцелярия Генерального секретаря и департаменты</w:t>
            </w:r>
          </w:p>
          <w:p w14:paraId="4BA6C040" w14:textId="77777777" w:rsidR="00484722" w:rsidRPr="00E44796" w:rsidRDefault="00484722" w:rsidP="00EC3DFA">
            <w:pPr>
              <w:pStyle w:val="Tablehead"/>
              <w:spacing w:before="0" w:after="0" w:line="220" w:lineRule="exact"/>
              <w:ind w:left="-57" w:right="-57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noProof/>
                <w:lang w:eastAsia="zh-CN"/>
              </w:rPr>
              <mc:AlternateContent>
                <mc:Choice Requires="wps">
                  <w:drawing>
                    <wp:inline distT="0" distB="0" distL="0" distR="0" wp14:anchorId="66FD39A9" wp14:editId="1B9A060D">
                      <wp:extent cx="54000" cy="4464000"/>
                      <wp:effectExtent l="5080" t="0" r="27305" b="27305"/>
                      <wp:docPr id="73" name="Right Bracke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4000" cy="4464000"/>
                              </a:xfrm>
                              <a:prstGeom prst="rightBracket">
                                <a:avLst>
                                  <a:gd name="adj" fmla="val 14591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7F4C4F7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73" o:spid="_x0000_s1026" type="#_x0000_t86" style="width:4.25pt;height:351.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" adj="381" filled="t" fillcolor="white [3212]" strokecolor="#0070c0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2A21E1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asciiTheme="minorHAnsi" w:hAnsiTheme="minorHAnsi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7580DBC4" w14:textId="77777777" w:rsidTr="00EC3DFA">
        <w:tc>
          <w:tcPr>
            <w:tcW w:w="2492" w:type="dxa"/>
            <w:tcBorders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10F8936E" w14:textId="77777777" w:rsidR="00484722" w:rsidRPr="00E44796" w:rsidRDefault="00484722" w:rsidP="00EC3DFA">
            <w:pPr>
              <w:pStyle w:val="Tablehead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994" w:type="dxa"/>
            <w:tcBorders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3C8C53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Всемирный форум по политике в области электро-связи</w:t>
            </w:r>
          </w:p>
        </w:tc>
        <w:tc>
          <w:tcPr>
            <w:tcW w:w="10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E009D1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Всемирная встреча на высшем уровне по вопросам </w:t>
            </w: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информа-ционного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общества</w:t>
            </w:r>
          </w:p>
        </w:tc>
        <w:tc>
          <w:tcPr>
            <w:tcW w:w="9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58392" w14:textId="77777777" w:rsidR="00484722" w:rsidRPr="00E44796" w:rsidRDefault="00484722" w:rsidP="00A848FF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Совет, рабочие группы и группы экспертов Совета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F5606B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Виды деятель-</w:t>
            </w: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ности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и программы</w:t>
            </w: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809D52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Общие расходы МСЭ</w:t>
            </w:r>
          </w:p>
        </w:tc>
        <w:tc>
          <w:tcPr>
            <w:tcW w:w="107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03252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>Канцелярия Генерального секретаря и заместителя Генерального секретаря</w:t>
            </w:r>
            <w:r w:rsidRPr="00E44796">
              <w:rPr>
                <w:rFonts w:cs="Calibri"/>
                <w:b w:val="0"/>
                <w:bCs/>
                <w:sz w:val="16"/>
                <w:szCs w:val="16"/>
                <w:lang w:val="ru-RU" w:eastAsia="zh-CN"/>
              </w:rPr>
              <w:t>*</w:t>
            </w:r>
          </w:p>
        </w:tc>
        <w:tc>
          <w:tcPr>
            <w:tcW w:w="10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376455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>Департамент по стратеги-</w:t>
            </w:r>
            <w:proofErr w:type="spellStart"/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>ческому</w:t>
            </w:r>
            <w:proofErr w:type="spellEnd"/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 xml:space="preserve"> </w:t>
            </w:r>
            <w:proofErr w:type="spellStart"/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>плани-рованию</w:t>
            </w:r>
            <w:proofErr w:type="spellEnd"/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 xml:space="preserve"> и связям с членами</w:t>
            </w:r>
          </w:p>
        </w:tc>
        <w:tc>
          <w:tcPr>
            <w:tcW w:w="10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10E3FA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 xml:space="preserve">Департамент </w:t>
            </w:r>
            <w:proofErr w:type="spellStart"/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>конфе-ренций</w:t>
            </w:r>
            <w:proofErr w:type="spellEnd"/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 xml:space="preserve"> и публикаций</w:t>
            </w:r>
          </w:p>
        </w:tc>
        <w:tc>
          <w:tcPr>
            <w:tcW w:w="10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06B228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>Департамент управления людскими ресурсами</w:t>
            </w:r>
          </w:p>
        </w:tc>
        <w:tc>
          <w:tcPr>
            <w:tcW w:w="10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ED7530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 xml:space="preserve">Департамент управления </w:t>
            </w:r>
            <w:proofErr w:type="spellStart"/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>финансо-выми</w:t>
            </w:r>
            <w:proofErr w:type="spellEnd"/>
            <w:r w:rsidRPr="00E44796">
              <w:rPr>
                <w:rFonts w:eastAsia="SimSun" w:cs="Calibri"/>
                <w:sz w:val="16"/>
                <w:szCs w:val="16"/>
                <w:lang w:val="ru-RU" w:eastAsia="zh-CN"/>
              </w:rPr>
              <w:t xml:space="preserve"> ресурсами</w:t>
            </w:r>
          </w:p>
        </w:tc>
        <w:tc>
          <w:tcPr>
            <w:tcW w:w="10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B55EF2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Департамент </w:t>
            </w: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информа-ционных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служб</w:t>
            </w:r>
          </w:p>
        </w:tc>
        <w:tc>
          <w:tcPr>
            <w:tcW w:w="9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83FB5" w14:textId="77777777" w:rsidR="00484722" w:rsidRPr="00E44796" w:rsidRDefault="00484722" w:rsidP="00EC3DFA">
            <w:pPr>
              <w:pStyle w:val="Tablehead"/>
              <w:rPr>
                <w:rFonts w:asciiTheme="minorHAnsi" w:hAnsiTheme="minorHAnsi"/>
                <w:sz w:val="16"/>
                <w:szCs w:val="16"/>
                <w:lang w:val="ru-RU" w:eastAsia="zh-CN"/>
              </w:rPr>
            </w:pPr>
            <w:r w:rsidRPr="00E44796">
              <w:rPr>
                <w:rFonts w:asciiTheme="minorHAnsi" w:hAnsiTheme="minorHAnsi"/>
                <w:color w:val="002060"/>
                <w:sz w:val="16"/>
                <w:szCs w:val="16"/>
                <w:lang w:val="ru-RU" w:eastAsia="zh-CN"/>
              </w:rPr>
              <w:t>Всего</w:t>
            </w:r>
          </w:p>
        </w:tc>
      </w:tr>
      <w:tr w:rsidR="00484722" w:rsidRPr="00E44796" w14:paraId="51AB527E" w14:textId="77777777" w:rsidTr="00EC3DFA">
        <w:tc>
          <w:tcPr>
            <w:tcW w:w="249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B7BE650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994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6B8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72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B84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977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866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A7D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F8F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500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D9F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9 143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E34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12 214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EEE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35 033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8C9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7 660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C4E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13 309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F80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20 053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196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98 850</w:t>
            </w:r>
          </w:p>
        </w:tc>
      </w:tr>
      <w:tr w:rsidR="00484722" w:rsidRPr="00E44796" w14:paraId="6E5ABC0F" w14:textId="77777777" w:rsidTr="00EC3DFA">
        <w:tc>
          <w:tcPr>
            <w:tcW w:w="24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4888FF4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Прочие затраты по персоналу</w:t>
            </w:r>
          </w:p>
        </w:tc>
        <w:tc>
          <w:tcPr>
            <w:tcW w:w="99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57D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730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4BBB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87A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6E5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13 900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8A1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2 654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A50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3 629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672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8 998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C41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2 205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C70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3 889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359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6 017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00E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41 328</w:t>
            </w:r>
          </w:p>
        </w:tc>
      </w:tr>
      <w:tr w:rsidR="00484722" w:rsidRPr="00E44796" w14:paraId="58108AFB" w14:textId="77777777" w:rsidTr="00EC3DFA">
        <w:tc>
          <w:tcPr>
            <w:tcW w:w="24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9ED831D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99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A62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365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20A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623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EB3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CE8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76E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565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F9F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300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839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682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B00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CD1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A93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1 843</w:t>
            </w:r>
          </w:p>
        </w:tc>
      </w:tr>
      <w:tr w:rsidR="00484722" w:rsidRPr="00E44796" w14:paraId="6BC22FC7" w14:textId="77777777" w:rsidTr="00EC3DFA">
        <w:tc>
          <w:tcPr>
            <w:tcW w:w="24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0DB09D86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99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C51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F20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B4E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110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20B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1 050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B5F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1 300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E31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500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1C4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217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ED1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1 660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892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750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9CA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377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124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6 916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220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13 120</w:t>
            </w:r>
          </w:p>
        </w:tc>
      </w:tr>
      <w:tr w:rsidR="00484722" w:rsidRPr="00E44796" w14:paraId="1C7F0998" w14:textId="77777777" w:rsidTr="00EC3DFA">
        <w:tc>
          <w:tcPr>
            <w:tcW w:w="24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3AFC415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Аренда и эксплуатация помещений и оборудования</w:t>
            </w:r>
          </w:p>
        </w:tc>
        <w:tc>
          <w:tcPr>
            <w:tcW w:w="99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049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5E53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9E8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DE0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F6D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DF6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4 142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820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34C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1 016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243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3A7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F298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5 012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ACE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10 452</w:t>
            </w:r>
          </w:p>
        </w:tc>
      </w:tr>
      <w:tr w:rsidR="00484722" w:rsidRPr="00E44796" w14:paraId="11AA16CA" w14:textId="77777777" w:rsidTr="00EC3DFA">
        <w:tc>
          <w:tcPr>
            <w:tcW w:w="24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09FCBAF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99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CCA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A82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2A8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080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F5D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795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398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E8B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230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584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6AA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81D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70E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908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A51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2 227</w:t>
            </w:r>
          </w:p>
        </w:tc>
      </w:tr>
      <w:tr w:rsidR="00484722" w:rsidRPr="00E44796" w14:paraId="19F9E9AB" w14:textId="77777777" w:rsidTr="00EC3DFA">
        <w:tc>
          <w:tcPr>
            <w:tcW w:w="24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45390146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Приобретение помещений, мебели и оборудования</w:t>
            </w:r>
          </w:p>
        </w:tc>
        <w:tc>
          <w:tcPr>
            <w:tcW w:w="99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B59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4A6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7A1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4C9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62A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4 500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393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416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35C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6AA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296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842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B2E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FC4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653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FF0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6 091</w:t>
            </w:r>
          </w:p>
        </w:tc>
      </w:tr>
      <w:tr w:rsidR="00484722" w:rsidRPr="00E44796" w14:paraId="6F5A0C98" w14:textId="77777777" w:rsidTr="00EC3DFA">
        <w:tc>
          <w:tcPr>
            <w:tcW w:w="249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23860017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Коммунальные услуги и внутренние службы</w:t>
            </w:r>
          </w:p>
        </w:tc>
        <w:tc>
          <w:tcPr>
            <w:tcW w:w="99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4A5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0F1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F2D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F38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994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1 600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AEA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2 480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554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F86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6EE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413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503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3BA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4 180</w:t>
            </w:r>
          </w:p>
        </w:tc>
      </w:tr>
      <w:tr w:rsidR="00484722" w:rsidRPr="00E44796" w14:paraId="7849DDAB" w14:textId="77777777" w:rsidTr="00EC3DFA"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6CA21362" w14:textId="77777777" w:rsidR="00484722" w:rsidRPr="00E44796" w:rsidRDefault="00484722" w:rsidP="00EC3DFA">
            <w:pPr>
              <w:pStyle w:val="Tabletext"/>
              <w:tabs>
                <w:tab w:val="clear" w:pos="1985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Оплата аудиторских и межведомственных услуг и прочие расходы</w:t>
            </w:r>
          </w:p>
        </w:tc>
        <w:tc>
          <w:tcPr>
            <w:tcW w:w="99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E93A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3740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68B1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25F0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3499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5 162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AB70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BDEC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E7FB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5656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FA11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282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3E18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08AC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5 753</w:t>
            </w:r>
          </w:p>
        </w:tc>
      </w:tr>
      <w:tr w:rsidR="00484722" w:rsidRPr="00E44796" w14:paraId="04FB152C" w14:textId="77777777" w:rsidTr="00EC3DFA">
        <w:tc>
          <w:tcPr>
            <w:tcW w:w="249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4C9EB59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ВСЕГО</w:t>
            </w:r>
          </w:p>
        </w:tc>
        <w:tc>
          <w:tcPr>
            <w:tcW w:w="994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9A6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306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894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150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7E0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1 655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65E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1 130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16F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27 162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04B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20 320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5AB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16 524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D27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47 787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94C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11 070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2C7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18 112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EEC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39 628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2E4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  <w:t>183 844</w:t>
            </w:r>
          </w:p>
        </w:tc>
      </w:tr>
      <w:tr w:rsidR="00484722" w:rsidRPr="0076608B" w14:paraId="3E2CD2F6" w14:textId="77777777" w:rsidTr="00EC3DFA">
        <w:tc>
          <w:tcPr>
            <w:tcW w:w="14600" w:type="dxa"/>
            <w:gridSpan w:val="13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000000" w:fill="FFFFFF"/>
            <w:noWrap/>
            <w:vAlign w:val="center"/>
            <w:hideMark/>
          </w:tcPr>
          <w:p w14:paraId="2F67DA42" w14:textId="77777777" w:rsidR="00484722" w:rsidRPr="00E44796" w:rsidRDefault="00484722" w:rsidP="00EC3DFA">
            <w:pPr>
              <w:pStyle w:val="Tablelegend"/>
              <w:rPr>
                <w:sz w:val="16"/>
                <w:szCs w:val="16"/>
                <w:lang w:val="ru-RU" w:eastAsia="zh-CN"/>
              </w:rPr>
            </w:pPr>
            <w:r w:rsidRPr="00E44796">
              <w:rPr>
                <w:sz w:val="16"/>
                <w:szCs w:val="16"/>
                <w:lang w:val="ru-RU" w:eastAsia="zh-CN"/>
              </w:rPr>
              <w:t>*</w:t>
            </w:r>
            <w:r w:rsidRPr="00E44796">
              <w:rPr>
                <w:sz w:val="16"/>
                <w:szCs w:val="16"/>
                <w:lang w:val="ru-RU" w:eastAsia="zh-CN"/>
              </w:rPr>
              <w:tab/>
              <w:t>Включая отдел административно-хозяйственного управления, подразделение по правовым вопросам и внутреннего аудитора</w:t>
            </w:r>
            <w:bookmarkStart w:id="239" w:name="RANGE!M33"/>
            <w:bookmarkEnd w:id="239"/>
            <w:r w:rsidRPr="00E44796">
              <w:rPr>
                <w:sz w:val="16"/>
                <w:szCs w:val="16"/>
                <w:lang w:val="ru-RU" w:eastAsia="zh-CN"/>
              </w:rPr>
              <w:t>.</w:t>
            </w:r>
          </w:p>
        </w:tc>
      </w:tr>
    </w:tbl>
    <w:p w14:paraId="58A5EC6A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706B73C6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40" w:name="_Toc8113226"/>
      <w:r w:rsidRPr="00E44796">
        <w:rPr>
          <w:color w:val="002060"/>
          <w:lang w:val="ru-RU"/>
        </w:rPr>
        <w:lastRenderedPageBreak/>
        <w:t>Таблица 5</w:t>
      </w:r>
      <w:bookmarkEnd w:id="240"/>
    </w:p>
    <w:p w14:paraId="654567E4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41" w:name="_Toc8113227"/>
      <w:r w:rsidRPr="00E44796">
        <w:rPr>
          <w:color w:val="002060"/>
          <w:lang w:val="ru-RU"/>
        </w:rPr>
        <w:t>Сектор радиосвязи</w:t>
      </w:r>
      <w:bookmarkEnd w:id="241"/>
    </w:p>
    <w:p w14:paraId="32AF8480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42" w:name="_Toc8113228"/>
      <w:r w:rsidRPr="00E44796">
        <w:rPr>
          <w:i/>
          <w:iCs/>
          <w:color w:val="002060"/>
          <w:lang w:val="ru-RU"/>
        </w:rPr>
        <w:t>Запланированные расходы в разбивке по разделам</w:t>
      </w:r>
      <w:bookmarkEnd w:id="242"/>
    </w:p>
    <w:p w14:paraId="127AE0D8" w14:textId="77777777" w:rsidR="00484722" w:rsidRPr="00B06CC2" w:rsidRDefault="00484722" w:rsidP="00647882">
      <w:pPr>
        <w:spacing w:before="0" w:after="60"/>
        <w:ind w:firstLine="11907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7EE6EBA6" wp14:editId="7BEB31B8">
                <wp:simplePos x="0" y="0"/>
                <wp:positionH relativeFrom="column">
                  <wp:posOffset>5166360</wp:posOffset>
                </wp:positionH>
                <wp:positionV relativeFrom="paragraph">
                  <wp:posOffset>63500</wp:posOffset>
                </wp:positionV>
                <wp:extent cx="1011555" cy="4284000"/>
                <wp:effectExtent l="0" t="0" r="17145" b="21590"/>
                <wp:wrapNone/>
                <wp:docPr id="74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42840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BB55F" id="AutoShape 1" o:spid="_x0000_s1026" style="position:absolute;margin-left:406.8pt;margin-top:5pt;width:79.65pt;height:33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" filled="f" strokecolor="black [3213]" strokeweight="1pt">
                <w10:anchorlock/>
              </v:roundrect>
            </w:pict>
          </mc:Fallback>
        </mc:AlternateContent>
      </w: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28896" behindDoc="0" locked="1" layoutInCell="1" allowOverlap="1" wp14:anchorId="08DF47C6" wp14:editId="78D12801">
                <wp:simplePos x="0" y="0"/>
                <wp:positionH relativeFrom="column">
                  <wp:posOffset>8233410</wp:posOffset>
                </wp:positionH>
                <wp:positionV relativeFrom="paragraph">
                  <wp:posOffset>62865</wp:posOffset>
                </wp:positionV>
                <wp:extent cx="1011555" cy="4283710"/>
                <wp:effectExtent l="0" t="0" r="17145" b="21590"/>
                <wp:wrapNone/>
                <wp:docPr id="7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428371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38E8E" id="AutoShape 1" o:spid="_x0000_s1026" style="position:absolute;margin-left:648.3pt;margin-top:4.95pt;width:79.65pt;height:337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20"/>
          <w:lang w:val="ru-RU"/>
        </w:rPr>
        <w:t xml:space="preserve">тыс. </w:t>
      </w:r>
      <w:proofErr w:type="spellStart"/>
      <w:r w:rsidRPr="00B06CC2">
        <w:rPr>
          <w:i/>
          <w:iCs/>
          <w:sz w:val="20"/>
          <w:lang w:val="ru-RU"/>
        </w:rPr>
        <w:t>шв</w:t>
      </w:r>
      <w:proofErr w:type="spellEnd"/>
      <w:r w:rsidRPr="00B06CC2">
        <w:rPr>
          <w:i/>
          <w:iCs/>
          <w:sz w:val="20"/>
          <w:lang w:val="ru-RU"/>
        </w:rPr>
        <w:t>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1308"/>
        <w:gridCol w:w="5201"/>
        <w:gridCol w:w="1623"/>
        <w:gridCol w:w="1610"/>
        <w:gridCol w:w="1610"/>
        <w:gridCol w:w="1610"/>
        <w:gridCol w:w="1610"/>
      </w:tblGrid>
      <w:tr w:rsidR="00484722" w:rsidRPr="00E44796" w14:paraId="285E6F56" w14:textId="77777777" w:rsidTr="00EC3DFA"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1076BE" w14:textId="77777777" w:rsidR="00484722" w:rsidRPr="00E44796" w:rsidRDefault="00484722" w:rsidP="00EC3DFA">
            <w:pPr>
              <w:pStyle w:val="Tabletext"/>
              <w:spacing w:before="80" w:after="8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05A81A50" w14:textId="77777777" w:rsidR="00484722" w:rsidRPr="00E44796" w:rsidRDefault="00484722" w:rsidP="00EC3DFA">
            <w:pPr>
              <w:pStyle w:val="Tabletext"/>
              <w:spacing w:before="80" w:after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0626E3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Расходы</w:t>
            </w:r>
            <w:r w:rsidRPr="00E44796">
              <w:rPr>
                <w:lang w:val="ru-RU" w:eastAsia="zh-CN"/>
              </w:rPr>
              <w:br/>
              <w:t>2016−2017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0E924F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Бюджет,</w:t>
            </w:r>
            <w:r w:rsidRPr="00E44796">
              <w:rPr>
                <w:lang w:val="ru-RU" w:eastAsia="zh-CN"/>
              </w:rPr>
              <w:br/>
              <w:t>2018−2019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0F8AE3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2020 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4FE40E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2021 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ECD2C3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5DD4AD95" w14:textId="77777777" w:rsidTr="00EC3DFA">
        <w:tc>
          <w:tcPr>
            <w:tcW w:w="13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E210AE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00A6C645" w14:textId="77777777" w:rsidR="00484722" w:rsidRPr="00E44796" w:rsidRDefault="00484722" w:rsidP="00EC3DFA">
            <w:pPr>
              <w:pStyle w:val="Tabletext"/>
              <w:spacing w:before="0" w:after="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center"/>
          </w:tcPr>
          <w:p w14:paraId="1910FD7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D975A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82A94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A597E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C099B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5CB336B5" w14:textId="77777777" w:rsidTr="00EC3DFA">
        <w:tc>
          <w:tcPr>
            <w:tcW w:w="13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4134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3.1</w:t>
            </w:r>
          </w:p>
        </w:tc>
        <w:tc>
          <w:tcPr>
            <w:tcW w:w="5201" w:type="dxa"/>
            <w:tcBorders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7433948E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Всемирные конференции радиосвязи</w:t>
            </w:r>
          </w:p>
        </w:tc>
        <w:tc>
          <w:tcPr>
            <w:tcW w:w="1623" w:type="dxa"/>
            <w:tcBorders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6F3A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E7FC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2 638</w:t>
            </w: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89FA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0AF0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709E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2CDEB002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6B78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4DFAFCCC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100A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267F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A9CF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542F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5F7C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535B11FD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3111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3.2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5483B3CA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Ассамблеи радиосвязи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51FC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0F58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335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7120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B914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12F9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4BF10D27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DECD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62044E25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6D14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8A4C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75C4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B3F9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482F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40F1F10D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27FA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4.1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043959B5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Региональные конференции радиосвязи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3356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51A5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07EF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3408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ED4A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152B029A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9517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0C7748F4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682B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2A58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4816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5656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0B6A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6DB34CCE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F85C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5.1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248B9668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Радиорегламентарный комитет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5E45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744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54E7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811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0374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481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53E9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481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DF4C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962</w:t>
            </w:r>
          </w:p>
        </w:tc>
      </w:tr>
      <w:tr w:rsidR="00484722" w:rsidRPr="00E44796" w14:paraId="3B253186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659C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2CFEB9CD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AC22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6C2A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6903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8022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82A8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59B92728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9B47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5.2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4CBD7B25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Консультативная группа по радиосвязи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A179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76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75A2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106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9D49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53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DA9E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53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CD9B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106</w:t>
            </w:r>
          </w:p>
        </w:tc>
      </w:tr>
      <w:tr w:rsidR="00484722" w:rsidRPr="00E44796" w14:paraId="0E9E85AA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0160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7CF9E4FA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2543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6871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982E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EBF7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3137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01FC45E9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A7E8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6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605514F3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Собрания исследовательских комиссий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19DB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467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B935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1 477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FB2F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731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08E9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731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ACB7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1 462</w:t>
            </w:r>
          </w:p>
        </w:tc>
      </w:tr>
      <w:tr w:rsidR="00484722" w:rsidRPr="00E44796" w14:paraId="5B54B046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2BF8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584A8D9D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79C4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2F3E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3FA4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4438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FDA4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422EB6BE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B644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7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794261B0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Виды деятельности и программы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A86B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660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FC66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1 200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BD4D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715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0D7A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580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F020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1 295</w:t>
            </w:r>
          </w:p>
        </w:tc>
      </w:tr>
      <w:tr w:rsidR="00484722" w:rsidRPr="00E44796" w14:paraId="3ED4B566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560D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56007BA2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3CEC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10C8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A554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78F5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3D08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68FD93F3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FCD6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8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07B840AA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Семинары и семинары-практикумы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5757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392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8A5B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780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B591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390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4C28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390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6CD4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780</w:t>
            </w:r>
          </w:p>
        </w:tc>
      </w:tr>
      <w:tr w:rsidR="00484722" w:rsidRPr="00E44796" w14:paraId="44435C91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1C0D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20F00A11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F01B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1DDF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E0D3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D32A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CCAF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4C49ACED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303CF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9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10F613F0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Бюро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79BB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51 786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D271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52 239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1DAB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27 461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FDF1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27 461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E5BE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54 922</w:t>
            </w:r>
          </w:p>
        </w:tc>
      </w:tr>
      <w:tr w:rsidR="00484722" w:rsidRPr="00E44796" w14:paraId="11795EB6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BD66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46DD83F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Общие расходы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B697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1 611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943C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2 070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9414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1 437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AAF9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1 437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F096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2 874</w:t>
            </w:r>
          </w:p>
        </w:tc>
      </w:tr>
      <w:tr w:rsidR="00484722" w:rsidRPr="00E44796" w14:paraId="1FC57066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323D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5CF3B48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Канцелярия Директора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1271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1 469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4550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1 549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D9FB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806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50A9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806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43E4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1 612</w:t>
            </w:r>
          </w:p>
        </w:tc>
      </w:tr>
      <w:tr w:rsidR="00484722" w:rsidRPr="00E44796" w14:paraId="637E7CFA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5CDA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665F35E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Департаменты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43F5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48 706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E53E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48 620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4BAF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25 218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5D34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25 218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7F99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50 436</w:t>
            </w:r>
          </w:p>
        </w:tc>
      </w:tr>
      <w:tr w:rsidR="00484722" w:rsidRPr="00E44796" w14:paraId="510E3E43" w14:textId="77777777" w:rsidTr="00EC3DFA"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68D7756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7C27E306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3D53A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BE9B2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5352E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A04E0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DEEBF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00E14E5D" w14:textId="77777777" w:rsidTr="00EC3DFA">
        <w:tc>
          <w:tcPr>
            <w:tcW w:w="13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75A5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ВСЕГО</w:t>
            </w:r>
          </w:p>
        </w:tc>
        <w:tc>
          <w:tcPr>
            <w:tcW w:w="5201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43E90499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center"/>
          </w:tcPr>
          <w:p w14:paraId="5D622A4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54 125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FC2D8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59 586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6B37B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29 831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45064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29 696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0E9E7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59 527</w:t>
            </w:r>
          </w:p>
        </w:tc>
      </w:tr>
    </w:tbl>
    <w:p w14:paraId="5E87FC2E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21E26BF9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43" w:name="_Toc8113229"/>
      <w:r w:rsidRPr="00E44796">
        <w:rPr>
          <w:color w:val="002060"/>
          <w:lang w:val="ru-RU"/>
        </w:rPr>
        <w:lastRenderedPageBreak/>
        <w:t>Таблица 6</w:t>
      </w:r>
      <w:bookmarkEnd w:id="243"/>
    </w:p>
    <w:p w14:paraId="0654E6AF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44" w:name="_Toc8113230"/>
      <w:r w:rsidRPr="00E44796">
        <w:rPr>
          <w:color w:val="002060"/>
          <w:lang w:val="ru-RU"/>
        </w:rPr>
        <w:t>Сектор радиосвязи, 2020−2021 гг.</w:t>
      </w:r>
      <w:bookmarkEnd w:id="244"/>
    </w:p>
    <w:p w14:paraId="02227609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45" w:name="_Toc8113231"/>
      <w:r w:rsidRPr="00E44796">
        <w:rPr>
          <w:i/>
          <w:iCs/>
          <w:color w:val="002060"/>
          <w:lang w:val="ru-RU"/>
        </w:rPr>
        <w:t>Запланированные расходы в разбивке по разделам и категориям расходов</w:t>
      </w:r>
      <w:bookmarkEnd w:id="245"/>
    </w:p>
    <w:p w14:paraId="7F16DC0E" w14:textId="77777777" w:rsidR="00484722" w:rsidRPr="00B06CC2" w:rsidRDefault="00484722" w:rsidP="00EC3DFA">
      <w:pPr>
        <w:spacing w:before="0" w:after="60"/>
        <w:ind w:firstLine="13608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730944" behindDoc="0" locked="1" layoutInCell="1" allowOverlap="1" wp14:anchorId="0AF8AD98" wp14:editId="0128642F">
                <wp:simplePos x="0" y="0"/>
                <wp:positionH relativeFrom="column">
                  <wp:posOffset>8662035</wp:posOffset>
                </wp:positionH>
                <wp:positionV relativeFrom="paragraph">
                  <wp:posOffset>323215</wp:posOffset>
                </wp:positionV>
                <wp:extent cx="683895" cy="2933700"/>
                <wp:effectExtent l="0" t="0" r="20955" b="19050"/>
                <wp:wrapNone/>
                <wp:docPr id="7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29337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576F3" id="AutoShape 1" o:spid="_x0000_s1026" style="position:absolute;margin-left:682.05pt;margin-top:25.45pt;width:53.85pt;height:23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16"/>
          <w:szCs w:val="16"/>
          <w:lang w:val="ru-RU"/>
        </w:rPr>
        <w:t xml:space="preserve">тыс. </w:t>
      </w:r>
      <w:proofErr w:type="spellStart"/>
      <w:r w:rsidRPr="00B06CC2">
        <w:rPr>
          <w:i/>
          <w:iCs/>
          <w:sz w:val="16"/>
          <w:szCs w:val="16"/>
          <w:lang w:val="ru-RU"/>
        </w:rPr>
        <w:t>шв</w:t>
      </w:r>
      <w:proofErr w:type="spellEnd"/>
      <w:r w:rsidRPr="00B06CC2">
        <w:rPr>
          <w:i/>
          <w:iCs/>
          <w:sz w:val="16"/>
          <w:szCs w:val="16"/>
          <w:lang w:val="ru-RU"/>
        </w:rPr>
        <w:t>. фр.</w:t>
      </w:r>
    </w:p>
    <w:tbl>
      <w:tblPr>
        <w:tblW w:w="1474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1134"/>
        <w:gridCol w:w="1134"/>
        <w:gridCol w:w="1134"/>
        <w:gridCol w:w="1276"/>
        <w:gridCol w:w="1134"/>
        <w:gridCol w:w="1105"/>
        <w:gridCol w:w="1106"/>
        <w:gridCol w:w="1105"/>
        <w:gridCol w:w="1106"/>
        <w:gridCol w:w="1106"/>
      </w:tblGrid>
      <w:tr w:rsidR="00484722" w:rsidRPr="00E44796" w14:paraId="06C89592" w14:textId="77777777" w:rsidTr="00EC3DFA">
        <w:tc>
          <w:tcPr>
            <w:tcW w:w="3402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2B050C69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BB9E458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579F9C2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36F4FA2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04ED09E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AA62447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2CA7A67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3317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5CC6AD9D" w14:textId="77777777" w:rsidR="00484722" w:rsidRPr="00E44796" w:rsidRDefault="00484722" w:rsidP="00EC3DFA">
            <w:pPr>
              <w:pStyle w:val="Tabletext"/>
              <w:spacing w:before="0" w:after="0" w:line="220" w:lineRule="exact"/>
              <w:ind w:left="-57" w:right="-57"/>
              <w:jc w:val="center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  <w:t>Бюро радиосвязи</w:t>
            </w:r>
          </w:p>
          <w:p w14:paraId="4CFF44F7" w14:textId="77777777" w:rsidR="00484722" w:rsidRPr="00E44796" w:rsidRDefault="00484722" w:rsidP="00EC3DFA">
            <w:pPr>
              <w:pStyle w:val="Tabletext"/>
              <w:spacing w:before="0" w:after="0" w:line="220" w:lineRule="exact"/>
              <w:rPr>
                <w:lang w:val="ru-RU" w:eastAsia="zh-CN"/>
              </w:rPr>
            </w:pPr>
            <w:r w:rsidRPr="00E44796">
              <w:rPr>
                <w:noProof/>
                <w:lang w:eastAsia="zh-CN"/>
              </w:rPr>
              <mc:AlternateContent>
                <mc:Choice Requires="wps">
                  <w:drawing>
                    <wp:inline distT="0" distB="0" distL="0" distR="0" wp14:anchorId="059808E3" wp14:editId="3499AD94">
                      <wp:extent cx="54000" cy="2016000"/>
                      <wp:effectExtent l="0" t="9207" r="13017" b="13018"/>
                      <wp:docPr id="77" name="Right Bracket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4000" cy="2016000"/>
                              </a:xfrm>
                              <a:prstGeom prst="rightBracket">
                                <a:avLst>
                                  <a:gd name="adj" fmla="val 14591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053F3E" id="Right Bracket 77" o:spid="_x0000_s1026" type="#_x0000_t86" style="width:4.25pt;height:158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" adj="844" filled="t" fillcolor="white [3212]" strokecolor="#0070c0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0584E7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3DDF9CE8" w14:textId="77777777" w:rsidTr="00EC3DF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581EBB0F" w14:textId="77777777" w:rsidR="00484722" w:rsidRPr="00E44796" w:rsidRDefault="00484722" w:rsidP="00EC3DFA">
            <w:pPr>
              <w:pStyle w:val="Tablehead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FB110E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Конференции и ассамблеи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CA216D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Радиорегла-ментарный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комитет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1162F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Консультатив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-ная группа по радиосвязи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6CDCC5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Собрания исследователь-</w:t>
            </w: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ских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комиссий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5E4749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Виды деятельности и программы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E18D91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Семинары и семинары-практикумы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00C98C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Общие расходы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40B97A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Канцелярия Директора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187150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Департа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-менты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FC46F" w14:textId="77777777" w:rsidR="00484722" w:rsidRPr="00E44796" w:rsidRDefault="00484722" w:rsidP="00EC3DFA">
            <w:pPr>
              <w:pStyle w:val="Tablehead"/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  <w:t>Всего</w:t>
            </w:r>
          </w:p>
        </w:tc>
      </w:tr>
      <w:tr w:rsidR="00484722" w:rsidRPr="00E44796" w14:paraId="5533F7DA" w14:textId="77777777" w:rsidTr="00EC3DFA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6934E2B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A91F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F85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D12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B8E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74A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FD9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274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4CC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1 004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030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1 091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0F8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38 285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C4C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41 607</w:t>
            </w:r>
          </w:p>
        </w:tc>
      </w:tr>
      <w:tr w:rsidR="00484722" w:rsidRPr="00E44796" w14:paraId="0C70F129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5B85AEF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Прочие затраты по персоналу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55C8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F7B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FC9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3A8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ACE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D05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885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83E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321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5E7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12 151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878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12 648</w:t>
            </w:r>
          </w:p>
        </w:tc>
      </w:tr>
      <w:tr w:rsidR="00484722" w:rsidRPr="00E44796" w14:paraId="3D40385E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3E06990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EB7F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715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F9C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66E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34B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272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A2F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D1B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609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D45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2 355</w:t>
            </w:r>
          </w:p>
        </w:tc>
      </w:tr>
      <w:tr w:rsidR="00484722" w:rsidRPr="00E44796" w14:paraId="1F0B5D12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3BF466A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D294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2BD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B74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349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C90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855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469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48F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460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802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303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4B8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1 457</w:t>
            </w:r>
          </w:p>
        </w:tc>
      </w:tr>
      <w:tr w:rsidR="00484722" w:rsidRPr="00E44796" w14:paraId="5C837276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1FE40C7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7BF7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731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86B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AF6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5C8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C45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3B6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DDE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5D8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159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260</w:t>
            </w:r>
          </w:p>
        </w:tc>
      </w:tr>
      <w:tr w:rsidR="00484722" w:rsidRPr="00E44796" w14:paraId="2EC6CC01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9CAF794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8B30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A0E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BE5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F67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8F7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595F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D94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140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791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39F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3F8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334</w:t>
            </w:r>
          </w:p>
        </w:tc>
      </w:tr>
      <w:tr w:rsidR="00484722" w:rsidRPr="00E44796" w14:paraId="2A2C4AEB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B8D1CA8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107C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910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49D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4D5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D29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8A3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973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320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6C41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84A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222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386</w:t>
            </w:r>
          </w:p>
        </w:tc>
      </w:tr>
      <w:tr w:rsidR="00484722" w:rsidRPr="00E44796" w14:paraId="609161D9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0042E7AD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Коммунальные услуги и внутренние службы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E843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AD1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7FAD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F02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F16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370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37A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4B9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1A6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AC6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C47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390</w:t>
            </w:r>
          </w:p>
        </w:tc>
      </w:tr>
      <w:tr w:rsidR="00484722" w:rsidRPr="00E44796" w14:paraId="6B4316A1" w14:textId="77777777" w:rsidTr="00EC3DF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4463A064" w14:textId="77777777" w:rsidR="00484722" w:rsidRPr="00E44796" w:rsidRDefault="00484722" w:rsidP="00EC3DFA">
            <w:pPr>
              <w:pStyle w:val="Tabletext"/>
              <w:tabs>
                <w:tab w:val="clear" w:pos="1985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Оплата аудиторских и межведомственных услуг и прочие расходы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0CFF0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FD20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62B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D9A5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7DA5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045C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194A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158D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AE09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7C81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90</w:t>
            </w:r>
          </w:p>
        </w:tc>
      </w:tr>
      <w:tr w:rsidR="00484722" w:rsidRPr="00E44796" w14:paraId="21A64220" w14:textId="77777777" w:rsidTr="00EC3DFA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07C81242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11F0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34F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962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387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7C6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1 462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B5E9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1 295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C07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780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678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2 874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844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1 612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E450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50 436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BD27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  <w:t>59 527</w:t>
            </w:r>
          </w:p>
        </w:tc>
      </w:tr>
    </w:tbl>
    <w:p w14:paraId="02439B1F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76A2B166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46" w:name="_Toc8113232"/>
      <w:r w:rsidRPr="00E44796">
        <w:rPr>
          <w:color w:val="002060"/>
          <w:lang w:val="ru-RU"/>
        </w:rPr>
        <w:lastRenderedPageBreak/>
        <w:t>Таблица 7</w:t>
      </w:r>
      <w:bookmarkEnd w:id="246"/>
    </w:p>
    <w:p w14:paraId="5A7C9EA6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47" w:name="_Toc8113233"/>
      <w:r w:rsidRPr="00E44796">
        <w:rPr>
          <w:color w:val="002060"/>
          <w:lang w:val="ru-RU"/>
        </w:rPr>
        <w:t>Сектор стандартизации электросвязи</w:t>
      </w:r>
      <w:bookmarkEnd w:id="247"/>
    </w:p>
    <w:p w14:paraId="79DF3C2A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48" w:name="_Toc8113234"/>
      <w:r w:rsidRPr="00E44796">
        <w:rPr>
          <w:i/>
          <w:iCs/>
          <w:color w:val="002060"/>
          <w:lang w:val="ru-RU"/>
        </w:rPr>
        <w:t>Запланированные расходы в разбивке по разделам</w:t>
      </w:r>
      <w:bookmarkEnd w:id="248"/>
    </w:p>
    <w:p w14:paraId="04140CC0" w14:textId="77777777" w:rsidR="00484722" w:rsidRPr="00B06CC2" w:rsidRDefault="00484722" w:rsidP="00647882">
      <w:pPr>
        <w:spacing w:before="0" w:after="60"/>
        <w:ind w:firstLine="11907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1" layoutInCell="1" allowOverlap="1" wp14:anchorId="06A4E630" wp14:editId="7F1F6456">
                <wp:simplePos x="0" y="0"/>
                <wp:positionH relativeFrom="column">
                  <wp:posOffset>5166360</wp:posOffset>
                </wp:positionH>
                <wp:positionV relativeFrom="paragraph">
                  <wp:posOffset>73025</wp:posOffset>
                </wp:positionV>
                <wp:extent cx="1011555" cy="3816000"/>
                <wp:effectExtent l="0" t="0" r="17145" b="13335"/>
                <wp:wrapNone/>
                <wp:docPr id="78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38160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A1D3A" id="AutoShape 1" o:spid="_x0000_s1026" style="position:absolute;margin-left:406.8pt;margin-top:5.75pt;width:79.65pt;height:30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" filled="f" strokecolor="black [3213]" strokeweight="1pt">
                <w10:anchorlock/>
              </v:roundrect>
            </w:pict>
          </mc:Fallback>
        </mc:AlternateContent>
      </w: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1" layoutInCell="1" allowOverlap="1" wp14:anchorId="725935D5" wp14:editId="637314E7">
                <wp:simplePos x="0" y="0"/>
                <wp:positionH relativeFrom="column">
                  <wp:posOffset>8233410</wp:posOffset>
                </wp:positionH>
                <wp:positionV relativeFrom="paragraph">
                  <wp:posOffset>63500</wp:posOffset>
                </wp:positionV>
                <wp:extent cx="1011555" cy="3816000"/>
                <wp:effectExtent l="0" t="0" r="17145" b="13335"/>
                <wp:wrapNone/>
                <wp:docPr id="79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38160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6DA16" id="AutoShape 1" o:spid="_x0000_s1026" style="position:absolute;margin-left:648.3pt;margin-top:5pt;width:79.65pt;height:30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20"/>
          <w:lang w:val="ru-RU"/>
        </w:rPr>
        <w:t xml:space="preserve">тыс. </w:t>
      </w:r>
      <w:proofErr w:type="spellStart"/>
      <w:r w:rsidRPr="00B06CC2">
        <w:rPr>
          <w:i/>
          <w:iCs/>
          <w:sz w:val="20"/>
          <w:lang w:val="ru-RU"/>
        </w:rPr>
        <w:t>шв</w:t>
      </w:r>
      <w:proofErr w:type="spellEnd"/>
      <w:r w:rsidRPr="00B06CC2">
        <w:rPr>
          <w:i/>
          <w:iCs/>
          <w:sz w:val="20"/>
          <w:lang w:val="ru-RU"/>
        </w:rPr>
        <w:t>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1308"/>
        <w:gridCol w:w="5201"/>
        <w:gridCol w:w="1623"/>
        <w:gridCol w:w="1610"/>
        <w:gridCol w:w="1610"/>
        <w:gridCol w:w="1610"/>
        <w:gridCol w:w="1610"/>
      </w:tblGrid>
      <w:tr w:rsidR="00484722" w:rsidRPr="00E44796" w14:paraId="489AB88C" w14:textId="77777777" w:rsidTr="00EC3DFA"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39CE09" w14:textId="77777777" w:rsidR="00484722" w:rsidRPr="00E44796" w:rsidRDefault="00484722" w:rsidP="00EC3DFA">
            <w:pPr>
              <w:pStyle w:val="Tabletext"/>
              <w:spacing w:before="80" w:after="8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14A1F029" w14:textId="77777777" w:rsidR="00484722" w:rsidRPr="00E44796" w:rsidRDefault="00484722" w:rsidP="00EC3DFA">
            <w:pPr>
              <w:pStyle w:val="Tabletext"/>
              <w:spacing w:before="80" w:after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8713E9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Расходы</w:t>
            </w:r>
            <w:r w:rsidRPr="00E44796">
              <w:rPr>
                <w:lang w:val="ru-RU" w:eastAsia="zh-CN"/>
              </w:rPr>
              <w:br/>
              <w:t>2016−2017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13A245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Бюджет,</w:t>
            </w:r>
            <w:r w:rsidRPr="00E44796">
              <w:rPr>
                <w:lang w:val="ru-RU" w:eastAsia="zh-CN"/>
              </w:rPr>
              <w:br/>
              <w:t>2018−2019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44F5A0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2020 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8FDCAE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2021 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11EC16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3B8925D5" w14:textId="77777777" w:rsidTr="00EC3DFA">
        <w:tc>
          <w:tcPr>
            <w:tcW w:w="13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2A6A14E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</w:tcPr>
          <w:p w14:paraId="7D87345A" w14:textId="77777777" w:rsidR="00484722" w:rsidRPr="00E44796" w:rsidRDefault="00484722" w:rsidP="00EC3DFA">
            <w:pPr>
              <w:pStyle w:val="Tabletext"/>
              <w:spacing w:before="0" w:after="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46F06D3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99941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D3256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4E9B3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A63D4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67029BBA" w14:textId="77777777" w:rsidTr="00EC3DFA">
        <w:tc>
          <w:tcPr>
            <w:tcW w:w="13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77D24D6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3.1</w:t>
            </w:r>
          </w:p>
        </w:tc>
        <w:tc>
          <w:tcPr>
            <w:tcW w:w="5201" w:type="dxa"/>
            <w:tcBorders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6FAF205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Всемирная ассамблея по стандартизации электросвязи</w:t>
            </w:r>
          </w:p>
        </w:tc>
        <w:tc>
          <w:tcPr>
            <w:tcW w:w="1623" w:type="dxa"/>
            <w:tcBorders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3803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682</w:t>
            </w: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A5BA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AECC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699</w:t>
            </w: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BA4A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78FC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699</w:t>
            </w:r>
          </w:p>
        </w:tc>
      </w:tr>
      <w:tr w:rsidR="00484722" w:rsidRPr="00E44796" w14:paraId="0FCD6505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1D2CD2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C4D76F6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9B32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BB04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628A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148A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C45C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6A15C48F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92B1C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3.2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5E7B726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Подготовительные со</w:t>
            </w:r>
            <w:r w:rsidR="00A848FF" w:rsidRPr="00E44796">
              <w:rPr>
                <w:rFonts w:eastAsia="SimSun" w:cs="Calibri"/>
                <w:sz w:val="20"/>
                <w:lang w:val="ru-RU" w:eastAsia="zh-CN"/>
              </w:rPr>
              <w:t>брания к Всемирной ассамблее по </w:t>
            </w:r>
            <w:r w:rsidRPr="00E44796">
              <w:rPr>
                <w:rFonts w:eastAsia="SimSun" w:cs="Calibri"/>
                <w:sz w:val="20"/>
                <w:lang w:val="ru-RU" w:eastAsia="zh-CN"/>
              </w:rPr>
              <w:t>стандартизации электросвязи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A0ED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244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70B8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1AB8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275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D6AE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BD1A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275</w:t>
            </w:r>
          </w:p>
        </w:tc>
      </w:tr>
      <w:tr w:rsidR="00484722" w:rsidRPr="00E44796" w14:paraId="6D6351B6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228F31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8DC4490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F022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29B0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3892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297E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B66C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37C0E89F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429666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5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3909475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Консультативная группа по стандартизации электросвязи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C185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111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E47D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134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6466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99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8258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99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5725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198</w:t>
            </w:r>
          </w:p>
        </w:tc>
      </w:tr>
      <w:tr w:rsidR="00484722" w:rsidRPr="00E44796" w14:paraId="117CB06D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A8F440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2AF28F2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2A2C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AB3F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6A2C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FB84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CA18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41AF0D8D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890210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6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E21100E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Собрания исследовательских комиссий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71C6D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2 133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5490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2 388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0144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1 197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67CC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1 197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D8C5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2 394</w:t>
            </w:r>
          </w:p>
        </w:tc>
      </w:tr>
      <w:tr w:rsidR="00484722" w:rsidRPr="00E44796" w14:paraId="280105B3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A7A992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2212D98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ED4E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A234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7E2E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7E99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A335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098642A5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445D20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7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BB56ED7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Виды деятельности и программы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9FC4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348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F34C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410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97ECF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993B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3EBB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400</w:t>
            </w:r>
          </w:p>
        </w:tc>
      </w:tr>
      <w:tr w:rsidR="00484722" w:rsidRPr="00E44796" w14:paraId="07142326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B756C8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A892241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3EB2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14BA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1062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541E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E4F4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2C534A7B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951FCE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8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5F1E1C0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Семинары и семинары-практикумы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E5A4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120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9C28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600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8E7D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24C6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A524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600</w:t>
            </w:r>
          </w:p>
        </w:tc>
      </w:tr>
      <w:tr w:rsidR="00484722" w:rsidRPr="00E44796" w14:paraId="35F79DA0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5D1E9D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96C1CEB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E197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3EFF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A2C6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72CF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3B6C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1618A2CE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66D8D7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9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F99A884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Бюро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2A5E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22 119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3292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23 604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E39F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11 558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1DA0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11 558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5DB3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23 116</w:t>
            </w:r>
          </w:p>
        </w:tc>
      </w:tr>
      <w:tr w:rsidR="00484722" w:rsidRPr="00E44796" w14:paraId="410CA8AB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2A850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C3EA00E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Общие расходы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F279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508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F3C1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680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08BC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457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F3A3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457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84F0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914</w:t>
            </w:r>
          </w:p>
        </w:tc>
      </w:tr>
      <w:tr w:rsidR="00484722" w:rsidRPr="00E44796" w14:paraId="137B09D1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F7BE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030B68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Канцелярия Директора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6B3E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1 529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F94F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1 454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33DA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750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0C25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750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BCCC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1 500</w:t>
            </w:r>
          </w:p>
        </w:tc>
      </w:tr>
      <w:tr w:rsidR="00484722" w:rsidRPr="00E44796" w14:paraId="60408E3A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345A8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D812749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Департаменты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CF15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20 083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2631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21 470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FC80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10 351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8FB7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10 351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334E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20 702</w:t>
            </w:r>
          </w:p>
        </w:tc>
      </w:tr>
      <w:tr w:rsidR="00484722" w:rsidRPr="00E44796" w14:paraId="75A0E9FC" w14:textId="77777777" w:rsidTr="00EC3DFA"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79D35E4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5529381B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5A3A3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77A0E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657B3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35B68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A7BA4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386C27C6" w14:textId="77777777" w:rsidTr="00EC3DFA">
        <w:tc>
          <w:tcPr>
            <w:tcW w:w="13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93D665A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ВСЕГО</w:t>
            </w:r>
          </w:p>
        </w:tc>
        <w:tc>
          <w:tcPr>
            <w:tcW w:w="5201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038C63A4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3BD72EF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25 756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32AAC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27 136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CD77D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14 328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7B691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13 354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7C80F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27 682</w:t>
            </w:r>
          </w:p>
        </w:tc>
      </w:tr>
    </w:tbl>
    <w:p w14:paraId="283E98A5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0472B0E3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49" w:name="_Toc8113235"/>
      <w:r w:rsidRPr="00E44796">
        <w:rPr>
          <w:color w:val="002060"/>
          <w:lang w:val="ru-RU"/>
        </w:rPr>
        <w:lastRenderedPageBreak/>
        <w:t>Таблица 8</w:t>
      </w:r>
      <w:bookmarkEnd w:id="249"/>
    </w:p>
    <w:p w14:paraId="3EF897C2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50" w:name="_Toc8113236"/>
      <w:r w:rsidRPr="00E44796">
        <w:rPr>
          <w:color w:val="002060"/>
          <w:lang w:val="ru-RU"/>
        </w:rPr>
        <w:t>Сектор стандартизации электросвязи, 2020−2021 гг.</w:t>
      </w:r>
      <w:bookmarkEnd w:id="250"/>
    </w:p>
    <w:p w14:paraId="61E2B628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51" w:name="_Toc8113237"/>
      <w:r w:rsidRPr="00E44796">
        <w:rPr>
          <w:i/>
          <w:iCs/>
          <w:color w:val="002060"/>
          <w:lang w:val="ru-RU"/>
        </w:rPr>
        <w:t>Запланированные расходы в разбивке по разделам и категориям расходов</w:t>
      </w:r>
      <w:bookmarkEnd w:id="251"/>
    </w:p>
    <w:p w14:paraId="5172FDB6" w14:textId="77777777" w:rsidR="00484722" w:rsidRPr="00B06CC2" w:rsidRDefault="00484722" w:rsidP="00EC3DFA">
      <w:pPr>
        <w:spacing w:before="0" w:after="60"/>
        <w:ind w:firstLine="13608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736064" behindDoc="0" locked="1" layoutInCell="1" allowOverlap="1" wp14:anchorId="50F5CABE" wp14:editId="006FB94A">
                <wp:simplePos x="0" y="0"/>
                <wp:positionH relativeFrom="column">
                  <wp:posOffset>8656320</wp:posOffset>
                </wp:positionH>
                <wp:positionV relativeFrom="paragraph">
                  <wp:posOffset>330835</wp:posOffset>
                </wp:positionV>
                <wp:extent cx="683895" cy="3174365"/>
                <wp:effectExtent l="0" t="0" r="20955" b="26035"/>
                <wp:wrapNone/>
                <wp:docPr id="80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317436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63D66" id="AutoShape 1" o:spid="_x0000_s1026" style="position:absolute;margin-left:681.6pt;margin-top:26.05pt;width:53.85pt;height:249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16"/>
          <w:szCs w:val="16"/>
          <w:lang w:val="ru-RU"/>
        </w:rPr>
        <w:t xml:space="preserve">тыс. </w:t>
      </w:r>
      <w:proofErr w:type="spellStart"/>
      <w:r w:rsidRPr="00B06CC2">
        <w:rPr>
          <w:i/>
          <w:iCs/>
          <w:sz w:val="16"/>
          <w:szCs w:val="16"/>
          <w:lang w:val="ru-RU"/>
        </w:rPr>
        <w:t>шв</w:t>
      </w:r>
      <w:proofErr w:type="spellEnd"/>
      <w:r w:rsidRPr="00B06CC2">
        <w:rPr>
          <w:i/>
          <w:iCs/>
          <w:sz w:val="16"/>
          <w:szCs w:val="16"/>
          <w:lang w:val="ru-RU"/>
        </w:rPr>
        <w:t>. фр.</w:t>
      </w:r>
    </w:p>
    <w:tbl>
      <w:tblPr>
        <w:tblW w:w="1474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1134"/>
        <w:gridCol w:w="1134"/>
        <w:gridCol w:w="1134"/>
        <w:gridCol w:w="1276"/>
        <w:gridCol w:w="1134"/>
        <w:gridCol w:w="1105"/>
        <w:gridCol w:w="1106"/>
        <w:gridCol w:w="1105"/>
        <w:gridCol w:w="1106"/>
        <w:gridCol w:w="1106"/>
      </w:tblGrid>
      <w:tr w:rsidR="00484722" w:rsidRPr="00E44796" w14:paraId="597C048B" w14:textId="77777777" w:rsidTr="00EC3DFA">
        <w:tc>
          <w:tcPr>
            <w:tcW w:w="3402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437C1F82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BD1A9C1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569F755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D421D6B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C6F6BC8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986D6A9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4E5E6BD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3317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22D1B63B" w14:textId="77777777" w:rsidR="00484722" w:rsidRPr="00E44796" w:rsidRDefault="00484722" w:rsidP="00EC3DFA">
            <w:pPr>
              <w:pStyle w:val="Tabletext"/>
              <w:spacing w:before="0" w:after="0" w:line="220" w:lineRule="exact"/>
              <w:ind w:left="-57" w:right="-57"/>
              <w:jc w:val="center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  <w:t>Бюро стандартизации электросвязи</w:t>
            </w:r>
          </w:p>
          <w:p w14:paraId="6248B98B" w14:textId="77777777" w:rsidR="00484722" w:rsidRPr="00E44796" w:rsidRDefault="00484722" w:rsidP="00EC3DFA">
            <w:pPr>
              <w:pStyle w:val="Tabletext"/>
              <w:spacing w:before="0" w:after="0" w:line="220" w:lineRule="exact"/>
              <w:rPr>
                <w:lang w:val="ru-RU" w:eastAsia="zh-CN"/>
              </w:rPr>
            </w:pPr>
            <w:r w:rsidRPr="00E44796">
              <w:rPr>
                <w:noProof/>
                <w:lang w:eastAsia="zh-CN"/>
              </w:rPr>
              <mc:AlternateContent>
                <mc:Choice Requires="wps">
                  <w:drawing>
                    <wp:inline distT="0" distB="0" distL="0" distR="0" wp14:anchorId="5923EC53" wp14:editId="522E1EF1">
                      <wp:extent cx="54000" cy="2016000"/>
                      <wp:effectExtent l="0" t="9207" r="13017" b="13018"/>
                      <wp:docPr id="81" name="Right Bracke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4000" cy="2016000"/>
                              </a:xfrm>
                              <a:prstGeom prst="rightBracket">
                                <a:avLst>
                                  <a:gd name="adj" fmla="val 14591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EE5291" id="Right Bracket 81" o:spid="_x0000_s1026" type="#_x0000_t86" style="width:4.25pt;height:158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" adj="844" filled="t" fillcolor="white [3212]" strokecolor="#0070c0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02E79C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0CE20DF8" w14:textId="77777777" w:rsidTr="00EC3DF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05C71D2B" w14:textId="77777777" w:rsidR="00484722" w:rsidRPr="00E44796" w:rsidRDefault="00484722" w:rsidP="00EC3DFA">
            <w:pPr>
              <w:pStyle w:val="Tablehead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B6B7D6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Всемирная ассамблея по </w:t>
            </w: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стандар-тизации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электросвязи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B775F0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Подготови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-тельные собрания к ВАСЭ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347949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Консульта-тивная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группа по </w:t>
            </w: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стандар-тизации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электросвязи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1DE486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Собрания </w:t>
            </w: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исследова-тельских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комиссий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D4BE07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Виды деятельности и программы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8AC1C0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Семинары и семинары-практикумы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37A6DB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Общие расходы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092408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Канцелярия Директора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B82624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Департа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-менты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C07BF" w14:textId="77777777" w:rsidR="00484722" w:rsidRPr="00E44796" w:rsidRDefault="00484722" w:rsidP="00EC3DFA">
            <w:pPr>
              <w:pStyle w:val="Tablehead"/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  <w:t>Всего</w:t>
            </w:r>
          </w:p>
        </w:tc>
      </w:tr>
      <w:tr w:rsidR="00484722" w:rsidRPr="00E44796" w14:paraId="1F7D593C" w14:textId="77777777" w:rsidTr="00EC3DFA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73EA5EE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0763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35B1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A760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E708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025F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E3C2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70EC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454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E6A8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1 064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A1B3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15 637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2896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18 881</w:t>
            </w:r>
          </w:p>
        </w:tc>
      </w:tr>
      <w:tr w:rsidR="00484722" w:rsidRPr="00E44796" w14:paraId="56ECF723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6D5041A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Прочие затраты по персоналу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B20D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8290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9F51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C322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C978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DC09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2B46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EBE4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316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7CB1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4 865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63A7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5 221</w:t>
            </w:r>
          </w:p>
        </w:tc>
      </w:tr>
      <w:tr w:rsidR="00484722" w:rsidRPr="00E44796" w14:paraId="3CBA4406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BD1DDBE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4AEA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DBE8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1E8F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291D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1 140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0A2B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0261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340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3379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8B53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D91A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140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A22E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2 080</w:t>
            </w:r>
          </w:p>
        </w:tc>
      </w:tr>
      <w:tr w:rsidR="00484722" w:rsidRPr="00E44796" w14:paraId="093EC2B4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0D06BED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9437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DA99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091C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62DE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CCFB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A5C0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A491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280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4016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6AFD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4F31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1 080</w:t>
            </w:r>
          </w:p>
        </w:tc>
      </w:tr>
      <w:tr w:rsidR="00484722" w:rsidRPr="00E44796" w14:paraId="1CB75AED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47C024D8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247D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9CC2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8F87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0A4F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5EA0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0EFD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D829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6B38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29E2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B3E0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190</w:t>
            </w:r>
          </w:p>
        </w:tc>
      </w:tr>
      <w:tr w:rsidR="00484722" w:rsidRPr="00E44796" w14:paraId="322F682F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127FB68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49F4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FEA4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B33B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C5E8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359D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9EC5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D772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155C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3C29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D609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70</w:t>
            </w:r>
          </w:p>
        </w:tc>
      </w:tr>
      <w:tr w:rsidR="00484722" w:rsidRPr="00E44796" w14:paraId="611F2218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5FBC990E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8A0F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3759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2667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0AEF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49F6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5222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C91F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9132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F108F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1323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100</w:t>
            </w:r>
          </w:p>
        </w:tc>
      </w:tr>
      <w:tr w:rsidR="00484722" w:rsidRPr="00E44796" w14:paraId="74E4DC42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026BD794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Коммунальные услуги и внутренние службы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9E89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D8A1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7174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4DBD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32AF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4075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B7F7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685D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8B7F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616C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0</w:t>
            </w:r>
          </w:p>
        </w:tc>
      </w:tr>
      <w:tr w:rsidR="00484722" w:rsidRPr="00E44796" w14:paraId="20C95B1D" w14:textId="77777777" w:rsidTr="00EC3DF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0AE2B582" w14:textId="77777777" w:rsidR="00484722" w:rsidRPr="00E44796" w:rsidRDefault="00484722" w:rsidP="00EC3DFA">
            <w:pPr>
              <w:pStyle w:val="Tabletext"/>
              <w:tabs>
                <w:tab w:val="clear" w:pos="1985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Оплата аудиторских и межведомственных услуг и прочие расходы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59F48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0595C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501E3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A3971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E8444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8FC8B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149A9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7B084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F9E7A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38094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60</w:t>
            </w:r>
          </w:p>
        </w:tc>
      </w:tr>
      <w:tr w:rsidR="00484722" w:rsidRPr="00E44796" w14:paraId="3DE9235B" w14:textId="77777777" w:rsidTr="00EC3DFA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67B92B58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0B79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F256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A66D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8F79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2 394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F246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400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3BD3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600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E92E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914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5F96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1 500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D2C8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20 702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1D73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  <w:t>27 682</w:t>
            </w:r>
          </w:p>
        </w:tc>
      </w:tr>
    </w:tbl>
    <w:p w14:paraId="33FE2882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3864E3E3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52" w:name="_Toc8113238"/>
      <w:r w:rsidRPr="00E44796">
        <w:rPr>
          <w:color w:val="002060"/>
          <w:lang w:val="ru-RU"/>
        </w:rPr>
        <w:lastRenderedPageBreak/>
        <w:t>Таблица 9</w:t>
      </w:r>
      <w:bookmarkEnd w:id="252"/>
    </w:p>
    <w:p w14:paraId="11873B15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53" w:name="_Toc8113239"/>
      <w:r w:rsidRPr="00E44796">
        <w:rPr>
          <w:color w:val="002060"/>
          <w:lang w:val="ru-RU"/>
        </w:rPr>
        <w:t>Сектор развития электросвязи</w:t>
      </w:r>
      <w:bookmarkEnd w:id="253"/>
    </w:p>
    <w:p w14:paraId="0BF25046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54" w:name="_Toc8113240"/>
      <w:r w:rsidRPr="00E44796">
        <w:rPr>
          <w:i/>
          <w:iCs/>
          <w:color w:val="002060"/>
          <w:lang w:val="ru-RU"/>
        </w:rPr>
        <w:t>Запланированные расходы в разбивке по разделам</w:t>
      </w:r>
      <w:bookmarkEnd w:id="254"/>
    </w:p>
    <w:p w14:paraId="69FE5762" w14:textId="77777777" w:rsidR="00484722" w:rsidRPr="00B06CC2" w:rsidRDefault="00484722" w:rsidP="00647882">
      <w:pPr>
        <w:spacing w:before="0" w:after="60"/>
        <w:ind w:firstLine="11907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1" layoutInCell="1" allowOverlap="1" wp14:anchorId="4E65F358" wp14:editId="3835511C">
                <wp:simplePos x="0" y="0"/>
                <wp:positionH relativeFrom="column">
                  <wp:posOffset>5162550</wp:posOffset>
                </wp:positionH>
                <wp:positionV relativeFrom="paragraph">
                  <wp:posOffset>73025</wp:posOffset>
                </wp:positionV>
                <wp:extent cx="1011555" cy="3456000"/>
                <wp:effectExtent l="0" t="0" r="17145" b="11430"/>
                <wp:wrapNone/>
                <wp:docPr id="8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34560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3D0E6" id="AutoShape 1" o:spid="_x0000_s1026" style="position:absolute;margin-left:406.5pt;margin-top:5.75pt;width:79.65pt;height:272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" filled="f" strokecolor="black [3213]" strokeweight="1pt">
                <w10:anchorlock/>
              </v:roundrect>
            </w:pict>
          </mc:Fallback>
        </mc:AlternateContent>
      </w: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1" layoutInCell="1" allowOverlap="1" wp14:anchorId="7075665A" wp14:editId="62E479F6">
                <wp:simplePos x="0" y="0"/>
                <wp:positionH relativeFrom="column">
                  <wp:posOffset>8225155</wp:posOffset>
                </wp:positionH>
                <wp:positionV relativeFrom="paragraph">
                  <wp:posOffset>64770</wp:posOffset>
                </wp:positionV>
                <wp:extent cx="1011555" cy="3456000"/>
                <wp:effectExtent l="0" t="0" r="17145" b="11430"/>
                <wp:wrapNone/>
                <wp:docPr id="83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345600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AFE24" id="AutoShape 1" o:spid="_x0000_s1026" style="position:absolute;margin-left:647.65pt;margin-top:5.1pt;width:79.65pt;height:272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20"/>
          <w:lang w:val="ru-RU"/>
        </w:rPr>
        <w:t xml:space="preserve">тыс. </w:t>
      </w:r>
      <w:proofErr w:type="spellStart"/>
      <w:r w:rsidRPr="00B06CC2">
        <w:rPr>
          <w:i/>
          <w:iCs/>
          <w:sz w:val="20"/>
          <w:lang w:val="ru-RU"/>
        </w:rPr>
        <w:t>шв</w:t>
      </w:r>
      <w:proofErr w:type="spellEnd"/>
      <w:r w:rsidRPr="00B06CC2">
        <w:rPr>
          <w:i/>
          <w:iCs/>
          <w:sz w:val="20"/>
          <w:lang w:val="ru-RU"/>
        </w:rPr>
        <w:t>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1308"/>
        <w:gridCol w:w="5201"/>
        <w:gridCol w:w="1623"/>
        <w:gridCol w:w="1610"/>
        <w:gridCol w:w="1610"/>
        <w:gridCol w:w="1610"/>
        <w:gridCol w:w="1610"/>
      </w:tblGrid>
      <w:tr w:rsidR="00484722" w:rsidRPr="00E44796" w14:paraId="533AA1AE" w14:textId="77777777" w:rsidTr="00EC3DFA"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6B2F27" w14:textId="77777777" w:rsidR="00484722" w:rsidRPr="00E44796" w:rsidRDefault="00484722" w:rsidP="00EC3DFA">
            <w:pPr>
              <w:pStyle w:val="Tabletext"/>
              <w:spacing w:before="80" w:after="8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</w:tcPr>
          <w:p w14:paraId="73FCE23A" w14:textId="77777777" w:rsidR="00484722" w:rsidRPr="00E44796" w:rsidRDefault="00484722" w:rsidP="00EC3DFA">
            <w:pPr>
              <w:pStyle w:val="Tabletext"/>
              <w:spacing w:before="80" w:after="8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7FBCF6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Расходы</w:t>
            </w:r>
            <w:r w:rsidRPr="00E44796">
              <w:rPr>
                <w:lang w:val="ru-RU" w:eastAsia="zh-CN"/>
              </w:rPr>
              <w:br/>
              <w:t>2016−2017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8106CE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Бюджет,</w:t>
            </w:r>
            <w:r w:rsidRPr="00E44796">
              <w:rPr>
                <w:lang w:val="ru-RU" w:eastAsia="zh-CN"/>
              </w:rPr>
              <w:br/>
              <w:t>2018−2019 гг.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EED3B9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2020 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3D0D3D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Смета,</w:t>
            </w:r>
            <w:r w:rsidRPr="00E44796">
              <w:rPr>
                <w:color w:val="002060"/>
                <w:lang w:val="ru-RU" w:eastAsia="zh-CN"/>
              </w:rPr>
              <w:br/>
              <w:t>2021 г.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31BD5F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709747BC" w14:textId="77777777" w:rsidTr="00EC3DFA">
        <w:tc>
          <w:tcPr>
            <w:tcW w:w="13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B596495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</w:tcPr>
          <w:p w14:paraId="7F746FD5" w14:textId="77777777" w:rsidR="00484722" w:rsidRPr="00E44796" w:rsidRDefault="00484722" w:rsidP="00EC3DFA">
            <w:pPr>
              <w:pStyle w:val="Tabletext"/>
              <w:spacing w:before="0" w:after="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bottom"/>
          </w:tcPr>
          <w:p w14:paraId="30F3381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BA970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41B45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B19B0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94E80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0FCC4DF8" w14:textId="77777777" w:rsidTr="00EC3DFA">
        <w:tc>
          <w:tcPr>
            <w:tcW w:w="13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6A7F1A7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3</w:t>
            </w:r>
          </w:p>
        </w:tc>
        <w:tc>
          <w:tcPr>
            <w:tcW w:w="5201" w:type="dxa"/>
            <w:tcBorders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3EE8556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Всемирные конференции по развитию электросвязи</w:t>
            </w:r>
          </w:p>
        </w:tc>
        <w:tc>
          <w:tcPr>
            <w:tcW w:w="1623" w:type="dxa"/>
            <w:tcBorders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DFCD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980</w:t>
            </w: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9EB0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AF98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2DB6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1 026</w:t>
            </w:r>
          </w:p>
        </w:tc>
        <w:tc>
          <w:tcPr>
            <w:tcW w:w="1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6C1F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1 026</w:t>
            </w:r>
          </w:p>
        </w:tc>
      </w:tr>
      <w:tr w:rsidR="00484722" w:rsidRPr="00E44796" w14:paraId="2F695EF8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D7D4C6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20A73D1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9E22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4F79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B090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68C6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598F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035FF3F1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6D2EE0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4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FAC3EF7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Региональные конференции по развитию электросвязи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8394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457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B72A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A3A2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181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68B1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317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2DAC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498</w:t>
            </w:r>
          </w:p>
        </w:tc>
      </w:tr>
      <w:tr w:rsidR="00484722" w:rsidRPr="00E44796" w14:paraId="72240585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1E0A65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02816DC2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C4D4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D26D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7B74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E3ED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C884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6A6C050F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F4AC56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5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784442C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Консультативная группа по развитию электросвязи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8193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228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CF70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214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E88E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122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72EA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122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5BEF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244</w:t>
            </w:r>
          </w:p>
        </w:tc>
      </w:tr>
      <w:tr w:rsidR="00484722" w:rsidRPr="00E44796" w14:paraId="39DF52E0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0B0FE7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C6DE9A2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8C81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0E4D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7AE5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8668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2D70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0901B3EB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7B2B79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6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B3FA177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Собрания исследовательских комиссий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22A4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666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C835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698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683A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398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4A31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398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1568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796</w:t>
            </w:r>
          </w:p>
        </w:tc>
      </w:tr>
      <w:tr w:rsidR="00484722" w:rsidRPr="00E44796" w14:paraId="28EFE01E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5FF24C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78DF22BA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4209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35E2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EFBF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4323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7C79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0548E4D4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759B98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Раздел 7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BDECEA3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Виды деятельности и программы*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A3AC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7 915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EA06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9 200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CE97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7 600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51D5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4 600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4A69E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12 200</w:t>
            </w:r>
          </w:p>
        </w:tc>
      </w:tr>
      <w:tr w:rsidR="00484722" w:rsidRPr="00E44796" w14:paraId="5083BAA9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7F3C02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42DEBE6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FA1D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13D7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F5E6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4CE3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8BE9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22BF68B6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9CB424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sz w:val="20"/>
                <w:lang w:val="ru-RU" w:eastAsia="zh-CN"/>
              </w:rPr>
            </w:pPr>
            <w:r w:rsidRPr="00E44796">
              <w:rPr>
                <w:sz w:val="20"/>
                <w:lang w:val="ru-RU" w:eastAsia="zh-CN"/>
              </w:rPr>
              <w:t xml:space="preserve">Раздел </w:t>
            </w:r>
            <w:r w:rsidRPr="00E44796">
              <w:rPr>
                <w:rFonts w:cs="Calibri"/>
                <w:sz w:val="20"/>
                <w:lang w:val="ru-RU" w:eastAsia="zh-CN"/>
              </w:rPr>
              <w:t>9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EB7C59B" w14:textId="77777777" w:rsidR="00484722" w:rsidRPr="00E44796" w:rsidRDefault="00484722" w:rsidP="00EC3DFA">
            <w:pPr>
              <w:spacing w:before="0"/>
              <w:rPr>
                <w:rFonts w:eastAsia="SimSun" w:cs="Calibri"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sz w:val="20"/>
                <w:lang w:val="ru-RU" w:eastAsia="zh-CN"/>
              </w:rPr>
              <w:t>Бюро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4C72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45 163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979C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46 299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1101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22 576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2616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22 576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F5E3F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45 152</w:t>
            </w:r>
          </w:p>
        </w:tc>
      </w:tr>
      <w:tr w:rsidR="00484722" w:rsidRPr="00E44796" w14:paraId="57638D1B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20CF15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i/>
                <w:iCs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19B51E9D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Общие расходы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4398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1 856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0281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768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DF23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752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1D9E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752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08BE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1 504</w:t>
            </w:r>
          </w:p>
        </w:tc>
      </w:tr>
      <w:tr w:rsidR="00484722" w:rsidRPr="00E44796" w14:paraId="573145B2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29388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i/>
                <w:iCs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45694B5C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Канцелярия Директора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CDF7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2 011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69AC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2 872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D5C9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1 078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6474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1 078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945A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2 156</w:t>
            </w:r>
          </w:p>
        </w:tc>
      </w:tr>
      <w:tr w:rsidR="00484722" w:rsidRPr="00E44796" w14:paraId="645508C2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4BA272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i/>
                <w:iCs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28A3AEA8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Региональные отделения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0223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15 255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CB6B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16 026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AB9E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7 643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A1BC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7 643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83A6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15 286</w:t>
            </w:r>
          </w:p>
        </w:tc>
      </w:tr>
      <w:tr w:rsidR="00484722" w:rsidRPr="00E44796" w14:paraId="7D228998" w14:textId="77777777" w:rsidTr="00EC3DFA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3DF30A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i/>
                <w:iCs/>
                <w:sz w:val="20"/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3CA18413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i/>
                <w:iCs/>
                <w:sz w:val="20"/>
                <w:lang w:val="ru-RU" w:eastAsia="zh-CN"/>
              </w:rPr>
            </w:pP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>–</w:t>
            </w:r>
            <w:r w:rsidRPr="00E44796">
              <w:rPr>
                <w:rFonts w:eastAsia="SimSun" w:cs="Calibri"/>
                <w:i/>
                <w:iCs/>
                <w:sz w:val="20"/>
                <w:lang w:val="ru-RU" w:eastAsia="zh-CN"/>
              </w:rPr>
              <w:tab/>
              <w:t>Департаменты</w:t>
            </w: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4A4A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26 041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D1C52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lang w:val="ru-RU" w:eastAsia="zh-CN"/>
              </w:rPr>
            </w:pPr>
            <w:r w:rsidRPr="00E44796">
              <w:rPr>
                <w:rFonts w:cs="Calibri"/>
                <w:i/>
                <w:iCs/>
                <w:lang w:val="ru-RU" w:eastAsia="zh-CN"/>
              </w:rPr>
              <w:t>26 633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4291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13 103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A27A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13 103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F537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i/>
                <w:iCs/>
                <w:color w:val="002060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2060"/>
                <w:lang w:val="ru-RU" w:eastAsia="zh-CN"/>
              </w:rPr>
              <w:t>26 206</w:t>
            </w:r>
          </w:p>
        </w:tc>
      </w:tr>
      <w:tr w:rsidR="00484722" w:rsidRPr="00E44796" w14:paraId="42D3D9CD" w14:textId="77777777" w:rsidTr="00EC3DFA"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058C59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</w:tcPr>
          <w:p w14:paraId="3CE5FD30" w14:textId="77777777" w:rsidR="00484722" w:rsidRPr="00E44796" w:rsidRDefault="00484722" w:rsidP="00EC3DF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</w:tabs>
              <w:spacing w:before="0"/>
              <w:rPr>
                <w:rFonts w:eastAsia="SimSun" w:cs="Calibri"/>
                <w:sz w:val="20"/>
                <w:lang w:val="ru-RU" w:eastAsia="zh-CN"/>
              </w:rPr>
            </w:pPr>
          </w:p>
        </w:tc>
        <w:tc>
          <w:tcPr>
            <w:tcW w:w="1623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2EDF85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41DD4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D32FE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E1B0D1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49447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72F620C9" w14:textId="77777777" w:rsidTr="00EC3DFA">
        <w:tc>
          <w:tcPr>
            <w:tcW w:w="13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4576823" w14:textId="77777777" w:rsidR="00484722" w:rsidRPr="00E44796" w:rsidRDefault="00484722" w:rsidP="00EC3DFA">
            <w:pPr>
              <w:pStyle w:val="Tabletext"/>
              <w:spacing w:before="0" w:after="0"/>
              <w:rPr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ВСЕГО</w:t>
            </w:r>
          </w:p>
        </w:tc>
        <w:tc>
          <w:tcPr>
            <w:tcW w:w="5201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842D850" w14:textId="77777777" w:rsidR="00484722" w:rsidRPr="00E44796" w:rsidRDefault="00484722" w:rsidP="00EC3DFA">
            <w:pPr>
              <w:pStyle w:val="Tabletext"/>
              <w:spacing w:before="0" w:after="0"/>
              <w:rPr>
                <w:b/>
                <w:bCs/>
                <w:lang w:val="ru-RU" w:eastAsia="zh-CN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center"/>
          </w:tcPr>
          <w:p w14:paraId="7771477B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55 409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D0326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56 411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2A1826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30 877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ED19E9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29 039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07CAA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59 916</w:t>
            </w:r>
          </w:p>
        </w:tc>
      </w:tr>
      <w:tr w:rsidR="00484722" w:rsidRPr="0076608B" w14:paraId="39809C25" w14:textId="77777777" w:rsidTr="00EC3DFA">
        <w:tc>
          <w:tcPr>
            <w:tcW w:w="14572" w:type="dxa"/>
            <w:gridSpan w:val="7"/>
            <w:tcBorders>
              <w:left w:val="nil"/>
              <w:right w:val="nil"/>
            </w:tcBorders>
            <w:shd w:val="clear" w:color="auto" w:fill="auto"/>
            <w:noWrap/>
          </w:tcPr>
          <w:p w14:paraId="6754C118" w14:textId="77777777" w:rsidR="00484722" w:rsidRPr="00E44796" w:rsidRDefault="00484722" w:rsidP="00EC3DFA">
            <w:pPr>
              <w:pStyle w:val="Tablelegend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*</w:t>
            </w:r>
            <w:r w:rsidRPr="00E44796">
              <w:rPr>
                <w:lang w:val="ru-RU" w:eastAsia="zh-CN"/>
              </w:rPr>
              <w:tab/>
            </w:r>
            <w:r w:rsidRPr="00E44796">
              <w:rPr>
                <w:sz w:val="16"/>
                <w:szCs w:val="16"/>
                <w:lang w:val="ru-RU" w:eastAsia="zh-CN"/>
              </w:rPr>
              <w:t>Включая семинары и семинары-практикумы</w:t>
            </w:r>
            <w:r w:rsidRPr="00E44796">
              <w:rPr>
                <w:lang w:val="ru-RU" w:eastAsia="zh-CN"/>
              </w:rPr>
              <w:t>.</w:t>
            </w:r>
          </w:p>
        </w:tc>
      </w:tr>
    </w:tbl>
    <w:p w14:paraId="15F31CE6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2AA854C9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55" w:name="_Toc8113241"/>
      <w:r w:rsidRPr="00E44796">
        <w:rPr>
          <w:color w:val="002060"/>
          <w:lang w:val="ru-RU"/>
        </w:rPr>
        <w:lastRenderedPageBreak/>
        <w:t>Таблица 10</w:t>
      </w:r>
      <w:bookmarkEnd w:id="255"/>
    </w:p>
    <w:p w14:paraId="16C96376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56" w:name="_Toc8113242"/>
      <w:r w:rsidRPr="00E44796">
        <w:rPr>
          <w:color w:val="002060"/>
          <w:lang w:val="ru-RU"/>
        </w:rPr>
        <w:t>Сектор развития электросвязи, 2020−2021 гг.</w:t>
      </w:r>
      <w:bookmarkEnd w:id="256"/>
    </w:p>
    <w:p w14:paraId="46F9616F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57" w:name="_Toc8113243"/>
      <w:r w:rsidRPr="00E44796">
        <w:rPr>
          <w:i/>
          <w:iCs/>
          <w:color w:val="002060"/>
          <w:lang w:val="ru-RU"/>
        </w:rPr>
        <w:t>Запланированные расходы в разбивке по разделам и категориям расходов</w:t>
      </w:r>
      <w:bookmarkEnd w:id="257"/>
    </w:p>
    <w:p w14:paraId="681BC8AC" w14:textId="77777777" w:rsidR="00484722" w:rsidRPr="00B06CC2" w:rsidRDefault="00484722" w:rsidP="00EC3DFA">
      <w:pPr>
        <w:spacing w:before="0" w:after="60"/>
        <w:ind w:firstLine="13608"/>
        <w:rPr>
          <w:i/>
          <w:iCs/>
          <w:sz w:val="16"/>
          <w:szCs w:val="16"/>
          <w:lang w:val="ru-RU"/>
        </w:rPr>
      </w:pPr>
      <w:r w:rsidRPr="00B06CC2">
        <w:rPr>
          <w:i/>
          <w:iCs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1" layoutInCell="1" allowOverlap="1" wp14:anchorId="7227C887" wp14:editId="7B44CE0A">
                <wp:simplePos x="0" y="0"/>
                <wp:positionH relativeFrom="column">
                  <wp:posOffset>8656320</wp:posOffset>
                </wp:positionH>
                <wp:positionV relativeFrom="paragraph">
                  <wp:posOffset>331470</wp:posOffset>
                </wp:positionV>
                <wp:extent cx="683895" cy="3059430"/>
                <wp:effectExtent l="0" t="0" r="20955" b="26670"/>
                <wp:wrapNone/>
                <wp:docPr id="84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305943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195A9" id="AutoShape 1" o:spid="_x0000_s1026" style="position:absolute;margin-left:681.6pt;margin-top:26.1pt;width:53.85pt;height:240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16"/>
          <w:szCs w:val="16"/>
          <w:lang w:val="ru-RU"/>
        </w:rPr>
        <w:t xml:space="preserve">тыс. </w:t>
      </w:r>
      <w:proofErr w:type="spellStart"/>
      <w:r w:rsidRPr="00B06CC2">
        <w:rPr>
          <w:i/>
          <w:iCs/>
          <w:sz w:val="16"/>
          <w:szCs w:val="16"/>
          <w:lang w:val="ru-RU"/>
        </w:rPr>
        <w:t>шв</w:t>
      </w:r>
      <w:proofErr w:type="spellEnd"/>
      <w:r w:rsidRPr="00B06CC2">
        <w:rPr>
          <w:i/>
          <w:iCs/>
          <w:sz w:val="16"/>
          <w:szCs w:val="16"/>
          <w:lang w:val="ru-RU"/>
        </w:rPr>
        <w:t>. фр.</w:t>
      </w:r>
    </w:p>
    <w:tbl>
      <w:tblPr>
        <w:tblW w:w="1474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1134"/>
        <w:gridCol w:w="1134"/>
        <w:gridCol w:w="1134"/>
        <w:gridCol w:w="1245"/>
        <w:gridCol w:w="1165"/>
        <w:gridCol w:w="1105"/>
        <w:gridCol w:w="1106"/>
        <w:gridCol w:w="1105"/>
        <w:gridCol w:w="1106"/>
        <w:gridCol w:w="1106"/>
      </w:tblGrid>
      <w:tr w:rsidR="00484722" w:rsidRPr="00E44796" w14:paraId="0A3FD328" w14:textId="77777777" w:rsidTr="00EC3DFA">
        <w:tc>
          <w:tcPr>
            <w:tcW w:w="3402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0CEE572A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E929038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7B38365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CC4855E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4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A3D5286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6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D939D53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442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14:paraId="730726EE" w14:textId="77777777" w:rsidR="00484722" w:rsidRPr="00E44796" w:rsidRDefault="00484722" w:rsidP="00EC3DFA">
            <w:pPr>
              <w:pStyle w:val="Tabletext"/>
              <w:spacing w:before="0" w:after="0" w:line="220" w:lineRule="exact"/>
              <w:ind w:left="-57" w:right="-57"/>
              <w:jc w:val="center"/>
              <w:rPr>
                <w:rFonts w:cs="Calibri"/>
                <w:sz w:val="18"/>
                <w:szCs w:val="18"/>
                <w:lang w:val="ru-RU" w:eastAsia="zh-CN"/>
              </w:rPr>
            </w:pPr>
            <w:r w:rsidRPr="00E44796"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  <w:t>Бюро развития электросвязи</w:t>
            </w:r>
          </w:p>
          <w:p w14:paraId="746D77FC" w14:textId="77777777" w:rsidR="00484722" w:rsidRPr="00E44796" w:rsidRDefault="00484722" w:rsidP="00EC3DFA">
            <w:pPr>
              <w:pStyle w:val="Tabletext"/>
              <w:spacing w:before="0" w:after="0" w:line="220" w:lineRule="exact"/>
              <w:rPr>
                <w:sz w:val="16"/>
                <w:szCs w:val="16"/>
                <w:lang w:val="ru-RU" w:eastAsia="zh-CN"/>
              </w:rPr>
            </w:pPr>
            <w:r w:rsidRPr="00E44796">
              <w:rPr>
                <w:noProof/>
                <w:sz w:val="16"/>
                <w:szCs w:val="16"/>
                <w:lang w:eastAsia="zh-CN"/>
              </w:rPr>
              <mc:AlternateContent>
                <mc:Choice Requires="wps">
                  <w:drawing>
                    <wp:inline distT="0" distB="0" distL="0" distR="0" wp14:anchorId="19A13E29" wp14:editId="59DA6D5B">
                      <wp:extent cx="54000" cy="2700000"/>
                      <wp:effectExtent l="0" t="8255" r="13970" b="13970"/>
                      <wp:docPr id="85" name="Right Bracket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4000" cy="2700000"/>
                              </a:xfrm>
                              <a:prstGeom prst="rightBracket">
                                <a:avLst>
                                  <a:gd name="adj" fmla="val 14591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A4BD9A" id="Right Bracket 85" o:spid="_x0000_s1026" type="#_x0000_t86" style="width:4.25pt;height:212.6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" adj="630" filled="t" fillcolor="white [3212]" strokecolor="#0070c0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A104BF" w14:textId="77777777" w:rsidR="00484722" w:rsidRPr="00E44796" w:rsidRDefault="00484722" w:rsidP="00EC3DFA">
            <w:pPr>
              <w:pStyle w:val="Tablehead"/>
              <w:spacing w:before="0" w:after="0" w:line="220" w:lineRule="exact"/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6A8D68A9" w14:textId="77777777" w:rsidTr="00EC3DF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4D9448BF" w14:textId="77777777" w:rsidR="00484722" w:rsidRPr="00E44796" w:rsidRDefault="00484722" w:rsidP="00EC3DFA">
            <w:pPr>
              <w:pStyle w:val="Tablehead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B7AF76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Всемирные конференции по развитию электросвязи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D3272C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Региональные конференции по развитию электросвязи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28CA3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Консультатив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-ная группа по развитию электросвязи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2A3842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Собрания </w:t>
            </w: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исследова-тельских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комиссий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BD1D29" w14:textId="77777777" w:rsidR="00484722" w:rsidRPr="00E44796" w:rsidRDefault="00484722" w:rsidP="00EC3DFA">
            <w:pPr>
              <w:pStyle w:val="Tablehead"/>
              <w:ind w:left="-57" w:right="-57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Виды деятельности и программы</w:t>
            </w:r>
            <w:r w:rsidRPr="00E44796">
              <w:rPr>
                <w:rFonts w:cs="Calibri"/>
                <w:b w:val="0"/>
                <w:bCs/>
                <w:sz w:val="16"/>
                <w:szCs w:val="16"/>
                <w:lang w:val="ru-RU" w:eastAsia="zh-CN"/>
              </w:rPr>
              <w:t>*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1477EC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Общие расходы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498442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Канцелярия Директора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3A48D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Региональ-ные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 отделения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ACA77D" w14:textId="77777777" w:rsidR="00484722" w:rsidRPr="00E44796" w:rsidRDefault="00484722" w:rsidP="00EC3DFA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Департа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-менты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24067" w14:textId="77777777" w:rsidR="00484722" w:rsidRPr="00E44796" w:rsidRDefault="00484722" w:rsidP="00EC3DFA">
            <w:pPr>
              <w:pStyle w:val="Tablehead"/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  <w:t>Всего</w:t>
            </w:r>
          </w:p>
        </w:tc>
      </w:tr>
      <w:tr w:rsidR="00484722" w:rsidRPr="00E44796" w14:paraId="4C9BE8E1" w14:textId="77777777" w:rsidTr="00EC3DFA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DF512E8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</w:tcPr>
          <w:p w14:paraId="4DE31D4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CE631B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60CF61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88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A48CEC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436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6328C8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882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C44F86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900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CFB0C9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1 520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61FEB0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10 776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1885F6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19 717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7C0056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35 082</w:t>
            </w:r>
          </w:p>
        </w:tc>
      </w:tr>
      <w:tr w:rsidR="00484722" w:rsidRPr="00E44796" w14:paraId="30194252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441E857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Прочие затраты по персоналу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</w:tcPr>
          <w:p w14:paraId="3F7B1AF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C6228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27D36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E7384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16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676F8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2EAFE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E7E7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434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E7784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3 436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FCE5E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6 307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0B85D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10 214</w:t>
            </w:r>
          </w:p>
        </w:tc>
      </w:tr>
      <w:tr w:rsidR="00484722" w:rsidRPr="00E44796" w14:paraId="0FFE3713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541221C0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</w:tcPr>
          <w:p w14:paraId="56A5940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2D6D4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C5D2E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130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388B7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330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49FEE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4 154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C5057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234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6F716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5D9D9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414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72527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180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D1643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6 256</w:t>
            </w:r>
          </w:p>
        </w:tc>
      </w:tr>
      <w:tr w:rsidR="00484722" w:rsidRPr="00E44796" w14:paraId="41E2FC18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6938402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</w:tcPr>
          <w:p w14:paraId="043C0BB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9AD7F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5B8F5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98004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4FC30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5 218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F949C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8FD1D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715B8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D115A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383F5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5 415</w:t>
            </w:r>
          </w:p>
        </w:tc>
      </w:tr>
      <w:tr w:rsidR="00484722" w:rsidRPr="00E44796" w14:paraId="553EFD3E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3BEDF87D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</w:tcPr>
          <w:p w14:paraId="3362B01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0A7D0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6A8BF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8885A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7B57D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E5B19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DAC99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73A61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118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B818E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A0072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234</w:t>
            </w:r>
          </w:p>
        </w:tc>
      </w:tr>
      <w:tr w:rsidR="00484722" w:rsidRPr="00E44796" w14:paraId="2AA5D4DB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C861574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</w:tcPr>
          <w:p w14:paraId="6EF1EC7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0A603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1ABC2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B0322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7FE47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6BB5B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261DD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53B97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FDF2F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5E386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267</w:t>
            </w:r>
          </w:p>
        </w:tc>
      </w:tr>
      <w:tr w:rsidR="00484722" w:rsidRPr="00E44796" w14:paraId="580CD200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36E39373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</w:tcPr>
          <w:p w14:paraId="539C7DF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9948B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887CF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2EBE5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8C25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1 552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540F9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225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E7167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5567F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83147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B45AD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1 840</w:t>
            </w:r>
          </w:p>
        </w:tc>
      </w:tr>
      <w:tr w:rsidR="00484722" w:rsidRPr="00E44796" w14:paraId="1E5EDC49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7EE12E2D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Коммунальные услуги и внутренние службы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</w:tcPr>
          <w:p w14:paraId="1FB56EE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6D809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EB22C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A22B2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5E182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D0CD8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6AAE6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B296B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134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4DB64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60DD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185</w:t>
            </w:r>
          </w:p>
        </w:tc>
      </w:tr>
      <w:tr w:rsidR="00484722" w:rsidRPr="00E44796" w14:paraId="4C4168DF" w14:textId="77777777" w:rsidTr="00EC3DF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38359FCE" w14:textId="77777777" w:rsidR="00484722" w:rsidRPr="00E44796" w:rsidRDefault="00484722" w:rsidP="00EC3DFA">
            <w:pPr>
              <w:pStyle w:val="Tabletext"/>
              <w:tabs>
                <w:tab w:val="clear" w:pos="1985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Оплата аудиторских и межведомственных услуг и прочие расходы</w:t>
            </w:r>
          </w:p>
        </w:tc>
        <w:tc>
          <w:tcPr>
            <w:tcW w:w="1134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40800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17C260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2CB5E5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EEFF9B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4CAD5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178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3A2A8D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23314F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B84D0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186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56FE4B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A59B3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423</w:t>
            </w:r>
          </w:p>
        </w:tc>
      </w:tr>
      <w:tr w:rsidR="00484722" w:rsidRPr="00E44796" w14:paraId="3B0560D3" w14:textId="77777777" w:rsidTr="00EC3DFA">
        <w:tc>
          <w:tcPr>
            <w:tcW w:w="3402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04611A91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0070C0"/>
              <w:right w:val="nil"/>
            </w:tcBorders>
            <w:shd w:val="clear" w:color="auto" w:fill="auto"/>
            <w:noWrap/>
            <w:vAlign w:val="center"/>
          </w:tcPr>
          <w:p w14:paraId="1C44E13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80480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498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5820F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244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F5773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796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EAC6B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12 200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D5C5E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1 504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14FE1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2 156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64786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15 286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6C865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26 206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69F5B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  <w:t>59 916</w:t>
            </w:r>
          </w:p>
        </w:tc>
      </w:tr>
      <w:tr w:rsidR="00484722" w:rsidRPr="0076608B" w14:paraId="04661D7B" w14:textId="77777777" w:rsidTr="00EC3DFA">
        <w:tc>
          <w:tcPr>
            <w:tcW w:w="14742" w:type="dxa"/>
            <w:gridSpan w:val="11"/>
            <w:tcBorders>
              <w:left w:val="nil"/>
              <w:bottom w:val="nil"/>
              <w:right w:val="dotted" w:sz="4" w:space="0" w:color="0070C0"/>
            </w:tcBorders>
            <w:shd w:val="clear" w:color="auto" w:fill="auto"/>
            <w:noWrap/>
          </w:tcPr>
          <w:p w14:paraId="58606095" w14:textId="77777777" w:rsidR="00484722" w:rsidRPr="00E44796" w:rsidRDefault="00484722" w:rsidP="00EC3DFA">
            <w:pPr>
              <w:pStyle w:val="Tablelegend"/>
              <w:rPr>
                <w:sz w:val="16"/>
                <w:szCs w:val="16"/>
                <w:lang w:val="ru-RU" w:eastAsia="zh-CN"/>
              </w:rPr>
            </w:pPr>
            <w:r w:rsidRPr="00E44796">
              <w:rPr>
                <w:sz w:val="16"/>
                <w:szCs w:val="16"/>
                <w:lang w:val="ru-RU" w:eastAsia="zh-CN"/>
              </w:rPr>
              <w:t>*</w:t>
            </w:r>
            <w:r w:rsidRPr="00E44796">
              <w:rPr>
                <w:sz w:val="16"/>
                <w:szCs w:val="16"/>
                <w:lang w:val="ru-RU" w:eastAsia="zh-CN"/>
              </w:rPr>
              <w:tab/>
              <w:t>Включая семинары и семинары-практикумы.</w:t>
            </w:r>
          </w:p>
        </w:tc>
      </w:tr>
    </w:tbl>
    <w:p w14:paraId="5C85B9FE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113D3BF7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58" w:name="_Toc8113244"/>
      <w:r w:rsidRPr="00E44796">
        <w:rPr>
          <w:color w:val="002060"/>
          <w:lang w:val="ru-RU"/>
        </w:rPr>
        <w:lastRenderedPageBreak/>
        <w:t>Таблица 11</w:t>
      </w:r>
      <w:bookmarkEnd w:id="258"/>
    </w:p>
    <w:p w14:paraId="75321B6A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59" w:name="_Toc8113245"/>
      <w:r w:rsidRPr="00E44796">
        <w:rPr>
          <w:color w:val="002060"/>
          <w:lang w:val="ru-RU"/>
        </w:rPr>
        <w:t>Региональные и зональные отделения МСЭ, 2020−2021 гг.</w:t>
      </w:r>
      <w:bookmarkEnd w:id="259"/>
    </w:p>
    <w:p w14:paraId="1E52A38D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60" w:name="_Toc8113246"/>
      <w:r w:rsidRPr="00E44796">
        <w:rPr>
          <w:i/>
          <w:iCs/>
          <w:color w:val="002060"/>
          <w:lang w:val="ru-RU"/>
        </w:rPr>
        <w:t>Запланированные расходы в разбивке по разделам и категориям расходов</w:t>
      </w:r>
      <w:bookmarkEnd w:id="260"/>
    </w:p>
    <w:p w14:paraId="63591D61" w14:textId="77777777" w:rsidR="00484722" w:rsidRPr="00B06CC2" w:rsidRDefault="00484722" w:rsidP="00EC3DFA">
      <w:pPr>
        <w:spacing w:before="0" w:after="60"/>
        <w:ind w:firstLine="13608"/>
        <w:rPr>
          <w:i/>
          <w:iCs/>
          <w:sz w:val="16"/>
          <w:szCs w:val="16"/>
          <w:lang w:val="ru-RU"/>
        </w:rPr>
      </w:pPr>
      <w:r w:rsidRPr="00B06CC2">
        <w:rPr>
          <w:i/>
          <w:iCs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1" layoutInCell="1" allowOverlap="1" wp14:anchorId="2BA21A52" wp14:editId="04D8829A">
                <wp:simplePos x="0" y="0"/>
                <wp:positionH relativeFrom="column">
                  <wp:posOffset>8376285</wp:posOffset>
                </wp:positionH>
                <wp:positionV relativeFrom="paragraph">
                  <wp:posOffset>301625</wp:posOffset>
                </wp:positionV>
                <wp:extent cx="879475" cy="3133725"/>
                <wp:effectExtent l="0" t="0" r="15875" b="28575"/>
                <wp:wrapNone/>
                <wp:docPr id="8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475" cy="31337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B8ADF" id="AutoShape 1" o:spid="_x0000_s1026" style="position:absolute;margin-left:659.55pt;margin-top:23.75pt;width:69.25pt;height:24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16"/>
          <w:szCs w:val="16"/>
          <w:lang w:val="ru-RU"/>
        </w:rPr>
        <w:t xml:space="preserve">тыс. </w:t>
      </w:r>
      <w:proofErr w:type="spellStart"/>
      <w:r w:rsidRPr="00B06CC2">
        <w:rPr>
          <w:i/>
          <w:iCs/>
          <w:sz w:val="16"/>
          <w:szCs w:val="16"/>
          <w:lang w:val="ru-RU"/>
        </w:rPr>
        <w:t>шв</w:t>
      </w:r>
      <w:proofErr w:type="spellEnd"/>
      <w:r w:rsidRPr="00B06CC2">
        <w:rPr>
          <w:i/>
          <w:iCs/>
          <w:sz w:val="16"/>
          <w:szCs w:val="16"/>
          <w:lang w:val="ru-RU"/>
        </w:rPr>
        <w:t>. фр.</w:t>
      </w:r>
    </w:p>
    <w:tbl>
      <w:tblPr>
        <w:tblW w:w="1458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1398"/>
        <w:gridCol w:w="1398"/>
        <w:gridCol w:w="1398"/>
        <w:gridCol w:w="1398"/>
        <w:gridCol w:w="1398"/>
        <w:gridCol w:w="1398"/>
        <w:gridCol w:w="1398"/>
        <w:gridCol w:w="1398"/>
      </w:tblGrid>
      <w:tr w:rsidR="00484722" w:rsidRPr="00E44796" w14:paraId="4E9C357A" w14:textId="77777777" w:rsidTr="00EC3DFA"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C9052D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20" w:lineRule="exact"/>
              <w:ind w:left="284" w:hanging="284"/>
              <w:jc w:val="center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786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D8819C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20" w:lineRule="exact"/>
              <w:ind w:left="284" w:hanging="284"/>
              <w:jc w:val="center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  <w:t>Региональные и зональные отделения МСЭ</w:t>
            </w:r>
          </w:p>
          <w:p w14:paraId="6AF13E06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20" w:lineRule="exact"/>
              <w:ind w:left="284" w:hanging="284"/>
              <w:jc w:val="center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noProof/>
                <w:sz w:val="16"/>
                <w:szCs w:val="16"/>
                <w:lang w:eastAsia="zh-CN"/>
              </w:rPr>
              <mc:AlternateContent>
                <mc:Choice Requires="wps">
                  <w:drawing>
                    <wp:inline distT="0" distB="0" distL="0" distR="0" wp14:anchorId="0116F403" wp14:editId="689BD50E">
                      <wp:extent cx="54000" cy="6120000"/>
                      <wp:effectExtent l="0" t="3810" r="18415" b="18415"/>
                      <wp:docPr id="87" name="Right Bracket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4000" cy="6120000"/>
                              </a:xfrm>
                              <a:prstGeom prst="rightBracket">
                                <a:avLst>
                                  <a:gd name="adj" fmla="val 14591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520456" id="Right Bracket 87" o:spid="_x0000_s1026" type="#_x0000_t86" style="width:4.25pt;height:481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" adj="278" filled="t" fillcolor="white [3212]" strokecolor="#0070c0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E54BDD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20" w:lineRule="exact"/>
              <w:ind w:left="284" w:hanging="284"/>
              <w:jc w:val="center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</w:tr>
      <w:tr w:rsidR="00484722" w:rsidRPr="00E44796" w14:paraId="1F9FA0D4" w14:textId="77777777" w:rsidTr="00EC3DF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59BC5B24" w14:textId="77777777" w:rsidR="00484722" w:rsidRPr="00E44796" w:rsidRDefault="00484722" w:rsidP="00A848FF">
            <w:pPr>
              <w:pStyle w:val="Tablehead"/>
              <w:rPr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015B68" w14:textId="77777777" w:rsidR="00484722" w:rsidRPr="00E44796" w:rsidRDefault="00484722" w:rsidP="00A848FF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Общие расходы региональных </w:t>
            </w:r>
            <w:r w:rsidR="00A848FF" w:rsidRPr="00E44796">
              <w:rPr>
                <w:rFonts w:cs="Calibri"/>
                <w:sz w:val="16"/>
                <w:szCs w:val="16"/>
                <w:lang w:val="ru-RU" w:eastAsia="zh-CN"/>
              </w:rPr>
              <w:br/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и зональных отделений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1C6AC4" w14:textId="77777777" w:rsidR="00484722" w:rsidRPr="00E44796" w:rsidRDefault="00484722" w:rsidP="00A848FF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Африканский регион 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br/>
              <w:t>(</w:t>
            </w:r>
            <w:proofErr w:type="spellStart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AФР</w:t>
            </w:r>
            <w:proofErr w:type="spellEnd"/>
            <w:r w:rsidRPr="00E44796">
              <w:rPr>
                <w:rFonts w:cs="Calibri"/>
                <w:sz w:val="16"/>
                <w:szCs w:val="16"/>
                <w:lang w:val="ru-RU" w:eastAsia="zh-CN"/>
              </w:rPr>
              <w:t>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38ADB5" w14:textId="77777777" w:rsidR="00484722" w:rsidRPr="00E44796" w:rsidRDefault="00484722" w:rsidP="00A848FF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Регион Северной и Южной Америки 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br/>
              <w:t>(АМР)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6CBDB0" w14:textId="77777777" w:rsidR="00484722" w:rsidRPr="00E44796" w:rsidRDefault="00484722" w:rsidP="00A848FF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Регион арабских государств 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br/>
            </w:r>
            <w:r w:rsidR="00A848FF" w:rsidRPr="00E44796">
              <w:rPr>
                <w:rFonts w:cs="Calibri"/>
                <w:sz w:val="16"/>
                <w:szCs w:val="16"/>
                <w:lang w:val="ru-RU" w:eastAsia="zh-CN"/>
              </w:rPr>
              <w:t>(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АРБ)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B5E6F9" w14:textId="77777777" w:rsidR="00484722" w:rsidRPr="00E44796" w:rsidRDefault="00484722" w:rsidP="00A848FF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Азиатско-Тихоокеанский регион 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br/>
              <w:t>(АТР)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6AB6B9" w14:textId="77777777" w:rsidR="00484722" w:rsidRPr="00E44796" w:rsidRDefault="00484722" w:rsidP="00A848FF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 xml:space="preserve">Содружество Независимых Государств 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br/>
              <w:t>(СНГ)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F0B000" w14:textId="77777777" w:rsidR="00484722" w:rsidRPr="00E44796" w:rsidRDefault="00484722" w:rsidP="00A848FF">
            <w:pPr>
              <w:pStyle w:val="Tablehead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Регион Европы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br/>
              <w:t>(ЕВР)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CACD8" w14:textId="77777777" w:rsidR="00484722" w:rsidRPr="00E44796" w:rsidRDefault="00484722" w:rsidP="00A848FF">
            <w:pPr>
              <w:pStyle w:val="Tablehead"/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Cs/>
                <w:color w:val="002060"/>
                <w:sz w:val="16"/>
                <w:szCs w:val="16"/>
                <w:lang w:val="ru-RU" w:eastAsia="zh-CN"/>
              </w:rPr>
              <w:t>Всего</w:t>
            </w:r>
          </w:p>
        </w:tc>
      </w:tr>
      <w:tr w:rsidR="00484722" w:rsidRPr="00E44796" w14:paraId="4446C4CB" w14:textId="77777777" w:rsidTr="00EC3DFA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49E9ADFF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C4E65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5046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3 195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7904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2 898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5F27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1 297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3ABC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1 910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2B8E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697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B7A2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779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AD7D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10 776</w:t>
            </w:r>
          </w:p>
        </w:tc>
      </w:tr>
      <w:tr w:rsidR="00484722" w:rsidRPr="00E44796" w14:paraId="388AA9DE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69F88559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Прочие затраты по персоналу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08CD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8B27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980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3FB8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945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4C0D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428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688F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611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1408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225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62C6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247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13FD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3 436</w:t>
            </w:r>
          </w:p>
        </w:tc>
      </w:tr>
      <w:tr w:rsidR="00484722" w:rsidRPr="00E44796" w14:paraId="4F65EBB9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3AA37B2C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9127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5292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8AE8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C90C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B791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21E4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18F5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50A3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414</w:t>
            </w:r>
          </w:p>
        </w:tc>
      </w:tr>
      <w:tr w:rsidR="00484722" w:rsidRPr="00E44796" w14:paraId="3A0B9754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1410E8D5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0F7F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493B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4CCE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5443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5949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1622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060F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3DC6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72</w:t>
            </w:r>
          </w:p>
        </w:tc>
      </w:tr>
      <w:tr w:rsidR="00484722" w:rsidRPr="00E44796" w14:paraId="0B2F0E25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69B95159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2A96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8FD9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56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4DC9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FBE8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C74C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8607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A7AB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2C07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118</w:t>
            </w:r>
          </w:p>
        </w:tc>
      </w:tr>
      <w:tr w:rsidR="00484722" w:rsidRPr="00E44796" w14:paraId="62271D74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hideMark/>
          </w:tcPr>
          <w:p w14:paraId="273E64A7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831E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E956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746C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2DB0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A08E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4FAA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FFBD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CF24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87</w:t>
            </w:r>
          </w:p>
        </w:tc>
      </w:tr>
      <w:tr w:rsidR="00484722" w:rsidRPr="00E44796" w14:paraId="43C95E34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1A1C38F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7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8055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0A90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138A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7209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AAE2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7F1D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54F57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9602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63</w:t>
            </w:r>
          </w:p>
        </w:tc>
      </w:tr>
      <w:tr w:rsidR="00484722" w:rsidRPr="00E44796" w14:paraId="4EEF1155" w14:textId="77777777" w:rsidTr="00EC3DFA"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hideMark/>
          </w:tcPr>
          <w:p w14:paraId="1F2FBBAC" w14:textId="77777777" w:rsidR="00484722" w:rsidRPr="00E44796" w:rsidRDefault="00484722" w:rsidP="00EC3DFA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8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Коммунальные услуги и внутренние службы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F739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2A4A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4508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38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0F54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E4FC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84F5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90E6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A760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134</w:t>
            </w:r>
          </w:p>
        </w:tc>
      </w:tr>
      <w:tr w:rsidR="00484722" w:rsidRPr="00E44796" w14:paraId="4C28EE57" w14:textId="77777777" w:rsidTr="00EC3DF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hideMark/>
          </w:tcPr>
          <w:p w14:paraId="4478D075" w14:textId="77777777" w:rsidR="00484722" w:rsidRPr="00E44796" w:rsidRDefault="00484722" w:rsidP="00EC3DFA">
            <w:pPr>
              <w:pStyle w:val="Tabletext"/>
              <w:tabs>
                <w:tab w:val="clear" w:pos="1985"/>
              </w:tabs>
              <w:ind w:left="284" w:hanging="284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</w:t>
            </w:r>
            <w:r w:rsidRPr="00E44796">
              <w:rPr>
                <w:rFonts w:cs="Calibri"/>
                <w:sz w:val="16"/>
                <w:szCs w:val="16"/>
                <w:lang w:val="ru-RU" w:eastAsia="zh-CN"/>
              </w:rPr>
              <w:tab/>
              <w:t>Оплата аудиторских и межведомственных услуг и прочие расходы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E1E58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2F61C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94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C610A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7A24A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DCB47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14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033F7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A6D86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sz w:val="16"/>
                <w:szCs w:val="16"/>
                <w:lang w:val="ru-RU" w:eastAsia="zh-CN"/>
              </w:rPr>
              <w:t>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C9B4C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color w:val="002060"/>
                <w:sz w:val="16"/>
                <w:szCs w:val="16"/>
                <w:lang w:val="ru-RU" w:eastAsia="zh-CN"/>
              </w:rPr>
              <w:t>186</w:t>
            </w:r>
          </w:p>
        </w:tc>
      </w:tr>
      <w:tr w:rsidR="00484722" w:rsidRPr="00E44796" w14:paraId="6D263861" w14:textId="77777777" w:rsidTr="00EC3DFA">
        <w:tc>
          <w:tcPr>
            <w:tcW w:w="3402" w:type="dxa"/>
            <w:tcBorders>
              <w:top w:val="single" w:sz="4" w:space="0" w:color="auto"/>
              <w:left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594C5459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ВСЕГО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4CC4E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83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29D0D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4 551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3CBD0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4 089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2CFDA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1 841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0CB5F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2 657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AE39C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995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EA2CE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1 070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C87B1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sz w:val="16"/>
                <w:szCs w:val="16"/>
                <w:lang w:val="ru-RU" w:eastAsia="zh-CN"/>
              </w:rPr>
              <w:t>15 286</w:t>
            </w:r>
          </w:p>
        </w:tc>
      </w:tr>
    </w:tbl>
    <w:p w14:paraId="6E4DCF28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3A111D5B" w14:textId="77777777" w:rsidR="00484722" w:rsidRPr="00E44796" w:rsidRDefault="00484722" w:rsidP="00EC3DFA">
      <w:pPr>
        <w:pStyle w:val="TableNo"/>
        <w:spacing w:before="0"/>
        <w:jc w:val="left"/>
        <w:rPr>
          <w:color w:val="002060"/>
          <w:lang w:val="ru-RU"/>
        </w:rPr>
      </w:pPr>
      <w:bookmarkStart w:id="261" w:name="_Toc8113247"/>
      <w:r w:rsidRPr="00E44796">
        <w:rPr>
          <w:color w:val="002060"/>
          <w:lang w:val="ru-RU"/>
        </w:rPr>
        <w:lastRenderedPageBreak/>
        <w:t>Таблица 12</w:t>
      </w:r>
      <w:bookmarkEnd w:id="261"/>
    </w:p>
    <w:p w14:paraId="3D9FEE39" w14:textId="77777777" w:rsidR="00484722" w:rsidRPr="00E44796" w:rsidRDefault="00484722" w:rsidP="00EC3DFA">
      <w:pPr>
        <w:pStyle w:val="Tabletitle"/>
        <w:spacing w:before="120"/>
        <w:jc w:val="left"/>
        <w:rPr>
          <w:color w:val="002060"/>
          <w:lang w:val="ru-RU"/>
        </w:rPr>
      </w:pPr>
      <w:bookmarkStart w:id="262" w:name="_Toc8113248"/>
      <w:r w:rsidRPr="00E44796">
        <w:rPr>
          <w:color w:val="002060"/>
          <w:lang w:val="ru-RU"/>
        </w:rPr>
        <w:t>Капитальные расходы, 2020−2021 гг.</w:t>
      </w:r>
      <w:bookmarkEnd w:id="262"/>
    </w:p>
    <w:p w14:paraId="3B82C318" w14:textId="77777777" w:rsidR="00484722" w:rsidRPr="00E44796" w:rsidRDefault="00484722" w:rsidP="00EC3DFA">
      <w:pPr>
        <w:pStyle w:val="Tabletitle"/>
        <w:spacing w:before="120" w:after="120"/>
        <w:jc w:val="left"/>
        <w:rPr>
          <w:i/>
          <w:iCs/>
          <w:color w:val="002060"/>
          <w:lang w:val="ru-RU"/>
        </w:rPr>
      </w:pPr>
      <w:bookmarkStart w:id="263" w:name="_Toc8113249"/>
      <w:r w:rsidRPr="00E44796">
        <w:rPr>
          <w:i/>
          <w:iCs/>
          <w:color w:val="002060"/>
          <w:lang w:val="ru-RU"/>
        </w:rPr>
        <w:t>Запланированные расходы в разбивке по разделам</w:t>
      </w:r>
      <w:bookmarkEnd w:id="263"/>
    </w:p>
    <w:p w14:paraId="22834703" w14:textId="77777777" w:rsidR="00484722" w:rsidRPr="00B06CC2" w:rsidRDefault="00484722" w:rsidP="00647882">
      <w:pPr>
        <w:spacing w:before="0" w:after="60"/>
        <w:ind w:firstLine="11907"/>
        <w:rPr>
          <w:i/>
          <w:iCs/>
          <w:sz w:val="20"/>
          <w:lang w:val="ru-RU"/>
        </w:rPr>
      </w:pPr>
      <w:r w:rsidRPr="00B06CC2">
        <w:rPr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39136" behindDoc="0" locked="1" layoutInCell="1" allowOverlap="1" wp14:anchorId="3D495C3E" wp14:editId="426499E1">
                <wp:simplePos x="0" y="0"/>
                <wp:positionH relativeFrom="column">
                  <wp:posOffset>8131810</wp:posOffset>
                </wp:positionH>
                <wp:positionV relativeFrom="paragraph">
                  <wp:posOffset>63500</wp:posOffset>
                </wp:positionV>
                <wp:extent cx="1115695" cy="2580640"/>
                <wp:effectExtent l="0" t="0" r="27305" b="10160"/>
                <wp:wrapNone/>
                <wp:docPr id="88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580640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9C8CB" id="AutoShape 1" o:spid="_x0000_s1026" style="position:absolute;margin-left:640.3pt;margin-top:5pt;width:87.85pt;height:203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" filled="f" strokecolor="#0070c0" strokeweight="1pt">
                <w10:anchorlock/>
              </v:roundrect>
            </w:pict>
          </mc:Fallback>
        </mc:AlternateContent>
      </w:r>
      <w:r w:rsidRPr="00B06CC2">
        <w:rPr>
          <w:i/>
          <w:iCs/>
          <w:sz w:val="20"/>
          <w:lang w:val="ru-RU"/>
        </w:rPr>
        <w:t xml:space="preserve">тыс. </w:t>
      </w:r>
      <w:proofErr w:type="spellStart"/>
      <w:r w:rsidRPr="00B06CC2">
        <w:rPr>
          <w:i/>
          <w:iCs/>
          <w:sz w:val="20"/>
          <w:lang w:val="ru-RU"/>
        </w:rPr>
        <w:t>шв</w:t>
      </w:r>
      <w:proofErr w:type="spellEnd"/>
      <w:r w:rsidRPr="00B06CC2">
        <w:rPr>
          <w:i/>
          <w:iCs/>
          <w:sz w:val="20"/>
          <w:lang w:val="ru-RU"/>
        </w:rPr>
        <w:t>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1560"/>
        <w:gridCol w:w="7654"/>
        <w:gridCol w:w="1786"/>
        <w:gridCol w:w="1786"/>
        <w:gridCol w:w="1786"/>
      </w:tblGrid>
      <w:tr w:rsidR="00484722" w:rsidRPr="00E44796" w14:paraId="08F5C1D5" w14:textId="77777777" w:rsidTr="00EC3DFA">
        <w:trPr>
          <w:trHeight w:val="255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80905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638ED0DE" w14:textId="77777777" w:rsidR="00484722" w:rsidRPr="00E44796" w:rsidRDefault="00484722" w:rsidP="00EC3DFA">
            <w:pPr>
              <w:pStyle w:val="Tablehead"/>
              <w:rPr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FBC7F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2020 г.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1F4AE6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2021 г.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892FA5" w14:textId="77777777" w:rsidR="00484722" w:rsidRPr="00E44796" w:rsidRDefault="00484722" w:rsidP="00EC3DFA">
            <w:pPr>
              <w:pStyle w:val="Tablehead"/>
              <w:rPr>
                <w:color w:val="002060"/>
                <w:lang w:val="ru-RU" w:eastAsia="zh-CN"/>
              </w:rPr>
            </w:pPr>
            <w:r w:rsidRPr="00E44796">
              <w:rPr>
                <w:color w:val="002060"/>
                <w:lang w:val="ru-RU" w:eastAsia="zh-CN"/>
              </w:rPr>
              <w:t>Всего,</w:t>
            </w:r>
            <w:r w:rsidRPr="00E44796">
              <w:rPr>
                <w:color w:val="002060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397DC989" w14:textId="77777777" w:rsidTr="00EC3DFA">
        <w:trPr>
          <w:trHeight w:val="1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C9A4" w14:textId="77777777" w:rsidR="00484722" w:rsidRPr="00E44796" w:rsidRDefault="00484722" w:rsidP="00EC3DFA">
            <w:pPr>
              <w:pStyle w:val="Tabletext"/>
              <w:spacing w:before="0" w:after="0"/>
              <w:rPr>
                <w:color w:val="002060"/>
                <w:lang w:val="ru-RU" w:eastAsia="zh-CN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13597A70" w14:textId="77777777" w:rsidR="00484722" w:rsidRPr="00E44796" w:rsidRDefault="00484722" w:rsidP="00EC3DFA">
            <w:pPr>
              <w:pStyle w:val="Tabletext"/>
              <w:spacing w:before="0" w:after="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D6B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BA430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69563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02ECFD76" w14:textId="77777777" w:rsidTr="00EC3DFA">
        <w:trPr>
          <w:trHeight w:val="2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6D0E" w14:textId="77777777" w:rsidR="00484722" w:rsidRPr="00E44796" w:rsidRDefault="00484722" w:rsidP="00EC3DFA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Раздел 9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63C97538" w14:textId="77777777" w:rsidR="00484722" w:rsidRPr="00E44796" w:rsidRDefault="00484722" w:rsidP="00EC3DFA">
            <w:pPr>
              <w:pStyle w:val="Tabletex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Общие расходы МСЭ</w:t>
            </w: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DBF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0E1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31C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11F0A57B" w14:textId="77777777" w:rsidTr="00EC3DFA">
        <w:trPr>
          <w:trHeight w:val="2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3AA2" w14:textId="77777777" w:rsidR="00484722" w:rsidRPr="00E44796" w:rsidRDefault="00484722" w:rsidP="00EC3DFA">
            <w:pPr>
              <w:pStyle w:val="Tabletext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7B0A3D7B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7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Pr="00E44796">
              <w:rPr>
                <w:lang w:val="ru-RU" w:eastAsia="zh-CN"/>
              </w:rPr>
              <w:tab/>
              <w:t>Инфраструктура зданий</w:t>
            </w: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865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750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0F7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750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7A8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1 500</w:t>
            </w:r>
          </w:p>
        </w:tc>
      </w:tr>
      <w:tr w:rsidR="00484722" w:rsidRPr="00E44796" w14:paraId="47DD4511" w14:textId="77777777" w:rsidTr="00EC3DFA">
        <w:trPr>
          <w:trHeight w:val="2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17E1" w14:textId="77777777" w:rsidR="00484722" w:rsidRPr="00E44796" w:rsidRDefault="00484722" w:rsidP="00EC3DFA">
            <w:pPr>
              <w:pStyle w:val="Tabletext"/>
              <w:rPr>
                <w:lang w:val="ru-RU" w:eastAsia="zh-CN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6FE5F56B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7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Pr="00E44796">
              <w:rPr>
                <w:lang w:val="ru-RU" w:eastAsia="zh-CN"/>
              </w:rPr>
              <w:tab/>
              <w:t>Капитальный фонд информационно-коммуникационных технологий (</w:t>
            </w:r>
            <w:proofErr w:type="spellStart"/>
            <w:r w:rsidRPr="00E44796">
              <w:rPr>
                <w:lang w:val="ru-RU" w:eastAsia="zh-CN"/>
              </w:rPr>
              <w:t>ICTF</w:t>
            </w:r>
            <w:proofErr w:type="spellEnd"/>
            <w:r w:rsidRPr="00E44796">
              <w:rPr>
                <w:lang w:val="ru-RU" w:eastAsia="zh-CN"/>
              </w:rPr>
              <w:t>)</w:t>
            </w: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EC2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1 500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602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1 500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726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3 000</w:t>
            </w:r>
          </w:p>
        </w:tc>
      </w:tr>
      <w:tr w:rsidR="00484722" w:rsidRPr="00E44796" w14:paraId="3399AA0C" w14:textId="77777777" w:rsidTr="00EC3DFA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80FC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7DF3F4EC" w14:textId="77777777" w:rsidR="00484722" w:rsidRPr="00E44796" w:rsidRDefault="00484722" w:rsidP="00EC3DFA">
            <w:pPr>
              <w:pStyle w:val="Tabletext"/>
              <w:spacing w:before="0" w:after="0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F67A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759CC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B8C7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75DA5DB8" w14:textId="77777777" w:rsidTr="00EC3DFA">
        <w:trPr>
          <w:trHeight w:val="2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5C96" w14:textId="77777777" w:rsidR="00484722" w:rsidRPr="00E44796" w:rsidRDefault="00484722" w:rsidP="00EC3DFA">
            <w:pPr>
              <w:pStyle w:val="Tabletext"/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Раздел 9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6675B23E" w14:textId="77777777" w:rsidR="00484722" w:rsidRPr="00E44796" w:rsidRDefault="00484722" w:rsidP="00EC3DFA">
            <w:pPr>
              <w:pStyle w:val="Tabletext"/>
              <w:rPr>
                <w:b/>
                <w:bCs/>
                <w:color w:val="002060"/>
                <w:lang w:val="ru-RU" w:eastAsia="zh-CN"/>
              </w:rPr>
            </w:pPr>
            <w:r w:rsidRPr="00E44796">
              <w:rPr>
                <w:b/>
                <w:bCs/>
                <w:color w:val="002060"/>
                <w:lang w:val="ru-RU" w:eastAsia="zh-CN"/>
              </w:rPr>
              <w:t>Департаменты Генерального секретариата</w:t>
            </w: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E6D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8D2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7F2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bookmarkStart w:id="264" w:name="RANGE!E14:E19"/>
            <w:bookmarkEnd w:id="264"/>
          </w:p>
        </w:tc>
      </w:tr>
      <w:tr w:rsidR="00484722" w:rsidRPr="00E44796" w14:paraId="61842E48" w14:textId="77777777" w:rsidTr="00EC3DFA">
        <w:trPr>
          <w:trHeight w:val="2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4D49" w14:textId="77777777" w:rsidR="00484722" w:rsidRPr="00E44796" w:rsidRDefault="00484722" w:rsidP="00EC3DFA">
            <w:pPr>
              <w:pStyle w:val="Tabletext"/>
              <w:rPr>
                <w:rFonts w:ascii="Times New Roman" w:hAnsi="Times New Roman"/>
                <w:lang w:val="ru-RU" w:eastAsia="zh-CN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1E83C3A9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7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Pr="00E44796">
              <w:rPr>
                <w:lang w:val="ru-RU" w:eastAsia="zh-CN"/>
              </w:rPr>
              <w:tab/>
              <w:t>Департамент конференций и публикаций</w:t>
            </w: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F19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28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83A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28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2D3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56</w:t>
            </w:r>
          </w:p>
        </w:tc>
      </w:tr>
      <w:tr w:rsidR="00484722" w:rsidRPr="00E44796" w14:paraId="528C2398" w14:textId="77777777" w:rsidTr="00EC3DFA">
        <w:trPr>
          <w:trHeight w:val="2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6CCE" w14:textId="77777777" w:rsidR="00484722" w:rsidRPr="00E44796" w:rsidRDefault="00484722" w:rsidP="00EC3DFA">
            <w:pPr>
              <w:pStyle w:val="Tabletext"/>
              <w:rPr>
                <w:lang w:val="ru-RU" w:eastAsia="zh-CN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708ADCD8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7"/>
              </w:tabs>
              <w:rPr>
                <w:lang w:val="ru-RU" w:eastAsia="zh-CN"/>
              </w:rPr>
            </w:pPr>
            <w:r w:rsidRPr="00E44796">
              <w:rPr>
                <w:lang w:val="ru-RU" w:eastAsia="zh-CN"/>
              </w:rPr>
              <w:t>−</w:t>
            </w:r>
            <w:r w:rsidRPr="00E44796">
              <w:rPr>
                <w:lang w:val="ru-RU" w:eastAsia="zh-CN"/>
              </w:rPr>
              <w:tab/>
              <w:t>Департамент информационных служб</w:t>
            </w: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4BA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212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D87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lang w:val="ru-RU" w:eastAsia="zh-CN"/>
              </w:rPr>
            </w:pPr>
            <w:r w:rsidRPr="00E44796">
              <w:rPr>
                <w:rFonts w:cs="Calibri"/>
                <w:lang w:val="ru-RU" w:eastAsia="zh-CN"/>
              </w:rPr>
              <w:t>212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8A8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  <w:r w:rsidRPr="00E44796">
              <w:rPr>
                <w:rFonts w:cs="Calibri"/>
                <w:color w:val="002060"/>
                <w:lang w:val="ru-RU" w:eastAsia="zh-CN"/>
              </w:rPr>
              <w:t>424</w:t>
            </w:r>
          </w:p>
        </w:tc>
      </w:tr>
      <w:tr w:rsidR="00484722" w:rsidRPr="00E44796" w14:paraId="2BD14CD8" w14:textId="77777777" w:rsidTr="00EC3DFA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3E68EA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</w:tcPr>
          <w:p w14:paraId="264BCC06" w14:textId="77777777" w:rsidR="00484722" w:rsidRPr="00E44796" w:rsidRDefault="00484722" w:rsidP="00EC3DFA">
            <w:pPr>
              <w:pStyle w:val="Tabletext"/>
              <w:spacing w:before="0" w:after="0"/>
              <w:rPr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DED50D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A02984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lang w:val="ru-RU" w:eastAsia="zh-CN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6585F8" w14:textId="77777777" w:rsidR="00484722" w:rsidRPr="00E44796" w:rsidRDefault="00484722" w:rsidP="00EC3DFA">
            <w:pPr>
              <w:pStyle w:val="Tabletext"/>
              <w:spacing w:before="0" w:after="0"/>
              <w:ind w:right="284"/>
              <w:jc w:val="right"/>
              <w:rPr>
                <w:rFonts w:cs="Calibri"/>
                <w:color w:val="002060"/>
                <w:lang w:val="ru-RU" w:eastAsia="zh-CN"/>
              </w:rPr>
            </w:pPr>
          </w:p>
        </w:tc>
      </w:tr>
      <w:tr w:rsidR="00484722" w:rsidRPr="00E44796" w14:paraId="2FB072E8" w14:textId="77777777" w:rsidTr="00EC3DFA">
        <w:trPr>
          <w:trHeight w:val="252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7DB477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  <w:r w:rsidRPr="00E44796">
              <w:rPr>
                <w:b/>
                <w:bCs/>
                <w:lang w:val="ru-RU" w:eastAsia="zh-CN"/>
              </w:rPr>
              <w:t>ВСЕГО</w:t>
            </w:r>
          </w:p>
        </w:tc>
        <w:tc>
          <w:tcPr>
            <w:tcW w:w="7654" w:type="dxa"/>
            <w:tcBorders>
              <w:top w:val="single" w:sz="4" w:space="0" w:color="auto"/>
              <w:bottom w:val="nil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4C810356" w14:textId="77777777" w:rsidR="00484722" w:rsidRPr="00E44796" w:rsidRDefault="00484722" w:rsidP="00EC3DFA">
            <w:pPr>
              <w:pStyle w:val="Tabletext"/>
              <w:rPr>
                <w:b/>
                <w:bCs/>
                <w:lang w:val="ru-RU" w:eastAsia="zh-CN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  <w:hideMark/>
          </w:tcPr>
          <w:p w14:paraId="0C69C65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2 490</w:t>
            </w:r>
          </w:p>
        </w:tc>
        <w:tc>
          <w:tcPr>
            <w:tcW w:w="178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0EBF2F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lang w:val="ru-RU" w:eastAsia="zh-CN"/>
              </w:rPr>
            </w:pPr>
            <w:r w:rsidRPr="00E44796">
              <w:rPr>
                <w:rFonts w:cs="Calibri"/>
                <w:b/>
                <w:bCs/>
                <w:lang w:val="ru-RU" w:eastAsia="zh-CN"/>
              </w:rPr>
              <w:t>2 490</w:t>
            </w:r>
          </w:p>
        </w:tc>
        <w:tc>
          <w:tcPr>
            <w:tcW w:w="17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E06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cs="Calibri"/>
                <w:b/>
                <w:bCs/>
                <w:color w:val="002060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2060"/>
                <w:lang w:val="ru-RU" w:eastAsia="zh-CN"/>
              </w:rPr>
              <w:t>4 980</w:t>
            </w:r>
          </w:p>
        </w:tc>
      </w:tr>
    </w:tbl>
    <w:p w14:paraId="1F34F252" w14:textId="77777777" w:rsidR="00484722" w:rsidRPr="00E44796" w:rsidRDefault="00484722" w:rsidP="00EC3DFA">
      <w:pPr>
        <w:rPr>
          <w:lang w:val="ru-RU"/>
        </w:rPr>
      </w:pPr>
    </w:p>
    <w:p w14:paraId="4D40E491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default" r:id="rId56"/>
          <w:headerReference w:type="first" r:id="rId57"/>
          <w:footerReference w:type="first" r:id="rId58"/>
          <w:pgSz w:w="16834" w:h="11907" w:orient="landscape" w:code="9"/>
          <w:pgMar w:top="1134" w:right="1134" w:bottom="1134" w:left="1134" w:header="567" w:footer="567" w:gutter="0"/>
          <w:paperSrc w:first="15" w:other="15"/>
          <w:cols w:space="720"/>
          <w:titlePg/>
          <w:docGrid w:linePitch="299"/>
        </w:sectPr>
      </w:pPr>
    </w:p>
    <w:p w14:paraId="4D8D7208" w14:textId="77777777" w:rsidR="00484722" w:rsidRPr="00E44796" w:rsidRDefault="00484722" w:rsidP="00EC3DFA">
      <w:pPr>
        <w:pStyle w:val="Heading1"/>
        <w:spacing w:before="0"/>
        <w:rPr>
          <w:lang w:val="ru-RU"/>
        </w:rPr>
      </w:pPr>
      <w:bookmarkStart w:id="265" w:name="_Toc7794305"/>
      <w:bookmarkStart w:id="266" w:name="_Toc7794687"/>
      <w:bookmarkStart w:id="267" w:name="_Toc7794975"/>
      <w:bookmarkStart w:id="268" w:name="_Toc7795517"/>
      <w:bookmarkStart w:id="269" w:name="_Toc8116188"/>
      <w:r w:rsidRPr="00E44796">
        <w:rPr>
          <w:color w:val="002060"/>
          <w:lang w:val="ru-RU"/>
        </w:rPr>
        <w:lastRenderedPageBreak/>
        <w:t xml:space="preserve">Часть </w:t>
      </w:r>
      <w:r w:rsidRPr="00E44796">
        <w:rPr>
          <w:color w:val="0070C0"/>
          <w:lang w:val="ru-RU"/>
        </w:rPr>
        <w:t>IV</w:t>
      </w:r>
      <w:r w:rsidRPr="00E44796">
        <w:rPr>
          <w:color w:val="002060"/>
          <w:lang w:val="ru-RU"/>
        </w:rPr>
        <w:t xml:space="preserve"> – Приложения</w:t>
      </w:r>
      <w:bookmarkEnd w:id="265"/>
      <w:bookmarkEnd w:id="266"/>
      <w:bookmarkEnd w:id="267"/>
      <w:bookmarkEnd w:id="268"/>
      <w:bookmarkEnd w:id="269"/>
    </w:p>
    <w:p w14:paraId="465C7133" w14:textId="77777777" w:rsidR="00D30441" w:rsidRPr="00E44796" w:rsidRDefault="00D30441" w:rsidP="00D30441">
      <w:pPr>
        <w:pStyle w:val="TOC1"/>
        <w:tabs>
          <w:tab w:val="clear" w:pos="7938"/>
          <w:tab w:val="left" w:leader="dot" w:pos="8789"/>
          <w:tab w:val="right" w:pos="9639"/>
        </w:tabs>
        <w:spacing w:before="360"/>
        <w:ind w:left="1134" w:right="851" w:hanging="113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b/>
          <w:bCs/>
          <w:lang w:val="ru-RU"/>
        </w:rPr>
        <w:fldChar w:fldCharType="begin"/>
      </w:r>
      <w:r w:rsidRPr="00E44796">
        <w:rPr>
          <w:b/>
          <w:bCs/>
          <w:lang w:val="ru-RU"/>
        </w:rPr>
        <w:instrText xml:space="preserve"> TOC \o "1-1" \t "Annex_No,1,Annex_title,1" </w:instrText>
      </w:r>
      <w:r w:rsidRPr="00E44796">
        <w:rPr>
          <w:b/>
          <w:bCs/>
          <w:lang w:val="ru-RU"/>
        </w:rPr>
        <w:fldChar w:fldCharType="separate"/>
      </w:r>
      <w:r w:rsidRPr="00E44796">
        <w:rPr>
          <w:color w:val="0070C0"/>
          <w:lang w:val="ru-RU"/>
        </w:rPr>
        <w:t>IV</w:t>
      </w:r>
      <w:r w:rsidRPr="00E44796">
        <w:rPr>
          <w:color w:val="002060"/>
          <w:lang w:val="ru-RU"/>
        </w:rPr>
        <w:t xml:space="preserve"> – </w:t>
      </w:r>
      <w:r w:rsidRPr="00E44796">
        <w:rPr>
          <w:b/>
          <w:bCs/>
          <w:lang w:val="ru-RU"/>
        </w:rPr>
        <w:t>Приложения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_Toc8116188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75</w:t>
      </w:r>
      <w:r w:rsidRPr="00E44796">
        <w:rPr>
          <w:lang w:val="ru-RU"/>
        </w:rPr>
        <w:fldChar w:fldCharType="end"/>
      </w:r>
    </w:p>
    <w:p w14:paraId="636F98A0" w14:textId="77777777" w:rsidR="00D30441" w:rsidRPr="00E44796" w:rsidRDefault="00D30441" w:rsidP="00D30441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left="1276" w:right="851" w:hanging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IV</w:t>
      </w:r>
      <w:r w:rsidRPr="00E44796">
        <w:rPr>
          <w:lang w:val="ru-RU"/>
        </w:rPr>
        <w:t>.1</w:t>
      </w:r>
      <w:r w:rsidRPr="00E44796">
        <w:rPr>
          <w:lang w:val="ru-RU"/>
        </w:rPr>
        <w:tab/>
      </w:r>
      <w:r w:rsidR="00AD1DD0" w:rsidRPr="00E44796">
        <w:rPr>
          <w:lang w:val="ru-RU"/>
        </w:rPr>
        <w:t xml:space="preserve">Приложение </w:t>
      </w:r>
      <w:r w:rsidRPr="00E44796">
        <w:rPr>
          <w:lang w:val="ru-RU"/>
        </w:rPr>
        <w:t xml:space="preserve">A − Должности, </w:t>
      </w:r>
      <w:r w:rsidRPr="00E44796">
        <w:rPr>
          <w:lang w:val="ru-RU" w:eastAsia="zh-CN"/>
        </w:rPr>
        <w:t>предусмотренные</w:t>
      </w:r>
      <w:r w:rsidRPr="00E44796">
        <w:rPr>
          <w:lang w:val="ru-RU"/>
        </w:rPr>
        <w:t xml:space="preserve"> в бюджете, в разбивке по классам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_Toc8116190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77</w:t>
      </w:r>
      <w:r w:rsidRPr="00E44796">
        <w:rPr>
          <w:lang w:val="ru-RU"/>
        </w:rPr>
        <w:fldChar w:fldCharType="end"/>
      </w:r>
    </w:p>
    <w:p w14:paraId="4B3F2FEE" w14:textId="77777777" w:rsidR="00D30441" w:rsidRPr="00E44796" w:rsidRDefault="00D30441" w:rsidP="00D30441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right="851" w:firstLine="0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IV</w:t>
      </w:r>
      <w:r w:rsidRPr="00E44796">
        <w:rPr>
          <w:lang w:val="ru-RU"/>
        </w:rPr>
        <w:t>.2</w:t>
      </w:r>
      <w:r w:rsidRPr="00E44796">
        <w:rPr>
          <w:lang w:val="ru-RU"/>
        </w:rPr>
        <w:tab/>
      </w:r>
      <w:r w:rsidR="00AD1DD0" w:rsidRPr="00E44796">
        <w:rPr>
          <w:lang w:val="ru-RU"/>
        </w:rPr>
        <w:t xml:space="preserve">Приложение </w:t>
      </w:r>
      <w:r w:rsidRPr="00E44796">
        <w:rPr>
          <w:lang w:val="ru-RU"/>
        </w:rPr>
        <w:t>B − Объемы документации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_Toc8116192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78</w:t>
      </w:r>
      <w:r w:rsidRPr="00E44796">
        <w:rPr>
          <w:lang w:val="ru-RU"/>
        </w:rPr>
        <w:fldChar w:fldCharType="end"/>
      </w:r>
    </w:p>
    <w:p w14:paraId="521E9653" w14:textId="77777777" w:rsidR="00D30441" w:rsidRPr="00E44796" w:rsidRDefault="00D30441" w:rsidP="00D30441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left="1276" w:right="851" w:hanging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IV</w:t>
      </w:r>
      <w:r w:rsidRPr="00E44796">
        <w:rPr>
          <w:lang w:val="ru-RU"/>
        </w:rPr>
        <w:t>.3</w:t>
      </w:r>
      <w:r w:rsidRPr="00E44796">
        <w:rPr>
          <w:lang w:val="ru-RU"/>
        </w:rPr>
        <w:tab/>
      </w:r>
      <w:r w:rsidR="00AD1DD0" w:rsidRPr="00E44796">
        <w:rPr>
          <w:lang w:val="ru-RU"/>
        </w:rPr>
        <w:t xml:space="preserve">Приложение </w:t>
      </w:r>
      <w:r w:rsidRPr="00E44796">
        <w:rPr>
          <w:lang w:val="ru-RU"/>
        </w:rPr>
        <w:t xml:space="preserve">C − Распределение ресурсов </w:t>
      </w:r>
      <w:r w:rsidRPr="00E44796">
        <w:rPr>
          <w:lang w:val="ru-RU" w:eastAsia="zh-CN"/>
        </w:rPr>
        <w:t>по</w:t>
      </w:r>
      <w:r w:rsidRPr="00E44796">
        <w:rPr>
          <w:lang w:val="ru-RU"/>
        </w:rPr>
        <w:t xml:space="preserve"> намеченным результатам деятельности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_Toc8116194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80</w:t>
      </w:r>
      <w:r w:rsidRPr="00E44796">
        <w:rPr>
          <w:lang w:val="ru-RU"/>
        </w:rPr>
        <w:fldChar w:fldCharType="end"/>
      </w:r>
    </w:p>
    <w:p w14:paraId="7A79D853" w14:textId="77777777" w:rsidR="00D30441" w:rsidRPr="00E44796" w:rsidRDefault="00D30441" w:rsidP="00AD1DD0">
      <w:pPr>
        <w:pStyle w:val="TOC2"/>
        <w:tabs>
          <w:tab w:val="clear" w:pos="7938"/>
          <w:tab w:val="left" w:pos="1276"/>
          <w:tab w:val="left" w:leader="dot" w:pos="8789"/>
          <w:tab w:val="right" w:pos="9639"/>
        </w:tabs>
        <w:spacing w:before="240"/>
        <w:ind w:left="1276" w:right="851" w:hanging="709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E44796">
        <w:rPr>
          <w:color w:val="0070C0"/>
          <w:lang w:val="ru-RU"/>
        </w:rPr>
        <w:t>IV</w:t>
      </w:r>
      <w:r w:rsidRPr="00E44796">
        <w:rPr>
          <w:lang w:val="ru-RU"/>
        </w:rPr>
        <w:t>.4</w:t>
      </w:r>
      <w:r w:rsidRPr="00E44796">
        <w:rPr>
          <w:lang w:val="ru-RU"/>
        </w:rPr>
        <w:tab/>
      </w:r>
      <w:r w:rsidR="00AD1DD0" w:rsidRPr="00E44796">
        <w:rPr>
          <w:lang w:val="ru-RU"/>
        </w:rPr>
        <w:t xml:space="preserve">Приложение </w:t>
      </w:r>
      <w:r w:rsidRPr="00E44796">
        <w:rPr>
          <w:lang w:val="ru-RU"/>
        </w:rPr>
        <w:t xml:space="preserve">D − </w:t>
      </w:r>
      <w:r w:rsidRPr="00E44796">
        <w:rPr>
          <w:lang w:val="ru-RU" w:eastAsia="zh-CN"/>
        </w:rPr>
        <w:t xml:space="preserve">Распределение </w:t>
      </w:r>
      <w:r w:rsidRPr="00E44796">
        <w:rPr>
          <w:lang w:val="ru-RU"/>
        </w:rPr>
        <w:t>ресурсов</w:t>
      </w:r>
      <w:r w:rsidRPr="00E44796">
        <w:rPr>
          <w:lang w:val="ru-RU" w:eastAsia="zh-CN"/>
        </w:rPr>
        <w:t xml:space="preserve"> по Целям в области устойчивого развития</w:t>
      </w:r>
      <w:r w:rsidRPr="00E44796">
        <w:rPr>
          <w:lang w:val="ru-RU"/>
        </w:rPr>
        <w:tab/>
      </w:r>
      <w:r w:rsidRPr="00E44796">
        <w:rPr>
          <w:lang w:val="ru-RU"/>
        </w:rPr>
        <w:tab/>
      </w:r>
      <w:r w:rsidRPr="00E44796">
        <w:rPr>
          <w:lang w:val="ru-RU"/>
        </w:rPr>
        <w:fldChar w:fldCharType="begin"/>
      </w:r>
      <w:r w:rsidRPr="00E44796">
        <w:rPr>
          <w:lang w:val="ru-RU"/>
        </w:rPr>
        <w:instrText xml:space="preserve"> PAGEREF _Toc8116196 \h </w:instrText>
      </w:r>
      <w:r w:rsidRPr="00E44796">
        <w:rPr>
          <w:lang w:val="ru-RU"/>
        </w:rPr>
      </w:r>
      <w:r w:rsidRPr="00E44796">
        <w:rPr>
          <w:lang w:val="ru-RU"/>
        </w:rPr>
        <w:fldChar w:fldCharType="separate"/>
      </w:r>
      <w:r w:rsidRPr="00E44796">
        <w:rPr>
          <w:lang w:val="ru-RU"/>
        </w:rPr>
        <w:t>85</w:t>
      </w:r>
      <w:r w:rsidRPr="00E44796">
        <w:rPr>
          <w:lang w:val="ru-RU"/>
        </w:rPr>
        <w:fldChar w:fldCharType="end"/>
      </w:r>
    </w:p>
    <w:p w14:paraId="2F6CD0C1" w14:textId="77777777" w:rsidR="00484722" w:rsidRPr="00E44796" w:rsidRDefault="00D30441" w:rsidP="00D30441">
      <w:pPr>
        <w:pStyle w:val="TOC1"/>
        <w:tabs>
          <w:tab w:val="clear" w:pos="7938"/>
          <w:tab w:val="left" w:leader="dot" w:pos="8789"/>
          <w:tab w:val="right" w:pos="9639"/>
        </w:tabs>
        <w:spacing w:before="360"/>
        <w:ind w:left="1134" w:right="851" w:hanging="1134"/>
        <w:rPr>
          <w:lang w:val="ru-RU"/>
        </w:rPr>
      </w:pPr>
      <w:r w:rsidRPr="00E44796">
        <w:rPr>
          <w:b/>
          <w:bCs/>
          <w:lang w:val="ru-RU"/>
        </w:rPr>
        <w:fldChar w:fldCharType="end"/>
      </w:r>
    </w:p>
    <w:p w14:paraId="7C914577" w14:textId="77777777" w:rsidR="00484722" w:rsidRPr="00E44796" w:rsidRDefault="00484722" w:rsidP="00AD1DD0">
      <w:pPr>
        <w:rPr>
          <w:lang w:val="ru-RU"/>
        </w:rPr>
        <w:sectPr w:rsidR="00484722" w:rsidRPr="00E44796" w:rsidSect="00CF629C">
          <w:headerReference w:type="default" r:id="rId59"/>
          <w:footerReference w:type="default" r:id="rId60"/>
          <w:footerReference w:type="first" r:id="rId61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</w:p>
    <w:p w14:paraId="6C22DFC3" w14:textId="77777777" w:rsidR="00484722" w:rsidRPr="00E44796" w:rsidRDefault="00484722" w:rsidP="00EC3DFA">
      <w:pPr>
        <w:pStyle w:val="AnnexNo"/>
        <w:spacing w:before="0"/>
        <w:rPr>
          <w:lang w:val="ru-RU"/>
        </w:rPr>
      </w:pPr>
      <w:bookmarkStart w:id="270" w:name="_Toc8116089"/>
      <w:bookmarkStart w:id="271" w:name="_Toc8116189"/>
      <w:r w:rsidRPr="00E44796">
        <w:rPr>
          <w:lang w:val="ru-RU"/>
        </w:rPr>
        <w:lastRenderedPageBreak/>
        <w:t>ПРИЛОЖЕНИЕ A</w:t>
      </w:r>
      <w:bookmarkEnd w:id="270"/>
      <w:bookmarkEnd w:id="271"/>
    </w:p>
    <w:bookmarkStart w:id="272" w:name="_Toc8116090"/>
    <w:bookmarkStart w:id="273" w:name="_Toc8116190"/>
    <w:p w14:paraId="10EF2DA9" w14:textId="77777777" w:rsidR="00484722" w:rsidRPr="00E44796" w:rsidRDefault="00484722" w:rsidP="00EC3DFA">
      <w:pPr>
        <w:pStyle w:val="Annextitle"/>
        <w:rPr>
          <w:lang w:val="ru-RU"/>
        </w:rPr>
      </w:pP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1184" behindDoc="0" locked="1" layoutInCell="1" allowOverlap="1" wp14:anchorId="28702109" wp14:editId="70B01701">
                <wp:simplePos x="0" y="0"/>
                <wp:positionH relativeFrom="column">
                  <wp:posOffset>8414385</wp:posOffset>
                </wp:positionH>
                <wp:positionV relativeFrom="paragraph">
                  <wp:posOffset>361315</wp:posOffset>
                </wp:positionV>
                <wp:extent cx="828675" cy="4499610"/>
                <wp:effectExtent l="0" t="0" r="28575" b="15240"/>
                <wp:wrapNone/>
                <wp:docPr id="89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996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0D8BA" id="AutoShape 1" o:spid="_x0000_s1026" style="position:absolute;margin-left:662.55pt;margin-top:28.45pt;width:65.25pt;height:35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" filled="f" strokecolor="#0070c0" strokeweight="1pt">
                <w10:anchorlock/>
              </v:roundrect>
            </w:pict>
          </mc:Fallback>
        </mc:AlternateContent>
      </w:r>
      <w:r w:rsidRPr="00E44796">
        <w:rPr>
          <w:lang w:val="ru-RU"/>
        </w:rPr>
        <w:t>Должности, предусмотренные в бюджете, в разбивке по классам</w:t>
      </w:r>
      <w:bookmarkEnd w:id="272"/>
      <w:bookmarkEnd w:id="273"/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1418"/>
        <w:gridCol w:w="1315"/>
        <w:gridCol w:w="1315"/>
        <w:gridCol w:w="1316"/>
        <w:gridCol w:w="1315"/>
        <w:gridCol w:w="1316"/>
        <w:gridCol w:w="1315"/>
        <w:gridCol w:w="1259"/>
        <w:gridCol w:w="1372"/>
        <w:gridCol w:w="1315"/>
        <w:gridCol w:w="1316"/>
      </w:tblGrid>
      <w:tr w:rsidR="00484722" w:rsidRPr="00E44796" w14:paraId="5714519F" w14:textId="77777777" w:rsidTr="00EC3DFA"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tted" w:sz="4" w:space="0" w:color="0070C0"/>
            </w:tcBorders>
            <w:shd w:val="clear" w:color="auto" w:fill="auto"/>
            <w:noWrap/>
            <w:vAlign w:val="bottom"/>
            <w:hideMark/>
          </w:tcPr>
          <w:p w14:paraId="42B75C93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674561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>Канцелярия Генерального секретаря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DD42C7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>Департамент по стратеги-</w:t>
            </w:r>
            <w:proofErr w:type="spellStart"/>
            <w:r w:rsidRPr="00E44796">
              <w:rPr>
                <w:sz w:val="18"/>
                <w:szCs w:val="18"/>
                <w:lang w:val="ru-RU"/>
              </w:rPr>
              <w:t>ческому</w:t>
            </w:r>
            <w:proofErr w:type="spellEnd"/>
            <w:r w:rsidRPr="00E44796">
              <w:rPr>
                <w:sz w:val="18"/>
                <w:szCs w:val="18"/>
                <w:lang w:val="ru-RU"/>
              </w:rPr>
              <w:t xml:space="preserve"> планированию и связям с членами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578A09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>Департамент конференций и публикаций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574886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>Департамент управления людскими ресурсами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85FA93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>Департамент управления финансовыми ресурсами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EA8E3B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 xml:space="preserve">Департамент </w:t>
            </w:r>
            <w:proofErr w:type="spellStart"/>
            <w:r w:rsidRPr="00E44796">
              <w:rPr>
                <w:sz w:val="18"/>
                <w:szCs w:val="18"/>
                <w:lang w:val="ru-RU"/>
              </w:rPr>
              <w:t>информацион-ных</w:t>
            </w:r>
            <w:proofErr w:type="spellEnd"/>
            <w:r w:rsidRPr="00E44796">
              <w:rPr>
                <w:sz w:val="18"/>
                <w:szCs w:val="18"/>
                <w:lang w:val="ru-RU"/>
              </w:rPr>
              <w:t xml:space="preserve"> служб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5F2315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>Бюро радиосвязи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D1B891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>Бюро стандартизации электросвязи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A267A5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 xml:space="preserve">Бюро </w:t>
            </w:r>
            <w:r w:rsidRPr="00E44796">
              <w:rPr>
                <w:sz w:val="18"/>
                <w:szCs w:val="18"/>
                <w:lang w:val="ru-RU"/>
              </w:rPr>
              <w:br/>
              <w:t>развития электросвязи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EFE08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E44796">
              <w:rPr>
                <w:sz w:val="18"/>
                <w:szCs w:val="18"/>
                <w:lang w:val="ru-RU"/>
              </w:rPr>
              <w:t>ВСЕГО: ДОЛЖНОСТИ</w:t>
            </w:r>
          </w:p>
        </w:tc>
      </w:tr>
      <w:tr w:rsidR="00484722" w:rsidRPr="00E44796" w14:paraId="13D0A3C4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418C1D00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Избираемые должностные лица</w:t>
            </w:r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537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5E4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A171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ascii="Times New Roman" w:hAnsi="Times New Roman"/>
                <w:sz w:val="18"/>
                <w:szCs w:val="18"/>
                <w:lang w:val="ru-RU" w:eastAsia="zh-CN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4E83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ascii="Times New Roman" w:hAnsi="Times New Roman"/>
                <w:sz w:val="18"/>
                <w:szCs w:val="18"/>
                <w:lang w:val="ru-RU" w:eastAsia="zh-CN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0A9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ascii="Times New Roman" w:hAnsi="Times New Roman"/>
                <w:sz w:val="18"/>
                <w:szCs w:val="18"/>
                <w:lang w:val="ru-RU" w:eastAsia="zh-CN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8C63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rFonts w:ascii="Times New Roman" w:hAnsi="Times New Roman"/>
                <w:sz w:val="18"/>
                <w:szCs w:val="18"/>
                <w:lang w:val="ru-RU" w:eastAsia="zh-CN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7F9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28C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511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5823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5</w:t>
            </w:r>
          </w:p>
        </w:tc>
      </w:tr>
      <w:tr w:rsidR="00484722" w:rsidRPr="00E44796" w14:paraId="2FC003EB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46274363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D2</w:t>
            </w:r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0F4B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A1DA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14B0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8ACA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68D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DD7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048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C6B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525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EF1D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4</w:t>
            </w:r>
          </w:p>
        </w:tc>
      </w:tr>
      <w:tr w:rsidR="00484722" w:rsidRPr="00E44796" w14:paraId="62290E4C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7463274F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D1</w:t>
            </w:r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F2D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C06B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31F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982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1548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4826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8E9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591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CB2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BAA8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18</w:t>
            </w:r>
          </w:p>
        </w:tc>
      </w:tr>
      <w:tr w:rsidR="00484722" w:rsidRPr="00E44796" w14:paraId="556B9C45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5C1667FA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P5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D10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4F3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58C6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6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37B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46D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48C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6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97D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A1C3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9FF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41E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73</w:t>
            </w:r>
          </w:p>
        </w:tc>
      </w:tr>
      <w:tr w:rsidR="00484722" w:rsidRPr="00E44796" w14:paraId="2FF8B9CA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1C56F81B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P4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F30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6D5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285B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631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96B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5FD0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11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8277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F61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C5D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C21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129</w:t>
            </w:r>
          </w:p>
        </w:tc>
      </w:tr>
      <w:tr w:rsidR="00484722" w:rsidRPr="00E44796" w14:paraId="35DD8C98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73FC3965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P3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CEA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FADC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A402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19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D24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F90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6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AE4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D7B0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276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E02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6F97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129</w:t>
            </w:r>
          </w:p>
        </w:tc>
      </w:tr>
      <w:tr w:rsidR="00484722" w:rsidRPr="00E44796" w14:paraId="029B3A6F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0F6783CE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P2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2E7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0AD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972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282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458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3DC7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E459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2CF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5E70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CA5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66</w:t>
            </w:r>
          </w:p>
        </w:tc>
      </w:tr>
      <w:tr w:rsidR="00484722" w:rsidRPr="00E44796" w14:paraId="25276AE4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181D6B19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P1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26F7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AB00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FABD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88B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47E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085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E91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F2E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E401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551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5</w:t>
            </w:r>
          </w:p>
        </w:tc>
      </w:tr>
      <w:tr w:rsidR="00484722" w:rsidRPr="00E44796" w14:paraId="23E79DC7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743C847E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G7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C38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1896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3EE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117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F13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31D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5AA9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75F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4384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20E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14</w:t>
            </w:r>
          </w:p>
        </w:tc>
      </w:tr>
      <w:tr w:rsidR="00484722" w:rsidRPr="00E44796" w14:paraId="5782E832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079C91B2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G6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083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384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5255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18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6EFE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EFEB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4F8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8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A069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C87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296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967E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106</w:t>
            </w:r>
          </w:p>
        </w:tc>
      </w:tr>
      <w:tr w:rsidR="00484722" w:rsidRPr="00E44796" w14:paraId="07A81472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5412AE9D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G5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19ED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6935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F3B2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54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D638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A8A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16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203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8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0E9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6F3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5E82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AD8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148</w:t>
            </w:r>
          </w:p>
        </w:tc>
      </w:tr>
      <w:tr w:rsidR="00484722" w:rsidRPr="00E44796" w14:paraId="28844B0D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56250013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G4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CE9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3449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B096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B4B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9A31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301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8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164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C06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76AB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8C4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48</w:t>
            </w:r>
          </w:p>
        </w:tc>
      </w:tr>
      <w:tr w:rsidR="00484722" w:rsidRPr="00E44796" w14:paraId="7DD80BEB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76400CD5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G3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42C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F92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A28B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666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2AE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C34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7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34ED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8CB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BB1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A67A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15</w:t>
            </w:r>
          </w:p>
        </w:tc>
      </w:tr>
      <w:tr w:rsidR="00484722" w:rsidRPr="00E44796" w14:paraId="67BFA25E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644E3FCA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G2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075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8D9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7813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1C8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435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A56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39A7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A19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204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333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3</w:t>
            </w:r>
          </w:p>
        </w:tc>
      </w:tr>
      <w:tr w:rsidR="00484722" w:rsidRPr="00E44796" w14:paraId="6605A7A4" w14:textId="77777777" w:rsidTr="00EC3DFA"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3DC4EFFA" w14:textId="77777777" w:rsidR="00484722" w:rsidRPr="00E44796" w:rsidRDefault="00484722" w:rsidP="00EC3DFA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sz w:val="18"/>
                <w:szCs w:val="18"/>
                <w:lang w:val="ru-RU" w:eastAsia="zh-CN"/>
              </w:rPr>
              <w:t>G1</w:t>
            </w:r>
            <w:proofErr w:type="spellEnd"/>
          </w:p>
        </w:tc>
        <w:tc>
          <w:tcPr>
            <w:tcW w:w="1315" w:type="dxa"/>
            <w:tcBorders>
              <w:top w:val="nil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71F0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A41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AC5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895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41C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E04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4A2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B600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0223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90C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0</w:t>
            </w:r>
          </w:p>
        </w:tc>
      </w:tr>
      <w:tr w:rsidR="00484722" w:rsidRPr="00E44796" w14:paraId="03960B4E" w14:textId="77777777" w:rsidTr="00EC3DFA"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dotted" w:sz="4" w:space="0" w:color="0070C0"/>
            </w:tcBorders>
            <w:shd w:val="clear" w:color="auto" w:fill="auto"/>
            <w:noWrap/>
            <w:vAlign w:val="center"/>
            <w:hideMark/>
          </w:tcPr>
          <w:p w14:paraId="01FD2E00" w14:textId="77777777" w:rsidR="00484722" w:rsidRPr="00E44796" w:rsidRDefault="00484722" w:rsidP="00EC3DFA">
            <w:pPr>
              <w:pStyle w:val="Tabletext"/>
              <w:jc w:val="center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ВСЕГО: МСЭ</w:t>
            </w:r>
          </w:p>
        </w:tc>
        <w:tc>
          <w:tcPr>
            <w:tcW w:w="1315" w:type="dxa"/>
            <w:tcBorders>
              <w:top w:val="single" w:sz="4" w:space="0" w:color="auto"/>
              <w:left w:val="dotted" w:sz="4" w:space="0" w:color="0070C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6D4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33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D86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45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9F1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150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D0D9F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34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65B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57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A752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84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D71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154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CA2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66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F00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140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4E6C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E44796">
              <w:rPr>
                <w:b/>
                <w:bCs/>
                <w:sz w:val="18"/>
                <w:szCs w:val="18"/>
                <w:lang w:val="ru-RU" w:eastAsia="zh-CN"/>
              </w:rPr>
              <w:t>763</w:t>
            </w:r>
          </w:p>
        </w:tc>
      </w:tr>
    </w:tbl>
    <w:p w14:paraId="2E3C6CDA" w14:textId="77777777" w:rsidR="00484722" w:rsidRPr="00E44796" w:rsidRDefault="00484722" w:rsidP="00EC3DFA">
      <w:pPr>
        <w:rPr>
          <w:lang w:val="ru-RU"/>
        </w:rPr>
      </w:pPr>
      <w:r w:rsidRPr="00E44796">
        <w:rPr>
          <w:lang w:val="ru-RU"/>
        </w:rPr>
        <w:br w:type="page"/>
      </w:r>
    </w:p>
    <w:p w14:paraId="5F28C5E7" w14:textId="77777777" w:rsidR="00484722" w:rsidRPr="00E44796" w:rsidRDefault="00484722" w:rsidP="00EC3DFA">
      <w:pPr>
        <w:pStyle w:val="AnnexNo"/>
        <w:spacing w:before="0"/>
        <w:rPr>
          <w:lang w:val="ru-RU"/>
        </w:rPr>
      </w:pPr>
      <w:bookmarkStart w:id="274" w:name="_Toc8116091"/>
      <w:bookmarkStart w:id="275" w:name="_Toc8116191"/>
      <w:r w:rsidRPr="00E44796">
        <w:rPr>
          <w:lang w:val="ru-RU"/>
        </w:rPr>
        <w:lastRenderedPageBreak/>
        <w:t>ПРИЛОЖЕНИЕ B</w:t>
      </w:r>
      <w:bookmarkEnd w:id="274"/>
      <w:bookmarkEnd w:id="275"/>
    </w:p>
    <w:p w14:paraId="3A3D1F89" w14:textId="77777777" w:rsidR="00484722" w:rsidRPr="00E44796" w:rsidRDefault="00484722" w:rsidP="00EC3DFA">
      <w:pPr>
        <w:pStyle w:val="Annextitle"/>
        <w:spacing w:before="120" w:after="360"/>
        <w:rPr>
          <w:lang w:val="ru-RU"/>
        </w:rPr>
      </w:pPr>
      <w:bookmarkStart w:id="276" w:name="_Toc8116092"/>
      <w:bookmarkStart w:id="277" w:name="_Toc8116192"/>
      <w:r w:rsidRPr="00E44796">
        <w:rPr>
          <w:lang w:val="ru-RU"/>
        </w:rPr>
        <w:t>Объемы документации</w: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1" layoutInCell="1" allowOverlap="1" wp14:anchorId="2E6F7F2B" wp14:editId="066E6D91">
                <wp:simplePos x="0" y="0"/>
                <wp:positionH relativeFrom="column">
                  <wp:posOffset>8572500</wp:posOffset>
                </wp:positionH>
                <wp:positionV relativeFrom="paragraph">
                  <wp:posOffset>318135</wp:posOffset>
                </wp:positionV>
                <wp:extent cx="683895" cy="5255895"/>
                <wp:effectExtent l="0" t="0" r="20955" b="20955"/>
                <wp:wrapNone/>
                <wp:docPr id="90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52558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1CF83" id="AutoShape 1" o:spid="_x0000_s1026" style="position:absolute;margin-left:675pt;margin-top:25.05pt;width:53.85pt;height:413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" filled="f" strokecolor="#0070c0" strokeweight="1pt">
                <w10:anchorlock/>
              </v:roundrect>
            </w:pict>
          </mc:Fallback>
        </mc:AlternateConten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3232" behindDoc="0" locked="1" layoutInCell="1" allowOverlap="1" wp14:anchorId="556DF817" wp14:editId="76D36ED5">
                <wp:simplePos x="0" y="0"/>
                <wp:positionH relativeFrom="column">
                  <wp:posOffset>7914640</wp:posOffset>
                </wp:positionH>
                <wp:positionV relativeFrom="paragraph">
                  <wp:posOffset>318135</wp:posOffset>
                </wp:positionV>
                <wp:extent cx="647700" cy="5256000"/>
                <wp:effectExtent l="0" t="0" r="19050" b="20955"/>
                <wp:wrapNone/>
                <wp:docPr id="9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56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61B6B" id="AutoShape 1" o:spid="_x0000_s1026" style="position:absolute;margin-left:623.2pt;margin-top:25.05pt;width:51pt;height:413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" filled="f" strokecolor="#0070c0" strokeweight="1pt">
                <w10:anchorlock/>
              </v:roundrect>
            </w:pict>
          </mc:Fallback>
        </mc:AlternateContent>
      </w:r>
      <w:r w:rsidRPr="00E447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2208" behindDoc="0" locked="1" layoutInCell="1" allowOverlap="1" wp14:anchorId="284FD179" wp14:editId="1923DE9C">
                <wp:simplePos x="0" y="0"/>
                <wp:positionH relativeFrom="column">
                  <wp:posOffset>4416425</wp:posOffset>
                </wp:positionH>
                <wp:positionV relativeFrom="paragraph">
                  <wp:posOffset>337185</wp:posOffset>
                </wp:positionV>
                <wp:extent cx="647700" cy="5256000"/>
                <wp:effectExtent l="0" t="0" r="19050" b="20955"/>
                <wp:wrapNone/>
                <wp:docPr id="9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56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9B252" id="AutoShape 1" o:spid="_x0000_s1026" style="position:absolute;margin-left:347.75pt;margin-top:26.55pt;width:51pt;height:413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" filled="f" strokecolor="#0070c0" strokeweight="1pt">
                <w10:anchorlock/>
              </v:roundrect>
            </w:pict>
          </mc:Fallback>
        </mc:AlternateContent>
      </w:r>
      <w:bookmarkEnd w:id="276"/>
      <w:bookmarkEnd w:id="277"/>
    </w:p>
    <w:tbl>
      <w:tblPr>
        <w:tblW w:w="14581" w:type="dxa"/>
        <w:tblLayout w:type="fixed"/>
        <w:tblLook w:val="04A0" w:firstRow="1" w:lastRow="0" w:firstColumn="1" w:lastColumn="0" w:noHBand="0" w:noVBand="1"/>
      </w:tblPr>
      <w:tblGrid>
        <w:gridCol w:w="2811"/>
        <w:gridCol w:w="689"/>
        <w:gridCol w:w="689"/>
        <w:gridCol w:w="689"/>
        <w:gridCol w:w="689"/>
        <w:gridCol w:w="689"/>
        <w:gridCol w:w="690"/>
        <w:gridCol w:w="1032"/>
        <w:gridCol w:w="746"/>
        <w:gridCol w:w="747"/>
        <w:gridCol w:w="747"/>
        <w:gridCol w:w="746"/>
        <w:gridCol w:w="747"/>
        <w:gridCol w:w="747"/>
        <w:gridCol w:w="1022"/>
        <w:gridCol w:w="1101"/>
      </w:tblGrid>
      <w:tr w:rsidR="00484722" w:rsidRPr="00E44796" w14:paraId="4996FC2A" w14:textId="77777777" w:rsidTr="00EC3DFA">
        <w:trPr>
          <w:tblHeader/>
        </w:trPr>
        <w:tc>
          <w:tcPr>
            <w:tcW w:w="2811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55EFA4D5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5167" w:type="dxa"/>
            <w:gridSpan w:val="7"/>
            <w:tcBorders>
              <w:top w:val="single" w:sz="4" w:space="0" w:color="024CBA"/>
              <w:left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59365F4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ПИСЬМЕННЫЙ ПЕРЕВОД</w:t>
            </w:r>
          </w:p>
        </w:tc>
        <w:tc>
          <w:tcPr>
            <w:tcW w:w="5502" w:type="dxa"/>
            <w:gridSpan w:val="7"/>
            <w:tcBorders>
              <w:top w:val="single" w:sz="4" w:space="0" w:color="024CBA"/>
              <w:left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2BB3507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КОМПОНОВКА ДОКУМЕНТОВ</w:t>
            </w: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2EE4341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РЕПРОГРАФИЯ</w:t>
            </w:r>
          </w:p>
        </w:tc>
      </w:tr>
      <w:tr w:rsidR="00484722" w:rsidRPr="00E44796" w14:paraId="69CA7231" w14:textId="77777777" w:rsidTr="00EC3DFA">
        <w:trPr>
          <w:tblHeader/>
        </w:trPr>
        <w:tc>
          <w:tcPr>
            <w:tcW w:w="2811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4054B225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C431BF2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Араб.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593D8FA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Кит.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3F79BEE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Англ.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D25BA47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Франц.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B67EDD7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Рус.</w:t>
            </w:r>
          </w:p>
        </w:tc>
        <w:tc>
          <w:tcPr>
            <w:tcW w:w="690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D1C25D9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Исп.</w:t>
            </w:r>
          </w:p>
        </w:tc>
        <w:tc>
          <w:tcPr>
            <w:tcW w:w="103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BE4E061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 xml:space="preserve">Всего: </w:t>
            </w:r>
            <w:proofErr w:type="spellStart"/>
            <w:r w:rsidRPr="00E44796">
              <w:rPr>
                <w:bCs/>
                <w:sz w:val="16"/>
                <w:szCs w:val="16"/>
                <w:lang w:val="ru-RU"/>
              </w:rPr>
              <w:t>письм</w:t>
            </w:r>
            <w:proofErr w:type="spellEnd"/>
            <w:r w:rsidRPr="00E44796">
              <w:rPr>
                <w:bCs/>
                <w:sz w:val="16"/>
                <w:szCs w:val="16"/>
                <w:lang w:val="ru-RU"/>
              </w:rPr>
              <w:t>. перевод,</w:t>
            </w:r>
            <w:r w:rsidRPr="00E44796">
              <w:rPr>
                <w:bCs/>
                <w:sz w:val="16"/>
                <w:szCs w:val="16"/>
                <w:lang w:val="ru-RU"/>
              </w:rPr>
              <w:br/>
              <w:t>2020−2021 гг.</w:t>
            </w: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680CE77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Араб.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67D945B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Кит.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AB13AD4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Англ.</w:t>
            </w:r>
          </w:p>
        </w:tc>
        <w:tc>
          <w:tcPr>
            <w:tcW w:w="74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C2AB3B3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Франц.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3D3CCE51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Рус.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0C3CFAB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Исп.</w:t>
            </w:r>
          </w:p>
        </w:tc>
        <w:tc>
          <w:tcPr>
            <w:tcW w:w="102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302AF95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Всего: компоновка,</w:t>
            </w:r>
            <w:r w:rsidRPr="00E44796">
              <w:rPr>
                <w:bCs/>
                <w:sz w:val="16"/>
                <w:szCs w:val="16"/>
                <w:lang w:val="ru-RU"/>
              </w:rPr>
              <w:br/>
              <w:t>2020−2021 гг.</w:t>
            </w: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916C684" w14:textId="77777777" w:rsidR="00484722" w:rsidRPr="00E44796" w:rsidRDefault="00484722" w:rsidP="00EC3DFA">
            <w:pPr>
              <w:pStyle w:val="Tablehead"/>
              <w:spacing w:before="40" w:after="40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E44796">
              <w:rPr>
                <w:bCs/>
                <w:sz w:val="16"/>
                <w:szCs w:val="16"/>
                <w:lang w:val="ru-RU"/>
              </w:rPr>
              <w:t>Всего,</w:t>
            </w:r>
            <w:r w:rsidRPr="00E44796">
              <w:rPr>
                <w:bCs/>
                <w:sz w:val="16"/>
                <w:szCs w:val="16"/>
                <w:lang w:val="ru-RU"/>
              </w:rPr>
              <w:br/>
              <w:t>2020−2021 гг.</w:t>
            </w:r>
          </w:p>
        </w:tc>
      </w:tr>
      <w:tr w:rsidR="00484722" w:rsidRPr="00E44796" w14:paraId="6FFD2DCE" w14:textId="77777777" w:rsidTr="00EC3DFA">
        <w:tc>
          <w:tcPr>
            <w:tcW w:w="2811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168BC381" w14:textId="77777777" w:rsidR="00484722" w:rsidRPr="00E44796" w:rsidRDefault="00484722" w:rsidP="00EC3DFA">
            <w:pPr>
              <w:pStyle w:val="Tabletext"/>
              <w:spacing w:before="0" w:after="0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AD7EF74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09E27A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B4211AD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0ACEBE5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E28610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13DCD6F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AFEE8F3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03B9304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883A0AD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CB7C45F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0F54937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D06B64C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58C4A10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2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2023A75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A894A89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</w:tr>
      <w:tr w:rsidR="00484722" w:rsidRPr="00E44796" w14:paraId="36898239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ED325FB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ПК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564E89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B3CFED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E0876B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5BEF56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9D9C06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1B7ABB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E42E24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6EF4EA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5A9317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6DC539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D7E9C4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D3DDE8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98FBF1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AA360A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120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8BEB09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</w:tr>
      <w:tr w:rsidR="00484722" w:rsidRPr="00E44796" w14:paraId="1673C794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45597BA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ВФПЭ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2AA9E4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687C0C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0FA320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95E442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069980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DFB560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E1F6D6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920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6B5111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B5D5ED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80B725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A2F059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8F7623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57F3CA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D45E13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920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CDE47C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18 400</w:t>
            </w:r>
          </w:p>
        </w:tc>
      </w:tr>
      <w:tr w:rsidR="00484722" w:rsidRPr="00E44796" w14:paraId="408FF215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72BC3408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ВВУИО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9250AB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D1A145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C8ADDA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665B17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656411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60B791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131B64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500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B2BC2B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8D92A4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E391E5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04EFE2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178D74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3E70EE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233FE3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500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FACBB0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10 000</w:t>
            </w:r>
          </w:p>
        </w:tc>
      </w:tr>
      <w:tr w:rsidR="00484722" w:rsidRPr="00E44796" w14:paraId="649CA26C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D46E7BE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Совет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435553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D13F0A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105362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210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FFB421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522867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88CE8C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0CB15E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8 310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A14F3B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0D5E24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855DBB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210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0DAB7E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1CCCF7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93EC4F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1 620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8172A4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8 310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BBE750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122 400</w:t>
            </w:r>
          </w:p>
        </w:tc>
      </w:tr>
      <w:tr w:rsidR="00484722" w:rsidRPr="00E44796" w14:paraId="592B24BB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810065D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Рабочие группы Совета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9D104A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2ACB04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5F4127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F75951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CE51A6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C3297B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BF421F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3 600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FC73D8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98FF3D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28AD88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3A2517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51D386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D0A656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2E1A01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3 600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4C6C97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13 500</w:t>
            </w:r>
          </w:p>
        </w:tc>
      </w:tr>
      <w:tr w:rsidR="00484722" w:rsidRPr="00E44796" w14:paraId="0B306162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72CFF9C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Telecom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456F02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6487C0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5CC2E8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520E9A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AB0568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9F44EF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C87008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600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22AF80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5791F7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2B9280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441281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2AC309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2D0946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6D9156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640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1169A7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24 000</w:t>
            </w:r>
          </w:p>
        </w:tc>
      </w:tr>
      <w:tr w:rsidR="00484722" w:rsidRPr="00E44796" w14:paraId="3A491AB1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A14AF36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Услуги внешних сношений и связей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69296D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0B08E7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05744F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EFCFB9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A4BA29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2AA896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365ED8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3 020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855A45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88D763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5FCFE1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5AB7CB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EDD18B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30A8F0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71D07B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3 020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FBE803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</w:tr>
      <w:tr w:rsidR="00484722" w:rsidRPr="00E44796" w14:paraId="236D8BF3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191BCF0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"Новости МСЭ"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F0A055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E7C101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881CD1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6A5047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3A9AD7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F706C5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6F95C1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2 520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74DA17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83808E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8BB5CD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6E6724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1BB38D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680F75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C9D668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2 520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D73ED9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</w:tr>
      <w:tr w:rsidR="00484722" w:rsidRPr="00E44796" w14:paraId="6077F20E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3C9EAC90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Публикации ГС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E4EEE8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520645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6B62E2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615721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FC7F4F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50C87C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CC0FEE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2FF030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C244F8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80ADC8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3BB30F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F531CB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282A62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92BF24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5F9EFF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</w:tr>
      <w:tr w:rsidR="00484722" w:rsidRPr="00E44796" w14:paraId="500B4992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748DF1AD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 xml:space="preserve">Всего: намеченные результаты </w:t>
            </w:r>
            <w:proofErr w:type="spellStart"/>
            <w:r w:rsidRPr="00E44796">
              <w:rPr>
                <w:sz w:val="16"/>
                <w:szCs w:val="16"/>
                <w:lang w:val="ru-RU"/>
              </w:rPr>
              <w:t>межсекторальной</w:t>
            </w:r>
            <w:proofErr w:type="spellEnd"/>
            <w:r w:rsidRPr="00E44796">
              <w:rPr>
                <w:sz w:val="16"/>
                <w:szCs w:val="16"/>
                <w:lang w:val="ru-RU"/>
              </w:rPr>
              <w:t xml:space="preserve"> деятельности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47D7DF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D558FB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6785C4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470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2787A4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2F83DB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863ED8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C9CCE7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19 570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6A913A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F62D90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E2C138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530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BF691F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D4A7BE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D7F6E1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3 820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CAE10F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19 630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CCC98B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188 300</w:t>
            </w:r>
          </w:p>
        </w:tc>
      </w:tr>
      <w:tr w:rsidR="00484722" w:rsidRPr="00E44796" w14:paraId="39272D54" w14:textId="77777777" w:rsidTr="00EC3DFA">
        <w:tc>
          <w:tcPr>
            <w:tcW w:w="2811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5C123C94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Департаменты Генерального секретариата</w:t>
            </w:r>
          </w:p>
        </w:tc>
        <w:tc>
          <w:tcPr>
            <w:tcW w:w="689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2AAF21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342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3169E5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342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5C57A1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560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3E8F82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580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B84D46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342</w:t>
            </w:r>
          </w:p>
        </w:tc>
        <w:tc>
          <w:tcPr>
            <w:tcW w:w="690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1D60E6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350</w:t>
            </w:r>
          </w:p>
        </w:tc>
        <w:tc>
          <w:tcPr>
            <w:tcW w:w="1032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BF4214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2 516</w:t>
            </w:r>
          </w:p>
        </w:tc>
        <w:tc>
          <w:tcPr>
            <w:tcW w:w="746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FAC49D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340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F98F8A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340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A86C50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260</w:t>
            </w:r>
          </w:p>
        </w:tc>
        <w:tc>
          <w:tcPr>
            <w:tcW w:w="74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F4077A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540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73B15D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340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0C0A5B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360</w:t>
            </w:r>
          </w:p>
        </w:tc>
        <w:tc>
          <w:tcPr>
            <w:tcW w:w="1022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9A2B04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2 180</w:t>
            </w:r>
          </w:p>
        </w:tc>
        <w:tc>
          <w:tcPr>
            <w:tcW w:w="1101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15085B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302 400</w:t>
            </w:r>
          </w:p>
        </w:tc>
      </w:tr>
      <w:tr w:rsidR="00484722" w:rsidRPr="00E44796" w14:paraId="106EE696" w14:textId="77777777" w:rsidTr="00EC3DFA">
        <w:tc>
          <w:tcPr>
            <w:tcW w:w="2811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2F02B3A0" w14:textId="77777777" w:rsidR="00484722" w:rsidRPr="00E44796" w:rsidRDefault="00484722" w:rsidP="00EC3DFA">
            <w:pPr>
              <w:pStyle w:val="Tabletex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Итого: Генеральный секретариат</w:t>
            </w: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5B1DF3D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4 162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3CDE00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4 162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C186793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1 030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F4A55F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4 400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1D1677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4 162</w:t>
            </w:r>
          </w:p>
        </w:tc>
        <w:tc>
          <w:tcPr>
            <w:tcW w:w="690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97AD54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4 170</w:t>
            </w:r>
          </w:p>
        </w:tc>
        <w:tc>
          <w:tcPr>
            <w:tcW w:w="103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8552CE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22 086</w:t>
            </w: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6A99761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4 160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32133D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4 160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BCD88A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790</w:t>
            </w:r>
          </w:p>
        </w:tc>
        <w:tc>
          <w:tcPr>
            <w:tcW w:w="74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700638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4 360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4F82636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4 160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EDEC77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4 180</w:t>
            </w:r>
          </w:p>
        </w:tc>
        <w:tc>
          <w:tcPr>
            <w:tcW w:w="102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3974F56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21 810</w:t>
            </w: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ECB830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490 700</w:t>
            </w:r>
          </w:p>
        </w:tc>
      </w:tr>
      <w:tr w:rsidR="00484722" w:rsidRPr="00E44796" w14:paraId="6DA123F8" w14:textId="77777777" w:rsidTr="00EC3DFA">
        <w:tc>
          <w:tcPr>
            <w:tcW w:w="2811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0990B4C7" w14:textId="77777777" w:rsidR="00484722" w:rsidRPr="00E44796" w:rsidRDefault="00484722" w:rsidP="00EC3DFA">
            <w:pPr>
              <w:pStyle w:val="Tabletext"/>
              <w:spacing w:before="0" w:after="0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73F72F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EDE8516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A493FA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CDC8BE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9B0295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3BED4A3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AF04821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F0C0ECD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CA0AF22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B6B6AF7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2F367BD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EDF879E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0627697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2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C6C4F8E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34C61C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</w:tr>
      <w:tr w:rsidR="00484722" w:rsidRPr="00E44796" w14:paraId="2FC20743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9EDCE6A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Всемирная конференция радиосвязи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31492F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75630F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0A178E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DA720F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FA8534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790E4A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CA0A45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9CCCCE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0DDC86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75F103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4FE935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566ECE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89C6A7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3ADF2D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349C2C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</w:tr>
      <w:tr w:rsidR="00484722" w:rsidRPr="00E44796" w14:paraId="4AEC116D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19D6D4E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Радиорегламентарный комитет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F772C9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264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9F776B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264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592826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264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0A28D0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264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70921E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264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4677FE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264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1A19B1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1 584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FC80F6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903F66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8109D4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300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06F11D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00C963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DEC64E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0E8858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1 800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356905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24 000</w:t>
            </w:r>
          </w:p>
        </w:tc>
      </w:tr>
      <w:tr w:rsidR="00484722" w:rsidRPr="00E44796" w14:paraId="0140D12D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D6568CC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Ассамблея радиосвязи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672510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A9B10C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9DF3B3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3F0A60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21DE84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063E8A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3E1C6E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798838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0F9C1C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88CE2C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FE528E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55E6D9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29E637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15A958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B268EC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</w:tr>
      <w:tr w:rsidR="00484722" w:rsidRPr="00E44796" w14:paraId="4EB19C2A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EA54D24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Консультативная группа по радиосвязи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68D34D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23134D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4C53A0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64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D4F910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07CAB9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9D0849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F7B9DE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704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4656E5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24643F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CAA1E1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440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5513D8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8B1864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D7A559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128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933953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1 080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AEF703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40 000</w:t>
            </w:r>
          </w:p>
        </w:tc>
      </w:tr>
      <w:tr w:rsidR="00484722" w:rsidRPr="00E44796" w14:paraId="033F49D8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EC0E688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 xml:space="preserve">Собрания рабочих групп исследовательских комиссий 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95898C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1 240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6E97B3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1 240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629731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1 240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F30AEC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1 240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9AE643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1 240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247238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1 240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E2A45E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7 440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6C8D60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1 530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1C6E6F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1 530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6975C3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1 550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7B94C3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1 530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AAE00E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1 530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0662BE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1 530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AAE684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9 200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FE22F5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1 000 000</w:t>
            </w:r>
          </w:p>
        </w:tc>
      </w:tr>
      <w:tr w:rsidR="00484722" w:rsidRPr="00E44796" w14:paraId="6B2AEA95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E009526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ПСК МСЭ-R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76696B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5AFE48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7DE31C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227B3D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82B538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130A87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2BB436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514C6E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91EECD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27025F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36CF08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5548B0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765EAB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BEAA5F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3EE61C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</w:tr>
      <w:tr w:rsidR="00484722" w:rsidRPr="00E44796" w14:paraId="1A1BFDF4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87652A8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Публикации МСЭ-R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E4DF30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F7191B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2EFCD1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49C646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EC52E0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D8344C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FF2E49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19 800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438E56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5C4704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C1392C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5F1DCD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AB1FF1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9931CC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3 300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BC48DF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19 800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E87C84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</w:tr>
      <w:tr w:rsidR="00484722" w:rsidRPr="00E44796" w14:paraId="028E2336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3EEA3429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ИФИК БР – Космические службы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9DFDD6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C3E012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1BF003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7794AE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33A52F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F8E5EB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3D3A1B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3 600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8EFB52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F05AAE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77A44E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8B2E5E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229C1E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7009A9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D37DE1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3 600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34ED6A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48 000</w:t>
            </w:r>
          </w:p>
        </w:tc>
      </w:tr>
      <w:tr w:rsidR="00484722" w:rsidRPr="00E44796" w14:paraId="2048EF55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1E96DDE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Семинары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3289E4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84E058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436FB2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160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C4E3C0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0625E4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8C7429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F52D70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480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80EF8A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166472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BC59D1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728F62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320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9779B0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C83D84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90CE91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820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F580F1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100 000</w:t>
            </w:r>
          </w:p>
        </w:tc>
      </w:tr>
      <w:tr w:rsidR="00484722" w:rsidRPr="00E44796" w14:paraId="11C04D81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912460E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Всего: намеченные результаты деятельности МСЭ-R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D16471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5 532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AB1826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5 532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6E3EBA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5 628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0D5324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5 852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DF68CE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5 532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68791B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5 532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9ED1A1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33 608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80F396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5 858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B19013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5 858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950D06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6 690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C570FE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6 178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30AC62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5 858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F606B7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5 858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108390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36 300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381B31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1 212 000</w:t>
            </w:r>
          </w:p>
        </w:tc>
      </w:tr>
      <w:tr w:rsidR="00484722" w:rsidRPr="00E44796" w14:paraId="4892373D" w14:textId="77777777" w:rsidTr="00EC3DFA">
        <w:tc>
          <w:tcPr>
            <w:tcW w:w="2811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196A0C2B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Бюро радиосвязи</w:t>
            </w:r>
          </w:p>
        </w:tc>
        <w:tc>
          <w:tcPr>
            <w:tcW w:w="689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461959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480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EB49A6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480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1937F9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480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292F8A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480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B5A2A6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480</w:t>
            </w:r>
          </w:p>
        </w:tc>
        <w:tc>
          <w:tcPr>
            <w:tcW w:w="690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D19CEC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480</w:t>
            </w:r>
          </w:p>
        </w:tc>
        <w:tc>
          <w:tcPr>
            <w:tcW w:w="1032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21E202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2 880</w:t>
            </w:r>
          </w:p>
        </w:tc>
        <w:tc>
          <w:tcPr>
            <w:tcW w:w="746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8C34D4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1 560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777AA7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1 560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4D2F6E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74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C58240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980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C6A643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1 560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893D67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1 560</w:t>
            </w:r>
          </w:p>
        </w:tc>
        <w:tc>
          <w:tcPr>
            <w:tcW w:w="1022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A9690E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8 320</w:t>
            </w:r>
          </w:p>
        </w:tc>
        <w:tc>
          <w:tcPr>
            <w:tcW w:w="1101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D42D92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600 000</w:t>
            </w:r>
          </w:p>
        </w:tc>
      </w:tr>
      <w:tr w:rsidR="00484722" w:rsidRPr="00E44796" w14:paraId="59FA513B" w14:textId="77777777" w:rsidTr="00EC3DFA">
        <w:tc>
          <w:tcPr>
            <w:tcW w:w="2811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2C5DF93A" w14:textId="77777777" w:rsidR="00484722" w:rsidRPr="00E44796" w:rsidRDefault="00484722" w:rsidP="00EC3DFA">
            <w:pPr>
              <w:pStyle w:val="Tabletex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Итого: МСЭ-R</w:t>
            </w: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C2EE64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6 012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E454B8C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6 012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370093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6 108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C1E1DCE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6 332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A6A42B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6 012</w:t>
            </w:r>
          </w:p>
        </w:tc>
        <w:tc>
          <w:tcPr>
            <w:tcW w:w="690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98E99B6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6 012</w:t>
            </w:r>
          </w:p>
        </w:tc>
        <w:tc>
          <w:tcPr>
            <w:tcW w:w="103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EABA12C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36 488</w:t>
            </w: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9530ED1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7 418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26C4F1B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7 418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02376E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7 790</w:t>
            </w:r>
          </w:p>
        </w:tc>
        <w:tc>
          <w:tcPr>
            <w:tcW w:w="74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B96642D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7 158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38DE96B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7 418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64063E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7 418</w:t>
            </w:r>
          </w:p>
        </w:tc>
        <w:tc>
          <w:tcPr>
            <w:tcW w:w="102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F45209C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44 620</w:t>
            </w: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A00C10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1 812 000</w:t>
            </w:r>
          </w:p>
        </w:tc>
      </w:tr>
      <w:tr w:rsidR="00484722" w:rsidRPr="00E44796" w14:paraId="4CB13968" w14:textId="77777777" w:rsidTr="00EC3DFA">
        <w:tc>
          <w:tcPr>
            <w:tcW w:w="2811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730B31E7" w14:textId="77777777" w:rsidR="00484722" w:rsidRPr="00E44796" w:rsidRDefault="00484722" w:rsidP="00EC3DFA">
            <w:pPr>
              <w:pStyle w:val="Tabletext"/>
              <w:keepNext/>
              <w:spacing w:before="0" w:after="0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865339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F335F31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D79817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9F29A86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B1EDD4B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A1C858C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33C3D13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1" layoutInCell="1" allowOverlap="1" wp14:anchorId="101FBD5F" wp14:editId="2CB0AFE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-748030</wp:posOffset>
                      </wp:positionV>
                      <wp:extent cx="647700" cy="5220000"/>
                      <wp:effectExtent l="0" t="0" r="19050" b="19050"/>
                      <wp:wrapNone/>
                      <wp:docPr id="93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5220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B266B0" id="AutoShape 1" o:spid="_x0000_s1026" style="position:absolute;margin-left:-2.4pt;margin-top:-58.9pt;width:51pt;height:41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8FFED5A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D415B4E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F588F5C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8095F6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705DA88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9D56EA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2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D1C421A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1" layoutInCell="1" allowOverlap="1" wp14:anchorId="11598C03" wp14:editId="335D071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-756920</wp:posOffset>
                      </wp:positionV>
                      <wp:extent cx="647700" cy="5220000"/>
                      <wp:effectExtent l="0" t="0" r="19050" b="19050"/>
                      <wp:wrapNone/>
                      <wp:docPr id="9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5220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FFFA8B" id="AutoShape 1" o:spid="_x0000_s1026" style="position:absolute;margin-left:-2.55pt;margin-top:-59.6pt;width:51pt;height:41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02092ED" w14:textId="77777777" w:rsidR="00484722" w:rsidRPr="00E44796" w:rsidRDefault="00484722" w:rsidP="00EC3DFA">
            <w:pPr>
              <w:pStyle w:val="Tabletext"/>
              <w:keepNext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1" layoutInCell="1" allowOverlap="1" wp14:anchorId="12E4BE97" wp14:editId="6C706F2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-757555</wp:posOffset>
                      </wp:positionV>
                      <wp:extent cx="683895" cy="5220000"/>
                      <wp:effectExtent l="0" t="0" r="20955" b="19050"/>
                      <wp:wrapNone/>
                      <wp:docPr id="95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5220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BBBCBA" id="AutoShape 1" o:spid="_x0000_s1026" style="position:absolute;margin-left:-2.3pt;margin-top:-59.65pt;width:53.85pt;height:41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</w:tr>
      <w:tr w:rsidR="00484722" w:rsidRPr="00E44796" w14:paraId="198F4053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45F4242C" w14:textId="77777777" w:rsidR="00484722" w:rsidRPr="00E44796" w:rsidRDefault="00484722" w:rsidP="00EC3DFA">
            <w:pPr>
              <w:pStyle w:val="Tabletext"/>
              <w:keepNext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ВАСЭ – Всемирная ассамблея по стандартизации электросвязи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21C7A36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1 350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989355E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1 350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FD1497C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150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AFD214C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1 350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BF30ED6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1 350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68D2AB8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1 350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0AC9BCD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6 900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8E1E1D6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1 750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CA1AAD4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1 750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12369ED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6A35396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1 750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2CA5499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1 750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71C2069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1 750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D144A25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8 950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E6D136E" w14:textId="77777777" w:rsidR="00484722" w:rsidRPr="00E44796" w:rsidRDefault="00484722" w:rsidP="00EC3DFA">
            <w:pPr>
              <w:pStyle w:val="Tabletext"/>
              <w:keepNext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1 000 000</w:t>
            </w:r>
          </w:p>
        </w:tc>
      </w:tr>
      <w:tr w:rsidR="00484722" w:rsidRPr="00E44796" w14:paraId="041DBE4D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27A37011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Подготовка к ВАСЭ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40F13B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1734D2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F62F76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2BA136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786CF8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9D42C9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BC029D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360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612471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63F293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01CB1E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7E1574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ADE751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33EF0F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0ADEB2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360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B22E0F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12 000</w:t>
            </w:r>
          </w:p>
        </w:tc>
      </w:tr>
      <w:tr w:rsidR="00484722" w:rsidRPr="00E44796" w14:paraId="1AF6686D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041A3D9C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КГСЭ − Консультативная группа по стандартизации электросвязи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DBA2E8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A9825B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9EAF51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5C9E5A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D7CE1A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AE9D2B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7453A1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950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5D1E05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F974F1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AC283D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347CE0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4B6D77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575385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D0027D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950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A055E1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400</w:t>
            </w:r>
          </w:p>
        </w:tc>
      </w:tr>
      <w:tr w:rsidR="00484722" w:rsidRPr="00E44796" w14:paraId="7B4B5442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7A10E48D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Исследовательские комиссии МСЭ-Т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51CF5F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314478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C085D8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7F813E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31F558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42053F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741E83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6 400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677979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4FF92D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BB0F5C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400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ED2C66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7129D8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032601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79E467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6 400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E0184A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36 000</w:t>
            </w:r>
          </w:p>
        </w:tc>
      </w:tr>
      <w:tr w:rsidR="00484722" w:rsidRPr="00E44796" w14:paraId="4FDB0903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13EC5467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Семинары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C6EA09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B13FBB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8ACE90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C73D4D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2B9BB6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A56990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739C07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560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D99790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3C5260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D500F8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37101C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15E885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2A2136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ED02CE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560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357F19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24 000</w:t>
            </w:r>
          </w:p>
        </w:tc>
      </w:tr>
      <w:tr w:rsidR="00484722" w:rsidRPr="00E44796" w14:paraId="4C6260A4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0F5A0EB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Публикации МСЭ-Т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A2B0F4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0F590E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7C3ADC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8EF75C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5871BA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B3BC76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F5CB08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5 500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1EDE2A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E1DA4F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24E98D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C49FBF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D53413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DF9ADC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E8C7A1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5 500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E35AE0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24 000</w:t>
            </w:r>
          </w:p>
        </w:tc>
      </w:tr>
      <w:tr w:rsidR="00484722" w:rsidRPr="00E44796" w14:paraId="1A270100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75225774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Оперативный бюллетень МСЭ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182023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39BC23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97751D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18C4B7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E393A9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489FC5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CA259A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1 000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B55BFB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3A8D93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FA14DD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A33586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ED2CBC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7E01D6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BD5EF2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1 000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943D3F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0</w:t>
            </w:r>
          </w:p>
        </w:tc>
      </w:tr>
      <w:tr w:rsidR="00484722" w:rsidRPr="00E44796" w14:paraId="1DC4CA5C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655E09CE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Всего: намеченные результаты деятельности МСЭ-T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3AB158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4 190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564BE6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4 190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4E8FBE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720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915F87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4 190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AE98B6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4 190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C96B62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4 190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CD6E30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21 670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AD0CDA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4 590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76D488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4 590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684D90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770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186EE4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4 590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06F387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4 590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5D5E29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4 590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96239B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23 720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84C2F7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1 096 400</w:t>
            </w:r>
          </w:p>
        </w:tc>
      </w:tr>
      <w:tr w:rsidR="00484722" w:rsidRPr="00E44796" w14:paraId="6B42161E" w14:textId="77777777" w:rsidTr="00EC3DFA">
        <w:tc>
          <w:tcPr>
            <w:tcW w:w="2811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2193E9D7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Бюро стандартизации электросвязи</w:t>
            </w:r>
          </w:p>
        </w:tc>
        <w:tc>
          <w:tcPr>
            <w:tcW w:w="689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27E9C5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E40C18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54C03B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036A65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B98604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690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FB2434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1032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4CB0F0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720</w:t>
            </w:r>
          </w:p>
        </w:tc>
        <w:tc>
          <w:tcPr>
            <w:tcW w:w="746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D0D118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967586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CB6CC1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74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BBF9CE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0F396B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BE914C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1022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7CE5E7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720</w:t>
            </w:r>
          </w:p>
        </w:tc>
        <w:tc>
          <w:tcPr>
            <w:tcW w:w="1101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30B156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6 000</w:t>
            </w:r>
          </w:p>
        </w:tc>
      </w:tr>
      <w:tr w:rsidR="00484722" w:rsidRPr="00E44796" w14:paraId="3A910A62" w14:textId="77777777" w:rsidTr="00EC3DFA">
        <w:tc>
          <w:tcPr>
            <w:tcW w:w="2811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61577216" w14:textId="77777777" w:rsidR="00484722" w:rsidRPr="00E44796" w:rsidRDefault="00484722" w:rsidP="00EC3DFA">
            <w:pPr>
              <w:pStyle w:val="Tabletex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Итого: МСЭ-T</w:t>
            </w: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2C0932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4 310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0D92A5C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4 310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63AEF74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840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E00FB6D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4 310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6BA469D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4 310</w:t>
            </w:r>
          </w:p>
        </w:tc>
        <w:tc>
          <w:tcPr>
            <w:tcW w:w="690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333A97C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4 310</w:t>
            </w:r>
          </w:p>
        </w:tc>
        <w:tc>
          <w:tcPr>
            <w:tcW w:w="103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FF9D994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22 390</w:t>
            </w: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F1CF34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4 710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4AEF0F3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4 710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65E462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890</w:t>
            </w:r>
          </w:p>
        </w:tc>
        <w:tc>
          <w:tcPr>
            <w:tcW w:w="74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9B763D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4 710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B7E4F73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4 710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7BAE3E4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4 710</w:t>
            </w:r>
          </w:p>
        </w:tc>
        <w:tc>
          <w:tcPr>
            <w:tcW w:w="102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7C57813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24 440</w:t>
            </w: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D9C2701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1 102 400</w:t>
            </w:r>
          </w:p>
        </w:tc>
      </w:tr>
      <w:tr w:rsidR="00484722" w:rsidRPr="00E44796" w14:paraId="30B77480" w14:textId="77777777" w:rsidTr="00EC3DFA">
        <w:tc>
          <w:tcPr>
            <w:tcW w:w="2811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69483434" w14:textId="77777777" w:rsidR="00484722" w:rsidRPr="00E44796" w:rsidRDefault="00484722" w:rsidP="00EC3DFA">
            <w:pPr>
              <w:pStyle w:val="Tabletext"/>
              <w:spacing w:before="0" w:after="0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207B098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C0E7ACE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28A0487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3DCAB1F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9DBCAC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55BE859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1EDA4AD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4D374E9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F38F658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74F76CA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E8D2815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8477B7B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958ECF4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2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3875396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99E8093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</w:tr>
      <w:tr w:rsidR="00484722" w:rsidRPr="00E44796" w14:paraId="3790BFE9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08FD17F6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ВКРЭ – Всемирная конференция по развитию электросвязи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08CFA7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B7115E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C62DA3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75A8E4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81218D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94F7CB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96F7FE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5 600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58B509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CA03C4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A352DD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52C2D8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ADA81A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BAC00A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0A33BC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5 600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139F59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1 200 000</w:t>
            </w:r>
          </w:p>
        </w:tc>
      </w:tr>
      <w:tr w:rsidR="00484722" w:rsidRPr="00E44796" w14:paraId="075C6514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471F1DBE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РПС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FC4E28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230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F33537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F1526A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261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97910F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511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48C98F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150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0D50F4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480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8B7DE9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1 662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0E287B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250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D7C666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41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871FDE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281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826310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551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C33B68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201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6EE42D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D871E3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1 824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39F751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30 000</w:t>
            </w:r>
          </w:p>
        </w:tc>
      </w:tr>
      <w:tr w:rsidR="00484722" w:rsidRPr="00E44796" w14:paraId="60B952DD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7E9E62B0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Исследовательские комиссии по развитию электросвязи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D3D038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1 591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8BC589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1 593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C9F3B7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602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3B967A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1 579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ACA2B4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1 593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8EB838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1 579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E20F2F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8 537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1158DF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1 800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2F3812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1 800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2AEF29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713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C9D458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1 800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8811F2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1 800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C946C6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1 800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50FEB2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9 713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EBD56D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85 000</w:t>
            </w:r>
          </w:p>
        </w:tc>
      </w:tr>
      <w:tr w:rsidR="00484722" w:rsidRPr="00E44796" w14:paraId="20837436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40ACE38B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Консультативная группа по развитию электросвязи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3A21D9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479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D57133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504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089C0A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161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FB0E16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452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FC3BCE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461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332C24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391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D533DB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2 448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D74346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E0A5A6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510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E3B3A9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179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142D75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461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C4D134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3EA6F3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400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3B9E06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2 550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CE1E10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37 000</w:t>
            </w:r>
          </w:p>
        </w:tc>
      </w:tr>
      <w:tr w:rsidR="00484722" w:rsidRPr="00E44796" w14:paraId="652523BF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E0DEFD7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Проекты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7B6FC1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1F221A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100C91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252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62F92F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1 300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A268B4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1 000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3BA632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1 300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079F39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5 852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1835C7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1 052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780502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1 052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08FA93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604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25B233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1 104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D6270A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1 052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487E28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1 404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C0A203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6 268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B81FF2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1 450 000</w:t>
            </w:r>
          </w:p>
        </w:tc>
      </w:tr>
      <w:tr w:rsidR="00484722" w:rsidRPr="00E44796" w14:paraId="5F940F2B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CD94E45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Публикации МСЭ-D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79C9EE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E881A9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6701E0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105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63D5F1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B75E02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424259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9C3A06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4 870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0EE256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1B1DB5E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DD88F26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152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7F8870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74614320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259212E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953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05AB39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4 917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2A92F9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700 000</w:t>
            </w:r>
          </w:p>
        </w:tc>
      </w:tr>
      <w:tr w:rsidR="00484722" w:rsidRPr="00E44796" w14:paraId="696EE560" w14:textId="77777777" w:rsidTr="00EC3DFA">
        <w:tc>
          <w:tcPr>
            <w:tcW w:w="2811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4E16D7EF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Всего: намеченные результаты деятельности МСЭ-D</w:t>
            </w:r>
          </w:p>
        </w:tc>
        <w:tc>
          <w:tcPr>
            <w:tcW w:w="689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D66DA9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5 253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DDBD85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5 080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607A8D9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1 981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EE5507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5 795</w:t>
            </w:r>
          </w:p>
        </w:tc>
        <w:tc>
          <w:tcPr>
            <w:tcW w:w="689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E4DCC6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5 157</w:t>
            </w:r>
          </w:p>
        </w:tc>
        <w:tc>
          <w:tcPr>
            <w:tcW w:w="690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9A8B66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5 703</w:t>
            </w:r>
          </w:p>
        </w:tc>
        <w:tc>
          <w:tcPr>
            <w:tcW w:w="103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86BA0C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28 969</w:t>
            </w:r>
          </w:p>
        </w:tc>
        <w:tc>
          <w:tcPr>
            <w:tcW w:w="746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403038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5 555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32AC003B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5 356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0B91A05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2 529</w:t>
            </w:r>
          </w:p>
        </w:tc>
        <w:tc>
          <w:tcPr>
            <w:tcW w:w="746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6CC0F95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5 869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4229EF8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5 506</w:t>
            </w:r>
          </w:p>
        </w:tc>
        <w:tc>
          <w:tcPr>
            <w:tcW w:w="747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DD79437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6 057</w:t>
            </w:r>
          </w:p>
        </w:tc>
        <w:tc>
          <w:tcPr>
            <w:tcW w:w="1022" w:type="dxa"/>
            <w:tcBorders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25DF153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30 872</w:t>
            </w:r>
          </w:p>
        </w:tc>
        <w:tc>
          <w:tcPr>
            <w:tcW w:w="1101" w:type="dxa"/>
            <w:tcBorders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8FFD3D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3 502 000</w:t>
            </w:r>
          </w:p>
        </w:tc>
      </w:tr>
      <w:tr w:rsidR="00484722" w:rsidRPr="00E44796" w14:paraId="4B4B0A8B" w14:textId="77777777" w:rsidTr="00EC3DFA">
        <w:tc>
          <w:tcPr>
            <w:tcW w:w="2811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5E6280E5" w14:textId="77777777" w:rsidR="00484722" w:rsidRPr="00E44796" w:rsidRDefault="00484722" w:rsidP="00EC3DFA">
            <w:pPr>
              <w:pStyle w:val="Tabletext"/>
              <w:spacing w:before="20" w:after="20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Бюро развития электросвязи</w:t>
            </w:r>
          </w:p>
        </w:tc>
        <w:tc>
          <w:tcPr>
            <w:tcW w:w="689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3F7B60D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256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10FB09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276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1F58C1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184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40BE09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326</w:t>
            </w:r>
          </w:p>
        </w:tc>
        <w:tc>
          <w:tcPr>
            <w:tcW w:w="689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6B2D37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276</w:t>
            </w:r>
          </w:p>
        </w:tc>
        <w:tc>
          <w:tcPr>
            <w:tcW w:w="690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56796A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326</w:t>
            </w:r>
          </w:p>
        </w:tc>
        <w:tc>
          <w:tcPr>
            <w:tcW w:w="1032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20B92CF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1 644</w:t>
            </w:r>
          </w:p>
        </w:tc>
        <w:tc>
          <w:tcPr>
            <w:tcW w:w="746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10BD8A2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276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E8272A1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276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D7451A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234</w:t>
            </w:r>
          </w:p>
        </w:tc>
        <w:tc>
          <w:tcPr>
            <w:tcW w:w="74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26E07DA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276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2302444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276</w:t>
            </w:r>
          </w:p>
        </w:tc>
        <w:tc>
          <w:tcPr>
            <w:tcW w:w="747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BEC1805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276</w:t>
            </w:r>
          </w:p>
        </w:tc>
        <w:tc>
          <w:tcPr>
            <w:tcW w:w="1022" w:type="dxa"/>
            <w:tcBorders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B62776C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sz w:val="16"/>
                <w:szCs w:val="16"/>
                <w:lang w:val="ru-RU"/>
              </w:rPr>
              <w:t>1 614</w:t>
            </w:r>
          </w:p>
        </w:tc>
        <w:tc>
          <w:tcPr>
            <w:tcW w:w="1101" w:type="dxa"/>
            <w:tcBorders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B8C2A98" w14:textId="77777777" w:rsidR="00484722" w:rsidRPr="00E44796" w:rsidRDefault="00484722" w:rsidP="00EC3DFA">
            <w:pPr>
              <w:pStyle w:val="Tabletext"/>
              <w:spacing w:before="20" w:after="20"/>
              <w:ind w:right="113"/>
              <w:jc w:val="right"/>
              <w:rPr>
                <w:sz w:val="16"/>
                <w:szCs w:val="16"/>
                <w:lang w:val="ru-RU"/>
              </w:rPr>
            </w:pPr>
            <w:r w:rsidRPr="00E44796">
              <w:rPr>
                <w:sz w:val="16"/>
                <w:szCs w:val="16"/>
                <w:lang w:val="ru-RU"/>
              </w:rPr>
              <w:t>445 000</w:t>
            </w:r>
          </w:p>
        </w:tc>
      </w:tr>
      <w:tr w:rsidR="00484722" w:rsidRPr="00E44796" w14:paraId="5EF41316" w14:textId="77777777" w:rsidTr="00EC3DFA">
        <w:tc>
          <w:tcPr>
            <w:tcW w:w="2811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18E0641E" w14:textId="77777777" w:rsidR="00484722" w:rsidRPr="00E44796" w:rsidRDefault="00484722" w:rsidP="00EC3DFA">
            <w:pPr>
              <w:pStyle w:val="Tabletex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Итого: МСЭ-D</w:t>
            </w: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36DA2C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5 509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00A5188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5 356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6E6B2E3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2 165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B697832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6 121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834E5D1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5 433</w:t>
            </w:r>
          </w:p>
        </w:tc>
        <w:tc>
          <w:tcPr>
            <w:tcW w:w="690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06139A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6 029</w:t>
            </w:r>
          </w:p>
        </w:tc>
        <w:tc>
          <w:tcPr>
            <w:tcW w:w="103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CEC798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30 613</w:t>
            </w: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6FF180C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5 831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34A3C54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5 632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1F956A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2 763</w:t>
            </w:r>
          </w:p>
        </w:tc>
        <w:tc>
          <w:tcPr>
            <w:tcW w:w="74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57E335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6 145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5844EF2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5 782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FD5788C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6 333</w:t>
            </w:r>
          </w:p>
        </w:tc>
        <w:tc>
          <w:tcPr>
            <w:tcW w:w="102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B7E7C82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32 486</w:t>
            </w: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E7B658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3 947 000</w:t>
            </w:r>
          </w:p>
        </w:tc>
      </w:tr>
      <w:tr w:rsidR="00484722" w:rsidRPr="00E44796" w14:paraId="6E5BDB7C" w14:textId="77777777" w:rsidTr="00EC3DFA">
        <w:tc>
          <w:tcPr>
            <w:tcW w:w="2811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548D21CF" w14:textId="77777777" w:rsidR="00484722" w:rsidRPr="00E44796" w:rsidRDefault="00484722" w:rsidP="00EC3DFA">
            <w:pPr>
              <w:pStyle w:val="Tabletext"/>
              <w:spacing w:before="0" w:after="0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556F4D7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3FBB280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9FB9C89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B10AEA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89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6FC7000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D61844C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11D1858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43BE5C7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8EAB5E0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F4FF6CB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9BB87DD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A57F304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747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B12B01A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022" w:type="dxa"/>
            <w:tcBorders>
              <w:top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6FAB281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A9EEFA1" w14:textId="77777777" w:rsidR="00484722" w:rsidRPr="00E44796" w:rsidRDefault="00484722" w:rsidP="00EC3DFA">
            <w:pPr>
              <w:pStyle w:val="Tabletext"/>
              <w:spacing w:before="0" w:after="0"/>
              <w:ind w:right="113"/>
              <w:jc w:val="right"/>
              <w:rPr>
                <w:sz w:val="16"/>
                <w:szCs w:val="16"/>
                <w:lang w:val="ru-RU"/>
              </w:rPr>
            </w:pPr>
          </w:p>
        </w:tc>
      </w:tr>
      <w:tr w:rsidR="00484722" w:rsidRPr="00E44796" w14:paraId="51FD2C73" w14:textId="77777777" w:rsidTr="00EC3DFA">
        <w:tc>
          <w:tcPr>
            <w:tcW w:w="2811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550028BE" w14:textId="77777777" w:rsidR="00484722" w:rsidRPr="00E44796" w:rsidRDefault="00484722" w:rsidP="00EC3DFA">
            <w:pPr>
              <w:pStyle w:val="Tabletex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Общий итог: МСЭ</w:t>
            </w:r>
          </w:p>
        </w:tc>
        <w:tc>
          <w:tcPr>
            <w:tcW w:w="689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227F53E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19 993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1F7F46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19 840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306926E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10 143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D06884B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21 163</w:t>
            </w:r>
          </w:p>
        </w:tc>
        <w:tc>
          <w:tcPr>
            <w:tcW w:w="689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EA7824F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19 917</w:t>
            </w:r>
          </w:p>
        </w:tc>
        <w:tc>
          <w:tcPr>
            <w:tcW w:w="690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B3EDB1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20 521</w:t>
            </w:r>
          </w:p>
        </w:tc>
        <w:tc>
          <w:tcPr>
            <w:tcW w:w="103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5685C72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111 577</w:t>
            </w:r>
          </w:p>
        </w:tc>
        <w:tc>
          <w:tcPr>
            <w:tcW w:w="746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4FAF5FC0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22 119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15F9168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21 920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FE2015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12 233</w:t>
            </w:r>
          </w:p>
        </w:tc>
        <w:tc>
          <w:tcPr>
            <w:tcW w:w="74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C5A9809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22 373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A876FE7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22 070</w:t>
            </w:r>
          </w:p>
        </w:tc>
        <w:tc>
          <w:tcPr>
            <w:tcW w:w="747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68DCDAA4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22 641</w:t>
            </w:r>
          </w:p>
        </w:tc>
        <w:tc>
          <w:tcPr>
            <w:tcW w:w="1022" w:type="dxa"/>
            <w:tcBorders>
              <w:top w:val="single" w:sz="4" w:space="0" w:color="024CBA"/>
              <w:bottom w:val="single" w:sz="4" w:space="0" w:color="024CBA"/>
              <w:right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7BBCAABA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123 356</w:t>
            </w:r>
          </w:p>
        </w:tc>
        <w:tc>
          <w:tcPr>
            <w:tcW w:w="1101" w:type="dxa"/>
            <w:tcBorders>
              <w:top w:val="single" w:sz="4" w:space="0" w:color="024CBA"/>
              <w:left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0FEEAA05" w14:textId="77777777" w:rsidR="00484722" w:rsidRPr="00E44796" w:rsidRDefault="00484722" w:rsidP="00EC3DFA">
            <w:pPr>
              <w:pStyle w:val="Tabletext"/>
              <w:ind w:right="113"/>
              <w:jc w:val="right"/>
              <w:rPr>
                <w:b/>
                <w:bCs/>
                <w:color w:val="0070C0"/>
                <w:sz w:val="16"/>
                <w:szCs w:val="16"/>
                <w:lang w:val="ru-RU"/>
              </w:rPr>
            </w:pPr>
            <w:r w:rsidRPr="00E44796">
              <w:rPr>
                <w:b/>
                <w:bCs/>
                <w:color w:val="0070C0"/>
                <w:sz w:val="16"/>
                <w:szCs w:val="16"/>
                <w:lang w:val="ru-RU"/>
              </w:rPr>
              <w:t>7 352 100</w:t>
            </w:r>
          </w:p>
        </w:tc>
      </w:tr>
    </w:tbl>
    <w:p w14:paraId="789F1F2D" w14:textId="77777777" w:rsidR="00484722" w:rsidRPr="00E44796" w:rsidRDefault="00484722" w:rsidP="00EC3DFA">
      <w:pPr>
        <w:rPr>
          <w:lang w:val="ru-RU"/>
        </w:rPr>
      </w:pPr>
    </w:p>
    <w:p w14:paraId="0B7BF4AA" w14:textId="77777777" w:rsidR="00484722" w:rsidRPr="00E44796" w:rsidRDefault="00484722" w:rsidP="00EC3DFA">
      <w:pPr>
        <w:rPr>
          <w:lang w:val="ru-RU"/>
        </w:rPr>
        <w:sectPr w:rsidR="00484722" w:rsidRPr="00E44796" w:rsidSect="00EC3DFA">
          <w:footerReference w:type="default" r:id="rId62"/>
          <w:headerReference w:type="first" r:id="rId63"/>
          <w:footerReference w:type="first" r:id="rId64"/>
          <w:pgSz w:w="16834" w:h="11907" w:orient="landscape" w:code="9"/>
          <w:pgMar w:top="1418" w:right="1134" w:bottom="1134" w:left="1134" w:header="624" w:footer="624" w:gutter="0"/>
          <w:paperSrc w:first="15" w:other="15"/>
          <w:cols w:space="720"/>
          <w:titlePg/>
          <w:docGrid w:linePitch="299"/>
        </w:sectPr>
      </w:pPr>
    </w:p>
    <w:p w14:paraId="2D65E637" w14:textId="77777777" w:rsidR="00484722" w:rsidRPr="00E44796" w:rsidRDefault="00484722" w:rsidP="00EC3DFA">
      <w:pPr>
        <w:pStyle w:val="AnnexNo"/>
        <w:spacing w:before="0"/>
        <w:rPr>
          <w:lang w:val="ru-RU"/>
        </w:rPr>
      </w:pPr>
      <w:bookmarkStart w:id="278" w:name="_Toc8116093"/>
      <w:bookmarkStart w:id="279" w:name="_Toc8116193"/>
      <w:r w:rsidRPr="00E44796">
        <w:rPr>
          <w:lang w:val="ru-RU"/>
        </w:rPr>
        <w:lastRenderedPageBreak/>
        <w:t>ПРИЛОЖЕНИЕ C</w:t>
      </w:r>
      <w:bookmarkEnd w:id="278"/>
      <w:bookmarkEnd w:id="279"/>
    </w:p>
    <w:p w14:paraId="393D9842" w14:textId="77777777" w:rsidR="00484722" w:rsidRPr="00E44796" w:rsidRDefault="00484722" w:rsidP="00EC3DFA">
      <w:pPr>
        <w:pStyle w:val="Annextitle"/>
        <w:rPr>
          <w:lang w:val="ru-RU"/>
        </w:rPr>
      </w:pPr>
      <w:bookmarkStart w:id="280" w:name="_Toc8116094"/>
      <w:bookmarkStart w:id="281" w:name="_Toc8116194"/>
      <w:r w:rsidRPr="00E44796">
        <w:rPr>
          <w:lang w:val="ru-RU"/>
        </w:rPr>
        <w:t>Распределение ресурсов по намеченным результатам деятельности</w:t>
      </w:r>
      <w:bookmarkEnd w:id="280"/>
      <w:bookmarkEnd w:id="281"/>
    </w:p>
    <w:p w14:paraId="0B06F25F" w14:textId="77777777" w:rsidR="00484722" w:rsidRPr="00B06CC2" w:rsidRDefault="00484722" w:rsidP="00647882">
      <w:pPr>
        <w:spacing w:after="60"/>
        <w:ind w:firstLine="7371"/>
        <w:rPr>
          <w:i/>
          <w:iCs/>
          <w:sz w:val="18"/>
          <w:szCs w:val="18"/>
          <w:lang w:val="ru-RU"/>
        </w:rPr>
      </w:pPr>
      <w:r w:rsidRPr="00B06CC2">
        <w:rPr>
          <w:i/>
          <w:iCs/>
          <w:sz w:val="18"/>
          <w:szCs w:val="18"/>
          <w:lang w:val="ru-RU"/>
        </w:rPr>
        <w:t xml:space="preserve">тыс. </w:t>
      </w:r>
      <w:proofErr w:type="spellStart"/>
      <w:r w:rsidRPr="00B06CC2">
        <w:rPr>
          <w:i/>
          <w:iCs/>
          <w:sz w:val="18"/>
          <w:szCs w:val="18"/>
          <w:lang w:val="ru-RU"/>
        </w:rPr>
        <w:t>шв</w:t>
      </w:r>
      <w:proofErr w:type="spellEnd"/>
      <w:r w:rsidRPr="00B06CC2">
        <w:rPr>
          <w:i/>
          <w:iCs/>
          <w:sz w:val="18"/>
          <w:szCs w:val="18"/>
          <w:lang w:val="ru-RU"/>
        </w:rPr>
        <w:t>. фр.</w:t>
      </w:r>
      <w:r w:rsidRPr="00B06CC2">
        <w:rPr>
          <w:i/>
          <w:iCs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48352" behindDoc="0" locked="1" layoutInCell="1" allowOverlap="1" wp14:anchorId="30655C99" wp14:editId="3B9E3838">
                <wp:simplePos x="0" y="0"/>
                <wp:positionH relativeFrom="column">
                  <wp:posOffset>5223510</wp:posOffset>
                </wp:positionH>
                <wp:positionV relativeFrom="paragraph">
                  <wp:posOffset>42545</wp:posOffset>
                </wp:positionV>
                <wp:extent cx="895350" cy="8136000"/>
                <wp:effectExtent l="0" t="0" r="19050" b="17780"/>
                <wp:wrapNone/>
                <wp:docPr id="9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136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75712" id="AutoShape 1" o:spid="_x0000_s1026" style="position:absolute;margin-left:411.3pt;margin-top:3.35pt;width:70.5pt;height:640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" filled="f" strokecolor="#0070c0" strokeweight="1pt">
                <w10:anchorlock/>
              </v:roundrect>
            </w:pict>
          </mc:Fallback>
        </mc:AlternateConten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387"/>
        <w:gridCol w:w="1419"/>
        <w:gridCol w:w="1419"/>
        <w:gridCol w:w="1420"/>
      </w:tblGrid>
      <w:tr w:rsidR="00484722" w:rsidRPr="00E44796" w14:paraId="5200FDCC" w14:textId="77777777" w:rsidTr="00EC3DFA">
        <w:trPr>
          <w:tblHeader/>
        </w:trPr>
        <w:tc>
          <w:tcPr>
            <w:tcW w:w="5387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14:paraId="248CEA8C" w14:textId="77777777" w:rsidR="00484722" w:rsidRPr="00E44796" w:rsidRDefault="00484722" w:rsidP="00EC3DF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14:paraId="4D0ED400" w14:textId="77777777" w:rsidR="00484722" w:rsidRPr="00E44796" w:rsidRDefault="00484722" w:rsidP="00EC3DFA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Запланирован-</w:t>
            </w:r>
            <w:proofErr w:type="spellStart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ные</w:t>
            </w:r>
            <w:proofErr w:type="spellEnd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 xml:space="preserve"> затраты,</w:t>
            </w: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br/>
              <w:t>2020 г.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14:paraId="4CE7E75B" w14:textId="77777777" w:rsidR="00484722" w:rsidRPr="00E44796" w:rsidRDefault="00484722" w:rsidP="00EC3DFA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Запланирован-</w:t>
            </w:r>
            <w:proofErr w:type="spellStart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ные</w:t>
            </w:r>
            <w:proofErr w:type="spellEnd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 xml:space="preserve"> затраты,</w:t>
            </w: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br/>
              <w:t>2021 г.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14:paraId="77A3625A" w14:textId="77777777" w:rsidR="00484722" w:rsidRPr="00E44796" w:rsidRDefault="00484722" w:rsidP="00EC3DFA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Запланирован-</w:t>
            </w:r>
            <w:proofErr w:type="spellStart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ные</w:t>
            </w:r>
            <w:proofErr w:type="spellEnd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 xml:space="preserve"> затраты,</w:t>
            </w: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4DB18247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0B15528E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Межсекторальные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4C0CC41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20CB6A2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36B4B5D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</w:tr>
      <w:tr w:rsidR="00484722" w:rsidRPr="00E44796" w14:paraId="3E30881E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FB0F7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Межсекторальные всемирные конференции, форумы, мероприятия и платформы для обсуждений на высоком уровне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4BF0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5 229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184C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5 940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07FB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11 169</w:t>
            </w:r>
          </w:p>
        </w:tc>
      </w:tr>
      <w:tr w:rsidR="00484722" w:rsidRPr="00E44796" w14:paraId="216F1878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E2AB4E" w14:textId="77777777" w:rsidR="00484722" w:rsidRPr="00E44796" w:rsidRDefault="00484722" w:rsidP="00EC3DFA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-1-1: ПК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D2C95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821D8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B40D4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22</w:t>
            </w:r>
          </w:p>
        </w:tc>
      </w:tr>
      <w:tr w:rsidR="00484722" w:rsidRPr="00E44796" w14:paraId="689738FE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0A70BC" w14:textId="77777777" w:rsidR="00484722" w:rsidRPr="00E44796" w:rsidRDefault="00484722" w:rsidP="00EC3DFA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-1-2: ВФПЭ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93BE8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011FE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1 087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31B91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1 087</w:t>
            </w:r>
          </w:p>
        </w:tc>
      </w:tr>
      <w:tr w:rsidR="00484722" w:rsidRPr="00E44796" w14:paraId="756D61CA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724F9A" w14:textId="77777777" w:rsidR="00484722" w:rsidRPr="00E44796" w:rsidRDefault="00484722" w:rsidP="00EC3DFA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-1-3: ВВУИО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648CE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1 132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7F52F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1 133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9E92A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2 265</w:t>
            </w:r>
          </w:p>
        </w:tc>
      </w:tr>
      <w:tr w:rsidR="00484722" w:rsidRPr="00E44796" w14:paraId="3A7521FC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4D8104" w14:textId="77777777" w:rsidR="00484722" w:rsidRPr="00E44796" w:rsidRDefault="00484722" w:rsidP="00EC3DFA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-1-4: Совет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5B290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3 800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41E2B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3 401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A2467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7 201</w:t>
            </w:r>
          </w:p>
        </w:tc>
      </w:tr>
      <w:tr w:rsidR="00484722" w:rsidRPr="00E44796" w14:paraId="5BB72B0E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AA59E95" w14:textId="77777777" w:rsidR="00484722" w:rsidRPr="00E44796" w:rsidRDefault="00484722" w:rsidP="00EC3DFA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-1-5: Другие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EC1926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297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31A057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297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85122F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i/>
                <w:iCs/>
                <w:color w:val="000000"/>
                <w:sz w:val="18"/>
                <w:szCs w:val="18"/>
                <w:lang w:val="ru-RU" w:eastAsia="zh-CN"/>
              </w:rPr>
              <w:t>594</w:t>
            </w:r>
          </w:p>
        </w:tc>
      </w:tr>
      <w:tr w:rsidR="00484722" w:rsidRPr="00E44796" w14:paraId="6F52D9A9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A350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Совместное использование знаний, сотрудничество и партнерские отношения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E4C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3 169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0F9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3 082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EC5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6 251</w:t>
            </w:r>
          </w:p>
        </w:tc>
      </w:tr>
      <w:tr w:rsidR="00484722" w:rsidRPr="00E44796" w14:paraId="2D1AAC0D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2599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Меморандумы о взаимопонимании (МоВ)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4C8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B63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705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44</w:t>
            </w:r>
          </w:p>
        </w:tc>
      </w:tr>
      <w:tr w:rsidR="00484722" w:rsidRPr="00E44796" w14:paraId="0C52C5F3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49C2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-4: Отчеты и другие входные документы для процессов, проходящих внутри ООН, а также многосторонних и межправительственных процессов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8BE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718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745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CE96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1 436</w:t>
            </w:r>
          </w:p>
        </w:tc>
      </w:tr>
      <w:tr w:rsidR="00484722" w:rsidRPr="00E44796" w14:paraId="390E6471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E80B139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-5: Предоставление вспомогательных услуг членам МСЭ в рамках деятельности и мероприятий МСЭ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A1BCF8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605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7F4E5C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920C41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1 210</w:t>
            </w:r>
          </w:p>
        </w:tc>
      </w:tr>
      <w:tr w:rsidR="00484722" w:rsidRPr="00E44796" w14:paraId="42A37062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8301997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I.1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Сотрудничество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852AE3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9 743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6F15CD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10 367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483E2E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20 110</w:t>
            </w:r>
          </w:p>
        </w:tc>
      </w:tr>
      <w:tr w:rsidR="00484722" w:rsidRPr="00E44796" w14:paraId="07E804F0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449C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I.2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Межсекторальные инициативы и отчеты о соответствующих возникающих тенденциях в области электросвязи/ИКТ, а также другие аналогичные инициативы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C27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674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B54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636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510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1 310</w:t>
            </w:r>
          </w:p>
        </w:tc>
      </w:tr>
      <w:tr w:rsidR="00484722" w:rsidRPr="00E44796" w14:paraId="1D9A4F79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0FA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I.2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Журнал "Новости МСЭ" в цифровом формате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4B4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1 099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685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1 104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BC1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2 203</w:t>
            </w:r>
          </w:p>
        </w:tc>
      </w:tr>
      <w:tr w:rsidR="00484722" w:rsidRPr="00E44796" w14:paraId="7561D872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3E78B81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I.2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 Платформы для обмена информацией о новых тенденциях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4DFB6B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1 327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570948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1 334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AFF761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2 661</w:t>
            </w:r>
          </w:p>
        </w:tc>
      </w:tr>
      <w:tr w:rsidR="00484722" w:rsidRPr="00E44796" w14:paraId="77B8AA4F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5B97EEE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I.2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Возникающие тенденции в области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847517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3 100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30E313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3 074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28371F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6 174</w:t>
            </w:r>
          </w:p>
        </w:tc>
      </w:tr>
      <w:tr w:rsidR="00484722" w:rsidRPr="00E44796" w14:paraId="0114EC42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89C5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I.3-1: Отчеты, руководящие указания, стандарты и контрольные перечни по вопросам доступности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01C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227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773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228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E80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455</w:t>
            </w:r>
          </w:p>
        </w:tc>
      </w:tr>
      <w:tr w:rsidR="00484722" w:rsidRPr="00E44796" w14:paraId="4E0BE71D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4691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I.3-2: Мобилизация ресурсов и специальных технических знаний, например благодаря содействию расширению участия лиц с ограниченными возможностями и лиц с особыми потребностями в международных и региональных собраниях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F10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9D4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D62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38</w:t>
            </w:r>
          </w:p>
        </w:tc>
      </w:tr>
      <w:tr w:rsidR="00484722" w:rsidRPr="00E44796" w14:paraId="32ADA0CA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1AA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I.3-3: Дальнейшая разработка и реализация политики МСЭ по обеспечению доступности и связанных с ней планов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423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2992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872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38</w:t>
            </w:r>
          </w:p>
        </w:tc>
      </w:tr>
      <w:tr w:rsidR="00484722" w:rsidRPr="00E44796" w14:paraId="59CAEB6F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9FE3E3F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I.3-4: Информационно-просветительские мероприятия как на уровне ООН, так и на региональном и национальном уровнях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9A6E11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214E50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6A3ED1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88</w:t>
            </w:r>
          </w:p>
        </w:tc>
      </w:tr>
      <w:tr w:rsidR="00484722" w:rsidRPr="00E44796" w14:paraId="45D98933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8B6F2FD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I.3</w:t>
            </w: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Доступность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D94C2C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309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F022C1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310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161F3F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619</w:t>
            </w:r>
          </w:p>
        </w:tc>
      </w:tr>
      <w:tr w:rsidR="00484722" w:rsidRPr="00E44796" w14:paraId="3BF30785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3907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I.4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Комплекты материалов, инструменты оценки и руководящие указания для разработки политики и развития навыков, а также других видов практики для применения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90A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297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C2C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297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BC07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594</w:t>
            </w:r>
          </w:p>
        </w:tc>
      </w:tr>
      <w:tr w:rsidR="00484722" w:rsidRPr="00E44796" w14:paraId="49C039DC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49F0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I.4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Сообщества, взаимодействие, инициативы и партнерские отношения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671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475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7EC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725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949</w:t>
            </w:r>
          </w:p>
        </w:tc>
      </w:tr>
      <w:tr w:rsidR="00484722" w:rsidRPr="00E44796" w14:paraId="70BD878B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7BBE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I.4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Информационно-просветительская деятельность как на уровне ООН, так и на уровне региона и страны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2B8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345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852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077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690</w:t>
            </w:r>
          </w:p>
        </w:tc>
      </w:tr>
      <w:tr w:rsidR="00484722" w:rsidRPr="00E44796" w14:paraId="34635480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205D090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I.4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-4: Поддержка партнерства "РАВНЫЕ"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41F01E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171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498A95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FA6930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342</w:t>
            </w:r>
          </w:p>
        </w:tc>
      </w:tr>
      <w:tr w:rsidR="00484722" w:rsidRPr="00E44796" w14:paraId="2FEF1395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1AD8E23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I.4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Гендерное равенство и интеграция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A32B42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1 288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636E58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1 287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311762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2 575</w:t>
            </w:r>
          </w:p>
        </w:tc>
      </w:tr>
      <w:tr w:rsidR="00484722" w:rsidRPr="00E44796" w14:paraId="733D06BB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0B4E" w14:textId="77777777" w:rsidR="00484722" w:rsidRPr="00E44796" w:rsidRDefault="00484722" w:rsidP="00EC3DFA">
            <w:pPr>
              <w:pStyle w:val="Tabletext"/>
              <w:keepNext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lastRenderedPageBreak/>
              <w:t>I.5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Политика и стандарты в области энергоэффективности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7072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132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BFB4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132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115D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noProof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1" layoutInCell="1" allowOverlap="1" wp14:anchorId="3FDF7FA1" wp14:editId="7C3021AB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-621665</wp:posOffset>
                      </wp:positionV>
                      <wp:extent cx="895350" cy="8305800"/>
                      <wp:effectExtent l="0" t="0" r="19050" b="19050"/>
                      <wp:wrapNone/>
                      <wp:docPr id="97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8305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636777" id="AutoShape 1" o:spid="_x0000_s1026" style="position:absolute;margin-left:-5.35pt;margin-top:-48.95pt;width:70.5pt;height:65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" filled="f" strokecolor="#0070c0" strokeweight="1pt">
                      <w10:anchorlock/>
                    </v:roundrect>
                  </w:pict>
                </mc:Fallback>
              </mc:AlternateContent>
            </w: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264</w:t>
            </w:r>
          </w:p>
        </w:tc>
      </w:tr>
      <w:tr w:rsidR="00484722" w:rsidRPr="00E44796" w14:paraId="63D84837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2DFF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I.5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Безопасность и экологические характеристики оборудования и средств ИКТ (управление электронными отходами)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3F1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133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483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133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518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266</w:t>
            </w:r>
          </w:p>
        </w:tc>
      </w:tr>
      <w:tr w:rsidR="00484722" w:rsidRPr="00E44796" w14:paraId="523AF894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B575672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I.5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Глобальная платформа для "умных" устойчивых городов, включая разработку KPI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09C45E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133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6329DB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EDA27F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266</w:t>
            </w:r>
          </w:p>
        </w:tc>
      </w:tr>
      <w:tr w:rsidR="00484722" w:rsidRPr="00E44796" w14:paraId="606E65DD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B5F302A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I.5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Экологическая устойчивость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DC7926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398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C48366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398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95C2E7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796</w:t>
            </w:r>
          </w:p>
        </w:tc>
      </w:tr>
      <w:tr w:rsidR="00484722" w:rsidRPr="00E44796" w14:paraId="7D046AD9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ADC6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I.6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Процесс, который позволяет выявлять и устранять все формы и случаи дублирования функций и деятельности всех структурных органов МСЭ, оптимизируя, в том числе, методы управления, материально-технического обеспечения, координации и поддержки со стороны Секретариата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3A4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569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9C3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569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F5C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1 138</w:t>
            </w:r>
          </w:p>
        </w:tc>
      </w:tr>
      <w:tr w:rsidR="00484722" w:rsidRPr="00E44796" w14:paraId="360A94FF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D83FB92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I.6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Реализация концепции "Единый МСЭ", согласование, в возможной степени, процедур Секторов и региональных отделений/регионального присутствия при достижении целей и задач МСЭ и Секторов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B56E9E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765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10572E6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B9C4B8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1 479</w:t>
            </w:r>
          </w:p>
        </w:tc>
      </w:tr>
      <w:tr w:rsidR="00484722" w:rsidRPr="00E44796" w14:paraId="2342B2EE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4F02C663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I.6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Сокращение частичного совпадения и дублирования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3881B64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1 334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633BAF3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1 283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03BDCBD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2 617</w:t>
            </w:r>
          </w:p>
        </w:tc>
      </w:tr>
      <w:tr w:rsidR="00484722" w:rsidRPr="00E44796" w14:paraId="41FC5ADF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50D71F8A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 xml:space="preserve">Всего: </w:t>
            </w:r>
            <w:proofErr w:type="spellStart"/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межсекторальные</w:t>
            </w:r>
            <w:proofErr w:type="spellEnd"/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67E1CB1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16 172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5C3A43D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16 719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424A932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32 891</w:t>
            </w:r>
          </w:p>
        </w:tc>
      </w:tr>
      <w:tr w:rsidR="00484722" w:rsidRPr="00E44796" w14:paraId="2E984E9E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6E1BA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E3F5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0AAE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804A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</w:tr>
      <w:tr w:rsidR="00484722" w:rsidRPr="00E44796" w14:paraId="53872637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240CE136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Сектор радиосвязи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1D28A37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3B14731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1A914EC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</w:tr>
      <w:tr w:rsidR="00484722" w:rsidRPr="00E44796" w14:paraId="1FFC4C60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FF99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Заключительные акты всемирных конференций радиосвязи, обновленный Регламент радиосвязи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4E7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1 623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532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1 687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A57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3 310</w:t>
            </w:r>
          </w:p>
        </w:tc>
      </w:tr>
      <w:tr w:rsidR="00484722" w:rsidRPr="00E44796" w14:paraId="77D36F2C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D4AB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Заключительные акты региональных конференций радиосвязи, региональные соглашения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7D2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644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797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638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843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1 282</w:t>
            </w:r>
          </w:p>
        </w:tc>
      </w:tr>
      <w:tr w:rsidR="00484722" w:rsidRPr="00E44796" w14:paraId="24D6AC5C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DD7B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Правила процедуры и другие решения Радиорегламентарного комитета (РРК)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59C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2 388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F39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2 056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FE6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4 444</w:t>
            </w:r>
          </w:p>
        </w:tc>
      </w:tr>
      <w:tr w:rsidR="00484722" w:rsidRPr="00E44796" w14:paraId="0512801E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1C90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-4: Публикация заявок на космические службы и другая соответствующая деятельность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A3A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21 623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AB6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21 294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E89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42 917</w:t>
            </w:r>
          </w:p>
        </w:tc>
      </w:tr>
      <w:tr w:rsidR="00484722" w:rsidRPr="00E44796" w14:paraId="12989F47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1C9B167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-5: Публикация заявок на наземные службы и другая соответствующая деятельность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1A7803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10 329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1EF19A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10 145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CB8A4D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20 474</w:t>
            </w:r>
          </w:p>
        </w:tc>
      </w:tr>
      <w:tr w:rsidR="00484722" w:rsidRPr="00E44796" w14:paraId="3F7A0B85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0423321A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ind w:left="438" w:hanging="438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R.1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Регулирование использования спектра/орбиты и управление использованием спектра/орбит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545B19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36 607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DBBA74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35 820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30D476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72 427</w:t>
            </w:r>
          </w:p>
        </w:tc>
      </w:tr>
      <w:tr w:rsidR="00484722" w:rsidRPr="00E44796" w14:paraId="5866A56F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CEDF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R.2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Решения Ассамблеи радиосвязи, Резолюции МСЭ-R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2DE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659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0E0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650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A44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1 309</w:t>
            </w:r>
          </w:p>
        </w:tc>
      </w:tr>
      <w:tr w:rsidR="00484722" w:rsidRPr="00E44796" w14:paraId="0632863C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8058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R.2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Рекомендации, Отчеты (включая отчет ПСК) и Справочники МСЭ-R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94D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5 932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290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6 113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211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12 045</w:t>
            </w:r>
          </w:p>
        </w:tc>
      </w:tr>
      <w:tr w:rsidR="00484722" w:rsidRPr="00E44796" w14:paraId="572F65BC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B546557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R.2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Рекомендации Консультативной группы по радиосвязи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FC0A7A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1 484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CEB89F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1 575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319286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3 059</w:t>
            </w:r>
          </w:p>
        </w:tc>
      </w:tr>
      <w:tr w:rsidR="00484722" w:rsidRPr="00E44796" w14:paraId="59F01C5D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05EBC3B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R.2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Стандарты радиосвязи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D68029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8 075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A384EE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8 338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D38751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16 413</w:t>
            </w:r>
          </w:p>
        </w:tc>
      </w:tr>
      <w:tr w:rsidR="00484722" w:rsidRPr="00E44796" w14:paraId="218442FD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FA0B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R.3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Публикации МСЭ-R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652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6 614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EF1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6 499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638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13 113</w:t>
            </w:r>
          </w:p>
        </w:tc>
      </w:tr>
      <w:tr w:rsidR="00484722" w:rsidRPr="00E44796" w14:paraId="509110C6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95CF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R.3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Помощь членам Союза, в частности развивающимся странам и наименее развитым странам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255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4 315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FD0E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4 324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F44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8 639</w:t>
            </w:r>
          </w:p>
        </w:tc>
      </w:tr>
      <w:tr w:rsidR="00484722" w:rsidRPr="00E44796" w14:paraId="64A64208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529F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R.3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Взаимодействие/поддержка в интересах деятельности в области развития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7DA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1 522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F62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1 457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A7E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2 979</w:t>
            </w:r>
          </w:p>
        </w:tc>
      </w:tr>
      <w:tr w:rsidR="00484722" w:rsidRPr="00E44796" w14:paraId="7D25A1F9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9400E50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R.3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-4: Семинары, семинары-практикумы и другие мероприятия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971F20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4 357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35DA2C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4 628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A3B39C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8 985</w:t>
            </w:r>
          </w:p>
        </w:tc>
      </w:tr>
      <w:tr w:rsidR="00484722" w:rsidRPr="00E44796" w14:paraId="14F5F6DD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27C3BD40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R.3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Совместное использование знаний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1B401A6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16 808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0541358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16 908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31AEAB7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33 716</w:t>
            </w:r>
          </w:p>
        </w:tc>
      </w:tr>
      <w:tr w:rsidR="00484722" w:rsidRPr="00E44796" w14:paraId="63D12C14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3B0C39F4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Всего: Сектор радиосвязи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5F180BE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61 490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388E451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61 066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44FE1DF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122 556</w:t>
            </w:r>
          </w:p>
        </w:tc>
      </w:tr>
      <w:tr w:rsidR="00484722" w:rsidRPr="00E44796" w14:paraId="16D30FA0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4EBCE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7374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122F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66A9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zh-CN"/>
              </w:rPr>
            </w:pPr>
          </w:p>
        </w:tc>
      </w:tr>
      <w:tr w:rsidR="00484722" w:rsidRPr="00E44796" w14:paraId="44CCE011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3A0B2387" w14:textId="77777777" w:rsidR="00484722" w:rsidRPr="00E44796" w:rsidRDefault="00484722" w:rsidP="00E33429">
            <w:pPr>
              <w:pStyle w:val="Tabletext"/>
              <w:keepNext/>
              <w:keepLines/>
              <w:pageBreakBefore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lastRenderedPageBreak/>
              <w:t>Сектор стандартизации электросвязи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585EB793" w14:textId="77777777" w:rsidR="00484722" w:rsidRPr="00E44796" w:rsidRDefault="00484722" w:rsidP="00E33429">
            <w:pPr>
              <w:pStyle w:val="Tabletext"/>
              <w:keepNext/>
              <w:keepLines/>
              <w:pageBreakBefore/>
              <w:ind w:right="17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44B571D2" w14:textId="77777777" w:rsidR="00484722" w:rsidRPr="00E44796" w:rsidRDefault="00484722" w:rsidP="00E33429">
            <w:pPr>
              <w:pStyle w:val="Tabletext"/>
              <w:keepNext/>
              <w:keepLines/>
              <w:pageBreakBefore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7FDC62F2" w14:textId="77777777" w:rsidR="00484722" w:rsidRPr="00E44796" w:rsidRDefault="00484722" w:rsidP="00E33429">
            <w:pPr>
              <w:pStyle w:val="Tabletext"/>
              <w:keepNext/>
              <w:keepLines/>
              <w:pageBreakBefore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</w:tr>
      <w:tr w:rsidR="00484722" w:rsidRPr="00E44796" w14:paraId="7CFDBA15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CB349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Резолюции, Рекомендации и Мнения Всемирной ассамблеи по стандартизации электросвязи (ВАСЭ)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B97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4 480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915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FDF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4 543</w:t>
            </w:r>
          </w:p>
        </w:tc>
      </w:tr>
      <w:tr w:rsidR="00484722" w:rsidRPr="00E44796" w14:paraId="60AC6819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BC67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Региональные консультационные сессии ВАСЭ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902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871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5F7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572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871</w:t>
            </w:r>
          </w:p>
        </w:tc>
      </w:tr>
      <w:tr w:rsidR="00484722" w:rsidRPr="00E44796" w14:paraId="7F5D48AD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827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Рекомендации и решения Консультативной группы по стандартизации электросвязи (КГСЭ)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D57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708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313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DB0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1 449</w:t>
            </w:r>
            <w:r w:rsidRPr="00E44796">
              <w:rPr>
                <w:noProof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1" layoutInCell="1" allowOverlap="1" wp14:anchorId="5D88A9AF" wp14:editId="5EE2957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-1329055</wp:posOffset>
                      </wp:positionV>
                      <wp:extent cx="895985" cy="8820000"/>
                      <wp:effectExtent l="0" t="0" r="18415" b="19685"/>
                      <wp:wrapNone/>
                      <wp:docPr id="9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985" cy="8820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0AA686" id="AutoShape 1" o:spid="_x0000_s1026" style="position:absolute;margin-left:-5.35pt;margin-top:-104.65pt;width:70.55pt;height:69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</w:tr>
      <w:tr w:rsidR="00484722" w:rsidRPr="00E44796" w14:paraId="672AC477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15A6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-4: Рекомендации МСЭ-Т и связанные с ними результаты деятельности исследовательских комиссий МСЭ-Т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646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8 201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DC1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9 529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B85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17 730</w:t>
            </w:r>
          </w:p>
        </w:tc>
      </w:tr>
      <w:tr w:rsidR="00484722" w:rsidRPr="00E44796" w14:paraId="07917169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ECA8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-5: Общая помощь и сотрудничество МСЭ-Т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EAA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779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122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897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94A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1 676</w:t>
            </w:r>
          </w:p>
        </w:tc>
      </w:tr>
      <w:tr w:rsidR="00484722" w:rsidRPr="00E44796" w14:paraId="3434E50E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7919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-6: База данных о соответствии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978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57E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090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194</w:t>
            </w:r>
          </w:p>
        </w:tc>
      </w:tr>
      <w:tr w:rsidR="00484722" w:rsidRPr="00E44796" w14:paraId="1C4222C9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1FC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-7: Центры тестирования на функциональную совместимость и мероприятия, связанные с функциональной совместимостью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F3E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168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FB0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BBF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336</w:t>
            </w:r>
          </w:p>
        </w:tc>
      </w:tr>
      <w:tr w:rsidR="00484722" w:rsidRPr="00E44796" w14:paraId="597E562C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03D33C4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-8: Разработка комплектов испытаний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6F7A94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6255EF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2B9B5B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194</w:t>
            </w:r>
          </w:p>
        </w:tc>
      </w:tr>
      <w:tr w:rsidR="00484722" w:rsidRPr="00E44796" w14:paraId="3465F0CE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EBCC481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T.1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Разработка стандартов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0ACB5FA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15 401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7208A5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11 592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668FAA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26 993</w:t>
            </w:r>
          </w:p>
        </w:tc>
      </w:tr>
      <w:tr w:rsidR="00484722" w:rsidRPr="00E44796" w14:paraId="0F8FC14A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D199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T.2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Преодоление разрыва в стандартизации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AE5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1 486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8F6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1 574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708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3 060</w:t>
            </w:r>
          </w:p>
        </w:tc>
      </w:tr>
      <w:tr w:rsidR="00484722" w:rsidRPr="00E44796" w14:paraId="7A7AA6B8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E9FC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T.2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Семинары-практикумы и семинары, включая офлайновую и онлайновую деятельность в области профессиональной подготовки, дополняющие работу по созданию потенциала для преодоления разрыва в стандартизации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219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3 198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9A4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3 492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977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6 690</w:t>
            </w:r>
          </w:p>
        </w:tc>
      </w:tr>
      <w:tr w:rsidR="00484722" w:rsidRPr="00E44796" w14:paraId="54593170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E5ADAE7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T.2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Охват и информационно-пропагандистские мероприятия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E8CA5B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1 016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4BE102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1 182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A7DBA1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2 198</w:t>
            </w:r>
          </w:p>
        </w:tc>
      </w:tr>
      <w:tr w:rsidR="00484722" w:rsidRPr="00E44796" w14:paraId="2296C9DA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CCA8627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T.2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Преодоление разрыва в стандартизации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008978A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5 700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4E6B3D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6 248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18E7E7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11 948</w:t>
            </w:r>
          </w:p>
        </w:tc>
      </w:tr>
      <w:tr w:rsidR="00484722" w:rsidRPr="00E44796" w14:paraId="04D84759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2E2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T.3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Соответствующие базы данных БСЭ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C94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1 235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126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1 296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0A6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2 531</w:t>
            </w:r>
          </w:p>
        </w:tc>
      </w:tr>
      <w:tr w:rsidR="00484722" w:rsidRPr="00E44796" w14:paraId="025D410F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835D5B4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T.3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Распределение относящихся к международной электросвязи ресурсов нумерации, наименования, адресации и идентификации в соответствии с Рекомендациями и процедурами МСЭ-Т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454595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622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2F36D3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FB29DD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1 264</w:t>
            </w:r>
          </w:p>
        </w:tc>
      </w:tr>
      <w:tr w:rsidR="00484722" w:rsidRPr="00E44796" w14:paraId="48326EFE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E957FBD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T.3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Ресурсы электросвязи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85264B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1 857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BEE459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1 938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EEFFFB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3 795</w:t>
            </w:r>
          </w:p>
        </w:tc>
      </w:tr>
      <w:tr w:rsidR="00484722" w:rsidRPr="00E44796" w14:paraId="4B476F02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D9BE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T.4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Публикации МСЭ-Т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353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2 236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C3E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2 354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A2E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4 590</w:t>
            </w:r>
          </w:p>
        </w:tc>
      </w:tr>
      <w:tr w:rsidR="00484722" w:rsidRPr="00E44796" w14:paraId="2E19166D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84CF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T.4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Публикации баз данных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ADF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422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185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E1D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905</w:t>
            </w:r>
          </w:p>
        </w:tc>
      </w:tr>
      <w:tr w:rsidR="00484722" w:rsidRPr="00E44796" w14:paraId="29E45788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3036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T.4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Охват и информационно-пропагандистские мероприятия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4E9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2 425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37C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2 588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367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5 013</w:t>
            </w:r>
          </w:p>
        </w:tc>
      </w:tr>
      <w:tr w:rsidR="00484722" w:rsidRPr="00E44796" w14:paraId="47B4C100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7FEC52A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T.4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-4: Оперативный бюллетень МСЭ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3DE9E0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446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E61F84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1F7E349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892</w:t>
            </w:r>
          </w:p>
        </w:tc>
      </w:tr>
      <w:tr w:rsidR="00484722" w:rsidRPr="00E44796" w14:paraId="3E3BA6EF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C5CFAA8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T.4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Совместное использование знаний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609012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5 529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27F2F2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5 871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441E00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11 400</w:t>
            </w:r>
          </w:p>
        </w:tc>
      </w:tr>
      <w:tr w:rsidR="00484722" w:rsidRPr="00E44796" w14:paraId="2568ECD4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027B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T.5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-1: Меморандумы о взаимопонимании (МоВ) и соглашения о</w:t>
            </w:r>
            <w:r w:rsidR="00255EDA"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 </w:t>
            </w: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сотрудничестве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F27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571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7C0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640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F17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1 211</w:t>
            </w:r>
          </w:p>
        </w:tc>
      </w:tr>
      <w:tr w:rsidR="00484722" w:rsidRPr="00E44796" w14:paraId="178A31D6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3F22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T.5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-2: Организации, действующие на базе Рекомендаций МСЭ-Т A.4, A.5 и A.6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C51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143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864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143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2EE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286</w:t>
            </w:r>
          </w:p>
        </w:tc>
      </w:tr>
      <w:tr w:rsidR="00484722" w:rsidRPr="00E44796" w14:paraId="6356F203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BA69C43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T.5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-3: Совместно организуемые семинары-практикумы/мероприятия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1C56EB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E34203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0C3D1D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806</w:t>
            </w:r>
          </w:p>
        </w:tc>
      </w:tr>
      <w:tr w:rsidR="00484722" w:rsidRPr="00E44796" w14:paraId="2586878A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198F380E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proofErr w:type="spellStart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T.5</w:t>
            </w:r>
            <w:proofErr w:type="spellEnd"/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Сотрудничество с органами по стандартизации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2666383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1 117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3A86981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1 186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5885F14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2 303</w:t>
            </w:r>
          </w:p>
        </w:tc>
      </w:tr>
      <w:tr w:rsidR="00484722" w:rsidRPr="00E44796" w14:paraId="584751E3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350A82F0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Всего: Сектор стандартизации электросвязи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6F4E07C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29 604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1F8E42C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26 835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2FA4972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56 439</w:t>
            </w:r>
          </w:p>
        </w:tc>
      </w:tr>
      <w:tr w:rsidR="00484722" w:rsidRPr="00E44796" w14:paraId="5956C2AC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431D5D70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589661B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1C2F5CA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6002753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</w:p>
        </w:tc>
      </w:tr>
      <w:tr w:rsidR="00484722" w:rsidRPr="00E44796" w14:paraId="410A1EDA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70773392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Сектор развития электросвязи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2802683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7F65E44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02F30B6E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</w:tr>
      <w:tr w:rsidR="00484722" w:rsidRPr="00E44796" w14:paraId="2F71048E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6B43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D.1-1: Всемирная конференция по развитию электросвязи (ВКРЭ) и Заключительный отчет ВКРЭ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C08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991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F1E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6 516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47D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7 507</w:t>
            </w:r>
          </w:p>
        </w:tc>
      </w:tr>
      <w:tr w:rsidR="00484722" w:rsidRPr="00E44796" w14:paraId="44E06F51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7715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D.1-2: Региональные подготовительные собрания (РПС) и заключительные отчеты РПС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1CA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2 453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D2B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3 906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6C9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6 359</w:t>
            </w:r>
          </w:p>
        </w:tc>
      </w:tr>
      <w:tr w:rsidR="00484722" w:rsidRPr="00E44796" w14:paraId="10293328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5DA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lastRenderedPageBreak/>
              <w:t>D.1-3: Консультативная группа по развитию электросвязи (КГРЭ) и отчеты КГРЭ Директору БРЭ и ВКРЭ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59B3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2 991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D0C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2 783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E11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5 774</w:t>
            </w:r>
          </w:p>
        </w:tc>
      </w:tr>
      <w:tr w:rsidR="00484722" w:rsidRPr="00E44796" w14:paraId="47C88BE6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4C6B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D.1-4: Исследовательские комиссии и руководящие указания, рекомендации и отчеты исследовательских комиссий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51E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4 365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EB2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4 451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0D2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8 816</w:t>
            </w:r>
          </w:p>
        </w:tc>
      </w:tr>
      <w:tr w:rsidR="00484722" w:rsidRPr="00E44796" w14:paraId="653539C8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E49F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D.1-5: Платформы для региональной координации, включая региональные форумы по вопросам развития (</w:t>
            </w:r>
            <w:proofErr w:type="spellStart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РФР</w:t>
            </w:r>
            <w:proofErr w:type="spellEnd"/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A17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2 772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6BA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2 446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CC5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5 218</w:t>
            </w:r>
          </w:p>
        </w:tc>
      </w:tr>
      <w:tr w:rsidR="00484722" w:rsidRPr="00E44796" w14:paraId="3BA7B65B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5F69F3F" w14:textId="77777777" w:rsidR="00484722" w:rsidRPr="00E44796" w:rsidRDefault="00484722" w:rsidP="00EC3DFA">
            <w:pPr>
              <w:pStyle w:val="Tabletext"/>
              <w:keepNext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D.1-6: Выполнение проектов в области развития электросвязи/ИКТ и предоставление услуг, связанных с региональными инициативами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1481BD1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3 959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65FD1ED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3 296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505695D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7 255</w:t>
            </w:r>
            <w:r w:rsidRPr="00E44796">
              <w:rPr>
                <w:noProof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1" layoutInCell="1" allowOverlap="1" wp14:anchorId="358D9A01" wp14:editId="1459D7A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-1598295</wp:posOffset>
                      </wp:positionV>
                      <wp:extent cx="895985" cy="8782050"/>
                      <wp:effectExtent l="0" t="0" r="18415" b="19050"/>
                      <wp:wrapNone/>
                      <wp:docPr id="99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985" cy="87820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006B07" id="AutoShape 1" o:spid="_x0000_s1026" style="position:absolute;margin-left:-5.35pt;margin-top:-125.85pt;width:70.55pt;height:691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</w:tr>
      <w:tr w:rsidR="00484722" w:rsidRPr="00E44796" w14:paraId="57D31864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C0B82EC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D.1</w:t>
            </w: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Координация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0AA649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17 531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3E29C7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23 398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798B13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40 929</w:t>
            </w:r>
          </w:p>
        </w:tc>
      </w:tr>
      <w:tr w:rsidR="00484722" w:rsidRPr="00E44796" w14:paraId="4B63EEDA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BA1DF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D.2-1: Продукты и услуги в области инфраструктуры и услуг электросвязи/ИКТ, широкополосной связи, соединения сельских и отдаленных районов, расширения возможностей установления международных соединений, преодоления цифрового разрыва в стандартизации, соответствия и функциональной совместимости, управления использованием и контроля за использованием спектра, эффективного и действенного управления ресурсами электросвязи и их надлежащего использования в рамках мандата МСЭ и перехода к цифровому радиовещанию, такие как аналитические исследования, публикации, семинары-практикумы, руководящие указания и примеры передового опыта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D74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5 701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B4E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4 358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FFC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10 059</w:t>
            </w:r>
          </w:p>
        </w:tc>
      </w:tr>
      <w:tr w:rsidR="00484722" w:rsidRPr="00E44796" w14:paraId="103BA3F3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EEB5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D.2-2: Продукты и услуги, используемые для укрепления доверия и безопасности при использовании электросвязи/ИКТ, такие как отчеты и публикации, а также содействие осуществлению национальных и глобальных инициатив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7F4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4 126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B0D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3 270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D65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7 396</w:t>
            </w:r>
          </w:p>
        </w:tc>
      </w:tr>
      <w:tr w:rsidR="00484722" w:rsidRPr="00E44796" w14:paraId="51D0CEC3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B0D65E9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D.2-3: Продукты и услуги, используемые для снижения рисков бедствий и управления операциями при бедствиях, а также для обеспечения электросвязи в чрезвычайных ситуациях, включая оказание Государствам-Членам помощи, которая позволит им осуществлять все этапы управления операциями в случае бедствий, такие как раннее предупреждение, реагирование, оказание помощи и восстановление сетей электросвязи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C0B842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3 199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0DA4E5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2 601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1FD69CD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5 800</w:t>
            </w:r>
          </w:p>
        </w:tc>
      </w:tr>
      <w:tr w:rsidR="00484722" w:rsidRPr="00E44796" w14:paraId="4F9C37C8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2990141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D.2</w:t>
            </w: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Современная и безопасная инфраструктура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2D2027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13 026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DB55FA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10 229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222798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23 255</w:t>
            </w:r>
          </w:p>
        </w:tc>
      </w:tr>
      <w:tr w:rsidR="00484722" w:rsidRPr="00E44796" w14:paraId="7E873D91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DF67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D.3-1: Продукты и услуги в области политики и регулирования в сфере электросвязи/ИКТ, содействующие повышению уровня международной координации и согласованности, такие как аналитические исследования и другие публикации, и другие платформы для обмена информацией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53E7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4 795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847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3 701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578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8 496</w:t>
            </w:r>
          </w:p>
        </w:tc>
      </w:tr>
      <w:tr w:rsidR="00484722" w:rsidRPr="00E44796" w14:paraId="257F4997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EE38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D.3-2: Продукты и услуги в области статистики в сфере электросвязи/ИКТ и цифровизации, а также анализ данных, такие как отчеты об исследованиях, сбор, согласование и распространение высококачественных и сопоставимых на международном уровне статистических данных и дискуссионные форумы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AEA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4 815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8A50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4 430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1CD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9 245</w:t>
            </w:r>
          </w:p>
        </w:tc>
      </w:tr>
      <w:tr w:rsidR="00484722" w:rsidRPr="00E44796" w14:paraId="081293DB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F0A3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D.3-3: Продукты и услуги по созданию потенциала и повышению квалификации специалистов, в том числе по вопросам управления использованием интернета на международном уровне, такие как онлайновые платформы, программы дистанционного и очного обучения для развития практических навыков, материалы для совместного использования, с учетом партнерских отношений с заинтересованными сторонами системы образования в области электросвязи/ИКТ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5B5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4 216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959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4 190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515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8 406</w:t>
            </w:r>
          </w:p>
        </w:tc>
      </w:tr>
      <w:tr w:rsidR="00484722" w:rsidRPr="00E44796" w14:paraId="5DA1E1A4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BBEDCC0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lastRenderedPageBreak/>
              <w:t>D.3-4: Продукты и услуги в области инноваций в сфере электросвязи/ИКТ, такие как обмен знаниями и помощь, по запросу, в разработке национальной программы инноваций, механизмы партнерства, разработка проектов, исследований и политики инноваций в сфере электросвязи/ИКТ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4278152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3 446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A99233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3 273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FE9F67C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6 719</w:t>
            </w:r>
          </w:p>
        </w:tc>
      </w:tr>
      <w:tr w:rsidR="00484722" w:rsidRPr="00E44796" w14:paraId="1A909C1D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65A2E51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D.3</w:t>
            </w: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Благоприятная среда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CAF95D1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17 272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7135C34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15 594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CC4F24F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32 866</w:t>
            </w:r>
          </w:p>
        </w:tc>
      </w:tr>
      <w:tr w:rsidR="00484722" w:rsidRPr="00E44796" w14:paraId="2AEABBBF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CF17" w14:textId="77777777" w:rsidR="00484722" w:rsidRPr="00E44796" w:rsidRDefault="00484722" w:rsidP="00EC3DFA">
            <w:pPr>
              <w:pStyle w:val="Tabletext"/>
              <w:keepNext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D.4-1: Продукты и услуги в области концентрированной помощи НРС, СИДС и ЛЛДС и странам с переходной экономикой, содействующие доступности и ценовой приемлемости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74ED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2 779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A48D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2 247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AA30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5 026</w:t>
            </w:r>
          </w:p>
        </w:tc>
      </w:tr>
      <w:tr w:rsidR="00484722" w:rsidRPr="00E44796" w14:paraId="6744FBA0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4CBB" w14:textId="77777777" w:rsidR="00484722" w:rsidRPr="00E44796" w:rsidRDefault="00484722" w:rsidP="00EC3DFA">
            <w:pPr>
              <w:pStyle w:val="Tabletext"/>
              <w:keepNext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D.4-2: Продукты и услуги, связанные с политикой в сфере электросвязи/ИКТ, поддерживающие развитие цифровой экономики, приложений ИКТ и новых технологий, такие как совместное использование информации и поддержка их развертывания, аналитические исследования и комплекты материалов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5A35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3 461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668B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3 047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9A52" w14:textId="77777777" w:rsidR="00484722" w:rsidRPr="00E44796" w:rsidRDefault="00484722" w:rsidP="00EC3DFA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6 508</w:t>
            </w:r>
            <w:r w:rsidRPr="00E44796">
              <w:rPr>
                <w:noProof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1" layoutInCell="1" allowOverlap="1" wp14:anchorId="55B3F458" wp14:editId="73B1AE6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-2165985</wp:posOffset>
                      </wp:positionV>
                      <wp:extent cx="895985" cy="5619750"/>
                      <wp:effectExtent l="0" t="0" r="18415" b="19050"/>
                      <wp:wrapNone/>
                      <wp:docPr id="100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985" cy="56197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1EC687" id="AutoShape 1" o:spid="_x0000_s1026" style="position:absolute;margin-left:-5.35pt;margin-top:-170.55pt;width:70.55pt;height:44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</w:tr>
      <w:tr w:rsidR="00484722" w:rsidRPr="00E44796" w14:paraId="26048686" w14:textId="77777777" w:rsidTr="00EC3DFA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2009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D.4-3: Продукты и услуги по охвату цифровыми технологиями девушек и женщин и лиц с особыми потребностями (включая пожилых людей, молодежь, детей и коренные народы), такие как повышение информированности о стратегиях, политике и практике охвата цифровыми услугами, развитие цифровых навыков, комплекты материалов и руководящие указания, а также дискуссионные форумы для обмена опытом и совместного использования стратегий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DD3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3 277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B96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2 664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D119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5 941</w:t>
            </w:r>
          </w:p>
        </w:tc>
      </w:tr>
      <w:tr w:rsidR="00484722" w:rsidRPr="00E44796" w14:paraId="177F57BE" w14:textId="77777777" w:rsidTr="00EC3DFA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16A97F60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D.4-4: Продукты и услуги по адаптации к изменению климата и смягчению его последствий с помощью ИКТ, такие как содействие стратегиям и распространение передового опыта по составлению карт уязвимых районов, разработка информационных систем и количественных показателей, а также управление электронными отходами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F883E4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2 344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8CABAD5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2 214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46E5353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4 558</w:t>
            </w:r>
          </w:p>
        </w:tc>
      </w:tr>
      <w:tr w:rsidR="00484722" w:rsidRPr="00E44796" w14:paraId="315AE48E" w14:textId="77777777" w:rsidTr="00EC3DFA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0B55DD88" w14:textId="77777777" w:rsidR="00484722" w:rsidRPr="00E44796" w:rsidRDefault="00484722" w:rsidP="00EC3DF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D.4</w:t>
            </w: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ab/>
              <w:t>Открытое информационное общество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78206526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11 861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0DD54C3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10 172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4ADA3CCA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70C0"/>
                <w:sz w:val="18"/>
                <w:szCs w:val="18"/>
                <w:lang w:val="ru-RU" w:eastAsia="zh-CN"/>
              </w:rPr>
              <w:t>22 033</w:t>
            </w:r>
          </w:p>
        </w:tc>
      </w:tr>
      <w:tr w:rsidR="00484722" w:rsidRPr="00E44796" w14:paraId="017931FA" w14:textId="77777777" w:rsidTr="00EC3DFA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06FEE6E5" w14:textId="77777777" w:rsidR="00484722" w:rsidRPr="00E44796" w:rsidRDefault="00484722" w:rsidP="00EC3DFA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Всего: Сектор развития электросвязи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7BEC815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59 690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3B2B79AB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59 393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0DE76778" w14:textId="77777777" w:rsidR="00484722" w:rsidRPr="00E44796" w:rsidRDefault="00484722" w:rsidP="00EC3DFA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C00000"/>
                <w:sz w:val="18"/>
                <w:szCs w:val="18"/>
                <w:lang w:val="ru-RU" w:eastAsia="zh-CN"/>
              </w:rPr>
              <w:t>119 083</w:t>
            </w:r>
          </w:p>
        </w:tc>
      </w:tr>
    </w:tbl>
    <w:p w14:paraId="217EECF5" w14:textId="77777777" w:rsidR="00484722" w:rsidRPr="00E44796" w:rsidRDefault="004847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E44796">
        <w:rPr>
          <w:lang w:val="ru-RU"/>
        </w:rPr>
        <w:br w:type="page"/>
      </w:r>
    </w:p>
    <w:p w14:paraId="1D554222" w14:textId="77777777" w:rsidR="00484722" w:rsidRPr="00E44796" w:rsidRDefault="00484722" w:rsidP="00EC3DFA">
      <w:pPr>
        <w:pStyle w:val="AnnexNo"/>
        <w:spacing w:before="0"/>
        <w:rPr>
          <w:lang w:val="ru-RU"/>
        </w:rPr>
      </w:pPr>
      <w:bookmarkStart w:id="282" w:name="_Toc8116095"/>
      <w:bookmarkStart w:id="283" w:name="_Toc8116195"/>
      <w:r w:rsidRPr="00E44796">
        <w:rPr>
          <w:lang w:val="ru-RU"/>
        </w:rPr>
        <w:lastRenderedPageBreak/>
        <w:t>ПРИЛОЖЕНИЕ D</w:t>
      </w:r>
      <w:bookmarkEnd w:id="282"/>
      <w:bookmarkEnd w:id="283"/>
    </w:p>
    <w:p w14:paraId="6AD6CA22" w14:textId="77777777" w:rsidR="00484722" w:rsidRPr="00E44796" w:rsidRDefault="00484722" w:rsidP="00EC3DFA">
      <w:pPr>
        <w:pStyle w:val="Annextitle"/>
        <w:rPr>
          <w:lang w:val="ru-RU" w:eastAsia="zh-CN"/>
        </w:rPr>
      </w:pPr>
      <w:bookmarkStart w:id="284" w:name="_Toc8116096"/>
      <w:bookmarkStart w:id="285" w:name="_Toc8116196"/>
      <w:r w:rsidRPr="00E44796">
        <w:rPr>
          <w:lang w:val="ru-RU" w:eastAsia="zh-CN"/>
        </w:rPr>
        <w:t>Распределение ресурсов по Целям в области устойчивого развития (ЦУР)</w:t>
      </w:r>
      <w:bookmarkEnd w:id="284"/>
      <w:bookmarkEnd w:id="285"/>
    </w:p>
    <w:p w14:paraId="4D157040" w14:textId="77777777" w:rsidR="00484722" w:rsidRPr="00B06CC2" w:rsidRDefault="00484722" w:rsidP="00647882">
      <w:pPr>
        <w:spacing w:after="60"/>
        <w:ind w:firstLine="7371"/>
        <w:rPr>
          <w:i/>
          <w:iCs/>
          <w:sz w:val="18"/>
          <w:szCs w:val="18"/>
          <w:lang w:val="ru-RU"/>
        </w:rPr>
      </w:pPr>
      <w:r w:rsidRPr="00B06CC2">
        <w:rPr>
          <w:i/>
          <w:iCs/>
          <w:sz w:val="18"/>
          <w:szCs w:val="18"/>
          <w:lang w:val="ru-RU"/>
        </w:rPr>
        <w:t xml:space="preserve">тыс. </w:t>
      </w:r>
      <w:proofErr w:type="spellStart"/>
      <w:r w:rsidRPr="00B06CC2">
        <w:rPr>
          <w:i/>
          <w:iCs/>
          <w:sz w:val="18"/>
          <w:szCs w:val="18"/>
          <w:lang w:val="ru-RU"/>
        </w:rPr>
        <w:t>шв</w:t>
      </w:r>
      <w:proofErr w:type="spellEnd"/>
      <w:r w:rsidRPr="00B06CC2">
        <w:rPr>
          <w:i/>
          <w:iCs/>
          <w:sz w:val="18"/>
          <w:szCs w:val="18"/>
          <w:lang w:val="ru-RU"/>
        </w:rPr>
        <w:t>. фр.</w:t>
      </w:r>
      <w:r w:rsidRPr="00B06CC2">
        <w:rPr>
          <w:i/>
          <w:iCs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53472" behindDoc="0" locked="1" layoutInCell="1" allowOverlap="1" wp14:anchorId="027CAED7" wp14:editId="044C26AE">
                <wp:simplePos x="0" y="0"/>
                <wp:positionH relativeFrom="column">
                  <wp:posOffset>5166360</wp:posOffset>
                </wp:positionH>
                <wp:positionV relativeFrom="paragraph">
                  <wp:posOffset>33020</wp:posOffset>
                </wp:positionV>
                <wp:extent cx="954000" cy="4248150"/>
                <wp:effectExtent l="0" t="0" r="17780" b="19050"/>
                <wp:wrapNone/>
                <wp:docPr id="10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000" cy="4248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8FFA0" id="AutoShape 1" o:spid="_x0000_s1026" style="position:absolute;margin-left:406.8pt;margin-top:2.6pt;width:75.1pt;height:33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" filled="f" strokecolor="#0070c0" strokeweight="1pt">
                <w10:anchorlock/>
              </v:roundrect>
            </w:pict>
          </mc:Fallback>
        </mc:AlternateConten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103"/>
        <w:gridCol w:w="1514"/>
        <w:gridCol w:w="1514"/>
        <w:gridCol w:w="1514"/>
      </w:tblGrid>
      <w:tr w:rsidR="00484722" w:rsidRPr="00E44796" w14:paraId="7B262E83" w14:textId="77777777" w:rsidTr="00EC3DFA"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02D14" w14:textId="77777777" w:rsidR="00484722" w:rsidRPr="00E44796" w:rsidRDefault="00484722" w:rsidP="00EC3DF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4E2C56" w14:textId="77777777" w:rsidR="00484722" w:rsidRPr="00E44796" w:rsidRDefault="00484722" w:rsidP="00EC3DFA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Запланирован-</w:t>
            </w:r>
            <w:proofErr w:type="spellStart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ные</w:t>
            </w:r>
            <w:proofErr w:type="spellEnd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 xml:space="preserve"> затраты,</w:t>
            </w: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br/>
              <w:t>2020 г.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07B16F" w14:textId="77777777" w:rsidR="00484722" w:rsidRPr="00E44796" w:rsidRDefault="00484722" w:rsidP="00EC3DFA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Запланирован-</w:t>
            </w:r>
            <w:proofErr w:type="spellStart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ные</w:t>
            </w:r>
            <w:proofErr w:type="spellEnd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 xml:space="preserve"> затраты,</w:t>
            </w: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br/>
              <w:t>2021 г.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2EF97E" w14:textId="77777777" w:rsidR="00484722" w:rsidRPr="00E44796" w:rsidRDefault="00484722" w:rsidP="00EC3DFA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Запланирован-</w:t>
            </w:r>
            <w:proofErr w:type="spellStart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ные</w:t>
            </w:r>
            <w:proofErr w:type="spellEnd"/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 xml:space="preserve"> затраты,</w:t>
            </w:r>
            <w:r w:rsidRPr="00E44796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br/>
              <w:t>2020−2021 гг.</w:t>
            </w:r>
          </w:p>
        </w:tc>
      </w:tr>
      <w:tr w:rsidR="00484722" w:rsidRPr="00E44796" w14:paraId="71FEE98B" w14:textId="77777777" w:rsidTr="00EC3DFA"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34C55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1: Ликвидация нищеты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0C5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10 397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D0B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11 009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866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21 406</w:t>
            </w:r>
          </w:p>
        </w:tc>
      </w:tr>
      <w:tr w:rsidR="00484722" w:rsidRPr="00E44796" w14:paraId="3709D16E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26850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2: Ликвидация голода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B7C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2 545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2AA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2 408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2EF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4 953</w:t>
            </w:r>
          </w:p>
        </w:tc>
      </w:tr>
      <w:tr w:rsidR="00484722" w:rsidRPr="00E44796" w14:paraId="32C2A095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B448CC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3: Хорошее здоровье и благополучие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79C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9 767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701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10 409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C1D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20 176</w:t>
            </w:r>
          </w:p>
        </w:tc>
      </w:tr>
      <w:tr w:rsidR="00484722" w:rsidRPr="00E44796" w14:paraId="2451FAB3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7414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4: Качественное образование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2AA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6 163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F525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5 679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6F0B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11 842</w:t>
            </w:r>
          </w:p>
        </w:tc>
      </w:tr>
      <w:tr w:rsidR="00484722" w:rsidRPr="00E44796" w14:paraId="0F160280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B68AF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5: Гендерное равенство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C029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9 252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9FB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9 815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29A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19 067</w:t>
            </w:r>
          </w:p>
        </w:tc>
      </w:tr>
      <w:tr w:rsidR="00484722" w:rsidRPr="00E44796" w14:paraId="47140434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AB4A0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6: Чистая вода и санитария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4CF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2 461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AC3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2 205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AA3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4 666</w:t>
            </w:r>
          </w:p>
        </w:tc>
      </w:tr>
      <w:tr w:rsidR="00484722" w:rsidRPr="00E44796" w14:paraId="0262FC71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206AC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7: Недорогостоящая и чистая энергия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6CEC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5 011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570C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4 731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4E6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9 742</w:t>
            </w:r>
          </w:p>
        </w:tc>
      </w:tr>
      <w:tr w:rsidR="00484722" w:rsidRPr="00E44796" w14:paraId="290326CB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B31A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8: Достойная работа и экономический рост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944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5 099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699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4 601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D09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9 700</w:t>
            </w:r>
          </w:p>
        </w:tc>
      </w:tr>
      <w:tr w:rsidR="00484722" w:rsidRPr="00E44796" w14:paraId="15CF95B7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F40FD6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9: Индустриализация, инновации и инфраструктура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79A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64 828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FD1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62 981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236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127 809</w:t>
            </w:r>
          </w:p>
        </w:tc>
      </w:tr>
      <w:tr w:rsidR="00484722" w:rsidRPr="00E44796" w14:paraId="0C149C7A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AF3903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10: Уменьшение неравенства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166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9 440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95D4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9 491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B2F8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18 931</w:t>
            </w:r>
          </w:p>
        </w:tc>
      </w:tr>
      <w:tr w:rsidR="00484722" w:rsidRPr="00E44796" w14:paraId="3E9B9A11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3B9A2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11: Устойчивые города и населенные пункты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300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9 019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5A0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8 681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72D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17 700</w:t>
            </w:r>
          </w:p>
        </w:tc>
      </w:tr>
      <w:tr w:rsidR="00484722" w:rsidRPr="00E44796" w14:paraId="51AAE653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5098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12: Ответственное потребление и производство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CFE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3 262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A8E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3 157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EF7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6 419</w:t>
            </w:r>
          </w:p>
        </w:tc>
      </w:tr>
      <w:tr w:rsidR="00484722" w:rsidRPr="00E44796" w14:paraId="10714891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2D12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13: Борьба с изменением климата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68B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5 390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054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5 205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611D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10 595</w:t>
            </w:r>
          </w:p>
        </w:tc>
      </w:tr>
      <w:tr w:rsidR="00484722" w:rsidRPr="00E44796" w14:paraId="787F2F57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F98A89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14: Сохранение морских экосистем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9BE2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2 471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1F7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2 336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12E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4 807</w:t>
            </w:r>
          </w:p>
        </w:tc>
      </w:tr>
      <w:tr w:rsidR="00484722" w:rsidRPr="00E44796" w14:paraId="3A48503C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8189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15: Сохранение экосистем суши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0A30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1 457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B466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1 293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9622E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2 750</w:t>
            </w:r>
          </w:p>
        </w:tc>
      </w:tr>
      <w:tr w:rsidR="00484722" w:rsidRPr="00E44796" w14:paraId="0F4E9540" w14:textId="77777777" w:rsidTr="00EC3DFA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AD941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16: Мир, правосудие и эффективные институты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42B9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7 366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57D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7 897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09DA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15 263</w:t>
            </w:r>
          </w:p>
        </w:tc>
      </w:tr>
      <w:tr w:rsidR="00484722" w:rsidRPr="00E44796" w14:paraId="7DA372BE" w14:textId="77777777" w:rsidTr="00EC3DFA">
        <w:tc>
          <w:tcPr>
            <w:tcW w:w="5103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vAlign w:val="bottom"/>
            <w:hideMark/>
          </w:tcPr>
          <w:p w14:paraId="54C0780D" w14:textId="77777777" w:rsidR="00484722" w:rsidRPr="00E44796" w:rsidRDefault="00484722" w:rsidP="00EC3DF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E44796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Цель 17: Партнерство в интересах устойчивого развития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6CA7677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13 028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02FBB13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12 115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228ADE1" w14:textId="77777777" w:rsidR="00484722" w:rsidRPr="00E44796" w:rsidRDefault="00484722" w:rsidP="00EC3DFA">
            <w:pPr>
              <w:pStyle w:val="Tabletext"/>
              <w:ind w:right="284"/>
              <w:jc w:val="right"/>
              <w:rPr>
                <w:sz w:val="18"/>
                <w:szCs w:val="18"/>
                <w:lang w:val="ru-RU" w:eastAsia="zh-CN"/>
              </w:rPr>
            </w:pPr>
            <w:r w:rsidRPr="00E44796">
              <w:rPr>
                <w:sz w:val="18"/>
                <w:szCs w:val="18"/>
                <w:lang w:val="ru-RU" w:eastAsia="zh-CN"/>
              </w:rPr>
              <w:t>25 143</w:t>
            </w:r>
          </w:p>
        </w:tc>
      </w:tr>
      <w:tr w:rsidR="00484722" w:rsidRPr="00E44796" w14:paraId="0ECE7532" w14:textId="77777777" w:rsidTr="00EC3DFA">
        <w:tc>
          <w:tcPr>
            <w:tcW w:w="5103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auto" w:fill="auto"/>
            <w:vAlign w:val="bottom"/>
            <w:hideMark/>
          </w:tcPr>
          <w:p w14:paraId="0275D358" w14:textId="77777777" w:rsidR="00484722" w:rsidRPr="00E44796" w:rsidRDefault="00484722" w:rsidP="00EC3DFA">
            <w:pPr>
              <w:pStyle w:val="Tabletext"/>
              <w:spacing w:before="80" w:after="80"/>
              <w:rPr>
                <w:b/>
                <w:bCs/>
                <w:color w:val="002060"/>
                <w:sz w:val="18"/>
                <w:szCs w:val="18"/>
                <w:lang w:val="ru-RU"/>
              </w:rPr>
            </w:pPr>
            <w:r w:rsidRPr="00E44796">
              <w:rPr>
                <w:b/>
                <w:bCs/>
                <w:color w:val="002060"/>
                <w:sz w:val="18"/>
                <w:szCs w:val="18"/>
                <w:lang w:val="ru-RU"/>
              </w:rPr>
              <w:t>Всего: Цели в области устойчивого развития (ЦУР)</w:t>
            </w:r>
          </w:p>
        </w:tc>
        <w:tc>
          <w:tcPr>
            <w:tcW w:w="1514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D39953B" w14:textId="77777777" w:rsidR="00484722" w:rsidRPr="00E44796" w:rsidRDefault="00484722" w:rsidP="00EC3DFA">
            <w:pPr>
              <w:pStyle w:val="Tabletext"/>
              <w:spacing w:before="80" w:after="80"/>
              <w:ind w:right="284"/>
              <w:jc w:val="right"/>
              <w:rPr>
                <w:b/>
                <w:bCs/>
                <w:color w:val="002060"/>
                <w:sz w:val="18"/>
                <w:szCs w:val="18"/>
                <w:lang w:val="ru-RU"/>
              </w:rPr>
            </w:pPr>
            <w:r w:rsidRPr="00E44796">
              <w:rPr>
                <w:b/>
                <w:bCs/>
                <w:color w:val="002060"/>
                <w:sz w:val="18"/>
                <w:szCs w:val="18"/>
                <w:lang w:val="ru-RU"/>
              </w:rPr>
              <w:t>166 956</w:t>
            </w:r>
          </w:p>
        </w:tc>
        <w:tc>
          <w:tcPr>
            <w:tcW w:w="1514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51EF678" w14:textId="77777777" w:rsidR="00484722" w:rsidRPr="00E44796" w:rsidRDefault="00484722" w:rsidP="00EC3DFA">
            <w:pPr>
              <w:pStyle w:val="Tabletext"/>
              <w:spacing w:before="80" w:after="80"/>
              <w:ind w:right="284"/>
              <w:jc w:val="right"/>
              <w:rPr>
                <w:b/>
                <w:bCs/>
                <w:color w:val="002060"/>
                <w:sz w:val="18"/>
                <w:szCs w:val="18"/>
                <w:lang w:val="ru-RU"/>
              </w:rPr>
            </w:pPr>
            <w:r w:rsidRPr="00E44796">
              <w:rPr>
                <w:b/>
                <w:bCs/>
                <w:color w:val="002060"/>
                <w:sz w:val="18"/>
                <w:szCs w:val="18"/>
                <w:lang w:val="ru-RU"/>
              </w:rPr>
              <w:t>164 013</w:t>
            </w:r>
          </w:p>
        </w:tc>
        <w:tc>
          <w:tcPr>
            <w:tcW w:w="1514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FE211B7" w14:textId="77777777" w:rsidR="00484722" w:rsidRPr="00E44796" w:rsidRDefault="00484722" w:rsidP="00EC3DFA">
            <w:pPr>
              <w:pStyle w:val="Tabletext"/>
              <w:spacing w:before="80" w:after="80"/>
              <w:ind w:right="284"/>
              <w:jc w:val="right"/>
              <w:rPr>
                <w:b/>
                <w:bCs/>
                <w:color w:val="002060"/>
                <w:sz w:val="18"/>
                <w:szCs w:val="18"/>
                <w:lang w:val="ru-RU"/>
              </w:rPr>
            </w:pPr>
            <w:r w:rsidRPr="00E44796">
              <w:rPr>
                <w:b/>
                <w:bCs/>
                <w:color w:val="002060"/>
                <w:sz w:val="18"/>
                <w:szCs w:val="18"/>
                <w:lang w:val="ru-RU"/>
              </w:rPr>
              <w:t>330 969</w:t>
            </w:r>
          </w:p>
        </w:tc>
      </w:tr>
    </w:tbl>
    <w:p w14:paraId="2172BF3B" w14:textId="77777777" w:rsidR="00484722" w:rsidRPr="00E44796" w:rsidRDefault="00484722" w:rsidP="00484722">
      <w:pPr>
        <w:spacing w:before="720"/>
        <w:jc w:val="center"/>
        <w:rPr>
          <w:lang w:val="ru-RU"/>
        </w:rPr>
      </w:pPr>
      <w:r w:rsidRPr="00E44796">
        <w:rPr>
          <w:lang w:val="ru-RU"/>
        </w:rPr>
        <w:t>______________</w:t>
      </w:r>
    </w:p>
    <w:sectPr w:rsidR="00484722" w:rsidRPr="00E44796" w:rsidSect="00CF629C">
      <w:headerReference w:type="default" r:id="rId65"/>
      <w:footerReference w:type="default" r:id="rId66"/>
      <w:footerReference w:type="first" r:id="rId67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197FC" w14:textId="77777777" w:rsidR="00AD1DD0" w:rsidRDefault="00AD1DD0">
      <w:r>
        <w:separator/>
      </w:r>
    </w:p>
  </w:endnote>
  <w:endnote w:type="continuationSeparator" w:id="0">
    <w:p w14:paraId="6EE76952" w14:textId="77777777" w:rsidR="00AD1DD0" w:rsidRDefault="00AD1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84425" w14:textId="77777777" w:rsidR="00AD1DD0" w:rsidRPr="00C60A2B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09370" w14:textId="77777777" w:rsidR="00AD1DD0" w:rsidRPr="00C60A2B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0E5F3" w14:textId="77777777" w:rsidR="00AD1DD0" w:rsidRPr="009409C1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D65B1" w14:textId="77777777" w:rsidR="00AD1DD0" w:rsidRPr="009409C1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39357" w14:textId="77777777" w:rsidR="00AD1DD0" w:rsidRPr="00C60A2B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66C3" w14:textId="77777777" w:rsidR="00AD1DD0" w:rsidRPr="009409C1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77FA8" w14:textId="77777777" w:rsidR="00AD1DD0" w:rsidRPr="009409C1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5D4E5" w14:textId="77777777" w:rsidR="00AD1DD0" w:rsidRPr="00C60A2B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234BB" w14:textId="77777777" w:rsidR="00AD1DD0" w:rsidRPr="009409C1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06766" w14:textId="77777777" w:rsidR="00AD1DD0" w:rsidRPr="009409C1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E22CB" w14:textId="77777777" w:rsidR="00AD1DD0" w:rsidRPr="00C60A2B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1349E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76C8" w14:textId="77777777" w:rsidR="00AD1DD0" w:rsidRDefault="00AD1DD0" w:rsidP="00A023F4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  <w:p w14:paraId="50F6876F" w14:textId="77777777" w:rsidR="00AD1DD0" w:rsidRPr="00A023F4" w:rsidRDefault="00AD1DD0" w:rsidP="009D64A4">
    <w:pPr>
      <w:pStyle w:val="Footer"/>
    </w:pPr>
    <w:r>
      <w:rPr>
        <w:lang w:val="en-US"/>
      </w:rPr>
      <w:fldChar w:fldCharType="begin"/>
    </w:r>
    <w:r w:rsidRPr="00432E82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432E82">
      <w:t xml:space="preserve"> (450</w:t>
    </w:r>
    <w:r w:rsidR="009D64A4">
      <w:t>224</w:t>
    </w:r>
    <w:r w:rsidRPr="00432E82">
      <w:t>)</w:t>
    </w:r>
    <w:r w:rsidRPr="00432E82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432E82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BF040" w14:textId="77777777" w:rsidR="00AD1DD0" w:rsidRPr="009409C1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1349E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D164B" w14:textId="77777777" w:rsidR="00AD1DD0" w:rsidRPr="00C60A2B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1349E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9D07" w14:textId="77777777" w:rsidR="00AD1DD0" w:rsidRPr="00F62876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1349E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59FCC" w14:textId="77777777" w:rsidR="00AD1DD0" w:rsidRPr="00C60A2B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51A17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FF1E4" w14:textId="77777777" w:rsidR="00AD1DD0" w:rsidRPr="009409C1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51A17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39C6B" w14:textId="77777777" w:rsidR="00AD1DD0" w:rsidRPr="00DA0758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51A17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B2100" w14:textId="77777777" w:rsidR="00AD1DD0" w:rsidRPr="009409C1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51A17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323F1" w14:textId="77777777" w:rsidR="00AD1DD0" w:rsidRPr="00C60A2B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151496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B83F" w14:textId="77777777" w:rsidR="00AD1DD0" w:rsidRPr="009409C1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151496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565DA" w14:textId="77777777" w:rsidR="00AD1DD0" w:rsidRPr="00A023F4" w:rsidRDefault="00AD1DD0" w:rsidP="009D64A4">
    <w:pPr>
      <w:pStyle w:val="Footer"/>
    </w:pPr>
    <w:r>
      <w:rPr>
        <w:lang w:val="en-US"/>
      </w:rPr>
      <w:fldChar w:fldCharType="begin"/>
    </w:r>
    <w:r w:rsidRPr="00432E82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432E82">
      <w:t xml:space="preserve"> (4502</w:t>
    </w:r>
    <w:r w:rsidR="009D64A4">
      <w:t>24</w:t>
    </w:r>
    <w:r w:rsidRPr="00432E82">
      <w:t>)</w:t>
    </w:r>
    <w:r w:rsidRPr="00432E82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432E82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083C" w14:textId="77777777" w:rsidR="00AD1DD0" w:rsidRPr="00A023F4" w:rsidRDefault="00AD1DD0" w:rsidP="009D64A4">
    <w:pPr>
      <w:pStyle w:val="Footer"/>
    </w:pPr>
    <w:r>
      <w:rPr>
        <w:lang w:val="en-US"/>
      </w:rPr>
      <w:fldChar w:fldCharType="begin"/>
    </w:r>
    <w:r w:rsidRPr="00432E82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432E82">
      <w:t xml:space="preserve"> (450</w:t>
    </w:r>
    <w:r w:rsidR="009D64A4">
      <w:t>224</w:t>
    </w:r>
    <w:r w:rsidRPr="00432E82">
      <w:t>)</w:t>
    </w:r>
    <w:r w:rsidRPr="00432E82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432E82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FBFF3" w14:textId="77777777" w:rsidR="00AD1DD0" w:rsidRPr="001B6492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E6DF" w14:textId="77777777" w:rsidR="00AD1DD0" w:rsidRPr="009409C1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A9E74" w14:textId="77777777" w:rsidR="00AD1DD0" w:rsidRPr="00C60A2B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68322" w14:textId="77777777" w:rsidR="00AD1DD0" w:rsidRPr="009409C1" w:rsidRDefault="00AD1DD0" w:rsidP="00C60A2B">
    <w:pPr>
      <w:pStyle w:val="Footer"/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BD8BE" w14:textId="77777777" w:rsidR="00AD1DD0" w:rsidRPr="009409C1" w:rsidRDefault="00AD1DD0" w:rsidP="00EC3DFA">
    <w:pPr>
      <w:pStyle w:val="Footer"/>
      <w:tabs>
        <w:tab w:val="clear" w:pos="5954"/>
        <w:tab w:val="clear" w:pos="9639"/>
        <w:tab w:val="left" w:pos="9072"/>
        <w:tab w:val="right" w:pos="14459"/>
      </w:tabs>
    </w:pPr>
    <w:r>
      <w:rPr>
        <w:lang w:val="en-US"/>
      </w:rPr>
      <w:fldChar w:fldCharType="begin"/>
    </w:r>
    <w:r w:rsidRPr="009409C1">
      <w:instrText xml:space="preserve"> FILENAME \p  \* MERGEFORMAT </w:instrText>
    </w:r>
    <w:r>
      <w:rPr>
        <w:lang w:val="en-US"/>
      </w:rPr>
      <w:fldChar w:fldCharType="separate"/>
    </w:r>
    <w:r>
      <w:t>P:\RUS\SG\CONSEIL\C19\000\015R.docx</w:t>
    </w:r>
    <w:r>
      <w:rPr>
        <w:lang w:val="en-US"/>
      </w:rPr>
      <w:fldChar w:fldCharType="end"/>
    </w:r>
    <w:r w:rsidRPr="009409C1">
      <w:t xml:space="preserve"> (</w:t>
    </w:r>
    <w:r w:rsidRPr="008E6B70">
      <w:t>450224</w:t>
    </w:r>
    <w:r w:rsidRPr="009409C1">
      <w:t>)</w:t>
    </w:r>
    <w:r w:rsidRPr="009409C1">
      <w:tab/>
    </w:r>
    <w:r>
      <w:fldChar w:fldCharType="begin"/>
    </w:r>
    <w:r>
      <w:instrText xml:space="preserve"> SAVEDATE \@ DD.MM.YY </w:instrText>
    </w:r>
    <w:r>
      <w:fldChar w:fldCharType="separate"/>
    </w:r>
    <w:r w:rsidR="00DA7B55">
      <w:t>07.05.19</w:t>
    </w:r>
    <w:r>
      <w:fldChar w:fldCharType="end"/>
    </w:r>
    <w:r w:rsidRPr="009409C1">
      <w:tab/>
    </w:r>
    <w:r>
      <w:fldChar w:fldCharType="begin"/>
    </w:r>
    <w:r>
      <w:instrText xml:space="preserve"> PRINTDATE \@ DD.MM.YY </w:instrText>
    </w:r>
    <w:r>
      <w:fldChar w:fldCharType="separate"/>
    </w:r>
    <w:r>
      <w:t>01.05.19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5236C" w14:textId="77777777" w:rsidR="00AD1DD0" w:rsidRDefault="00AD1DD0">
      <w:r>
        <w:t>____________________</w:t>
      </w:r>
    </w:p>
  </w:footnote>
  <w:footnote w:type="continuationSeparator" w:id="0">
    <w:p w14:paraId="2C84BC6C" w14:textId="77777777" w:rsidR="00AD1DD0" w:rsidRDefault="00AD1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9F05" w14:textId="77777777" w:rsidR="00AD1DD0" w:rsidRDefault="00AD1DD0" w:rsidP="00BD57B7">
    <w:pPr>
      <w:pStyle w:val="Header"/>
    </w:pPr>
    <w:r>
      <w:fldChar w:fldCharType="begin"/>
    </w:r>
    <w:r>
      <w:instrText>PAGE</w:instrText>
    </w:r>
    <w:r>
      <w:fldChar w:fldCharType="separate"/>
    </w:r>
    <w:r w:rsidR="00AF129B">
      <w:rPr>
        <w:noProof/>
      </w:rPr>
      <w:t>50</w:t>
    </w:r>
    <w:r>
      <w:rPr>
        <w:noProof/>
      </w:rPr>
      <w:fldChar w:fldCharType="end"/>
    </w:r>
  </w:p>
  <w:p w14:paraId="499A76F4" w14:textId="77777777" w:rsidR="00AD1DD0" w:rsidRDefault="00AD1DD0" w:rsidP="00EC3DFA">
    <w:pPr>
      <w:pStyle w:val="Header"/>
    </w:pPr>
    <w:proofErr w:type="spellStart"/>
    <w:r>
      <w:t>C19</w:t>
    </w:r>
    <w:proofErr w:type="spellEnd"/>
    <w:r>
      <w:t>/</w:t>
    </w:r>
    <w:r>
      <w:rPr>
        <w:lang w:val="ru-RU"/>
      </w:rPr>
      <w:t>15</w:t>
    </w:r>
    <w:r>
      <w:t>-R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93782" w14:textId="77777777" w:rsidR="00AD1DD0" w:rsidRDefault="00AD1DD0" w:rsidP="004106B7">
    <w:pPr>
      <w:pStyle w:val="Header"/>
    </w:pPr>
    <w:r>
      <w:fldChar w:fldCharType="begin"/>
    </w:r>
    <w:r>
      <w:instrText>PAGE</w:instrText>
    </w:r>
    <w:r>
      <w:fldChar w:fldCharType="separate"/>
    </w:r>
    <w:r w:rsidR="00AF129B">
      <w:rPr>
        <w:noProof/>
      </w:rPr>
      <w:t>4</w:t>
    </w:r>
    <w:r>
      <w:rPr>
        <w:noProof/>
      </w:rPr>
      <w:fldChar w:fldCharType="end"/>
    </w:r>
  </w:p>
  <w:p w14:paraId="023336F8" w14:textId="77777777" w:rsidR="00AD1DD0" w:rsidRDefault="00AD1DD0" w:rsidP="004106B7">
    <w:pPr>
      <w:pStyle w:val="Header"/>
    </w:pPr>
    <w:proofErr w:type="spellStart"/>
    <w:r>
      <w:t>C19</w:t>
    </w:r>
    <w:proofErr w:type="spellEnd"/>
    <w:r>
      <w:t>/</w:t>
    </w:r>
    <w:r>
      <w:rPr>
        <w:lang w:val="ru-RU"/>
      </w:rPr>
      <w:t>15</w:t>
    </w:r>
    <w:r>
      <w:t>-R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7F942" w14:textId="77777777" w:rsidR="00AD1DD0" w:rsidRDefault="00AD1DD0" w:rsidP="00EA6BC6">
    <w:pPr>
      <w:pStyle w:val="Header"/>
    </w:pPr>
    <w:r>
      <w:fldChar w:fldCharType="begin"/>
    </w:r>
    <w:r>
      <w:instrText>PAGE</w:instrText>
    </w:r>
    <w:r>
      <w:fldChar w:fldCharType="separate"/>
    </w:r>
    <w:r w:rsidR="00AF129B">
      <w:rPr>
        <w:noProof/>
      </w:rPr>
      <w:t>20</w:t>
    </w:r>
    <w:r>
      <w:rPr>
        <w:noProof/>
      </w:rPr>
      <w:fldChar w:fldCharType="end"/>
    </w:r>
  </w:p>
  <w:p w14:paraId="4BF20F00" w14:textId="77777777" w:rsidR="00AD1DD0" w:rsidRDefault="00AD1DD0" w:rsidP="00EA6BC6">
    <w:pPr>
      <w:pStyle w:val="Header"/>
    </w:pPr>
    <w:proofErr w:type="spellStart"/>
    <w:r>
      <w:t>C19</w:t>
    </w:r>
    <w:proofErr w:type="spellEnd"/>
    <w:r>
      <w:t>/</w:t>
    </w:r>
    <w:r>
      <w:rPr>
        <w:lang w:val="ru-RU"/>
      </w:rPr>
      <w:t>15</w:t>
    </w:r>
    <w:r>
      <w:t>-R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04D4" w14:textId="77777777" w:rsidR="00AD1DD0" w:rsidRDefault="00AD1DD0" w:rsidP="00EC3DFA">
    <w:pPr>
      <w:pStyle w:val="Header"/>
    </w:pPr>
    <w:r>
      <w:fldChar w:fldCharType="begin"/>
    </w:r>
    <w:r>
      <w:instrText>PAGE</w:instrText>
    </w:r>
    <w:r>
      <w:fldChar w:fldCharType="separate"/>
    </w:r>
    <w:r w:rsidR="00AF129B">
      <w:rPr>
        <w:noProof/>
      </w:rPr>
      <w:t>60</w:t>
    </w:r>
    <w:r>
      <w:rPr>
        <w:noProof/>
      </w:rPr>
      <w:fldChar w:fldCharType="end"/>
    </w:r>
  </w:p>
  <w:p w14:paraId="0CB7F663" w14:textId="77777777" w:rsidR="00AD1DD0" w:rsidRDefault="00AD1DD0" w:rsidP="00EC3DFA">
    <w:pPr>
      <w:pStyle w:val="Header"/>
    </w:pPr>
    <w:proofErr w:type="spellStart"/>
    <w:r>
      <w:t>C19</w:t>
    </w:r>
    <w:proofErr w:type="spellEnd"/>
    <w:r>
      <w:t>/</w:t>
    </w:r>
    <w:r>
      <w:rPr>
        <w:lang w:val="ru-RU"/>
      </w:rPr>
      <w:t>15</w:t>
    </w:r>
    <w:r>
      <w:t>-R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DC786" w14:textId="77777777" w:rsidR="00AD1DD0" w:rsidRDefault="00AD1DD0" w:rsidP="00EC3DFA">
    <w:pPr>
      <w:pStyle w:val="Header"/>
    </w:pPr>
    <w:r>
      <w:fldChar w:fldCharType="begin"/>
    </w:r>
    <w:r>
      <w:instrText>PAGE</w:instrText>
    </w:r>
    <w:r>
      <w:fldChar w:fldCharType="separate"/>
    </w:r>
    <w:r w:rsidR="00AF129B">
      <w:rPr>
        <w:noProof/>
      </w:rPr>
      <w:t>61</w:t>
    </w:r>
    <w:r>
      <w:rPr>
        <w:noProof/>
      </w:rPr>
      <w:fldChar w:fldCharType="end"/>
    </w:r>
  </w:p>
  <w:p w14:paraId="4F1C0CA3" w14:textId="77777777" w:rsidR="00AD1DD0" w:rsidRDefault="00AD1DD0" w:rsidP="00EC3DFA">
    <w:pPr>
      <w:pStyle w:val="Header"/>
    </w:pPr>
    <w:proofErr w:type="spellStart"/>
    <w:r>
      <w:t>C19</w:t>
    </w:r>
    <w:proofErr w:type="spellEnd"/>
    <w:r>
      <w:t>/</w:t>
    </w:r>
    <w:r>
      <w:rPr>
        <w:lang w:val="ru-RU"/>
      </w:rPr>
      <w:t>15</w:t>
    </w:r>
    <w:r>
      <w:t>-R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19261" w14:textId="77777777" w:rsidR="00AD1DD0" w:rsidRDefault="00AD1DD0" w:rsidP="00EC3DFA">
    <w:pPr>
      <w:pStyle w:val="Header"/>
    </w:pPr>
    <w:r>
      <w:fldChar w:fldCharType="begin"/>
    </w:r>
    <w:r>
      <w:instrText>PAGE</w:instrText>
    </w:r>
    <w:r>
      <w:fldChar w:fldCharType="separate"/>
    </w:r>
    <w:r w:rsidR="00AF129B">
      <w:rPr>
        <w:noProof/>
      </w:rPr>
      <w:t>75</w:t>
    </w:r>
    <w:r>
      <w:rPr>
        <w:noProof/>
      </w:rPr>
      <w:fldChar w:fldCharType="end"/>
    </w:r>
  </w:p>
  <w:p w14:paraId="3C798E59" w14:textId="77777777" w:rsidR="00AD1DD0" w:rsidRDefault="00AD1DD0" w:rsidP="00EC3DFA">
    <w:pPr>
      <w:pStyle w:val="Header"/>
    </w:pPr>
    <w:proofErr w:type="spellStart"/>
    <w:r>
      <w:t>C19</w:t>
    </w:r>
    <w:proofErr w:type="spellEnd"/>
    <w:r>
      <w:t>/</w:t>
    </w:r>
    <w:r>
      <w:rPr>
        <w:lang w:val="ru-RU"/>
      </w:rPr>
      <w:t>15</w:t>
    </w:r>
    <w:r>
      <w:t>-R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EEFDC" w14:textId="77777777" w:rsidR="00AD1DD0" w:rsidRDefault="00AD1DD0" w:rsidP="00EC3DFA">
    <w:pPr>
      <w:pStyle w:val="Header"/>
    </w:pPr>
    <w:r>
      <w:fldChar w:fldCharType="begin"/>
    </w:r>
    <w:r>
      <w:instrText>PAGE</w:instrText>
    </w:r>
    <w:r>
      <w:fldChar w:fldCharType="separate"/>
    </w:r>
    <w:r w:rsidR="00AF129B">
      <w:rPr>
        <w:noProof/>
      </w:rPr>
      <w:t>78</w:t>
    </w:r>
    <w:r>
      <w:rPr>
        <w:noProof/>
      </w:rPr>
      <w:fldChar w:fldCharType="end"/>
    </w:r>
  </w:p>
  <w:p w14:paraId="4ED4AB0E" w14:textId="77777777" w:rsidR="00AD1DD0" w:rsidRDefault="00AD1DD0" w:rsidP="00EC3DFA">
    <w:pPr>
      <w:pStyle w:val="Header"/>
    </w:pPr>
    <w:proofErr w:type="spellStart"/>
    <w:r>
      <w:t>C19</w:t>
    </w:r>
    <w:proofErr w:type="spellEnd"/>
    <w:r>
      <w:t>/</w:t>
    </w:r>
    <w:r>
      <w:rPr>
        <w:lang w:val="ru-RU"/>
      </w:rPr>
      <w:t>15</w:t>
    </w:r>
    <w:r>
      <w:t>-R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E25DD" w14:textId="77777777" w:rsidR="00AD1DD0" w:rsidRDefault="00AD1DD0" w:rsidP="00EC3DFA">
    <w:pPr>
      <w:pStyle w:val="Header"/>
    </w:pPr>
    <w:r>
      <w:fldChar w:fldCharType="begin"/>
    </w:r>
    <w:r>
      <w:instrText>PAGE</w:instrText>
    </w:r>
    <w:r>
      <w:fldChar w:fldCharType="separate"/>
    </w:r>
    <w:r w:rsidR="00AF129B">
      <w:rPr>
        <w:noProof/>
      </w:rPr>
      <w:t>79</w:t>
    </w:r>
    <w:r>
      <w:rPr>
        <w:noProof/>
      </w:rPr>
      <w:fldChar w:fldCharType="end"/>
    </w:r>
  </w:p>
  <w:p w14:paraId="4A1F483B" w14:textId="77777777" w:rsidR="00AD1DD0" w:rsidRDefault="00AD1DD0" w:rsidP="00EC3DFA">
    <w:pPr>
      <w:pStyle w:val="Header"/>
    </w:pPr>
    <w:proofErr w:type="spellStart"/>
    <w:r>
      <w:t>C19</w:t>
    </w:r>
    <w:proofErr w:type="spellEnd"/>
    <w:r>
      <w:t>/</w:t>
    </w:r>
    <w:r>
      <w:rPr>
        <w:lang w:val="ru-RU"/>
      </w:rPr>
      <w:t>15</w:t>
    </w:r>
    <w:r>
      <w:t>-R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AED6" w14:textId="77777777" w:rsidR="00AD1DD0" w:rsidRDefault="00AD1DD0" w:rsidP="00BD57B7">
    <w:pPr>
      <w:pStyle w:val="Header"/>
    </w:pPr>
    <w:r>
      <w:fldChar w:fldCharType="begin"/>
    </w:r>
    <w:r>
      <w:instrText>PAGE</w:instrText>
    </w:r>
    <w:r>
      <w:fldChar w:fldCharType="separate"/>
    </w:r>
    <w:r w:rsidR="00AF129B">
      <w:rPr>
        <w:noProof/>
      </w:rPr>
      <w:t>84</w:t>
    </w:r>
    <w:r>
      <w:rPr>
        <w:noProof/>
      </w:rPr>
      <w:fldChar w:fldCharType="end"/>
    </w:r>
  </w:p>
  <w:p w14:paraId="7A070BB3" w14:textId="77777777" w:rsidR="00AD1DD0" w:rsidRDefault="00AD1DD0" w:rsidP="00C60A2B">
    <w:pPr>
      <w:pStyle w:val="Header"/>
      <w:spacing w:after="480"/>
    </w:pPr>
    <w:proofErr w:type="spellStart"/>
    <w:r>
      <w:t>C19</w:t>
    </w:r>
    <w:proofErr w:type="spellEnd"/>
    <w:r>
      <w:t>/</w:t>
    </w:r>
    <w:r>
      <w:rPr>
        <w:lang w:val="ru-RU"/>
      </w:rPr>
      <w:t>15</w:t>
    </w:r>
    <w:r>
      <w:t>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25CFF"/>
    <w:multiLevelType w:val="hybridMultilevel"/>
    <w:tmpl w:val="1CB4A968"/>
    <w:lvl w:ilvl="0" w:tplc="304ACEC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96C06"/>
    <w:multiLevelType w:val="hybridMultilevel"/>
    <w:tmpl w:val="D832A41A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D507B"/>
    <w:multiLevelType w:val="hybridMultilevel"/>
    <w:tmpl w:val="7884D400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F528F"/>
    <w:multiLevelType w:val="hybridMultilevel"/>
    <w:tmpl w:val="E43435D6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D32E4"/>
    <w:multiLevelType w:val="hybridMultilevel"/>
    <w:tmpl w:val="26E8EF1E"/>
    <w:lvl w:ilvl="0" w:tplc="DE503D76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B83D37"/>
    <w:multiLevelType w:val="hybridMultilevel"/>
    <w:tmpl w:val="3C805C5C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E4551"/>
    <w:multiLevelType w:val="hybridMultilevel"/>
    <w:tmpl w:val="98522748"/>
    <w:lvl w:ilvl="0" w:tplc="5F5E27F2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DE503D76">
      <w:start w:val="1"/>
      <w:numFmt w:val="bullet"/>
      <w:lvlText w:val="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3D4E4FE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AE5597"/>
    <w:multiLevelType w:val="hybridMultilevel"/>
    <w:tmpl w:val="825221E2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512CC3"/>
    <w:multiLevelType w:val="hybridMultilevel"/>
    <w:tmpl w:val="50FE9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03D76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2" w:tplc="DE503D76">
      <w:start w:val="1"/>
      <w:numFmt w:val="bullet"/>
      <w:lvlText w:val="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C1BD8"/>
    <w:multiLevelType w:val="hybridMultilevel"/>
    <w:tmpl w:val="0B6C6EF2"/>
    <w:lvl w:ilvl="0" w:tplc="AA728242">
      <w:start w:val="1"/>
      <w:numFmt w:val="bullet"/>
      <w:lvlText w:val=""/>
      <w:lvlJc w:val="left"/>
      <w:pPr>
        <w:ind w:left="1134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 w16cid:durableId="2113822814">
    <w:abstractNumId w:val="0"/>
  </w:num>
  <w:num w:numId="2" w16cid:durableId="1536194435">
    <w:abstractNumId w:val="7"/>
  </w:num>
  <w:num w:numId="3" w16cid:durableId="547453921">
    <w:abstractNumId w:val="9"/>
  </w:num>
  <w:num w:numId="4" w16cid:durableId="848713586">
    <w:abstractNumId w:val="4"/>
  </w:num>
  <w:num w:numId="5" w16cid:durableId="1758474957">
    <w:abstractNumId w:val="2"/>
  </w:num>
  <w:num w:numId="6" w16cid:durableId="485517516">
    <w:abstractNumId w:val="3"/>
  </w:num>
  <w:num w:numId="7" w16cid:durableId="70275388">
    <w:abstractNumId w:val="1"/>
  </w:num>
  <w:num w:numId="8" w16cid:durableId="1365907741">
    <w:abstractNumId w:val="8"/>
  </w:num>
  <w:num w:numId="9" w16cid:durableId="1316373426">
    <w:abstractNumId w:val="10"/>
  </w:num>
  <w:num w:numId="10" w16cid:durableId="1642147742">
    <w:abstractNumId w:val="6"/>
  </w:num>
  <w:num w:numId="11" w16cid:durableId="17099892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A51"/>
    <w:rsid w:val="00006A0E"/>
    <w:rsid w:val="00021533"/>
    <w:rsid w:val="0002183E"/>
    <w:rsid w:val="000265A2"/>
    <w:rsid w:val="00026B6F"/>
    <w:rsid w:val="000301F0"/>
    <w:rsid w:val="000528A7"/>
    <w:rsid w:val="000569B4"/>
    <w:rsid w:val="00062BF2"/>
    <w:rsid w:val="00080E82"/>
    <w:rsid w:val="000A475D"/>
    <w:rsid w:val="000A6A51"/>
    <w:rsid w:val="000B6678"/>
    <w:rsid w:val="000C45CB"/>
    <w:rsid w:val="000D4CF6"/>
    <w:rsid w:val="000E568E"/>
    <w:rsid w:val="000F7B7B"/>
    <w:rsid w:val="00102365"/>
    <w:rsid w:val="00106322"/>
    <w:rsid w:val="00106421"/>
    <w:rsid w:val="00106991"/>
    <w:rsid w:val="00112AB1"/>
    <w:rsid w:val="00121EC8"/>
    <w:rsid w:val="00124F08"/>
    <w:rsid w:val="00127306"/>
    <w:rsid w:val="00137D8F"/>
    <w:rsid w:val="0014734F"/>
    <w:rsid w:val="00151496"/>
    <w:rsid w:val="0015710D"/>
    <w:rsid w:val="00163A32"/>
    <w:rsid w:val="001676FE"/>
    <w:rsid w:val="00170241"/>
    <w:rsid w:val="0017557B"/>
    <w:rsid w:val="00192B41"/>
    <w:rsid w:val="0019687F"/>
    <w:rsid w:val="001A04C7"/>
    <w:rsid w:val="001B27EF"/>
    <w:rsid w:val="001B50BE"/>
    <w:rsid w:val="001B7B09"/>
    <w:rsid w:val="001C4360"/>
    <w:rsid w:val="001C511B"/>
    <w:rsid w:val="001E032E"/>
    <w:rsid w:val="001E6719"/>
    <w:rsid w:val="001E7E9D"/>
    <w:rsid w:val="00204229"/>
    <w:rsid w:val="00225368"/>
    <w:rsid w:val="00227FF0"/>
    <w:rsid w:val="002375D3"/>
    <w:rsid w:val="00237E57"/>
    <w:rsid w:val="00241354"/>
    <w:rsid w:val="00241D82"/>
    <w:rsid w:val="00245650"/>
    <w:rsid w:val="00253010"/>
    <w:rsid w:val="00254D6B"/>
    <w:rsid w:val="00255EDA"/>
    <w:rsid w:val="00264CD2"/>
    <w:rsid w:val="002655CB"/>
    <w:rsid w:val="00291EB6"/>
    <w:rsid w:val="00293DBD"/>
    <w:rsid w:val="002A222E"/>
    <w:rsid w:val="002B57F3"/>
    <w:rsid w:val="002B6043"/>
    <w:rsid w:val="002D2F57"/>
    <w:rsid w:val="002D48C5"/>
    <w:rsid w:val="002E49EC"/>
    <w:rsid w:val="0031715E"/>
    <w:rsid w:val="003257BE"/>
    <w:rsid w:val="0034008C"/>
    <w:rsid w:val="003426BF"/>
    <w:rsid w:val="00353414"/>
    <w:rsid w:val="003539EC"/>
    <w:rsid w:val="00360BCE"/>
    <w:rsid w:val="003A2D20"/>
    <w:rsid w:val="003C35F0"/>
    <w:rsid w:val="003D3765"/>
    <w:rsid w:val="003F099E"/>
    <w:rsid w:val="003F235E"/>
    <w:rsid w:val="003F6E7B"/>
    <w:rsid w:val="004023E0"/>
    <w:rsid w:val="00403DD8"/>
    <w:rsid w:val="00404001"/>
    <w:rsid w:val="004106B7"/>
    <w:rsid w:val="0041156D"/>
    <w:rsid w:val="004325D6"/>
    <w:rsid w:val="00442A5B"/>
    <w:rsid w:val="00446369"/>
    <w:rsid w:val="0045686C"/>
    <w:rsid w:val="0046755E"/>
    <w:rsid w:val="00474C85"/>
    <w:rsid w:val="00481354"/>
    <w:rsid w:val="00484722"/>
    <w:rsid w:val="004918C4"/>
    <w:rsid w:val="00497703"/>
    <w:rsid w:val="004A0374"/>
    <w:rsid w:val="004A45B5"/>
    <w:rsid w:val="004A4E87"/>
    <w:rsid w:val="004D0129"/>
    <w:rsid w:val="004F2318"/>
    <w:rsid w:val="00500735"/>
    <w:rsid w:val="005050BF"/>
    <w:rsid w:val="0051276D"/>
    <w:rsid w:val="00540294"/>
    <w:rsid w:val="0055264E"/>
    <w:rsid w:val="005540F3"/>
    <w:rsid w:val="00563359"/>
    <w:rsid w:val="00566863"/>
    <w:rsid w:val="00586C31"/>
    <w:rsid w:val="00594648"/>
    <w:rsid w:val="005A5940"/>
    <w:rsid w:val="005A64D5"/>
    <w:rsid w:val="005B30C3"/>
    <w:rsid w:val="005B3DEC"/>
    <w:rsid w:val="005C601A"/>
    <w:rsid w:val="005D0686"/>
    <w:rsid w:val="005D5882"/>
    <w:rsid w:val="005D692B"/>
    <w:rsid w:val="005E7C44"/>
    <w:rsid w:val="005F0234"/>
    <w:rsid w:val="005F7C12"/>
    <w:rsid w:val="00601994"/>
    <w:rsid w:val="00604664"/>
    <w:rsid w:val="00610A83"/>
    <w:rsid w:val="006152D7"/>
    <w:rsid w:val="00620263"/>
    <w:rsid w:val="00633BDA"/>
    <w:rsid w:val="006355D4"/>
    <w:rsid w:val="006413F9"/>
    <w:rsid w:val="00647882"/>
    <w:rsid w:val="00673341"/>
    <w:rsid w:val="00676312"/>
    <w:rsid w:val="00677078"/>
    <w:rsid w:val="0068638C"/>
    <w:rsid w:val="00693B87"/>
    <w:rsid w:val="006E2D42"/>
    <w:rsid w:val="006F5C0A"/>
    <w:rsid w:val="00703676"/>
    <w:rsid w:val="007057A3"/>
    <w:rsid w:val="00707304"/>
    <w:rsid w:val="00717EA3"/>
    <w:rsid w:val="007240C5"/>
    <w:rsid w:val="00732269"/>
    <w:rsid w:val="0076608B"/>
    <w:rsid w:val="00767BD7"/>
    <w:rsid w:val="00773F27"/>
    <w:rsid w:val="00785ABD"/>
    <w:rsid w:val="007861C1"/>
    <w:rsid w:val="007930AD"/>
    <w:rsid w:val="007A2DD4"/>
    <w:rsid w:val="007B74AC"/>
    <w:rsid w:val="007D38B5"/>
    <w:rsid w:val="007D4113"/>
    <w:rsid w:val="007D547E"/>
    <w:rsid w:val="007D5D67"/>
    <w:rsid w:val="007D7C90"/>
    <w:rsid w:val="007E53F4"/>
    <w:rsid w:val="007E7EA0"/>
    <w:rsid w:val="007F51DE"/>
    <w:rsid w:val="007F7569"/>
    <w:rsid w:val="00800267"/>
    <w:rsid w:val="00802C24"/>
    <w:rsid w:val="00807255"/>
    <w:rsid w:val="008076A7"/>
    <w:rsid w:val="0081023E"/>
    <w:rsid w:val="008173AA"/>
    <w:rsid w:val="0083746C"/>
    <w:rsid w:val="00840A14"/>
    <w:rsid w:val="00850F98"/>
    <w:rsid w:val="00856D55"/>
    <w:rsid w:val="00863263"/>
    <w:rsid w:val="0087221A"/>
    <w:rsid w:val="00893F35"/>
    <w:rsid w:val="00895EA1"/>
    <w:rsid w:val="008B092F"/>
    <w:rsid w:val="008B62B4"/>
    <w:rsid w:val="008B63A3"/>
    <w:rsid w:val="008D2D7B"/>
    <w:rsid w:val="008E0737"/>
    <w:rsid w:val="008E1DD3"/>
    <w:rsid w:val="008F7C2C"/>
    <w:rsid w:val="00902211"/>
    <w:rsid w:val="00904FDF"/>
    <w:rsid w:val="00913041"/>
    <w:rsid w:val="00930866"/>
    <w:rsid w:val="00933F7D"/>
    <w:rsid w:val="009409C1"/>
    <w:rsid w:val="00940E96"/>
    <w:rsid w:val="00953F97"/>
    <w:rsid w:val="00955F03"/>
    <w:rsid w:val="00963C35"/>
    <w:rsid w:val="0097291D"/>
    <w:rsid w:val="00975E30"/>
    <w:rsid w:val="00976F72"/>
    <w:rsid w:val="00981B37"/>
    <w:rsid w:val="00983AD0"/>
    <w:rsid w:val="00992CBC"/>
    <w:rsid w:val="009B0BAE"/>
    <w:rsid w:val="009C1C89"/>
    <w:rsid w:val="009D2C3D"/>
    <w:rsid w:val="009D64A4"/>
    <w:rsid w:val="009D7A11"/>
    <w:rsid w:val="009E73E4"/>
    <w:rsid w:val="009F033D"/>
    <w:rsid w:val="009F3448"/>
    <w:rsid w:val="009F627A"/>
    <w:rsid w:val="00A01CF9"/>
    <w:rsid w:val="00A023F4"/>
    <w:rsid w:val="00A05CF7"/>
    <w:rsid w:val="00A221A2"/>
    <w:rsid w:val="00A57341"/>
    <w:rsid w:val="00A61E76"/>
    <w:rsid w:val="00A71773"/>
    <w:rsid w:val="00A724FE"/>
    <w:rsid w:val="00A753FA"/>
    <w:rsid w:val="00A8229A"/>
    <w:rsid w:val="00A848FF"/>
    <w:rsid w:val="00A95E8F"/>
    <w:rsid w:val="00A96033"/>
    <w:rsid w:val="00AC0460"/>
    <w:rsid w:val="00AD1DD0"/>
    <w:rsid w:val="00AE078C"/>
    <w:rsid w:val="00AE2C85"/>
    <w:rsid w:val="00AF129B"/>
    <w:rsid w:val="00AF7271"/>
    <w:rsid w:val="00B04C2B"/>
    <w:rsid w:val="00B06CC2"/>
    <w:rsid w:val="00B12A37"/>
    <w:rsid w:val="00B15382"/>
    <w:rsid w:val="00B2646A"/>
    <w:rsid w:val="00B326B9"/>
    <w:rsid w:val="00B41828"/>
    <w:rsid w:val="00B63EF2"/>
    <w:rsid w:val="00B76B74"/>
    <w:rsid w:val="00B828F0"/>
    <w:rsid w:val="00B8642C"/>
    <w:rsid w:val="00BA27E7"/>
    <w:rsid w:val="00BA2832"/>
    <w:rsid w:val="00BA7D89"/>
    <w:rsid w:val="00BC0D39"/>
    <w:rsid w:val="00BC30C9"/>
    <w:rsid w:val="00BC7BC0"/>
    <w:rsid w:val="00BD2BBC"/>
    <w:rsid w:val="00BD57B7"/>
    <w:rsid w:val="00BE2948"/>
    <w:rsid w:val="00BE63E2"/>
    <w:rsid w:val="00C011BC"/>
    <w:rsid w:val="00C036B6"/>
    <w:rsid w:val="00C12480"/>
    <w:rsid w:val="00C13625"/>
    <w:rsid w:val="00C1410C"/>
    <w:rsid w:val="00C223C7"/>
    <w:rsid w:val="00C2653C"/>
    <w:rsid w:val="00C47FF9"/>
    <w:rsid w:val="00C60A2B"/>
    <w:rsid w:val="00C70989"/>
    <w:rsid w:val="00C741FD"/>
    <w:rsid w:val="00C84F7F"/>
    <w:rsid w:val="00CB5BDC"/>
    <w:rsid w:val="00CD2009"/>
    <w:rsid w:val="00CF2D46"/>
    <w:rsid w:val="00CF629C"/>
    <w:rsid w:val="00D0552E"/>
    <w:rsid w:val="00D15080"/>
    <w:rsid w:val="00D15378"/>
    <w:rsid w:val="00D161E5"/>
    <w:rsid w:val="00D179C7"/>
    <w:rsid w:val="00D30441"/>
    <w:rsid w:val="00D32EB3"/>
    <w:rsid w:val="00D356CA"/>
    <w:rsid w:val="00D37C89"/>
    <w:rsid w:val="00D537E7"/>
    <w:rsid w:val="00D71F2C"/>
    <w:rsid w:val="00D72F0F"/>
    <w:rsid w:val="00D73235"/>
    <w:rsid w:val="00D770FB"/>
    <w:rsid w:val="00D80F58"/>
    <w:rsid w:val="00D90B07"/>
    <w:rsid w:val="00D92EEA"/>
    <w:rsid w:val="00DA5D4E"/>
    <w:rsid w:val="00DA7B55"/>
    <w:rsid w:val="00DB0ADC"/>
    <w:rsid w:val="00DC3D55"/>
    <w:rsid w:val="00DC4C76"/>
    <w:rsid w:val="00DD40B5"/>
    <w:rsid w:val="00DD5C3D"/>
    <w:rsid w:val="00DE38E5"/>
    <w:rsid w:val="00DE439B"/>
    <w:rsid w:val="00DF01DD"/>
    <w:rsid w:val="00DF52B5"/>
    <w:rsid w:val="00E13B50"/>
    <w:rsid w:val="00E176BA"/>
    <w:rsid w:val="00E2650C"/>
    <w:rsid w:val="00E33429"/>
    <w:rsid w:val="00E423EC"/>
    <w:rsid w:val="00E44796"/>
    <w:rsid w:val="00E55121"/>
    <w:rsid w:val="00E55C3F"/>
    <w:rsid w:val="00E717FE"/>
    <w:rsid w:val="00E80DA9"/>
    <w:rsid w:val="00E962E2"/>
    <w:rsid w:val="00EA037B"/>
    <w:rsid w:val="00EA6BC6"/>
    <w:rsid w:val="00EB4FCB"/>
    <w:rsid w:val="00EC3DFA"/>
    <w:rsid w:val="00EC6BC5"/>
    <w:rsid w:val="00EE3165"/>
    <w:rsid w:val="00EE7F47"/>
    <w:rsid w:val="00F13D7F"/>
    <w:rsid w:val="00F24B6A"/>
    <w:rsid w:val="00F35898"/>
    <w:rsid w:val="00F44CD8"/>
    <w:rsid w:val="00F5225B"/>
    <w:rsid w:val="00F63F46"/>
    <w:rsid w:val="00F71387"/>
    <w:rsid w:val="00F7628C"/>
    <w:rsid w:val="00F87F89"/>
    <w:rsid w:val="00F92F3B"/>
    <w:rsid w:val="00F939C0"/>
    <w:rsid w:val="00F94695"/>
    <w:rsid w:val="00FA3C5C"/>
    <w:rsid w:val="00FA77BB"/>
    <w:rsid w:val="00FB1DDD"/>
    <w:rsid w:val="00FE5701"/>
    <w:rsid w:val="00FF124E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53D5215C"/>
  <w15:docId w15:val="{F60D72CA-1671-4857-97E3-203F97C8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A2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227FF0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C60A2B"/>
    <w:pPr>
      <w:spacing w:before="200"/>
      <w:ind w:left="0" w:firstLine="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227FF0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uiPriority w:val="39"/>
    <w:rsid w:val="00227FF0"/>
  </w:style>
  <w:style w:type="paragraph" w:styleId="TOC2">
    <w:name w:val="toc 2"/>
    <w:basedOn w:val="TOC1"/>
    <w:uiPriority w:val="39"/>
    <w:rsid w:val="00227FF0"/>
    <w:pPr>
      <w:spacing w:before="160"/>
    </w:pPr>
  </w:style>
  <w:style w:type="paragraph" w:styleId="TOC1">
    <w:name w:val="toc 1"/>
    <w:basedOn w:val="Normal"/>
    <w:uiPriority w:val="39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link w:val="FooterChar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rsid w:val="0015710D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link w:val="enumlev1Char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qFormat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uiPriority w:val="99"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link w:val="HeadingbChar"/>
    <w:rsid w:val="00C60A2B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</w:style>
  <w:style w:type="character" w:styleId="FollowedHyperlink">
    <w:name w:val="FollowedHyperlink"/>
    <w:basedOn w:val="DefaultParagraphFont"/>
    <w:uiPriority w:val="99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link w:val="CallChar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4F2318"/>
    <w:pPr>
      <w:keepLines/>
      <w:spacing w:after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863263"/>
    <w:pPr>
      <w:spacing w:before="160"/>
    </w:pPr>
    <w:rPr>
      <w:b w:val="0"/>
      <w:i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rsid w:val="00227FF0"/>
  </w:style>
  <w:style w:type="paragraph" w:customStyle="1" w:styleId="Restitle">
    <w:name w:val="Res_title"/>
    <w:basedOn w:val="Rectitle"/>
    <w:next w:val="Resref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7D547E"/>
    <w:pPr>
      <w:spacing w:before="8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5F7C12"/>
    <w:pPr>
      <w:spacing w:before="480"/>
      <w:jc w:val="center"/>
    </w:pPr>
    <w:rPr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paragraph" w:styleId="ListParagraph">
    <w:name w:val="List Paragraph"/>
    <w:basedOn w:val="Normal"/>
    <w:uiPriority w:val="34"/>
    <w:qFormat/>
    <w:rsid w:val="005D588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jc w:val="both"/>
      <w:textAlignment w:val="auto"/>
    </w:pPr>
    <w:rPr>
      <w:rFonts w:ascii="Gill Sans MT" w:hAnsi="Gill Sans MT"/>
      <w:sz w:val="24"/>
      <w:szCs w:val="24"/>
      <w:lang w:val="en-US"/>
    </w:rPr>
  </w:style>
  <w:style w:type="table" w:styleId="TableGrid">
    <w:name w:val="Table Grid"/>
    <w:basedOn w:val="TableNormal"/>
    <w:rsid w:val="00484722"/>
    <w:rPr>
      <w:rFonts w:asciiTheme="minorHAnsi" w:eastAsiaTheme="minorEastAsia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lev1Char">
    <w:name w:val="enumlev1 Char"/>
    <w:basedOn w:val="DefaultParagraphFont"/>
    <w:link w:val="enumlev1"/>
    <w:locked/>
    <w:rsid w:val="00484722"/>
    <w:rPr>
      <w:rFonts w:ascii="Calibri" w:hAnsi="Calibri"/>
      <w:sz w:val="22"/>
      <w:lang w:val="en-GB" w:eastAsia="en-US"/>
    </w:rPr>
  </w:style>
  <w:style w:type="character" w:customStyle="1" w:styleId="HeadingbChar">
    <w:name w:val="Heading_b Char"/>
    <w:link w:val="Headingb"/>
    <w:locked/>
    <w:rsid w:val="00484722"/>
    <w:rPr>
      <w:rFonts w:ascii="Calibri" w:hAnsi="Calibri"/>
      <w:b/>
      <w:sz w:val="22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484722"/>
    <w:rPr>
      <w:rFonts w:ascii="Calibri" w:hAnsi="Calibri"/>
      <w:sz w:val="18"/>
      <w:lang w:val="fr-FR" w:eastAsia="en-US"/>
    </w:rPr>
  </w:style>
  <w:style w:type="character" w:customStyle="1" w:styleId="NormalaftertitleChar">
    <w:name w:val="Normal after title Char"/>
    <w:link w:val="Normalaftertitle"/>
    <w:locked/>
    <w:rsid w:val="00484722"/>
    <w:rPr>
      <w:rFonts w:ascii="Calibri" w:hAnsi="Calibri"/>
      <w:sz w:val="22"/>
      <w:lang w:val="en-GB" w:eastAsia="en-US"/>
    </w:rPr>
  </w:style>
  <w:style w:type="character" w:customStyle="1" w:styleId="CallChar">
    <w:name w:val="Call Char"/>
    <w:basedOn w:val="DefaultParagraphFont"/>
    <w:link w:val="Call"/>
    <w:rsid w:val="00484722"/>
    <w:rPr>
      <w:rFonts w:ascii="Calibri" w:hAnsi="Calibri"/>
      <w:i/>
      <w:sz w:val="22"/>
      <w:lang w:val="en-GB" w:eastAsia="en-US"/>
    </w:rPr>
  </w:style>
  <w:style w:type="paragraph" w:customStyle="1" w:styleId="Table">
    <w:name w:val="Table_#"/>
    <w:basedOn w:val="Normal"/>
    <w:next w:val="Normal"/>
    <w:rsid w:val="00EC3DFA"/>
    <w:pPr>
      <w:keepNext/>
      <w:overflowPunct/>
      <w:autoSpaceDE/>
      <w:autoSpaceDN/>
      <w:adjustRightInd/>
      <w:spacing w:before="560" w:after="120"/>
      <w:jc w:val="center"/>
      <w:textAlignment w:val="auto"/>
    </w:pPr>
    <w:rPr>
      <w:rFonts w:ascii="Times New Roman" w:hAnsi="Times New Roman"/>
      <w:caps/>
    </w:rPr>
  </w:style>
  <w:style w:type="character" w:customStyle="1" w:styleId="FooterChar">
    <w:name w:val="Footer Char"/>
    <w:basedOn w:val="DefaultParagraphFont"/>
    <w:link w:val="Footer"/>
    <w:rsid w:val="00A023F4"/>
    <w:rPr>
      <w:rFonts w:ascii="Calibri" w:hAnsi="Calibri"/>
      <w:caps/>
      <w:noProof/>
      <w:sz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image" Target="media/image5.emf"/><Relationship Id="rId42" Type="http://schemas.openxmlformats.org/officeDocument/2006/relationships/footer" Target="footer12.xml"/><Relationship Id="rId47" Type="http://schemas.openxmlformats.org/officeDocument/2006/relationships/footer" Target="footer15.xml"/><Relationship Id="rId63" Type="http://schemas.openxmlformats.org/officeDocument/2006/relationships/header" Target="header8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footer" Target="footer6.xml"/><Relationship Id="rId11" Type="http://schemas.openxmlformats.org/officeDocument/2006/relationships/hyperlink" Target="https://www.itu.int/pub/S-CONF-PLEN-2019" TargetMode="External"/><Relationship Id="rId24" Type="http://schemas.openxmlformats.org/officeDocument/2006/relationships/footer" Target="footer3.xml"/><Relationship Id="rId32" Type="http://schemas.openxmlformats.org/officeDocument/2006/relationships/image" Target="media/image9.emf"/><Relationship Id="rId37" Type="http://schemas.openxmlformats.org/officeDocument/2006/relationships/footer" Target="footer9.xml"/><Relationship Id="rId40" Type="http://schemas.openxmlformats.org/officeDocument/2006/relationships/footer" Target="footer10.xml"/><Relationship Id="rId45" Type="http://schemas.openxmlformats.org/officeDocument/2006/relationships/footer" Target="footer13.xml"/><Relationship Id="rId53" Type="http://schemas.openxmlformats.org/officeDocument/2006/relationships/header" Target="header5.xml"/><Relationship Id="rId58" Type="http://schemas.openxmlformats.org/officeDocument/2006/relationships/footer" Target="footer22.xml"/><Relationship Id="rId66" Type="http://schemas.openxmlformats.org/officeDocument/2006/relationships/footer" Target="footer27.xml"/><Relationship Id="rId5" Type="http://schemas.openxmlformats.org/officeDocument/2006/relationships/webSettings" Target="webSettings.xml"/><Relationship Id="rId61" Type="http://schemas.openxmlformats.org/officeDocument/2006/relationships/footer" Target="footer24.xml"/><Relationship Id="rId19" Type="http://schemas.openxmlformats.org/officeDocument/2006/relationships/image" Target="media/image3.emf"/><Relationship Id="rId14" Type="http://schemas.openxmlformats.org/officeDocument/2006/relationships/hyperlink" Target="https://www.itu.int/en/council/Documents/basic-texts/RES-151-R.pdf" TargetMode="External"/><Relationship Id="rId22" Type="http://schemas.openxmlformats.org/officeDocument/2006/relationships/image" Target="media/image6.emf"/><Relationship Id="rId27" Type="http://schemas.openxmlformats.org/officeDocument/2006/relationships/footer" Target="footer5.xml"/><Relationship Id="rId30" Type="http://schemas.openxmlformats.org/officeDocument/2006/relationships/image" Target="media/image7.emf"/><Relationship Id="rId35" Type="http://schemas.openxmlformats.org/officeDocument/2006/relationships/footer" Target="footer7.xml"/><Relationship Id="rId43" Type="http://schemas.openxmlformats.org/officeDocument/2006/relationships/image" Target="media/image14.emf"/><Relationship Id="rId48" Type="http://schemas.openxmlformats.org/officeDocument/2006/relationships/image" Target="media/image16.emf"/><Relationship Id="rId56" Type="http://schemas.openxmlformats.org/officeDocument/2006/relationships/footer" Target="footer21.xml"/><Relationship Id="rId64" Type="http://schemas.openxmlformats.org/officeDocument/2006/relationships/footer" Target="footer26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7.xml"/><Relationship Id="rId3" Type="http://schemas.openxmlformats.org/officeDocument/2006/relationships/styles" Target="styles.xml"/><Relationship Id="rId12" Type="http://schemas.openxmlformats.org/officeDocument/2006/relationships/hyperlink" Target="https://www.itu.int/en/council/Documents/basic-texts/DEC-005-R.pdf" TargetMode="External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33" Type="http://schemas.openxmlformats.org/officeDocument/2006/relationships/image" Target="media/image10.emf"/><Relationship Id="rId38" Type="http://schemas.openxmlformats.org/officeDocument/2006/relationships/image" Target="media/image12.emf"/><Relationship Id="rId46" Type="http://schemas.openxmlformats.org/officeDocument/2006/relationships/footer" Target="footer14.xml"/><Relationship Id="rId59" Type="http://schemas.openxmlformats.org/officeDocument/2006/relationships/header" Target="header7.xml"/><Relationship Id="rId67" Type="http://schemas.openxmlformats.org/officeDocument/2006/relationships/footer" Target="footer28.xml"/><Relationship Id="rId20" Type="http://schemas.openxmlformats.org/officeDocument/2006/relationships/image" Target="media/image4.emf"/><Relationship Id="rId41" Type="http://schemas.openxmlformats.org/officeDocument/2006/relationships/footer" Target="footer11.xml"/><Relationship Id="rId54" Type="http://schemas.openxmlformats.org/officeDocument/2006/relationships/footer" Target="footer19.xml"/><Relationship Id="rId62" Type="http://schemas.openxmlformats.org/officeDocument/2006/relationships/footer" Target="footer2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36" Type="http://schemas.openxmlformats.org/officeDocument/2006/relationships/footer" Target="footer8.xml"/><Relationship Id="rId49" Type="http://schemas.openxmlformats.org/officeDocument/2006/relationships/image" Target="media/image17.emf"/><Relationship Id="rId57" Type="http://schemas.openxmlformats.org/officeDocument/2006/relationships/header" Target="header6.xml"/><Relationship Id="rId10" Type="http://schemas.openxmlformats.org/officeDocument/2006/relationships/hyperlink" Target="https://www.itu.int/pub/S-CONF-PLEN-2019" TargetMode="External"/><Relationship Id="rId31" Type="http://schemas.openxmlformats.org/officeDocument/2006/relationships/image" Target="media/image8.emf"/><Relationship Id="rId44" Type="http://schemas.openxmlformats.org/officeDocument/2006/relationships/image" Target="media/image15.emf"/><Relationship Id="rId52" Type="http://schemas.openxmlformats.org/officeDocument/2006/relationships/footer" Target="footer18.xml"/><Relationship Id="rId60" Type="http://schemas.openxmlformats.org/officeDocument/2006/relationships/footer" Target="footer23.xml"/><Relationship Id="rId65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yperlink" Target="https://www.itu.int/pub/S-CONF-PLEN-2019" TargetMode="External"/><Relationship Id="rId13" Type="http://schemas.openxmlformats.org/officeDocument/2006/relationships/hyperlink" Target="https://www.itu.int/en/council/Documents/basic-texts/RES-071-R.pdf" TargetMode="External"/><Relationship Id="rId18" Type="http://schemas.openxmlformats.org/officeDocument/2006/relationships/image" Target="media/image2.emf"/><Relationship Id="rId39" Type="http://schemas.openxmlformats.org/officeDocument/2006/relationships/image" Target="media/image13.emf"/><Relationship Id="rId34" Type="http://schemas.openxmlformats.org/officeDocument/2006/relationships/image" Target="media/image11.emf"/><Relationship Id="rId50" Type="http://schemas.openxmlformats.org/officeDocument/2006/relationships/footer" Target="footer16.xml"/><Relationship Id="rId55" Type="http://schemas.openxmlformats.org/officeDocument/2006/relationships/footer" Target="footer20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letk\AppData\Roaming\Microsoft\Templates\POOL%20R%20-%20ITU\PR_C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D35EF-6D6E-4ADB-BCC8-CA9E0333E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PR_C19.dotx</Template>
  <TotalTime>7</TotalTime>
  <Pages>85</Pages>
  <Words>16758</Words>
  <Characters>100621</Characters>
  <Application>Microsoft Office Word</Application>
  <DocSecurity>0</DocSecurity>
  <Lines>838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117145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Council 2018</dc:subject>
  <dc:creator>Maloletkova, Svetlana</dc:creator>
  <cp:keywords>C2018, C18</cp:keywords>
  <dc:description/>
  <cp:lastModifiedBy>Antipina, Nadezda</cp:lastModifiedBy>
  <cp:revision>3</cp:revision>
  <cp:lastPrinted>2019-05-01T14:04:00Z</cp:lastPrinted>
  <dcterms:created xsi:type="dcterms:W3CDTF">2023-04-18T14:03:00Z</dcterms:created>
  <dcterms:modified xsi:type="dcterms:W3CDTF">2023-04-18T14:09:00Z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