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E19D6" w14:textId="52F1BDE5" w:rsidR="00801414" w:rsidRPr="000E6B30" w:rsidRDefault="002C6636" w:rsidP="00257A76">
      <w:pPr>
        <w:jc w:val="center"/>
        <w:rPr>
          <w:rFonts w:eastAsiaTheme="minorHAnsi" w:cstheme="minorBidi"/>
          <w:color w:val="2F5496" w:themeColor="accent5" w:themeShade="BF"/>
          <w:sz w:val="40"/>
          <w:szCs w:val="40"/>
        </w:rPr>
      </w:pPr>
      <w:r w:rsidRPr="000E6B30">
        <w:rPr>
          <w:rFonts w:eastAsiaTheme="minorHAnsi" w:cstheme="minorBidi"/>
          <w:b/>
          <w:bCs/>
          <w:color w:val="2F5496" w:themeColor="accent5" w:themeShade="BF"/>
          <w:sz w:val="40"/>
          <w:szCs w:val="40"/>
        </w:rPr>
        <w:t xml:space="preserve">GCNT </w:t>
      </w:r>
      <w:r w:rsidR="00427630" w:rsidRPr="000E6B30">
        <w:rPr>
          <w:rFonts w:eastAsiaTheme="minorHAnsi" w:cstheme="minorBidi"/>
          <w:b/>
          <w:bCs/>
          <w:color w:val="2F5496" w:themeColor="accent5" w:themeShade="BF"/>
          <w:sz w:val="40"/>
          <w:szCs w:val="40"/>
        </w:rPr>
        <w:t>–</w:t>
      </w:r>
      <w:r w:rsidRPr="000E6B30">
        <w:rPr>
          <w:rFonts w:eastAsiaTheme="minorHAnsi" w:cstheme="minorBidi"/>
          <w:b/>
          <w:bCs/>
          <w:color w:val="2F5496" w:themeColor="accent5" w:themeShade="BF"/>
          <w:sz w:val="40"/>
          <w:szCs w:val="40"/>
        </w:rPr>
        <w:t xml:space="preserve"> </w:t>
      </w:r>
      <w:r w:rsidR="00D61C8A" w:rsidRPr="000E6B30">
        <w:rPr>
          <w:rFonts w:eastAsiaTheme="minorHAnsi" w:cstheme="minorBidi"/>
          <w:b/>
          <w:bCs/>
          <w:color w:val="2F5496" w:themeColor="accent5" w:themeShade="BF"/>
          <w:sz w:val="40"/>
          <w:szCs w:val="40"/>
        </w:rPr>
        <w:t xml:space="preserve">Participation à distance </w:t>
      </w:r>
      <w:r w:rsidR="00B407A7" w:rsidRPr="000E6B30">
        <w:rPr>
          <w:rFonts w:eastAsiaTheme="minorHAnsi" w:cstheme="minorBidi"/>
          <w:color w:val="2F5496" w:themeColor="accent5" w:themeShade="BF"/>
          <w:sz w:val="40"/>
          <w:szCs w:val="40"/>
        </w:rPr>
        <w:br/>
      </w:r>
      <w:r w:rsidR="00D61C8A" w:rsidRPr="000E6B30">
        <w:rPr>
          <w:rFonts w:eastAsiaTheme="minorHAnsi" w:cstheme="minorBidi"/>
          <w:color w:val="2F5496" w:themeColor="accent5" w:themeShade="BF"/>
          <w:sz w:val="40"/>
          <w:szCs w:val="40"/>
        </w:rPr>
        <w:t>Guide de l'utilisateur</w:t>
      </w:r>
    </w:p>
    <w:p w14:paraId="1200E18F" w14:textId="37933235" w:rsidR="00745DEC" w:rsidRPr="000317FA" w:rsidRDefault="00745DEC" w:rsidP="000E6B30">
      <w:pPr>
        <w:pStyle w:val="Heading1"/>
        <w:rPr>
          <w:sz w:val="28"/>
          <w:szCs w:val="28"/>
        </w:rPr>
      </w:pPr>
      <w:r w:rsidRPr="000317FA">
        <w:rPr>
          <w:sz w:val="28"/>
          <w:szCs w:val="28"/>
        </w:rPr>
        <w:t>1</w:t>
      </w:r>
      <w:r w:rsidRPr="000317FA">
        <w:rPr>
          <w:sz w:val="28"/>
          <w:szCs w:val="28"/>
        </w:rPr>
        <w:tab/>
      </w:r>
      <w:r w:rsidR="005E22AD" w:rsidRPr="000317FA">
        <w:rPr>
          <w:sz w:val="28"/>
          <w:szCs w:val="28"/>
        </w:rPr>
        <w:t>Outils nécessaires</w:t>
      </w:r>
    </w:p>
    <w:p w14:paraId="2E9BD011" w14:textId="7676CB12" w:rsidR="009019F2" w:rsidRPr="000E6B30" w:rsidRDefault="009019F2" w:rsidP="000E6B30">
      <w:r w:rsidRPr="000E6B30">
        <w:t>MyMeetings</w:t>
      </w:r>
      <w:r w:rsidR="00B0778C" w:rsidRPr="000E6B30">
        <w:t xml:space="preserve"> est un outil qui fonctionne </w:t>
      </w:r>
      <w:r w:rsidR="00E928A5" w:rsidRPr="000E6B30">
        <w:t xml:space="preserve">entièrement </w:t>
      </w:r>
      <w:r w:rsidR="00B0778C" w:rsidRPr="000E6B30">
        <w:t>en ligne.</w:t>
      </w:r>
      <w:r w:rsidRPr="000E6B30">
        <w:t xml:space="preserve"> </w:t>
      </w:r>
      <w:r w:rsidR="00B0778C" w:rsidRPr="000E6B30">
        <w:t xml:space="preserve">Veuillez noter que les </w:t>
      </w:r>
      <w:r w:rsidR="00B87B81" w:rsidRPr="000E6B30">
        <w:t>con</w:t>
      </w:r>
      <w:r w:rsidR="00B0778C" w:rsidRPr="000E6B30">
        <w:t>s</w:t>
      </w:r>
      <w:r w:rsidR="00874610" w:rsidRPr="000E6B30">
        <w:t>ignes</w:t>
      </w:r>
      <w:r w:rsidR="00B0778C" w:rsidRPr="000E6B30">
        <w:t xml:space="preserve"> suivantes doivent être </w:t>
      </w:r>
      <w:r w:rsidR="001F2BA1" w:rsidRPr="000E6B30">
        <w:t xml:space="preserve">strictement </w:t>
      </w:r>
      <w:proofErr w:type="gramStart"/>
      <w:r w:rsidR="001F2BA1" w:rsidRPr="000E6B30">
        <w:t>respectées</w:t>
      </w:r>
      <w:r w:rsidR="00FB4E90" w:rsidRPr="000E6B30">
        <w:t>:</w:t>
      </w:r>
      <w:proofErr w:type="gramEnd"/>
    </w:p>
    <w:p w14:paraId="2A89DE90" w14:textId="293F824B" w:rsidR="009019F2" w:rsidRPr="000E6B30" w:rsidRDefault="000E6B30" w:rsidP="000E6B30">
      <w:pPr>
        <w:pStyle w:val="enumlev1"/>
      </w:pPr>
      <w:r w:rsidRPr="000E6B30">
        <w:t>–</w:t>
      </w:r>
      <w:r w:rsidRPr="000E6B30">
        <w:tab/>
      </w:r>
      <w:r w:rsidR="00E928A5" w:rsidRPr="000E6B30">
        <w:t>Vous devez utiliser u</w:t>
      </w:r>
      <w:r w:rsidR="001F2BA1" w:rsidRPr="000E6B30">
        <w:t xml:space="preserve">ne connexion Internet </w:t>
      </w:r>
      <w:r w:rsidR="001F2BA1" w:rsidRPr="000E6B30">
        <w:rPr>
          <w:u w:val="single"/>
        </w:rPr>
        <w:t>stable et de bonne qualité</w:t>
      </w:r>
      <w:r w:rsidR="001F2BA1" w:rsidRPr="000E6B30">
        <w:t xml:space="preserve"> </w:t>
      </w:r>
      <w:r w:rsidR="009019F2" w:rsidRPr="000E6B30">
        <w:t>(</w:t>
      </w:r>
      <w:r w:rsidR="001F2BA1" w:rsidRPr="000E6B30">
        <w:t>une bande passante minimale de 2</w:t>
      </w:r>
      <w:r w:rsidR="00601BA3" w:rsidRPr="000E6B30">
        <w:t> </w:t>
      </w:r>
      <w:r w:rsidR="009019F2" w:rsidRPr="000E6B30">
        <w:t>Mbits/s</w:t>
      </w:r>
      <w:r w:rsidR="001F2BA1" w:rsidRPr="000E6B30">
        <w:t xml:space="preserve"> est requise</w:t>
      </w:r>
      <w:r w:rsidR="009019F2" w:rsidRPr="000E6B30">
        <w:t>)</w:t>
      </w:r>
      <w:r w:rsidR="001F2BA1" w:rsidRPr="000E6B30">
        <w:t>.</w:t>
      </w:r>
    </w:p>
    <w:p w14:paraId="062C119C" w14:textId="7AA47E80" w:rsidR="009019F2" w:rsidRPr="000E6B30" w:rsidRDefault="000E6B30" w:rsidP="000E6B30">
      <w:pPr>
        <w:pStyle w:val="enumlev1"/>
      </w:pPr>
      <w:r w:rsidRPr="000E6B30">
        <w:t>–</w:t>
      </w:r>
      <w:r w:rsidRPr="000E6B30">
        <w:tab/>
      </w:r>
      <w:r w:rsidR="00E928A5" w:rsidRPr="000E6B30">
        <w:t>Vous devez</w:t>
      </w:r>
      <w:r w:rsidR="001F2BA1" w:rsidRPr="000E6B30">
        <w:t xml:space="preserve"> utiliser un casque</w:t>
      </w:r>
      <w:r w:rsidR="009019F2" w:rsidRPr="000E6B30">
        <w:t xml:space="preserve"> </w:t>
      </w:r>
      <w:r w:rsidR="001F2BA1" w:rsidRPr="000E6B30">
        <w:t>(il est recommandé d'utiliser un casque USB</w:t>
      </w:r>
      <w:r w:rsidR="009019F2" w:rsidRPr="000E6B30">
        <w:t>)</w:t>
      </w:r>
      <w:r w:rsidR="00B87B81" w:rsidRPr="000E6B30">
        <w:t>.</w:t>
      </w:r>
    </w:p>
    <w:p w14:paraId="63AC323C" w14:textId="1395F47B" w:rsidR="009019F2" w:rsidRPr="000E6B30" w:rsidRDefault="000E6B30" w:rsidP="000E6B30">
      <w:pPr>
        <w:pStyle w:val="enumlev1"/>
      </w:pPr>
      <w:r w:rsidRPr="000E6B30">
        <w:t>–</w:t>
      </w:r>
      <w:r w:rsidRPr="000E6B30">
        <w:tab/>
      </w:r>
      <w:r w:rsidR="00E928A5" w:rsidRPr="000E6B30">
        <w:t>Vous devez utiliser</w:t>
      </w:r>
      <w:r w:rsidR="001F2BA1" w:rsidRPr="000E6B30">
        <w:t xml:space="preserve"> seulement l'un des navigateurs récents </w:t>
      </w:r>
      <w:r w:rsidR="00E928A5" w:rsidRPr="000E6B30">
        <w:t>mentionnés ci-dessous</w:t>
      </w:r>
      <w:r w:rsidR="001F2BA1" w:rsidRPr="000E6B30">
        <w:t xml:space="preserve"> pour participer aux sessions à </w:t>
      </w:r>
      <w:proofErr w:type="gramStart"/>
      <w:r w:rsidR="001F2BA1" w:rsidRPr="000E6B30">
        <w:t>distance:</w:t>
      </w:r>
      <w:proofErr w:type="gramEnd"/>
      <w:r w:rsidR="001F2BA1" w:rsidRPr="000E6B30">
        <w:t xml:space="preserve"> </w:t>
      </w:r>
    </w:p>
    <w:p w14:paraId="60101A36" w14:textId="132E4D83" w:rsidR="009019F2" w:rsidRPr="000E6B30" w:rsidRDefault="000E6B30" w:rsidP="000E6B30">
      <w:pPr>
        <w:pStyle w:val="enumlev2"/>
        <w:rPr>
          <w:rFonts w:cstheme="majorHAnsi"/>
          <w:szCs w:val="24"/>
          <w:lang w:val="en-US"/>
        </w:rPr>
      </w:pPr>
      <w:r w:rsidRPr="000E6B30">
        <w:rPr>
          <w:rFonts w:cstheme="majorHAnsi"/>
          <w:b/>
          <w:bCs/>
          <w:szCs w:val="24"/>
          <w:lang w:val="en-US"/>
        </w:rPr>
        <w:t>•</w:t>
      </w:r>
      <w:r w:rsidRPr="000E6B30">
        <w:rPr>
          <w:rFonts w:cstheme="majorHAnsi"/>
          <w:b/>
          <w:bCs/>
          <w:szCs w:val="24"/>
          <w:lang w:val="en-US"/>
        </w:rPr>
        <w:tab/>
      </w:r>
      <w:r w:rsidR="009019F2" w:rsidRPr="000E6B30">
        <w:rPr>
          <w:rFonts w:cstheme="majorHAnsi"/>
          <w:b/>
          <w:bCs/>
          <w:szCs w:val="24"/>
          <w:lang w:val="en-US"/>
        </w:rPr>
        <w:t>Chrome</w:t>
      </w:r>
      <w:r w:rsidR="009019F2" w:rsidRPr="000E6B30">
        <w:rPr>
          <w:rFonts w:cstheme="majorHAnsi"/>
          <w:szCs w:val="24"/>
          <w:lang w:val="en-US"/>
        </w:rPr>
        <w:t xml:space="preserve"> (</w:t>
      </w:r>
      <w:hyperlink r:id="rId10" w:history="1">
        <w:r w:rsidR="009019F2" w:rsidRPr="000E6B30">
          <w:rPr>
            <w:rStyle w:val="Hyperlink"/>
            <w:rFonts w:cstheme="majorHAnsi"/>
            <w:szCs w:val="24"/>
            <w:lang w:val="en-US"/>
          </w:rPr>
          <w:t>https://www.google.com/chrome/</w:t>
        </w:r>
      </w:hyperlink>
      <w:r w:rsidR="009019F2" w:rsidRPr="000E6B30">
        <w:rPr>
          <w:rFonts w:cstheme="majorHAnsi"/>
          <w:szCs w:val="24"/>
          <w:lang w:val="en-US"/>
        </w:rPr>
        <w:t>)</w:t>
      </w:r>
    </w:p>
    <w:p w14:paraId="64CA7177" w14:textId="72B3FE73" w:rsidR="009019F2" w:rsidRPr="000E6B30" w:rsidRDefault="000E6B30" w:rsidP="000E6B30">
      <w:pPr>
        <w:pStyle w:val="enumlev2"/>
        <w:rPr>
          <w:rFonts w:cstheme="majorHAnsi"/>
          <w:szCs w:val="24"/>
          <w:lang w:val="en-US"/>
        </w:rPr>
      </w:pPr>
      <w:r w:rsidRPr="000E6B30">
        <w:rPr>
          <w:rFonts w:cstheme="majorHAnsi"/>
          <w:b/>
          <w:bCs/>
          <w:szCs w:val="24"/>
          <w:lang w:val="en-US"/>
        </w:rPr>
        <w:t>•</w:t>
      </w:r>
      <w:r w:rsidRPr="000E6B30">
        <w:rPr>
          <w:rFonts w:cstheme="majorHAnsi"/>
          <w:b/>
          <w:bCs/>
          <w:szCs w:val="24"/>
          <w:lang w:val="en-US"/>
        </w:rPr>
        <w:tab/>
      </w:r>
      <w:r w:rsidR="009019F2" w:rsidRPr="000E6B30">
        <w:rPr>
          <w:rFonts w:cstheme="majorHAnsi"/>
          <w:b/>
          <w:bCs/>
          <w:szCs w:val="24"/>
          <w:lang w:val="en-US"/>
        </w:rPr>
        <w:t>Firefox</w:t>
      </w:r>
      <w:r w:rsidR="009019F2" w:rsidRPr="000E6B30">
        <w:rPr>
          <w:rFonts w:cstheme="majorHAnsi"/>
          <w:szCs w:val="24"/>
          <w:lang w:val="en-US"/>
        </w:rPr>
        <w:t xml:space="preserve"> (</w:t>
      </w:r>
      <w:hyperlink r:id="rId11" w:history="1">
        <w:r w:rsidR="009019F2" w:rsidRPr="000E6B30">
          <w:rPr>
            <w:rStyle w:val="Hyperlink"/>
            <w:rFonts w:cstheme="majorHAnsi"/>
            <w:szCs w:val="24"/>
            <w:lang w:val="en-US"/>
          </w:rPr>
          <w:t>https://www.mozilla.org/en-US/firefox/new/</w:t>
        </w:r>
      </w:hyperlink>
      <w:r w:rsidR="009019F2" w:rsidRPr="000E6B30">
        <w:rPr>
          <w:rFonts w:cstheme="majorHAnsi"/>
          <w:szCs w:val="24"/>
          <w:lang w:val="en-US"/>
        </w:rPr>
        <w:t>)</w:t>
      </w:r>
    </w:p>
    <w:p w14:paraId="456FD8FE" w14:textId="649D5961" w:rsidR="009019F2" w:rsidRPr="000E6B30" w:rsidRDefault="000E6B30" w:rsidP="000E6B30">
      <w:pPr>
        <w:pStyle w:val="enumlev2"/>
        <w:rPr>
          <w:rFonts w:cstheme="majorHAnsi"/>
          <w:szCs w:val="24"/>
        </w:rPr>
      </w:pPr>
      <w:r w:rsidRPr="000E6B30">
        <w:rPr>
          <w:rFonts w:cstheme="majorHAnsi"/>
          <w:b/>
          <w:bCs/>
          <w:szCs w:val="24"/>
        </w:rPr>
        <w:t>•</w:t>
      </w:r>
      <w:r w:rsidRPr="000E6B30">
        <w:rPr>
          <w:rFonts w:cstheme="majorHAnsi"/>
          <w:b/>
          <w:bCs/>
          <w:szCs w:val="24"/>
        </w:rPr>
        <w:tab/>
      </w:r>
      <w:r w:rsidR="009019F2" w:rsidRPr="000E6B30">
        <w:rPr>
          <w:rFonts w:cstheme="majorHAnsi"/>
          <w:b/>
          <w:bCs/>
          <w:szCs w:val="24"/>
        </w:rPr>
        <w:t>Microsoft Edge</w:t>
      </w:r>
      <w:r w:rsidR="001F2BA1" w:rsidRPr="000E6B30">
        <w:rPr>
          <w:rFonts w:cstheme="majorHAnsi"/>
          <w:b/>
          <w:bCs/>
          <w:szCs w:val="24"/>
        </w:rPr>
        <w:t xml:space="preserve"> basé sur Chromium</w:t>
      </w:r>
      <w:r w:rsidR="008D6E62" w:rsidRPr="000E6B30">
        <w:rPr>
          <w:rFonts w:cstheme="majorHAnsi"/>
          <w:b/>
          <w:bCs/>
          <w:szCs w:val="24"/>
        </w:rPr>
        <w:t xml:space="preserve"> – Dernière version</w:t>
      </w:r>
      <w:r w:rsidR="009019F2" w:rsidRPr="000E6B30">
        <w:rPr>
          <w:rFonts w:cstheme="majorHAnsi"/>
          <w:szCs w:val="24"/>
        </w:rPr>
        <w:t xml:space="preserve"> (</w:t>
      </w:r>
      <w:hyperlink r:id="rId12" w:history="1">
        <w:r w:rsidR="009019F2" w:rsidRPr="000E6B30">
          <w:rPr>
            <w:rStyle w:val="Hyperlink"/>
            <w:rFonts w:cstheme="majorHAnsi"/>
            <w:szCs w:val="24"/>
          </w:rPr>
          <w:t>https://www.microsoft.com/en-us/edge</w:t>
        </w:r>
      </w:hyperlink>
      <w:r w:rsidR="009019F2" w:rsidRPr="000E6B30">
        <w:rPr>
          <w:rFonts w:cstheme="majorHAnsi"/>
          <w:szCs w:val="24"/>
        </w:rPr>
        <w:t>)</w:t>
      </w:r>
    </w:p>
    <w:p w14:paraId="6EE45E4A" w14:textId="2D0D0F0E" w:rsidR="009019F2" w:rsidRPr="000E6B30" w:rsidRDefault="000E6B30" w:rsidP="000E6B30">
      <w:pPr>
        <w:pStyle w:val="enumlev2"/>
        <w:rPr>
          <w:rFonts w:cstheme="majorHAnsi"/>
          <w:szCs w:val="24"/>
        </w:rPr>
      </w:pPr>
      <w:r w:rsidRPr="000E6B30">
        <w:rPr>
          <w:rFonts w:cstheme="majorHAnsi"/>
          <w:b/>
          <w:bCs/>
          <w:szCs w:val="24"/>
        </w:rPr>
        <w:t>•</w:t>
      </w:r>
      <w:r w:rsidRPr="000E6B30">
        <w:rPr>
          <w:rFonts w:cstheme="majorHAnsi"/>
          <w:b/>
          <w:bCs/>
          <w:szCs w:val="24"/>
        </w:rPr>
        <w:tab/>
      </w:r>
      <w:r w:rsidR="009019F2" w:rsidRPr="000E6B30">
        <w:rPr>
          <w:rFonts w:cstheme="majorHAnsi"/>
          <w:b/>
          <w:bCs/>
          <w:szCs w:val="24"/>
        </w:rPr>
        <w:t>Brave</w:t>
      </w:r>
      <w:r w:rsidR="009019F2" w:rsidRPr="000E6B30">
        <w:rPr>
          <w:rFonts w:cstheme="majorHAnsi"/>
          <w:szCs w:val="24"/>
        </w:rPr>
        <w:t xml:space="preserve"> (</w:t>
      </w:r>
      <w:hyperlink r:id="rId13" w:history="1">
        <w:r w:rsidR="009019F2" w:rsidRPr="000E6B30">
          <w:rPr>
            <w:rStyle w:val="Hyperlink"/>
            <w:rFonts w:cstheme="majorHAnsi"/>
            <w:szCs w:val="24"/>
          </w:rPr>
          <w:t>https://brave.com</w:t>
        </w:r>
      </w:hyperlink>
      <w:r w:rsidR="009019F2" w:rsidRPr="000E6B30">
        <w:rPr>
          <w:rFonts w:cstheme="majorHAnsi"/>
          <w:szCs w:val="24"/>
        </w:rPr>
        <w:t>)</w:t>
      </w:r>
    </w:p>
    <w:p w14:paraId="4A022ACD" w14:textId="079F8288" w:rsidR="009019F2" w:rsidRPr="000317FA" w:rsidRDefault="00B87B81" w:rsidP="000E6B30">
      <w:pPr>
        <w:spacing w:before="240"/>
        <w:rPr>
          <w:b/>
          <w:color w:val="FF0000"/>
        </w:rPr>
      </w:pPr>
      <w:r w:rsidRPr="000317FA">
        <w:rPr>
          <w:b/>
          <w:color w:val="FF0000"/>
          <w:u w:val="single"/>
        </w:rPr>
        <w:t>Si vous ne respectez pas les co</w:t>
      </w:r>
      <w:r w:rsidR="00660CA5" w:rsidRPr="000317FA">
        <w:rPr>
          <w:b/>
          <w:color w:val="FF0000"/>
          <w:u w:val="single"/>
        </w:rPr>
        <w:t>nsignes</w:t>
      </w:r>
      <w:r w:rsidRPr="000317FA">
        <w:rPr>
          <w:b/>
          <w:color w:val="FF0000"/>
          <w:u w:val="single"/>
        </w:rPr>
        <w:t xml:space="preserve"> </w:t>
      </w:r>
      <w:r w:rsidR="00B05CEC" w:rsidRPr="000317FA">
        <w:rPr>
          <w:b/>
          <w:color w:val="FF0000"/>
          <w:u w:val="single"/>
        </w:rPr>
        <w:t>indiqu</w:t>
      </w:r>
      <w:r w:rsidRPr="000317FA">
        <w:rPr>
          <w:b/>
          <w:color w:val="FF0000"/>
          <w:u w:val="single"/>
        </w:rPr>
        <w:t xml:space="preserve">ées ci-dessus, vous allez </w:t>
      </w:r>
      <w:r w:rsidR="00FB4E90" w:rsidRPr="000317FA">
        <w:rPr>
          <w:b/>
          <w:color w:val="FF0000"/>
          <w:u w:val="single"/>
        </w:rPr>
        <w:t>expérimenter une mauvaise qualité sonore, une perte de connexion, des problèmes</w:t>
      </w:r>
      <w:r w:rsidRPr="000317FA">
        <w:rPr>
          <w:b/>
          <w:color w:val="FF0000"/>
          <w:u w:val="single"/>
        </w:rPr>
        <w:t xml:space="preserve"> de partage d'écran, etc.</w:t>
      </w:r>
    </w:p>
    <w:p w14:paraId="5728EFB8" w14:textId="02D41E25" w:rsidR="00C235B9" w:rsidRPr="000317FA" w:rsidRDefault="005E22EA" w:rsidP="00745DEC">
      <w:pPr>
        <w:pStyle w:val="Heading1"/>
        <w:rPr>
          <w:sz w:val="28"/>
          <w:szCs w:val="28"/>
        </w:rPr>
      </w:pPr>
      <w:r w:rsidRPr="000317FA">
        <w:rPr>
          <w:sz w:val="28"/>
          <w:szCs w:val="28"/>
        </w:rPr>
        <w:t>2</w:t>
      </w:r>
      <w:r w:rsidR="00F4648B" w:rsidRPr="000317FA">
        <w:rPr>
          <w:sz w:val="28"/>
          <w:szCs w:val="28"/>
        </w:rPr>
        <w:tab/>
      </w:r>
      <w:r w:rsidR="00836EE8" w:rsidRPr="000317FA">
        <w:rPr>
          <w:sz w:val="28"/>
          <w:szCs w:val="28"/>
        </w:rPr>
        <w:t>Participer à une session</w:t>
      </w:r>
    </w:p>
    <w:p w14:paraId="539DBDD0" w14:textId="0AA631C1" w:rsidR="008A7B0B" w:rsidRPr="000E6B30" w:rsidRDefault="00836EE8" w:rsidP="000E6B30">
      <w:pPr>
        <w:spacing w:after="120"/>
        <w:rPr>
          <w:szCs w:val="24"/>
        </w:rPr>
      </w:pPr>
      <w:r w:rsidRPr="000E6B30">
        <w:rPr>
          <w:szCs w:val="24"/>
        </w:rPr>
        <w:t>Allez sur</w:t>
      </w:r>
      <w:r w:rsidR="000325E1" w:rsidRPr="000E6B30">
        <w:rPr>
          <w:szCs w:val="24"/>
        </w:rPr>
        <w:t xml:space="preserve"> la page</w:t>
      </w:r>
      <w:r w:rsidR="008A7B0B" w:rsidRPr="000E6B30">
        <w:rPr>
          <w:szCs w:val="24"/>
        </w:rPr>
        <w:t xml:space="preserve"> </w:t>
      </w:r>
      <w:hyperlink r:id="rId14" w:history="1">
        <w:r w:rsidR="008A7B0B" w:rsidRPr="000E6B30">
          <w:rPr>
            <w:rStyle w:val="Hyperlink"/>
            <w:rFonts w:cstheme="majorHAnsi"/>
            <w:szCs w:val="24"/>
          </w:rPr>
          <w:t>https://remote.itu.int</w:t>
        </w:r>
      </w:hyperlink>
      <w:r w:rsidR="008A7B0B" w:rsidRPr="000E6B30">
        <w:rPr>
          <w:szCs w:val="24"/>
        </w:rPr>
        <w:t xml:space="preserve"> </w:t>
      </w:r>
      <w:r w:rsidRPr="000E6B30">
        <w:rPr>
          <w:szCs w:val="24"/>
        </w:rPr>
        <w:t xml:space="preserve">et connectez-vous à votre compte utilisateur UIT. Cliquez sur </w:t>
      </w:r>
      <w:r w:rsidRPr="000E6B30">
        <w:rPr>
          <w:b/>
          <w:bCs/>
          <w:szCs w:val="24"/>
        </w:rPr>
        <w:t>"Join"</w:t>
      </w:r>
      <w:r w:rsidRPr="000E6B30">
        <w:rPr>
          <w:szCs w:val="24"/>
        </w:rPr>
        <w:t xml:space="preserve"> (</w:t>
      </w:r>
      <w:r w:rsidRPr="000E6B30">
        <w:rPr>
          <w:i/>
          <w:iCs/>
          <w:szCs w:val="24"/>
        </w:rPr>
        <w:t>Participer</w:t>
      </w:r>
      <w:r w:rsidRPr="000E6B30">
        <w:rPr>
          <w:szCs w:val="24"/>
        </w:rPr>
        <w:t>) pour la session qui vous intéresse.</w:t>
      </w:r>
      <w:r w:rsidR="00C235B9" w:rsidRPr="000E6B30">
        <w:rPr>
          <w:szCs w:val="24"/>
        </w:rPr>
        <w:t xml:space="preserve"> </w:t>
      </w:r>
    </w:p>
    <w:p w14:paraId="7F9B5259" w14:textId="774B5E17" w:rsidR="006073B8" w:rsidRPr="000E6B30" w:rsidRDefault="006073B8">
      <w:pPr>
        <w:pStyle w:val="ListParagraph"/>
        <w:ind w:left="413"/>
        <w:jc w:val="center"/>
        <w:rPr>
          <w:lang w:val="en-GB"/>
        </w:rPr>
      </w:pPr>
      <w:r w:rsidRPr="000E6B30">
        <w:rPr>
          <w:rFonts w:eastAsia="Calibri" w:cs="Arial"/>
          <w:noProof/>
        </w:rPr>
        <w:drawing>
          <wp:inline distT="0" distB="0" distL="0" distR="0" wp14:anchorId="64F7307B" wp14:editId="7A0BC688">
            <wp:extent cx="4114082" cy="1883063"/>
            <wp:effectExtent l="190500" t="190500" r="191770" b="193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3255" cy="1900993"/>
                    </a:xfrm>
                    <a:prstGeom prst="rect">
                      <a:avLst/>
                    </a:prstGeom>
                    <a:ln>
                      <a:noFill/>
                    </a:ln>
                    <a:effectLst>
                      <a:outerShdw blurRad="190500" algn="tl" rotWithShape="0">
                        <a:srgbClr val="000000">
                          <a:alpha val="70000"/>
                        </a:srgbClr>
                      </a:outerShdw>
                    </a:effectLst>
                  </pic:spPr>
                </pic:pic>
              </a:graphicData>
            </a:graphic>
          </wp:inline>
        </w:drawing>
      </w:r>
    </w:p>
    <w:p w14:paraId="50A9028F" w14:textId="54E3CB41" w:rsidR="008150BE" w:rsidRPr="000E6B30" w:rsidRDefault="008150BE" w:rsidP="000E6B30">
      <w:pPr>
        <w:spacing w:before="240"/>
      </w:pPr>
      <w:proofErr w:type="gramStart"/>
      <w:r w:rsidRPr="000E6B30">
        <w:rPr>
          <w:color w:val="FF0000"/>
        </w:rPr>
        <w:t>IMPORTANT</w:t>
      </w:r>
      <w:r w:rsidRPr="000E6B30">
        <w:t>:</w:t>
      </w:r>
      <w:proofErr w:type="gramEnd"/>
      <w:r w:rsidRPr="000E6B30">
        <w:t xml:space="preserve"> </w:t>
      </w:r>
      <w:r w:rsidR="001F4E52" w:rsidRPr="000E6B30">
        <w:t xml:space="preserve">Veuillez noter que </w:t>
      </w:r>
      <w:r w:rsidR="001F4E52" w:rsidRPr="000E6B30">
        <w:rPr>
          <w:u w:val="single"/>
        </w:rPr>
        <w:t>seuls</w:t>
      </w:r>
      <w:r w:rsidR="001F4E52" w:rsidRPr="000E6B30">
        <w:t xml:space="preserve"> </w:t>
      </w:r>
      <w:r w:rsidR="001F4E52" w:rsidRPr="000E6B30">
        <w:rPr>
          <w:b/>
          <w:bCs/>
        </w:rPr>
        <w:t>les participants s'étant inscrits</w:t>
      </w:r>
      <w:r w:rsidR="001F4E52" w:rsidRPr="000E6B30">
        <w:t xml:space="preserve"> peuvent participer à distance. </w:t>
      </w:r>
      <w:r w:rsidR="00D8113A" w:rsidRPr="000E6B30">
        <w:t>Veillez à bien vous inscrire en ligne</w:t>
      </w:r>
      <w:r w:rsidR="001F4E52" w:rsidRPr="000E6B30">
        <w:t xml:space="preserve"> via la page d'accueil du GCNT dès que possible avant la réunion. Votre inscription est soumise à l'approbation du coordonnateur responsable des inscriptions pour votre organisation, ce qui </w:t>
      </w:r>
      <w:r w:rsidR="0040199B" w:rsidRPr="000E6B30">
        <w:t>peut allonger les délais</w:t>
      </w:r>
      <w:r w:rsidR="001F4E52" w:rsidRPr="000E6B30">
        <w:t xml:space="preserve">. </w:t>
      </w:r>
    </w:p>
    <w:p w14:paraId="3B980FDC" w14:textId="1EDE5699" w:rsidR="0019453F" w:rsidRPr="000317FA" w:rsidRDefault="00E42C8F">
      <w:pPr>
        <w:pStyle w:val="Heading1"/>
        <w:rPr>
          <w:sz w:val="28"/>
          <w:szCs w:val="28"/>
        </w:rPr>
      </w:pPr>
      <w:r w:rsidRPr="000317FA">
        <w:rPr>
          <w:sz w:val="28"/>
          <w:szCs w:val="28"/>
        </w:rPr>
        <w:lastRenderedPageBreak/>
        <w:t>3</w:t>
      </w:r>
      <w:r w:rsidR="00F4648B" w:rsidRPr="000317FA">
        <w:rPr>
          <w:sz w:val="28"/>
          <w:szCs w:val="28"/>
        </w:rPr>
        <w:tab/>
      </w:r>
      <w:r w:rsidR="001F4E52" w:rsidRPr="000317FA">
        <w:rPr>
          <w:sz w:val="28"/>
          <w:szCs w:val="28"/>
        </w:rPr>
        <w:t>Configuration audio</w:t>
      </w:r>
    </w:p>
    <w:p w14:paraId="546B90E9" w14:textId="17761ACC" w:rsidR="006073B8" w:rsidRPr="000E6B30" w:rsidRDefault="0040199B" w:rsidP="000E6B30">
      <w:pPr>
        <w:spacing w:after="240"/>
      </w:pPr>
      <w:r w:rsidRPr="000E6B30">
        <w:t xml:space="preserve">Lorsque </w:t>
      </w:r>
      <w:r w:rsidR="00542036" w:rsidRPr="000E6B30">
        <w:t xml:space="preserve">vous </w:t>
      </w:r>
      <w:r w:rsidR="00DF366A" w:rsidRPr="000E6B30">
        <w:t>rejoignez</w:t>
      </w:r>
      <w:r w:rsidR="0082271F" w:rsidRPr="000E6B30">
        <w:t xml:space="preserve"> une session</w:t>
      </w:r>
      <w:r w:rsidR="006073B8" w:rsidRPr="000E6B30">
        <w:t>,</w:t>
      </w:r>
      <w:r w:rsidR="0082271F" w:rsidRPr="000E6B30">
        <w:t xml:space="preserve"> il vous sera demandé de participer soit comme participant actif</w:t>
      </w:r>
      <w:r w:rsidR="00EE4C55" w:rsidRPr="000E6B30">
        <w:t>,</w:t>
      </w:r>
      <w:r w:rsidR="0082271F" w:rsidRPr="000E6B30">
        <w:t xml:space="preserve"> soit comme observateur. Si vous souhaitez prendre la parole durant la session, cliquez sur "Microphone</w:t>
      </w:r>
      <w:proofErr w:type="gramStart"/>
      <w:r w:rsidR="0082271F" w:rsidRPr="000E6B30">
        <w:t>";</w:t>
      </w:r>
      <w:proofErr w:type="gramEnd"/>
      <w:r w:rsidR="0082271F" w:rsidRPr="000E6B30">
        <w:t xml:space="preserve"> si vous souhaitez participer en tant qu'auditeur seulement, cliquez sur "Listen only" (</w:t>
      </w:r>
      <w:r w:rsidR="0082271F" w:rsidRPr="000E6B30">
        <w:rPr>
          <w:i/>
          <w:iCs/>
        </w:rPr>
        <w:t>Audio uniquement</w:t>
      </w:r>
      <w:r w:rsidR="0082271F" w:rsidRPr="000E6B30">
        <w:t xml:space="preserve">). </w:t>
      </w:r>
    </w:p>
    <w:p w14:paraId="3DA3105D" w14:textId="66AE1579" w:rsidR="006073B8" w:rsidRPr="000E6B30" w:rsidRDefault="006B2E0E" w:rsidP="00E63737">
      <w:pPr>
        <w:ind w:left="413"/>
        <w:jc w:val="center"/>
        <w:rPr>
          <w:rFonts w:cstheme="majorHAnsi"/>
          <w:sz w:val="22"/>
          <w:szCs w:val="22"/>
        </w:rPr>
      </w:pPr>
      <w:r w:rsidRPr="000E6B30">
        <w:rPr>
          <w:rFonts w:cstheme="majorHAnsi"/>
          <w:noProof/>
          <w:sz w:val="22"/>
          <w:szCs w:val="22"/>
          <w:lang w:val="en-US"/>
        </w:rPr>
        <w:drawing>
          <wp:inline distT="0" distB="0" distL="0" distR="0" wp14:anchorId="62E5C6E1" wp14:editId="502D00CA">
            <wp:extent cx="2648874" cy="1258215"/>
            <wp:effectExtent l="0" t="0" r="0" b="0"/>
            <wp:docPr id="8" name="Picture 7">
              <a:extLst xmlns:a="http://schemas.openxmlformats.org/drawingml/2006/main">
                <a:ext uri="{FF2B5EF4-FFF2-40B4-BE49-F238E27FC236}">
                  <a16:creationId xmlns:a16="http://schemas.microsoft.com/office/drawing/2014/main" id="{C86ABD57-3ADE-4255-8BC8-883AA75C4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6ABD57-3ADE-4255-8BC8-883AA75C41C1}"/>
                        </a:ext>
                      </a:extLst>
                    </pic:cNvPr>
                    <pic:cNvPicPr>
                      <a:picLocks noChangeAspect="1"/>
                    </pic:cNvPicPr>
                  </pic:nvPicPr>
                  <pic:blipFill>
                    <a:blip r:embed="rId16"/>
                    <a:stretch>
                      <a:fillRect/>
                    </a:stretch>
                  </pic:blipFill>
                  <pic:spPr>
                    <a:xfrm>
                      <a:off x="0" y="0"/>
                      <a:ext cx="2696765" cy="1280963"/>
                    </a:xfrm>
                    <a:prstGeom prst="rect">
                      <a:avLst/>
                    </a:prstGeom>
                  </pic:spPr>
                </pic:pic>
              </a:graphicData>
            </a:graphic>
          </wp:inline>
        </w:drawing>
      </w:r>
      <w:r w:rsidR="00223C11" w:rsidRPr="000E6B30">
        <w:rPr>
          <w:rFonts w:cstheme="majorHAnsi"/>
          <w:noProof/>
          <w:sz w:val="22"/>
          <w:szCs w:val="22"/>
          <w:lang w:val="en-US"/>
        </w:rPr>
        <w:drawing>
          <wp:inline distT="0" distB="0" distL="0" distR="0" wp14:anchorId="3F7AA078" wp14:editId="2814595E">
            <wp:extent cx="2845613" cy="1236553"/>
            <wp:effectExtent l="0" t="0" r="0" b="1905"/>
            <wp:docPr id="2" name="Picture 1">
              <a:extLst xmlns:a="http://schemas.openxmlformats.org/drawingml/2006/main">
                <a:ext uri="{FF2B5EF4-FFF2-40B4-BE49-F238E27FC236}">
                  <a16:creationId xmlns:a16="http://schemas.microsoft.com/office/drawing/2014/main" id="{ED668FFC-C644-435E-8165-5E6F358E2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668FFC-C644-435E-8165-5E6F358E2578}"/>
                        </a:ext>
                      </a:extLst>
                    </pic:cNvPr>
                    <pic:cNvPicPr>
                      <a:picLocks noChangeAspect="1"/>
                    </pic:cNvPicPr>
                  </pic:nvPicPr>
                  <pic:blipFill rotWithShape="1">
                    <a:blip r:embed="rId17"/>
                    <a:srcRect t="5020" r="523" b="4452"/>
                    <a:stretch/>
                  </pic:blipFill>
                  <pic:spPr>
                    <a:xfrm>
                      <a:off x="0" y="0"/>
                      <a:ext cx="2882787" cy="1252707"/>
                    </a:xfrm>
                    <a:prstGeom prst="rect">
                      <a:avLst/>
                    </a:prstGeom>
                  </pic:spPr>
                </pic:pic>
              </a:graphicData>
            </a:graphic>
          </wp:inline>
        </w:drawing>
      </w:r>
    </w:p>
    <w:p w14:paraId="33B791D5" w14:textId="1585A1E0" w:rsidR="006073B8" w:rsidRPr="000E6B30" w:rsidRDefault="00A60225" w:rsidP="000E6B30">
      <w:pPr>
        <w:spacing w:before="240"/>
      </w:pPr>
      <w:proofErr w:type="gramStart"/>
      <w:r w:rsidRPr="000E6B30">
        <w:t>NOTE:</w:t>
      </w:r>
      <w:proofErr w:type="gramEnd"/>
      <w:r w:rsidRPr="000E6B30">
        <w:t xml:space="preserve"> </w:t>
      </w:r>
      <w:r w:rsidR="0087657E" w:rsidRPr="000E6B30">
        <w:t xml:space="preserve">MyMeetings </w:t>
      </w:r>
      <w:r w:rsidR="0082271F" w:rsidRPr="000E6B30">
        <w:t>utilisera toujours les paramètres audio (microphone et haut-parleurs) configurés par défaut dans le système d'exploitation de votre dispositif</w:t>
      </w:r>
      <w:r w:rsidR="0087657E" w:rsidRPr="000E6B30">
        <w:t>.</w:t>
      </w:r>
    </w:p>
    <w:p w14:paraId="24626E40" w14:textId="2081512F" w:rsidR="006073B8" w:rsidRPr="000E6B30" w:rsidRDefault="00082C09" w:rsidP="000E6B30">
      <w:r w:rsidRPr="000E6B30">
        <w:t>Si vous cliquez sur</w:t>
      </w:r>
      <w:r w:rsidR="006073B8" w:rsidRPr="000E6B30">
        <w:t xml:space="preserve"> "Microphone", </w:t>
      </w:r>
      <w:r w:rsidR="003B55E5" w:rsidRPr="000E6B30">
        <w:t>il vous sera demandé de</w:t>
      </w:r>
      <w:r w:rsidR="00A50D10" w:rsidRPr="000E6B30">
        <w:t xml:space="preserve"> tester la qualité de votre système audio </w:t>
      </w:r>
      <w:r w:rsidR="003B55E5" w:rsidRPr="000E6B30">
        <w:t>suivant</w:t>
      </w:r>
      <w:r w:rsidR="00A50D10" w:rsidRPr="000E6B30">
        <w:t xml:space="preserve"> un "Test d'écho". Ce test dure plusieurs secondes et vise à éviter </w:t>
      </w:r>
      <w:r w:rsidR="00465C80" w:rsidRPr="000E6B30">
        <w:t>les perturbations</w:t>
      </w:r>
      <w:r w:rsidR="006E2973" w:rsidRPr="000E6B30">
        <w:t xml:space="preserve"> </w:t>
      </w:r>
      <w:r w:rsidR="00B65686" w:rsidRPr="000E6B30">
        <w:t>causées par de nouveaux participants</w:t>
      </w:r>
      <w:r w:rsidR="00A8355B" w:rsidRPr="000E6B30">
        <w:t>.</w:t>
      </w:r>
      <w:r w:rsidR="006E2973" w:rsidRPr="000E6B30">
        <w:t xml:space="preserve"> </w:t>
      </w:r>
    </w:p>
    <w:p w14:paraId="10A7A6A4" w14:textId="7CBB9B11" w:rsidR="006073B8" w:rsidRPr="000E6B30" w:rsidRDefault="00542036" w:rsidP="000E6B30">
      <w:pPr>
        <w:spacing w:after="240"/>
      </w:pPr>
      <w:r w:rsidRPr="000E6B30">
        <w:t xml:space="preserve">Vous serez ensuite invité(e) </w:t>
      </w:r>
      <w:r w:rsidR="007A76C9" w:rsidRPr="000E6B30">
        <w:t xml:space="preserve">à </w:t>
      </w:r>
      <w:r w:rsidRPr="000E6B30">
        <w:t xml:space="preserve">effectuer un </w:t>
      </w:r>
      <w:r w:rsidR="007A76C9" w:rsidRPr="000E6B30">
        <w:t>auto-test</w:t>
      </w:r>
      <w:r w:rsidRPr="000E6B30">
        <w:t xml:space="preserve">. Parlez dans votre microphone et écoutez la retransmission </w:t>
      </w:r>
      <w:r w:rsidR="001511D5" w:rsidRPr="000E6B30">
        <w:t>de ce que vous venez</w:t>
      </w:r>
      <w:r w:rsidRPr="000E6B30">
        <w:t xml:space="preserve"> de prononcer. </w:t>
      </w:r>
    </w:p>
    <w:p w14:paraId="0AB09BF3" w14:textId="77777777" w:rsidR="006073B8" w:rsidRPr="000E6B30" w:rsidRDefault="006073B8" w:rsidP="00E63737">
      <w:pPr>
        <w:ind w:left="413"/>
        <w:jc w:val="center"/>
        <w:rPr>
          <w:rFonts w:cstheme="majorHAnsi"/>
          <w:sz w:val="22"/>
          <w:szCs w:val="22"/>
        </w:rPr>
      </w:pPr>
      <w:r w:rsidRPr="000E6B30">
        <w:rPr>
          <w:rFonts w:cstheme="majorHAnsi"/>
          <w:noProof/>
          <w:sz w:val="22"/>
          <w:szCs w:val="22"/>
          <w:lang w:val="en-US"/>
        </w:rPr>
        <w:drawing>
          <wp:inline distT="0" distB="0" distL="0" distR="0" wp14:anchorId="5CD3AEB0" wp14:editId="606639D9">
            <wp:extent cx="3053033" cy="1015732"/>
            <wp:effectExtent l="190500" t="190500" r="186055" b="1847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8363" cy="1040794"/>
                    </a:xfrm>
                    <a:prstGeom prst="rect">
                      <a:avLst/>
                    </a:prstGeom>
                    <a:ln>
                      <a:noFill/>
                    </a:ln>
                    <a:effectLst>
                      <a:outerShdw blurRad="190500" algn="tl" rotWithShape="0">
                        <a:srgbClr val="000000">
                          <a:alpha val="70000"/>
                        </a:srgbClr>
                      </a:outerShdw>
                    </a:effectLst>
                  </pic:spPr>
                </pic:pic>
              </a:graphicData>
            </a:graphic>
          </wp:inline>
        </w:drawing>
      </w:r>
    </w:p>
    <w:p w14:paraId="345B7FDC" w14:textId="50132D0F" w:rsidR="006073B8" w:rsidRPr="000E6B30" w:rsidRDefault="00542036" w:rsidP="000E6B30">
      <w:pPr>
        <w:spacing w:before="240" w:after="120"/>
      </w:pPr>
      <w:r w:rsidRPr="000E6B30">
        <w:t>Si cela fonctionne, cliquez sur "Yes" (</w:t>
      </w:r>
      <w:r w:rsidRPr="000E6B30">
        <w:rPr>
          <w:i/>
          <w:iCs/>
        </w:rPr>
        <w:t>Oui</w:t>
      </w:r>
      <w:r w:rsidRPr="000E6B30">
        <w:t xml:space="preserve">). </w:t>
      </w:r>
      <w:r w:rsidR="00853C8D" w:rsidRPr="000E6B30">
        <w:t xml:space="preserve">Si cela ne fonctionne pas </w:t>
      </w:r>
      <w:r w:rsidR="00214230" w:rsidRPr="000E6B30">
        <w:t>o</w:t>
      </w:r>
      <w:r w:rsidR="000E6B30">
        <w:t>u si vous souhaitez utiliser un </w:t>
      </w:r>
      <w:r w:rsidR="00214230" w:rsidRPr="000E6B30">
        <w:t>autre dispositif audio, cliquez sur "No" (</w:t>
      </w:r>
      <w:r w:rsidR="00214230" w:rsidRPr="000E6B30">
        <w:rPr>
          <w:i/>
          <w:iCs/>
        </w:rPr>
        <w:t>Non</w:t>
      </w:r>
      <w:r w:rsidR="00214230" w:rsidRPr="000E6B30">
        <w:t>) afin de configur</w:t>
      </w:r>
      <w:r w:rsidR="000E6B30">
        <w:t>er votre microphone et vos haut</w:t>
      </w:r>
      <w:r w:rsidR="000E6B30">
        <w:noBreakHyphen/>
      </w:r>
      <w:r w:rsidR="00214230" w:rsidRPr="000E6B30">
        <w:t>parleurs.</w:t>
      </w:r>
    </w:p>
    <w:p w14:paraId="3544F8CF" w14:textId="77777777" w:rsidR="006073B8" w:rsidRPr="000E6B30" w:rsidRDefault="006073B8" w:rsidP="00E63737">
      <w:pPr>
        <w:ind w:left="413"/>
        <w:jc w:val="center"/>
        <w:rPr>
          <w:rFonts w:cstheme="minorHAnsi"/>
          <w:sz w:val="22"/>
          <w:szCs w:val="22"/>
        </w:rPr>
      </w:pPr>
      <w:r w:rsidRPr="000E6B30">
        <w:rPr>
          <w:rFonts w:cstheme="minorHAnsi"/>
          <w:noProof/>
          <w:sz w:val="22"/>
          <w:szCs w:val="22"/>
          <w:lang w:val="en-US"/>
        </w:rPr>
        <w:drawing>
          <wp:inline distT="0" distB="0" distL="0" distR="0" wp14:anchorId="46EBB291" wp14:editId="49030FD6">
            <wp:extent cx="3408578" cy="1566420"/>
            <wp:effectExtent l="190500" t="190500" r="192405" b="1866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5343" cy="1583316"/>
                    </a:xfrm>
                    <a:prstGeom prst="rect">
                      <a:avLst/>
                    </a:prstGeom>
                    <a:ln>
                      <a:noFill/>
                    </a:ln>
                    <a:effectLst>
                      <a:outerShdw blurRad="190500" algn="tl" rotWithShape="0">
                        <a:srgbClr val="000000">
                          <a:alpha val="70000"/>
                        </a:srgbClr>
                      </a:outerShdw>
                    </a:effectLst>
                  </pic:spPr>
                </pic:pic>
              </a:graphicData>
            </a:graphic>
          </wp:inline>
        </w:drawing>
      </w:r>
    </w:p>
    <w:p w14:paraId="3209E787" w14:textId="68424FF5" w:rsidR="006073B8" w:rsidRPr="000E6B30" w:rsidRDefault="00793049" w:rsidP="000E6B30">
      <w:pPr>
        <w:spacing w:before="240"/>
      </w:pPr>
      <w:r w:rsidRPr="000E6B30">
        <w:t>Une fois que vous avez sélectionn</w:t>
      </w:r>
      <w:r w:rsidR="001511D5" w:rsidRPr="000E6B30">
        <w:t>é</w:t>
      </w:r>
      <w:r w:rsidRPr="000E6B30">
        <w:t xml:space="preserve"> le </w:t>
      </w:r>
      <w:r w:rsidR="00F46133" w:rsidRPr="000E6B30">
        <w:t xml:space="preserve">dispositif </w:t>
      </w:r>
      <w:r w:rsidRPr="000E6B30">
        <w:t>de votre choix, cliquez sur "Retry" (</w:t>
      </w:r>
      <w:r w:rsidRPr="000E6B30">
        <w:rPr>
          <w:i/>
          <w:iCs/>
        </w:rPr>
        <w:t>Réessayer</w:t>
      </w:r>
      <w:r w:rsidRPr="000E6B30">
        <w:t xml:space="preserve">) pour tester à nouveau votre microphone et vos haut-parleurs. </w:t>
      </w:r>
    </w:p>
    <w:p w14:paraId="41040713" w14:textId="410297F1" w:rsidR="006073B8" w:rsidRPr="000E6B30" w:rsidRDefault="00793049" w:rsidP="000E6B30">
      <w:r w:rsidRPr="000E6B30">
        <w:lastRenderedPageBreak/>
        <w:t>Si vous souhaitez passer d'une participation active à une participation passive, ou inversement, cliquez sur "Leave audio" (</w:t>
      </w:r>
      <w:r w:rsidR="00273720" w:rsidRPr="000E6B30">
        <w:rPr>
          <w:i/>
          <w:iCs/>
        </w:rPr>
        <w:t>Désactiver le</w:t>
      </w:r>
      <w:r w:rsidR="001511D5" w:rsidRPr="000E6B30">
        <w:rPr>
          <w:i/>
          <w:iCs/>
        </w:rPr>
        <w:t xml:space="preserve"> son</w:t>
      </w:r>
      <w:r w:rsidRPr="000E6B30">
        <w:t xml:space="preserve">) en bas de l'écran pour </w:t>
      </w:r>
      <w:r w:rsidR="00236BC2" w:rsidRPr="000E6B30">
        <w:t>désactiver</w:t>
      </w:r>
      <w:r w:rsidRPr="000E6B30">
        <w:t xml:space="preserve"> </w:t>
      </w:r>
      <w:r w:rsidR="00F46133" w:rsidRPr="000E6B30">
        <w:t xml:space="preserve">la </w:t>
      </w:r>
      <w:r w:rsidR="001E1B53" w:rsidRPr="000E6B30">
        <w:t xml:space="preserve">configuration </w:t>
      </w:r>
      <w:r w:rsidRPr="000E6B30">
        <w:t xml:space="preserve">audio, </w:t>
      </w:r>
      <w:r w:rsidR="00465968" w:rsidRPr="000E6B30">
        <w:t xml:space="preserve">et </w:t>
      </w:r>
      <w:r w:rsidRPr="000E6B30">
        <w:t>sur "Join audio"</w:t>
      </w:r>
      <w:r w:rsidR="001511D5" w:rsidRPr="000E6B30">
        <w:t xml:space="preserve"> (</w:t>
      </w:r>
      <w:r w:rsidR="00273720" w:rsidRPr="000E6B30">
        <w:rPr>
          <w:i/>
          <w:iCs/>
        </w:rPr>
        <w:t>Activer</w:t>
      </w:r>
      <w:r w:rsidR="001511D5" w:rsidRPr="000E6B30">
        <w:rPr>
          <w:i/>
          <w:iCs/>
        </w:rPr>
        <w:t xml:space="preserve"> le son</w:t>
      </w:r>
      <w:r w:rsidR="001511D5" w:rsidRPr="000E6B30">
        <w:t>)</w:t>
      </w:r>
      <w:r w:rsidR="00465968" w:rsidRPr="000E6B30">
        <w:t xml:space="preserve"> pour la relancer</w:t>
      </w:r>
      <w:r w:rsidR="001511D5" w:rsidRPr="000E6B30">
        <w:t xml:space="preserve">. </w:t>
      </w:r>
    </w:p>
    <w:p w14:paraId="0A6420A4" w14:textId="239FEFE7" w:rsidR="007827E1" w:rsidRPr="000317FA" w:rsidRDefault="00296177">
      <w:pPr>
        <w:pStyle w:val="Heading1"/>
        <w:rPr>
          <w:sz w:val="28"/>
          <w:szCs w:val="28"/>
        </w:rPr>
      </w:pPr>
      <w:r w:rsidRPr="000317FA">
        <w:rPr>
          <w:sz w:val="28"/>
          <w:szCs w:val="28"/>
        </w:rPr>
        <w:t>4</w:t>
      </w:r>
      <w:r w:rsidR="00F4648B" w:rsidRPr="000317FA">
        <w:rPr>
          <w:sz w:val="28"/>
          <w:szCs w:val="28"/>
        </w:rPr>
        <w:tab/>
      </w:r>
      <w:r w:rsidR="001511D5" w:rsidRPr="000317FA">
        <w:rPr>
          <w:sz w:val="28"/>
          <w:szCs w:val="28"/>
        </w:rPr>
        <w:t>Lever la main</w:t>
      </w:r>
      <w:r w:rsidR="000E6B30" w:rsidRPr="000317FA">
        <w:rPr>
          <w:sz w:val="28"/>
          <w:szCs w:val="28"/>
        </w:rPr>
        <w:t>/</w:t>
      </w:r>
      <w:r w:rsidR="000317FA">
        <w:rPr>
          <w:sz w:val="28"/>
          <w:szCs w:val="28"/>
        </w:rPr>
        <w:t>Demander la parole</w:t>
      </w:r>
    </w:p>
    <w:p w14:paraId="353ABF90" w14:textId="5E7A1D5E" w:rsidR="00173082" w:rsidRPr="000E6B30" w:rsidRDefault="001511D5" w:rsidP="009B2739">
      <w:pPr>
        <w:spacing w:after="360"/>
      </w:pPr>
      <w:r w:rsidRPr="000E6B30">
        <w:t xml:space="preserve">Tous les utilisateurs ont accès à </w:t>
      </w:r>
      <w:r w:rsidR="00EA25CF" w:rsidRPr="000E6B30">
        <w:t>la fonction qui</w:t>
      </w:r>
      <w:r w:rsidR="00501701" w:rsidRPr="000E6B30">
        <w:t xml:space="preserve"> leur permet</w:t>
      </w:r>
      <w:r w:rsidRPr="000E6B30">
        <w:t xml:space="preserve"> de lever la main. Pour demander la parole, cliquez sur </w:t>
      </w:r>
      <w:r w:rsidRPr="000E6B30">
        <w:rPr>
          <w:b/>
          <w:bCs/>
        </w:rPr>
        <w:t>"</w:t>
      </w:r>
      <w:r w:rsidR="00300DA4" w:rsidRPr="000E6B30">
        <w:rPr>
          <w:b/>
          <w:bCs/>
        </w:rPr>
        <w:t>Raise Hand</w:t>
      </w:r>
      <w:r w:rsidRPr="000E6B30">
        <w:rPr>
          <w:b/>
          <w:bCs/>
        </w:rPr>
        <w:t>"</w:t>
      </w:r>
      <w:r w:rsidRPr="000E6B30">
        <w:t xml:space="preserve"> (</w:t>
      </w:r>
      <w:r w:rsidRPr="000E6B30">
        <w:rPr>
          <w:i/>
          <w:iCs/>
        </w:rPr>
        <w:t>Lever la main</w:t>
      </w:r>
      <w:r w:rsidRPr="000E6B30">
        <w:t>).</w:t>
      </w:r>
      <w:r w:rsidR="00300DA4" w:rsidRPr="000E6B30">
        <w:t xml:space="preserve"> </w:t>
      </w:r>
      <w:r w:rsidRPr="000E6B30">
        <w:t xml:space="preserve">Vous serez automatiquement </w:t>
      </w:r>
      <w:r w:rsidR="00501701" w:rsidRPr="000E6B30">
        <w:t>mis sur la liste des utilisateurs ayant demandé la parole</w:t>
      </w:r>
      <w:r w:rsidR="00EA25CF" w:rsidRPr="000E6B30">
        <w:rPr>
          <w:b/>
          <w:bCs/>
        </w:rPr>
        <w:t xml:space="preserve"> </w:t>
      </w:r>
      <w:r w:rsidR="00EA25CF" w:rsidRPr="000E6B30">
        <w:t>(</w:t>
      </w:r>
      <w:r w:rsidR="00EA25CF" w:rsidRPr="000E6B30">
        <w:rPr>
          <w:b/>
          <w:bCs/>
        </w:rPr>
        <w:t>"Floor request"</w:t>
      </w:r>
      <w:r w:rsidR="00EA25CF" w:rsidRPr="000E6B30">
        <w:t>)</w:t>
      </w:r>
      <w:r w:rsidR="00501701" w:rsidRPr="000E6B30">
        <w:t xml:space="preserve">. Une fois votre intervention terminée, cliquez sur </w:t>
      </w:r>
      <w:r w:rsidR="00501701" w:rsidRPr="000E6B30">
        <w:rPr>
          <w:b/>
          <w:bCs/>
        </w:rPr>
        <w:t>"Lower Hand"</w:t>
      </w:r>
      <w:r w:rsidR="00501701" w:rsidRPr="000E6B30">
        <w:t xml:space="preserve"> (</w:t>
      </w:r>
      <w:r w:rsidR="00501701" w:rsidRPr="000E6B30">
        <w:rPr>
          <w:i/>
          <w:iCs/>
        </w:rPr>
        <w:t>Baisser la main</w:t>
      </w:r>
      <w:r w:rsidR="00501701" w:rsidRPr="000E6B30">
        <w:t xml:space="preserve">) et vous </w:t>
      </w:r>
      <w:r w:rsidR="00EA25CF" w:rsidRPr="000E6B30">
        <w:t>retournerez sur la liste des utilisateurs</w:t>
      </w:r>
      <w:r w:rsidR="00501701" w:rsidRPr="000E6B30">
        <w:t>.</w:t>
      </w:r>
      <w:r w:rsidR="000A03E4" w:rsidRPr="000E6B30">
        <w:t xml:space="preserve"> </w:t>
      </w:r>
      <w:r w:rsidR="00501701" w:rsidRPr="000E6B30">
        <w:t>Les fonctions "Raise/Lower Hand" (</w:t>
      </w:r>
      <w:r w:rsidR="00501701" w:rsidRPr="000E6B30">
        <w:rPr>
          <w:i/>
          <w:iCs/>
        </w:rPr>
        <w:t>Lever/Baisser la main</w:t>
      </w:r>
      <w:r w:rsidR="00501701" w:rsidRPr="000E6B30">
        <w:t>)</w:t>
      </w:r>
      <w:r w:rsidR="00CA2FC2" w:rsidRPr="000E6B30">
        <w:t xml:space="preserve"> </w:t>
      </w:r>
      <w:r w:rsidR="00501701" w:rsidRPr="000E6B30">
        <w:t xml:space="preserve">sont accessibles depuis </w:t>
      </w:r>
      <w:r w:rsidR="003D1F44" w:rsidRPr="000E6B30">
        <w:t>la bannière</w:t>
      </w:r>
      <w:r w:rsidR="005750AB" w:rsidRPr="000E6B30">
        <w:t xml:space="preserve"> </w:t>
      </w:r>
      <w:r w:rsidR="00681135" w:rsidRPr="000E6B30">
        <w:t>composée de</w:t>
      </w:r>
      <w:r w:rsidR="004D644A" w:rsidRPr="000E6B30">
        <w:t xml:space="preserve"> </w:t>
      </w:r>
      <w:r w:rsidR="005750AB" w:rsidRPr="000E6B30">
        <w:t xml:space="preserve">plusieurs icônes </w:t>
      </w:r>
      <w:r w:rsidR="004D644A" w:rsidRPr="000E6B30">
        <w:t xml:space="preserve">qui se trouve </w:t>
      </w:r>
      <w:r w:rsidR="005750AB" w:rsidRPr="000E6B30">
        <w:t>sous la fenêtre d'écran partagé.</w:t>
      </w:r>
      <w:r w:rsidR="00501701" w:rsidRPr="000E6B30">
        <w:t xml:space="preserve"> </w:t>
      </w:r>
    </w:p>
    <w:p w14:paraId="3B98F309" w14:textId="7FBDE1ED" w:rsidR="00173082" w:rsidRPr="000E6B30" w:rsidRDefault="000E6B30" w:rsidP="000E6B30">
      <w:pPr>
        <w:ind w:firstLine="360"/>
      </w:pPr>
      <w:r w:rsidRPr="000E6B30">
        <w:rPr>
          <w:noProof/>
          <w:lang w:val="en-US"/>
        </w:rPr>
        <mc:AlternateContent>
          <mc:Choice Requires="wps">
            <w:drawing>
              <wp:anchor distT="0" distB="0" distL="114300" distR="114300" simplePos="0" relativeHeight="251658244" behindDoc="0" locked="0" layoutInCell="1" allowOverlap="1" wp14:anchorId="43551F50" wp14:editId="6C1BC2E3">
                <wp:simplePos x="0" y="0"/>
                <wp:positionH relativeFrom="margin">
                  <wp:posOffset>4933239</wp:posOffset>
                </wp:positionH>
                <wp:positionV relativeFrom="paragraph">
                  <wp:posOffset>847725</wp:posOffset>
                </wp:positionV>
                <wp:extent cx="460375" cy="0"/>
                <wp:effectExtent l="0" t="76200" r="34925" b="76200"/>
                <wp:wrapNone/>
                <wp:docPr id="2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3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5BDDD9" id="_x0000_t32" coordsize="21600,21600" o:spt="32" o:oned="t" path="m,l21600,21600e" filled="f">
                <v:path arrowok="t" fillok="f" o:connecttype="none"/>
                <o:lock v:ext="edit" shapetype="t"/>
              </v:shapetype>
              <v:shape id="Straight Arrow Connector 22" o:spid="_x0000_s1026" type="#_x0000_t32" style="position:absolute;margin-left:388.45pt;margin-top:66.75pt;width:36.25pt;height:0;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" strokecolor="red" strokeweight="2.25pt">
                <v:stroke endarrow="block" joinstyle="miter"/>
                <o:lock v:ext="edit" shapetype="f"/>
                <w10:wrap anchorx="margin"/>
              </v:shape>
            </w:pict>
          </mc:Fallback>
        </mc:AlternateContent>
      </w:r>
      <w:r w:rsidRPr="000E6B30">
        <w:rPr>
          <w:noProof/>
          <w:lang w:val="en-US"/>
        </w:rPr>
        <mc:AlternateContent>
          <mc:Choice Requires="wps">
            <w:drawing>
              <wp:anchor distT="0" distB="0" distL="114300" distR="114300" simplePos="0" relativeHeight="251658243" behindDoc="0" locked="0" layoutInCell="1" allowOverlap="1" wp14:anchorId="525CAA16" wp14:editId="70DA283C">
                <wp:simplePos x="0" y="0"/>
                <wp:positionH relativeFrom="column">
                  <wp:posOffset>3820185</wp:posOffset>
                </wp:positionH>
                <wp:positionV relativeFrom="paragraph">
                  <wp:posOffset>847394</wp:posOffset>
                </wp:positionV>
                <wp:extent cx="460375" cy="0"/>
                <wp:effectExtent l="0" t="76200" r="34925" b="76200"/>
                <wp:wrapNone/>
                <wp:docPr id="2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3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0F342" id="Straight Arrow Connector 21" o:spid="_x0000_s1026" type="#_x0000_t32" style="position:absolute;margin-left:300.8pt;margin-top:66.7pt;width:36.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" strokecolor="red" strokeweight="2.25pt">
                <v:stroke endarrow="block" joinstyle="miter"/>
                <o:lock v:ext="edit" shapetype="f"/>
              </v:shape>
            </w:pict>
          </mc:Fallback>
        </mc:AlternateContent>
      </w:r>
      <w:r w:rsidRPr="000E6B30">
        <w:rPr>
          <w:noProof/>
          <w:lang w:val="en-US"/>
        </w:rPr>
        <mc:AlternateContent>
          <mc:Choice Requires="wps">
            <w:drawing>
              <wp:anchor distT="0" distB="0" distL="114300" distR="114300" simplePos="0" relativeHeight="251658242" behindDoc="0" locked="0" layoutInCell="1" allowOverlap="1" wp14:anchorId="6C5B5CA9" wp14:editId="18DE2AC4">
                <wp:simplePos x="0" y="0"/>
                <wp:positionH relativeFrom="column">
                  <wp:posOffset>2306269</wp:posOffset>
                </wp:positionH>
                <wp:positionV relativeFrom="paragraph">
                  <wp:posOffset>859866</wp:posOffset>
                </wp:positionV>
                <wp:extent cx="460375" cy="0"/>
                <wp:effectExtent l="0" t="76200" r="34925" b="76200"/>
                <wp:wrapNone/>
                <wp:docPr id="23"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3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4F804" id="Straight Arrow Connector 20" o:spid="_x0000_s1026" type="#_x0000_t32" style="position:absolute;margin-left:181.6pt;margin-top:67.7pt;width:36.2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" strokecolor="red" strokeweight="2.25pt">
                <v:stroke endarrow="block" joinstyle="miter"/>
                <o:lock v:ext="edit" shapetype="f"/>
              </v:shape>
            </w:pict>
          </mc:Fallback>
        </mc:AlternateContent>
      </w:r>
      <w:r w:rsidRPr="000E6B30">
        <w:rPr>
          <w:noProof/>
          <w:lang w:val="en-US"/>
        </w:rPr>
        <mc:AlternateContent>
          <mc:Choice Requires="wps">
            <w:drawing>
              <wp:anchor distT="0" distB="0" distL="114300" distR="114300" simplePos="0" relativeHeight="251658241" behindDoc="0" locked="0" layoutInCell="1" allowOverlap="1" wp14:anchorId="69F4D26D" wp14:editId="4B00F108">
                <wp:simplePos x="0" y="0"/>
                <wp:positionH relativeFrom="column">
                  <wp:posOffset>1217727</wp:posOffset>
                </wp:positionH>
                <wp:positionV relativeFrom="paragraph">
                  <wp:posOffset>857606</wp:posOffset>
                </wp:positionV>
                <wp:extent cx="460375" cy="0"/>
                <wp:effectExtent l="0" t="76200" r="34925" b="76200"/>
                <wp:wrapNone/>
                <wp:docPr id="2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3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A0134" id="Straight Arrow Connector 19" o:spid="_x0000_s1026" type="#_x0000_t32" style="position:absolute;margin-left:95.9pt;margin-top:67.55pt;width:36.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" strokecolor="red" strokeweight="2.25pt">
                <v:stroke endarrow="block" joinstyle="miter"/>
                <o:lock v:ext="edit" shapetype="f"/>
              </v:shape>
            </w:pict>
          </mc:Fallback>
        </mc:AlternateContent>
      </w:r>
      <w:r w:rsidR="00C1084D" w:rsidRPr="000E6B30">
        <w:rPr>
          <w:noProof/>
          <w:lang w:val="en-US"/>
        </w:rPr>
        <mc:AlternateContent>
          <mc:Choice Requires="wpg">
            <w:drawing>
              <wp:inline distT="0" distB="0" distL="0" distR="0" wp14:anchorId="52C18EA0" wp14:editId="60A2162D">
                <wp:extent cx="6206490" cy="1872615"/>
                <wp:effectExtent l="0" t="0" r="3810" b="0"/>
                <wp:docPr id="40" name="Group 40"/>
                <wp:cNvGraphicFramePr/>
                <a:graphic xmlns:a="http://schemas.openxmlformats.org/drawingml/2006/main">
                  <a:graphicData uri="http://schemas.microsoft.com/office/word/2010/wordprocessingGroup">
                    <wpg:wgp>
                      <wpg:cNvGrpSpPr/>
                      <wpg:grpSpPr>
                        <a:xfrm>
                          <a:off x="0" y="0"/>
                          <a:ext cx="6206490" cy="1872615"/>
                          <a:chOff x="0" y="0"/>
                          <a:chExt cx="6206490" cy="1872615"/>
                        </a:xfrm>
                      </wpg:grpSpPr>
                      <pic:pic xmlns:pic="http://schemas.openxmlformats.org/drawingml/2006/picture">
                        <pic:nvPicPr>
                          <pic:cNvPr id="26" name="Picture 11">
                            <a:extLst>
                              <a:ext uri="{FF2B5EF4-FFF2-40B4-BE49-F238E27FC236}">
                                <a16:creationId xmlns:a16="http://schemas.microsoft.com/office/drawing/2014/main" id="{61B70FFF-A02B-49C5-B4E6-1549B6E87E86}"/>
                              </a:ext>
                            </a:extLst>
                          </pic:cNvPr>
                          <pic:cNvPicPr>
                            <a:picLocks noChangeAspect="1"/>
                          </pic:cNvPicPr>
                        </pic:nvPicPr>
                        <pic:blipFill>
                          <a:blip r:embed="rId20"/>
                          <a:stretch>
                            <a:fillRect/>
                          </a:stretch>
                        </pic:blipFill>
                        <pic:spPr>
                          <a:xfrm>
                            <a:off x="1524000" y="657225"/>
                            <a:ext cx="482600" cy="452120"/>
                          </a:xfrm>
                          <a:prstGeom prst="rect">
                            <a:avLst/>
                          </a:prstGeom>
                        </pic:spPr>
                      </pic:pic>
                      <pic:pic xmlns:pic="http://schemas.openxmlformats.org/drawingml/2006/picture">
                        <pic:nvPicPr>
                          <pic:cNvPr id="13" name="Picture 12">
                            <a:extLst>
                              <a:ext uri="{FF2B5EF4-FFF2-40B4-BE49-F238E27FC236}">
                                <a16:creationId xmlns:a16="http://schemas.microsoft.com/office/drawing/2014/main" id="{EAD8A3E9-2493-4F38-830C-F6A8A58098B2}"/>
                              </a:ext>
                            </a:extLst>
                          </pic:cNvPr>
                          <pic:cNvPicPr>
                            <a:picLocks noChangeAspect="1"/>
                          </pic:cNvPicPr>
                        </pic:nvPicPr>
                        <pic:blipFill>
                          <a:blip r:embed="rId21"/>
                          <a:stretch>
                            <a:fillRect/>
                          </a:stretch>
                        </pic:blipFill>
                        <pic:spPr>
                          <a:xfrm>
                            <a:off x="0" y="28575"/>
                            <a:ext cx="951865" cy="1844040"/>
                          </a:xfrm>
                          <a:prstGeom prst="rect">
                            <a:avLst/>
                          </a:prstGeom>
                        </pic:spPr>
                      </pic:pic>
                      <pic:pic xmlns:pic="http://schemas.openxmlformats.org/drawingml/2006/picture">
                        <pic:nvPicPr>
                          <pic:cNvPr id="27" name="Picture 13">
                            <a:extLst>
                              <a:ext uri="{FF2B5EF4-FFF2-40B4-BE49-F238E27FC236}">
                                <a16:creationId xmlns:a16="http://schemas.microsoft.com/office/drawing/2014/main" id="{ECB08CD5-1E9C-43FB-9BD5-376B6BB831A0}"/>
                              </a:ext>
                            </a:extLst>
                          </pic:cNvPr>
                          <pic:cNvPicPr>
                            <a:picLocks noChangeAspect="1"/>
                          </pic:cNvPicPr>
                        </pic:nvPicPr>
                        <pic:blipFill>
                          <a:blip r:embed="rId22"/>
                          <a:stretch>
                            <a:fillRect/>
                          </a:stretch>
                        </pic:blipFill>
                        <pic:spPr>
                          <a:xfrm>
                            <a:off x="2628900" y="38100"/>
                            <a:ext cx="962660" cy="1786255"/>
                          </a:xfrm>
                          <a:prstGeom prst="rect">
                            <a:avLst/>
                          </a:prstGeom>
                        </pic:spPr>
                      </pic:pic>
                      <pic:pic xmlns:pic="http://schemas.openxmlformats.org/drawingml/2006/picture">
                        <pic:nvPicPr>
                          <pic:cNvPr id="15" name="Picture 14">
                            <a:extLst>
                              <a:ext uri="{FF2B5EF4-FFF2-40B4-BE49-F238E27FC236}">
                                <a16:creationId xmlns:a16="http://schemas.microsoft.com/office/drawing/2014/main" id="{CF6644D8-3009-41BB-9408-3D05EE1A9AFA}"/>
                              </a:ext>
                            </a:extLst>
                          </pic:cNvPr>
                          <pic:cNvPicPr>
                            <a:picLocks noChangeAspect="1"/>
                          </pic:cNvPicPr>
                        </pic:nvPicPr>
                        <pic:blipFill>
                          <a:blip r:embed="rId23"/>
                          <a:stretch>
                            <a:fillRect/>
                          </a:stretch>
                        </pic:blipFill>
                        <pic:spPr>
                          <a:xfrm>
                            <a:off x="4133850" y="676275"/>
                            <a:ext cx="519430" cy="443865"/>
                          </a:xfrm>
                          <a:prstGeom prst="rect">
                            <a:avLst/>
                          </a:prstGeom>
                        </pic:spPr>
                      </pic:pic>
                      <pic:pic xmlns:pic="http://schemas.openxmlformats.org/drawingml/2006/picture">
                        <pic:nvPicPr>
                          <pic:cNvPr id="28" name="Picture 15">
                            <a:extLst>
                              <a:ext uri="{FF2B5EF4-FFF2-40B4-BE49-F238E27FC236}">
                                <a16:creationId xmlns:a16="http://schemas.microsoft.com/office/drawing/2014/main" id="{24566ACA-2598-4CE2-97C8-C8D9AFD38C85}"/>
                              </a:ext>
                            </a:extLst>
                          </pic:cNvPr>
                          <pic:cNvPicPr>
                            <a:picLocks noChangeAspect="1"/>
                          </pic:cNvPicPr>
                        </pic:nvPicPr>
                        <pic:blipFill>
                          <a:blip r:embed="rId21"/>
                          <a:stretch>
                            <a:fillRect/>
                          </a:stretch>
                        </pic:blipFill>
                        <pic:spPr>
                          <a:xfrm>
                            <a:off x="5276850" y="0"/>
                            <a:ext cx="929640" cy="1801495"/>
                          </a:xfrm>
                          <a:prstGeom prst="rect">
                            <a:avLst/>
                          </a:prstGeom>
                        </pic:spPr>
                      </pic:pic>
                      <wps:wsp>
                        <wps:cNvPr id="19" name="Google Shape;625;p58"/>
                        <wps:cNvSpPr/>
                        <wps:spPr>
                          <a:xfrm>
                            <a:off x="28575" y="981075"/>
                            <a:ext cx="884555" cy="265278"/>
                          </a:xfrm>
                          <a:prstGeom prst="roundRect">
                            <a:avLst>
                              <a:gd name="adj" fmla="val 16667"/>
                            </a:avLst>
                          </a:prstGeom>
                          <a:noFill/>
                          <a:ln w="2857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20" name="Google Shape;625;p58"/>
                        <wps:cNvSpPr/>
                        <wps:spPr>
                          <a:xfrm>
                            <a:off x="5324475" y="933450"/>
                            <a:ext cx="836930" cy="267335"/>
                          </a:xfrm>
                          <a:prstGeom prst="roundRect">
                            <a:avLst>
                              <a:gd name="adj" fmla="val 16667"/>
                            </a:avLst>
                          </a:prstGeom>
                          <a:noFill/>
                          <a:ln w="2857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21" name="Google Shape;625;p58"/>
                        <wps:cNvSpPr/>
                        <wps:spPr>
                          <a:xfrm>
                            <a:off x="2638425" y="723900"/>
                            <a:ext cx="826135" cy="281940"/>
                          </a:xfrm>
                          <a:prstGeom prst="roundRect">
                            <a:avLst>
                              <a:gd name="adj" fmla="val 16667"/>
                            </a:avLst>
                          </a:prstGeom>
                          <a:noFill/>
                          <a:ln w="2857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wgp>
                  </a:graphicData>
                </a:graphic>
              </wp:inline>
            </w:drawing>
          </mc:Choice>
          <mc:Fallback>
            <w:pict>
              <v:group w14:anchorId="274C31C2" id="Group 40" o:spid="_x0000_s1026" style="width:488.7pt;height:147.45pt;mso-position-horizontal-relative:char;mso-position-vertical-relative:line" coordsize="62064,18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5240;top:6572;width:4826;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">
                  <v:imagedata r:id="rId24" o:title=""/>
                  <v:path arrowok="t"/>
                </v:shape>
                <v:shape id="Picture 12" o:spid="_x0000_s1028" type="#_x0000_t75" style="position:absolute;top:285;width:9518;height:1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">
                  <v:imagedata r:id="rId25" o:title=""/>
                  <v:path arrowok="t"/>
                </v:shape>
                <v:shape id="Picture 13" o:spid="_x0000_s1029" type="#_x0000_t75" style="position:absolute;left:26289;top:381;width:9626;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">
                  <v:imagedata r:id="rId26" o:title=""/>
                  <v:path arrowok="t"/>
                </v:shape>
                <v:shape id="Picture 14" o:spid="_x0000_s1030" type="#_x0000_t75" style="position:absolute;left:41338;top:6762;width:5194;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">
                  <v:imagedata r:id="rId27" o:title=""/>
                  <v:path arrowok="t"/>
                </v:shape>
                <v:shape id="Picture 15" o:spid="_x0000_s1031" type="#_x0000_t75" style="position:absolute;left:52768;width:9296;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">
                  <v:imagedata r:id="rId25" o:title=""/>
                  <v:path arrowok="t"/>
                </v:shape>
                <v:roundrect id="Google Shape;625;p58" o:spid="_x0000_s1032" style="position:absolute;left:285;top:9810;width:8846;height:2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" filled="f" strokecolor="red" strokeweight="2.25pt">
                  <v:stroke startarrowwidth="narrow" startarrowlength="short" endarrowwidth="narrow" endarrowlength="short"/>
                  <v:textbox inset="2.53958mm,2.53958mm,2.53958mm,2.53958mm"/>
                </v:roundrect>
                <v:roundrect id="Google Shape;625;p58" o:spid="_x0000_s1033" style="position:absolute;left:53244;top:9334;width:8370;height: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" filled="f" strokecolor="red" strokeweight="2.25pt">
                  <v:stroke startarrowwidth="narrow" startarrowlength="short" endarrowwidth="narrow" endarrowlength="short"/>
                  <v:textbox inset="2.53958mm,2.53958mm,2.53958mm,2.53958mm"/>
                </v:roundrect>
                <v:roundrect id="Google Shape;625;p58" o:spid="_x0000_s1034" style="position:absolute;left:26384;top:7239;width:8261;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" filled="f" strokecolor="red" strokeweight="2.25pt">
                  <v:stroke startarrowwidth="narrow" startarrowlength="short" endarrowwidth="narrow" endarrowlength="short"/>
                  <v:textbox inset="2.53958mm,2.53958mm,2.53958mm,2.53958mm"/>
                </v:roundrect>
                <w10:anchorlock/>
              </v:group>
            </w:pict>
          </mc:Fallback>
        </mc:AlternateContent>
      </w:r>
    </w:p>
    <w:p w14:paraId="71787ACE" w14:textId="1394F639" w:rsidR="003A2DE1" w:rsidRPr="000317FA" w:rsidRDefault="00296177" w:rsidP="003A2DE1">
      <w:pPr>
        <w:pStyle w:val="Heading1"/>
        <w:rPr>
          <w:sz w:val="28"/>
          <w:szCs w:val="28"/>
        </w:rPr>
      </w:pPr>
      <w:r w:rsidRPr="000317FA">
        <w:rPr>
          <w:sz w:val="28"/>
          <w:szCs w:val="28"/>
        </w:rPr>
        <w:t>5</w:t>
      </w:r>
      <w:r w:rsidR="003A2DE1" w:rsidRPr="000317FA">
        <w:rPr>
          <w:sz w:val="28"/>
          <w:szCs w:val="28"/>
        </w:rPr>
        <w:tab/>
      </w:r>
      <w:r w:rsidR="00A405F7" w:rsidRPr="000317FA">
        <w:rPr>
          <w:sz w:val="28"/>
          <w:szCs w:val="28"/>
        </w:rPr>
        <w:t xml:space="preserve">Appartenance de </w:t>
      </w:r>
      <w:r w:rsidR="000E6B30" w:rsidRPr="000317FA">
        <w:rPr>
          <w:sz w:val="28"/>
          <w:szCs w:val="28"/>
        </w:rPr>
        <w:t>l'utilisateur</w:t>
      </w:r>
    </w:p>
    <w:p w14:paraId="2321FA5E" w14:textId="2B9D4F3C" w:rsidR="00097359" w:rsidRPr="000E6B30" w:rsidRDefault="00B9030D" w:rsidP="009B2739">
      <w:pPr>
        <w:spacing w:after="360"/>
      </w:pPr>
      <w:r w:rsidRPr="000E6B30">
        <w:t xml:space="preserve">Il est possible de voir </w:t>
      </w:r>
      <w:r w:rsidR="00A405F7" w:rsidRPr="000E6B30">
        <w:t xml:space="preserve">des informations sur l'appartenance d'un </w:t>
      </w:r>
      <w:r w:rsidR="003D1F44" w:rsidRPr="000E6B30">
        <w:t xml:space="preserve">utilisateur </w:t>
      </w:r>
      <w:r w:rsidRPr="000E6B30">
        <w:t xml:space="preserve">en plaçant sa souris sur </w:t>
      </w:r>
      <w:r w:rsidR="003D1F44" w:rsidRPr="000E6B30">
        <w:t>la mention "Details" (</w:t>
      </w:r>
      <w:r w:rsidR="006B1B51" w:rsidRPr="000E6B30">
        <w:rPr>
          <w:i/>
          <w:iCs/>
        </w:rPr>
        <w:t>Informations détaillée</w:t>
      </w:r>
      <w:r w:rsidR="003D1F44" w:rsidRPr="000E6B30">
        <w:rPr>
          <w:i/>
          <w:iCs/>
        </w:rPr>
        <w:t>s</w:t>
      </w:r>
      <w:r w:rsidR="003D1F44" w:rsidRPr="000E6B30">
        <w:t>)</w:t>
      </w:r>
      <w:r w:rsidRPr="000E6B30">
        <w:t xml:space="preserve"> </w:t>
      </w:r>
      <w:r w:rsidR="003D1F44" w:rsidRPr="000E6B30">
        <w:t xml:space="preserve">qui apparaît sous le nom </w:t>
      </w:r>
      <w:r w:rsidR="00A405F7" w:rsidRPr="000E6B30">
        <w:t>de l'</w:t>
      </w:r>
      <w:r w:rsidR="003D1F44" w:rsidRPr="000E6B30">
        <w:t>utilisateur</w:t>
      </w:r>
      <w:r w:rsidR="00097359" w:rsidRPr="000E6B30">
        <w:t xml:space="preserve">. </w:t>
      </w:r>
      <w:r w:rsidR="000C06B2" w:rsidRPr="000E6B30">
        <w:t>Les informations concernant le pays d'origine de l'utilisateur, la catégorie à laquelle il appartient et l'entité qu'il représente s'affichent alors.</w:t>
      </w:r>
    </w:p>
    <w:p w14:paraId="6905A747" w14:textId="7207038B" w:rsidR="00787534" w:rsidRPr="000E6B30" w:rsidRDefault="0087657E">
      <w:pPr>
        <w:jc w:val="center"/>
      </w:pPr>
      <w:r w:rsidRPr="000E6B30">
        <w:rPr>
          <w:noProof/>
          <w:lang w:val="en-US"/>
        </w:rPr>
        <mc:AlternateContent>
          <mc:Choice Requires="wps">
            <w:drawing>
              <wp:anchor distT="0" distB="0" distL="114300" distR="114300" simplePos="0" relativeHeight="251658246" behindDoc="0" locked="0" layoutInCell="1" allowOverlap="1" wp14:anchorId="121FCD6E" wp14:editId="2069D927">
                <wp:simplePos x="0" y="0"/>
                <wp:positionH relativeFrom="column">
                  <wp:posOffset>1863531</wp:posOffset>
                </wp:positionH>
                <wp:positionV relativeFrom="paragraph">
                  <wp:posOffset>1116530</wp:posOffset>
                </wp:positionV>
                <wp:extent cx="2095615" cy="540631"/>
                <wp:effectExtent l="0" t="0" r="12700" b="18415"/>
                <wp:wrapNone/>
                <wp:docPr id="34" name="Oval 34"/>
                <wp:cNvGraphicFramePr/>
                <a:graphic xmlns:a="http://schemas.openxmlformats.org/drawingml/2006/main">
                  <a:graphicData uri="http://schemas.microsoft.com/office/word/2010/wordprocessingShape">
                    <wps:wsp>
                      <wps:cNvSpPr/>
                      <wps:spPr>
                        <a:xfrm>
                          <a:off x="0" y="0"/>
                          <a:ext cx="2095615" cy="5406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A06DE6A" id="Oval 34" o:spid="_x0000_s1026" style="position:absolute;margin-left:146.75pt;margin-top:87.9pt;width:165pt;height:4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" filled="f" strokecolor="red" strokeweight="1pt">
                <v:stroke joinstyle="miter"/>
              </v:oval>
            </w:pict>
          </mc:Fallback>
        </mc:AlternateContent>
      </w:r>
      <w:r w:rsidRPr="000E6B30">
        <w:rPr>
          <w:noProof/>
          <w:lang w:val="en-US"/>
        </w:rPr>
        <mc:AlternateContent>
          <mc:Choice Requires="wps">
            <w:drawing>
              <wp:anchor distT="0" distB="0" distL="114300" distR="114300" simplePos="0" relativeHeight="251658245" behindDoc="0" locked="0" layoutInCell="1" allowOverlap="1" wp14:anchorId="74F14A79" wp14:editId="70645477">
                <wp:simplePos x="0" y="0"/>
                <wp:positionH relativeFrom="column">
                  <wp:posOffset>985367</wp:posOffset>
                </wp:positionH>
                <wp:positionV relativeFrom="paragraph">
                  <wp:posOffset>1383517</wp:posOffset>
                </wp:positionV>
                <wp:extent cx="471332" cy="146838"/>
                <wp:effectExtent l="0" t="0" r="11430" b="18415"/>
                <wp:wrapNone/>
                <wp:docPr id="33" name="Oval 33"/>
                <wp:cNvGraphicFramePr/>
                <a:graphic xmlns:a="http://schemas.openxmlformats.org/drawingml/2006/main">
                  <a:graphicData uri="http://schemas.microsoft.com/office/word/2010/wordprocessingShape">
                    <wps:wsp>
                      <wps:cNvSpPr/>
                      <wps:spPr>
                        <a:xfrm>
                          <a:off x="0" y="0"/>
                          <a:ext cx="471332" cy="1468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6FC8A25" id="Oval 33" o:spid="_x0000_s1026" style="position:absolute;margin-left:77.6pt;margin-top:108.95pt;width:37.1pt;height:11.5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" filled="f" strokecolor="red" strokeweight="1pt">
                <v:stroke joinstyle="miter"/>
              </v:oval>
            </w:pict>
          </mc:Fallback>
        </mc:AlternateContent>
      </w:r>
      <w:r w:rsidRPr="000E6B30">
        <w:rPr>
          <w:noProof/>
          <w:lang w:val="en-US"/>
        </w:rPr>
        <w:drawing>
          <wp:inline distT="0" distB="0" distL="0" distR="0" wp14:anchorId="192A8B9A" wp14:editId="4D108B8C">
            <wp:extent cx="5027169" cy="2509594"/>
            <wp:effectExtent l="0" t="0" r="2540" b="508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28"/>
                    <a:stretch>
                      <a:fillRect/>
                    </a:stretch>
                  </pic:blipFill>
                  <pic:spPr>
                    <a:xfrm>
                      <a:off x="0" y="0"/>
                      <a:ext cx="5064121" cy="2528041"/>
                    </a:xfrm>
                    <a:prstGeom prst="rect">
                      <a:avLst/>
                    </a:prstGeom>
                  </pic:spPr>
                </pic:pic>
              </a:graphicData>
            </a:graphic>
          </wp:inline>
        </w:drawing>
      </w:r>
    </w:p>
    <w:p w14:paraId="6B47C5D3" w14:textId="77777777" w:rsidR="000E6B30" w:rsidRDefault="000E6B30" w:rsidP="00F4648B">
      <w:pPr>
        <w:pStyle w:val="Heading1"/>
      </w:pPr>
      <w:r>
        <w:br w:type="page"/>
      </w:r>
    </w:p>
    <w:p w14:paraId="1C91EEE4" w14:textId="21985028" w:rsidR="00F4648B" w:rsidRPr="000317FA" w:rsidRDefault="00296177" w:rsidP="00F4648B">
      <w:pPr>
        <w:pStyle w:val="Heading1"/>
        <w:rPr>
          <w:sz w:val="28"/>
          <w:szCs w:val="28"/>
        </w:rPr>
      </w:pPr>
      <w:r w:rsidRPr="000317FA">
        <w:rPr>
          <w:sz w:val="28"/>
          <w:szCs w:val="28"/>
        </w:rPr>
        <w:lastRenderedPageBreak/>
        <w:t>6</w:t>
      </w:r>
      <w:r w:rsidR="00F4648B" w:rsidRPr="000317FA">
        <w:rPr>
          <w:sz w:val="28"/>
          <w:szCs w:val="28"/>
        </w:rPr>
        <w:tab/>
        <w:t>Interpr</w:t>
      </w:r>
      <w:r w:rsidR="000C06B2" w:rsidRPr="000317FA">
        <w:rPr>
          <w:sz w:val="28"/>
          <w:szCs w:val="28"/>
        </w:rPr>
        <w:t>é</w:t>
      </w:r>
      <w:r w:rsidR="00F4648B" w:rsidRPr="000317FA">
        <w:rPr>
          <w:sz w:val="28"/>
          <w:szCs w:val="28"/>
        </w:rPr>
        <w:t>tation</w:t>
      </w:r>
    </w:p>
    <w:p w14:paraId="07AEB2FF" w14:textId="7AEC3E35" w:rsidR="009B541C" w:rsidRPr="000E6B30" w:rsidRDefault="001A1786" w:rsidP="009B2739">
      <w:pPr>
        <w:spacing w:after="360"/>
        <w:rPr>
          <w:rFonts w:cstheme="majorHAnsi"/>
        </w:rPr>
      </w:pPr>
      <w:r w:rsidRPr="000E6B30">
        <w:rPr>
          <w:rFonts w:cstheme="majorHAnsi"/>
        </w:rPr>
        <w:t>L'onglet</w:t>
      </w:r>
      <w:r w:rsidR="000C06B2" w:rsidRPr="000E6B30">
        <w:rPr>
          <w:rFonts w:cstheme="majorHAnsi"/>
        </w:rPr>
        <w:t xml:space="preserve"> "Interprétation" se trouve juste au-dessous </w:t>
      </w:r>
      <w:r w:rsidRPr="000E6B30">
        <w:rPr>
          <w:rFonts w:cstheme="majorHAnsi"/>
        </w:rPr>
        <w:t>de l'onglet</w:t>
      </w:r>
      <w:r w:rsidR="00273720" w:rsidRPr="000E6B30">
        <w:rPr>
          <w:rFonts w:cstheme="majorHAnsi"/>
        </w:rPr>
        <w:t xml:space="preserve"> "Messages"</w:t>
      </w:r>
      <w:r w:rsidR="000C06B2" w:rsidRPr="000E6B30">
        <w:rPr>
          <w:rFonts w:cstheme="majorHAnsi"/>
        </w:rPr>
        <w:t>. Il vous permettra de passer</w:t>
      </w:r>
      <w:r w:rsidR="00273720" w:rsidRPr="000E6B30">
        <w:rPr>
          <w:rFonts w:cstheme="majorHAnsi"/>
        </w:rPr>
        <w:t xml:space="preserve"> </w:t>
      </w:r>
      <w:r w:rsidR="00A405F7" w:rsidRPr="000E6B30">
        <w:rPr>
          <w:rFonts w:cstheme="majorHAnsi"/>
        </w:rPr>
        <w:t xml:space="preserve">en temps réel </w:t>
      </w:r>
      <w:r w:rsidR="00273720" w:rsidRPr="000E6B30">
        <w:rPr>
          <w:rFonts w:cstheme="majorHAnsi"/>
        </w:rPr>
        <w:t xml:space="preserve">du canal orateur </w:t>
      </w:r>
      <w:r w:rsidR="00A405F7" w:rsidRPr="000E6B30">
        <w:rPr>
          <w:rFonts w:cstheme="majorHAnsi"/>
        </w:rPr>
        <w:t xml:space="preserve">au canal dans </w:t>
      </w:r>
      <w:r w:rsidR="00273720" w:rsidRPr="000E6B30">
        <w:rPr>
          <w:rFonts w:cstheme="majorHAnsi"/>
        </w:rPr>
        <w:t>une autre langue disponible, au maximum les six langues officielles de l'UIT.</w:t>
      </w:r>
      <w:r w:rsidR="000C06B2" w:rsidRPr="000E6B30">
        <w:rPr>
          <w:rFonts w:cstheme="majorHAnsi"/>
        </w:rPr>
        <w:t xml:space="preserve"> </w:t>
      </w:r>
      <w:r w:rsidR="00273720" w:rsidRPr="000E6B30">
        <w:rPr>
          <w:rFonts w:cstheme="majorHAnsi"/>
        </w:rPr>
        <w:t>Pour intervenir</w:t>
      </w:r>
      <w:r w:rsidR="009B541C" w:rsidRPr="000E6B30">
        <w:rPr>
          <w:rFonts w:cstheme="majorHAnsi"/>
        </w:rPr>
        <w:t>,</w:t>
      </w:r>
      <w:r w:rsidR="00273720" w:rsidRPr="000E6B30">
        <w:rPr>
          <w:rFonts w:cstheme="majorHAnsi"/>
        </w:rPr>
        <w:t xml:space="preserve"> vous devrez a</w:t>
      </w:r>
      <w:r w:rsidR="001F6F3F" w:rsidRPr="000E6B30">
        <w:rPr>
          <w:rFonts w:cstheme="majorHAnsi"/>
        </w:rPr>
        <w:t>llume</w:t>
      </w:r>
      <w:r w:rsidR="00273720" w:rsidRPr="000E6B30">
        <w:rPr>
          <w:rFonts w:cstheme="majorHAnsi"/>
        </w:rPr>
        <w:t>r votre microphone et commencer à parler.</w:t>
      </w:r>
      <w:r w:rsidR="009B541C" w:rsidRPr="000E6B30">
        <w:rPr>
          <w:rFonts w:cstheme="majorHAnsi"/>
        </w:rPr>
        <w:t xml:space="preserve"> </w:t>
      </w:r>
      <w:r w:rsidR="00273720" w:rsidRPr="000E6B30">
        <w:rPr>
          <w:rFonts w:cstheme="majorHAnsi"/>
        </w:rPr>
        <w:t xml:space="preserve">Veuillez noter que si vous prenez la parole, vous basculerez automatiquement sur le canal orateur. Après votre intervention, vous devrez retourner manuellement sur le canal audio de votre choix. </w:t>
      </w:r>
    </w:p>
    <w:p w14:paraId="7E4589F8" w14:textId="2429E767" w:rsidR="009B541C" w:rsidRPr="000E6B30" w:rsidRDefault="009B541C" w:rsidP="000317FA">
      <w:pPr>
        <w:spacing w:after="120"/>
        <w:jc w:val="center"/>
      </w:pPr>
      <w:r w:rsidRPr="000E6B30">
        <w:rPr>
          <w:b/>
          <w:noProof/>
          <w:sz w:val="32"/>
          <w:szCs w:val="32"/>
          <w:lang w:val="en-US"/>
        </w:rPr>
        <mc:AlternateContent>
          <mc:Choice Requires="wps">
            <w:drawing>
              <wp:anchor distT="0" distB="0" distL="114300" distR="114300" simplePos="0" relativeHeight="251658247" behindDoc="0" locked="0" layoutInCell="1" allowOverlap="1" wp14:anchorId="769F286A" wp14:editId="62C5458A">
                <wp:simplePos x="0" y="0"/>
                <wp:positionH relativeFrom="column">
                  <wp:posOffset>1329690</wp:posOffset>
                </wp:positionH>
                <wp:positionV relativeFrom="paragraph">
                  <wp:posOffset>847767</wp:posOffset>
                </wp:positionV>
                <wp:extent cx="1434720" cy="1038336"/>
                <wp:effectExtent l="0" t="0" r="13335" b="15875"/>
                <wp:wrapNone/>
                <wp:docPr id="39" name="Oval 39"/>
                <wp:cNvGraphicFramePr/>
                <a:graphic xmlns:a="http://schemas.openxmlformats.org/drawingml/2006/main">
                  <a:graphicData uri="http://schemas.microsoft.com/office/word/2010/wordprocessingShape">
                    <wps:wsp>
                      <wps:cNvSpPr/>
                      <wps:spPr>
                        <a:xfrm>
                          <a:off x="0" y="0"/>
                          <a:ext cx="1434720" cy="10383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EC30CB5" id="Oval 39" o:spid="_x0000_s1026" style="position:absolute;margin-left:104.7pt;margin-top:66.75pt;width:112.95pt;height:81.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" filled="f" strokecolor="red" strokeweight="1pt">
                <v:stroke joinstyle="miter"/>
              </v:oval>
            </w:pict>
          </mc:Fallback>
        </mc:AlternateContent>
      </w:r>
      <w:r w:rsidRPr="000E6B30">
        <w:rPr>
          <w:rFonts w:eastAsiaTheme="minorHAnsi" w:cstheme="minorBidi"/>
          <w:noProof/>
          <w:sz w:val="22"/>
          <w:szCs w:val="22"/>
          <w:lang w:val="en-US"/>
        </w:rPr>
        <w:drawing>
          <wp:inline distT="0" distB="0" distL="0" distR="0" wp14:anchorId="0F104576" wp14:editId="40DCDB3C">
            <wp:extent cx="3423994" cy="1846171"/>
            <wp:effectExtent l="0" t="0" r="508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5010" cy="1852111"/>
                    </a:xfrm>
                    <a:prstGeom prst="rect">
                      <a:avLst/>
                    </a:prstGeom>
                    <a:noFill/>
                    <a:ln>
                      <a:noFill/>
                    </a:ln>
                  </pic:spPr>
                </pic:pic>
              </a:graphicData>
            </a:graphic>
          </wp:inline>
        </w:drawing>
      </w:r>
    </w:p>
    <w:p w14:paraId="5FD2FDB2" w14:textId="7C03E6AE" w:rsidR="00615C6B" w:rsidRPr="000317FA" w:rsidRDefault="00296177" w:rsidP="00615C6B">
      <w:pPr>
        <w:pStyle w:val="Heading1"/>
        <w:rPr>
          <w:sz w:val="28"/>
          <w:szCs w:val="28"/>
        </w:rPr>
      </w:pPr>
      <w:r w:rsidRPr="000317FA">
        <w:rPr>
          <w:sz w:val="28"/>
          <w:szCs w:val="28"/>
        </w:rPr>
        <w:t>7</w:t>
      </w:r>
      <w:r w:rsidR="00F4648B" w:rsidRPr="000317FA">
        <w:rPr>
          <w:sz w:val="28"/>
          <w:szCs w:val="28"/>
        </w:rPr>
        <w:tab/>
      </w:r>
      <w:r w:rsidR="005B0332" w:rsidRPr="000317FA">
        <w:rPr>
          <w:sz w:val="28"/>
          <w:szCs w:val="28"/>
        </w:rPr>
        <w:t>Sous-titrage</w:t>
      </w:r>
    </w:p>
    <w:p w14:paraId="5D0D0434" w14:textId="3F05A8D9" w:rsidR="00EF2496" w:rsidRPr="000E6B30" w:rsidRDefault="00800F4E" w:rsidP="00F25577">
      <w:pPr>
        <w:spacing w:after="360"/>
      </w:pPr>
      <w:r w:rsidRPr="000E6B30">
        <w:t>Vous pouvez activer le sous-titrage en cliquant sur "Captioning" (</w:t>
      </w:r>
      <w:r w:rsidRPr="000E6B30">
        <w:rPr>
          <w:i/>
          <w:iCs/>
        </w:rPr>
        <w:t>Sous-titrage</w:t>
      </w:r>
      <w:r w:rsidRPr="000E6B30">
        <w:t>) en bas de l'écran.</w:t>
      </w:r>
    </w:p>
    <w:p w14:paraId="36067214" w14:textId="68EE2A6C" w:rsidR="00EF2496" w:rsidRPr="000E6B30" w:rsidRDefault="009B541C" w:rsidP="009B2739">
      <w:pPr>
        <w:pStyle w:val="ListParagraph"/>
        <w:spacing w:after="360"/>
        <w:ind w:left="357"/>
        <w:jc w:val="center"/>
        <w:rPr>
          <w:rFonts w:cstheme="majorHAnsi"/>
          <w:lang w:val="en-GB"/>
        </w:rPr>
      </w:pPr>
      <w:r w:rsidRPr="000E6B30">
        <w:rPr>
          <w:rFonts w:cstheme="majorHAnsi"/>
          <w:noProof/>
        </w:rPr>
        <w:drawing>
          <wp:inline distT="0" distB="0" distL="0" distR="0" wp14:anchorId="0DBA1799" wp14:editId="37281070">
            <wp:extent cx="2743200" cy="546100"/>
            <wp:effectExtent l="0" t="0" r="0" b="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rawing&#10;&#10;Description automatically generated"/>
                    <pic:cNvPicPr/>
                  </pic:nvPicPr>
                  <pic:blipFill>
                    <a:blip r:embed="rId30"/>
                    <a:stretch>
                      <a:fillRect/>
                    </a:stretch>
                  </pic:blipFill>
                  <pic:spPr>
                    <a:xfrm>
                      <a:off x="0" y="0"/>
                      <a:ext cx="2743200" cy="546100"/>
                    </a:xfrm>
                    <a:prstGeom prst="rect">
                      <a:avLst/>
                    </a:prstGeom>
                  </pic:spPr>
                </pic:pic>
              </a:graphicData>
            </a:graphic>
          </wp:inline>
        </w:drawing>
      </w:r>
    </w:p>
    <w:p w14:paraId="5E372092" w14:textId="35AC6326" w:rsidR="00EF2496" w:rsidRPr="000E6B30" w:rsidRDefault="00B3311D" w:rsidP="009B2739">
      <w:pPr>
        <w:spacing w:after="360"/>
      </w:pPr>
      <w:r w:rsidRPr="000E6B30">
        <w:t>Sélectionnez la couleur du texte et du fond, ainsi que la police et la taille que vous préférez, puis cliquez sur "Start" (C</w:t>
      </w:r>
      <w:r w:rsidRPr="000E6B30">
        <w:rPr>
          <w:i/>
          <w:iCs/>
        </w:rPr>
        <w:t>ommencer</w:t>
      </w:r>
      <w:r w:rsidRPr="000E6B30">
        <w:t xml:space="preserve">). </w:t>
      </w:r>
      <w:r w:rsidR="00B64BFD" w:rsidRPr="000E6B30">
        <w:t xml:space="preserve">Veuillez noter que seul l'anglais est disponible à cette étape. </w:t>
      </w:r>
    </w:p>
    <w:p w14:paraId="1C847AE1" w14:textId="156910EC" w:rsidR="00EF2496" w:rsidRPr="000E6B30" w:rsidRDefault="00EF2496" w:rsidP="00E63737">
      <w:pPr>
        <w:pStyle w:val="ListParagraph"/>
        <w:ind w:left="360"/>
        <w:jc w:val="center"/>
        <w:rPr>
          <w:lang w:val="en-GB"/>
        </w:rPr>
      </w:pPr>
      <w:r w:rsidRPr="000E6B30">
        <w:rPr>
          <w:noProof/>
        </w:rPr>
        <w:drawing>
          <wp:inline distT="0" distB="0" distL="0" distR="0" wp14:anchorId="73ED44E4" wp14:editId="55F26750">
            <wp:extent cx="3684905" cy="2007870"/>
            <wp:effectExtent l="190500" t="190500" r="182245" b="1828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684905" cy="2007870"/>
                    </a:xfrm>
                    <a:prstGeom prst="rect">
                      <a:avLst/>
                    </a:prstGeom>
                    <a:ln>
                      <a:noFill/>
                    </a:ln>
                    <a:effectLst>
                      <a:outerShdw blurRad="190500" algn="tl" rotWithShape="0">
                        <a:srgbClr val="000000">
                          <a:alpha val="70000"/>
                        </a:srgbClr>
                      </a:outerShdw>
                    </a:effectLst>
                  </pic:spPr>
                </pic:pic>
              </a:graphicData>
            </a:graphic>
          </wp:inline>
        </w:drawing>
      </w:r>
    </w:p>
    <w:p w14:paraId="125BA0D8" w14:textId="5E2E1A06" w:rsidR="00EF2496" w:rsidRPr="009B2739" w:rsidRDefault="00E77408" w:rsidP="000317FA">
      <w:r w:rsidRPr="000E6B30">
        <w:t>Les trois lignes de sous-titrage les plus récentes seront affichées. Une petite icône déroulante s'affichera à droite de la zone d'affichage des sous-titres dans le cas où vous souhaiteriez consulter l'enregistrement des sous-titres</w:t>
      </w:r>
      <w:r w:rsidR="00EF2496" w:rsidRPr="000E6B30">
        <w:t>.</w:t>
      </w:r>
    </w:p>
    <w:p w14:paraId="47F218A2" w14:textId="05E9975E" w:rsidR="00EF2496" w:rsidRPr="000E6B30" w:rsidRDefault="00E77408" w:rsidP="009B2739">
      <w:r w:rsidRPr="000E6B30">
        <w:lastRenderedPageBreak/>
        <w:t>Si le sous-titrage s'interrompt de manière inattendue, cliquez sur "End captioning" (</w:t>
      </w:r>
      <w:r w:rsidRPr="000E6B30">
        <w:rPr>
          <w:i/>
          <w:iCs/>
        </w:rPr>
        <w:t>Désactiver le sous-titrage</w:t>
      </w:r>
      <w:r w:rsidRPr="000E6B30">
        <w:t>) puis sur "Start captioning" (</w:t>
      </w:r>
      <w:r w:rsidRPr="000E6B30">
        <w:rPr>
          <w:i/>
          <w:iCs/>
        </w:rPr>
        <w:t>Activer le sous-titrage</w:t>
      </w:r>
      <w:r w:rsidRPr="000E6B30">
        <w:t xml:space="preserve">). Cette interruption peut se produire lorsqu'un nouveau sous-titreur prend le relais durant la session. </w:t>
      </w:r>
    </w:p>
    <w:p w14:paraId="449A7005" w14:textId="43C382F2" w:rsidR="00EF2496" w:rsidRPr="000E6B30" w:rsidRDefault="00D14B08" w:rsidP="009B2739">
      <w:r w:rsidRPr="000E6B30">
        <w:t>Pour optimiser la visibilité du sous-titrage et/ou du partage d'écran, les participants pourraient envisager</w:t>
      </w:r>
      <w:r w:rsidR="00C47754" w:rsidRPr="000E6B30">
        <w:t xml:space="preserve"> </w:t>
      </w:r>
      <w:proofErr w:type="gramStart"/>
      <w:r w:rsidR="00C47754" w:rsidRPr="000E6B30">
        <w:t>de</w:t>
      </w:r>
      <w:r w:rsidRPr="000E6B30">
        <w:t>:</w:t>
      </w:r>
      <w:proofErr w:type="gramEnd"/>
      <w:r w:rsidRPr="000E6B30">
        <w:t xml:space="preserve"> </w:t>
      </w:r>
    </w:p>
    <w:p w14:paraId="53F0A81F" w14:textId="229C93D8" w:rsidR="00EF2496" w:rsidRPr="000E6B30" w:rsidRDefault="009B2739" w:rsidP="009B2739">
      <w:pPr>
        <w:pStyle w:val="enumlev1"/>
      </w:pPr>
      <w:r>
        <w:t>•</w:t>
      </w:r>
      <w:r>
        <w:tab/>
      </w:r>
      <w:r w:rsidR="00C47754" w:rsidRPr="000E6B30">
        <w:t>Cliquer</w:t>
      </w:r>
      <w:r w:rsidR="00D14B08" w:rsidRPr="000E6B30">
        <w:t xml:space="preserve"> sur </w:t>
      </w:r>
      <w:r w:rsidRPr="009B2739">
        <w:rPr>
          <w:iCs/>
        </w:rPr>
        <w:t>"</w:t>
      </w:r>
      <w:r w:rsidR="00D14B08" w:rsidRPr="000E6B30">
        <w:rPr>
          <w:i/>
          <w:iCs/>
        </w:rPr>
        <w:t>F11</w:t>
      </w:r>
      <w:r w:rsidR="00D14B08" w:rsidRPr="009B2739">
        <w:rPr>
          <w:iCs/>
        </w:rPr>
        <w:t>"</w:t>
      </w:r>
      <w:r w:rsidR="00D14B08" w:rsidRPr="000E6B30">
        <w:t xml:space="preserve"> sur Windows ou sur </w:t>
      </w:r>
      <w:r w:rsidR="00D14B08" w:rsidRPr="009B2739">
        <w:rPr>
          <w:iCs/>
        </w:rPr>
        <w:t>"</w:t>
      </w:r>
      <w:r w:rsidR="00D14B08" w:rsidRPr="000E6B30">
        <w:rPr>
          <w:i/>
          <w:iCs/>
        </w:rPr>
        <w:t>Command</w:t>
      </w:r>
      <w:r w:rsidR="00C47754" w:rsidRPr="000E6B30">
        <w:rPr>
          <w:i/>
          <w:iCs/>
        </w:rPr>
        <w:t xml:space="preserve"> </w:t>
      </w:r>
      <w:r w:rsidR="00D14B08" w:rsidRPr="000E6B30">
        <w:rPr>
          <w:i/>
          <w:iCs/>
        </w:rPr>
        <w:t>+</w:t>
      </w:r>
      <w:r w:rsidR="00C47754" w:rsidRPr="000E6B30">
        <w:rPr>
          <w:i/>
          <w:iCs/>
        </w:rPr>
        <w:t xml:space="preserve"> </w:t>
      </w:r>
      <w:r w:rsidR="00D14B08" w:rsidRPr="000E6B30">
        <w:rPr>
          <w:i/>
          <w:iCs/>
        </w:rPr>
        <w:t>Control</w:t>
      </w:r>
      <w:r w:rsidR="00C47754" w:rsidRPr="000E6B30">
        <w:rPr>
          <w:i/>
          <w:iCs/>
        </w:rPr>
        <w:t xml:space="preserve"> </w:t>
      </w:r>
      <w:r w:rsidR="00D14B08" w:rsidRPr="000E6B30">
        <w:rPr>
          <w:i/>
          <w:iCs/>
        </w:rPr>
        <w:t>+</w:t>
      </w:r>
      <w:r w:rsidR="00C47754" w:rsidRPr="000E6B30">
        <w:rPr>
          <w:i/>
          <w:iCs/>
        </w:rPr>
        <w:t xml:space="preserve"> </w:t>
      </w:r>
      <w:r w:rsidR="00D14B08" w:rsidRPr="000E6B30">
        <w:rPr>
          <w:i/>
          <w:iCs/>
        </w:rPr>
        <w:t>F</w:t>
      </w:r>
      <w:r w:rsidR="00D14B08" w:rsidRPr="009B2739">
        <w:rPr>
          <w:iCs/>
        </w:rPr>
        <w:t>"</w:t>
      </w:r>
      <w:r w:rsidR="00D14B08" w:rsidRPr="009B2739">
        <w:t xml:space="preserve"> </w:t>
      </w:r>
      <w:r w:rsidR="00D14B08" w:rsidRPr="000E6B30">
        <w:t>sur Mac</w:t>
      </w:r>
      <w:r w:rsidR="000B0586" w:rsidRPr="000E6B30">
        <w:t xml:space="preserve">OS </w:t>
      </w:r>
      <w:r w:rsidR="00D14B08" w:rsidRPr="000E6B30">
        <w:t xml:space="preserve">pour supprimer la barre d'adresse du navigateur et agrandir autant que possible l'interface </w:t>
      </w:r>
      <w:r w:rsidR="00EF2496" w:rsidRPr="000E6B30">
        <w:t>MyMeetings (</w:t>
      </w:r>
      <w:r w:rsidR="00D14B08" w:rsidRPr="000E6B30">
        <w:t>clique</w:t>
      </w:r>
      <w:r w:rsidR="00193940" w:rsidRPr="000E6B30">
        <w:t>r</w:t>
      </w:r>
      <w:r w:rsidR="00D14B08" w:rsidRPr="000E6B30">
        <w:t xml:space="preserve"> </w:t>
      </w:r>
      <w:r w:rsidR="0012199C" w:rsidRPr="000E6B30">
        <w:t xml:space="preserve">à nouveau </w:t>
      </w:r>
      <w:r w:rsidR="00D14B08" w:rsidRPr="000E6B30">
        <w:t xml:space="preserve">sur </w:t>
      </w:r>
      <w:r w:rsidR="00D14B08" w:rsidRPr="009B2739">
        <w:rPr>
          <w:iCs/>
        </w:rPr>
        <w:t>"</w:t>
      </w:r>
      <w:r w:rsidR="00D14B08" w:rsidRPr="000E6B30">
        <w:rPr>
          <w:i/>
          <w:iCs/>
        </w:rPr>
        <w:t>F11"</w:t>
      </w:r>
      <w:r w:rsidR="00D14B08" w:rsidRPr="000E6B30">
        <w:t xml:space="preserve"> ou sur </w:t>
      </w:r>
      <w:r w:rsidR="00D14B08" w:rsidRPr="000E6B30">
        <w:rPr>
          <w:i/>
          <w:iCs/>
        </w:rPr>
        <w:t>"</w:t>
      </w:r>
      <w:r w:rsidR="006807D4" w:rsidRPr="000E6B30">
        <w:rPr>
          <w:i/>
          <w:iCs/>
        </w:rPr>
        <w:t>Command + Control + F</w:t>
      </w:r>
      <w:r w:rsidR="00D14B08" w:rsidRPr="009B2739">
        <w:rPr>
          <w:iCs/>
        </w:rPr>
        <w:t>"</w:t>
      </w:r>
      <w:r w:rsidR="00EF2496" w:rsidRPr="000E6B30">
        <w:rPr>
          <w:i/>
          <w:iCs/>
        </w:rPr>
        <w:t xml:space="preserve"> </w:t>
      </w:r>
      <w:r w:rsidR="00D14B08" w:rsidRPr="000E6B30">
        <w:t>pour faire réapparaître la barre d'adresse du navigateur).</w:t>
      </w:r>
    </w:p>
    <w:p w14:paraId="17E876C7" w14:textId="53C6552C" w:rsidR="00FD60D4" w:rsidRPr="000E6B30" w:rsidRDefault="009B2739" w:rsidP="009B2739">
      <w:pPr>
        <w:pStyle w:val="enumlev1"/>
      </w:pPr>
      <w:r>
        <w:t>•</w:t>
      </w:r>
      <w:r>
        <w:tab/>
      </w:r>
      <w:r w:rsidR="00C47754" w:rsidRPr="000E6B30">
        <w:t>Modifier</w:t>
      </w:r>
      <w:r w:rsidR="00D14B08" w:rsidRPr="000E6B30">
        <w:t xml:space="preserve"> la taille de la police des sous-titres pour trouver </w:t>
      </w:r>
      <w:r w:rsidR="00C47754" w:rsidRPr="000E6B30">
        <w:t xml:space="preserve">la solution </w:t>
      </w:r>
      <w:r w:rsidR="00051EDA" w:rsidRPr="000E6B30">
        <w:t xml:space="preserve">la plus </w:t>
      </w:r>
      <w:r w:rsidR="00266599" w:rsidRPr="000E6B30">
        <w:t>commode</w:t>
      </w:r>
      <w:r w:rsidR="00D14B08" w:rsidRPr="000E6B30">
        <w:t>.</w:t>
      </w:r>
    </w:p>
    <w:p w14:paraId="3D340044" w14:textId="1DA95ABD" w:rsidR="00FD60D4" w:rsidRPr="000E6B30" w:rsidRDefault="009B2739" w:rsidP="009B2739">
      <w:pPr>
        <w:pStyle w:val="enumlev1"/>
      </w:pPr>
      <w:r>
        <w:t>•</w:t>
      </w:r>
      <w:r>
        <w:tab/>
      </w:r>
      <w:r w:rsidR="00C47754" w:rsidRPr="000E6B30">
        <w:t>Grossir</w:t>
      </w:r>
      <w:r w:rsidR="00D14B08" w:rsidRPr="000E6B30">
        <w:t xml:space="preserve"> et réduire la fenêtre en utilisant la fonction "Ctrl" et en faisant tourner la molette de </w:t>
      </w:r>
      <w:r w:rsidR="00051EDA" w:rsidRPr="000E6B30">
        <w:t xml:space="preserve">la </w:t>
      </w:r>
      <w:r w:rsidR="00D14B08" w:rsidRPr="000E6B30">
        <w:t xml:space="preserve">souris d'ordinateur pour </w:t>
      </w:r>
      <w:r w:rsidR="00781AD9" w:rsidRPr="000E6B30">
        <w:t>adapte</w:t>
      </w:r>
      <w:r w:rsidR="0012199C" w:rsidRPr="000E6B30">
        <w:t xml:space="preserve">r la taille des éléments </w:t>
      </w:r>
      <w:r w:rsidR="00FF1D34" w:rsidRPr="000E6B30">
        <w:t>apparaissant sur l'</w:t>
      </w:r>
      <w:r w:rsidR="0012199C" w:rsidRPr="000E6B30">
        <w:t xml:space="preserve">écran. </w:t>
      </w:r>
      <w:r w:rsidR="00B07889" w:rsidRPr="000E6B30">
        <w:t>Il suffit de cliquer</w:t>
      </w:r>
      <w:r w:rsidR="0012199C" w:rsidRPr="000E6B30">
        <w:t xml:space="preserve"> sur "</w:t>
      </w:r>
      <w:r w:rsidR="00FD60D4" w:rsidRPr="000E6B30">
        <w:t>Ctrl+0</w:t>
      </w:r>
      <w:r w:rsidR="0012199C" w:rsidRPr="000E6B30">
        <w:t>"</w:t>
      </w:r>
      <w:r w:rsidR="00FD60D4" w:rsidRPr="000E6B30">
        <w:t xml:space="preserve"> </w:t>
      </w:r>
      <w:r w:rsidR="0012199C" w:rsidRPr="000E6B30">
        <w:t xml:space="preserve">pour retourner aux paramètres de grossissement par défaut. </w:t>
      </w:r>
    </w:p>
    <w:p w14:paraId="176781C2" w14:textId="03316782" w:rsidR="00FD60D4" w:rsidRPr="000E6B30" w:rsidRDefault="009B2739" w:rsidP="009B2739">
      <w:pPr>
        <w:pStyle w:val="enumlev1"/>
      </w:pPr>
      <w:r>
        <w:t>•</w:t>
      </w:r>
      <w:r>
        <w:tab/>
      </w:r>
      <w:r w:rsidR="00A4757E" w:rsidRPr="000E6B30">
        <w:t>Clique</w:t>
      </w:r>
      <w:r w:rsidR="0032646B" w:rsidRPr="000E6B30">
        <w:t>r</w:t>
      </w:r>
      <w:r w:rsidR="00A4757E" w:rsidRPr="000E6B30">
        <w:t xml:space="preserve"> sur l'icône </w:t>
      </w:r>
      <w:r w:rsidR="001A1786" w:rsidRPr="000E6B30">
        <w:t>indiquant</w:t>
      </w:r>
      <w:r w:rsidR="00A4757E" w:rsidRPr="000E6B30">
        <w:t xml:space="preserve"> quatre flèches</w:t>
      </w:r>
      <w:r w:rsidR="00CE3B09" w:rsidRPr="000E6B30">
        <w:t xml:space="preserve"> </w:t>
      </w:r>
      <w:r w:rsidR="00CE3B09" w:rsidRPr="000E6B30">
        <w:rPr>
          <w:noProof/>
        </w:rPr>
        <w:drawing>
          <wp:inline distT="0" distB="0" distL="0" distR="0" wp14:anchorId="75765052" wp14:editId="06F9506C">
            <wp:extent cx="244800" cy="262800"/>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4800" cy="262800"/>
                    </a:xfrm>
                    <a:prstGeom prst="rect">
                      <a:avLst/>
                    </a:prstGeom>
                  </pic:spPr>
                </pic:pic>
              </a:graphicData>
            </a:graphic>
          </wp:inline>
        </w:drawing>
      </w:r>
      <w:r w:rsidR="0030612E" w:rsidRPr="000E6B30">
        <w:t xml:space="preserve"> </w:t>
      </w:r>
      <w:r w:rsidR="00781AD9" w:rsidRPr="000E6B30">
        <w:t xml:space="preserve">dans le coin supérieur droit </w:t>
      </w:r>
      <w:r w:rsidR="00A4757E" w:rsidRPr="000E6B30">
        <w:t xml:space="preserve">de l'écran pour activer le mode "Plein écran". Cette option permet </w:t>
      </w:r>
      <w:r w:rsidR="00813E43" w:rsidRPr="000E6B30">
        <w:t>d'optimiser</w:t>
      </w:r>
      <w:r w:rsidR="00A4757E" w:rsidRPr="000E6B30">
        <w:t xml:space="preserve"> la visibilité du partage d'écran, au détriment de la liste des participants, de la fenêtre de</w:t>
      </w:r>
      <w:r w:rsidR="008F547C" w:rsidRPr="000E6B30">
        <w:t xml:space="preserve"> discussion</w:t>
      </w:r>
      <w:r w:rsidR="00A4757E" w:rsidRPr="000E6B30">
        <w:t xml:space="preserve"> et de l'espace de sous-titrage</w:t>
      </w:r>
      <w:r w:rsidR="0032646B" w:rsidRPr="000E6B30">
        <w:t>, mais peut s'avérer utile</w:t>
      </w:r>
      <w:r w:rsidR="00A4757E" w:rsidRPr="000E6B30">
        <w:t xml:space="preserve"> lorsque la police du texte affiché est petite.</w:t>
      </w:r>
    </w:p>
    <w:p w14:paraId="2843893E" w14:textId="048D578E" w:rsidR="00EF2496" w:rsidRPr="000E6B30" w:rsidRDefault="0048679F" w:rsidP="009B2739">
      <w:r w:rsidRPr="000E6B30">
        <w:t xml:space="preserve">Veuillez noter que le sous-titrage est également disponible dans une fenêtre distincte </w:t>
      </w:r>
      <w:r w:rsidR="00132D20" w:rsidRPr="000E6B30">
        <w:t>de diffusion de texte "</w:t>
      </w:r>
      <w:r w:rsidRPr="000E6B30">
        <w:t>StreamText</w:t>
      </w:r>
      <w:r w:rsidR="00132D20" w:rsidRPr="000E6B30">
        <w:t>",</w:t>
      </w:r>
      <w:r w:rsidRPr="000E6B30">
        <w:t xml:space="preserve"> accessible à l'adresse </w:t>
      </w:r>
      <w:proofErr w:type="gramStart"/>
      <w:r w:rsidRPr="000E6B30">
        <w:t>suivante:</w:t>
      </w:r>
      <w:proofErr w:type="gramEnd"/>
      <w:r w:rsidRPr="000E6B30">
        <w:t xml:space="preserve"> </w:t>
      </w:r>
      <w:hyperlink r:id="rId34" w:history="1">
        <w:r w:rsidR="00F27DA6" w:rsidRPr="000E6B30">
          <w:rPr>
            <w:rStyle w:val="Hyperlink"/>
            <w:rFonts w:cstheme="majorHAnsi"/>
          </w:rPr>
          <w:t>https://captioning.itu.int/player?event=TSAG</w:t>
        </w:r>
      </w:hyperlink>
      <w:r w:rsidRPr="000E6B30">
        <w:t>.</w:t>
      </w:r>
    </w:p>
    <w:p w14:paraId="76DB95F3" w14:textId="1C1E6560" w:rsidR="00EF7E70" w:rsidRPr="000317FA" w:rsidRDefault="009B2739" w:rsidP="00EF7E70">
      <w:pPr>
        <w:pStyle w:val="Heading1"/>
        <w:rPr>
          <w:sz w:val="28"/>
          <w:szCs w:val="28"/>
        </w:rPr>
      </w:pPr>
      <w:r w:rsidRPr="000317FA">
        <w:rPr>
          <w:sz w:val="28"/>
          <w:szCs w:val="28"/>
        </w:rPr>
        <w:t>8</w:t>
      </w:r>
      <w:r w:rsidR="00615C6B" w:rsidRPr="000317FA">
        <w:rPr>
          <w:sz w:val="28"/>
          <w:szCs w:val="28"/>
        </w:rPr>
        <w:tab/>
      </w:r>
      <w:r w:rsidR="00F336CF" w:rsidRPr="000317FA">
        <w:rPr>
          <w:sz w:val="28"/>
          <w:szCs w:val="28"/>
        </w:rPr>
        <w:t>Discussion (publique et privée)</w:t>
      </w:r>
    </w:p>
    <w:p w14:paraId="6D06B61E" w14:textId="76E4DBDD" w:rsidR="00EF7E70" w:rsidRPr="000E6B30" w:rsidRDefault="00F336CF" w:rsidP="009B2739">
      <w:pPr>
        <w:rPr>
          <w:bCs/>
        </w:rPr>
      </w:pPr>
      <w:r w:rsidRPr="000E6B30">
        <w:t xml:space="preserve">Vous pouvez interagir avec les utilisateurs via des </w:t>
      </w:r>
      <w:r w:rsidRPr="000E6B30">
        <w:rPr>
          <w:b/>
          <w:bCs/>
        </w:rPr>
        <w:t>discussions publiques</w:t>
      </w:r>
      <w:r w:rsidRPr="000E6B30">
        <w:t xml:space="preserve"> ou des </w:t>
      </w:r>
      <w:r w:rsidRPr="000E6B30">
        <w:rPr>
          <w:b/>
          <w:bCs/>
        </w:rPr>
        <w:t>discussions privées</w:t>
      </w:r>
      <w:r w:rsidRPr="000E6B30">
        <w:t>.</w:t>
      </w:r>
    </w:p>
    <w:p w14:paraId="5EAA05A4" w14:textId="0A1F54A2" w:rsidR="00EF7E70" w:rsidRPr="000E6B30" w:rsidRDefault="00082DB6" w:rsidP="009B2739">
      <w:pPr>
        <w:pStyle w:val="Headingb"/>
      </w:pPr>
      <w:r w:rsidRPr="000E6B30">
        <w:t xml:space="preserve">Discussion </w:t>
      </w:r>
      <w:proofErr w:type="gramStart"/>
      <w:r w:rsidRPr="000E6B30">
        <w:t>publique:</w:t>
      </w:r>
      <w:proofErr w:type="gramEnd"/>
    </w:p>
    <w:p w14:paraId="3BA74DA1" w14:textId="4F4EA5ED" w:rsidR="00EF7E70" w:rsidRPr="000E6B30" w:rsidRDefault="00082DB6" w:rsidP="000317FA">
      <w:pPr>
        <w:spacing w:after="240"/>
      </w:pPr>
      <w:r w:rsidRPr="000E6B30">
        <w:t xml:space="preserve">Cliquez sur l'option </w:t>
      </w:r>
      <w:r w:rsidRPr="000E6B30">
        <w:rPr>
          <w:b/>
          <w:bCs/>
        </w:rPr>
        <w:t>"Public chat"</w:t>
      </w:r>
      <w:r w:rsidRPr="000E6B30">
        <w:t xml:space="preserve"> (</w:t>
      </w:r>
      <w:r w:rsidRPr="000E6B30">
        <w:rPr>
          <w:i/>
          <w:iCs/>
        </w:rPr>
        <w:t>Discussion publique</w:t>
      </w:r>
      <w:r w:rsidRPr="000E6B30">
        <w:t xml:space="preserve">) et commencez à taper votre texte dans </w:t>
      </w:r>
      <w:proofErr w:type="gramStart"/>
      <w:r w:rsidRPr="000E6B30">
        <w:t>l'encadré:</w:t>
      </w:r>
      <w:proofErr w:type="gramEnd"/>
      <w:r w:rsidRPr="000E6B30">
        <w:t xml:space="preserve"> </w:t>
      </w:r>
    </w:p>
    <w:p w14:paraId="7209A945" w14:textId="434737A2" w:rsidR="001571BB" w:rsidRPr="000E6B30" w:rsidRDefault="00EF7E70" w:rsidP="000317FA">
      <w:pPr>
        <w:spacing w:before="0"/>
        <w:ind w:left="414"/>
        <w:jc w:val="center"/>
        <w:rPr>
          <w:rFonts w:cstheme="majorHAnsi"/>
          <w:b/>
          <w:sz w:val="22"/>
          <w:szCs w:val="22"/>
        </w:rPr>
      </w:pPr>
      <w:r w:rsidRPr="000E6B30">
        <w:rPr>
          <w:rFonts w:cstheme="majorHAnsi"/>
          <w:noProof/>
          <w:lang w:val="en-US"/>
        </w:rPr>
        <w:drawing>
          <wp:inline distT="0" distB="0" distL="0" distR="0" wp14:anchorId="36BB09F9" wp14:editId="407A5539">
            <wp:extent cx="2448651" cy="2197290"/>
            <wp:effectExtent l="190500" t="190500" r="199390" b="184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5309" cy="2212238"/>
                    </a:xfrm>
                    <a:prstGeom prst="rect">
                      <a:avLst/>
                    </a:prstGeom>
                    <a:ln>
                      <a:noFill/>
                    </a:ln>
                    <a:effectLst>
                      <a:outerShdw blurRad="190500" algn="tl" rotWithShape="0">
                        <a:srgbClr val="000000">
                          <a:alpha val="70000"/>
                        </a:srgbClr>
                      </a:outerShdw>
                    </a:effectLst>
                  </pic:spPr>
                </pic:pic>
              </a:graphicData>
            </a:graphic>
          </wp:inline>
        </w:drawing>
      </w:r>
    </w:p>
    <w:p w14:paraId="6A6618F5" w14:textId="021BA4CA" w:rsidR="00EF7E70" w:rsidRPr="000E6B30" w:rsidRDefault="004931FF" w:rsidP="009B2739">
      <w:pPr>
        <w:pStyle w:val="Headingb"/>
      </w:pPr>
      <w:r w:rsidRPr="000E6B30">
        <w:lastRenderedPageBreak/>
        <w:t xml:space="preserve">Discussion </w:t>
      </w:r>
      <w:proofErr w:type="gramStart"/>
      <w:r w:rsidRPr="000E6B30">
        <w:t>privée</w:t>
      </w:r>
      <w:r w:rsidR="00EF7E70" w:rsidRPr="000E6B30">
        <w:t>:</w:t>
      </w:r>
      <w:proofErr w:type="gramEnd"/>
    </w:p>
    <w:p w14:paraId="69D86012" w14:textId="3C60AA01" w:rsidR="00EF7E70" w:rsidRPr="000E6B30" w:rsidRDefault="004931FF" w:rsidP="009B2739">
      <w:pPr>
        <w:spacing w:after="240"/>
      </w:pPr>
      <w:r w:rsidRPr="000E6B30">
        <w:t>Cliquez sur l'</w:t>
      </w:r>
      <w:r w:rsidR="00EC4429" w:rsidRPr="000E6B30">
        <w:t>icône de l'</w:t>
      </w:r>
      <w:r w:rsidRPr="000E6B30">
        <w:t xml:space="preserve">utilisateur avec lequel vous souhaitez interagir et sur l'option </w:t>
      </w:r>
      <w:r w:rsidRPr="000E6B30">
        <w:rPr>
          <w:b/>
          <w:bCs/>
        </w:rPr>
        <w:t>"</w:t>
      </w:r>
      <w:r w:rsidR="00EF7E70" w:rsidRPr="000E6B30">
        <w:rPr>
          <w:b/>
          <w:bCs/>
        </w:rPr>
        <w:t>Start a Privat</w:t>
      </w:r>
      <w:r w:rsidRPr="000E6B30">
        <w:rPr>
          <w:b/>
          <w:bCs/>
        </w:rPr>
        <w:t>e</w:t>
      </w:r>
      <w:r w:rsidR="00EF7E70" w:rsidRPr="000E6B30">
        <w:rPr>
          <w:b/>
          <w:bCs/>
        </w:rPr>
        <w:t xml:space="preserve"> Chat</w:t>
      </w:r>
      <w:r w:rsidRPr="000E6B30">
        <w:rPr>
          <w:b/>
          <w:bCs/>
        </w:rPr>
        <w:t>"</w:t>
      </w:r>
      <w:r w:rsidR="00EF7E70" w:rsidRPr="000E6B30">
        <w:t xml:space="preserve"> </w:t>
      </w:r>
      <w:r w:rsidRPr="000E6B30">
        <w:t>(</w:t>
      </w:r>
      <w:r w:rsidRPr="000E6B30">
        <w:rPr>
          <w:i/>
          <w:iCs/>
        </w:rPr>
        <w:t>Commencer une discussion privée</w:t>
      </w:r>
      <w:r w:rsidRPr="000E6B30">
        <w:t>).</w:t>
      </w:r>
    </w:p>
    <w:p w14:paraId="2CEA700D" w14:textId="77777777" w:rsidR="00EF7E70" w:rsidRPr="000E6B30" w:rsidRDefault="00EF7E70" w:rsidP="00EF7E70">
      <w:pPr>
        <w:ind w:left="413"/>
        <w:jc w:val="center"/>
      </w:pPr>
      <w:r w:rsidRPr="000E6B30">
        <w:rPr>
          <w:noProof/>
          <w:lang w:val="en-US"/>
        </w:rPr>
        <w:drawing>
          <wp:inline distT="0" distB="0" distL="0" distR="0" wp14:anchorId="3024354A" wp14:editId="781D1998">
            <wp:extent cx="2299648" cy="2357319"/>
            <wp:effectExtent l="190500" t="190500" r="196215" b="1955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32749" cy="2391250"/>
                    </a:xfrm>
                    <a:prstGeom prst="rect">
                      <a:avLst/>
                    </a:prstGeom>
                    <a:ln>
                      <a:noFill/>
                    </a:ln>
                    <a:effectLst>
                      <a:outerShdw blurRad="190500" algn="tl" rotWithShape="0">
                        <a:srgbClr val="000000">
                          <a:alpha val="70000"/>
                        </a:srgbClr>
                      </a:outerShdw>
                    </a:effectLst>
                  </pic:spPr>
                </pic:pic>
              </a:graphicData>
            </a:graphic>
          </wp:inline>
        </w:drawing>
      </w:r>
    </w:p>
    <w:p w14:paraId="38D97093" w14:textId="727AD2F5" w:rsidR="00EF7E70" w:rsidRPr="000E6B30" w:rsidRDefault="00331582" w:rsidP="009B2739">
      <w:r w:rsidRPr="000E6B30">
        <w:t xml:space="preserve">Autres </w:t>
      </w:r>
      <w:proofErr w:type="gramStart"/>
      <w:r w:rsidRPr="000E6B30">
        <w:t>conseils</w:t>
      </w:r>
      <w:r w:rsidR="00EF7E70" w:rsidRPr="000E6B30">
        <w:t>:</w:t>
      </w:r>
      <w:proofErr w:type="gramEnd"/>
    </w:p>
    <w:p w14:paraId="56790519" w14:textId="7C52ED6C" w:rsidR="00BF3A60" w:rsidRPr="000E6B30" w:rsidRDefault="009B2739" w:rsidP="009B2739">
      <w:pPr>
        <w:pStyle w:val="enumlev1"/>
      </w:pPr>
      <w:r>
        <w:t>•</w:t>
      </w:r>
      <w:r>
        <w:tab/>
      </w:r>
      <w:r w:rsidR="00B226A1" w:rsidRPr="000E6B30">
        <w:t xml:space="preserve">Vous pouvez quitter une </w:t>
      </w:r>
      <w:r w:rsidR="00B066C8" w:rsidRPr="000E6B30">
        <w:t>discussion</w:t>
      </w:r>
      <w:r w:rsidR="00B226A1" w:rsidRPr="000E6B30">
        <w:t xml:space="preserve"> privée en cliquant sur la croix (X) dans le coin supérieur droit de la fenêtre </w:t>
      </w:r>
      <w:r w:rsidR="00B066C8" w:rsidRPr="000E6B30">
        <w:t>de discussion</w:t>
      </w:r>
      <w:r w:rsidR="00B226A1" w:rsidRPr="000E6B30">
        <w:t xml:space="preserve">. </w:t>
      </w:r>
      <w:r w:rsidR="00BF3A60" w:rsidRPr="000E6B30">
        <w:t>Vous pourrez ainsi libérer</w:t>
      </w:r>
      <w:r w:rsidR="00B226A1" w:rsidRPr="000E6B30">
        <w:t xml:space="preserve"> de l'espace dans l'</w:t>
      </w:r>
      <w:r w:rsidR="00B066C8" w:rsidRPr="000E6B30">
        <w:t>onglet</w:t>
      </w:r>
      <w:r w:rsidR="00B226A1" w:rsidRPr="000E6B30">
        <w:t xml:space="preserve"> MESSAGES.</w:t>
      </w:r>
      <w:r w:rsidR="00EF7E70" w:rsidRPr="000E6B30">
        <w:t xml:space="preserve"> </w:t>
      </w:r>
      <w:r w:rsidR="00B226A1" w:rsidRPr="000E6B30">
        <w:t xml:space="preserve">Si vous </w:t>
      </w:r>
      <w:r w:rsidR="00851791" w:rsidRPr="000E6B30">
        <w:t xml:space="preserve">poursuivez </w:t>
      </w:r>
      <w:r w:rsidR="00B226A1" w:rsidRPr="000E6B30">
        <w:t xml:space="preserve">une discussion privée avec un </w:t>
      </w:r>
      <w:r w:rsidR="00BF3A60" w:rsidRPr="000E6B30">
        <w:t xml:space="preserve">même </w:t>
      </w:r>
      <w:r w:rsidR="00B226A1" w:rsidRPr="000E6B30">
        <w:t>participant, l'historique de la conversation précédente s'affichera.</w:t>
      </w:r>
      <w:r w:rsidR="00EF7E70" w:rsidRPr="000E6B30">
        <w:t xml:space="preserve"> </w:t>
      </w:r>
    </w:p>
    <w:p w14:paraId="35CD8414" w14:textId="5F2CB381" w:rsidR="00EA4E74" w:rsidRPr="000E6B30" w:rsidRDefault="009B2739" w:rsidP="009B2739">
      <w:pPr>
        <w:pStyle w:val="enumlev1"/>
      </w:pPr>
      <w:r>
        <w:t>•</w:t>
      </w:r>
      <w:r>
        <w:tab/>
      </w:r>
      <w:r w:rsidR="00B226A1" w:rsidRPr="000E6B30">
        <w:t xml:space="preserve">Vous pouvez sauvegarder le contenu d'une </w:t>
      </w:r>
      <w:r w:rsidR="00EC4429" w:rsidRPr="000E6B30">
        <w:t>discussion</w:t>
      </w:r>
      <w:r w:rsidR="00B226A1" w:rsidRPr="000E6B30">
        <w:t xml:space="preserve"> privée ou d</w:t>
      </w:r>
      <w:r w:rsidR="00851791" w:rsidRPr="000E6B30">
        <w:t>e la</w:t>
      </w:r>
      <w:r w:rsidR="00B226A1" w:rsidRPr="000E6B30">
        <w:t xml:space="preserve"> </w:t>
      </w:r>
      <w:r w:rsidR="00EC4429" w:rsidRPr="000E6B30">
        <w:t>discussion</w:t>
      </w:r>
      <w:r w:rsidR="00B226A1" w:rsidRPr="000E6B30">
        <w:t xml:space="preserve"> publique en cliquant sur </w:t>
      </w:r>
      <w:r w:rsidR="00B226A1" w:rsidRPr="000E6B30">
        <w:rPr>
          <w:b/>
          <w:bCs/>
        </w:rPr>
        <w:t>"</w:t>
      </w:r>
      <w:r w:rsidR="00B226A1" w:rsidRPr="007375AC">
        <w:rPr>
          <w:bCs/>
        </w:rPr>
        <w:t>Save</w:t>
      </w:r>
      <w:r w:rsidR="00B226A1" w:rsidRPr="000E6B30">
        <w:rPr>
          <w:b/>
          <w:bCs/>
        </w:rPr>
        <w:t>"</w:t>
      </w:r>
      <w:r w:rsidR="00B226A1" w:rsidRPr="000E6B30">
        <w:t xml:space="preserve"> (</w:t>
      </w:r>
      <w:r w:rsidR="00B226A1" w:rsidRPr="000E6B30">
        <w:rPr>
          <w:i/>
          <w:iCs/>
        </w:rPr>
        <w:t>Sauvegarder</w:t>
      </w:r>
      <w:r w:rsidR="00B226A1" w:rsidRPr="000E6B30">
        <w:t xml:space="preserve">) </w:t>
      </w:r>
      <w:r w:rsidR="001E1B53" w:rsidRPr="000E6B30">
        <w:t xml:space="preserve">en haut </w:t>
      </w:r>
      <w:r w:rsidR="00B226A1" w:rsidRPr="000E6B30">
        <w:t xml:space="preserve">de la fenêtre de </w:t>
      </w:r>
      <w:r w:rsidR="00EC4429" w:rsidRPr="000E6B30">
        <w:t>discussion</w:t>
      </w:r>
      <w:r w:rsidR="00B226A1" w:rsidRPr="000E6B30">
        <w:t>.</w:t>
      </w:r>
    </w:p>
    <w:p w14:paraId="1BBEB8D9" w14:textId="1B738719" w:rsidR="008A0891" w:rsidRPr="000317FA" w:rsidRDefault="00615C6B" w:rsidP="00E63737">
      <w:pPr>
        <w:pStyle w:val="Heading1"/>
        <w:rPr>
          <w:sz w:val="28"/>
          <w:szCs w:val="28"/>
        </w:rPr>
      </w:pPr>
      <w:r w:rsidRPr="000317FA">
        <w:rPr>
          <w:sz w:val="28"/>
          <w:szCs w:val="28"/>
        </w:rPr>
        <w:t>9</w:t>
      </w:r>
      <w:r w:rsidR="00FD60D4" w:rsidRPr="000317FA">
        <w:rPr>
          <w:sz w:val="28"/>
          <w:szCs w:val="28"/>
        </w:rPr>
        <w:tab/>
      </w:r>
      <w:r w:rsidR="00396728" w:rsidRPr="000317FA">
        <w:rPr>
          <w:sz w:val="28"/>
          <w:szCs w:val="28"/>
        </w:rPr>
        <w:t>Difficultés/Problèmes</w:t>
      </w:r>
    </w:p>
    <w:p w14:paraId="69B9F4E5" w14:textId="659A1014" w:rsidR="001771EC" w:rsidRPr="000E6B30" w:rsidRDefault="00396728" w:rsidP="009B2739">
      <w:pPr>
        <w:rPr>
          <w:rFonts w:cstheme="majorHAnsi"/>
        </w:rPr>
      </w:pPr>
      <w:r w:rsidRPr="000E6B30">
        <w:rPr>
          <w:rFonts w:cstheme="majorHAnsi"/>
        </w:rPr>
        <w:t xml:space="preserve">Si vous rencontrez des problèmes de connexion, d'interruption du réseau, de perte du partage d'écran, </w:t>
      </w:r>
      <w:proofErr w:type="gramStart"/>
      <w:r w:rsidRPr="000E6B30">
        <w:rPr>
          <w:rFonts w:cstheme="majorHAnsi"/>
        </w:rPr>
        <w:t>veuillez:</w:t>
      </w:r>
      <w:proofErr w:type="gramEnd"/>
    </w:p>
    <w:p w14:paraId="1DF4E9C8" w14:textId="7BE2ED91" w:rsidR="001771EC" w:rsidRPr="009B2739" w:rsidRDefault="009B2739" w:rsidP="009B2739">
      <w:pPr>
        <w:pStyle w:val="enumlev1"/>
      </w:pPr>
      <w:r w:rsidRPr="009B2739">
        <w:t>1)</w:t>
      </w:r>
      <w:r w:rsidRPr="009B2739">
        <w:tab/>
      </w:r>
      <w:r w:rsidR="00396728" w:rsidRPr="009B2739">
        <w:t>Actualiser votre page web</w:t>
      </w:r>
      <w:r w:rsidR="00B8504B" w:rsidRPr="009B2739">
        <w:t xml:space="preserve"> </w:t>
      </w:r>
      <w:r w:rsidR="001771EC" w:rsidRPr="009B2739">
        <w:t>(</w:t>
      </w:r>
      <w:r w:rsidR="00A17570" w:rsidRPr="009B2739">
        <w:rPr>
          <w:b/>
          <w:bCs/>
        </w:rPr>
        <w:t>F5</w:t>
      </w:r>
      <w:r w:rsidR="0013075B" w:rsidRPr="009B2739">
        <w:t xml:space="preserve"> </w:t>
      </w:r>
      <w:r w:rsidR="00396728" w:rsidRPr="009B2739">
        <w:t>sur</w:t>
      </w:r>
      <w:r w:rsidR="0061070B" w:rsidRPr="009B2739">
        <w:t xml:space="preserve"> Windows, </w:t>
      </w:r>
      <w:r w:rsidR="0061070B" w:rsidRPr="009B2739">
        <w:rPr>
          <w:b/>
          <w:bCs/>
        </w:rPr>
        <w:t>Command+R</w:t>
      </w:r>
      <w:r w:rsidR="0061070B" w:rsidRPr="009B2739">
        <w:t xml:space="preserve"> </w:t>
      </w:r>
      <w:r w:rsidR="00396728" w:rsidRPr="009B2739">
        <w:t>sur</w:t>
      </w:r>
      <w:r w:rsidR="0061070B" w:rsidRPr="009B2739">
        <w:t xml:space="preserve"> MacOS)</w:t>
      </w:r>
      <w:r w:rsidR="00E2212E" w:rsidRPr="009B2739">
        <w:t>.</w:t>
      </w:r>
    </w:p>
    <w:p w14:paraId="5B0F34FD" w14:textId="6D3C398F" w:rsidR="009E2495" w:rsidRPr="000E6B30" w:rsidRDefault="009B2739" w:rsidP="009B2739">
      <w:pPr>
        <w:pStyle w:val="enumlev1"/>
      </w:pPr>
      <w:r>
        <w:t>2)</w:t>
      </w:r>
      <w:r>
        <w:tab/>
      </w:r>
      <w:r w:rsidR="00396728" w:rsidRPr="000E6B30">
        <w:t>Forcer à actualiser</w:t>
      </w:r>
      <w:r w:rsidR="008507AD" w:rsidRPr="000E6B30">
        <w:t>/</w:t>
      </w:r>
      <w:r w:rsidR="00396728" w:rsidRPr="000E6B30">
        <w:t>vider le cache</w:t>
      </w:r>
      <w:r w:rsidR="009E2495" w:rsidRPr="000E6B30">
        <w:t xml:space="preserve"> (</w:t>
      </w:r>
      <w:r w:rsidR="009E2495" w:rsidRPr="000E6B30">
        <w:rPr>
          <w:b/>
          <w:bCs/>
        </w:rPr>
        <w:t>CTRL+F5</w:t>
      </w:r>
      <w:r w:rsidR="00170F6C" w:rsidRPr="000E6B30">
        <w:t xml:space="preserve"> </w:t>
      </w:r>
      <w:r w:rsidR="00396728" w:rsidRPr="000E6B30">
        <w:t>sur</w:t>
      </w:r>
      <w:r w:rsidR="00170F6C" w:rsidRPr="000E6B30">
        <w:t xml:space="preserve"> Windows</w:t>
      </w:r>
      <w:r w:rsidR="00170F6C" w:rsidRPr="009B2739">
        <w:rPr>
          <w:bCs/>
        </w:rPr>
        <w:t>,</w:t>
      </w:r>
      <w:r w:rsidR="00170F6C" w:rsidRPr="000E6B30">
        <w:rPr>
          <w:b/>
          <w:bCs/>
        </w:rPr>
        <w:t xml:space="preserve"> Command+</w:t>
      </w:r>
      <w:r w:rsidR="00CC078E" w:rsidRPr="000E6B30">
        <w:rPr>
          <w:b/>
          <w:bCs/>
        </w:rPr>
        <w:t>Shift</w:t>
      </w:r>
      <w:r w:rsidR="00170F6C" w:rsidRPr="000E6B30">
        <w:rPr>
          <w:b/>
          <w:bCs/>
        </w:rPr>
        <w:t xml:space="preserve">+R </w:t>
      </w:r>
      <w:r w:rsidR="00396728" w:rsidRPr="000E6B30">
        <w:t>sur</w:t>
      </w:r>
      <w:r w:rsidR="00170F6C" w:rsidRPr="000E6B30">
        <w:t xml:space="preserve"> MacOS</w:t>
      </w:r>
      <w:r w:rsidR="009E2495" w:rsidRPr="000E6B30">
        <w:t>)</w:t>
      </w:r>
      <w:r w:rsidR="00E2212E" w:rsidRPr="000E6B30">
        <w:t>.</w:t>
      </w:r>
    </w:p>
    <w:p w14:paraId="1596CDA7" w14:textId="54F1D646" w:rsidR="00D11377" w:rsidRPr="000E6B30" w:rsidRDefault="009B2739" w:rsidP="009B2739">
      <w:pPr>
        <w:pStyle w:val="enumlev1"/>
      </w:pPr>
      <w:r>
        <w:t>3)</w:t>
      </w:r>
      <w:r>
        <w:tab/>
      </w:r>
      <w:r w:rsidR="00396728" w:rsidRPr="000E6B30">
        <w:t xml:space="preserve">Quitter la session et vous reconnecter à nouveau. </w:t>
      </w:r>
    </w:p>
    <w:p w14:paraId="6DFD8CDA" w14:textId="7252D4D1" w:rsidR="00CC4DF6" w:rsidRPr="000E6B30" w:rsidRDefault="009B2739" w:rsidP="009B2739">
      <w:pPr>
        <w:pStyle w:val="enumlev1"/>
      </w:pPr>
      <w:r>
        <w:t>4)</w:t>
      </w:r>
      <w:r>
        <w:tab/>
      </w:r>
      <w:r w:rsidR="00396728" w:rsidRPr="000E6B30">
        <w:t>Désactiver et activer le</w:t>
      </w:r>
      <w:r w:rsidR="00CC4DF6" w:rsidRPr="000E6B30">
        <w:t xml:space="preserve"> WiFi, </w:t>
      </w:r>
      <w:r w:rsidR="00396728" w:rsidRPr="000E6B30">
        <w:t xml:space="preserve">ou </w:t>
      </w:r>
      <w:r w:rsidR="00C919B8" w:rsidRPr="000E6B30">
        <w:t>passer à une connexion filaire</w:t>
      </w:r>
      <w:r w:rsidR="00CC4DF6" w:rsidRPr="000E6B30">
        <w:t xml:space="preserve">, </w:t>
      </w:r>
      <w:r w:rsidR="00C919B8" w:rsidRPr="000E6B30">
        <w:t>ou utiliser un autre réseau</w:t>
      </w:r>
      <w:r w:rsidR="00CC4DF6" w:rsidRPr="000E6B30">
        <w:t>/</w:t>
      </w:r>
      <w:r w:rsidR="00C919B8" w:rsidRPr="000E6B30">
        <w:t>emplacement.</w:t>
      </w:r>
    </w:p>
    <w:p w14:paraId="3AF89875" w14:textId="6E710FAF" w:rsidR="00CC4DF6" w:rsidRPr="000E6B30" w:rsidRDefault="009B2739" w:rsidP="009B2739">
      <w:pPr>
        <w:pStyle w:val="enumlev1"/>
      </w:pPr>
      <w:r>
        <w:t>5)</w:t>
      </w:r>
      <w:r>
        <w:tab/>
      </w:r>
      <w:r w:rsidR="00C919B8" w:rsidRPr="000E6B30">
        <w:t>Redémarrer votre ordinateur</w:t>
      </w:r>
      <w:r w:rsidR="00CC4DF6" w:rsidRPr="000E6B30">
        <w:t>/</w:t>
      </w:r>
      <w:r w:rsidR="00C919B8" w:rsidRPr="000E6B30">
        <w:t>ordinateur portable.</w:t>
      </w:r>
    </w:p>
    <w:p w14:paraId="60F4C4F5" w14:textId="1FC2FA17" w:rsidR="00A80AAA" w:rsidRPr="000E6B30" w:rsidRDefault="009B2739" w:rsidP="009B2739">
      <w:pPr>
        <w:pStyle w:val="enumlev1"/>
      </w:pPr>
      <w:r>
        <w:t>6)</w:t>
      </w:r>
      <w:r>
        <w:tab/>
      </w:r>
      <w:r w:rsidR="00C919B8" w:rsidRPr="000E6B30">
        <w:t>Désactiver le réseau privé virtuel (</w:t>
      </w:r>
      <w:r w:rsidR="00A80AAA" w:rsidRPr="000E6B30">
        <w:t>VPN</w:t>
      </w:r>
      <w:r w:rsidR="00C919B8" w:rsidRPr="000E6B30">
        <w:t>)</w:t>
      </w:r>
      <w:r w:rsidR="00A80AAA" w:rsidRPr="000E6B30">
        <w:t xml:space="preserve"> </w:t>
      </w:r>
      <w:r w:rsidR="00C919B8" w:rsidRPr="000E6B30">
        <w:t>ou tout service d</w:t>
      </w:r>
      <w:r w:rsidR="007375AC">
        <w:t>e mandataire que vous avez peut</w:t>
      </w:r>
      <w:r w:rsidR="007375AC">
        <w:noBreakHyphen/>
      </w:r>
      <w:r w:rsidR="00C919B8" w:rsidRPr="000E6B30">
        <w:t xml:space="preserve">être configuré. </w:t>
      </w:r>
    </w:p>
    <w:p w14:paraId="7F0DAD1E" w14:textId="22BDC12B" w:rsidR="001771EC" w:rsidRPr="000E6B30" w:rsidRDefault="009B2739" w:rsidP="009B2739">
      <w:pPr>
        <w:pStyle w:val="enumlev1"/>
      </w:pPr>
      <w:r>
        <w:t>7)</w:t>
      </w:r>
      <w:r>
        <w:tab/>
      </w:r>
      <w:r w:rsidR="00C919B8" w:rsidRPr="000E6B30">
        <w:t>Passer d'un navigateur à un autre parmi ceux mentionnés ci-dessus (</w:t>
      </w:r>
      <w:r w:rsidR="00E2212E" w:rsidRPr="000E6B30">
        <w:t xml:space="preserve">solution </w:t>
      </w:r>
      <w:r w:rsidR="00C919B8" w:rsidRPr="000E6B30">
        <w:t>recommandé</w:t>
      </w:r>
      <w:r w:rsidR="00E2212E" w:rsidRPr="000E6B30">
        <w:t>e</w:t>
      </w:r>
      <w:r w:rsidR="00C919B8" w:rsidRPr="000E6B30">
        <w:t xml:space="preserve">). </w:t>
      </w:r>
    </w:p>
    <w:p w14:paraId="070954DD" w14:textId="76E51C23" w:rsidR="009820D8" w:rsidRPr="000E6B30" w:rsidRDefault="009B2739" w:rsidP="009B2739">
      <w:pPr>
        <w:pStyle w:val="enumlev1"/>
      </w:pPr>
      <w:r>
        <w:t>8)</w:t>
      </w:r>
      <w:r>
        <w:tab/>
      </w:r>
      <w:r w:rsidR="00C919B8" w:rsidRPr="000E6B30">
        <w:t>Essayer d'ouvrir la page</w:t>
      </w:r>
      <w:r w:rsidR="00242F09" w:rsidRPr="000E6B30">
        <w:t xml:space="preserve"> </w:t>
      </w:r>
      <w:hyperlink r:id="rId37" w:history="1">
        <w:r w:rsidR="00565BAC" w:rsidRPr="000E6B30">
          <w:rPr>
            <w:rStyle w:val="Hyperlink"/>
            <w:rFonts w:cstheme="majorHAnsi"/>
          </w:rPr>
          <w:t>https://remote.itu.int</w:t>
        </w:r>
      </w:hyperlink>
      <w:r w:rsidR="00565BAC" w:rsidRPr="000E6B30">
        <w:t xml:space="preserve"> </w:t>
      </w:r>
      <w:r w:rsidR="00C919B8" w:rsidRPr="000E6B30">
        <w:t xml:space="preserve">via une fenêtre de </w:t>
      </w:r>
      <w:r>
        <w:t>navigation privée (par </w:t>
      </w:r>
      <w:r w:rsidR="00C919B8" w:rsidRPr="000E6B30">
        <w:t>exemple</w:t>
      </w:r>
      <w:r w:rsidR="004D67CC" w:rsidRPr="000E6B30">
        <w:t xml:space="preserve">, via le </w:t>
      </w:r>
      <w:r w:rsidR="001E1B53" w:rsidRPr="000E6B30">
        <w:t xml:space="preserve">mode </w:t>
      </w:r>
      <w:r w:rsidR="00C919B8" w:rsidRPr="000E6B30">
        <w:t>incognito de Chrome (</w:t>
      </w:r>
      <w:r w:rsidR="00242F09" w:rsidRPr="000E6B30">
        <w:rPr>
          <w:b/>
          <w:bCs/>
        </w:rPr>
        <w:t>CTRL+SHIFT+N</w:t>
      </w:r>
      <w:r w:rsidR="00C919B8" w:rsidRPr="000E6B30">
        <w:t>) ou</w:t>
      </w:r>
      <w:r w:rsidR="004D67CC" w:rsidRPr="000E6B30">
        <w:t xml:space="preserve"> une</w:t>
      </w:r>
      <w:r w:rsidR="00C919B8" w:rsidRPr="000E6B30">
        <w:t xml:space="preserve"> fenêtre privée de Firefox (</w:t>
      </w:r>
      <w:r w:rsidR="00242F09" w:rsidRPr="000E6B30">
        <w:rPr>
          <w:b/>
          <w:bCs/>
        </w:rPr>
        <w:t>CTRL+SHIFT+P</w:t>
      </w:r>
      <w:r w:rsidR="00242F09" w:rsidRPr="000E6B30">
        <w:t>)</w:t>
      </w:r>
      <w:r w:rsidR="004D67CC" w:rsidRPr="000E6B30">
        <w:t>)</w:t>
      </w:r>
      <w:r w:rsidR="00C919B8" w:rsidRPr="000E6B30">
        <w:t>.</w:t>
      </w:r>
    </w:p>
    <w:p w14:paraId="25327B9B" w14:textId="724D52C9" w:rsidR="00495155" w:rsidRPr="000E6B30" w:rsidRDefault="009B2739" w:rsidP="009B2739">
      <w:pPr>
        <w:pStyle w:val="enumlev1"/>
      </w:pPr>
      <w:r>
        <w:lastRenderedPageBreak/>
        <w:t>9)</w:t>
      </w:r>
      <w:r>
        <w:tab/>
      </w:r>
      <w:r w:rsidR="00C919B8" w:rsidRPr="000E6B30">
        <w:t>Vous connecter à partir d'un autre dispositif</w:t>
      </w:r>
      <w:r w:rsidR="00986000" w:rsidRPr="000E6B30">
        <w:t xml:space="preserve"> (</w:t>
      </w:r>
      <w:r w:rsidR="00C919B8" w:rsidRPr="000E6B30">
        <w:t>ordinateur, téléphone mobile, tablette</w:t>
      </w:r>
      <w:r w:rsidR="00986000" w:rsidRPr="000E6B30">
        <w:t>)</w:t>
      </w:r>
      <w:r w:rsidR="00C919B8" w:rsidRPr="000E6B30">
        <w:t>.</w:t>
      </w:r>
    </w:p>
    <w:p w14:paraId="689B7B38" w14:textId="656D0812" w:rsidR="008131FE" w:rsidRPr="000E6B30" w:rsidRDefault="009B2739" w:rsidP="009B2739">
      <w:pPr>
        <w:pStyle w:val="enumlev1"/>
      </w:pPr>
      <w:r>
        <w:t>10)</w:t>
      </w:r>
      <w:r>
        <w:tab/>
      </w:r>
      <w:r w:rsidR="00C919B8" w:rsidRPr="000E6B30">
        <w:t>Autoriser les messages pop-up pour le serveur</w:t>
      </w:r>
      <w:r w:rsidR="008131FE" w:rsidRPr="000E6B30">
        <w:t xml:space="preserve"> adfs.tsb.itu.int</w:t>
      </w:r>
      <w:r w:rsidR="00C919B8" w:rsidRPr="000E6B30">
        <w:t>.</w:t>
      </w:r>
    </w:p>
    <w:p w14:paraId="461AE153" w14:textId="03B8A83A" w:rsidR="00A355D9" w:rsidRPr="009B2739" w:rsidRDefault="009B2739" w:rsidP="00EB0550">
      <w:pPr>
        <w:pStyle w:val="enumlev1"/>
        <w:spacing w:after="1080"/>
        <w:rPr>
          <w:rStyle w:val="Hyperlink"/>
          <w:rFonts w:cstheme="majorHAnsi"/>
          <w:color w:val="auto"/>
          <w:u w:val="none"/>
        </w:rPr>
      </w:pPr>
      <w:r w:rsidRPr="000E6B30">
        <w:rPr>
          <w:noProof/>
          <w:lang w:val="en-US"/>
        </w:rPr>
        <w:drawing>
          <wp:anchor distT="0" distB="0" distL="114300" distR="114300" simplePos="0" relativeHeight="251658248" behindDoc="0" locked="0" layoutInCell="1" allowOverlap="1" wp14:anchorId="26D6122E" wp14:editId="798809B5">
            <wp:simplePos x="0" y="0"/>
            <wp:positionH relativeFrom="margin">
              <wp:posOffset>3511067</wp:posOffset>
            </wp:positionH>
            <wp:positionV relativeFrom="paragraph">
              <wp:posOffset>420091</wp:posOffset>
            </wp:positionV>
            <wp:extent cx="442550" cy="4762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550" cy="476250"/>
                    </a:xfrm>
                    <a:prstGeom prst="rect">
                      <a:avLst/>
                    </a:prstGeom>
                    <a:noFill/>
                  </pic:spPr>
                </pic:pic>
              </a:graphicData>
            </a:graphic>
            <wp14:sizeRelH relativeFrom="page">
              <wp14:pctWidth>0</wp14:pctWidth>
            </wp14:sizeRelH>
            <wp14:sizeRelV relativeFrom="page">
              <wp14:pctHeight>0</wp14:pctHeight>
            </wp14:sizeRelV>
          </wp:anchor>
        </w:drawing>
      </w:r>
      <w:r w:rsidR="009F3B85">
        <w:t>11)</w:t>
      </w:r>
      <w:r w:rsidR="009F3B85">
        <w:tab/>
      </w:r>
      <w:proofErr w:type="gramStart"/>
      <w:r w:rsidR="00A355D9" w:rsidRPr="000E6B30">
        <w:t>Contact</w:t>
      </w:r>
      <w:r w:rsidR="00C919B8" w:rsidRPr="000E6B30">
        <w:t>er</w:t>
      </w:r>
      <w:r w:rsidR="00A355D9" w:rsidRPr="000E6B30">
        <w:t>:</w:t>
      </w:r>
      <w:proofErr w:type="gramEnd"/>
      <w:r w:rsidR="00A355D9" w:rsidRPr="000E6B30">
        <w:t xml:space="preserve"> </w:t>
      </w:r>
      <w:hyperlink r:id="rId39" w:history="1">
        <w:r w:rsidR="00A355D9" w:rsidRPr="009B2739">
          <w:rPr>
            <w:rStyle w:val="Hyperlink"/>
            <w:rFonts w:cstheme="majorHAnsi"/>
          </w:rPr>
          <w:t>tsbemeetings@itu.int</w:t>
        </w:r>
      </w:hyperlink>
      <w:r w:rsidRPr="000E6B30">
        <w:t>.</w:t>
      </w:r>
    </w:p>
    <w:p w14:paraId="1E9939EA" w14:textId="05D850CA" w:rsidR="008841FB" w:rsidRPr="000317FA" w:rsidRDefault="00C919B8" w:rsidP="00EB0550">
      <w:pPr>
        <w:pStyle w:val="Headingb"/>
        <w:spacing w:before="720"/>
        <w:rPr>
          <w:sz w:val="28"/>
          <w:szCs w:val="28"/>
        </w:rPr>
      </w:pPr>
      <w:r w:rsidRPr="000317FA">
        <w:rPr>
          <w:noProof/>
          <w:sz w:val="28"/>
          <w:szCs w:val="28"/>
        </w:rPr>
        <w:t>Conseils utiles pour la participation à distance</w:t>
      </w:r>
    </w:p>
    <w:p w14:paraId="58CE49B8" w14:textId="4A53DB61" w:rsidR="008841FB" w:rsidRPr="000E6B30" w:rsidRDefault="00CE7931" w:rsidP="009B2739">
      <w:r w:rsidRPr="000E6B30">
        <w:t>Cet outil de</w:t>
      </w:r>
      <w:r w:rsidR="002A37D6" w:rsidRPr="000E6B30">
        <w:t xml:space="preserve"> téléconférence est simple et intuitif</w:t>
      </w:r>
      <w:r w:rsidR="004D67CC" w:rsidRPr="000E6B30">
        <w:t xml:space="preserve">. Néanmoins, voici quelques conseils qui vous permettront d'optimiser </w:t>
      </w:r>
      <w:r w:rsidR="002A37D6" w:rsidRPr="000E6B30">
        <w:t xml:space="preserve">votre </w:t>
      </w:r>
      <w:proofErr w:type="gramStart"/>
      <w:r w:rsidR="002A37D6" w:rsidRPr="000E6B30">
        <w:t>expérience</w:t>
      </w:r>
      <w:r w:rsidR="008841FB" w:rsidRPr="000E6B30">
        <w:t>:</w:t>
      </w:r>
      <w:proofErr w:type="gramEnd"/>
    </w:p>
    <w:p w14:paraId="539A67D0" w14:textId="311F798B" w:rsidR="009B2739" w:rsidRDefault="008841FB" w:rsidP="009F3B85">
      <w:pPr>
        <w:tabs>
          <w:tab w:val="left" w:pos="284"/>
        </w:tabs>
        <w:spacing w:before="160"/>
        <w:rPr>
          <w:rFonts w:eastAsia="Arial"/>
          <w:b/>
          <w:bCs/>
          <w:szCs w:val="24"/>
        </w:rPr>
      </w:pPr>
      <w:r w:rsidRPr="009F3B85">
        <w:rPr>
          <w:rFonts w:ascii="Segoe UI Symbol" w:eastAsia="Arial" w:hAnsi="Segoe UI Symbol" w:cs="Segoe UI Symbol"/>
          <w:b/>
          <w:szCs w:val="24"/>
        </w:rPr>
        <w:t>✓</w:t>
      </w:r>
      <w:r w:rsidR="009F3B85">
        <w:rPr>
          <w:rFonts w:eastAsia="Arial"/>
          <w:szCs w:val="24"/>
        </w:rPr>
        <w:tab/>
      </w:r>
      <w:r w:rsidR="002A37D6" w:rsidRPr="009B2739">
        <w:rPr>
          <w:rFonts w:eastAsia="Arial"/>
          <w:b/>
          <w:bCs/>
          <w:szCs w:val="24"/>
        </w:rPr>
        <w:t xml:space="preserve">Utilisez un casque audio </w:t>
      </w:r>
      <w:proofErr w:type="gramStart"/>
      <w:r w:rsidR="002A37D6" w:rsidRPr="009B2739">
        <w:rPr>
          <w:rFonts w:eastAsia="Arial"/>
          <w:b/>
          <w:bCs/>
          <w:szCs w:val="24"/>
        </w:rPr>
        <w:t>USB</w:t>
      </w:r>
      <w:r w:rsidRPr="009B2739">
        <w:rPr>
          <w:rFonts w:eastAsia="Arial"/>
          <w:b/>
          <w:bCs/>
          <w:szCs w:val="24"/>
        </w:rPr>
        <w:t>:</w:t>
      </w:r>
      <w:proofErr w:type="gramEnd"/>
      <w:r w:rsidRPr="009B2739">
        <w:rPr>
          <w:rFonts w:eastAsia="Arial"/>
          <w:b/>
          <w:bCs/>
          <w:szCs w:val="24"/>
        </w:rPr>
        <w:t xml:space="preserve"> </w:t>
      </w:r>
    </w:p>
    <w:p w14:paraId="7CEEF9FF" w14:textId="3AD9E106" w:rsidR="008841FB" w:rsidRPr="009B2739" w:rsidRDefault="002A37D6" w:rsidP="009B2739">
      <w:pPr>
        <w:rPr>
          <w:rFonts w:eastAsia="Arial"/>
          <w:szCs w:val="24"/>
        </w:rPr>
      </w:pPr>
      <w:r w:rsidRPr="009B2739">
        <w:rPr>
          <w:rFonts w:eastAsia="Arial"/>
          <w:szCs w:val="24"/>
        </w:rPr>
        <w:t xml:space="preserve">Pour bénéficier de la meilleure qualité audio, utilisez toujours un </w:t>
      </w:r>
      <w:r w:rsidR="009B2739">
        <w:rPr>
          <w:rFonts w:eastAsia="Arial"/>
          <w:szCs w:val="24"/>
        </w:rPr>
        <w:t>casque (de préférence un casque </w:t>
      </w:r>
      <w:r w:rsidRPr="009B2739">
        <w:rPr>
          <w:rFonts w:eastAsia="Arial"/>
          <w:szCs w:val="24"/>
        </w:rPr>
        <w:t xml:space="preserve">USB). </w:t>
      </w:r>
    </w:p>
    <w:p w14:paraId="2BF2A85B" w14:textId="0733CCF7" w:rsidR="009B2739" w:rsidRPr="009F3B85" w:rsidRDefault="008841FB" w:rsidP="009F3B85">
      <w:pPr>
        <w:tabs>
          <w:tab w:val="left" w:pos="284"/>
        </w:tabs>
        <w:spacing w:before="160"/>
        <w:rPr>
          <w:rFonts w:eastAsia="Arial" w:cs="Segoe UI Symbol"/>
          <w:b/>
          <w:szCs w:val="24"/>
        </w:rPr>
      </w:pPr>
      <w:r w:rsidRPr="009F3B85">
        <w:rPr>
          <w:rFonts w:ascii="Segoe UI Symbol" w:eastAsia="Arial" w:hAnsi="Segoe UI Symbol" w:cs="Segoe UI Symbol"/>
          <w:b/>
          <w:szCs w:val="24"/>
        </w:rPr>
        <w:t>✓</w:t>
      </w:r>
      <w:r w:rsidR="009F3B85" w:rsidRPr="009F3B85">
        <w:rPr>
          <w:rFonts w:eastAsia="Arial" w:cs="Segoe UI Symbol"/>
          <w:b/>
          <w:szCs w:val="24"/>
        </w:rPr>
        <w:tab/>
      </w:r>
      <w:r w:rsidR="002A37D6" w:rsidRPr="009F3B85">
        <w:rPr>
          <w:rFonts w:eastAsia="Arial" w:cs="Segoe UI Symbol"/>
          <w:b/>
          <w:szCs w:val="24"/>
        </w:rPr>
        <w:t xml:space="preserve">Vérifiez les configurations audio en amont et connectez-vous en </w:t>
      </w:r>
      <w:proofErr w:type="gramStart"/>
      <w:r w:rsidR="002A37D6" w:rsidRPr="009F3B85">
        <w:rPr>
          <w:rFonts w:eastAsia="Arial" w:cs="Segoe UI Symbol"/>
          <w:b/>
          <w:szCs w:val="24"/>
        </w:rPr>
        <w:t>avance:</w:t>
      </w:r>
      <w:proofErr w:type="gramEnd"/>
      <w:r w:rsidRPr="009F3B85">
        <w:rPr>
          <w:rFonts w:eastAsia="Arial" w:cs="Segoe UI Symbol"/>
          <w:b/>
          <w:szCs w:val="24"/>
        </w:rPr>
        <w:t xml:space="preserve"> </w:t>
      </w:r>
    </w:p>
    <w:p w14:paraId="137A85FC" w14:textId="77777777" w:rsidR="00B87E2F" w:rsidRDefault="00472E15" w:rsidP="009F3B85">
      <w:pPr>
        <w:tabs>
          <w:tab w:val="left" w:pos="284"/>
        </w:tabs>
        <w:rPr>
          <w:rFonts w:eastAsia="Arial"/>
          <w:szCs w:val="24"/>
        </w:rPr>
      </w:pPr>
      <w:r w:rsidRPr="009B2739">
        <w:rPr>
          <w:rFonts w:eastAsia="Arial"/>
          <w:szCs w:val="24"/>
        </w:rPr>
        <w:t xml:space="preserve">Prenez quelques minutes pour vous assurer que votre microphone fonctionne correctement. Veuillez vous connecter au moins cinq minutes avant le début de la réunion afin d'éviter les perturbations. Vous pourrez ainsi vérifier le volume sonore et être prêt(e) lorsque la réunion commencera. </w:t>
      </w:r>
    </w:p>
    <w:p w14:paraId="76F9A9E3" w14:textId="471BE059" w:rsidR="008841FB" w:rsidRPr="009F3B85" w:rsidRDefault="008841FB" w:rsidP="009F3B85">
      <w:pPr>
        <w:tabs>
          <w:tab w:val="left" w:pos="284"/>
        </w:tabs>
        <w:rPr>
          <w:rFonts w:eastAsia="Arial" w:cs="Segoe UI Symbol"/>
          <w:b/>
          <w:szCs w:val="24"/>
        </w:rPr>
      </w:pPr>
      <w:r w:rsidRPr="009F3B85">
        <w:rPr>
          <w:rFonts w:ascii="Segoe UI Symbol" w:eastAsia="Arial" w:hAnsi="Segoe UI Symbol" w:cs="Segoe UI Symbol"/>
          <w:b/>
          <w:szCs w:val="24"/>
        </w:rPr>
        <w:t>✓</w:t>
      </w:r>
      <w:r w:rsidR="009F3B85" w:rsidRPr="009F3B85">
        <w:rPr>
          <w:rFonts w:eastAsia="Arial" w:cs="Segoe UI Symbol"/>
          <w:b/>
          <w:szCs w:val="24"/>
        </w:rPr>
        <w:tab/>
      </w:r>
      <w:r w:rsidR="00024E50" w:rsidRPr="009F3B85">
        <w:rPr>
          <w:rFonts w:eastAsia="Arial" w:cs="Segoe UI Symbol"/>
          <w:b/>
          <w:szCs w:val="24"/>
        </w:rPr>
        <w:t>Laissez votre microphone</w:t>
      </w:r>
      <w:r w:rsidR="00472E15" w:rsidRPr="009F3B85">
        <w:rPr>
          <w:rFonts w:eastAsia="Arial" w:cs="Segoe UI Symbol"/>
          <w:b/>
          <w:szCs w:val="24"/>
        </w:rPr>
        <w:t xml:space="preserve"> éteint</w:t>
      </w:r>
      <w:r w:rsidRPr="009F3B85">
        <w:rPr>
          <w:rFonts w:eastAsia="Arial" w:cs="Segoe UI Symbol"/>
          <w:b/>
          <w:szCs w:val="24"/>
        </w:rPr>
        <w:t xml:space="preserve"> </w:t>
      </w:r>
      <w:r w:rsidR="00472E15" w:rsidRPr="009F3B85">
        <w:rPr>
          <w:rFonts w:eastAsia="Arial" w:cs="Segoe UI Symbol"/>
          <w:b/>
          <w:szCs w:val="24"/>
        </w:rPr>
        <w:t xml:space="preserve">lorsque vous ne l'utilisez </w:t>
      </w:r>
      <w:proofErr w:type="gramStart"/>
      <w:r w:rsidR="00472E15" w:rsidRPr="009F3B85">
        <w:rPr>
          <w:rFonts w:eastAsia="Arial" w:cs="Segoe UI Symbol"/>
          <w:b/>
          <w:szCs w:val="24"/>
        </w:rPr>
        <w:t>pas</w:t>
      </w:r>
      <w:r w:rsidRPr="009F3B85">
        <w:rPr>
          <w:rFonts w:eastAsia="Arial" w:cs="Segoe UI Symbol"/>
          <w:b/>
          <w:szCs w:val="24"/>
        </w:rPr>
        <w:t>:</w:t>
      </w:r>
      <w:proofErr w:type="gramEnd"/>
    </w:p>
    <w:p w14:paraId="62F76C37" w14:textId="003BFD88" w:rsidR="008841FB" w:rsidRPr="009B2739" w:rsidRDefault="00472E15" w:rsidP="009B2739">
      <w:pPr>
        <w:rPr>
          <w:rFonts w:eastAsia="Arial"/>
          <w:color w:val="000000"/>
          <w:szCs w:val="24"/>
        </w:rPr>
      </w:pPr>
      <w:r w:rsidRPr="009B2739">
        <w:rPr>
          <w:rFonts w:eastAsia="Arial"/>
          <w:color w:val="000000"/>
          <w:szCs w:val="24"/>
        </w:rPr>
        <w:t xml:space="preserve">Veuillez éteindre votre microphone lorsque vous ne prenez pas la parole. Dans le cas contraire, les autres participants pourraient vous entendre tousser, déglutir, </w:t>
      </w:r>
      <w:r w:rsidR="00AC6D2D" w:rsidRPr="009B2739">
        <w:rPr>
          <w:rFonts w:eastAsia="Arial"/>
          <w:color w:val="000000"/>
          <w:szCs w:val="24"/>
        </w:rPr>
        <w:t>souffler, respirer ou tapoter sur la table de votre bureau.</w:t>
      </w:r>
    </w:p>
    <w:p w14:paraId="48FF5278" w14:textId="6982FAC4" w:rsidR="008841FB" w:rsidRPr="009F3B85" w:rsidRDefault="008841FB" w:rsidP="009F3B85">
      <w:pPr>
        <w:tabs>
          <w:tab w:val="left" w:pos="284"/>
        </w:tabs>
        <w:spacing w:before="160"/>
        <w:rPr>
          <w:rFonts w:eastAsia="Arial" w:cs="Segoe UI Symbol"/>
          <w:b/>
          <w:szCs w:val="24"/>
        </w:rPr>
      </w:pPr>
      <w:r w:rsidRPr="009F3B85">
        <w:rPr>
          <w:rFonts w:ascii="Segoe UI Symbol" w:eastAsia="Arial" w:hAnsi="Segoe UI Symbol" w:cs="Segoe UI Symbol"/>
          <w:b/>
          <w:szCs w:val="24"/>
        </w:rPr>
        <w:t>✓</w:t>
      </w:r>
      <w:r w:rsidR="009F3B85" w:rsidRPr="009F3B85">
        <w:rPr>
          <w:rFonts w:eastAsia="Arial" w:cs="Segoe UI Symbol"/>
          <w:b/>
          <w:szCs w:val="24"/>
        </w:rPr>
        <w:tab/>
      </w:r>
      <w:r w:rsidR="00AC6D2D" w:rsidRPr="009F3B85">
        <w:rPr>
          <w:rFonts w:eastAsia="Arial" w:cs="Segoe UI Symbol"/>
          <w:b/>
          <w:szCs w:val="24"/>
        </w:rPr>
        <w:t>Parlez directement dans le microphone.</w:t>
      </w:r>
    </w:p>
    <w:p w14:paraId="060BB34B" w14:textId="5368364C" w:rsidR="008841FB" w:rsidRPr="009F3B85" w:rsidRDefault="008841FB" w:rsidP="009F3B85">
      <w:pPr>
        <w:tabs>
          <w:tab w:val="left" w:pos="284"/>
        </w:tabs>
        <w:spacing w:before="160"/>
        <w:rPr>
          <w:rFonts w:eastAsia="Arial" w:cs="Segoe UI Symbol"/>
          <w:b/>
          <w:szCs w:val="24"/>
        </w:rPr>
      </w:pPr>
      <w:r w:rsidRPr="009F3B85">
        <w:rPr>
          <w:rFonts w:ascii="Segoe UI Symbol" w:eastAsia="Arial" w:hAnsi="Segoe UI Symbol" w:cs="Segoe UI Symbol"/>
          <w:b/>
          <w:szCs w:val="24"/>
        </w:rPr>
        <w:t>✓</w:t>
      </w:r>
      <w:r w:rsidR="009F3B85" w:rsidRPr="009F3B85">
        <w:rPr>
          <w:rFonts w:eastAsia="Arial" w:cs="Segoe UI Symbol"/>
          <w:b/>
          <w:szCs w:val="24"/>
        </w:rPr>
        <w:tab/>
      </w:r>
      <w:r w:rsidR="00AC6D2D" w:rsidRPr="009F3B85">
        <w:rPr>
          <w:rFonts w:eastAsia="Arial" w:cs="Segoe UI Symbol"/>
          <w:b/>
          <w:szCs w:val="24"/>
        </w:rPr>
        <w:t xml:space="preserve">Faites attention aux </w:t>
      </w:r>
      <w:proofErr w:type="gramStart"/>
      <w:r w:rsidR="00AC6D2D" w:rsidRPr="009F3B85">
        <w:rPr>
          <w:rFonts w:eastAsia="Arial" w:cs="Segoe UI Symbol"/>
          <w:b/>
          <w:szCs w:val="24"/>
        </w:rPr>
        <w:t>échos</w:t>
      </w:r>
      <w:r w:rsidRPr="009F3B85">
        <w:rPr>
          <w:rFonts w:eastAsia="Arial" w:cs="Segoe UI Symbol"/>
          <w:b/>
          <w:szCs w:val="24"/>
        </w:rPr>
        <w:t>:</w:t>
      </w:r>
      <w:proofErr w:type="gramEnd"/>
      <w:r w:rsidRPr="009F3B85">
        <w:rPr>
          <w:rFonts w:eastAsia="Arial" w:cs="Segoe UI Symbol"/>
          <w:b/>
          <w:szCs w:val="24"/>
        </w:rPr>
        <w:t xml:space="preserve"> </w:t>
      </w:r>
    </w:p>
    <w:p w14:paraId="09E9F4BA" w14:textId="4B1BA006" w:rsidR="008841FB" w:rsidRPr="009B2739" w:rsidRDefault="00404532" w:rsidP="009B2739">
      <w:pPr>
        <w:rPr>
          <w:szCs w:val="24"/>
        </w:rPr>
      </w:pPr>
      <w:r w:rsidRPr="009B2739">
        <w:rPr>
          <w:rFonts w:eastAsia="Arial"/>
          <w:color w:val="000000"/>
          <w:szCs w:val="24"/>
        </w:rPr>
        <w:t xml:space="preserve">Si vous participez à </w:t>
      </w:r>
      <w:r w:rsidR="00C50515" w:rsidRPr="009B2739">
        <w:rPr>
          <w:rFonts w:eastAsia="Arial"/>
          <w:color w:val="000000"/>
          <w:szCs w:val="24"/>
        </w:rPr>
        <w:t xml:space="preserve">une session </w:t>
      </w:r>
      <w:r w:rsidR="00465C80" w:rsidRPr="009B2739">
        <w:rPr>
          <w:rFonts w:eastAsia="Arial"/>
          <w:color w:val="000000"/>
          <w:szCs w:val="24"/>
        </w:rPr>
        <w:t>en étant</w:t>
      </w:r>
      <w:r w:rsidR="00C50515" w:rsidRPr="009B2739">
        <w:rPr>
          <w:rFonts w:eastAsia="Arial"/>
          <w:color w:val="000000"/>
          <w:szCs w:val="24"/>
        </w:rPr>
        <w:t xml:space="preserve"> à proximité d'un autre participant, vous pourriez entendre un écho ou une rétroaction (par exemple, si vous et votre voisin vous connectez à la même session). Le meilleur moyen </w:t>
      </w:r>
      <w:r w:rsidR="00465C80" w:rsidRPr="009B2739">
        <w:rPr>
          <w:rFonts w:eastAsia="Arial"/>
          <w:color w:val="000000"/>
          <w:szCs w:val="24"/>
        </w:rPr>
        <w:t>d'éviter les échos est</w:t>
      </w:r>
      <w:r w:rsidR="00C50515" w:rsidRPr="009B2739">
        <w:rPr>
          <w:rFonts w:eastAsia="Arial"/>
          <w:color w:val="000000"/>
          <w:szCs w:val="24"/>
        </w:rPr>
        <w:t xml:space="preserve"> d'utiliser un casque. </w:t>
      </w:r>
    </w:p>
    <w:p w14:paraId="6F5E4B0D" w14:textId="38CA4550" w:rsidR="008841FB" w:rsidRPr="009B2739" w:rsidRDefault="008841FB" w:rsidP="009F3B85">
      <w:pPr>
        <w:tabs>
          <w:tab w:val="left" w:pos="284"/>
        </w:tabs>
        <w:spacing w:before="160"/>
        <w:rPr>
          <w:szCs w:val="24"/>
        </w:rPr>
      </w:pPr>
      <w:r w:rsidRPr="009B2739">
        <w:rPr>
          <w:rFonts w:ascii="Segoe UI Symbol" w:eastAsia="Arial" w:hAnsi="Segoe UI Symbol" w:cs="Segoe UI Symbol"/>
          <w:b/>
          <w:color w:val="000000"/>
          <w:szCs w:val="24"/>
        </w:rPr>
        <w:t>✓</w:t>
      </w:r>
      <w:r w:rsidR="009F3B85">
        <w:rPr>
          <w:rFonts w:eastAsia="Arial"/>
          <w:color w:val="000000"/>
          <w:szCs w:val="24"/>
        </w:rPr>
        <w:tab/>
      </w:r>
      <w:r w:rsidR="00C50515" w:rsidRPr="009B2739">
        <w:rPr>
          <w:rFonts w:eastAsia="Arial"/>
          <w:b/>
          <w:bCs/>
          <w:szCs w:val="24"/>
        </w:rPr>
        <w:t xml:space="preserve">Environnement </w:t>
      </w:r>
      <w:proofErr w:type="gramStart"/>
      <w:r w:rsidR="00C50515" w:rsidRPr="009B2739">
        <w:rPr>
          <w:rFonts w:eastAsia="Arial"/>
          <w:b/>
          <w:bCs/>
          <w:szCs w:val="24"/>
        </w:rPr>
        <w:t>calme</w:t>
      </w:r>
      <w:r w:rsidRPr="009B2739">
        <w:rPr>
          <w:rFonts w:eastAsia="Arial"/>
          <w:b/>
          <w:bCs/>
          <w:szCs w:val="24"/>
        </w:rPr>
        <w:t>:</w:t>
      </w:r>
      <w:proofErr w:type="gramEnd"/>
    </w:p>
    <w:p w14:paraId="13F35F7F" w14:textId="680D6A8F" w:rsidR="006F5EDE" w:rsidRPr="009B2739" w:rsidRDefault="00AC29BD" w:rsidP="009B2739">
      <w:pPr>
        <w:rPr>
          <w:szCs w:val="24"/>
        </w:rPr>
      </w:pPr>
      <w:r w:rsidRPr="009B2739">
        <w:rPr>
          <w:rFonts w:eastAsia="Arial"/>
          <w:color w:val="000000"/>
          <w:szCs w:val="24"/>
        </w:rPr>
        <w:t>Les participants à distance devraient s'exprimer depuis un endroit calme sans bruit de fond</w:t>
      </w:r>
      <w:r w:rsidR="008841FB" w:rsidRPr="009B2739">
        <w:rPr>
          <w:rFonts w:eastAsia="Arial"/>
          <w:color w:val="000000"/>
          <w:szCs w:val="24"/>
        </w:rPr>
        <w:t xml:space="preserve">. </w:t>
      </w:r>
      <w:r w:rsidRPr="009B2739">
        <w:rPr>
          <w:rFonts w:eastAsia="Arial"/>
          <w:color w:val="000000"/>
          <w:szCs w:val="24"/>
        </w:rPr>
        <w:t xml:space="preserve">Ils devraient parler lentement et distinctement pour permettre aux autres participants de compenser tout éventuel problème audio. </w:t>
      </w:r>
      <w:r w:rsidR="0016306D" w:rsidRPr="009B2739">
        <w:rPr>
          <w:rFonts w:eastAsia="Arial"/>
          <w:color w:val="000000"/>
          <w:szCs w:val="24"/>
        </w:rPr>
        <w:t>Ils sont encouragés à conclure leurs observations par la phrase "Ceci est la fin de mon intervention" ou "Merci Monsieur le Président".</w:t>
      </w:r>
    </w:p>
    <w:p w14:paraId="388C3133" w14:textId="77777777" w:rsidR="000E6B30" w:rsidRDefault="000E6B30" w:rsidP="000E6B30"/>
    <w:p w14:paraId="0B0476A4" w14:textId="73166AFB" w:rsidR="00566C34" w:rsidRPr="009F3B85" w:rsidRDefault="000E6B30" w:rsidP="009F3B85">
      <w:pPr>
        <w:jc w:val="center"/>
        <w:rPr>
          <w:u w:val="single"/>
        </w:rPr>
      </w:pPr>
      <w:r w:rsidRPr="009F3B85">
        <w:t>______________</w:t>
      </w:r>
    </w:p>
    <w:sectPr w:rsidR="00566C34" w:rsidRPr="009F3B85" w:rsidSect="00427630">
      <w:headerReference w:type="even" r:id="rId40"/>
      <w:headerReference w:type="default" r:id="rId41"/>
      <w:footerReference w:type="even" r:id="rId42"/>
      <w:footerReference w:type="default" r:id="rId43"/>
      <w:headerReference w:type="first" r:id="rId44"/>
      <w:footerReference w:type="first" r:id="rId45"/>
      <w:pgSz w:w="11907" w:h="16840" w:code="9"/>
      <w:pgMar w:top="1418" w:right="1134"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2D5A2" w14:textId="77777777" w:rsidR="00DC16C6" w:rsidRDefault="00DC16C6" w:rsidP="006073B8">
      <w:r>
        <w:separator/>
      </w:r>
    </w:p>
  </w:endnote>
  <w:endnote w:type="continuationSeparator" w:id="0">
    <w:p w14:paraId="03AF5F65" w14:textId="77777777" w:rsidR="00DC16C6" w:rsidRDefault="00DC16C6" w:rsidP="006073B8">
      <w:r>
        <w:continuationSeparator/>
      </w:r>
    </w:p>
  </w:endnote>
  <w:endnote w:type="continuationNotice" w:id="1">
    <w:p w14:paraId="5610498C" w14:textId="77777777" w:rsidR="00DC16C6" w:rsidRDefault="00DC1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53AEB" w14:textId="77777777" w:rsidR="00391524" w:rsidRDefault="003915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8CCFB" w14:textId="4583321D" w:rsidR="000E6B30" w:rsidRPr="00391524" w:rsidRDefault="000E6B30" w:rsidP="003915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0528" w14:textId="3ADCD925" w:rsidR="00427630" w:rsidRPr="00391524" w:rsidRDefault="00427630" w:rsidP="00391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31876" w14:textId="77777777" w:rsidR="00DC16C6" w:rsidRDefault="00DC16C6" w:rsidP="006073B8">
      <w:r>
        <w:separator/>
      </w:r>
    </w:p>
  </w:footnote>
  <w:footnote w:type="continuationSeparator" w:id="0">
    <w:p w14:paraId="490C9611" w14:textId="77777777" w:rsidR="00DC16C6" w:rsidRDefault="00DC16C6" w:rsidP="006073B8">
      <w:r>
        <w:continuationSeparator/>
      </w:r>
    </w:p>
  </w:footnote>
  <w:footnote w:type="continuationNotice" w:id="1">
    <w:p w14:paraId="4694B434" w14:textId="77777777" w:rsidR="00DC16C6" w:rsidRDefault="00DC16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A483B" w14:textId="77777777" w:rsidR="00391524" w:rsidRDefault="003915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37105037"/>
      <w:docPartObj>
        <w:docPartGallery w:val="Page Numbers (Top of Page)"/>
        <w:docPartUnique/>
      </w:docPartObj>
    </w:sdtPr>
    <w:sdtEndPr/>
    <w:sdtContent>
      <w:p w14:paraId="1DA46EFE" w14:textId="4AE83833" w:rsidR="006073B8" w:rsidRPr="00427630" w:rsidRDefault="006073B8" w:rsidP="008E48A3">
        <w:pPr>
          <w:spacing w:after="120"/>
          <w:jc w:val="center"/>
          <w:rPr>
            <w:sz w:val="18"/>
            <w:szCs w:val="18"/>
          </w:rPr>
        </w:pPr>
        <w:r w:rsidRPr="00427630">
          <w:rPr>
            <w:sz w:val="18"/>
            <w:szCs w:val="18"/>
          </w:rPr>
          <w:fldChar w:fldCharType="begin"/>
        </w:r>
        <w:r w:rsidRPr="00427630">
          <w:rPr>
            <w:sz w:val="18"/>
            <w:szCs w:val="18"/>
          </w:rPr>
          <w:instrText xml:space="preserve"> PAGE   \* MERGEFORMAT </w:instrText>
        </w:r>
        <w:r w:rsidRPr="00427630">
          <w:rPr>
            <w:sz w:val="18"/>
            <w:szCs w:val="18"/>
          </w:rPr>
          <w:fldChar w:fldCharType="separate"/>
        </w:r>
        <w:r w:rsidR="00941B5A">
          <w:rPr>
            <w:noProof/>
            <w:sz w:val="18"/>
            <w:szCs w:val="18"/>
          </w:rPr>
          <w:t>7</w:t>
        </w:r>
        <w:r w:rsidRPr="00427630">
          <w:rPr>
            <w:sz w:val="18"/>
            <w:szCs w:val="18"/>
          </w:rPr>
          <w:fldChar w:fldCharType="end"/>
        </w:r>
        <w:r w:rsidR="00427630">
          <w:rPr>
            <w:sz w:val="18"/>
            <w:szCs w:val="18"/>
          </w:rPr>
          <w:br/>
        </w:r>
        <w:r w:rsidR="00427630" w:rsidRPr="00427630">
          <w:rPr>
            <w:bCs/>
            <w:sz w:val="18"/>
            <w:szCs w:val="18"/>
          </w:rPr>
          <w:t xml:space="preserve">GCNT – Participation à distance – </w:t>
        </w:r>
        <w:r w:rsidR="00427630" w:rsidRPr="00427630">
          <w:rPr>
            <w:sz w:val="18"/>
            <w:szCs w:val="18"/>
          </w:rPr>
          <w:t>Guide de l'utilisateur</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1685C" w14:textId="77777777" w:rsidR="00391524" w:rsidRDefault="00391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87093"/>
    <w:multiLevelType w:val="hybridMultilevel"/>
    <w:tmpl w:val="F520617E"/>
    <w:lvl w:ilvl="0" w:tplc="B1CEAAC4">
      <w:start w:val="1"/>
      <w:numFmt w:val="bullet"/>
      <w:lvlText w:val="•"/>
      <w:lvlJc w:val="left"/>
      <w:pPr>
        <w:tabs>
          <w:tab w:val="num" w:pos="720"/>
        </w:tabs>
        <w:ind w:left="720" w:hanging="360"/>
      </w:pPr>
      <w:rPr>
        <w:rFonts w:ascii="Arial" w:hAnsi="Arial" w:hint="default"/>
      </w:rPr>
    </w:lvl>
    <w:lvl w:ilvl="1" w:tplc="CB284C1C">
      <w:start w:val="1"/>
      <w:numFmt w:val="bullet"/>
      <w:lvlText w:val="•"/>
      <w:lvlJc w:val="left"/>
      <w:pPr>
        <w:tabs>
          <w:tab w:val="num" w:pos="1440"/>
        </w:tabs>
        <w:ind w:left="1440" w:hanging="360"/>
      </w:pPr>
      <w:rPr>
        <w:rFonts w:ascii="Arial" w:hAnsi="Arial" w:hint="default"/>
      </w:rPr>
    </w:lvl>
    <w:lvl w:ilvl="2" w:tplc="448E7654" w:tentative="1">
      <w:start w:val="1"/>
      <w:numFmt w:val="bullet"/>
      <w:lvlText w:val="•"/>
      <w:lvlJc w:val="left"/>
      <w:pPr>
        <w:tabs>
          <w:tab w:val="num" w:pos="2160"/>
        </w:tabs>
        <w:ind w:left="2160" w:hanging="360"/>
      </w:pPr>
      <w:rPr>
        <w:rFonts w:ascii="Arial" w:hAnsi="Arial" w:hint="default"/>
      </w:rPr>
    </w:lvl>
    <w:lvl w:ilvl="3" w:tplc="1098D4E8" w:tentative="1">
      <w:start w:val="1"/>
      <w:numFmt w:val="bullet"/>
      <w:lvlText w:val="•"/>
      <w:lvlJc w:val="left"/>
      <w:pPr>
        <w:tabs>
          <w:tab w:val="num" w:pos="2880"/>
        </w:tabs>
        <w:ind w:left="2880" w:hanging="360"/>
      </w:pPr>
      <w:rPr>
        <w:rFonts w:ascii="Arial" w:hAnsi="Arial" w:hint="default"/>
      </w:rPr>
    </w:lvl>
    <w:lvl w:ilvl="4" w:tplc="736452BE" w:tentative="1">
      <w:start w:val="1"/>
      <w:numFmt w:val="bullet"/>
      <w:lvlText w:val="•"/>
      <w:lvlJc w:val="left"/>
      <w:pPr>
        <w:tabs>
          <w:tab w:val="num" w:pos="3600"/>
        </w:tabs>
        <w:ind w:left="3600" w:hanging="360"/>
      </w:pPr>
      <w:rPr>
        <w:rFonts w:ascii="Arial" w:hAnsi="Arial" w:hint="default"/>
      </w:rPr>
    </w:lvl>
    <w:lvl w:ilvl="5" w:tplc="A8D44344" w:tentative="1">
      <w:start w:val="1"/>
      <w:numFmt w:val="bullet"/>
      <w:lvlText w:val="•"/>
      <w:lvlJc w:val="left"/>
      <w:pPr>
        <w:tabs>
          <w:tab w:val="num" w:pos="4320"/>
        </w:tabs>
        <w:ind w:left="4320" w:hanging="360"/>
      </w:pPr>
      <w:rPr>
        <w:rFonts w:ascii="Arial" w:hAnsi="Arial" w:hint="default"/>
      </w:rPr>
    </w:lvl>
    <w:lvl w:ilvl="6" w:tplc="1D1C39E0" w:tentative="1">
      <w:start w:val="1"/>
      <w:numFmt w:val="bullet"/>
      <w:lvlText w:val="•"/>
      <w:lvlJc w:val="left"/>
      <w:pPr>
        <w:tabs>
          <w:tab w:val="num" w:pos="5040"/>
        </w:tabs>
        <w:ind w:left="5040" w:hanging="360"/>
      </w:pPr>
      <w:rPr>
        <w:rFonts w:ascii="Arial" w:hAnsi="Arial" w:hint="default"/>
      </w:rPr>
    </w:lvl>
    <w:lvl w:ilvl="7" w:tplc="9478310C" w:tentative="1">
      <w:start w:val="1"/>
      <w:numFmt w:val="bullet"/>
      <w:lvlText w:val="•"/>
      <w:lvlJc w:val="left"/>
      <w:pPr>
        <w:tabs>
          <w:tab w:val="num" w:pos="5760"/>
        </w:tabs>
        <w:ind w:left="5760" w:hanging="360"/>
      </w:pPr>
      <w:rPr>
        <w:rFonts w:ascii="Arial" w:hAnsi="Arial" w:hint="default"/>
      </w:rPr>
    </w:lvl>
    <w:lvl w:ilvl="8" w:tplc="E2567A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274C61"/>
    <w:multiLevelType w:val="hybridMultilevel"/>
    <w:tmpl w:val="10C256B2"/>
    <w:lvl w:ilvl="0" w:tplc="E836E36A">
      <w:start w:val="1"/>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7D52F2"/>
    <w:multiLevelType w:val="hybridMultilevel"/>
    <w:tmpl w:val="E00CCD42"/>
    <w:lvl w:ilvl="0" w:tplc="3DF0792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4D72C7"/>
    <w:multiLevelType w:val="hybridMultilevel"/>
    <w:tmpl w:val="2882792E"/>
    <w:lvl w:ilvl="0" w:tplc="34C6EA36">
      <w:start w:val="1"/>
      <w:numFmt w:val="bullet"/>
      <w:lvlText w:val="•"/>
      <w:lvlJc w:val="left"/>
      <w:pPr>
        <w:tabs>
          <w:tab w:val="num" w:pos="720"/>
        </w:tabs>
        <w:ind w:left="720" w:hanging="360"/>
      </w:pPr>
      <w:rPr>
        <w:rFonts w:ascii="Arial" w:hAnsi="Arial" w:hint="default"/>
      </w:rPr>
    </w:lvl>
    <w:lvl w:ilvl="1" w:tplc="9BAC8A7C">
      <w:start w:val="1"/>
      <w:numFmt w:val="bullet"/>
      <w:lvlText w:val="•"/>
      <w:lvlJc w:val="left"/>
      <w:pPr>
        <w:tabs>
          <w:tab w:val="num" w:pos="1440"/>
        </w:tabs>
        <w:ind w:left="1440" w:hanging="360"/>
      </w:pPr>
      <w:rPr>
        <w:rFonts w:ascii="Arial" w:hAnsi="Arial" w:hint="default"/>
      </w:rPr>
    </w:lvl>
    <w:lvl w:ilvl="2" w:tplc="229E8434" w:tentative="1">
      <w:start w:val="1"/>
      <w:numFmt w:val="bullet"/>
      <w:lvlText w:val="•"/>
      <w:lvlJc w:val="left"/>
      <w:pPr>
        <w:tabs>
          <w:tab w:val="num" w:pos="2160"/>
        </w:tabs>
        <w:ind w:left="2160" w:hanging="360"/>
      </w:pPr>
      <w:rPr>
        <w:rFonts w:ascii="Arial" w:hAnsi="Arial" w:hint="default"/>
      </w:rPr>
    </w:lvl>
    <w:lvl w:ilvl="3" w:tplc="631A6918" w:tentative="1">
      <w:start w:val="1"/>
      <w:numFmt w:val="bullet"/>
      <w:lvlText w:val="•"/>
      <w:lvlJc w:val="left"/>
      <w:pPr>
        <w:tabs>
          <w:tab w:val="num" w:pos="2880"/>
        </w:tabs>
        <w:ind w:left="2880" w:hanging="360"/>
      </w:pPr>
      <w:rPr>
        <w:rFonts w:ascii="Arial" w:hAnsi="Arial" w:hint="default"/>
      </w:rPr>
    </w:lvl>
    <w:lvl w:ilvl="4" w:tplc="5C603980" w:tentative="1">
      <w:start w:val="1"/>
      <w:numFmt w:val="bullet"/>
      <w:lvlText w:val="•"/>
      <w:lvlJc w:val="left"/>
      <w:pPr>
        <w:tabs>
          <w:tab w:val="num" w:pos="3600"/>
        </w:tabs>
        <w:ind w:left="3600" w:hanging="360"/>
      </w:pPr>
      <w:rPr>
        <w:rFonts w:ascii="Arial" w:hAnsi="Arial" w:hint="default"/>
      </w:rPr>
    </w:lvl>
    <w:lvl w:ilvl="5" w:tplc="6AFEFB6A" w:tentative="1">
      <w:start w:val="1"/>
      <w:numFmt w:val="bullet"/>
      <w:lvlText w:val="•"/>
      <w:lvlJc w:val="left"/>
      <w:pPr>
        <w:tabs>
          <w:tab w:val="num" w:pos="4320"/>
        </w:tabs>
        <w:ind w:left="4320" w:hanging="360"/>
      </w:pPr>
      <w:rPr>
        <w:rFonts w:ascii="Arial" w:hAnsi="Arial" w:hint="default"/>
      </w:rPr>
    </w:lvl>
    <w:lvl w:ilvl="6" w:tplc="B4940030" w:tentative="1">
      <w:start w:val="1"/>
      <w:numFmt w:val="bullet"/>
      <w:lvlText w:val="•"/>
      <w:lvlJc w:val="left"/>
      <w:pPr>
        <w:tabs>
          <w:tab w:val="num" w:pos="5040"/>
        </w:tabs>
        <w:ind w:left="5040" w:hanging="360"/>
      </w:pPr>
      <w:rPr>
        <w:rFonts w:ascii="Arial" w:hAnsi="Arial" w:hint="default"/>
      </w:rPr>
    </w:lvl>
    <w:lvl w:ilvl="7" w:tplc="7DB06B8A" w:tentative="1">
      <w:start w:val="1"/>
      <w:numFmt w:val="bullet"/>
      <w:lvlText w:val="•"/>
      <w:lvlJc w:val="left"/>
      <w:pPr>
        <w:tabs>
          <w:tab w:val="num" w:pos="5760"/>
        </w:tabs>
        <w:ind w:left="5760" w:hanging="360"/>
      </w:pPr>
      <w:rPr>
        <w:rFonts w:ascii="Arial" w:hAnsi="Arial" w:hint="default"/>
      </w:rPr>
    </w:lvl>
    <w:lvl w:ilvl="8" w:tplc="F14814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BB081E"/>
    <w:multiLevelType w:val="hybridMultilevel"/>
    <w:tmpl w:val="B9C44892"/>
    <w:lvl w:ilvl="0" w:tplc="F5821F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943AB7"/>
    <w:multiLevelType w:val="hybridMultilevel"/>
    <w:tmpl w:val="AD485346"/>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191717"/>
    <w:multiLevelType w:val="hybridMultilevel"/>
    <w:tmpl w:val="4F7E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B505FD"/>
    <w:multiLevelType w:val="hybridMultilevel"/>
    <w:tmpl w:val="75BE8EE2"/>
    <w:lvl w:ilvl="0" w:tplc="C6CCF278">
      <w:start w:val="1"/>
      <w:numFmt w:val="decimal"/>
      <w:lvlText w:val="%1"/>
      <w:lvlJc w:val="left"/>
      <w:pPr>
        <w:ind w:left="360" w:hanging="360"/>
      </w:pPr>
      <w:rPr>
        <w:rFonts w:hint="default"/>
        <w:color w:val="5B9BD5" w:themeColor="accent1"/>
        <w:sz w:val="32"/>
        <w:szCs w:val="3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5B703F84">
      <w:start w:val="2"/>
      <w:numFmt w:val="bullet"/>
      <w:lvlText w:val=""/>
      <w:lvlJc w:val="left"/>
      <w:pPr>
        <w:ind w:left="2880" w:hanging="360"/>
      </w:pPr>
      <w:rPr>
        <w:rFonts w:ascii="Wingdings" w:eastAsiaTheme="minorHAnsi" w:hAnsi="Wingdings"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ED41E9"/>
    <w:multiLevelType w:val="hybridMultilevel"/>
    <w:tmpl w:val="5D82DC1C"/>
    <w:lvl w:ilvl="0" w:tplc="F71CB52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A26910"/>
    <w:multiLevelType w:val="multilevel"/>
    <w:tmpl w:val="A88E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BB3687"/>
    <w:multiLevelType w:val="hybridMultilevel"/>
    <w:tmpl w:val="3EDE5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1525BFC"/>
    <w:multiLevelType w:val="hybridMultilevel"/>
    <w:tmpl w:val="428C6BFC"/>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12" w15:restartNumberingAfterBreak="0">
    <w:nsid w:val="62227A50"/>
    <w:multiLevelType w:val="hybridMultilevel"/>
    <w:tmpl w:val="67721A02"/>
    <w:lvl w:ilvl="0" w:tplc="371EE630">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63393B3D"/>
    <w:multiLevelType w:val="hybridMultilevel"/>
    <w:tmpl w:val="B1D008D2"/>
    <w:lvl w:ilvl="0" w:tplc="D1DEE6C4">
      <w:start w:val="1"/>
      <w:numFmt w:val="decimal"/>
      <w:lvlText w:val="%1."/>
      <w:lvlJc w:val="left"/>
      <w:pPr>
        <w:ind w:left="773" w:hanging="360"/>
      </w:pPr>
      <w:rPr>
        <w:rFonts w:hint="default"/>
      </w:r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65DA2C0C"/>
    <w:multiLevelType w:val="hybridMultilevel"/>
    <w:tmpl w:val="0578101C"/>
    <w:lvl w:ilvl="0" w:tplc="593AA2C8">
      <w:start w:val="1"/>
      <w:numFmt w:val="bullet"/>
      <w:lvlText w:val="•"/>
      <w:lvlJc w:val="left"/>
      <w:pPr>
        <w:tabs>
          <w:tab w:val="num" w:pos="720"/>
        </w:tabs>
        <w:ind w:left="720" w:hanging="360"/>
      </w:pPr>
      <w:rPr>
        <w:rFonts w:ascii="Arial" w:hAnsi="Arial" w:hint="default"/>
      </w:rPr>
    </w:lvl>
    <w:lvl w:ilvl="1" w:tplc="43EAF098">
      <w:start w:val="1"/>
      <w:numFmt w:val="bullet"/>
      <w:lvlText w:val="•"/>
      <w:lvlJc w:val="left"/>
      <w:pPr>
        <w:tabs>
          <w:tab w:val="num" w:pos="1440"/>
        </w:tabs>
        <w:ind w:left="1440" w:hanging="360"/>
      </w:pPr>
      <w:rPr>
        <w:rFonts w:ascii="Arial" w:hAnsi="Arial" w:hint="default"/>
      </w:rPr>
    </w:lvl>
    <w:lvl w:ilvl="2" w:tplc="76D2C7E8" w:tentative="1">
      <w:start w:val="1"/>
      <w:numFmt w:val="bullet"/>
      <w:lvlText w:val="•"/>
      <w:lvlJc w:val="left"/>
      <w:pPr>
        <w:tabs>
          <w:tab w:val="num" w:pos="2160"/>
        </w:tabs>
        <w:ind w:left="2160" w:hanging="360"/>
      </w:pPr>
      <w:rPr>
        <w:rFonts w:ascii="Arial" w:hAnsi="Arial" w:hint="default"/>
      </w:rPr>
    </w:lvl>
    <w:lvl w:ilvl="3" w:tplc="9A8EE7B4" w:tentative="1">
      <w:start w:val="1"/>
      <w:numFmt w:val="bullet"/>
      <w:lvlText w:val="•"/>
      <w:lvlJc w:val="left"/>
      <w:pPr>
        <w:tabs>
          <w:tab w:val="num" w:pos="2880"/>
        </w:tabs>
        <w:ind w:left="2880" w:hanging="360"/>
      </w:pPr>
      <w:rPr>
        <w:rFonts w:ascii="Arial" w:hAnsi="Arial" w:hint="default"/>
      </w:rPr>
    </w:lvl>
    <w:lvl w:ilvl="4" w:tplc="79647338" w:tentative="1">
      <w:start w:val="1"/>
      <w:numFmt w:val="bullet"/>
      <w:lvlText w:val="•"/>
      <w:lvlJc w:val="left"/>
      <w:pPr>
        <w:tabs>
          <w:tab w:val="num" w:pos="3600"/>
        </w:tabs>
        <w:ind w:left="3600" w:hanging="360"/>
      </w:pPr>
      <w:rPr>
        <w:rFonts w:ascii="Arial" w:hAnsi="Arial" w:hint="default"/>
      </w:rPr>
    </w:lvl>
    <w:lvl w:ilvl="5" w:tplc="B7326CE2" w:tentative="1">
      <w:start w:val="1"/>
      <w:numFmt w:val="bullet"/>
      <w:lvlText w:val="•"/>
      <w:lvlJc w:val="left"/>
      <w:pPr>
        <w:tabs>
          <w:tab w:val="num" w:pos="4320"/>
        </w:tabs>
        <w:ind w:left="4320" w:hanging="360"/>
      </w:pPr>
      <w:rPr>
        <w:rFonts w:ascii="Arial" w:hAnsi="Arial" w:hint="default"/>
      </w:rPr>
    </w:lvl>
    <w:lvl w:ilvl="6" w:tplc="B602F8DC" w:tentative="1">
      <w:start w:val="1"/>
      <w:numFmt w:val="bullet"/>
      <w:lvlText w:val="•"/>
      <w:lvlJc w:val="left"/>
      <w:pPr>
        <w:tabs>
          <w:tab w:val="num" w:pos="5040"/>
        </w:tabs>
        <w:ind w:left="5040" w:hanging="360"/>
      </w:pPr>
      <w:rPr>
        <w:rFonts w:ascii="Arial" w:hAnsi="Arial" w:hint="default"/>
      </w:rPr>
    </w:lvl>
    <w:lvl w:ilvl="7" w:tplc="BDE44F0E" w:tentative="1">
      <w:start w:val="1"/>
      <w:numFmt w:val="bullet"/>
      <w:lvlText w:val="•"/>
      <w:lvlJc w:val="left"/>
      <w:pPr>
        <w:tabs>
          <w:tab w:val="num" w:pos="5760"/>
        </w:tabs>
        <w:ind w:left="5760" w:hanging="360"/>
      </w:pPr>
      <w:rPr>
        <w:rFonts w:ascii="Arial" w:hAnsi="Arial" w:hint="default"/>
      </w:rPr>
    </w:lvl>
    <w:lvl w:ilvl="8" w:tplc="611A9B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8C0D8E"/>
    <w:multiLevelType w:val="hybridMultilevel"/>
    <w:tmpl w:val="41EA0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24611D"/>
    <w:multiLevelType w:val="hybridMultilevel"/>
    <w:tmpl w:val="D6C03F18"/>
    <w:lvl w:ilvl="0" w:tplc="371EE630">
      <w:numFmt w:val="bullet"/>
      <w:lvlText w:val="-"/>
      <w:lvlJc w:val="left"/>
      <w:pPr>
        <w:ind w:left="1080" w:hanging="360"/>
      </w:pPr>
      <w:rPr>
        <w:rFonts w:ascii="Calibri" w:eastAsia="Calibri" w:hAnsi="Calibri" w:cs="Calibri" w:hint="default"/>
      </w:rPr>
    </w:lvl>
    <w:lvl w:ilvl="1" w:tplc="04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713C67A6"/>
    <w:multiLevelType w:val="hybridMultilevel"/>
    <w:tmpl w:val="4F7E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206D7D"/>
    <w:multiLevelType w:val="hybridMultilevel"/>
    <w:tmpl w:val="8C3EB3E6"/>
    <w:lvl w:ilvl="0" w:tplc="0464C7E0">
      <w:numFmt w:val="bullet"/>
      <w:lvlText w:val="-"/>
      <w:lvlJc w:val="left"/>
      <w:pPr>
        <w:ind w:left="413" w:hanging="360"/>
      </w:pPr>
      <w:rPr>
        <w:rFonts w:ascii="Calibri" w:eastAsiaTheme="minorHAnsi" w:hAnsi="Calibri" w:cs="Calibri" w:hint="default"/>
      </w:rPr>
    </w:lvl>
    <w:lvl w:ilvl="1" w:tplc="04090003">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19" w15:restartNumberingAfterBreak="0">
    <w:nsid w:val="7BCD3A2E"/>
    <w:multiLevelType w:val="hybridMultilevel"/>
    <w:tmpl w:val="EDA09348"/>
    <w:lvl w:ilvl="0" w:tplc="C3B8E878">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9"/>
  </w:num>
  <w:num w:numId="4">
    <w:abstractNumId w:val="2"/>
  </w:num>
  <w:num w:numId="5">
    <w:abstractNumId w:val="19"/>
  </w:num>
  <w:num w:numId="6">
    <w:abstractNumId w:val="7"/>
  </w:num>
  <w:num w:numId="7">
    <w:abstractNumId w:val="15"/>
  </w:num>
  <w:num w:numId="8">
    <w:abstractNumId w:val="6"/>
  </w:num>
  <w:num w:numId="9">
    <w:abstractNumId w:val="8"/>
  </w:num>
  <w:num w:numId="10">
    <w:abstractNumId w:val="5"/>
  </w:num>
  <w:num w:numId="11">
    <w:abstractNumId w:val="10"/>
  </w:num>
  <w:num w:numId="12">
    <w:abstractNumId w:val="17"/>
  </w:num>
  <w:num w:numId="13">
    <w:abstractNumId w:val="11"/>
  </w:num>
  <w:num w:numId="14">
    <w:abstractNumId w:val="1"/>
  </w:num>
  <w:num w:numId="15">
    <w:abstractNumId w:val="0"/>
  </w:num>
  <w:num w:numId="16">
    <w:abstractNumId w:val="14"/>
  </w:num>
  <w:num w:numId="17">
    <w:abstractNumId w:val="3"/>
  </w:num>
  <w:num w:numId="18">
    <w:abstractNumId w:val="12"/>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236"/>
    <w:rsid w:val="000066CA"/>
    <w:rsid w:val="00024E50"/>
    <w:rsid w:val="000317FA"/>
    <w:rsid w:val="000325E1"/>
    <w:rsid w:val="00040A47"/>
    <w:rsid w:val="000417EE"/>
    <w:rsid w:val="00051EDA"/>
    <w:rsid w:val="00052FA5"/>
    <w:rsid w:val="000731BE"/>
    <w:rsid w:val="00082A9D"/>
    <w:rsid w:val="00082C09"/>
    <w:rsid w:val="00082DB6"/>
    <w:rsid w:val="0008560F"/>
    <w:rsid w:val="00092103"/>
    <w:rsid w:val="00095317"/>
    <w:rsid w:val="0009628F"/>
    <w:rsid w:val="000969DD"/>
    <w:rsid w:val="00097359"/>
    <w:rsid w:val="000A03E4"/>
    <w:rsid w:val="000A7F85"/>
    <w:rsid w:val="000B0586"/>
    <w:rsid w:val="000B49E0"/>
    <w:rsid w:val="000B5E4F"/>
    <w:rsid w:val="000C06B2"/>
    <w:rsid w:val="000D315C"/>
    <w:rsid w:val="000E52E7"/>
    <w:rsid w:val="000E5D77"/>
    <w:rsid w:val="000E6B30"/>
    <w:rsid w:val="000F2F7D"/>
    <w:rsid w:val="000F34B0"/>
    <w:rsid w:val="001037E4"/>
    <w:rsid w:val="001051F3"/>
    <w:rsid w:val="001072D6"/>
    <w:rsid w:val="00113C40"/>
    <w:rsid w:val="00115AF3"/>
    <w:rsid w:val="0011760B"/>
    <w:rsid w:val="00120DB4"/>
    <w:rsid w:val="0012199C"/>
    <w:rsid w:val="0013075B"/>
    <w:rsid w:val="00130D34"/>
    <w:rsid w:val="00132D20"/>
    <w:rsid w:val="00132D74"/>
    <w:rsid w:val="001350A2"/>
    <w:rsid w:val="001423C4"/>
    <w:rsid w:val="001467DD"/>
    <w:rsid w:val="001511D5"/>
    <w:rsid w:val="001564B5"/>
    <w:rsid w:val="001571BB"/>
    <w:rsid w:val="0016306D"/>
    <w:rsid w:val="00163F8C"/>
    <w:rsid w:val="00170F6C"/>
    <w:rsid w:val="00173082"/>
    <w:rsid w:val="00176924"/>
    <w:rsid w:val="001771EC"/>
    <w:rsid w:val="00187B57"/>
    <w:rsid w:val="00191734"/>
    <w:rsid w:val="00193940"/>
    <w:rsid w:val="0019453F"/>
    <w:rsid w:val="001952CA"/>
    <w:rsid w:val="001A1786"/>
    <w:rsid w:val="001A2629"/>
    <w:rsid w:val="001C3B9A"/>
    <w:rsid w:val="001C3BAC"/>
    <w:rsid w:val="001C42E3"/>
    <w:rsid w:val="001C4FDD"/>
    <w:rsid w:val="001C60B2"/>
    <w:rsid w:val="001D1F43"/>
    <w:rsid w:val="001E1B53"/>
    <w:rsid w:val="001E1E21"/>
    <w:rsid w:val="001E2481"/>
    <w:rsid w:val="001E5030"/>
    <w:rsid w:val="001F2BA1"/>
    <w:rsid w:val="001F2DE6"/>
    <w:rsid w:val="001F4E52"/>
    <w:rsid w:val="001F6F3F"/>
    <w:rsid w:val="001F7509"/>
    <w:rsid w:val="0020641A"/>
    <w:rsid w:val="002117DC"/>
    <w:rsid w:val="00213765"/>
    <w:rsid w:val="00214230"/>
    <w:rsid w:val="00223C11"/>
    <w:rsid w:val="0022592F"/>
    <w:rsid w:val="00233A3F"/>
    <w:rsid w:val="00236BC2"/>
    <w:rsid w:val="00242F09"/>
    <w:rsid w:val="00247A00"/>
    <w:rsid w:val="002558BA"/>
    <w:rsid w:val="00257A76"/>
    <w:rsid w:val="00262890"/>
    <w:rsid w:val="00265C16"/>
    <w:rsid w:val="00266599"/>
    <w:rsid w:val="00266B61"/>
    <w:rsid w:val="00273720"/>
    <w:rsid w:val="00274833"/>
    <w:rsid w:val="00284147"/>
    <w:rsid w:val="002869BB"/>
    <w:rsid w:val="00296177"/>
    <w:rsid w:val="002A37D6"/>
    <w:rsid w:val="002B0B40"/>
    <w:rsid w:val="002B574F"/>
    <w:rsid w:val="002B5B09"/>
    <w:rsid w:val="002C0096"/>
    <w:rsid w:val="002C6636"/>
    <w:rsid w:val="002E2BE0"/>
    <w:rsid w:val="002F2D42"/>
    <w:rsid w:val="002F5B0A"/>
    <w:rsid w:val="00300DA4"/>
    <w:rsid w:val="003038D9"/>
    <w:rsid w:val="0030612E"/>
    <w:rsid w:val="00312A1E"/>
    <w:rsid w:val="00312BF4"/>
    <w:rsid w:val="0031465B"/>
    <w:rsid w:val="0031681A"/>
    <w:rsid w:val="00320E67"/>
    <w:rsid w:val="00323AFE"/>
    <w:rsid w:val="0032646B"/>
    <w:rsid w:val="00331582"/>
    <w:rsid w:val="003335C1"/>
    <w:rsid w:val="00340FBD"/>
    <w:rsid w:val="0035164B"/>
    <w:rsid w:val="00361864"/>
    <w:rsid w:val="00390263"/>
    <w:rsid w:val="00391524"/>
    <w:rsid w:val="00396728"/>
    <w:rsid w:val="003A2DE1"/>
    <w:rsid w:val="003A70B4"/>
    <w:rsid w:val="003B041D"/>
    <w:rsid w:val="003B55E5"/>
    <w:rsid w:val="003C7DF0"/>
    <w:rsid w:val="003D1F44"/>
    <w:rsid w:val="003F3C2E"/>
    <w:rsid w:val="003F43CF"/>
    <w:rsid w:val="0040199B"/>
    <w:rsid w:val="00404532"/>
    <w:rsid w:val="004131EC"/>
    <w:rsid w:val="00416CF3"/>
    <w:rsid w:val="00427630"/>
    <w:rsid w:val="00430CC8"/>
    <w:rsid w:val="0045149E"/>
    <w:rsid w:val="004543D6"/>
    <w:rsid w:val="00461B4D"/>
    <w:rsid w:val="00465968"/>
    <w:rsid w:val="00465C80"/>
    <w:rsid w:val="00470A3D"/>
    <w:rsid w:val="00472E15"/>
    <w:rsid w:val="00484AD6"/>
    <w:rsid w:val="0048679F"/>
    <w:rsid w:val="004931FF"/>
    <w:rsid w:val="00495155"/>
    <w:rsid w:val="004A1599"/>
    <w:rsid w:val="004B1C61"/>
    <w:rsid w:val="004B336C"/>
    <w:rsid w:val="004C3F71"/>
    <w:rsid w:val="004C7621"/>
    <w:rsid w:val="004D644A"/>
    <w:rsid w:val="004D67CC"/>
    <w:rsid w:val="004E571F"/>
    <w:rsid w:val="00501701"/>
    <w:rsid w:val="00501928"/>
    <w:rsid w:val="00524573"/>
    <w:rsid w:val="0052615D"/>
    <w:rsid w:val="00527030"/>
    <w:rsid w:val="00542036"/>
    <w:rsid w:val="00543D04"/>
    <w:rsid w:val="0056275D"/>
    <w:rsid w:val="00565BAC"/>
    <w:rsid w:val="00566C34"/>
    <w:rsid w:val="00566F26"/>
    <w:rsid w:val="005706AF"/>
    <w:rsid w:val="005728FA"/>
    <w:rsid w:val="00574DED"/>
    <w:rsid w:val="005750AB"/>
    <w:rsid w:val="0058747E"/>
    <w:rsid w:val="00591CBD"/>
    <w:rsid w:val="0059304A"/>
    <w:rsid w:val="005A1FAE"/>
    <w:rsid w:val="005A3123"/>
    <w:rsid w:val="005A4A51"/>
    <w:rsid w:val="005B0332"/>
    <w:rsid w:val="005E22AD"/>
    <w:rsid w:val="005E22EA"/>
    <w:rsid w:val="005E296C"/>
    <w:rsid w:val="005E4D4E"/>
    <w:rsid w:val="005E5127"/>
    <w:rsid w:val="005E74D0"/>
    <w:rsid w:val="00601BA3"/>
    <w:rsid w:val="00605583"/>
    <w:rsid w:val="006073B8"/>
    <w:rsid w:val="0061070B"/>
    <w:rsid w:val="00615C6B"/>
    <w:rsid w:val="00620965"/>
    <w:rsid w:val="00621B78"/>
    <w:rsid w:val="00622526"/>
    <w:rsid w:val="00624065"/>
    <w:rsid w:val="00626E48"/>
    <w:rsid w:val="00632B44"/>
    <w:rsid w:val="00634659"/>
    <w:rsid w:val="00646549"/>
    <w:rsid w:val="006477EA"/>
    <w:rsid w:val="00650112"/>
    <w:rsid w:val="006608C6"/>
    <w:rsid w:val="00660CA5"/>
    <w:rsid w:val="00676C4E"/>
    <w:rsid w:val="006807D4"/>
    <w:rsid w:val="00681135"/>
    <w:rsid w:val="00681E74"/>
    <w:rsid w:val="00687C1C"/>
    <w:rsid w:val="006A6E55"/>
    <w:rsid w:val="006B1B51"/>
    <w:rsid w:val="006B2E0E"/>
    <w:rsid w:val="006C4AB3"/>
    <w:rsid w:val="006C4E41"/>
    <w:rsid w:val="006D13CB"/>
    <w:rsid w:val="006D6A21"/>
    <w:rsid w:val="006E007D"/>
    <w:rsid w:val="006E2973"/>
    <w:rsid w:val="006E2FFD"/>
    <w:rsid w:val="006F5EDE"/>
    <w:rsid w:val="00700CD7"/>
    <w:rsid w:val="00704BA4"/>
    <w:rsid w:val="00704DA7"/>
    <w:rsid w:val="00705B97"/>
    <w:rsid w:val="00720EA0"/>
    <w:rsid w:val="0072405A"/>
    <w:rsid w:val="00725792"/>
    <w:rsid w:val="007375AC"/>
    <w:rsid w:val="00737979"/>
    <w:rsid w:val="00740C39"/>
    <w:rsid w:val="00745726"/>
    <w:rsid w:val="00745DEC"/>
    <w:rsid w:val="00746D00"/>
    <w:rsid w:val="0075114E"/>
    <w:rsid w:val="00766274"/>
    <w:rsid w:val="007671A4"/>
    <w:rsid w:val="00767220"/>
    <w:rsid w:val="00775376"/>
    <w:rsid w:val="00781289"/>
    <w:rsid w:val="00781AD9"/>
    <w:rsid w:val="00781FB1"/>
    <w:rsid w:val="007827E1"/>
    <w:rsid w:val="0078562E"/>
    <w:rsid w:val="00787534"/>
    <w:rsid w:val="00793049"/>
    <w:rsid w:val="007A5F58"/>
    <w:rsid w:val="007A76C9"/>
    <w:rsid w:val="007C25FC"/>
    <w:rsid w:val="007D1F86"/>
    <w:rsid w:val="007F0CAC"/>
    <w:rsid w:val="007F2596"/>
    <w:rsid w:val="007F603B"/>
    <w:rsid w:val="00800F4E"/>
    <w:rsid w:val="00801414"/>
    <w:rsid w:val="00801BA5"/>
    <w:rsid w:val="008131FE"/>
    <w:rsid w:val="00813E43"/>
    <w:rsid w:val="008150BE"/>
    <w:rsid w:val="00816327"/>
    <w:rsid w:val="0082271F"/>
    <w:rsid w:val="00822914"/>
    <w:rsid w:val="00824E68"/>
    <w:rsid w:val="00836EE8"/>
    <w:rsid w:val="008436FF"/>
    <w:rsid w:val="00845448"/>
    <w:rsid w:val="008507AD"/>
    <w:rsid w:val="00851791"/>
    <w:rsid w:val="00853C8D"/>
    <w:rsid w:val="00874610"/>
    <w:rsid w:val="0087657E"/>
    <w:rsid w:val="00877205"/>
    <w:rsid w:val="008834EC"/>
    <w:rsid w:val="008841FB"/>
    <w:rsid w:val="00886157"/>
    <w:rsid w:val="008A0891"/>
    <w:rsid w:val="008A4236"/>
    <w:rsid w:val="008A5552"/>
    <w:rsid w:val="008A7B0B"/>
    <w:rsid w:val="008B464B"/>
    <w:rsid w:val="008D6E62"/>
    <w:rsid w:val="008E48A3"/>
    <w:rsid w:val="008F547C"/>
    <w:rsid w:val="009019F2"/>
    <w:rsid w:val="0090481A"/>
    <w:rsid w:val="00935A3A"/>
    <w:rsid w:val="00941034"/>
    <w:rsid w:val="00941B5A"/>
    <w:rsid w:val="00944974"/>
    <w:rsid w:val="00945852"/>
    <w:rsid w:val="00960C6F"/>
    <w:rsid w:val="00967DD3"/>
    <w:rsid w:val="009746B9"/>
    <w:rsid w:val="009820D8"/>
    <w:rsid w:val="00984FB3"/>
    <w:rsid w:val="00986000"/>
    <w:rsid w:val="009A0DD6"/>
    <w:rsid w:val="009B2739"/>
    <w:rsid w:val="009B541C"/>
    <w:rsid w:val="009C2A7E"/>
    <w:rsid w:val="009C3BB5"/>
    <w:rsid w:val="009D1627"/>
    <w:rsid w:val="009E2495"/>
    <w:rsid w:val="009E2FB0"/>
    <w:rsid w:val="009F256F"/>
    <w:rsid w:val="009F3B85"/>
    <w:rsid w:val="00A00492"/>
    <w:rsid w:val="00A00545"/>
    <w:rsid w:val="00A07BE3"/>
    <w:rsid w:val="00A17570"/>
    <w:rsid w:val="00A3253C"/>
    <w:rsid w:val="00A355D9"/>
    <w:rsid w:val="00A376C7"/>
    <w:rsid w:val="00A405F7"/>
    <w:rsid w:val="00A42659"/>
    <w:rsid w:val="00A4496D"/>
    <w:rsid w:val="00A4757E"/>
    <w:rsid w:val="00A50AA7"/>
    <w:rsid w:val="00A50D10"/>
    <w:rsid w:val="00A510C8"/>
    <w:rsid w:val="00A56957"/>
    <w:rsid w:val="00A60225"/>
    <w:rsid w:val="00A80055"/>
    <w:rsid w:val="00A80AAA"/>
    <w:rsid w:val="00A82C49"/>
    <w:rsid w:val="00A8355B"/>
    <w:rsid w:val="00A87442"/>
    <w:rsid w:val="00AB3C92"/>
    <w:rsid w:val="00AC29BD"/>
    <w:rsid w:val="00AC49CB"/>
    <w:rsid w:val="00AC6D2D"/>
    <w:rsid w:val="00AC7CAF"/>
    <w:rsid w:val="00AD7773"/>
    <w:rsid w:val="00AE0807"/>
    <w:rsid w:val="00AF036B"/>
    <w:rsid w:val="00AF31CB"/>
    <w:rsid w:val="00AF5FEB"/>
    <w:rsid w:val="00B05CEC"/>
    <w:rsid w:val="00B066C8"/>
    <w:rsid w:val="00B06D95"/>
    <w:rsid w:val="00B0778C"/>
    <w:rsid w:val="00B07889"/>
    <w:rsid w:val="00B21A56"/>
    <w:rsid w:val="00B226A1"/>
    <w:rsid w:val="00B25721"/>
    <w:rsid w:val="00B3311D"/>
    <w:rsid w:val="00B34D0A"/>
    <w:rsid w:val="00B3577B"/>
    <w:rsid w:val="00B36F98"/>
    <w:rsid w:val="00B407A7"/>
    <w:rsid w:val="00B436DC"/>
    <w:rsid w:val="00B46F92"/>
    <w:rsid w:val="00B50732"/>
    <w:rsid w:val="00B54176"/>
    <w:rsid w:val="00B64BFD"/>
    <w:rsid w:val="00B65686"/>
    <w:rsid w:val="00B748DF"/>
    <w:rsid w:val="00B8504B"/>
    <w:rsid w:val="00B87B81"/>
    <w:rsid w:val="00B87E2F"/>
    <w:rsid w:val="00B9030D"/>
    <w:rsid w:val="00B92E55"/>
    <w:rsid w:val="00B94FBE"/>
    <w:rsid w:val="00BA0E4D"/>
    <w:rsid w:val="00BA51C3"/>
    <w:rsid w:val="00BB7965"/>
    <w:rsid w:val="00BC535C"/>
    <w:rsid w:val="00BE689B"/>
    <w:rsid w:val="00BF08AE"/>
    <w:rsid w:val="00BF3A60"/>
    <w:rsid w:val="00BF4336"/>
    <w:rsid w:val="00BF48A1"/>
    <w:rsid w:val="00BF5775"/>
    <w:rsid w:val="00C006CC"/>
    <w:rsid w:val="00C00E6C"/>
    <w:rsid w:val="00C1084D"/>
    <w:rsid w:val="00C235B9"/>
    <w:rsid w:val="00C238BC"/>
    <w:rsid w:val="00C25785"/>
    <w:rsid w:val="00C25C7D"/>
    <w:rsid w:val="00C26D6B"/>
    <w:rsid w:val="00C27FED"/>
    <w:rsid w:val="00C30E9E"/>
    <w:rsid w:val="00C37E30"/>
    <w:rsid w:val="00C43C66"/>
    <w:rsid w:val="00C47754"/>
    <w:rsid w:val="00C50515"/>
    <w:rsid w:val="00C919B8"/>
    <w:rsid w:val="00C93D2F"/>
    <w:rsid w:val="00CA2FC2"/>
    <w:rsid w:val="00CA744B"/>
    <w:rsid w:val="00CB33C8"/>
    <w:rsid w:val="00CC078E"/>
    <w:rsid w:val="00CC4DF6"/>
    <w:rsid w:val="00CD5980"/>
    <w:rsid w:val="00CE3B09"/>
    <w:rsid w:val="00CE7931"/>
    <w:rsid w:val="00D02CF1"/>
    <w:rsid w:val="00D03BFA"/>
    <w:rsid w:val="00D11377"/>
    <w:rsid w:val="00D14B08"/>
    <w:rsid w:val="00D32164"/>
    <w:rsid w:val="00D40696"/>
    <w:rsid w:val="00D56F6D"/>
    <w:rsid w:val="00D61C8A"/>
    <w:rsid w:val="00D62B35"/>
    <w:rsid w:val="00D63683"/>
    <w:rsid w:val="00D7092A"/>
    <w:rsid w:val="00D76A27"/>
    <w:rsid w:val="00D8113A"/>
    <w:rsid w:val="00D93BA4"/>
    <w:rsid w:val="00DC1088"/>
    <w:rsid w:val="00DC16C6"/>
    <w:rsid w:val="00DC2E28"/>
    <w:rsid w:val="00DC7696"/>
    <w:rsid w:val="00DD1D8C"/>
    <w:rsid w:val="00DE200E"/>
    <w:rsid w:val="00DE5290"/>
    <w:rsid w:val="00DF09C0"/>
    <w:rsid w:val="00DF366A"/>
    <w:rsid w:val="00E03A13"/>
    <w:rsid w:val="00E1101B"/>
    <w:rsid w:val="00E20466"/>
    <w:rsid w:val="00E20C48"/>
    <w:rsid w:val="00E2212E"/>
    <w:rsid w:val="00E36F23"/>
    <w:rsid w:val="00E40F87"/>
    <w:rsid w:val="00E42C8F"/>
    <w:rsid w:val="00E523AB"/>
    <w:rsid w:val="00E62426"/>
    <w:rsid w:val="00E63737"/>
    <w:rsid w:val="00E65012"/>
    <w:rsid w:val="00E65A6E"/>
    <w:rsid w:val="00E7663F"/>
    <w:rsid w:val="00E77408"/>
    <w:rsid w:val="00E866FA"/>
    <w:rsid w:val="00E928A5"/>
    <w:rsid w:val="00E93700"/>
    <w:rsid w:val="00E97E3B"/>
    <w:rsid w:val="00EA1D50"/>
    <w:rsid w:val="00EA25CF"/>
    <w:rsid w:val="00EA4E74"/>
    <w:rsid w:val="00EA6C03"/>
    <w:rsid w:val="00EB0550"/>
    <w:rsid w:val="00EC12F0"/>
    <w:rsid w:val="00EC24B9"/>
    <w:rsid w:val="00EC31A1"/>
    <w:rsid w:val="00EC4429"/>
    <w:rsid w:val="00EC74F1"/>
    <w:rsid w:val="00EE0E8F"/>
    <w:rsid w:val="00EE4C55"/>
    <w:rsid w:val="00EE5A67"/>
    <w:rsid w:val="00EF2496"/>
    <w:rsid w:val="00EF7E70"/>
    <w:rsid w:val="00F06A70"/>
    <w:rsid w:val="00F1336F"/>
    <w:rsid w:val="00F133CA"/>
    <w:rsid w:val="00F21D29"/>
    <w:rsid w:val="00F25577"/>
    <w:rsid w:val="00F25759"/>
    <w:rsid w:val="00F25CA5"/>
    <w:rsid w:val="00F26003"/>
    <w:rsid w:val="00F27DA6"/>
    <w:rsid w:val="00F32293"/>
    <w:rsid w:val="00F336CF"/>
    <w:rsid w:val="00F37DFF"/>
    <w:rsid w:val="00F4324F"/>
    <w:rsid w:val="00F46133"/>
    <w:rsid w:val="00F4648B"/>
    <w:rsid w:val="00F54F39"/>
    <w:rsid w:val="00F555E5"/>
    <w:rsid w:val="00F63BBB"/>
    <w:rsid w:val="00F652C1"/>
    <w:rsid w:val="00F93047"/>
    <w:rsid w:val="00FB4E90"/>
    <w:rsid w:val="00FB562D"/>
    <w:rsid w:val="00FB6209"/>
    <w:rsid w:val="00FC4F3D"/>
    <w:rsid w:val="00FD60D4"/>
    <w:rsid w:val="00FE17D4"/>
    <w:rsid w:val="00FE2B86"/>
    <w:rsid w:val="00FE489D"/>
    <w:rsid w:val="00FE4AC0"/>
    <w:rsid w:val="00FE4D73"/>
    <w:rsid w:val="00FF00FD"/>
    <w:rsid w:val="00FF1D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6F112B"/>
  <w15:chartTrackingRefBased/>
  <w15:docId w15:val="{25E991CC-7D69-4CD1-8318-21350F88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39"/>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lang w:val="fr-FR"/>
    </w:rPr>
  </w:style>
  <w:style w:type="paragraph" w:styleId="Heading1">
    <w:name w:val="heading 1"/>
    <w:basedOn w:val="Normal"/>
    <w:next w:val="Normal"/>
    <w:link w:val="Heading1Char"/>
    <w:qFormat/>
    <w:rsid w:val="009B2739"/>
    <w:pPr>
      <w:keepNext/>
      <w:keepLines/>
      <w:spacing w:before="360"/>
      <w:ind w:left="794" w:hanging="794"/>
      <w:outlineLvl w:val="0"/>
    </w:pPr>
    <w:rPr>
      <w:b/>
    </w:rPr>
  </w:style>
  <w:style w:type="paragraph" w:styleId="Heading2">
    <w:name w:val="heading 2"/>
    <w:basedOn w:val="Heading1"/>
    <w:next w:val="Normal"/>
    <w:link w:val="Heading2Char"/>
    <w:qFormat/>
    <w:rsid w:val="009B2739"/>
    <w:pPr>
      <w:spacing w:before="240"/>
      <w:outlineLvl w:val="1"/>
    </w:pPr>
  </w:style>
  <w:style w:type="paragraph" w:styleId="Heading3">
    <w:name w:val="heading 3"/>
    <w:basedOn w:val="Heading1"/>
    <w:next w:val="Normal"/>
    <w:link w:val="Heading3Char"/>
    <w:qFormat/>
    <w:rsid w:val="009B2739"/>
    <w:pPr>
      <w:spacing w:before="160"/>
      <w:outlineLvl w:val="2"/>
    </w:pPr>
  </w:style>
  <w:style w:type="paragraph" w:styleId="Heading4">
    <w:name w:val="heading 4"/>
    <w:basedOn w:val="Heading3"/>
    <w:next w:val="Normal"/>
    <w:link w:val="Heading4Char"/>
    <w:qFormat/>
    <w:rsid w:val="009B2739"/>
    <w:pPr>
      <w:tabs>
        <w:tab w:val="clear" w:pos="794"/>
        <w:tab w:val="left" w:pos="1021"/>
      </w:tabs>
      <w:ind w:left="1021" w:hanging="1021"/>
      <w:outlineLvl w:val="3"/>
    </w:pPr>
  </w:style>
  <w:style w:type="paragraph" w:styleId="Heading5">
    <w:name w:val="heading 5"/>
    <w:basedOn w:val="Heading4"/>
    <w:next w:val="Normal"/>
    <w:link w:val="Heading5Char"/>
    <w:qFormat/>
    <w:rsid w:val="009B2739"/>
    <w:pPr>
      <w:outlineLvl w:val="4"/>
    </w:pPr>
  </w:style>
  <w:style w:type="paragraph" w:styleId="Heading6">
    <w:name w:val="heading 6"/>
    <w:basedOn w:val="Heading4"/>
    <w:next w:val="Normal"/>
    <w:link w:val="Heading6Char"/>
    <w:qFormat/>
    <w:rsid w:val="009B2739"/>
    <w:pPr>
      <w:tabs>
        <w:tab w:val="clear" w:pos="1021"/>
        <w:tab w:val="clear" w:pos="1191"/>
      </w:tabs>
      <w:ind w:left="1588" w:hanging="1588"/>
      <w:outlineLvl w:val="5"/>
    </w:pPr>
  </w:style>
  <w:style w:type="paragraph" w:styleId="Heading7">
    <w:name w:val="heading 7"/>
    <w:basedOn w:val="Heading6"/>
    <w:next w:val="Normal"/>
    <w:link w:val="Heading7Char"/>
    <w:qFormat/>
    <w:rsid w:val="009B2739"/>
    <w:pPr>
      <w:outlineLvl w:val="6"/>
    </w:pPr>
  </w:style>
  <w:style w:type="paragraph" w:styleId="Heading8">
    <w:name w:val="heading 8"/>
    <w:basedOn w:val="Heading6"/>
    <w:next w:val="Normal"/>
    <w:link w:val="Heading8Char"/>
    <w:qFormat/>
    <w:rsid w:val="009B2739"/>
    <w:pPr>
      <w:outlineLvl w:val="7"/>
    </w:pPr>
  </w:style>
  <w:style w:type="paragraph" w:styleId="Heading9">
    <w:name w:val="heading 9"/>
    <w:basedOn w:val="Heading6"/>
    <w:next w:val="Normal"/>
    <w:link w:val="Heading9Char"/>
    <w:qFormat/>
    <w:rsid w:val="009B273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53F"/>
    <w:pPr>
      <w:spacing w:after="160" w:line="259" w:lineRule="auto"/>
      <w:ind w:left="720"/>
      <w:contextualSpacing/>
    </w:pPr>
    <w:rPr>
      <w:rFonts w:eastAsiaTheme="minorHAnsi" w:cstheme="minorBidi"/>
      <w:sz w:val="22"/>
      <w:szCs w:val="22"/>
      <w:lang w:val="en-US"/>
    </w:rPr>
  </w:style>
  <w:style w:type="character" w:customStyle="1" w:styleId="Heading1Char">
    <w:name w:val="Heading 1 Char"/>
    <w:basedOn w:val="DefaultParagraphFont"/>
    <w:link w:val="Heading1"/>
    <w:rsid w:val="00B407A7"/>
    <w:rPr>
      <w:rFonts w:eastAsia="Times New Roman" w:cs="Times New Roman"/>
      <w:b/>
      <w:sz w:val="24"/>
      <w:szCs w:val="20"/>
      <w:lang w:val="fr-FR"/>
    </w:rPr>
  </w:style>
  <w:style w:type="character" w:styleId="Hyperlink">
    <w:name w:val="Hyperlink"/>
    <w:basedOn w:val="DefaultParagraphFont"/>
    <w:uiPriority w:val="99"/>
    <w:unhideWhenUsed/>
    <w:rsid w:val="00574DED"/>
    <w:rPr>
      <w:color w:val="0563C1" w:themeColor="hyperlink"/>
      <w:u w:val="single"/>
    </w:rPr>
  </w:style>
  <w:style w:type="character" w:customStyle="1" w:styleId="UnresolvedMention1">
    <w:name w:val="Unresolved Mention1"/>
    <w:basedOn w:val="DefaultParagraphFont"/>
    <w:uiPriority w:val="99"/>
    <w:semiHidden/>
    <w:unhideWhenUsed/>
    <w:rsid w:val="00F32293"/>
    <w:rPr>
      <w:color w:val="605E5C"/>
      <w:shd w:val="clear" w:color="auto" w:fill="E1DFDD"/>
    </w:rPr>
  </w:style>
  <w:style w:type="character" w:styleId="FollowedHyperlink">
    <w:name w:val="FollowedHyperlink"/>
    <w:basedOn w:val="DefaultParagraphFont"/>
    <w:uiPriority w:val="99"/>
    <w:semiHidden/>
    <w:unhideWhenUsed/>
    <w:rsid w:val="00430CC8"/>
    <w:rPr>
      <w:color w:val="954F72" w:themeColor="followedHyperlink"/>
      <w:u w:val="single"/>
    </w:rPr>
  </w:style>
  <w:style w:type="paragraph" w:styleId="BalloonText">
    <w:name w:val="Balloon Text"/>
    <w:basedOn w:val="Normal"/>
    <w:link w:val="BalloonTextChar"/>
    <w:uiPriority w:val="99"/>
    <w:semiHidden/>
    <w:unhideWhenUsed/>
    <w:rsid w:val="000D315C"/>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0D315C"/>
    <w:rPr>
      <w:rFonts w:ascii="Segoe UI" w:hAnsi="Segoe UI" w:cs="Segoe UI"/>
      <w:sz w:val="18"/>
      <w:szCs w:val="18"/>
      <w:lang w:val="en-US"/>
    </w:rPr>
  </w:style>
  <w:style w:type="paragraph" w:styleId="Header">
    <w:name w:val="header"/>
    <w:basedOn w:val="Normal"/>
    <w:link w:val="HeaderChar"/>
    <w:rsid w:val="009B2739"/>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6073B8"/>
    <w:rPr>
      <w:rFonts w:eastAsia="Times New Roman" w:cs="Times New Roman"/>
      <w:sz w:val="18"/>
      <w:szCs w:val="20"/>
      <w:lang w:val="fr-FR"/>
    </w:rPr>
  </w:style>
  <w:style w:type="paragraph" w:styleId="Footer">
    <w:name w:val="footer"/>
    <w:basedOn w:val="Normal"/>
    <w:link w:val="FooterChar"/>
    <w:rsid w:val="009B2739"/>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6073B8"/>
    <w:rPr>
      <w:rFonts w:eastAsia="Times New Roman" w:cs="Times New Roman"/>
      <w:caps/>
      <w:noProof/>
      <w:sz w:val="16"/>
      <w:szCs w:val="20"/>
      <w:lang w:val="fr-FR"/>
    </w:rPr>
  </w:style>
  <w:style w:type="character" w:styleId="CommentReference">
    <w:name w:val="annotation reference"/>
    <w:basedOn w:val="DefaultParagraphFont"/>
    <w:uiPriority w:val="99"/>
    <w:semiHidden/>
    <w:unhideWhenUsed/>
    <w:rsid w:val="00163F8C"/>
    <w:rPr>
      <w:sz w:val="16"/>
      <w:szCs w:val="16"/>
    </w:rPr>
  </w:style>
  <w:style w:type="paragraph" w:styleId="CommentText">
    <w:name w:val="annotation text"/>
    <w:basedOn w:val="Normal"/>
    <w:link w:val="CommentTextChar"/>
    <w:uiPriority w:val="99"/>
    <w:semiHidden/>
    <w:unhideWhenUsed/>
    <w:rsid w:val="00163F8C"/>
    <w:rPr>
      <w:sz w:val="20"/>
    </w:rPr>
  </w:style>
  <w:style w:type="character" w:customStyle="1" w:styleId="CommentTextChar">
    <w:name w:val="Comment Text Char"/>
    <w:basedOn w:val="DefaultParagraphFont"/>
    <w:link w:val="CommentText"/>
    <w:uiPriority w:val="99"/>
    <w:semiHidden/>
    <w:rsid w:val="00163F8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3F8C"/>
    <w:rPr>
      <w:b/>
      <w:bCs/>
    </w:rPr>
  </w:style>
  <w:style w:type="character" w:customStyle="1" w:styleId="CommentSubjectChar">
    <w:name w:val="Comment Subject Char"/>
    <w:basedOn w:val="CommentTextChar"/>
    <w:link w:val="CommentSubject"/>
    <w:uiPriority w:val="99"/>
    <w:semiHidden/>
    <w:rsid w:val="00163F8C"/>
    <w:rPr>
      <w:rFonts w:ascii="Times New Roman" w:eastAsia="Times New Roman" w:hAnsi="Times New Roman" w:cs="Times New Roman"/>
      <w:b/>
      <w:bCs/>
      <w:sz w:val="20"/>
      <w:szCs w:val="20"/>
      <w:lang w:eastAsia="en-GB"/>
    </w:rPr>
  </w:style>
  <w:style w:type="paragraph" w:styleId="Revision">
    <w:name w:val="Revision"/>
    <w:hidden/>
    <w:uiPriority w:val="99"/>
    <w:semiHidden/>
    <w:rsid w:val="00A42659"/>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841FB"/>
    <w:pPr>
      <w:spacing w:before="100" w:beforeAutospacing="1" w:after="100" w:afterAutospacing="1"/>
    </w:pPr>
    <w:rPr>
      <w:rFonts w:eastAsiaTheme="minorHAnsi"/>
      <w:lang w:val="en-US" w:eastAsia="zh-CN"/>
    </w:rPr>
  </w:style>
  <w:style w:type="character" w:customStyle="1" w:styleId="Heading2Char">
    <w:name w:val="Heading 2 Char"/>
    <w:basedOn w:val="DefaultParagraphFont"/>
    <w:link w:val="Heading2"/>
    <w:rsid w:val="00427630"/>
    <w:rPr>
      <w:rFonts w:eastAsia="Times New Roman" w:cs="Times New Roman"/>
      <w:b/>
      <w:sz w:val="24"/>
      <w:szCs w:val="20"/>
      <w:lang w:val="fr-FR"/>
    </w:rPr>
  </w:style>
  <w:style w:type="character" w:customStyle="1" w:styleId="Heading3Char">
    <w:name w:val="Heading 3 Char"/>
    <w:basedOn w:val="DefaultParagraphFont"/>
    <w:link w:val="Heading3"/>
    <w:rsid w:val="00427630"/>
    <w:rPr>
      <w:rFonts w:eastAsia="Times New Roman" w:cs="Times New Roman"/>
      <w:b/>
      <w:sz w:val="24"/>
      <w:szCs w:val="20"/>
      <w:lang w:val="fr-FR"/>
    </w:rPr>
  </w:style>
  <w:style w:type="character" w:customStyle="1" w:styleId="Heading4Char">
    <w:name w:val="Heading 4 Char"/>
    <w:basedOn w:val="DefaultParagraphFont"/>
    <w:link w:val="Heading4"/>
    <w:rsid w:val="00427630"/>
    <w:rPr>
      <w:rFonts w:eastAsia="Times New Roman" w:cs="Times New Roman"/>
      <w:b/>
      <w:sz w:val="24"/>
      <w:szCs w:val="20"/>
      <w:lang w:val="fr-FR"/>
    </w:rPr>
  </w:style>
  <w:style w:type="character" w:customStyle="1" w:styleId="Heading5Char">
    <w:name w:val="Heading 5 Char"/>
    <w:basedOn w:val="DefaultParagraphFont"/>
    <w:link w:val="Heading5"/>
    <w:rsid w:val="00427630"/>
    <w:rPr>
      <w:rFonts w:eastAsia="Times New Roman" w:cs="Times New Roman"/>
      <w:b/>
      <w:sz w:val="24"/>
      <w:szCs w:val="20"/>
      <w:lang w:val="fr-FR"/>
    </w:rPr>
  </w:style>
  <w:style w:type="character" w:customStyle="1" w:styleId="Heading6Char">
    <w:name w:val="Heading 6 Char"/>
    <w:basedOn w:val="DefaultParagraphFont"/>
    <w:link w:val="Heading6"/>
    <w:rsid w:val="00427630"/>
    <w:rPr>
      <w:rFonts w:eastAsia="Times New Roman" w:cs="Times New Roman"/>
      <w:b/>
      <w:sz w:val="24"/>
      <w:szCs w:val="20"/>
      <w:lang w:val="fr-FR"/>
    </w:rPr>
  </w:style>
  <w:style w:type="character" w:customStyle="1" w:styleId="Heading7Char">
    <w:name w:val="Heading 7 Char"/>
    <w:basedOn w:val="DefaultParagraphFont"/>
    <w:link w:val="Heading7"/>
    <w:rsid w:val="00427630"/>
    <w:rPr>
      <w:rFonts w:eastAsia="Times New Roman" w:cs="Times New Roman"/>
      <w:b/>
      <w:sz w:val="24"/>
      <w:szCs w:val="20"/>
      <w:lang w:val="fr-FR"/>
    </w:rPr>
  </w:style>
  <w:style w:type="character" w:customStyle="1" w:styleId="Heading8Char">
    <w:name w:val="Heading 8 Char"/>
    <w:basedOn w:val="DefaultParagraphFont"/>
    <w:link w:val="Heading8"/>
    <w:rsid w:val="00427630"/>
    <w:rPr>
      <w:rFonts w:eastAsia="Times New Roman" w:cs="Times New Roman"/>
      <w:b/>
      <w:sz w:val="24"/>
      <w:szCs w:val="20"/>
      <w:lang w:val="fr-FR"/>
    </w:rPr>
  </w:style>
  <w:style w:type="character" w:customStyle="1" w:styleId="Heading9Char">
    <w:name w:val="Heading 9 Char"/>
    <w:basedOn w:val="DefaultParagraphFont"/>
    <w:link w:val="Heading9"/>
    <w:rsid w:val="00427630"/>
    <w:rPr>
      <w:rFonts w:eastAsia="Times New Roman" w:cs="Times New Roman"/>
      <w:b/>
      <w:sz w:val="24"/>
      <w:szCs w:val="20"/>
      <w:lang w:val="fr-FR"/>
    </w:rPr>
  </w:style>
  <w:style w:type="paragraph" w:customStyle="1" w:styleId="FigureNotitle">
    <w:name w:val="Figure_No &amp; title"/>
    <w:basedOn w:val="Normal"/>
    <w:next w:val="Normalaftertitle"/>
    <w:rsid w:val="009B2739"/>
    <w:pPr>
      <w:keepLines/>
      <w:spacing w:before="240" w:after="120"/>
      <w:jc w:val="center"/>
    </w:pPr>
    <w:rPr>
      <w:b/>
    </w:rPr>
  </w:style>
  <w:style w:type="paragraph" w:customStyle="1" w:styleId="Normalaftertitle">
    <w:name w:val="Normal_after_title"/>
    <w:basedOn w:val="Normal"/>
    <w:next w:val="Normal"/>
    <w:rsid w:val="009B2739"/>
    <w:pPr>
      <w:spacing w:before="360"/>
    </w:pPr>
  </w:style>
  <w:style w:type="paragraph" w:customStyle="1" w:styleId="TabletitleBR">
    <w:name w:val="Table_title_BR"/>
    <w:basedOn w:val="Normal"/>
    <w:next w:val="Tablehead"/>
    <w:rsid w:val="009B2739"/>
    <w:pPr>
      <w:keepNext/>
      <w:keepLines/>
      <w:spacing w:before="0" w:after="120"/>
      <w:jc w:val="center"/>
    </w:pPr>
    <w:rPr>
      <w:b/>
    </w:rPr>
  </w:style>
  <w:style w:type="paragraph" w:customStyle="1" w:styleId="Tablehead">
    <w:name w:val="Table_head"/>
    <w:basedOn w:val="Normal"/>
    <w:next w:val="Tabletext"/>
    <w:rsid w:val="009B27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9B27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rsid w:val="009B2739"/>
    <w:pPr>
      <w:keepNext/>
      <w:keepLines/>
      <w:spacing w:before="480"/>
      <w:jc w:val="center"/>
    </w:pPr>
    <w:rPr>
      <w:b/>
      <w:sz w:val="28"/>
    </w:rPr>
  </w:style>
  <w:style w:type="paragraph" w:customStyle="1" w:styleId="AppendixNotitle">
    <w:name w:val="Appendix_No &amp; title"/>
    <w:basedOn w:val="AnnexNotitle"/>
    <w:next w:val="Normalaftertitle"/>
    <w:rsid w:val="009B2739"/>
  </w:style>
  <w:style w:type="paragraph" w:customStyle="1" w:styleId="Figure">
    <w:name w:val="Figure"/>
    <w:basedOn w:val="Normal"/>
    <w:next w:val="FigureNotitle"/>
    <w:rsid w:val="009B2739"/>
    <w:pPr>
      <w:keepNext/>
      <w:keepLines/>
      <w:spacing w:before="240" w:after="120"/>
      <w:jc w:val="center"/>
    </w:pPr>
  </w:style>
  <w:style w:type="paragraph" w:customStyle="1" w:styleId="FooterQP">
    <w:name w:val="Footer_QP"/>
    <w:basedOn w:val="Normal"/>
    <w:rsid w:val="009B2739"/>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Artheading">
    <w:name w:val="Art_heading"/>
    <w:basedOn w:val="Normal"/>
    <w:next w:val="Normalaftertitle"/>
    <w:rsid w:val="009B2739"/>
    <w:pPr>
      <w:spacing w:before="480"/>
      <w:jc w:val="center"/>
    </w:pPr>
    <w:rPr>
      <w:b/>
      <w:sz w:val="28"/>
    </w:rPr>
  </w:style>
  <w:style w:type="paragraph" w:customStyle="1" w:styleId="ArtNo">
    <w:name w:val="Art_No"/>
    <w:basedOn w:val="Normal"/>
    <w:next w:val="Arttitle"/>
    <w:rsid w:val="009B2739"/>
    <w:pPr>
      <w:keepNext/>
      <w:keepLines/>
      <w:spacing w:before="480"/>
      <w:jc w:val="center"/>
    </w:pPr>
    <w:rPr>
      <w:caps/>
      <w:sz w:val="28"/>
    </w:rPr>
  </w:style>
  <w:style w:type="paragraph" w:customStyle="1" w:styleId="Arttitle">
    <w:name w:val="Art_title"/>
    <w:basedOn w:val="Normal"/>
    <w:next w:val="Normalaftertitle"/>
    <w:rsid w:val="009B2739"/>
    <w:pPr>
      <w:keepNext/>
      <w:keepLines/>
      <w:spacing w:before="240"/>
      <w:jc w:val="center"/>
    </w:pPr>
    <w:rPr>
      <w:b/>
      <w:sz w:val="28"/>
    </w:rPr>
  </w:style>
  <w:style w:type="paragraph" w:customStyle="1" w:styleId="ASN1">
    <w:name w:val="ASN.1"/>
    <w:basedOn w:val="Normal"/>
    <w:rsid w:val="009B273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9B2739"/>
    <w:pPr>
      <w:keepNext/>
      <w:keepLines/>
      <w:spacing w:before="160"/>
      <w:ind w:left="794"/>
    </w:pPr>
    <w:rPr>
      <w:i/>
    </w:rPr>
  </w:style>
  <w:style w:type="paragraph" w:customStyle="1" w:styleId="ChapNo">
    <w:name w:val="Chap_No"/>
    <w:basedOn w:val="Normal"/>
    <w:next w:val="Chaptitle"/>
    <w:rsid w:val="009B2739"/>
    <w:pPr>
      <w:keepNext/>
      <w:keepLines/>
      <w:spacing w:before="480"/>
      <w:jc w:val="center"/>
    </w:pPr>
    <w:rPr>
      <w:b/>
      <w:caps/>
      <w:sz w:val="28"/>
    </w:rPr>
  </w:style>
  <w:style w:type="paragraph" w:customStyle="1" w:styleId="Chaptitle">
    <w:name w:val="Chap_title"/>
    <w:basedOn w:val="Normal"/>
    <w:next w:val="Normalaftertitle"/>
    <w:rsid w:val="009B2739"/>
    <w:pPr>
      <w:keepNext/>
      <w:keepLines/>
      <w:spacing w:before="240"/>
      <w:jc w:val="center"/>
    </w:pPr>
    <w:rPr>
      <w:b/>
      <w:sz w:val="28"/>
    </w:rPr>
  </w:style>
  <w:style w:type="character" w:styleId="EndnoteReference">
    <w:name w:val="endnote reference"/>
    <w:basedOn w:val="DefaultParagraphFont"/>
    <w:rsid w:val="009B2739"/>
    <w:rPr>
      <w:vertAlign w:val="superscript"/>
    </w:rPr>
  </w:style>
  <w:style w:type="paragraph" w:customStyle="1" w:styleId="enumlev1">
    <w:name w:val="enumlev1"/>
    <w:basedOn w:val="Normal"/>
    <w:rsid w:val="009B2739"/>
    <w:pPr>
      <w:spacing w:before="80"/>
      <w:ind w:left="794" w:hanging="794"/>
    </w:pPr>
  </w:style>
  <w:style w:type="paragraph" w:customStyle="1" w:styleId="enumlev2">
    <w:name w:val="enumlev2"/>
    <w:basedOn w:val="enumlev1"/>
    <w:rsid w:val="009B2739"/>
    <w:pPr>
      <w:ind w:left="1191" w:hanging="397"/>
    </w:pPr>
  </w:style>
  <w:style w:type="paragraph" w:customStyle="1" w:styleId="enumlev3">
    <w:name w:val="enumlev3"/>
    <w:basedOn w:val="enumlev2"/>
    <w:rsid w:val="009B2739"/>
    <w:pPr>
      <w:ind w:left="1588"/>
    </w:pPr>
  </w:style>
  <w:style w:type="paragraph" w:customStyle="1" w:styleId="Equation">
    <w:name w:val="Equation"/>
    <w:basedOn w:val="Normal"/>
    <w:rsid w:val="009B2739"/>
    <w:pPr>
      <w:tabs>
        <w:tab w:val="clear" w:pos="1191"/>
        <w:tab w:val="clear" w:pos="1588"/>
        <w:tab w:val="clear" w:pos="1985"/>
        <w:tab w:val="center" w:pos="4820"/>
        <w:tab w:val="right" w:pos="9639"/>
      </w:tabs>
    </w:pPr>
  </w:style>
  <w:style w:type="paragraph" w:customStyle="1" w:styleId="Formal">
    <w:name w:val="Formal"/>
    <w:basedOn w:val="ASN1"/>
    <w:rsid w:val="009B2739"/>
    <w:rPr>
      <w:b w:val="0"/>
    </w:rPr>
  </w:style>
  <w:style w:type="paragraph" w:customStyle="1" w:styleId="Equationlegend">
    <w:name w:val="Equation_legend"/>
    <w:basedOn w:val="Normal"/>
    <w:rsid w:val="009B273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B2739"/>
    <w:pPr>
      <w:keepNext/>
      <w:keepLines/>
      <w:tabs>
        <w:tab w:val="clear" w:pos="794"/>
        <w:tab w:val="clear" w:pos="1191"/>
        <w:tab w:val="clear" w:pos="1588"/>
        <w:tab w:val="clear" w:pos="1985"/>
      </w:tabs>
      <w:spacing w:before="20" w:after="20"/>
    </w:pPr>
    <w:rPr>
      <w:sz w:val="18"/>
    </w:rPr>
  </w:style>
  <w:style w:type="character" w:styleId="PageNumber">
    <w:name w:val="page number"/>
    <w:basedOn w:val="DefaultParagraphFont"/>
    <w:rsid w:val="009B2739"/>
  </w:style>
  <w:style w:type="paragraph" w:customStyle="1" w:styleId="RecNoBR">
    <w:name w:val="Rec_No_BR"/>
    <w:basedOn w:val="Normal"/>
    <w:next w:val="Rectitle"/>
    <w:rsid w:val="009B2739"/>
    <w:pPr>
      <w:keepNext/>
      <w:keepLines/>
      <w:spacing w:before="480"/>
      <w:jc w:val="center"/>
    </w:pPr>
    <w:rPr>
      <w:caps/>
      <w:sz w:val="28"/>
    </w:rPr>
  </w:style>
  <w:style w:type="paragraph" w:customStyle="1" w:styleId="Rectitle">
    <w:name w:val="Rec_title"/>
    <w:basedOn w:val="Normal"/>
    <w:next w:val="Normalaftertitle"/>
    <w:rsid w:val="009B2739"/>
    <w:pPr>
      <w:keepNext/>
      <w:keepLines/>
      <w:spacing w:before="360"/>
      <w:jc w:val="center"/>
    </w:pPr>
    <w:rPr>
      <w:b/>
      <w:sz w:val="28"/>
    </w:rPr>
  </w:style>
  <w:style w:type="paragraph" w:customStyle="1" w:styleId="QuestionNoBR">
    <w:name w:val="Question_No_BR"/>
    <w:basedOn w:val="RecNoBR"/>
    <w:next w:val="Questiontitle"/>
    <w:rsid w:val="009B2739"/>
  </w:style>
  <w:style w:type="paragraph" w:customStyle="1" w:styleId="Questiontitle">
    <w:name w:val="Question_title"/>
    <w:basedOn w:val="Rectitle"/>
    <w:next w:val="Questionref"/>
    <w:rsid w:val="009B2739"/>
  </w:style>
  <w:style w:type="paragraph" w:customStyle="1" w:styleId="Questionref">
    <w:name w:val="Question_ref"/>
    <w:basedOn w:val="Recref"/>
    <w:next w:val="Questiondate"/>
    <w:rsid w:val="009B2739"/>
  </w:style>
  <w:style w:type="paragraph" w:customStyle="1" w:styleId="Recref">
    <w:name w:val="Rec_ref"/>
    <w:basedOn w:val="Normal"/>
    <w:next w:val="Recdate"/>
    <w:rsid w:val="009B2739"/>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9B273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B2739"/>
  </w:style>
  <w:style w:type="paragraph" w:customStyle="1" w:styleId="Figurewithouttitle">
    <w:name w:val="Figure_without_title"/>
    <w:basedOn w:val="Normal"/>
    <w:next w:val="Normalaftertitle"/>
    <w:rsid w:val="009B2739"/>
    <w:pPr>
      <w:keepLines/>
      <w:spacing w:before="240" w:after="120"/>
      <w:jc w:val="center"/>
    </w:pPr>
  </w:style>
  <w:style w:type="paragraph" w:customStyle="1" w:styleId="FirstFooter">
    <w:name w:val="FirstFooter"/>
    <w:basedOn w:val="Footer"/>
    <w:rsid w:val="009B273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B2739"/>
    <w:rPr>
      <w:position w:val="6"/>
      <w:sz w:val="18"/>
    </w:rPr>
  </w:style>
  <w:style w:type="paragraph" w:styleId="FootnoteText">
    <w:name w:val="footnote text"/>
    <w:basedOn w:val="Note"/>
    <w:link w:val="FootnoteTextChar"/>
    <w:rsid w:val="009B2739"/>
    <w:pPr>
      <w:keepLines/>
      <w:tabs>
        <w:tab w:val="left" w:pos="255"/>
      </w:tabs>
      <w:ind w:left="255" w:hanging="255"/>
    </w:pPr>
  </w:style>
  <w:style w:type="character" w:customStyle="1" w:styleId="FootnoteTextChar">
    <w:name w:val="Footnote Text Char"/>
    <w:basedOn w:val="DefaultParagraphFont"/>
    <w:link w:val="FootnoteText"/>
    <w:rsid w:val="00427630"/>
    <w:rPr>
      <w:rFonts w:eastAsia="Times New Roman" w:cs="Times New Roman"/>
      <w:sz w:val="24"/>
      <w:szCs w:val="20"/>
      <w:lang w:val="fr-FR"/>
    </w:rPr>
  </w:style>
  <w:style w:type="paragraph" w:customStyle="1" w:styleId="Note">
    <w:name w:val="Note"/>
    <w:basedOn w:val="Normal"/>
    <w:rsid w:val="009B2739"/>
    <w:pPr>
      <w:spacing w:before="80"/>
    </w:pPr>
  </w:style>
  <w:style w:type="paragraph" w:customStyle="1" w:styleId="Headingb">
    <w:name w:val="Heading_b"/>
    <w:basedOn w:val="Normal"/>
    <w:next w:val="Normal"/>
    <w:rsid w:val="009B2739"/>
    <w:pPr>
      <w:keepNext/>
      <w:spacing w:before="160"/>
    </w:pPr>
    <w:rPr>
      <w:b/>
    </w:rPr>
  </w:style>
  <w:style w:type="paragraph" w:customStyle="1" w:styleId="Headingi">
    <w:name w:val="Heading_i"/>
    <w:basedOn w:val="Normal"/>
    <w:next w:val="Normal"/>
    <w:rsid w:val="009B2739"/>
    <w:pPr>
      <w:keepNext/>
      <w:spacing w:before="160"/>
    </w:pPr>
    <w:rPr>
      <w:i/>
    </w:rPr>
  </w:style>
  <w:style w:type="paragraph" w:styleId="Index1">
    <w:name w:val="index 1"/>
    <w:basedOn w:val="Normal"/>
    <w:next w:val="Normal"/>
    <w:rsid w:val="009B2739"/>
  </w:style>
  <w:style w:type="paragraph" w:styleId="Index2">
    <w:name w:val="index 2"/>
    <w:basedOn w:val="Normal"/>
    <w:next w:val="Normal"/>
    <w:rsid w:val="009B2739"/>
    <w:pPr>
      <w:ind w:left="283"/>
    </w:pPr>
  </w:style>
  <w:style w:type="paragraph" w:styleId="Index3">
    <w:name w:val="index 3"/>
    <w:basedOn w:val="Normal"/>
    <w:next w:val="Normal"/>
    <w:rsid w:val="009B2739"/>
    <w:pPr>
      <w:ind w:left="566"/>
    </w:pPr>
  </w:style>
  <w:style w:type="paragraph" w:customStyle="1" w:styleId="RepNoBR">
    <w:name w:val="Rep_No_BR"/>
    <w:basedOn w:val="RecNoBR"/>
    <w:next w:val="Reptitle"/>
    <w:rsid w:val="009B2739"/>
  </w:style>
  <w:style w:type="paragraph" w:customStyle="1" w:styleId="Reptitle">
    <w:name w:val="Rep_title"/>
    <w:basedOn w:val="Rectitle"/>
    <w:next w:val="Repref"/>
    <w:rsid w:val="009B2739"/>
  </w:style>
  <w:style w:type="paragraph" w:customStyle="1" w:styleId="Repref">
    <w:name w:val="Rep_ref"/>
    <w:basedOn w:val="Recref"/>
    <w:next w:val="Repdate"/>
    <w:rsid w:val="009B2739"/>
  </w:style>
  <w:style w:type="paragraph" w:customStyle="1" w:styleId="Repdate">
    <w:name w:val="Rep_date"/>
    <w:basedOn w:val="Recdate"/>
    <w:next w:val="Normalaftertitle"/>
    <w:rsid w:val="009B2739"/>
  </w:style>
  <w:style w:type="paragraph" w:customStyle="1" w:styleId="ResNoBR">
    <w:name w:val="Res_No_BR"/>
    <w:basedOn w:val="RecNoBR"/>
    <w:next w:val="Restitle"/>
    <w:rsid w:val="009B2739"/>
  </w:style>
  <w:style w:type="paragraph" w:customStyle="1" w:styleId="Restitle">
    <w:name w:val="Res_title"/>
    <w:basedOn w:val="Rectitle"/>
    <w:next w:val="Resref"/>
    <w:rsid w:val="009B2739"/>
  </w:style>
  <w:style w:type="paragraph" w:customStyle="1" w:styleId="Resref">
    <w:name w:val="Res_ref"/>
    <w:basedOn w:val="Recref"/>
    <w:next w:val="Resdate"/>
    <w:rsid w:val="009B2739"/>
  </w:style>
  <w:style w:type="paragraph" w:customStyle="1" w:styleId="Resdate">
    <w:name w:val="Res_date"/>
    <w:basedOn w:val="Recdate"/>
    <w:next w:val="Normalaftertitle"/>
    <w:rsid w:val="009B2739"/>
  </w:style>
  <w:style w:type="paragraph" w:customStyle="1" w:styleId="Section1">
    <w:name w:val="Section_1"/>
    <w:basedOn w:val="Normal"/>
    <w:next w:val="Normal"/>
    <w:rsid w:val="009B273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B2739"/>
    <w:pPr>
      <w:tabs>
        <w:tab w:val="clear" w:pos="794"/>
        <w:tab w:val="clear" w:pos="1191"/>
        <w:tab w:val="clear" w:pos="1588"/>
        <w:tab w:val="clear" w:pos="1985"/>
      </w:tabs>
      <w:spacing w:before="240"/>
      <w:jc w:val="center"/>
    </w:pPr>
    <w:rPr>
      <w:i/>
    </w:rPr>
  </w:style>
  <w:style w:type="paragraph" w:customStyle="1" w:styleId="PartNo">
    <w:name w:val="Part_No"/>
    <w:basedOn w:val="Normal"/>
    <w:next w:val="Partref"/>
    <w:rsid w:val="009B2739"/>
    <w:pPr>
      <w:keepNext/>
      <w:keepLines/>
      <w:spacing w:before="480" w:after="80"/>
      <w:jc w:val="center"/>
    </w:pPr>
    <w:rPr>
      <w:caps/>
      <w:sz w:val="28"/>
    </w:rPr>
  </w:style>
  <w:style w:type="paragraph" w:customStyle="1" w:styleId="Partref">
    <w:name w:val="Part_ref"/>
    <w:basedOn w:val="Normal"/>
    <w:next w:val="Parttitle"/>
    <w:rsid w:val="009B2739"/>
    <w:pPr>
      <w:keepNext/>
      <w:keepLines/>
      <w:spacing w:before="280"/>
      <w:jc w:val="center"/>
    </w:pPr>
  </w:style>
  <w:style w:type="paragraph" w:customStyle="1" w:styleId="Parttitle">
    <w:name w:val="Part_title"/>
    <w:basedOn w:val="Normal"/>
    <w:next w:val="Normalaftertitle"/>
    <w:rsid w:val="009B2739"/>
    <w:pPr>
      <w:keepNext/>
      <w:keepLines/>
      <w:spacing w:before="240" w:after="280"/>
      <w:jc w:val="center"/>
    </w:pPr>
    <w:rPr>
      <w:b/>
      <w:sz w:val="28"/>
    </w:rPr>
  </w:style>
  <w:style w:type="paragraph" w:customStyle="1" w:styleId="RecNo">
    <w:name w:val="Rec_No"/>
    <w:basedOn w:val="Normal"/>
    <w:next w:val="Rectitle"/>
    <w:rsid w:val="009B2739"/>
    <w:pPr>
      <w:keepNext/>
      <w:keepLines/>
      <w:spacing w:before="0"/>
    </w:pPr>
    <w:rPr>
      <w:b/>
      <w:sz w:val="28"/>
    </w:rPr>
  </w:style>
  <w:style w:type="paragraph" w:customStyle="1" w:styleId="QuestionNo">
    <w:name w:val="Question_No"/>
    <w:basedOn w:val="RecNo"/>
    <w:next w:val="Questiontitle"/>
    <w:rsid w:val="009B2739"/>
  </w:style>
  <w:style w:type="paragraph" w:customStyle="1" w:styleId="Reftext">
    <w:name w:val="Ref_text"/>
    <w:basedOn w:val="Normal"/>
    <w:rsid w:val="009B2739"/>
    <w:pPr>
      <w:ind w:left="794" w:hanging="794"/>
    </w:pPr>
  </w:style>
  <w:style w:type="paragraph" w:customStyle="1" w:styleId="Reftitle">
    <w:name w:val="Ref_title"/>
    <w:basedOn w:val="Normal"/>
    <w:next w:val="Reftext"/>
    <w:rsid w:val="009B2739"/>
    <w:pPr>
      <w:spacing w:before="480"/>
      <w:jc w:val="center"/>
    </w:pPr>
    <w:rPr>
      <w:b/>
    </w:rPr>
  </w:style>
  <w:style w:type="paragraph" w:customStyle="1" w:styleId="RepNo">
    <w:name w:val="Rep_No"/>
    <w:basedOn w:val="RecNo"/>
    <w:next w:val="Reptitle"/>
    <w:rsid w:val="009B2739"/>
  </w:style>
  <w:style w:type="paragraph" w:customStyle="1" w:styleId="ResNo">
    <w:name w:val="Res_No"/>
    <w:basedOn w:val="RecNo"/>
    <w:next w:val="Restitle"/>
    <w:rsid w:val="009B2739"/>
  </w:style>
  <w:style w:type="paragraph" w:customStyle="1" w:styleId="SectionNo">
    <w:name w:val="Section_No"/>
    <w:basedOn w:val="Normal"/>
    <w:next w:val="Sectiontitle"/>
    <w:rsid w:val="009B2739"/>
    <w:pPr>
      <w:keepNext/>
      <w:keepLines/>
      <w:spacing w:before="480" w:after="80"/>
      <w:jc w:val="center"/>
    </w:pPr>
    <w:rPr>
      <w:caps/>
      <w:sz w:val="28"/>
    </w:rPr>
  </w:style>
  <w:style w:type="paragraph" w:customStyle="1" w:styleId="Sectiontitle">
    <w:name w:val="Section_title"/>
    <w:basedOn w:val="Normal"/>
    <w:next w:val="Normalaftertitle"/>
    <w:rsid w:val="009B2739"/>
    <w:pPr>
      <w:keepNext/>
      <w:keepLines/>
      <w:spacing w:before="480" w:after="280"/>
      <w:jc w:val="center"/>
    </w:pPr>
    <w:rPr>
      <w:b/>
      <w:sz w:val="28"/>
    </w:rPr>
  </w:style>
  <w:style w:type="paragraph" w:customStyle="1" w:styleId="Source">
    <w:name w:val="Source"/>
    <w:basedOn w:val="Normal"/>
    <w:next w:val="Normalaftertitle"/>
    <w:rsid w:val="009B2739"/>
    <w:pPr>
      <w:spacing w:before="840" w:after="200"/>
      <w:jc w:val="center"/>
    </w:pPr>
    <w:rPr>
      <w:b/>
      <w:sz w:val="28"/>
    </w:rPr>
  </w:style>
  <w:style w:type="paragraph" w:customStyle="1" w:styleId="SpecialFooter">
    <w:name w:val="Special Footer"/>
    <w:basedOn w:val="Footer"/>
    <w:rsid w:val="009B2739"/>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9B27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9B2739"/>
    <w:pPr>
      <w:keepNext/>
      <w:keepLines/>
      <w:spacing w:before="360" w:after="120"/>
      <w:jc w:val="center"/>
    </w:pPr>
    <w:rPr>
      <w:b/>
    </w:rPr>
  </w:style>
  <w:style w:type="paragraph" w:customStyle="1" w:styleId="Tableref">
    <w:name w:val="Table_ref"/>
    <w:basedOn w:val="Normal"/>
    <w:next w:val="TabletitleBR"/>
    <w:rsid w:val="009B2739"/>
    <w:pPr>
      <w:keepNext/>
      <w:spacing w:before="0" w:after="120"/>
      <w:jc w:val="center"/>
    </w:pPr>
  </w:style>
  <w:style w:type="paragraph" w:customStyle="1" w:styleId="Title1">
    <w:name w:val="Title 1"/>
    <w:basedOn w:val="Source"/>
    <w:next w:val="Title2"/>
    <w:rsid w:val="009B273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B2739"/>
  </w:style>
  <w:style w:type="paragraph" w:customStyle="1" w:styleId="Title3">
    <w:name w:val="Title 3"/>
    <w:basedOn w:val="Title2"/>
    <w:next w:val="Title4"/>
    <w:rsid w:val="009B2739"/>
    <w:rPr>
      <w:caps w:val="0"/>
    </w:rPr>
  </w:style>
  <w:style w:type="paragraph" w:customStyle="1" w:styleId="Title4">
    <w:name w:val="Title 4"/>
    <w:basedOn w:val="Title3"/>
    <w:next w:val="Heading1"/>
    <w:rsid w:val="009B2739"/>
    <w:rPr>
      <w:b/>
    </w:rPr>
  </w:style>
  <w:style w:type="paragraph" w:customStyle="1" w:styleId="toc0">
    <w:name w:val="toc 0"/>
    <w:basedOn w:val="Normal"/>
    <w:next w:val="TOC1"/>
    <w:rsid w:val="009B2739"/>
    <w:pPr>
      <w:tabs>
        <w:tab w:val="clear" w:pos="794"/>
        <w:tab w:val="clear" w:pos="1191"/>
        <w:tab w:val="clear" w:pos="1588"/>
        <w:tab w:val="clear" w:pos="1985"/>
        <w:tab w:val="right" w:pos="9639"/>
      </w:tabs>
    </w:pPr>
    <w:rPr>
      <w:b/>
    </w:rPr>
  </w:style>
  <w:style w:type="paragraph" w:styleId="TOC1">
    <w:name w:val="toc 1"/>
    <w:basedOn w:val="Normal"/>
    <w:rsid w:val="009B2739"/>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9B2739"/>
    <w:pPr>
      <w:spacing w:before="80"/>
      <w:ind w:left="1531" w:hanging="851"/>
    </w:pPr>
  </w:style>
  <w:style w:type="paragraph" w:styleId="TOC3">
    <w:name w:val="toc 3"/>
    <w:basedOn w:val="TOC2"/>
    <w:rsid w:val="009B2739"/>
  </w:style>
  <w:style w:type="paragraph" w:styleId="TOC4">
    <w:name w:val="toc 4"/>
    <w:basedOn w:val="TOC3"/>
    <w:rsid w:val="009B2739"/>
  </w:style>
  <w:style w:type="paragraph" w:styleId="TOC5">
    <w:name w:val="toc 5"/>
    <w:basedOn w:val="TOC4"/>
    <w:rsid w:val="009B2739"/>
  </w:style>
  <w:style w:type="paragraph" w:styleId="TOC6">
    <w:name w:val="toc 6"/>
    <w:basedOn w:val="TOC4"/>
    <w:rsid w:val="009B2739"/>
  </w:style>
  <w:style w:type="paragraph" w:styleId="TOC7">
    <w:name w:val="toc 7"/>
    <w:basedOn w:val="TOC4"/>
    <w:rsid w:val="009B2739"/>
  </w:style>
  <w:style w:type="paragraph" w:styleId="TOC8">
    <w:name w:val="toc 8"/>
    <w:basedOn w:val="TOC4"/>
    <w:rsid w:val="009B2739"/>
  </w:style>
  <w:style w:type="character" w:customStyle="1" w:styleId="Artref">
    <w:name w:val="Art_ref"/>
    <w:basedOn w:val="DefaultParagraphFont"/>
    <w:rsid w:val="009B2739"/>
  </w:style>
  <w:style w:type="character" w:customStyle="1" w:styleId="Appdef">
    <w:name w:val="App_def"/>
    <w:basedOn w:val="DefaultParagraphFont"/>
    <w:rsid w:val="009B2739"/>
    <w:rPr>
      <w:rFonts w:ascii="Times New Roman" w:hAnsi="Times New Roman"/>
      <w:b/>
    </w:rPr>
  </w:style>
  <w:style w:type="character" w:customStyle="1" w:styleId="Appref">
    <w:name w:val="App_ref"/>
    <w:basedOn w:val="DefaultParagraphFont"/>
    <w:rsid w:val="009B2739"/>
  </w:style>
  <w:style w:type="character" w:customStyle="1" w:styleId="Artdef">
    <w:name w:val="Art_def"/>
    <w:basedOn w:val="DefaultParagraphFont"/>
    <w:rsid w:val="009B2739"/>
    <w:rPr>
      <w:rFonts w:ascii="Times New Roman" w:hAnsi="Times New Roman"/>
      <w:b/>
    </w:rPr>
  </w:style>
  <w:style w:type="character" w:customStyle="1" w:styleId="Recdef">
    <w:name w:val="Rec_def"/>
    <w:basedOn w:val="DefaultParagraphFont"/>
    <w:rsid w:val="009B2739"/>
    <w:rPr>
      <w:b/>
    </w:rPr>
  </w:style>
  <w:style w:type="character" w:customStyle="1" w:styleId="Resdef">
    <w:name w:val="Res_def"/>
    <w:basedOn w:val="DefaultParagraphFont"/>
    <w:rsid w:val="009B2739"/>
    <w:rPr>
      <w:rFonts w:ascii="Times New Roman" w:hAnsi="Times New Roman"/>
      <w:b/>
    </w:rPr>
  </w:style>
  <w:style w:type="character" w:customStyle="1" w:styleId="Tablefreq">
    <w:name w:val="Table_freq"/>
    <w:basedOn w:val="DefaultParagraphFont"/>
    <w:rsid w:val="009B2739"/>
    <w:rPr>
      <w:b/>
      <w:color w:val="auto"/>
    </w:rPr>
  </w:style>
  <w:style w:type="paragraph" w:customStyle="1" w:styleId="TableNoBR">
    <w:name w:val="Table_No_BR"/>
    <w:basedOn w:val="Normal"/>
    <w:next w:val="TabletitleBR"/>
    <w:rsid w:val="009B2739"/>
    <w:pPr>
      <w:keepNext/>
      <w:spacing w:before="560" w:after="120"/>
      <w:jc w:val="center"/>
    </w:pPr>
    <w:rPr>
      <w:caps/>
    </w:rPr>
  </w:style>
  <w:style w:type="paragraph" w:customStyle="1" w:styleId="FiguretitleBR">
    <w:name w:val="Figure_title_BR"/>
    <w:basedOn w:val="TabletitleBR"/>
    <w:next w:val="Figurewithouttitle"/>
    <w:rsid w:val="009B2739"/>
    <w:pPr>
      <w:keepNext w:val="0"/>
      <w:spacing w:after="480"/>
    </w:pPr>
  </w:style>
  <w:style w:type="paragraph" w:customStyle="1" w:styleId="FigureNoBR">
    <w:name w:val="Figure_No_BR"/>
    <w:basedOn w:val="Normal"/>
    <w:next w:val="FiguretitleBR"/>
    <w:rsid w:val="009B2739"/>
    <w:pPr>
      <w:keepNext/>
      <w:keepLines/>
      <w:spacing w:before="480" w:after="120"/>
      <w:jc w:val="center"/>
    </w:pPr>
    <w:rPr>
      <w:caps/>
    </w:rPr>
  </w:style>
  <w:style w:type="paragraph" w:customStyle="1" w:styleId="Reasons">
    <w:name w:val="Reasons"/>
    <w:basedOn w:val="Normal"/>
    <w:qFormat/>
    <w:rsid w:val="000E6B30"/>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333023">
      <w:bodyDiv w:val="1"/>
      <w:marLeft w:val="0"/>
      <w:marRight w:val="0"/>
      <w:marTop w:val="0"/>
      <w:marBottom w:val="0"/>
      <w:divBdr>
        <w:top w:val="none" w:sz="0" w:space="0" w:color="auto"/>
        <w:left w:val="none" w:sz="0" w:space="0" w:color="auto"/>
        <w:bottom w:val="none" w:sz="0" w:space="0" w:color="auto"/>
        <w:right w:val="none" w:sz="0" w:space="0" w:color="auto"/>
      </w:divBdr>
    </w:div>
    <w:div w:id="560364694">
      <w:bodyDiv w:val="1"/>
      <w:marLeft w:val="0"/>
      <w:marRight w:val="0"/>
      <w:marTop w:val="0"/>
      <w:marBottom w:val="0"/>
      <w:divBdr>
        <w:top w:val="none" w:sz="0" w:space="0" w:color="auto"/>
        <w:left w:val="none" w:sz="0" w:space="0" w:color="auto"/>
        <w:bottom w:val="none" w:sz="0" w:space="0" w:color="auto"/>
        <w:right w:val="none" w:sz="0" w:space="0" w:color="auto"/>
      </w:divBdr>
    </w:div>
    <w:div w:id="761297505">
      <w:bodyDiv w:val="1"/>
      <w:marLeft w:val="0"/>
      <w:marRight w:val="0"/>
      <w:marTop w:val="0"/>
      <w:marBottom w:val="0"/>
      <w:divBdr>
        <w:top w:val="none" w:sz="0" w:space="0" w:color="auto"/>
        <w:left w:val="none" w:sz="0" w:space="0" w:color="auto"/>
        <w:bottom w:val="none" w:sz="0" w:space="0" w:color="auto"/>
        <w:right w:val="none" w:sz="0" w:space="0" w:color="auto"/>
      </w:divBdr>
    </w:div>
    <w:div w:id="1000813897">
      <w:bodyDiv w:val="1"/>
      <w:marLeft w:val="0"/>
      <w:marRight w:val="0"/>
      <w:marTop w:val="0"/>
      <w:marBottom w:val="0"/>
      <w:divBdr>
        <w:top w:val="none" w:sz="0" w:space="0" w:color="auto"/>
        <w:left w:val="none" w:sz="0" w:space="0" w:color="auto"/>
        <w:bottom w:val="none" w:sz="0" w:space="0" w:color="auto"/>
        <w:right w:val="none" w:sz="0" w:space="0" w:color="auto"/>
      </w:divBdr>
      <w:divsChild>
        <w:div w:id="846290601">
          <w:marLeft w:val="1440"/>
          <w:marRight w:val="0"/>
          <w:marTop w:val="0"/>
          <w:marBottom w:val="0"/>
          <w:divBdr>
            <w:top w:val="none" w:sz="0" w:space="0" w:color="auto"/>
            <w:left w:val="none" w:sz="0" w:space="0" w:color="auto"/>
            <w:bottom w:val="none" w:sz="0" w:space="0" w:color="auto"/>
            <w:right w:val="none" w:sz="0" w:space="0" w:color="auto"/>
          </w:divBdr>
        </w:div>
        <w:div w:id="1689602199">
          <w:marLeft w:val="1440"/>
          <w:marRight w:val="0"/>
          <w:marTop w:val="0"/>
          <w:marBottom w:val="0"/>
          <w:divBdr>
            <w:top w:val="none" w:sz="0" w:space="0" w:color="auto"/>
            <w:left w:val="none" w:sz="0" w:space="0" w:color="auto"/>
            <w:bottom w:val="none" w:sz="0" w:space="0" w:color="auto"/>
            <w:right w:val="none" w:sz="0" w:space="0" w:color="auto"/>
          </w:divBdr>
        </w:div>
        <w:div w:id="2066220804">
          <w:marLeft w:val="1440"/>
          <w:marRight w:val="0"/>
          <w:marTop w:val="0"/>
          <w:marBottom w:val="0"/>
          <w:divBdr>
            <w:top w:val="none" w:sz="0" w:space="0" w:color="auto"/>
            <w:left w:val="none" w:sz="0" w:space="0" w:color="auto"/>
            <w:bottom w:val="none" w:sz="0" w:space="0" w:color="auto"/>
            <w:right w:val="none" w:sz="0" w:space="0" w:color="auto"/>
          </w:divBdr>
        </w:div>
      </w:divsChild>
    </w:div>
    <w:div w:id="20440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ave.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tsbemeetings@itu.int" TargetMode="External"/><Relationship Id="rId21" Type="http://schemas.openxmlformats.org/officeDocument/2006/relationships/image" Target="media/image7.png"/><Relationship Id="rId34" Type="http://schemas.openxmlformats.org/officeDocument/2006/relationships/hyperlink" Target="https://captioning.itu.int/player?event=TSA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ozilla.org/en-US/firefox/new/" TargetMode="External"/><Relationship Id="rId24" Type="http://schemas.openxmlformats.org/officeDocument/2006/relationships/image" Target="media/image10.png"/><Relationship Id="rId32" Type="http://schemas.openxmlformats.org/officeDocument/2006/relationships/image" Target="cid:image006.jpg@01D67A31.BDEA8DA0" TargetMode="External"/><Relationship Id="rId37" Type="http://schemas.openxmlformats.org/officeDocument/2006/relationships/hyperlink" Target="https://remote.itu.int"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0.tiff"/><Relationship Id="rId36" Type="http://schemas.openxmlformats.org/officeDocument/2006/relationships/image" Target="media/image16.png"/><Relationship Id="rId10" Type="http://schemas.openxmlformats.org/officeDocument/2006/relationships/hyperlink" Target="https://www.google.com/chrome/" TargetMode="External"/><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mote.itu.in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2.tiff"/><Relationship Id="rId35" Type="http://schemas.openxmlformats.org/officeDocument/2006/relationships/image" Target="media/image15.pn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microsoft.com/en-us/edg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er\AppData\Roaming\Microsoft\Templates\POOL%20F%20-%20ITU\PF_P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E41CE3FCF996448956D1D7ACE1A4DB" ma:contentTypeVersion="13" ma:contentTypeDescription="Create a new document." ma:contentTypeScope="" ma:versionID="d40fa4ee04b0cbbf09562685f741b8e5">
  <xsd:schema xmlns:xsd="http://www.w3.org/2001/XMLSchema" xmlns:xs="http://www.w3.org/2001/XMLSchema" xmlns:p="http://schemas.microsoft.com/office/2006/metadata/properties" xmlns:ns3="db787c58-c6c7-4092-84ad-14d4686e718a" xmlns:ns4="828c3eb1-47f5-463e-b97c-8f440708d4da" targetNamespace="http://schemas.microsoft.com/office/2006/metadata/properties" ma:root="true" ma:fieldsID="7cdb291c8b43002c007bd5e8c91b882b" ns3:_="" ns4:_="">
    <xsd:import namespace="db787c58-c6c7-4092-84ad-14d4686e718a"/>
    <xsd:import namespace="828c3eb1-47f5-463e-b97c-8f440708d4d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87c58-c6c7-4092-84ad-14d4686e7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8c3eb1-47f5-463e-b97c-8f440708d4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BB8AAD-8813-42AD-A26B-673CAF1B1E6B}">
  <ds:schemaRefs>
    <ds:schemaRef ds:uri="http://schemas.microsoft.com/office/2006/documentManagement/types"/>
    <ds:schemaRef ds:uri="db787c58-c6c7-4092-84ad-14d4686e718a"/>
    <ds:schemaRef ds:uri="http://schemas.microsoft.com/office/infopath/2007/PartnerControls"/>
    <ds:schemaRef ds:uri="http://purl.org/dc/terms/"/>
    <ds:schemaRef ds:uri="http://purl.org/dc/elements/1.1/"/>
    <ds:schemaRef ds:uri="http://schemas.openxmlformats.org/package/2006/metadata/core-properties"/>
    <ds:schemaRef ds:uri="http://www.w3.org/XML/1998/namespace"/>
    <ds:schemaRef ds:uri="828c3eb1-47f5-463e-b97c-8f440708d4d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2AD9877-C7EA-4439-BAF5-59EE04A18F15}">
  <ds:schemaRefs>
    <ds:schemaRef ds:uri="http://schemas.microsoft.com/sharepoint/v3/contenttype/forms"/>
  </ds:schemaRefs>
</ds:datastoreItem>
</file>

<file path=customXml/itemProps3.xml><?xml version="1.0" encoding="utf-8"?>
<ds:datastoreItem xmlns:ds="http://schemas.openxmlformats.org/officeDocument/2006/customXml" ds:itemID="{4DE1CB1D-DFBD-429F-BA86-AFEB8A0E8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87c58-c6c7-4092-84ad-14d4686e718a"/>
    <ds:schemaRef ds:uri="828c3eb1-47f5-463e-b97c-8f440708d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PF_POOL.dotm</Template>
  <TotalTime>80</TotalTime>
  <Pages>7</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Bajrami, Gent</dc:creator>
  <cp:keywords/>
  <dc:description/>
  <cp:lastModifiedBy>Al-Mnini, Lara</cp:lastModifiedBy>
  <cp:revision>10</cp:revision>
  <cp:lastPrinted>2020-09-11T03:37:00Z</cp:lastPrinted>
  <dcterms:created xsi:type="dcterms:W3CDTF">2020-09-18T12:08:00Z</dcterms:created>
  <dcterms:modified xsi:type="dcterms:W3CDTF">2020-09-20T13:19:00Z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0x01010048E41CE3FCF996448956D1D7ACE1A4DB</vt:lpwstr>
  </property>
</Properties>
</file>