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FC714" w14:textId="0F8990CB" w:rsidR="00F41875" w:rsidRPr="0026056F" w:rsidRDefault="00A57C77" w:rsidP="00F41875">
      <w:pPr>
        <w:jc w:val="center"/>
        <w:rPr>
          <w:lang w:val="es-ES"/>
        </w:rPr>
      </w:pPr>
      <w:r w:rsidRPr="0026056F">
        <w:rPr>
          <w:b/>
          <w:bCs/>
          <w:lang w:val="es-ES"/>
        </w:rPr>
        <w:t>Participación a distancia en el GA</w:t>
      </w:r>
      <w:r w:rsidR="00432AC2" w:rsidRPr="0026056F">
        <w:rPr>
          <w:b/>
          <w:bCs/>
          <w:lang w:val="es-ES"/>
        </w:rPr>
        <w:t xml:space="preserve">NT </w:t>
      </w:r>
      <w:r w:rsidR="00F41875" w:rsidRPr="0026056F">
        <w:rPr>
          <w:lang w:val="es-ES"/>
        </w:rPr>
        <w:br/>
      </w:r>
      <w:r w:rsidR="00432AC2" w:rsidRPr="0026056F">
        <w:rPr>
          <w:lang w:val="es-ES"/>
        </w:rPr>
        <w:t>Guía del usuario</w:t>
      </w:r>
    </w:p>
    <w:p w14:paraId="39558CE6" w14:textId="0A2F1781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1</w:t>
      </w:r>
      <w:r w:rsidRPr="0026056F">
        <w:rPr>
          <w:lang w:val="es-ES"/>
        </w:rPr>
        <w:tab/>
      </w:r>
      <w:r w:rsidR="00432AC2" w:rsidRPr="0026056F">
        <w:rPr>
          <w:lang w:val="es-ES"/>
        </w:rPr>
        <w:t>Requisitos</w:t>
      </w:r>
    </w:p>
    <w:p w14:paraId="220B2441" w14:textId="6A69B142" w:rsidR="00F41875" w:rsidRPr="0026056F" w:rsidRDefault="00F41875" w:rsidP="00F41875">
      <w:pPr>
        <w:rPr>
          <w:lang w:val="es-ES"/>
        </w:rPr>
      </w:pPr>
      <w:r w:rsidRPr="0026056F">
        <w:rPr>
          <w:lang w:val="es-ES"/>
        </w:rPr>
        <w:t xml:space="preserve">MyMeetings </w:t>
      </w:r>
      <w:r w:rsidR="00AD758E" w:rsidRPr="0026056F">
        <w:rPr>
          <w:lang w:val="es-ES"/>
        </w:rPr>
        <w:t>es una herramienta totalmente basada en el web</w:t>
      </w:r>
      <w:r w:rsidRPr="0026056F">
        <w:rPr>
          <w:lang w:val="es-ES"/>
        </w:rPr>
        <w:t xml:space="preserve">. </w:t>
      </w:r>
      <w:r w:rsidR="0026056F" w:rsidRPr="0026056F">
        <w:rPr>
          <w:lang w:val="es-ES"/>
        </w:rPr>
        <w:t>Para su buen funcionamiento se han de cumplir rigurosamente los siguientes requisitos</w:t>
      </w:r>
      <w:r w:rsidRPr="0026056F">
        <w:rPr>
          <w:lang w:val="es-ES"/>
        </w:rPr>
        <w:t>:</w:t>
      </w:r>
    </w:p>
    <w:p w14:paraId="207A9D25" w14:textId="02E6CD8F" w:rsidR="00F41875" w:rsidRPr="0026056F" w:rsidRDefault="00F41875" w:rsidP="00F41875">
      <w:pPr>
        <w:pStyle w:val="enumlev1"/>
        <w:rPr>
          <w:lang w:val="es-ES"/>
        </w:rPr>
      </w:pPr>
      <w:r w:rsidRPr="0026056F">
        <w:rPr>
          <w:lang w:val="es-ES"/>
        </w:rPr>
        <w:t>–</w:t>
      </w:r>
      <w:r w:rsidRPr="0026056F">
        <w:rPr>
          <w:lang w:val="es-ES"/>
        </w:rPr>
        <w:tab/>
      </w:r>
      <w:r w:rsidR="00366F0E">
        <w:rPr>
          <w:lang w:val="es-ES"/>
        </w:rPr>
        <w:t>Una buena y estable c</w:t>
      </w:r>
      <w:r w:rsidR="0026056F">
        <w:rPr>
          <w:lang w:val="es-ES"/>
        </w:rPr>
        <w:t xml:space="preserve">onexión a internet </w:t>
      </w:r>
      <w:r w:rsidRPr="0026056F">
        <w:rPr>
          <w:lang w:val="es-ES"/>
        </w:rPr>
        <w:t>(</w:t>
      </w:r>
      <w:r w:rsidR="00366F0E">
        <w:rPr>
          <w:lang w:val="es-ES"/>
        </w:rPr>
        <w:t xml:space="preserve">mínimo </w:t>
      </w:r>
      <w:r w:rsidRPr="0026056F">
        <w:rPr>
          <w:lang w:val="es-ES"/>
        </w:rPr>
        <w:t>2Mbits/s)</w:t>
      </w:r>
    </w:p>
    <w:p w14:paraId="1AEB4B84" w14:textId="50CB4DF1" w:rsidR="00F41875" w:rsidRPr="0026056F" w:rsidRDefault="00F41875" w:rsidP="00F41875">
      <w:pPr>
        <w:pStyle w:val="enumlev1"/>
        <w:rPr>
          <w:lang w:val="es-ES"/>
        </w:rPr>
      </w:pPr>
      <w:r w:rsidRPr="0026056F">
        <w:rPr>
          <w:lang w:val="es-ES"/>
        </w:rPr>
        <w:t>–</w:t>
      </w:r>
      <w:r w:rsidRPr="0026056F">
        <w:rPr>
          <w:lang w:val="es-ES"/>
        </w:rPr>
        <w:tab/>
      </w:r>
      <w:r w:rsidR="00366F0E">
        <w:rPr>
          <w:lang w:val="es-ES"/>
        </w:rPr>
        <w:t xml:space="preserve">Auriculares </w:t>
      </w:r>
      <w:r w:rsidRPr="0026056F">
        <w:rPr>
          <w:lang w:val="es-ES"/>
        </w:rPr>
        <w:t>(</w:t>
      </w:r>
      <w:r w:rsidR="00366F0E">
        <w:rPr>
          <w:lang w:val="es-ES"/>
        </w:rPr>
        <w:t xml:space="preserve">se recomienda de tipo </w:t>
      </w:r>
      <w:r w:rsidRPr="0026056F">
        <w:rPr>
          <w:lang w:val="es-ES"/>
        </w:rPr>
        <w:t>USB)</w:t>
      </w:r>
    </w:p>
    <w:p w14:paraId="4FBCCDD6" w14:textId="00887BFD" w:rsidR="00F41875" w:rsidRPr="0026056F" w:rsidRDefault="00F41875" w:rsidP="00F41875">
      <w:pPr>
        <w:pStyle w:val="enumlev1"/>
        <w:rPr>
          <w:lang w:val="es-ES"/>
        </w:rPr>
      </w:pPr>
      <w:r w:rsidRPr="0026056F">
        <w:rPr>
          <w:lang w:val="es-ES"/>
        </w:rPr>
        <w:t>–</w:t>
      </w:r>
      <w:r w:rsidRPr="0026056F">
        <w:rPr>
          <w:lang w:val="es-ES"/>
        </w:rPr>
        <w:tab/>
      </w:r>
      <w:r w:rsidR="00FD2A46">
        <w:rPr>
          <w:lang w:val="es-ES"/>
        </w:rPr>
        <w:t>Utilice un sólo de los siguientes navegadores</w:t>
      </w:r>
      <w:r w:rsidR="00C818C5">
        <w:rPr>
          <w:lang w:val="es-ES"/>
        </w:rPr>
        <w:t>, debidamente actualizados, para participar en las sesiones a distancia</w:t>
      </w:r>
      <w:r w:rsidRPr="0026056F">
        <w:rPr>
          <w:lang w:val="es-ES"/>
        </w:rPr>
        <w:t>:</w:t>
      </w:r>
    </w:p>
    <w:p w14:paraId="19315E24" w14:textId="137658C8" w:rsidR="00F41875" w:rsidRPr="00D53283" w:rsidRDefault="00F41875" w:rsidP="00F41875">
      <w:pPr>
        <w:pStyle w:val="enumlev2"/>
        <w:rPr>
          <w:lang w:val="en-US"/>
        </w:rPr>
      </w:pPr>
      <w:r w:rsidRPr="00D53283">
        <w:rPr>
          <w:lang w:val="en-US"/>
        </w:rPr>
        <w:t>•</w:t>
      </w:r>
      <w:r w:rsidRPr="00D53283">
        <w:rPr>
          <w:lang w:val="en-US"/>
        </w:rPr>
        <w:tab/>
      </w:r>
      <w:r w:rsidRPr="00D53283">
        <w:rPr>
          <w:b/>
          <w:bCs/>
          <w:lang w:val="en-US"/>
        </w:rPr>
        <w:t>Chrome</w:t>
      </w:r>
      <w:r w:rsidRPr="00D53283">
        <w:rPr>
          <w:lang w:val="en-US"/>
        </w:rPr>
        <w:t xml:space="preserve"> (</w:t>
      </w:r>
      <w:hyperlink r:id="rId8" w:history="1">
        <w:r w:rsidRPr="00D53283">
          <w:rPr>
            <w:rStyle w:val="Hyperlink"/>
            <w:lang w:val="en-US"/>
          </w:rPr>
          <w:t>https://www.google.com/chrome/</w:t>
        </w:r>
      </w:hyperlink>
      <w:r w:rsidRPr="00D53283">
        <w:rPr>
          <w:lang w:val="en-US"/>
        </w:rPr>
        <w:t>)</w:t>
      </w:r>
    </w:p>
    <w:p w14:paraId="15F544ED" w14:textId="4A9B9004" w:rsidR="00F41875" w:rsidRPr="00D53283" w:rsidRDefault="00F41875" w:rsidP="00F41875">
      <w:pPr>
        <w:pStyle w:val="enumlev2"/>
        <w:rPr>
          <w:lang w:val="en-US"/>
        </w:rPr>
      </w:pPr>
      <w:r w:rsidRPr="00D53283">
        <w:rPr>
          <w:lang w:val="en-US"/>
        </w:rPr>
        <w:t>•</w:t>
      </w:r>
      <w:r w:rsidRPr="00D53283">
        <w:rPr>
          <w:lang w:val="en-US"/>
        </w:rPr>
        <w:tab/>
      </w:r>
      <w:r w:rsidRPr="00D53283">
        <w:rPr>
          <w:b/>
          <w:bCs/>
          <w:lang w:val="en-US"/>
        </w:rPr>
        <w:t>Firefox</w:t>
      </w:r>
      <w:r w:rsidRPr="00D53283">
        <w:rPr>
          <w:lang w:val="en-US"/>
        </w:rPr>
        <w:t xml:space="preserve"> (</w:t>
      </w:r>
      <w:hyperlink r:id="rId9" w:history="1">
        <w:r w:rsidRPr="00D53283">
          <w:rPr>
            <w:rStyle w:val="Hyperlink"/>
            <w:lang w:val="en-US"/>
          </w:rPr>
          <w:t>https://www.mozilla.org/en-US/firefox/new/</w:t>
        </w:r>
      </w:hyperlink>
      <w:r w:rsidRPr="00D53283">
        <w:rPr>
          <w:lang w:val="en-US"/>
        </w:rPr>
        <w:t>)</w:t>
      </w:r>
    </w:p>
    <w:p w14:paraId="7D61F443" w14:textId="0A3E935C" w:rsidR="00F41875" w:rsidRPr="0026056F" w:rsidRDefault="00F41875" w:rsidP="00F41875">
      <w:pPr>
        <w:pStyle w:val="enumlev2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Pr="0026056F">
        <w:rPr>
          <w:b/>
          <w:bCs/>
          <w:lang w:val="es-ES"/>
        </w:rPr>
        <w:t>Microsoft Edge</w:t>
      </w:r>
      <w:r w:rsidR="0010376D">
        <w:rPr>
          <w:b/>
          <w:bCs/>
          <w:lang w:val="es-ES"/>
        </w:rPr>
        <w:t xml:space="preserve">, nueva versión basada en </w:t>
      </w:r>
      <w:r w:rsidR="0010376D" w:rsidRPr="0026056F">
        <w:rPr>
          <w:b/>
          <w:bCs/>
          <w:lang w:val="es-ES"/>
        </w:rPr>
        <w:t>Chromium</w:t>
      </w:r>
      <w:r w:rsidRPr="0026056F">
        <w:rPr>
          <w:lang w:val="es-ES"/>
        </w:rPr>
        <w:t xml:space="preserve"> (</w:t>
      </w:r>
      <w:hyperlink r:id="rId10" w:history="1">
        <w:r w:rsidRPr="0026056F">
          <w:rPr>
            <w:rStyle w:val="Hyperlink"/>
            <w:lang w:val="es-ES"/>
          </w:rPr>
          <w:t>https://www.microsoft.com/en-us/edge</w:t>
        </w:r>
      </w:hyperlink>
      <w:r w:rsidRPr="0026056F">
        <w:rPr>
          <w:lang w:val="es-ES"/>
        </w:rPr>
        <w:t>)</w:t>
      </w:r>
    </w:p>
    <w:p w14:paraId="31E4A913" w14:textId="618E3488" w:rsidR="00F41875" w:rsidRPr="0026056F" w:rsidRDefault="00F41875" w:rsidP="00F41875">
      <w:pPr>
        <w:pStyle w:val="enumlev2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Pr="0026056F">
        <w:rPr>
          <w:b/>
          <w:bCs/>
          <w:lang w:val="es-ES"/>
        </w:rPr>
        <w:t>Brave</w:t>
      </w:r>
      <w:r w:rsidRPr="0026056F">
        <w:rPr>
          <w:lang w:val="es-ES"/>
        </w:rPr>
        <w:t xml:space="preserve"> (</w:t>
      </w:r>
      <w:hyperlink r:id="rId11" w:history="1">
        <w:r w:rsidRPr="0026056F">
          <w:rPr>
            <w:rStyle w:val="Hyperlink"/>
            <w:lang w:val="es-ES"/>
          </w:rPr>
          <w:t>https://brave.com</w:t>
        </w:r>
      </w:hyperlink>
      <w:r w:rsidRPr="0026056F">
        <w:rPr>
          <w:lang w:val="es-ES"/>
        </w:rPr>
        <w:t>)</w:t>
      </w:r>
    </w:p>
    <w:p w14:paraId="2C3705C3" w14:textId="463619BF" w:rsidR="00F41875" w:rsidRPr="0026056F" w:rsidRDefault="003214FB" w:rsidP="00F41875">
      <w:pPr>
        <w:rPr>
          <w:color w:val="FF0000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El incumplimiento de </w:t>
      </w:r>
      <w:r w:rsidR="00F528AA">
        <w:rPr>
          <w:b/>
          <w:bCs/>
          <w:color w:val="FF0000"/>
          <w:u w:val="single"/>
          <w:lang w:val="es-ES"/>
        </w:rPr>
        <w:t xml:space="preserve">los requisitos anteriores podría </w:t>
      </w:r>
      <w:r w:rsidR="00411890">
        <w:rPr>
          <w:b/>
          <w:bCs/>
          <w:color w:val="FF0000"/>
          <w:u w:val="single"/>
          <w:lang w:val="es-ES"/>
        </w:rPr>
        <w:t>producir una mala calidad de audio, desconexiones, imposibilidad de compartir pantalla,</w:t>
      </w:r>
      <w:r w:rsidR="00F41875" w:rsidRPr="0026056F">
        <w:rPr>
          <w:b/>
          <w:bCs/>
          <w:color w:val="FF0000"/>
          <w:u w:val="single"/>
          <w:lang w:val="es-ES"/>
        </w:rPr>
        <w:t xml:space="preserve"> etc</w:t>
      </w:r>
      <w:r w:rsidR="00F41875" w:rsidRPr="0026056F">
        <w:rPr>
          <w:color w:val="FF0000"/>
          <w:lang w:val="es-ES"/>
        </w:rPr>
        <w:t>.</w:t>
      </w:r>
    </w:p>
    <w:p w14:paraId="445C314B" w14:textId="3C4DE246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2</w:t>
      </w:r>
      <w:r w:rsidRPr="0026056F">
        <w:rPr>
          <w:lang w:val="es-ES"/>
        </w:rPr>
        <w:tab/>
        <w:t>Participar en una sesión</w:t>
      </w:r>
    </w:p>
    <w:p w14:paraId="53D23A41" w14:textId="0056B2C8" w:rsidR="00F41875" w:rsidRPr="0026056F" w:rsidRDefault="00F41875" w:rsidP="00F41875">
      <w:pPr>
        <w:rPr>
          <w:lang w:val="es-ES"/>
        </w:rPr>
      </w:pPr>
      <w:r w:rsidRPr="0026056F">
        <w:rPr>
          <w:lang w:val="es-ES"/>
        </w:rPr>
        <w:t xml:space="preserve">Visite </w:t>
      </w:r>
      <w:hyperlink r:id="rId12" w:history="1">
        <w:r w:rsidRPr="0026056F">
          <w:rPr>
            <w:rStyle w:val="Hyperlink"/>
            <w:lang w:val="es-ES"/>
          </w:rPr>
          <w:t>https://remote.itu.int</w:t>
        </w:r>
      </w:hyperlink>
      <w:r w:rsidRPr="0026056F">
        <w:rPr>
          <w:lang w:val="es-ES"/>
        </w:rPr>
        <w:t xml:space="preserve"> </w:t>
      </w:r>
      <w:r w:rsidR="00FC351A">
        <w:rPr>
          <w:lang w:val="es-ES"/>
        </w:rPr>
        <w:t>y conéctese utilizado su cuenta de usuario de la UIT</w:t>
      </w:r>
      <w:r w:rsidRPr="0026056F">
        <w:rPr>
          <w:lang w:val="es-ES"/>
        </w:rPr>
        <w:t xml:space="preserve">. </w:t>
      </w:r>
      <w:r w:rsidR="00FC351A">
        <w:rPr>
          <w:lang w:val="es-ES"/>
        </w:rPr>
        <w:t xml:space="preserve">Pulse </w:t>
      </w:r>
      <w:r w:rsidRPr="0026056F">
        <w:rPr>
          <w:lang w:val="es-ES"/>
        </w:rPr>
        <w:t xml:space="preserve">el botón </w:t>
      </w:r>
      <w:r w:rsidR="00D53283">
        <w:rPr>
          <w:lang w:val="es-ES"/>
        </w:rPr>
        <w:t>"</w:t>
      </w:r>
      <w:r w:rsidRPr="0026056F">
        <w:rPr>
          <w:b/>
          <w:bCs/>
          <w:lang w:val="es-ES"/>
        </w:rPr>
        <w:t>Join</w:t>
      </w:r>
      <w:r w:rsidR="00D53283">
        <w:rPr>
          <w:lang w:val="es-ES"/>
        </w:rPr>
        <w:t>"</w:t>
      </w:r>
      <w:r w:rsidRPr="0026056F">
        <w:rPr>
          <w:lang w:val="es-ES"/>
        </w:rPr>
        <w:t xml:space="preserve"> (participar) de la sesión que le interese</w:t>
      </w:r>
      <w:r w:rsidR="00B607A2">
        <w:rPr>
          <w:lang w:val="es-ES"/>
        </w:rPr>
        <w:t>.</w:t>
      </w:r>
    </w:p>
    <w:p w14:paraId="4311BE5C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2A7D1828" wp14:editId="1C149312">
            <wp:extent cx="4114082" cy="1883063"/>
            <wp:effectExtent l="190500" t="190500" r="191770" b="1936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3255" cy="190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094BC" w14:textId="50DF80EF" w:rsidR="00F41875" w:rsidRPr="0026056F" w:rsidRDefault="00F41875" w:rsidP="00F41875">
      <w:pPr>
        <w:rPr>
          <w:lang w:val="es-ES"/>
        </w:rPr>
      </w:pPr>
      <w:r w:rsidRPr="0026056F">
        <w:rPr>
          <w:lang w:val="es-ES"/>
        </w:rPr>
        <w:t>IMPORTANT</w:t>
      </w:r>
      <w:r w:rsidR="00B607A2">
        <w:rPr>
          <w:lang w:val="es-ES"/>
        </w:rPr>
        <w:t>E</w:t>
      </w:r>
      <w:r w:rsidRPr="0026056F">
        <w:rPr>
          <w:lang w:val="es-ES"/>
        </w:rPr>
        <w:t xml:space="preserve">: </w:t>
      </w:r>
      <w:r w:rsidR="000279CF">
        <w:rPr>
          <w:lang w:val="es-ES"/>
        </w:rPr>
        <w:t xml:space="preserve">Tenga en cuenta </w:t>
      </w:r>
      <w:r w:rsidR="00674305" w:rsidRPr="00674305">
        <w:rPr>
          <w:lang w:val="es-ES"/>
        </w:rPr>
        <w:t xml:space="preserve">que sólo </w:t>
      </w:r>
      <w:r w:rsidR="00674305">
        <w:rPr>
          <w:lang w:val="es-ES"/>
        </w:rPr>
        <w:t xml:space="preserve">podrán </w:t>
      </w:r>
      <w:r w:rsidR="00674305" w:rsidRPr="00674305">
        <w:rPr>
          <w:lang w:val="es-ES"/>
        </w:rPr>
        <w:t xml:space="preserve">participar a distancia los </w:t>
      </w:r>
      <w:r w:rsidR="00674305" w:rsidRPr="00674305">
        <w:rPr>
          <w:b/>
          <w:bCs/>
          <w:lang w:val="es-ES"/>
        </w:rPr>
        <w:t>participantes inscritos</w:t>
      </w:r>
      <w:r w:rsidR="00674305" w:rsidRPr="00674305">
        <w:rPr>
          <w:lang w:val="es-ES"/>
        </w:rPr>
        <w:t xml:space="preserve">, así que asegúrese de inscribirse en línea a través de la página web del GANT lo antes posible antes de la reunión. </w:t>
      </w:r>
      <w:r w:rsidR="000279CF">
        <w:rPr>
          <w:lang w:val="es-ES"/>
        </w:rPr>
        <w:t xml:space="preserve">Recuerde </w:t>
      </w:r>
      <w:r w:rsidR="00674305" w:rsidRPr="00674305">
        <w:rPr>
          <w:lang w:val="es-ES"/>
        </w:rPr>
        <w:t xml:space="preserve">que la inscripción requiere </w:t>
      </w:r>
      <w:r w:rsidR="00A23520">
        <w:rPr>
          <w:lang w:val="es-ES"/>
        </w:rPr>
        <w:t xml:space="preserve">el visto bueno </w:t>
      </w:r>
      <w:r w:rsidR="00674305" w:rsidRPr="00674305">
        <w:rPr>
          <w:lang w:val="es-ES"/>
        </w:rPr>
        <w:t xml:space="preserve">del </w:t>
      </w:r>
      <w:r w:rsidR="00A23520">
        <w:rPr>
          <w:lang w:val="es-ES"/>
        </w:rPr>
        <w:t>coordinador</w:t>
      </w:r>
      <w:r w:rsidR="00674305" w:rsidRPr="00674305">
        <w:rPr>
          <w:lang w:val="es-ES"/>
        </w:rPr>
        <w:t xml:space="preserve"> de su organización, lo que </w:t>
      </w:r>
      <w:r w:rsidR="000279CF">
        <w:rPr>
          <w:lang w:val="es-ES"/>
        </w:rPr>
        <w:t>podría demorar el trámite</w:t>
      </w:r>
      <w:r w:rsidRPr="0026056F">
        <w:rPr>
          <w:lang w:val="es-ES"/>
        </w:rPr>
        <w:t>.</w:t>
      </w:r>
    </w:p>
    <w:p w14:paraId="7EB80A59" w14:textId="23EBC01A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lastRenderedPageBreak/>
        <w:t>3</w:t>
      </w:r>
      <w:r w:rsidRPr="0026056F">
        <w:rPr>
          <w:lang w:val="es-ES"/>
        </w:rPr>
        <w:tab/>
        <w:t>Configurar el audio</w:t>
      </w:r>
    </w:p>
    <w:p w14:paraId="2F1C3FBE" w14:textId="2653356D" w:rsidR="00F41875" w:rsidRPr="0026056F" w:rsidRDefault="00933E2D" w:rsidP="00F41875">
      <w:pPr>
        <w:rPr>
          <w:lang w:val="es-ES"/>
        </w:rPr>
      </w:pPr>
      <w:r w:rsidRPr="00933E2D">
        <w:rPr>
          <w:lang w:val="es-ES"/>
        </w:rPr>
        <w:t xml:space="preserve">Una vez </w:t>
      </w:r>
      <w:r>
        <w:rPr>
          <w:lang w:val="es-ES"/>
        </w:rPr>
        <w:t xml:space="preserve">iniciada </w:t>
      </w:r>
      <w:r w:rsidR="00D53283">
        <w:rPr>
          <w:lang w:val="es-ES"/>
        </w:rPr>
        <w:t xml:space="preserve">la </w:t>
      </w:r>
      <w:r w:rsidRPr="00933E2D">
        <w:rPr>
          <w:lang w:val="es-ES"/>
        </w:rPr>
        <w:t xml:space="preserve">sesión, se le </w:t>
      </w:r>
      <w:r>
        <w:rPr>
          <w:lang w:val="es-ES"/>
        </w:rPr>
        <w:t xml:space="preserve">preguntará si desea participar </w:t>
      </w:r>
      <w:r w:rsidR="00F371EF">
        <w:rPr>
          <w:lang w:val="es-ES"/>
        </w:rPr>
        <w:t xml:space="preserve">de manera </w:t>
      </w:r>
      <w:r w:rsidRPr="00933E2D">
        <w:rPr>
          <w:lang w:val="es-ES"/>
        </w:rPr>
        <w:t>activ</w:t>
      </w:r>
      <w:r w:rsidR="00F371EF">
        <w:rPr>
          <w:lang w:val="es-ES"/>
        </w:rPr>
        <w:t>a</w:t>
      </w:r>
      <w:r w:rsidRPr="00933E2D">
        <w:rPr>
          <w:lang w:val="es-ES"/>
        </w:rPr>
        <w:t xml:space="preserve"> o como observador. Si desea </w:t>
      </w:r>
      <w:r w:rsidR="00F371EF">
        <w:rPr>
          <w:lang w:val="es-ES"/>
        </w:rPr>
        <w:t xml:space="preserve">tomar la palabra </w:t>
      </w:r>
      <w:r w:rsidRPr="00933E2D">
        <w:rPr>
          <w:lang w:val="es-ES"/>
        </w:rPr>
        <w:t>durante la sesión, seleccione "Micrófono"; si desea escuchar solamente, seleccione "Sólo escuchar"</w:t>
      </w:r>
      <w:r w:rsidR="00F41875" w:rsidRPr="0026056F">
        <w:rPr>
          <w:lang w:val="es-ES"/>
        </w:rPr>
        <w:t>.</w:t>
      </w:r>
    </w:p>
    <w:p w14:paraId="69C63569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5C5AD987" wp14:editId="35F33E8D">
            <wp:extent cx="2660211" cy="126360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86ABD57-3ADE-4255-8BC8-883AA75C4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86ABD57-3ADE-4255-8BC8-883AA75C4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0211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56F">
        <w:rPr>
          <w:noProof/>
          <w:lang w:val="es-ES"/>
        </w:rPr>
        <w:drawing>
          <wp:inline distT="0" distB="0" distL="0" distR="0" wp14:anchorId="5C668CC1" wp14:editId="6532AE8A">
            <wp:extent cx="2845613" cy="1236553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D668FFC-C644-435E-8165-5E6F358E2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D668FFC-C644-435E-8165-5E6F358E2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5020" r="523" b="4452"/>
                    <a:stretch/>
                  </pic:blipFill>
                  <pic:spPr>
                    <a:xfrm>
                      <a:off x="0" y="0"/>
                      <a:ext cx="2882787" cy="12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7B3C" w14:textId="4F61BC48" w:rsidR="00B2341A" w:rsidRPr="00EF74CB" w:rsidRDefault="00B2341A" w:rsidP="00F41875">
      <w:pPr>
        <w:rPr>
          <w:color w:val="0070C0"/>
          <w:sz w:val="20"/>
          <w:szCs w:val="15"/>
          <w:lang w:val="es-ES"/>
        </w:rPr>
      </w:pPr>
      <w:r w:rsidRPr="00EF74CB">
        <w:rPr>
          <w:color w:val="0070C0"/>
          <w:sz w:val="20"/>
          <w:szCs w:val="15"/>
          <w:lang w:val="es-ES"/>
        </w:rPr>
        <w:t xml:space="preserve">Leyendas: ¿Cómo desea participar en el audio? Micrófono; Sólo </w:t>
      </w:r>
      <w:r w:rsidR="00EF74CB" w:rsidRPr="00EF74CB">
        <w:rPr>
          <w:color w:val="0070C0"/>
          <w:sz w:val="20"/>
          <w:szCs w:val="15"/>
          <w:lang w:val="es-ES"/>
        </w:rPr>
        <w:t>escuchar</w:t>
      </w:r>
    </w:p>
    <w:p w14:paraId="73FBF1BB" w14:textId="1CEFA240" w:rsidR="00F41875" w:rsidRPr="0026056F" w:rsidRDefault="00F41875" w:rsidP="00F41875">
      <w:pPr>
        <w:rPr>
          <w:lang w:val="es-ES"/>
        </w:rPr>
      </w:pPr>
      <w:r w:rsidRPr="0026056F">
        <w:rPr>
          <w:lang w:val="es-ES"/>
        </w:rPr>
        <w:t>NOT</w:t>
      </w:r>
      <w:r w:rsidR="00EF74CB">
        <w:rPr>
          <w:lang w:val="es-ES"/>
        </w:rPr>
        <w:t>A</w:t>
      </w:r>
      <w:r w:rsidRPr="0026056F">
        <w:rPr>
          <w:lang w:val="es-ES"/>
        </w:rPr>
        <w:t xml:space="preserve">: MyMeetings </w:t>
      </w:r>
      <w:r w:rsidR="00472761">
        <w:rPr>
          <w:lang w:val="es-ES"/>
        </w:rPr>
        <w:t xml:space="preserve">siempre utiliza la configuración de audio vigente </w:t>
      </w:r>
      <w:r w:rsidR="00E408D6">
        <w:rPr>
          <w:lang w:val="es-ES"/>
        </w:rPr>
        <w:t xml:space="preserve">en </w:t>
      </w:r>
      <w:r w:rsidR="00472761">
        <w:rPr>
          <w:lang w:val="es-ES"/>
        </w:rPr>
        <w:t xml:space="preserve">su sistema operativo </w:t>
      </w:r>
      <w:r w:rsidRPr="0026056F">
        <w:rPr>
          <w:lang w:val="es-ES"/>
        </w:rPr>
        <w:t>(</w:t>
      </w:r>
      <w:r w:rsidR="00472761">
        <w:rPr>
          <w:lang w:val="es-ES"/>
        </w:rPr>
        <w:t>micrófono y altavoces</w:t>
      </w:r>
      <w:r w:rsidRPr="0026056F">
        <w:rPr>
          <w:lang w:val="es-ES"/>
        </w:rPr>
        <w:t>).</w:t>
      </w:r>
    </w:p>
    <w:p w14:paraId="6E7E0FC6" w14:textId="0512AAEA" w:rsidR="00F41875" w:rsidRPr="0026056F" w:rsidRDefault="00E408D6" w:rsidP="00F41875">
      <w:pPr>
        <w:rPr>
          <w:lang w:val="es-ES"/>
        </w:rPr>
      </w:pPr>
      <w:r>
        <w:rPr>
          <w:lang w:val="es-ES"/>
        </w:rPr>
        <w:t xml:space="preserve">Si selecciona </w:t>
      </w:r>
      <w:r w:rsidR="00F41875" w:rsidRPr="0026056F">
        <w:rPr>
          <w:lang w:val="es-ES"/>
        </w:rPr>
        <w:t>"Micr</w:t>
      </w:r>
      <w:r>
        <w:rPr>
          <w:lang w:val="es-ES"/>
        </w:rPr>
        <w:t>ófono</w:t>
      </w:r>
      <w:r w:rsidR="00F41875" w:rsidRPr="0026056F">
        <w:rPr>
          <w:lang w:val="es-ES"/>
        </w:rPr>
        <w:t xml:space="preserve">", </w:t>
      </w:r>
      <w:r w:rsidR="00D26852">
        <w:rPr>
          <w:lang w:val="es-ES"/>
        </w:rPr>
        <w:t xml:space="preserve">se le pedirá </w:t>
      </w:r>
      <w:r w:rsidR="001A6AF8">
        <w:rPr>
          <w:lang w:val="es-ES"/>
        </w:rPr>
        <w:t xml:space="preserve">realizar una prueba de </w:t>
      </w:r>
      <w:r w:rsidR="00F41875" w:rsidRPr="0026056F">
        <w:rPr>
          <w:lang w:val="es-ES"/>
        </w:rPr>
        <w:t>audio "</w:t>
      </w:r>
      <w:r w:rsidR="008E19BB">
        <w:rPr>
          <w:lang w:val="es-ES"/>
        </w:rPr>
        <w:t>prueba de ecos</w:t>
      </w:r>
      <w:r w:rsidR="00F41875" w:rsidRPr="0026056F">
        <w:rPr>
          <w:lang w:val="es-ES"/>
        </w:rPr>
        <w:t xml:space="preserve">", </w:t>
      </w:r>
      <w:r w:rsidR="008E19BB">
        <w:rPr>
          <w:lang w:val="es-ES"/>
        </w:rPr>
        <w:t>que dura unos cuantos segundos y tiene por objeto evitar que los nuevos participantes perturben la reunión</w:t>
      </w:r>
      <w:r w:rsidR="00F41875" w:rsidRPr="0026056F">
        <w:rPr>
          <w:lang w:val="es-ES"/>
        </w:rPr>
        <w:t>.</w:t>
      </w:r>
    </w:p>
    <w:p w14:paraId="4E80F734" w14:textId="484B0DC3" w:rsidR="00F41875" w:rsidRPr="0026056F" w:rsidRDefault="00EE4FA8" w:rsidP="00F41875">
      <w:pPr>
        <w:rPr>
          <w:lang w:val="es-ES"/>
        </w:rPr>
      </w:pPr>
      <w:r>
        <w:rPr>
          <w:lang w:val="es-ES"/>
        </w:rPr>
        <w:t>A continuación</w:t>
      </w:r>
      <w:r w:rsidR="00E62627">
        <w:rPr>
          <w:lang w:val="es-ES"/>
        </w:rPr>
        <w:t>,</w:t>
      </w:r>
      <w:r>
        <w:rPr>
          <w:lang w:val="es-ES"/>
        </w:rPr>
        <w:t xml:space="preserve"> se le invitará a </w:t>
      </w:r>
      <w:r w:rsidR="00DA39E4">
        <w:rPr>
          <w:lang w:val="es-ES"/>
        </w:rPr>
        <w:t xml:space="preserve">que verifique usted mismo el </w:t>
      </w:r>
      <w:r w:rsidR="00A377EC">
        <w:rPr>
          <w:lang w:val="es-ES"/>
        </w:rPr>
        <w:t xml:space="preserve">funcionamiento del </w:t>
      </w:r>
      <w:r w:rsidR="00DA39E4">
        <w:rPr>
          <w:lang w:val="es-ES"/>
        </w:rPr>
        <w:t>audio</w:t>
      </w:r>
      <w:r w:rsidR="00F41875" w:rsidRPr="0026056F">
        <w:rPr>
          <w:lang w:val="es-ES"/>
        </w:rPr>
        <w:t xml:space="preserve">. </w:t>
      </w:r>
      <w:r w:rsidR="00AE53AE">
        <w:rPr>
          <w:lang w:val="es-ES"/>
        </w:rPr>
        <w:t xml:space="preserve">Hable por su micrófono y escuche sus propias palabras que </w:t>
      </w:r>
      <w:r w:rsidR="00B932E6">
        <w:rPr>
          <w:lang w:val="es-ES"/>
        </w:rPr>
        <w:t>se le repetirán</w:t>
      </w:r>
      <w:r w:rsidR="00F41875" w:rsidRPr="0026056F">
        <w:rPr>
          <w:lang w:val="es-ES"/>
        </w:rPr>
        <w:t>.</w:t>
      </w:r>
    </w:p>
    <w:p w14:paraId="449869EC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645EC995" wp14:editId="23685716">
            <wp:extent cx="3053033" cy="1015732"/>
            <wp:effectExtent l="190500" t="190500" r="186055" b="1847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8363" cy="104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44905" w14:textId="656F3C68" w:rsidR="00F41875" w:rsidRPr="0026056F" w:rsidRDefault="00A377EC" w:rsidP="00F41875">
      <w:pPr>
        <w:rPr>
          <w:lang w:val="es-ES"/>
        </w:rPr>
      </w:pPr>
      <w:r>
        <w:rPr>
          <w:lang w:val="es-ES"/>
        </w:rPr>
        <w:t>Si lo escucha bien</w:t>
      </w:r>
      <w:r w:rsidR="00F41875" w:rsidRPr="0026056F">
        <w:rPr>
          <w:lang w:val="es-ES"/>
        </w:rPr>
        <w:t xml:space="preserve">, </w:t>
      </w:r>
      <w:r>
        <w:rPr>
          <w:lang w:val="es-ES"/>
        </w:rPr>
        <w:t xml:space="preserve">pulse </w:t>
      </w:r>
      <w:r w:rsidR="00F41875" w:rsidRPr="0026056F">
        <w:rPr>
          <w:lang w:val="es-ES"/>
        </w:rPr>
        <w:t>"</w:t>
      </w:r>
      <w:r>
        <w:rPr>
          <w:lang w:val="es-ES"/>
        </w:rPr>
        <w:t>Yes</w:t>
      </w:r>
      <w:r w:rsidR="00F41875" w:rsidRPr="0026056F">
        <w:rPr>
          <w:lang w:val="es-ES"/>
        </w:rPr>
        <w:t xml:space="preserve">". </w:t>
      </w:r>
      <w:r>
        <w:rPr>
          <w:lang w:val="es-ES"/>
        </w:rPr>
        <w:t>Si no funciona o desea utilizar otro dispositivo de audio</w:t>
      </w:r>
      <w:r w:rsidR="00F41875" w:rsidRPr="0026056F">
        <w:rPr>
          <w:lang w:val="es-ES"/>
        </w:rPr>
        <w:t xml:space="preserve">, </w:t>
      </w:r>
      <w:r>
        <w:rPr>
          <w:lang w:val="es-ES"/>
        </w:rPr>
        <w:t xml:space="preserve">pulse </w:t>
      </w:r>
      <w:r w:rsidR="00F41875" w:rsidRPr="0026056F">
        <w:rPr>
          <w:lang w:val="es-ES"/>
        </w:rPr>
        <w:t xml:space="preserve">"No" </w:t>
      </w:r>
      <w:r w:rsidR="004B2142">
        <w:rPr>
          <w:lang w:val="es-ES"/>
        </w:rPr>
        <w:t>y tendrá la opción de configurar su micrófono y altavoces</w:t>
      </w:r>
      <w:r w:rsidR="00F41875" w:rsidRPr="0026056F">
        <w:rPr>
          <w:lang w:val="es-ES"/>
        </w:rPr>
        <w:t>.</w:t>
      </w:r>
    </w:p>
    <w:p w14:paraId="591206D4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74E1A76D" wp14:editId="0FE108E5">
            <wp:extent cx="3408578" cy="1566420"/>
            <wp:effectExtent l="190500" t="190500" r="192405" b="1866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5343" cy="158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CCDD5" w14:textId="21E0EA29" w:rsidR="00F41875" w:rsidRPr="0026056F" w:rsidRDefault="00075479" w:rsidP="00F41875">
      <w:pPr>
        <w:rPr>
          <w:lang w:val="es-ES"/>
        </w:rPr>
      </w:pPr>
      <w:r>
        <w:rPr>
          <w:lang w:val="es-ES"/>
        </w:rPr>
        <w:t>Una vez seleccionado su dispositivo preferido</w:t>
      </w:r>
      <w:r w:rsidR="00F41875" w:rsidRPr="0026056F">
        <w:rPr>
          <w:lang w:val="es-ES"/>
        </w:rPr>
        <w:t xml:space="preserve">, </w:t>
      </w:r>
      <w:r w:rsidR="00757D92">
        <w:rPr>
          <w:lang w:val="es-ES"/>
        </w:rPr>
        <w:t xml:space="preserve">pulse </w:t>
      </w:r>
      <w:r w:rsidR="00F41875" w:rsidRPr="0026056F">
        <w:rPr>
          <w:lang w:val="es-ES"/>
        </w:rPr>
        <w:t>"</w:t>
      </w:r>
      <w:r w:rsidR="00757D92">
        <w:rPr>
          <w:lang w:val="es-ES"/>
        </w:rPr>
        <w:t>Reintentar</w:t>
      </w:r>
      <w:r w:rsidR="00F41875" w:rsidRPr="0026056F">
        <w:rPr>
          <w:lang w:val="es-ES"/>
        </w:rPr>
        <w:t xml:space="preserve">" </w:t>
      </w:r>
      <w:r w:rsidR="0010111A">
        <w:rPr>
          <w:lang w:val="es-ES"/>
        </w:rPr>
        <w:t>para repetir la prueba de micrófono y altavoces</w:t>
      </w:r>
      <w:r w:rsidR="00F41875" w:rsidRPr="0026056F">
        <w:rPr>
          <w:lang w:val="es-ES"/>
        </w:rPr>
        <w:t>.</w:t>
      </w:r>
    </w:p>
    <w:p w14:paraId="51911D8C" w14:textId="427B4774" w:rsidR="00F41875" w:rsidRPr="0026056F" w:rsidRDefault="00F55169" w:rsidP="00F41875">
      <w:pPr>
        <w:rPr>
          <w:lang w:val="es-ES"/>
        </w:rPr>
      </w:pPr>
      <w:r w:rsidRPr="00F55169">
        <w:rPr>
          <w:lang w:val="es-ES"/>
        </w:rPr>
        <w:lastRenderedPageBreak/>
        <w:t>Si desea pasar de la participación activa a la pasiva, o viceversa, haga clic en el icono "Salir del audio" en la parte inferior de la pantalla para desconectar el audio, y luego haga clic en el icono "</w:t>
      </w:r>
      <w:r w:rsidR="00DD09EB">
        <w:rPr>
          <w:lang w:val="es-ES"/>
        </w:rPr>
        <w:t xml:space="preserve">Conectar </w:t>
      </w:r>
      <w:r w:rsidRPr="00F55169">
        <w:rPr>
          <w:lang w:val="es-ES"/>
        </w:rPr>
        <w:t>el audio". Esto relanzará la configuración de audio</w:t>
      </w:r>
      <w:r w:rsidR="00F41875" w:rsidRPr="0026056F">
        <w:rPr>
          <w:lang w:val="es-ES"/>
        </w:rPr>
        <w:t>.</w:t>
      </w:r>
    </w:p>
    <w:p w14:paraId="30CE9A4A" w14:textId="241CDD47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4</w:t>
      </w:r>
      <w:r w:rsidRPr="0026056F">
        <w:rPr>
          <w:lang w:val="es-ES"/>
        </w:rPr>
        <w:tab/>
        <w:t>Levantar la mano/Pedir la palabra</w:t>
      </w:r>
    </w:p>
    <w:p w14:paraId="3E69BBA4" w14:textId="1E513D73" w:rsidR="00F41875" w:rsidRDefault="00E62627" w:rsidP="00F41875">
      <w:pPr>
        <w:rPr>
          <w:lang w:val="es-ES"/>
        </w:rPr>
      </w:pPr>
      <w:r>
        <w:rPr>
          <w:lang w:val="es-ES"/>
        </w:rPr>
        <w:t xml:space="preserve">Todos los usuarios tienen la </w:t>
      </w:r>
      <w:r w:rsidR="000018FA" w:rsidRPr="000018FA">
        <w:rPr>
          <w:lang w:val="es-ES"/>
        </w:rPr>
        <w:t>opción de levantar la mano. Para solicitar la palabra, haga clic en el botón "</w:t>
      </w:r>
      <w:r>
        <w:rPr>
          <w:b/>
          <w:bCs/>
          <w:lang w:val="es-ES"/>
        </w:rPr>
        <w:t>Raise Hand</w:t>
      </w:r>
      <w:r w:rsidR="000018FA" w:rsidRPr="000018FA">
        <w:rPr>
          <w:lang w:val="es-ES"/>
        </w:rPr>
        <w:t>"</w:t>
      </w:r>
      <w:r>
        <w:rPr>
          <w:lang w:val="es-ES"/>
        </w:rPr>
        <w:t xml:space="preserve"> (levantar la mano</w:t>
      </w:r>
      <w:r w:rsidR="00763C2E">
        <w:rPr>
          <w:lang w:val="es-ES"/>
        </w:rPr>
        <w:t>)</w:t>
      </w:r>
      <w:r w:rsidR="000018FA" w:rsidRPr="000018FA">
        <w:rPr>
          <w:lang w:val="es-ES"/>
        </w:rPr>
        <w:t xml:space="preserve">. </w:t>
      </w:r>
      <w:r w:rsidR="00763C2E">
        <w:rPr>
          <w:lang w:val="es-ES"/>
        </w:rPr>
        <w:t>A</w:t>
      </w:r>
      <w:r w:rsidR="000018FA" w:rsidRPr="000018FA">
        <w:rPr>
          <w:lang w:val="es-ES"/>
        </w:rPr>
        <w:t xml:space="preserve">utomáticamente </w:t>
      </w:r>
      <w:r w:rsidR="00763C2E">
        <w:rPr>
          <w:lang w:val="es-ES"/>
        </w:rPr>
        <w:t xml:space="preserve">entrará </w:t>
      </w:r>
      <w:r w:rsidR="000018FA" w:rsidRPr="000018FA">
        <w:rPr>
          <w:lang w:val="es-ES"/>
        </w:rPr>
        <w:t>en la cola de "</w:t>
      </w:r>
      <w:r w:rsidR="00A17D82">
        <w:rPr>
          <w:lang w:val="es-ES"/>
        </w:rPr>
        <w:t>pedir la palabra</w:t>
      </w:r>
      <w:r w:rsidR="000018FA" w:rsidRPr="000018FA">
        <w:rPr>
          <w:lang w:val="es-ES"/>
        </w:rPr>
        <w:t>". Una vez que haya terminado su intervención, haga clic en el botón "</w:t>
      </w:r>
      <w:r w:rsidR="00A17D82" w:rsidRPr="00A17D82">
        <w:rPr>
          <w:b/>
          <w:bCs/>
          <w:lang w:val="es-ES"/>
        </w:rPr>
        <w:t>Lower Hand</w:t>
      </w:r>
      <w:r w:rsidR="000018FA" w:rsidRPr="000018FA">
        <w:rPr>
          <w:lang w:val="es-ES"/>
        </w:rPr>
        <w:t>" y será colocado de nuevo en la lista de usuarios. El botón "Levantar/</w:t>
      </w:r>
      <w:r w:rsidR="001446AE">
        <w:rPr>
          <w:lang w:val="es-ES"/>
        </w:rPr>
        <w:t>Bajar la m</w:t>
      </w:r>
      <w:r w:rsidR="000018FA" w:rsidRPr="000018FA">
        <w:rPr>
          <w:lang w:val="es-ES"/>
        </w:rPr>
        <w:t>ano</w:t>
      </w:r>
      <w:r w:rsidR="001D2ADE">
        <w:rPr>
          <w:lang w:val="es-ES"/>
        </w:rPr>
        <w:t>"</w:t>
      </w:r>
      <w:r w:rsidR="000018FA" w:rsidRPr="000018FA">
        <w:rPr>
          <w:lang w:val="es-ES"/>
        </w:rPr>
        <w:t xml:space="preserve"> se encuentra en la </w:t>
      </w:r>
      <w:r w:rsidR="001446AE">
        <w:rPr>
          <w:lang w:val="es-ES"/>
        </w:rPr>
        <w:t>barra de herramientas</w:t>
      </w:r>
      <w:r w:rsidR="008A7073">
        <w:rPr>
          <w:lang w:val="es-ES"/>
        </w:rPr>
        <w:t>,</w:t>
      </w:r>
      <w:r w:rsidR="001446AE">
        <w:rPr>
          <w:lang w:val="es-ES"/>
        </w:rPr>
        <w:t xml:space="preserve"> </w:t>
      </w:r>
      <w:r w:rsidR="00D04093">
        <w:rPr>
          <w:lang w:val="es-ES"/>
        </w:rPr>
        <w:t xml:space="preserve">que consiste en una serie de </w:t>
      </w:r>
      <w:r w:rsidR="000018FA" w:rsidRPr="000018FA">
        <w:rPr>
          <w:lang w:val="es-ES"/>
        </w:rPr>
        <w:t>iconos</w:t>
      </w:r>
      <w:r w:rsidR="00D04093">
        <w:rPr>
          <w:lang w:val="es-ES"/>
        </w:rPr>
        <w:t>,</w:t>
      </w:r>
      <w:r w:rsidR="000018FA" w:rsidRPr="000018FA">
        <w:rPr>
          <w:lang w:val="es-ES"/>
        </w:rPr>
        <w:t xml:space="preserve"> debajo de la ventana de la pantalla compartida</w:t>
      </w:r>
      <w:r w:rsidR="00F41875" w:rsidRPr="0026056F">
        <w:rPr>
          <w:lang w:val="es-ES"/>
        </w:rPr>
        <w:t>.</w:t>
      </w:r>
    </w:p>
    <w:p w14:paraId="7328B9C6" w14:textId="77777777" w:rsidR="00875C56" w:rsidRPr="0026056F" w:rsidRDefault="00875C56" w:rsidP="00F41875">
      <w:pPr>
        <w:rPr>
          <w:lang w:val="es-ES"/>
        </w:rPr>
      </w:pPr>
    </w:p>
    <w:p w14:paraId="074BDF52" w14:textId="4795160A" w:rsidR="00F41875" w:rsidRPr="0026056F" w:rsidRDefault="00F77A6B" w:rsidP="00715772">
      <w:pPr>
        <w:pStyle w:val="Figure"/>
        <w:rPr>
          <w:lang w:val="es-ES"/>
        </w:rPr>
      </w:pPr>
      <w:r w:rsidRPr="0026056F">
        <w:rPr>
          <w:noProof/>
          <w:lang w:val="es-ES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7A28E3A3" wp14:editId="19BB7570">
                <wp:simplePos x="0" y="0"/>
                <wp:positionH relativeFrom="column">
                  <wp:posOffset>3622040</wp:posOffset>
                </wp:positionH>
                <wp:positionV relativeFrom="paragraph">
                  <wp:posOffset>1002029</wp:posOffset>
                </wp:positionV>
                <wp:extent cx="460375" cy="0"/>
                <wp:effectExtent l="0" t="76200" r="15875" b="57150"/>
                <wp:wrapNone/>
                <wp:docPr id="45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FF1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85.2pt;margin-top:78.9pt;width:36.2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Pr="0026056F">
        <w:rPr>
          <w:noProof/>
          <w:lang w:val="es-ES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7A28E3A3" wp14:editId="6B3D74E1">
                <wp:simplePos x="0" y="0"/>
                <wp:positionH relativeFrom="column">
                  <wp:posOffset>4707890</wp:posOffset>
                </wp:positionH>
                <wp:positionV relativeFrom="paragraph">
                  <wp:posOffset>1009649</wp:posOffset>
                </wp:positionV>
                <wp:extent cx="460375" cy="0"/>
                <wp:effectExtent l="0" t="76200" r="15875" b="57150"/>
                <wp:wrapNone/>
                <wp:docPr id="44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5548" id="Straight Arrow Connector 19" o:spid="_x0000_s1026" type="#_x0000_t32" style="position:absolute;margin-left:370.7pt;margin-top:79.5pt;width:36.2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Pr="0026056F">
        <w:rPr>
          <w:noProof/>
          <w:lang w:val="es-ES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10F1A27D" wp14:editId="4E1AA7CC">
                <wp:simplePos x="0" y="0"/>
                <wp:positionH relativeFrom="column">
                  <wp:posOffset>2080260</wp:posOffset>
                </wp:positionH>
                <wp:positionV relativeFrom="paragraph">
                  <wp:posOffset>1002029</wp:posOffset>
                </wp:positionV>
                <wp:extent cx="460375" cy="0"/>
                <wp:effectExtent l="0" t="76200" r="15875" b="57150"/>
                <wp:wrapNone/>
                <wp:docPr id="43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5767" id="Straight Arrow Connector 19" o:spid="_x0000_s1026" type="#_x0000_t32" style="position:absolute;margin-left:163.8pt;margin-top:78.9pt;width:36.2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Pr="0026056F">
        <w:rPr>
          <w:noProof/>
          <w:lang w:val="es-ES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E6E395E" wp14:editId="1493632B">
                <wp:simplePos x="0" y="0"/>
                <wp:positionH relativeFrom="column">
                  <wp:posOffset>985520</wp:posOffset>
                </wp:positionH>
                <wp:positionV relativeFrom="paragraph">
                  <wp:posOffset>1009649</wp:posOffset>
                </wp:positionV>
                <wp:extent cx="460375" cy="0"/>
                <wp:effectExtent l="0" t="76200" r="15875" b="57150"/>
                <wp:wrapNone/>
                <wp:docPr id="42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06C7" id="Straight Arrow Connector 19" o:spid="_x0000_s1026" type="#_x0000_t32" style="position:absolute;margin-left:77.6pt;margin-top:79.5pt;width:36.2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Pr="0026056F">
        <w:rPr>
          <w:noProof/>
          <w:lang w:val="es-ES"/>
        </w:rPr>
        <mc:AlternateContent>
          <mc:Choice Requires="wpg">
            <w:drawing>
              <wp:inline distT="0" distB="0" distL="0" distR="0" wp14:anchorId="61BBFC45" wp14:editId="646A1934">
                <wp:extent cx="6206490" cy="1872615"/>
                <wp:effectExtent l="0" t="0" r="0" b="0"/>
                <wp:docPr id="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6490" cy="1872615"/>
                          <a:chOff x="0" y="0"/>
                          <a:chExt cx="6206490" cy="1872615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57225"/>
                            <a:ext cx="48260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51865" cy="184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8100"/>
                            <a:ext cx="962660" cy="17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676275"/>
                            <a:ext cx="51943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0"/>
                            <a:ext cx="929640" cy="180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oogle Shape;625;p58"/>
                        <wps:cNvSpPr/>
                        <wps:spPr>
                          <a:xfrm>
                            <a:off x="28575" y="981075"/>
                            <a:ext cx="884555" cy="265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Google Shape;625;p58"/>
                        <wps:cNvSpPr/>
                        <wps:spPr>
                          <a:xfrm>
                            <a:off x="5324475" y="933450"/>
                            <a:ext cx="836930" cy="267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" name="Google Shape;625;p58"/>
                        <wps:cNvSpPr/>
                        <wps:spPr>
                          <a:xfrm>
                            <a:off x="2638425" y="723900"/>
                            <a:ext cx="826135" cy="281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CEF2E" id="Group 40" o:spid="_x0000_s1026" style="width:488.7pt;height:147.45pt;mso-position-horizontal-relative:char;mso-position-vertical-relative:line" coordsize="62064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5240;top:6572;width:4826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">
                  <v:imagedata r:id="rId22" o:title=""/>
                </v:shape>
                <v:shape id="Picture 12" o:spid="_x0000_s1028" type="#_x0000_t75" style="position:absolute;top:285;width:9518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">
                  <v:imagedata r:id="rId23" o:title=""/>
                </v:shape>
                <v:shape id="Picture 13" o:spid="_x0000_s1029" type="#_x0000_t75" style="position:absolute;left:26289;top:381;width:9626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">
                  <v:imagedata r:id="rId24" o:title=""/>
                </v:shape>
                <v:shape id="Picture 14" o:spid="_x0000_s1030" type="#_x0000_t75" style="position:absolute;left:41338;top:6762;width:5194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">
                  <v:imagedata r:id="rId25" o:title=""/>
                </v:shape>
                <v:shape id="Picture 15" o:spid="_x0000_s1031" type="#_x0000_t75" style="position:absolute;left:52768;width:9296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">
                  <v:imagedata r:id="rId23" o:title=""/>
                </v:shape>
                <v:roundrect id="Google Shape;625;p58" o:spid="_x0000_s1032" style="position:absolute;left:285;top:9810;width:8846;height:2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3" style="position:absolute;left:53244;top:9334;width:8370;height: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4" style="position:absolute;left:26384;top:7239;width:8261;height:2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w10:anchorlock/>
              </v:group>
            </w:pict>
          </mc:Fallback>
        </mc:AlternateContent>
      </w:r>
    </w:p>
    <w:p w14:paraId="398DF604" w14:textId="61356F16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5</w:t>
      </w:r>
      <w:r w:rsidRPr="0026056F">
        <w:rPr>
          <w:lang w:val="es-ES"/>
        </w:rPr>
        <w:tab/>
      </w:r>
      <w:r w:rsidR="00F84978">
        <w:rPr>
          <w:lang w:val="es-ES"/>
        </w:rPr>
        <w:t>Filiación</w:t>
      </w:r>
      <w:r w:rsidR="000D7681">
        <w:rPr>
          <w:lang w:val="es-ES"/>
        </w:rPr>
        <w:t xml:space="preserve"> del usuario</w:t>
      </w:r>
    </w:p>
    <w:p w14:paraId="77299B87" w14:textId="112682BD" w:rsidR="00F41875" w:rsidRPr="0026056F" w:rsidRDefault="000D7681" w:rsidP="00F41875">
      <w:pPr>
        <w:rPr>
          <w:lang w:val="es-ES"/>
        </w:rPr>
      </w:pPr>
      <w:r>
        <w:rPr>
          <w:lang w:val="es-ES"/>
        </w:rPr>
        <w:t xml:space="preserve">La filiación del usuario </w:t>
      </w:r>
      <w:r w:rsidR="001A2187" w:rsidRPr="001A2187">
        <w:rPr>
          <w:lang w:val="es-ES"/>
        </w:rPr>
        <w:t xml:space="preserve">puede verse </w:t>
      </w:r>
      <w:r w:rsidR="001A2187">
        <w:rPr>
          <w:lang w:val="es-ES"/>
        </w:rPr>
        <w:t>situando</w:t>
      </w:r>
      <w:r w:rsidR="001A2187" w:rsidRPr="001A2187">
        <w:rPr>
          <w:lang w:val="es-ES"/>
        </w:rPr>
        <w:t xml:space="preserve"> el ratón encima de la etiqueta "Detalles"</w:t>
      </w:r>
      <w:r w:rsidR="001A2187">
        <w:rPr>
          <w:lang w:val="es-ES"/>
        </w:rPr>
        <w:t>, que se encuentra</w:t>
      </w:r>
      <w:r w:rsidR="00FD2389">
        <w:rPr>
          <w:lang w:val="es-ES"/>
        </w:rPr>
        <w:t>n</w:t>
      </w:r>
      <w:r w:rsidR="001A2187" w:rsidRPr="001A2187">
        <w:rPr>
          <w:lang w:val="es-ES"/>
        </w:rPr>
        <w:t xml:space="preserve"> debajo del nombre del usuario. Se muestra su país, categoría y organización</w:t>
      </w:r>
      <w:r w:rsidR="00F84978">
        <w:rPr>
          <w:lang w:val="es-ES"/>
        </w:rPr>
        <w:t xml:space="preserve"> a la que pertenece</w:t>
      </w:r>
      <w:r w:rsidR="00F41875" w:rsidRPr="0026056F">
        <w:rPr>
          <w:lang w:val="es-ES"/>
        </w:rPr>
        <w:t>.</w:t>
      </w:r>
    </w:p>
    <w:p w14:paraId="4F18DAAC" w14:textId="75A6B2D2" w:rsidR="00F41875" w:rsidRPr="0026056F" w:rsidRDefault="00F77A6B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2E184" wp14:editId="1EC48ECB">
                <wp:simplePos x="0" y="0"/>
                <wp:positionH relativeFrom="column">
                  <wp:posOffset>840740</wp:posOffset>
                </wp:positionH>
                <wp:positionV relativeFrom="paragraph">
                  <wp:posOffset>1536065</wp:posOffset>
                </wp:positionV>
                <wp:extent cx="471170" cy="146685"/>
                <wp:effectExtent l="0" t="0" r="5080" b="5715"/>
                <wp:wrapNone/>
                <wp:docPr id="6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146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3586A" id="Oval 33" o:spid="_x0000_s1026" style="position:absolute;margin-left:66.2pt;margin-top:120.95pt;width:37.1pt;height:1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 w:rsidRPr="0026056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4F207" wp14:editId="324DA595">
                <wp:simplePos x="0" y="0"/>
                <wp:positionH relativeFrom="column">
                  <wp:posOffset>1642745</wp:posOffset>
                </wp:positionH>
                <wp:positionV relativeFrom="paragraph">
                  <wp:posOffset>1245870</wp:posOffset>
                </wp:positionV>
                <wp:extent cx="2095500" cy="540385"/>
                <wp:effectExtent l="0" t="0" r="0" b="0"/>
                <wp:wrapNone/>
                <wp:docPr id="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40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8F62C" id="Oval 34" o:spid="_x0000_s1026" style="position:absolute;margin-left:129.35pt;margin-top:98.1pt;width:16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" filled="f" strokecolor="red" strokeweight="2pt">
                <v:path arrowok="t"/>
              </v:oval>
            </w:pict>
          </mc:Fallback>
        </mc:AlternateContent>
      </w:r>
      <w:r w:rsidR="00F41875" w:rsidRPr="0026056F">
        <w:rPr>
          <w:noProof/>
          <w:lang w:val="es-ES"/>
        </w:rPr>
        <w:drawing>
          <wp:inline distT="0" distB="0" distL="0" distR="0" wp14:anchorId="7E1049B7" wp14:editId="51E8E6E4">
            <wp:extent cx="5027169" cy="2509594"/>
            <wp:effectExtent l="0" t="0" r="2540" b="508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4121" cy="25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2F67" w14:textId="77777777" w:rsidR="00875C56" w:rsidRDefault="00875C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es-ES"/>
        </w:rPr>
      </w:pPr>
      <w:r>
        <w:rPr>
          <w:lang w:val="es-ES"/>
        </w:rPr>
        <w:br w:type="page"/>
      </w:r>
    </w:p>
    <w:p w14:paraId="42258454" w14:textId="624207F5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lastRenderedPageBreak/>
        <w:t>6</w:t>
      </w:r>
      <w:r w:rsidRPr="0026056F">
        <w:rPr>
          <w:lang w:val="es-ES"/>
        </w:rPr>
        <w:tab/>
        <w:t>Interpretación</w:t>
      </w:r>
    </w:p>
    <w:p w14:paraId="56EC73B9" w14:textId="3DB52B37" w:rsidR="00F41875" w:rsidRPr="0026056F" w:rsidRDefault="003211AD" w:rsidP="00F41875">
      <w:pPr>
        <w:rPr>
          <w:lang w:val="es-ES"/>
        </w:rPr>
      </w:pPr>
      <w:r w:rsidRPr="003211AD">
        <w:rPr>
          <w:lang w:val="es-ES"/>
        </w:rPr>
        <w:t xml:space="preserve">El panel de interpretación se encuentra justo debajo del panel de mensajes </w:t>
      </w:r>
      <w:r w:rsidR="002A3A3F">
        <w:rPr>
          <w:lang w:val="es-ES"/>
        </w:rPr>
        <w:t xml:space="preserve">y </w:t>
      </w:r>
      <w:r w:rsidRPr="003211AD">
        <w:rPr>
          <w:lang w:val="es-ES"/>
        </w:rPr>
        <w:t xml:space="preserve">le permitirá cambiar en tiempo real entre el canal </w:t>
      </w:r>
      <w:r w:rsidR="00E37D80">
        <w:rPr>
          <w:lang w:val="es-ES"/>
        </w:rPr>
        <w:t>principal</w:t>
      </w:r>
      <w:r w:rsidRPr="003211AD">
        <w:rPr>
          <w:lang w:val="es-ES"/>
        </w:rPr>
        <w:t xml:space="preserve"> y </w:t>
      </w:r>
      <w:r w:rsidR="00E37D80">
        <w:rPr>
          <w:lang w:val="es-ES"/>
        </w:rPr>
        <w:t xml:space="preserve">cualquiera de los </w:t>
      </w:r>
      <w:r w:rsidRPr="003211AD">
        <w:rPr>
          <w:lang w:val="es-ES"/>
        </w:rPr>
        <w:t>idioma</w:t>
      </w:r>
      <w:r w:rsidR="00E37D80">
        <w:rPr>
          <w:lang w:val="es-ES"/>
        </w:rPr>
        <w:t>s</w:t>
      </w:r>
      <w:r w:rsidRPr="003211AD">
        <w:rPr>
          <w:lang w:val="es-ES"/>
        </w:rPr>
        <w:t xml:space="preserve"> disponible</w:t>
      </w:r>
      <w:r w:rsidR="00E37D80">
        <w:rPr>
          <w:lang w:val="es-ES"/>
        </w:rPr>
        <w:t>s</w:t>
      </w:r>
      <w:r w:rsidRPr="003211AD">
        <w:rPr>
          <w:lang w:val="es-ES"/>
        </w:rPr>
        <w:t xml:space="preserve">, </w:t>
      </w:r>
      <w:r w:rsidR="007A09B7">
        <w:rPr>
          <w:lang w:val="es-ES"/>
        </w:rPr>
        <w:t xml:space="preserve">de entre los </w:t>
      </w:r>
      <w:r w:rsidRPr="003211AD">
        <w:rPr>
          <w:lang w:val="es-ES"/>
        </w:rPr>
        <w:t xml:space="preserve">seis idiomas oficiales de la UIT. Para intervenir, tendrá que </w:t>
      </w:r>
      <w:r w:rsidR="007A09B7">
        <w:rPr>
          <w:lang w:val="es-ES"/>
        </w:rPr>
        <w:t xml:space="preserve">activar </w:t>
      </w:r>
      <w:r w:rsidRPr="003211AD">
        <w:rPr>
          <w:lang w:val="es-ES"/>
        </w:rPr>
        <w:t xml:space="preserve">su micrófono </w:t>
      </w:r>
      <w:r w:rsidR="007A09B7">
        <w:rPr>
          <w:lang w:val="es-ES"/>
        </w:rPr>
        <w:t xml:space="preserve">antes de </w:t>
      </w:r>
      <w:r w:rsidRPr="003211AD">
        <w:rPr>
          <w:lang w:val="es-ES"/>
        </w:rPr>
        <w:t xml:space="preserve">empezar a hablar. Tenga en cuenta que </w:t>
      </w:r>
      <w:r w:rsidR="00E80359">
        <w:rPr>
          <w:lang w:val="es-ES"/>
        </w:rPr>
        <w:t xml:space="preserve">al intervenir se transferirá </w:t>
      </w:r>
      <w:r w:rsidRPr="003211AD">
        <w:rPr>
          <w:lang w:val="es-ES"/>
        </w:rPr>
        <w:t xml:space="preserve">automáticamente al canal </w:t>
      </w:r>
      <w:r w:rsidR="00E80359">
        <w:rPr>
          <w:lang w:val="es-ES"/>
        </w:rPr>
        <w:t>principal</w:t>
      </w:r>
      <w:r w:rsidRPr="003211AD">
        <w:rPr>
          <w:lang w:val="es-ES"/>
        </w:rPr>
        <w:t xml:space="preserve">. Después de su intervención, tendrá que volver </w:t>
      </w:r>
      <w:r w:rsidR="007B2C04">
        <w:rPr>
          <w:lang w:val="es-ES"/>
        </w:rPr>
        <w:t>a seleccionar</w:t>
      </w:r>
      <w:r w:rsidRPr="003211AD">
        <w:rPr>
          <w:lang w:val="es-ES"/>
        </w:rPr>
        <w:t xml:space="preserve"> su canal de audio preferido</w:t>
      </w:r>
      <w:r w:rsidR="00F41875" w:rsidRPr="0026056F">
        <w:rPr>
          <w:lang w:val="es-ES"/>
        </w:rPr>
        <w:t>.</w:t>
      </w:r>
    </w:p>
    <w:p w14:paraId="1CDAA825" w14:textId="4EA77372" w:rsidR="00F41875" w:rsidRPr="0026056F" w:rsidRDefault="00F77A6B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67E62" wp14:editId="458D0938">
                <wp:simplePos x="0" y="0"/>
                <wp:positionH relativeFrom="column">
                  <wp:posOffset>1329690</wp:posOffset>
                </wp:positionH>
                <wp:positionV relativeFrom="paragraph">
                  <wp:posOffset>847725</wp:posOffset>
                </wp:positionV>
                <wp:extent cx="1434465" cy="1038225"/>
                <wp:effectExtent l="0" t="0" r="0" b="9525"/>
                <wp:wrapNone/>
                <wp:docPr id="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446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FC3A" id="Oval 39" o:spid="_x0000_s1026" style="position:absolute;margin-left:104.7pt;margin-top:66.75pt;width:112.9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" filled="f" strokecolor="red" strokeweight="2pt">
                <v:path arrowok="t"/>
              </v:oval>
            </w:pict>
          </mc:Fallback>
        </mc:AlternateContent>
      </w:r>
      <w:r w:rsidR="00F41875" w:rsidRPr="0026056F">
        <w:rPr>
          <w:noProof/>
          <w:lang w:val="es-ES"/>
        </w:rPr>
        <w:drawing>
          <wp:inline distT="0" distB="0" distL="0" distR="0" wp14:anchorId="6720F8DC" wp14:editId="76F7F260">
            <wp:extent cx="3423994" cy="1846171"/>
            <wp:effectExtent l="0" t="0" r="508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0" cy="18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7A35" w14:textId="352DDE85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7</w:t>
      </w:r>
      <w:r w:rsidRPr="0026056F">
        <w:rPr>
          <w:lang w:val="es-ES"/>
        </w:rPr>
        <w:tab/>
        <w:t>Subtitulado</w:t>
      </w:r>
    </w:p>
    <w:p w14:paraId="65F61368" w14:textId="53011B49" w:rsidR="00F41875" w:rsidRPr="0026056F" w:rsidRDefault="00F41875" w:rsidP="00F41875">
      <w:pPr>
        <w:rPr>
          <w:lang w:val="es-ES"/>
        </w:rPr>
      </w:pPr>
      <w:r w:rsidRPr="0026056F">
        <w:rPr>
          <w:lang w:val="es-ES"/>
        </w:rPr>
        <w:t xml:space="preserve">Para activar los subtítulos, </w:t>
      </w:r>
      <w:r w:rsidR="007B2C04">
        <w:rPr>
          <w:lang w:val="es-ES"/>
        </w:rPr>
        <w:t>pulse</w:t>
      </w:r>
      <w:r w:rsidRPr="0026056F">
        <w:rPr>
          <w:lang w:val="es-ES"/>
        </w:rPr>
        <w:t xml:space="preserve"> el botón </w:t>
      </w:r>
      <w:r w:rsidR="00D53283">
        <w:rPr>
          <w:lang w:val="es-ES"/>
        </w:rPr>
        <w:t>"</w:t>
      </w:r>
      <w:r w:rsidRPr="0026056F">
        <w:rPr>
          <w:lang w:val="es-ES"/>
        </w:rPr>
        <w:t>Captioning</w:t>
      </w:r>
      <w:r w:rsidR="00D53283">
        <w:rPr>
          <w:lang w:val="es-ES"/>
        </w:rPr>
        <w:t>"</w:t>
      </w:r>
      <w:r w:rsidRPr="0026056F">
        <w:rPr>
          <w:lang w:val="es-ES"/>
        </w:rPr>
        <w:t xml:space="preserve"> (subtitulado) en la parte inferior de la pantalla.</w:t>
      </w:r>
    </w:p>
    <w:p w14:paraId="151D8FB5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211A40A4" wp14:editId="072E9F7C">
            <wp:extent cx="2743200" cy="546100"/>
            <wp:effectExtent l="0" t="0" r="0" b="0"/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raw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21F7" w14:textId="2C6D9A70" w:rsidR="00F41875" w:rsidRPr="0026056F" w:rsidRDefault="00F41875" w:rsidP="00F41875">
      <w:pPr>
        <w:rPr>
          <w:b/>
          <w:lang w:val="es-ES"/>
        </w:rPr>
      </w:pPr>
      <w:r w:rsidRPr="0026056F">
        <w:rPr>
          <w:lang w:val="es-ES"/>
        </w:rPr>
        <w:t xml:space="preserve">Seleccione el color del texto y del fondo, la fuente y el tamaño que prefiera, y haga clic en </w:t>
      </w:r>
      <w:r w:rsidR="00D53283">
        <w:rPr>
          <w:lang w:val="es-ES"/>
        </w:rPr>
        <w:t>"</w:t>
      </w:r>
      <w:r w:rsidRPr="0026056F">
        <w:rPr>
          <w:lang w:val="es-ES"/>
        </w:rPr>
        <w:t>Start</w:t>
      </w:r>
      <w:r w:rsidR="00D53283">
        <w:rPr>
          <w:lang w:val="es-ES"/>
        </w:rPr>
        <w:t>"</w:t>
      </w:r>
      <w:r w:rsidRPr="0026056F">
        <w:rPr>
          <w:lang w:val="es-ES"/>
        </w:rPr>
        <w:t xml:space="preserve"> (inicio). (</w:t>
      </w:r>
      <w:r w:rsidR="00B740C4">
        <w:rPr>
          <w:lang w:val="es-ES"/>
        </w:rPr>
        <w:t>observe que en esta etapa sólo está disponible el inglés</w:t>
      </w:r>
      <w:r w:rsidRPr="0026056F">
        <w:rPr>
          <w:lang w:val="es-ES"/>
        </w:rPr>
        <w:t>):</w:t>
      </w:r>
    </w:p>
    <w:p w14:paraId="7E420161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22A90B9A" wp14:editId="4A2EC539">
            <wp:extent cx="3684905" cy="2007870"/>
            <wp:effectExtent l="190500" t="190500" r="182245" b="1828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8FFE9" w14:textId="026117CC" w:rsidR="00963121" w:rsidRPr="00963121" w:rsidRDefault="00963121" w:rsidP="00963121">
      <w:pPr>
        <w:rPr>
          <w:lang w:val="es-ES"/>
        </w:rPr>
      </w:pPr>
      <w:r w:rsidRPr="00963121">
        <w:rPr>
          <w:lang w:val="es-ES"/>
        </w:rPr>
        <w:t xml:space="preserve">Se mostrarán las tres líneas más recientes de subtítulos; </w:t>
      </w:r>
      <w:r w:rsidR="009B5C9E">
        <w:rPr>
          <w:lang w:val="es-ES"/>
        </w:rPr>
        <w:t xml:space="preserve">aparecerá </w:t>
      </w:r>
      <w:r w:rsidRPr="00963121">
        <w:rPr>
          <w:lang w:val="es-ES"/>
        </w:rPr>
        <w:t xml:space="preserve">un pequeño icono </w:t>
      </w:r>
      <w:r w:rsidR="009B5C9E">
        <w:rPr>
          <w:lang w:val="es-ES"/>
        </w:rPr>
        <w:t xml:space="preserve">en la parte </w:t>
      </w:r>
      <w:r w:rsidRPr="00963121">
        <w:rPr>
          <w:lang w:val="es-ES"/>
        </w:rPr>
        <w:t xml:space="preserve">derecha de </w:t>
      </w:r>
      <w:r w:rsidR="009B5C9E">
        <w:rPr>
          <w:lang w:val="es-ES"/>
        </w:rPr>
        <w:t xml:space="preserve">los </w:t>
      </w:r>
      <w:r w:rsidRPr="00963121">
        <w:rPr>
          <w:lang w:val="es-ES"/>
        </w:rPr>
        <w:t xml:space="preserve">subtítulos en caso de que desee </w:t>
      </w:r>
      <w:r w:rsidR="00A92B54">
        <w:rPr>
          <w:lang w:val="es-ES"/>
        </w:rPr>
        <w:t xml:space="preserve">volver </w:t>
      </w:r>
      <w:r w:rsidRPr="00963121">
        <w:rPr>
          <w:lang w:val="es-ES"/>
        </w:rPr>
        <w:t xml:space="preserve">atrás </w:t>
      </w:r>
      <w:r w:rsidR="00A92B54">
        <w:rPr>
          <w:lang w:val="es-ES"/>
        </w:rPr>
        <w:t xml:space="preserve">en </w:t>
      </w:r>
      <w:r w:rsidRPr="00963121">
        <w:rPr>
          <w:lang w:val="es-ES"/>
        </w:rPr>
        <w:t>el registro de subtítulos.</w:t>
      </w:r>
    </w:p>
    <w:p w14:paraId="5FDE6024" w14:textId="18B41CB5" w:rsidR="00963121" w:rsidRPr="00963121" w:rsidRDefault="00963121" w:rsidP="00963121">
      <w:pPr>
        <w:rPr>
          <w:lang w:val="es-ES"/>
        </w:rPr>
      </w:pPr>
      <w:r w:rsidRPr="00963121">
        <w:rPr>
          <w:lang w:val="es-ES"/>
        </w:rPr>
        <w:t xml:space="preserve">Si el subtitulado se detiene inesperadamente, </w:t>
      </w:r>
      <w:r w:rsidR="008F21BC">
        <w:rPr>
          <w:lang w:val="es-ES"/>
        </w:rPr>
        <w:t xml:space="preserve">pulse </w:t>
      </w:r>
      <w:r w:rsidRPr="00963121">
        <w:rPr>
          <w:lang w:val="es-ES"/>
        </w:rPr>
        <w:t>"</w:t>
      </w:r>
      <w:r w:rsidR="008F21BC">
        <w:rPr>
          <w:lang w:val="es-ES"/>
        </w:rPr>
        <w:t>End captioning</w:t>
      </w:r>
      <w:r w:rsidR="00875C56">
        <w:rPr>
          <w:lang w:val="es-ES"/>
        </w:rPr>
        <w:t>"</w:t>
      </w:r>
      <w:r w:rsidR="008F21BC">
        <w:rPr>
          <w:lang w:val="es-ES"/>
        </w:rPr>
        <w:t xml:space="preserve"> (f</w:t>
      </w:r>
      <w:r w:rsidRPr="00963121">
        <w:rPr>
          <w:lang w:val="es-ES"/>
        </w:rPr>
        <w:t>inalizar subtitulado</w:t>
      </w:r>
      <w:r w:rsidR="008F21BC">
        <w:rPr>
          <w:lang w:val="es-ES"/>
        </w:rPr>
        <w:t>)</w:t>
      </w:r>
      <w:r w:rsidRPr="00963121">
        <w:rPr>
          <w:lang w:val="es-ES"/>
        </w:rPr>
        <w:t xml:space="preserve"> y luego en "</w:t>
      </w:r>
      <w:r w:rsidR="00F32BE2">
        <w:rPr>
          <w:lang w:val="es-ES"/>
        </w:rPr>
        <w:t>Start captioning</w:t>
      </w:r>
      <w:r w:rsidR="00875C56">
        <w:rPr>
          <w:lang w:val="es-ES"/>
        </w:rPr>
        <w:t>"</w:t>
      </w:r>
      <w:r w:rsidR="00F32BE2">
        <w:rPr>
          <w:lang w:val="es-ES"/>
        </w:rPr>
        <w:t xml:space="preserve"> (i</w:t>
      </w:r>
      <w:r w:rsidRPr="00963121">
        <w:rPr>
          <w:lang w:val="es-ES"/>
        </w:rPr>
        <w:t>niciar subtitulado</w:t>
      </w:r>
      <w:r w:rsidR="00F32BE2">
        <w:rPr>
          <w:lang w:val="es-ES"/>
        </w:rPr>
        <w:t>)</w:t>
      </w:r>
      <w:r w:rsidRPr="00963121">
        <w:rPr>
          <w:lang w:val="es-ES"/>
        </w:rPr>
        <w:t>. Esto puede suceder cuando un nuevo subtitulador toma el relevo durante la sesión.</w:t>
      </w:r>
    </w:p>
    <w:p w14:paraId="46EB0F47" w14:textId="03CA731D" w:rsidR="00F41875" w:rsidRPr="0026056F" w:rsidRDefault="00963121" w:rsidP="00963121">
      <w:pPr>
        <w:rPr>
          <w:lang w:val="es-ES"/>
        </w:rPr>
      </w:pPr>
      <w:r w:rsidRPr="00963121">
        <w:rPr>
          <w:lang w:val="es-ES"/>
        </w:rPr>
        <w:lastRenderedPageBreak/>
        <w:t>Para maximizar la visibilidad del subtitula</w:t>
      </w:r>
      <w:r w:rsidR="00DB25CC">
        <w:rPr>
          <w:lang w:val="es-ES"/>
        </w:rPr>
        <w:t>do</w:t>
      </w:r>
      <w:r w:rsidRPr="00963121">
        <w:rPr>
          <w:lang w:val="es-ES"/>
        </w:rPr>
        <w:t xml:space="preserve"> y/o comparti</w:t>
      </w:r>
      <w:r w:rsidR="00DB25CC">
        <w:rPr>
          <w:lang w:val="es-ES"/>
        </w:rPr>
        <w:t>r</w:t>
      </w:r>
      <w:r w:rsidRPr="00963121">
        <w:rPr>
          <w:lang w:val="es-ES"/>
        </w:rPr>
        <w:t xml:space="preserve"> la pantalla, los participantes pueden considerar la posibilidad de hacerlo:</w:t>
      </w:r>
    </w:p>
    <w:p w14:paraId="42B5EACA" w14:textId="72084160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703B1B">
        <w:rPr>
          <w:lang w:val="es-ES"/>
        </w:rPr>
        <w:t xml:space="preserve">Pulsar </w:t>
      </w:r>
      <w:r w:rsidR="00D53283" w:rsidRPr="00D53283">
        <w:rPr>
          <w:lang w:val="es-ES"/>
        </w:rPr>
        <w:t>"</w:t>
      </w:r>
      <w:r w:rsidR="00F41875" w:rsidRPr="00D53283">
        <w:rPr>
          <w:lang w:val="es-ES"/>
        </w:rPr>
        <w:t>F11</w:t>
      </w:r>
      <w:r w:rsidR="00D53283" w:rsidRPr="00D53283">
        <w:rPr>
          <w:lang w:val="es-ES"/>
        </w:rPr>
        <w:t>"</w:t>
      </w:r>
      <w:r w:rsidR="00F41875" w:rsidRPr="00D53283">
        <w:rPr>
          <w:lang w:val="es-ES"/>
        </w:rPr>
        <w:t xml:space="preserve"> </w:t>
      </w:r>
      <w:r w:rsidR="00703B1B" w:rsidRPr="00D53283">
        <w:rPr>
          <w:lang w:val="es-ES"/>
        </w:rPr>
        <w:t>e</w:t>
      </w:r>
      <w:r w:rsidR="00F41875" w:rsidRPr="00D53283">
        <w:rPr>
          <w:lang w:val="es-ES"/>
        </w:rPr>
        <w:t xml:space="preserve">n Windows o </w:t>
      </w:r>
      <w:r w:rsidR="00D53283" w:rsidRPr="00D53283">
        <w:rPr>
          <w:lang w:val="es-ES"/>
        </w:rPr>
        <w:t>"</w:t>
      </w:r>
      <w:r w:rsidR="00F41875" w:rsidRPr="00D53283">
        <w:rPr>
          <w:lang w:val="es-ES"/>
        </w:rPr>
        <w:t>Command+Control+F</w:t>
      </w:r>
      <w:r w:rsidR="00D53283" w:rsidRP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703B1B">
        <w:rPr>
          <w:lang w:val="es-ES"/>
        </w:rPr>
        <w:t>e</w:t>
      </w:r>
      <w:r w:rsidR="00F41875" w:rsidRPr="0026056F">
        <w:rPr>
          <w:lang w:val="es-ES"/>
        </w:rPr>
        <w:t xml:space="preserve">n MacOS </w:t>
      </w:r>
      <w:r w:rsidR="0084115E">
        <w:rPr>
          <w:lang w:val="es-ES"/>
        </w:rPr>
        <w:t xml:space="preserve">para </w:t>
      </w:r>
      <w:r w:rsidR="00536DBC">
        <w:rPr>
          <w:lang w:val="es-ES"/>
        </w:rPr>
        <w:t xml:space="preserve">ocular la barra del navegador y maximizar la interfaz de </w:t>
      </w:r>
      <w:r w:rsidR="00F41875" w:rsidRPr="0026056F">
        <w:rPr>
          <w:lang w:val="es-ES"/>
        </w:rPr>
        <w:t>MyMeetings (</w:t>
      </w:r>
      <w:r w:rsidR="00536DBC">
        <w:rPr>
          <w:lang w:val="es-ES"/>
        </w:rPr>
        <w:t xml:space="preserve">volver a pulsar 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>F11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o </w:t>
      </w:r>
      <w:r w:rsidR="00D53283">
        <w:rPr>
          <w:lang w:val="es-ES"/>
        </w:rPr>
        <w:t>"</w:t>
      </w:r>
      <w:r w:rsidR="00F41875" w:rsidRPr="00D53283">
        <w:rPr>
          <w:lang w:val="es-ES"/>
        </w:rPr>
        <w:t>Command+Control+F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7B70DA">
        <w:rPr>
          <w:lang w:val="es-ES"/>
        </w:rPr>
        <w:t xml:space="preserve">para </w:t>
      </w:r>
      <w:r w:rsidR="00FB3FD8">
        <w:rPr>
          <w:lang w:val="es-ES"/>
        </w:rPr>
        <w:t>mostrar la barra del navegador</w:t>
      </w:r>
      <w:r w:rsidR="00F41875" w:rsidRPr="0026056F">
        <w:rPr>
          <w:lang w:val="es-ES"/>
        </w:rPr>
        <w:t>).</w:t>
      </w:r>
    </w:p>
    <w:p w14:paraId="57FD129C" w14:textId="47906184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CD2B91">
        <w:rPr>
          <w:lang w:val="es-ES"/>
        </w:rPr>
        <w:t>Ajustar el tamaño de los subtítulos p</w:t>
      </w:r>
      <w:r w:rsidR="00150F29">
        <w:rPr>
          <w:lang w:val="es-ES"/>
        </w:rPr>
        <w:t>ara encontrar el más adecuado</w:t>
      </w:r>
      <w:r w:rsidR="00F41875" w:rsidRPr="0026056F">
        <w:rPr>
          <w:lang w:val="es-ES"/>
        </w:rPr>
        <w:t>.</w:t>
      </w:r>
    </w:p>
    <w:p w14:paraId="22BFD299" w14:textId="6446800E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D53283">
        <w:rPr>
          <w:lang w:val="es-ES"/>
        </w:rPr>
        <w:t>"</w:t>
      </w:r>
      <w:r w:rsidR="00F41875" w:rsidRPr="0026056F">
        <w:rPr>
          <w:lang w:val="es-ES"/>
        </w:rPr>
        <w:t>Zoom in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4134A6">
        <w:rPr>
          <w:lang w:val="es-ES"/>
        </w:rPr>
        <w:t xml:space="preserve">(acercar) </w:t>
      </w:r>
      <w:r w:rsidR="00F41875" w:rsidRPr="0026056F">
        <w:rPr>
          <w:lang w:val="es-ES"/>
        </w:rPr>
        <w:t xml:space="preserve">o 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>Zoom out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4134A6">
        <w:rPr>
          <w:lang w:val="es-ES"/>
        </w:rPr>
        <w:t xml:space="preserve">(alejar) utilizando 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>Ctrl+</w:t>
      </w:r>
      <w:r w:rsidR="001F5F00">
        <w:rPr>
          <w:lang w:val="es-ES"/>
        </w:rPr>
        <w:t>rueda del ratón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1F5F00">
        <w:rPr>
          <w:lang w:val="es-ES"/>
        </w:rPr>
        <w:t>para ajustar la proporción de los elementos en la pantalla</w:t>
      </w:r>
      <w:r w:rsidR="00F41875" w:rsidRPr="0026056F">
        <w:rPr>
          <w:lang w:val="es-ES"/>
        </w:rPr>
        <w:t xml:space="preserve">. </w:t>
      </w:r>
      <w:r w:rsidR="001F5F00">
        <w:rPr>
          <w:lang w:val="es-ES"/>
        </w:rPr>
        <w:t xml:space="preserve">Pulse 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>Ctrl+0</w:t>
      </w:r>
      <w:r w:rsidR="00D53283">
        <w:rPr>
          <w:lang w:val="es-ES"/>
        </w:rPr>
        <w:t>"</w:t>
      </w:r>
      <w:r w:rsidR="00F41875" w:rsidRPr="0026056F">
        <w:rPr>
          <w:lang w:val="es-ES"/>
        </w:rPr>
        <w:t xml:space="preserve"> </w:t>
      </w:r>
      <w:r w:rsidR="001F5F00">
        <w:rPr>
          <w:lang w:val="es-ES"/>
        </w:rPr>
        <w:t>para volver a</w:t>
      </w:r>
      <w:r w:rsidR="00E6052C">
        <w:rPr>
          <w:lang w:val="es-ES"/>
        </w:rPr>
        <w:t>l tamaño por defecto</w:t>
      </w:r>
      <w:r w:rsidR="00F41875" w:rsidRPr="0026056F">
        <w:rPr>
          <w:lang w:val="es-ES"/>
        </w:rPr>
        <w:t>.</w:t>
      </w:r>
    </w:p>
    <w:p w14:paraId="33FF0EF3" w14:textId="48858CDA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C321C5">
        <w:rPr>
          <w:lang w:val="es-ES"/>
        </w:rPr>
        <w:t xml:space="preserve">Pulse el icono con flechas </w:t>
      </w:r>
      <w:r w:rsidR="00F41875" w:rsidRPr="0026056F">
        <w:rPr>
          <w:noProof/>
          <w:lang w:val="es-ES"/>
        </w:rPr>
        <w:drawing>
          <wp:inline distT="0" distB="0" distL="0" distR="0" wp14:anchorId="7F50F0F9" wp14:editId="5F39756B">
            <wp:extent cx="2571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875" w:rsidRPr="0026056F">
        <w:rPr>
          <w:lang w:val="es-ES"/>
        </w:rPr>
        <w:t xml:space="preserve"> </w:t>
      </w:r>
      <w:r w:rsidR="00C321C5">
        <w:rPr>
          <w:lang w:val="es-ES"/>
        </w:rPr>
        <w:t xml:space="preserve">situado </w:t>
      </w:r>
      <w:r w:rsidR="00C321C5" w:rsidRPr="00C321C5">
        <w:rPr>
          <w:lang w:val="es-ES"/>
        </w:rPr>
        <w:t xml:space="preserve">en la parte superior derecha de la pantalla para entrar en el modo de "pantalla completa". </w:t>
      </w:r>
      <w:r w:rsidR="00C321C5">
        <w:rPr>
          <w:lang w:val="es-ES"/>
        </w:rPr>
        <w:t xml:space="preserve">De este modo </w:t>
      </w:r>
      <w:r w:rsidR="00C321C5" w:rsidRPr="00C321C5">
        <w:rPr>
          <w:lang w:val="es-ES"/>
        </w:rPr>
        <w:t xml:space="preserve">maximiza la visibilidad de la pantalla compartida a </w:t>
      </w:r>
      <w:r w:rsidR="00BD55CA">
        <w:rPr>
          <w:lang w:val="es-ES"/>
        </w:rPr>
        <w:t xml:space="preserve">expensas </w:t>
      </w:r>
      <w:r w:rsidR="00C321C5" w:rsidRPr="00C321C5">
        <w:rPr>
          <w:lang w:val="es-ES"/>
        </w:rPr>
        <w:t xml:space="preserve">de la lista de participantes, el </w:t>
      </w:r>
      <w:r w:rsidR="00510C66">
        <w:rPr>
          <w:lang w:val="es-ES"/>
        </w:rPr>
        <w:t>re</w:t>
      </w:r>
      <w:r w:rsidR="00C321C5" w:rsidRPr="00C321C5">
        <w:rPr>
          <w:lang w:val="es-ES"/>
        </w:rPr>
        <w:t xml:space="preserve">cuadro de charla y los subtítulos, pero puede </w:t>
      </w:r>
      <w:r w:rsidR="00510C66">
        <w:rPr>
          <w:lang w:val="es-ES"/>
        </w:rPr>
        <w:t xml:space="preserve">resultar conveniente </w:t>
      </w:r>
      <w:r w:rsidR="00C321C5" w:rsidRPr="00C321C5">
        <w:rPr>
          <w:lang w:val="es-ES"/>
        </w:rPr>
        <w:t xml:space="preserve">cuando se muestra texto </w:t>
      </w:r>
      <w:r w:rsidR="00510C66">
        <w:rPr>
          <w:lang w:val="es-ES"/>
        </w:rPr>
        <w:t>con letra pequeña</w:t>
      </w:r>
      <w:r w:rsidR="00F41875" w:rsidRPr="0026056F">
        <w:rPr>
          <w:lang w:val="es-ES"/>
        </w:rPr>
        <w:t>.</w:t>
      </w:r>
    </w:p>
    <w:p w14:paraId="5D765047" w14:textId="7D7C89BE" w:rsidR="00F41875" w:rsidRPr="0026056F" w:rsidRDefault="00EB6F76" w:rsidP="00F41875">
      <w:pPr>
        <w:rPr>
          <w:lang w:val="es-ES"/>
        </w:rPr>
      </w:pPr>
      <w:r w:rsidRPr="00EB6F76">
        <w:rPr>
          <w:lang w:val="es-ES"/>
        </w:rPr>
        <w:t xml:space="preserve">Obsérvese que los subtítulos también se </w:t>
      </w:r>
      <w:r w:rsidR="00C258FB">
        <w:rPr>
          <w:lang w:val="es-ES"/>
        </w:rPr>
        <w:t xml:space="preserve">publican </w:t>
      </w:r>
      <w:r w:rsidRPr="00EB6F76">
        <w:rPr>
          <w:lang w:val="es-ES"/>
        </w:rPr>
        <w:t xml:space="preserve">en una ventana </w:t>
      </w:r>
      <w:r w:rsidR="00C258FB">
        <w:rPr>
          <w:lang w:val="es-ES"/>
        </w:rPr>
        <w:t xml:space="preserve">independiente </w:t>
      </w:r>
      <w:r w:rsidRPr="00EB6F76">
        <w:rPr>
          <w:lang w:val="es-ES"/>
        </w:rPr>
        <w:t>de "StreamText" accesible con este hipervínculo</w:t>
      </w:r>
      <w:r w:rsidR="00F41875" w:rsidRPr="0026056F">
        <w:rPr>
          <w:lang w:val="es-ES"/>
        </w:rPr>
        <w:t xml:space="preserve">: </w:t>
      </w:r>
      <w:hyperlink r:id="rId32" w:history="1">
        <w:r w:rsidR="00F41875" w:rsidRPr="0026056F">
          <w:rPr>
            <w:rStyle w:val="Hyperlink"/>
            <w:lang w:val="es-ES"/>
          </w:rPr>
          <w:t>https://captioning.itu.int/player?event=TSAG</w:t>
        </w:r>
      </w:hyperlink>
      <w:r w:rsidR="00F41875" w:rsidRPr="0026056F">
        <w:rPr>
          <w:lang w:val="es-ES"/>
        </w:rPr>
        <w:t xml:space="preserve"> </w:t>
      </w:r>
    </w:p>
    <w:p w14:paraId="1EF29C05" w14:textId="24631621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8</w:t>
      </w:r>
      <w:r w:rsidRPr="0026056F">
        <w:rPr>
          <w:lang w:val="es-ES"/>
        </w:rPr>
        <w:tab/>
        <w:t>Cha</w:t>
      </w:r>
      <w:r w:rsidR="0047142D">
        <w:rPr>
          <w:lang w:val="es-ES"/>
        </w:rPr>
        <w:t>ts</w:t>
      </w:r>
      <w:r w:rsidRPr="0026056F">
        <w:rPr>
          <w:lang w:val="es-ES"/>
        </w:rPr>
        <w:t xml:space="preserve"> (</w:t>
      </w:r>
      <w:r w:rsidR="00C258FB">
        <w:rPr>
          <w:lang w:val="es-ES"/>
        </w:rPr>
        <w:t>públic</w:t>
      </w:r>
      <w:r w:rsidR="0047142D">
        <w:rPr>
          <w:lang w:val="es-ES"/>
        </w:rPr>
        <w:t>os</w:t>
      </w:r>
      <w:r w:rsidR="00C258FB">
        <w:rPr>
          <w:lang w:val="es-ES"/>
        </w:rPr>
        <w:t xml:space="preserve"> y privad</w:t>
      </w:r>
      <w:r w:rsidR="0047142D">
        <w:rPr>
          <w:lang w:val="es-ES"/>
        </w:rPr>
        <w:t>os</w:t>
      </w:r>
      <w:r w:rsidRPr="0026056F">
        <w:rPr>
          <w:lang w:val="es-ES"/>
        </w:rPr>
        <w:t>)</w:t>
      </w:r>
    </w:p>
    <w:p w14:paraId="3F83C614" w14:textId="61F1920B" w:rsidR="00F41875" w:rsidRPr="0026056F" w:rsidRDefault="0047142D" w:rsidP="00F41875">
      <w:pPr>
        <w:rPr>
          <w:bCs/>
          <w:lang w:val="es-ES"/>
        </w:rPr>
      </w:pPr>
      <w:r>
        <w:rPr>
          <w:lang w:val="es-ES"/>
        </w:rPr>
        <w:t xml:space="preserve">Puede </w:t>
      </w:r>
      <w:r w:rsidR="00F5720E">
        <w:rPr>
          <w:lang w:val="es-ES"/>
        </w:rPr>
        <w:t>interactuar</w:t>
      </w:r>
      <w:r>
        <w:rPr>
          <w:lang w:val="es-ES"/>
        </w:rPr>
        <w:t xml:space="preserve"> con usuarios utilizado el </w:t>
      </w:r>
      <w:r w:rsidR="00F41875" w:rsidRPr="0026056F">
        <w:rPr>
          <w:b/>
          <w:lang w:val="es-ES"/>
        </w:rPr>
        <w:t>Chat</w:t>
      </w:r>
      <w:r>
        <w:rPr>
          <w:b/>
          <w:lang w:val="es-ES"/>
        </w:rPr>
        <w:t xml:space="preserve"> Público</w:t>
      </w:r>
      <w:r w:rsidR="00F41875" w:rsidRPr="0026056F">
        <w:rPr>
          <w:b/>
          <w:lang w:val="es-ES"/>
        </w:rPr>
        <w:t xml:space="preserve"> </w:t>
      </w:r>
      <w:r w:rsidR="00F41875" w:rsidRPr="0026056F">
        <w:rPr>
          <w:lang w:val="es-ES"/>
        </w:rPr>
        <w:t>o</w:t>
      </w:r>
      <w:r w:rsidR="00F41875" w:rsidRPr="0026056F">
        <w:rPr>
          <w:b/>
          <w:lang w:val="es-ES"/>
        </w:rPr>
        <w:t xml:space="preserve"> </w:t>
      </w:r>
      <w:r w:rsidRPr="0047142D">
        <w:rPr>
          <w:bCs/>
          <w:lang w:val="es-ES"/>
        </w:rPr>
        <w:t>el</w:t>
      </w:r>
      <w:r>
        <w:rPr>
          <w:b/>
          <w:lang w:val="es-ES"/>
        </w:rPr>
        <w:t xml:space="preserve"> </w:t>
      </w:r>
      <w:r w:rsidR="00F41875" w:rsidRPr="0026056F">
        <w:rPr>
          <w:b/>
          <w:lang w:val="es-ES"/>
        </w:rPr>
        <w:t>Chat</w:t>
      </w:r>
      <w:r>
        <w:rPr>
          <w:b/>
          <w:lang w:val="es-ES"/>
        </w:rPr>
        <w:t xml:space="preserve"> Privado</w:t>
      </w:r>
      <w:r w:rsidR="00F41875" w:rsidRPr="0026056F">
        <w:rPr>
          <w:bCs/>
          <w:lang w:val="es-ES"/>
        </w:rPr>
        <w:t>.</w:t>
      </w:r>
    </w:p>
    <w:p w14:paraId="2937A4CE" w14:textId="710D5E9C" w:rsidR="00F41875" w:rsidRPr="0026056F" w:rsidRDefault="00F41875" w:rsidP="00715772">
      <w:pPr>
        <w:pStyle w:val="Headingb"/>
        <w:rPr>
          <w:lang w:val="es-ES"/>
        </w:rPr>
      </w:pPr>
      <w:r w:rsidRPr="0026056F">
        <w:rPr>
          <w:lang w:val="es-ES"/>
        </w:rPr>
        <w:t>Chat</w:t>
      </w:r>
      <w:r w:rsidR="0047142D">
        <w:rPr>
          <w:lang w:val="es-ES"/>
        </w:rPr>
        <w:t xml:space="preserve"> Público</w:t>
      </w:r>
      <w:r w:rsidRPr="0026056F">
        <w:rPr>
          <w:lang w:val="es-ES"/>
        </w:rPr>
        <w:t>:</w:t>
      </w:r>
    </w:p>
    <w:p w14:paraId="56BA3A04" w14:textId="1134E29D" w:rsidR="00F41875" w:rsidRPr="0026056F" w:rsidRDefault="0047142D" w:rsidP="00F41875">
      <w:pPr>
        <w:rPr>
          <w:lang w:val="es-ES"/>
        </w:rPr>
      </w:pPr>
      <w:r>
        <w:rPr>
          <w:lang w:val="es-ES"/>
        </w:rPr>
        <w:t>Pulse la opción de Chat Público para comenzar a escribir en el recuadro de texto</w:t>
      </w:r>
      <w:r w:rsidR="00F41875" w:rsidRPr="0026056F">
        <w:rPr>
          <w:lang w:val="es-ES"/>
        </w:rPr>
        <w:t>:</w:t>
      </w:r>
    </w:p>
    <w:p w14:paraId="41509AB9" w14:textId="39B728BB" w:rsidR="00F41875" w:rsidRPr="0026056F" w:rsidRDefault="00F41875" w:rsidP="00F41875">
      <w:pPr>
        <w:pStyle w:val="Figure"/>
        <w:rPr>
          <w:b/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3A5A788A" wp14:editId="3BCF2AD6">
            <wp:extent cx="2448651" cy="2197290"/>
            <wp:effectExtent l="190500" t="190500" r="199390" b="1841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5309" cy="221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64F45" w14:textId="77777777" w:rsidR="00875C56" w:rsidRDefault="00875C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es-ES"/>
        </w:rPr>
      </w:pPr>
      <w:r>
        <w:rPr>
          <w:lang w:val="es-ES"/>
        </w:rPr>
        <w:br w:type="page"/>
      </w:r>
    </w:p>
    <w:p w14:paraId="7D032EAD" w14:textId="50BE0FF0" w:rsidR="00F41875" w:rsidRPr="0026056F" w:rsidRDefault="00F41875" w:rsidP="00715772">
      <w:pPr>
        <w:pStyle w:val="Headingb"/>
        <w:rPr>
          <w:lang w:val="es-ES"/>
        </w:rPr>
      </w:pPr>
      <w:r w:rsidRPr="0026056F">
        <w:rPr>
          <w:lang w:val="es-ES"/>
        </w:rPr>
        <w:lastRenderedPageBreak/>
        <w:t xml:space="preserve">Chat </w:t>
      </w:r>
      <w:r w:rsidR="0047142D">
        <w:rPr>
          <w:lang w:val="es-ES"/>
        </w:rPr>
        <w:t>P</w:t>
      </w:r>
      <w:r w:rsidRPr="0026056F">
        <w:rPr>
          <w:lang w:val="es-ES"/>
        </w:rPr>
        <w:t>rivado:</w:t>
      </w:r>
    </w:p>
    <w:p w14:paraId="7E22A8BE" w14:textId="484DC910" w:rsidR="00F41875" w:rsidRPr="0026056F" w:rsidRDefault="00685A7E" w:rsidP="00F41875">
      <w:pPr>
        <w:rPr>
          <w:lang w:val="es-ES"/>
        </w:rPr>
      </w:pPr>
      <w:r>
        <w:rPr>
          <w:lang w:val="es-ES"/>
        </w:rPr>
        <w:t>Pulse el nombre del usuario que dese</w:t>
      </w:r>
      <w:r w:rsidR="00CD363A">
        <w:rPr>
          <w:lang w:val="es-ES"/>
        </w:rPr>
        <w:t xml:space="preserve">e interactuar y luego pulse la opción </w:t>
      </w:r>
      <w:r w:rsidR="00D53283">
        <w:rPr>
          <w:lang w:val="es-ES"/>
        </w:rPr>
        <w:t>"</w:t>
      </w:r>
      <w:r w:rsidR="00F41875" w:rsidRPr="0026056F">
        <w:rPr>
          <w:b/>
          <w:bCs/>
          <w:lang w:val="es-ES"/>
        </w:rPr>
        <w:t>Start a Privat Chat</w:t>
      </w:r>
      <w:r w:rsidR="00D53283" w:rsidRPr="00D53283">
        <w:rPr>
          <w:lang w:val="es-ES"/>
        </w:rPr>
        <w:t>"</w:t>
      </w:r>
      <w:r w:rsidR="00F41875" w:rsidRPr="00D53283">
        <w:rPr>
          <w:lang w:val="es-ES"/>
        </w:rPr>
        <w:t xml:space="preserve"> </w:t>
      </w:r>
      <w:r w:rsidR="00CD363A">
        <w:rPr>
          <w:lang w:val="es-ES"/>
        </w:rPr>
        <w:t>(iniciar chat privado).</w:t>
      </w:r>
    </w:p>
    <w:p w14:paraId="12B071A5" w14:textId="77777777" w:rsidR="00F41875" w:rsidRPr="0026056F" w:rsidRDefault="00F41875" w:rsidP="00F41875">
      <w:pPr>
        <w:pStyle w:val="Figure"/>
        <w:rPr>
          <w:lang w:val="es-ES"/>
        </w:rPr>
      </w:pPr>
      <w:r w:rsidRPr="0026056F">
        <w:rPr>
          <w:noProof/>
          <w:lang w:val="es-ES"/>
        </w:rPr>
        <w:drawing>
          <wp:inline distT="0" distB="0" distL="0" distR="0" wp14:anchorId="15AB3261" wp14:editId="63B87686">
            <wp:extent cx="2299648" cy="2357319"/>
            <wp:effectExtent l="190500" t="190500" r="196215" b="1955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2749" cy="239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047AB8" w14:textId="3448D284" w:rsidR="00F41875" w:rsidRPr="0026056F" w:rsidRDefault="007C555E" w:rsidP="00F41875">
      <w:pPr>
        <w:rPr>
          <w:lang w:val="es-ES"/>
        </w:rPr>
      </w:pPr>
      <w:r>
        <w:rPr>
          <w:lang w:val="es-ES"/>
        </w:rPr>
        <w:t>Otros consejo</w:t>
      </w:r>
      <w:r w:rsidR="00F41875" w:rsidRPr="0026056F">
        <w:rPr>
          <w:lang w:val="es-ES"/>
        </w:rPr>
        <w:t>s:</w:t>
      </w:r>
    </w:p>
    <w:p w14:paraId="44E4AC07" w14:textId="4164B91B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A21668" w:rsidRPr="00A21668">
        <w:rPr>
          <w:lang w:val="es-ES"/>
        </w:rPr>
        <w:t>Puede descartar un cha</w:t>
      </w:r>
      <w:r w:rsidR="00A21668">
        <w:rPr>
          <w:lang w:val="es-ES"/>
        </w:rPr>
        <w:t>t</w:t>
      </w:r>
      <w:r w:rsidR="00A21668" w:rsidRPr="00A21668">
        <w:rPr>
          <w:lang w:val="es-ES"/>
        </w:rPr>
        <w:t xml:space="preserve"> privad</w:t>
      </w:r>
      <w:r w:rsidR="00D53283">
        <w:rPr>
          <w:lang w:val="es-ES"/>
        </w:rPr>
        <w:t>o</w:t>
      </w:r>
      <w:r w:rsidR="00A21668" w:rsidRPr="00A21668">
        <w:rPr>
          <w:lang w:val="es-ES"/>
        </w:rPr>
        <w:t xml:space="preserve"> </w:t>
      </w:r>
      <w:r w:rsidR="00357074">
        <w:rPr>
          <w:lang w:val="es-ES"/>
        </w:rPr>
        <w:t xml:space="preserve">pulsando la </w:t>
      </w:r>
      <w:r w:rsidR="00A21668" w:rsidRPr="00A21668">
        <w:rPr>
          <w:lang w:val="es-ES"/>
        </w:rPr>
        <w:t xml:space="preserve">X </w:t>
      </w:r>
      <w:r w:rsidR="00357074">
        <w:rPr>
          <w:lang w:val="es-ES"/>
        </w:rPr>
        <w:t xml:space="preserve">situada </w:t>
      </w:r>
      <w:r w:rsidR="003E64B8">
        <w:rPr>
          <w:lang w:val="es-ES"/>
        </w:rPr>
        <w:t xml:space="preserve">en </w:t>
      </w:r>
      <w:r w:rsidR="00A21668" w:rsidRPr="00A21668">
        <w:rPr>
          <w:lang w:val="es-ES"/>
        </w:rPr>
        <w:t xml:space="preserve">la esquina superior derecha de esa ventana. Esto liberará espacio en el cuadro de MENSAJES. </w:t>
      </w:r>
      <w:r w:rsidR="00212760">
        <w:rPr>
          <w:lang w:val="es-ES"/>
        </w:rPr>
        <w:t xml:space="preserve">Al iniciar nuevamente el chat </w:t>
      </w:r>
      <w:r w:rsidR="00A21668" w:rsidRPr="00A21668">
        <w:rPr>
          <w:lang w:val="es-ES"/>
        </w:rPr>
        <w:t>privad</w:t>
      </w:r>
      <w:r w:rsidR="00212760">
        <w:rPr>
          <w:lang w:val="es-ES"/>
        </w:rPr>
        <w:t>o</w:t>
      </w:r>
      <w:r w:rsidR="00A21668" w:rsidRPr="00A21668">
        <w:rPr>
          <w:lang w:val="es-ES"/>
        </w:rPr>
        <w:t xml:space="preserve"> con ese participante, </w:t>
      </w:r>
      <w:r w:rsidR="00212760">
        <w:rPr>
          <w:lang w:val="es-ES"/>
        </w:rPr>
        <w:t xml:space="preserve">aparecerá </w:t>
      </w:r>
      <w:r w:rsidR="00A21668" w:rsidRPr="00A21668">
        <w:rPr>
          <w:lang w:val="es-ES"/>
        </w:rPr>
        <w:t>el hilo de conversación anterior</w:t>
      </w:r>
      <w:r w:rsidR="00F41875" w:rsidRPr="0026056F">
        <w:rPr>
          <w:lang w:val="es-ES"/>
        </w:rPr>
        <w:t>.</w:t>
      </w:r>
    </w:p>
    <w:p w14:paraId="13A85174" w14:textId="501E17CD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•</w:t>
      </w:r>
      <w:r w:rsidRPr="0026056F">
        <w:rPr>
          <w:lang w:val="es-ES"/>
        </w:rPr>
        <w:tab/>
      </w:r>
      <w:r w:rsidR="005E7A3C" w:rsidRPr="005E7A3C">
        <w:rPr>
          <w:lang w:val="es-ES"/>
        </w:rPr>
        <w:t xml:space="preserve">Puede guardar el contenido de un chat privado o del chat público </w:t>
      </w:r>
      <w:r w:rsidR="005E7A3C">
        <w:rPr>
          <w:lang w:val="es-ES"/>
        </w:rPr>
        <w:t xml:space="preserve">pulsando </w:t>
      </w:r>
      <w:r w:rsidR="005E7A3C" w:rsidRPr="005E7A3C">
        <w:rPr>
          <w:lang w:val="es-ES"/>
        </w:rPr>
        <w:t>la etiqueta "</w:t>
      </w:r>
      <w:r w:rsidR="00CE6F08">
        <w:rPr>
          <w:lang w:val="es-ES"/>
        </w:rPr>
        <w:t>Save</w:t>
      </w:r>
      <w:r w:rsidR="00D53283">
        <w:rPr>
          <w:lang w:val="es-ES"/>
        </w:rPr>
        <w:t>"</w:t>
      </w:r>
      <w:r w:rsidR="00CE6F08">
        <w:rPr>
          <w:lang w:val="es-ES"/>
        </w:rPr>
        <w:t xml:space="preserve"> (g</w:t>
      </w:r>
      <w:r w:rsidR="005E7A3C" w:rsidRPr="005E7A3C">
        <w:rPr>
          <w:lang w:val="es-ES"/>
        </w:rPr>
        <w:t>uardar</w:t>
      </w:r>
      <w:r w:rsidR="00CE6F08">
        <w:rPr>
          <w:lang w:val="es-ES"/>
        </w:rPr>
        <w:t>)</w:t>
      </w:r>
      <w:r w:rsidR="005E7A3C" w:rsidRPr="005E7A3C">
        <w:rPr>
          <w:lang w:val="es-ES"/>
        </w:rPr>
        <w:t xml:space="preserve"> en la parte superior del chat público</w:t>
      </w:r>
      <w:r w:rsidR="00F41875" w:rsidRPr="0026056F">
        <w:rPr>
          <w:lang w:val="es-ES"/>
        </w:rPr>
        <w:t>.</w:t>
      </w:r>
    </w:p>
    <w:p w14:paraId="0CA0AA88" w14:textId="69E26554" w:rsidR="00F41875" w:rsidRPr="0026056F" w:rsidRDefault="00F41875" w:rsidP="00F41875">
      <w:pPr>
        <w:pStyle w:val="Heading1"/>
        <w:rPr>
          <w:lang w:val="es-ES"/>
        </w:rPr>
      </w:pPr>
      <w:r w:rsidRPr="0026056F">
        <w:rPr>
          <w:lang w:val="es-ES"/>
        </w:rPr>
        <w:t>9</w:t>
      </w:r>
      <w:r w:rsidRPr="0026056F">
        <w:rPr>
          <w:lang w:val="es-ES"/>
        </w:rPr>
        <w:tab/>
      </w:r>
      <w:r w:rsidR="00D662CC">
        <w:rPr>
          <w:lang w:val="es-ES"/>
        </w:rPr>
        <w:t>Problemas</w:t>
      </w:r>
      <w:r w:rsidR="008F079A">
        <w:rPr>
          <w:lang w:val="es-ES"/>
        </w:rPr>
        <w:t xml:space="preserve"> y </w:t>
      </w:r>
      <w:r w:rsidR="00D662CC">
        <w:rPr>
          <w:lang w:val="es-ES"/>
        </w:rPr>
        <w:t>soluciones</w:t>
      </w:r>
    </w:p>
    <w:p w14:paraId="3FA3ED50" w14:textId="357C40F3" w:rsidR="00F41875" w:rsidRPr="0026056F" w:rsidRDefault="008F079A" w:rsidP="00F41875">
      <w:pPr>
        <w:rPr>
          <w:lang w:val="es-ES"/>
        </w:rPr>
      </w:pPr>
      <w:r>
        <w:rPr>
          <w:lang w:val="es-ES"/>
        </w:rPr>
        <w:t>Si experimenta problemas de conexión, interrupción de la red, pérdida de pantalla compartida, proceda del modo siguiente</w:t>
      </w:r>
      <w:r w:rsidR="00F41875" w:rsidRPr="0026056F">
        <w:rPr>
          <w:lang w:val="es-ES"/>
        </w:rPr>
        <w:t>:</w:t>
      </w:r>
    </w:p>
    <w:p w14:paraId="73CCA0E8" w14:textId="7020A794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1)</w:t>
      </w:r>
      <w:r w:rsidRPr="0026056F">
        <w:rPr>
          <w:lang w:val="es-ES"/>
        </w:rPr>
        <w:tab/>
      </w:r>
      <w:r w:rsidR="009240CD">
        <w:rPr>
          <w:lang w:val="es-ES"/>
        </w:rPr>
        <w:t>Renueve su página web</w:t>
      </w:r>
      <w:r w:rsidR="00F41875" w:rsidRPr="0026056F">
        <w:rPr>
          <w:lang w:val="es-ES"/>
        </w:rPr>
        <w:t xml:space="preserve"> (</w:t>
      </w:r>
      <w:r w:rsidR="00F41875" w:rsidRPr="0026056F">
        <w:rPr>
          <w:b/>
          <w:bCs/>
          <w:lang w:val="es-ES"/>
        </w:rPr>
        <w:t>F5</w:t>
      </w:r>
      <w:r w:rsidR="00F41875" w:rsidRPr="0026056F">
        <w:rPr>
          <w:lang w:val="es-ES"/>
        </w:rPr>
        <w:t xml:space="preserve"> </w:t>
      </w:r>
      <w:r w:rsidR="009240CD">
        <w:rPr>
          <w:lang w:val="es-ES"/>
        </w:rPr>
        <w:t>e</w:t>
      </w:r>
      <w:r w:rsidR="00F41875" w:rsidRPr="0026056F">
        <w:rPr>
          <w:lang w:val="es-ES"/>
        </w:rPr>
        <w:t xml:space="preserve">n Windows, </w:t>
      </w:r>
      <w:r w:rsidR="00F41875" w:rsidRPr="0026056F">
        <w:rPr>
          <w:b/>
          <w:bCs/>
          <w:lang w:val="es-ES"/>
        </w:rPr>
        <w:t>Command+R</w:t>
      </w:r>
      <w:r w:rsidR="00F41875" w:rsidRPr="0026056F">
        <w:rPr>
          <w:lang w:val="es-ES"/>
        </w:rPr>
        <w:t xml:space="preserve"> </w:t>
      </w:r>
      <w:r w:rsidR="009240CD">
        <w:rPr>
          <w:lang w:val="es-ES"/>
        </w:rPr>
        <w:t>e</w:t>
      </w:r>
      <w:r w:rsidR="00F41875" w:rsidRPr="0026056F">
        <w:rPr>
          <w:lang w:val="es-ES"/>
        </w:rPr>
        <w:t>n MacOS)</w:t>
      </w:r>
    </w:p>
    <w:p w14:paraId="0C45D4D4" w14:textId="70B23541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2)</w:t>
      </w:r>
      <w:r w:rsidRPr="0026056F">
        <w:rPr>
          <w:lang w:val="es-ES"/>
        </w:rPr>
        <w:tab/>
      </w:r>
      <w:r w:rsidR="009240CD">
        <w:rPr>
          <w:lang w:val="es-ES"/>
        </w:rPr>
        <w:t>Fuerce la renovación</w:t>
      </w:r>
      <w:r w:rsidR="00F41875" w:rsidRPr="0026056F">
        <w:rPr>
          <w:lang w:val="es-ES"/>
        </w:rPr>
        <w:t>/</w:t>
      </w:r>
      <w:r w:rsidR="009240CD">
        <w:rPr>
          <w:lang w:val="es-ES"/>
        </w:rPr>
        <w:t xml:space="preserve">borre la </w:t>
      </w:r>
      <w:r w:rsidR="00F41875" w:rsidRPr="0026056F">
        <w:rPr>
          <w:lang w:val="es-ES"/>
        </w:rPr>
        <w:t>cach</w:t>
      </w:r>
      <w:r w:rsidR="009240CD">
        <w:rPr>
          <w:lang w:val="es-ES"/>
        </w:rPr>
        <w:t>é</w:t>
      </w:r>
      <w:r w:rsidR="00F41875" w:rsidRPr="0026056F">
        <w:rPr>
          <w:lang w:val="es-ES"/>
        </w:rPr>
        <w:t xml:space="preserve"> (</w:t>
      </w:r>
      <w:r w:rsidR="00F41875" w:rsidRPr="0026056F">
        <w:rPr>
          <w:b/>
          <w:bCs/>
          <w:lang w:val="es-ES"/>
        </w:rPr>
        <w:t>CTRL+F5</w:t>
      </w:r>
      <w:r w:rsidR="00F41875" w:rsidRPr="0026056F">
        <w:rPr>
          <w:lang w:val="es-ES"/>
        </w:rPr>
        <w:t xml:space="preserve"> </w:t>
      </w:r>
      <w:r w:rsidR="009240CD">
        <w:rPr>
          <w:lang w:val="es-ES"/>
        </w:rPr>
        <w:t>e</w:t>
      </w:r>
      <w:r w:rsidR="00F41875" w:rsidRPr="0026056F">
        <w:rPr>
          <w:lang w:val="es-ES"/>
        </w:rPr>
        <w:t>n Windows</w:t>
      </w:r>
      <w:r w:rsidR="00F41875" w:rsidRPr="0026056F">
        <w:rPr>
          <w:b/>
          <w:bCs/>
          <w:lang w:val="es-ES"/>
        </w:rPr>
        <w:t xml:space="preserve">, Command+Shift+R </w:t>
      </w:r>
      <w:r w:rsidR="009240CD">
        <w:rPr>
          <w:b/>
          <w:bCs/>
          <w:lang w:val="es-ES"/>
        </w:rPr>
        <w:t>e</w:t>
      </w:r>
      <w:r w:rsidR="00F41875" w:rsidRPr="0026056F">
        <w:rPr>
          <w:lang w:val="es-ES"/>
        </w:rPr>
        <w:t>n MacOS)</w:t>
      </w:r>
    </w:p>
    <w:p w14:paraId="6E0275E5" w14:textId="75A41EC8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3)</w:t>
      </w:r>
      <w:r w:rsidRPr="0026056F">
        <w:rPr>
          <w:lang w:val="es-ES"/>
        </w:rPr>
        <w:tab/>
      </w:r>
      <w:r w:rsidR="009240CD">
        <w:rPr>
          <w:lang w:val="es-ES"/>
        </w:rPr>
        <w:t>Cierre la sesión y vuelva a iniciar la sesión</w:t>
      </w:r>
      <w:r w:rsidR="00F41875" w:rsidRPr="0026056F">
        <w:rPr>
          <w:lang w:val="es-ES"/>
        </w:rPr>
        <w:t>.</w:t>
      </w:r>
    </w:p>
    <w:p w14:paraId="5AF9B75F" w14:textId="77777777" w:rsidR="00A176E3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4)</w:t>
      </w:r>
      <w:r w:rsidRPr="0026056F">
        <w:rPr>
          <w:lang w:val="es-ES"/>
        </w:rPr>
        <w:tab/>
      </w:r>
      <w:r w:rsidR="009240CD">
        <w:rPr>
          <w:lang w:val="es-ES"/>
        </w:rPr>
        <w:t xml:space="preserve">Desconecte y vuelva a reconectar la red </w:t>
      </w:r>
      <w:r w:rsidR="00F41875" w:rsidRPr="0026056F">
        <w:rPr>
          <w:lang w:val="es-ES"/>
        </w:rPr>
        <w:t xml:space="preserve">WiFi, </w:t>
      </w:r>
      <w:r w:rsidR="008F3112">
        <w:rPr>
          <w:lang w:val="es-ES"/>
        </w:rPr>
        <w:t xml:space="preserve">conéctese </w:t>
      </w:r>
      <w:r w:rsidR="00F06F85">
        <w:rPr>
          <w:lang w:val="es-ES"/>
        </w:rPr>
        <w:t>por cable</w:t>
      </w:r>
      <w:r w:rsidR="008F3112">
        <w:rPr>
          <w:lang w:val="es-ES"/>
        </w:rPr>
        <w:t>, o utilice una red/ubicación diferente</w:t>
      </w:r>
    </w:p>
    <w:p w14:paraId="7B7EEB92" w14:textId="23D5C52B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5)</w:t>
      </w:r>
      <w:r w:rsidRPr="0026056F">
        <w:rPr>
          <w:lang w:val="es-ES"/>
        </w:rPr>
        <w:tab/>
      </w:r>
      <w:r w:rsidR="008F3112">
        <w:rPr>
          <w:lang w:val="es-ES"/>
        </w:rPr>
        <w:t>Reinicie su computador o portátil</w:t>
      </w:r>
    </w:p>
    <w:p w14:paraId="4F204809" w14:textId="4BA903A5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6)</w:t>
      </w:r>
      <w:r w:rsidRPr="0026056F">
        <w:rPr>
          <w:lang w:val="es-ES"/>
        </w:rPr>
        <w:tab/>
      </w:r>
      <w:r w:rsidR="008F3112">
        <w:rPr>
          <w:lang w:val="es-ES"/>
        </w:rPr>
        <w:t>Desconect</w:t>
      </w:r>
      <w:r w:rsidR="00A176E3">
        <w:rPr>
          <w:lang w:val="es-ES"/>
        </w:rPr>
        <w:t>e</w:t>
      </w:r>
      <w:r w:rsidR="008F3112">
        <w:rPr>
          <w:lang w:val="es-ES"/>
        </w:rPr>
        <w:t xml:space="preserve"> la </w:t>
      </w:r>
      <w:r w:rsidR="00F41875" w:rsidRPr="0026056F">
        <w:rPr>
          <w:lang w:val="es-ES"/>
        </w:rPr>
        <w:t xml:space="preserve">VPN </w:t>
      </w:r>
      <w:r w:rsidR="008F3112">
        <w:rPr>
          <w:lang w:val="es-ES"/>
        </w:rPr>
        <w:t xml:space="preserve">y </w:t>
      </w:r>
      <w:r w:rsidR="00361227">
        <w:rPr>
          <w:lang w:val="es-ES"/>
        </w:rPr>
        <w:t xml:space="preserve">el eventual servicio </w:t>
      </w:r>
      <w:r w:rsidR="00F41875" w:rsidRPr="0026056F">
        <w:rPr>
          <w:lang w:val="es-ES"/>
        </w:rPr>
        <w:t xml:space="preserve">Proxy </w:t>
      </w:r>
      <w:r w:rsidR="00361227">
        <w:rPr>
          <w:lang w:val="es-ES"/>
        </w:rPr>
        <w:t>que tenga configurado</w:t>
      </w:r>
      <w:r w:rsidR="00F41875" w:rsidRPr="0026056F">
        <w:rPr>
          <w:lang w:val="es-ES"/>
        </w:rPr>
        <w:t xml:space="preserve"> </w:t>
      </w:r>
    </w:p>
    <w:p w14:paraId="24784ED3" w14:textId="060878E6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7)</w:t>
      </w:r>
      <w:r w:rsidRPr="0026056F">
        <w:rPr>
          <w:lang w:val="es-ES"/>
        </w:rPr>
        <w:tab/>
      </w:r>
      <w:r w:rsidR="00A176E3">
        <w:rPr>
          <w:lang w:val="es-ES"/>
        </w:rPr>
        <w:t xml:space="preserve">Cambie a otro navegador de los mencionados más arriba </w:t>
      </w:r>
      <w:r w:rsidR="00F41875" w:rsidRPr="0026056F">
        <w:rPr>
          <w:lang w:val="es-ES"/>
        </w:rPr>
        <w:t>(</w:t>
      </w:r>
      <w:r w:rsidR="00A176E3">
        <w:rPr>
          <w:lang w:val="es-ES"/>
        </w:rPr>
        <w:t>recomendados</w:t>
      </w:r>
      <w:r w:rsidR="00F41875" w:rsidRPr="0026056F">
        <w:rPr>
          <w:lang w:val="es-ES"/>
        </w:rPr>
        <w:t>)</w:t>
      </w:r>
    </w:p>
    <w:p w14:paraId="3674A80E" w14:textId="627DFB2F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8)</w:t>
      </w:r>
      <w:r w:rsidRPr="0026056F">
        <w:rPr>
          <w:lang w:val="es-ES"/>
        </w:rPr>
        <w:tab/>
      </w:r>
      <w:r w:rsidR="00A176E3">
        <w:rPr>
          <w:lang w:val="es-ES"/>
        </w:rPr>
        <w:t xml:space="preserve">Trate de abrir </w:t>
      </w:r>
      <w:hyperlink r:id="rId35" w:history="1">
        <w:r w:rsidR="00F41875" w:rsidRPr="0026056F">
          <w:rPr>
            <w:rStyle w:val="Hyperlink"/>
            <w:lang w:val="es-ES"/>
          </w:rPr>
          <w:t>https://remote.itu.int</w:t>
        </w:r>
      </w:hyperlink>
      <w:r w:rsidR="00F41875" w:rsidRPr="0026056F">
        <w:rPr>
          <w:lang w:val="es-ES"/>
        </w:rPr>
        <w:t xml:space="preserve"> </w:t>
      </w:r>
      <w:r w:rsidR="00A176E3">
        <w:rPr>
          <w:lang w:val="es-ES"/>
        </w:rPr>
        <w:t xml:space="preserve">con una ventana de navegación anónima </w:t>
      </w:r>
      <w:r w:rsidR="00F41875" w:rsidRPr="0026056F">
        <w:rPr>
          <w:lang w:val="es-ES"/>
        </w:rPr>
        <w:t>(</w:t>
      </w:r>
      <w:r w:rsidR="00A176E3">
        <w:rPr>
          <w:lang w:val="es-ES"/>
        </w:rPr>
        <w:t xml:space="preserve">por ejemplo, </w:t>
      </w:r>
      <w:r w:rsidR="00F41875" w:rsidRPr="0026056F">
        <w:rPr>
          <w:lang w:val="es-ES"/>
        </w:rPr>
        <w:t xml:space="preserve">Chrome </w:t>
      </w:r>
      <w:r w:rsidR="0065016E">
        <w:rPr>
          <w:lang w:val="es-ES"/>
        </w:rPr>
        <w:t>en modo incógnito</w:t>
      </w:r>
      <w:r w:rsidR="00F41875" w:rsidRPr="0026056F">
        <w:rPr>
          <w:lang w:val="es-ES"/>
        </w:rPr>
        <w:t xml:space="preserve">, </w:t>
      </w:r>
      <w:r w:rsidR="00F41875" w:rsidRPr="0026056F">
        <w:rPr>
          <w:b/>
          <w:bCs/>
          <w:lang w:val="es-ES"/>
        </w:rPr>
        <w:t>CTRL+SHIFT+N</w:t>
      </w:r>
      <w:r w:rsidR="00F41875" w:rsidRPr="0026056F">
        <w:rPr>
          <w:lang w:val="es-ES"/>
        </w:rPr>
        <w:t xml:space="preserve">, o Firefox </w:t>
      </w:r>
      <w:r w:rsidR="0065016E">
        <w:rPr>
          <w:lang w:val="es-ES"/>
        </w:rPr>
        <w:t>en ventana privada</w:t>
      </w:r>
      <w:r w:rsidR="00F41875" w:rsidRPr="0026056F">
        <w:rPr>
          <w:lang w:val="es-ES"/>
        </w:rPr>
        <w:t xml:space="preserve">, </w:t>
      </w:r>
      <w:r w:rsidR="00F41875" w:rsidRPr="0026056F">
        <w:rPr>
          <w:b/>
          <w:bCs/>
          <w:lang w:val="es-ES"/>
        </w:rPr>
        <w:t>CTRL+SHIFT+P</w:t>
      </w:r>
      <w:r w:rsidR="00F41875" w:rsidRPr="0026056F">
        <w:rPr>
          <w:lang w:val="es-ES"/>
        </w:rPr>
        <w:t>)</w:t>
      </w:r>
    </w:p>
    <w:p w14:paraId="345FEBCA" w14:textId="6180E233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9)</w:t>
      </w:r>
      <w:r w:rsidRPr="0026056F">
        <w:rPr>
          <w:lang w:val="es-ES"/>
        </w:rPr>
        <w:tab/>
      </w:r>
      <w:r w:rsidR="0065016E">
        <w:rPr>
          <w:lang w:val="es-ES"/>
        </w:rPr>
        <w:t xml:space="preserve">Conéctese utilizando otro dispositivo </w:t>
      </w:r>
      <w:r w:rsidR="00F41875" w:rsidRPr="0026056F">
        <w:rPr>
          <w:lang w:val="es-ES"/>
        </w:rPr>
        <w:t>(comput</w:t>
      </w:r>
      <w:r w:rsidR="00D53283">
        <w:rPr>
          <w:lang w:val="es-ES"/>
        </w:rPr>
        <w:t>ado</w:t>
      </w:r>
      <w:r w:rsidR="00F41875" w:rsidRPr="0026056F">
        <w:rPr>
          <w:lang w:val="es-ES"/>
        </w:rPr>
        <w:t xml:space="preserve">r, </w:t>
      </w:r>
      <w:r w:rsidR="0065016E">
        <w:rPr>
          <w:lang w:val="es-ES"/>
        </w:rPr>
        <w:t>móvil</w:t>
      </w:r>
      <w:r w:rsidR="00F41875" w:rsidRPr="0026056F">
        <w:rPr>
          <w:lang w:val="es-ES"/>
        </w:rPr>
        <w:t>, tablet</w:t>
      </w:r>
      <w:r w:rsidR="0065016E">
        <w:rPr>
          <w:lang w:val="es-ES"/>
        </w:rPr>
        <w:t>a</w:t>
      </w:r>
      <w:r w:rsidR="00F41875" w:rsidRPr="0026056F">
        <w:rPr>
          <w:lang w:val="es-ES"/>
        </w:rPr>
        <w:t>)</w:t>
      </w:r>
    </w:p>
    <w:p w14:paraId="5EE581E4" w14:textId="213FBF66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10)</w:t>
      </w:r>
      <w:r w:rsidRPr="0026056F">
        <w:rPr>
          <w:lang w:val="es-ES"/>
        </w:rPr>
        <w:tab/>
      </w:r>
      <w:r w:rsidR="0065016E">
        <w:rPr>
          <w:lang w:val="es-ES"/>
        </w:rPr>
        <w:t xml:space="preserve">Active las ventanas emergentes para el servidor </w:t>
      </w:r>
      <w:r w:rsidR="00F41875" w:rsidRPr="0026056F">
        <w:rPr>
          <w:lang w:val="es-ES"/>
        </w:rPr>
        <w:t>adfs.tsb.itu.int</w:t>
      </w:r>
    </w:p>
    <w:p w14:paraId="25B4FC0B" w14:textId="259E7A82" w:rsidR="00F41875" w:rsidRPr="0026056F" w:rsidRDefault="00715772" w:rsidP="00715772">
      <w:pPr>
        <w:pStyle w:val="enumlev1"/>
        <w:rPr>
          <w:lang w:val="es-ES"/>
        </w:rPr>
      </w:pPr>
      <w:r w:rsidRPr="0026056F">
        <w:rPr>
          <w:lang w:val="es-ES"/>
        </w:rPr>
        <w:t>11)</w:t>
      </w:r>
      <w:r w:rsidRPr="0026056F">
        <w:rPr>
          <w:lang w:val="es-ES"/>
        </w:rPr>
        <w:tab/>
      </w:r>
      <w:r w:rsidR="00F41875" w:rsidRPr="0026056F">
        <w:rPr>
          <w:lang w:val="es-ES"/>
        </w:rPr>
        <w:t>Contact</w:t>
      </w:r>
      <w:r w:rsidR="0065016E">
        <w:rPr>
          <w:lang w:val="es-ES"/>
        </w:rPr>
        <w:t>e</w:t>
      </w:r>
      <w:r w:rsidR="00F41875" w:rsidRPr="0026056F">
        <w:rPr>
          <w:lang w:val="es-ES"/>
        </w:rPr>
        <w:t xml:space="preserve">: </w:t>
      </w:r>
      <w:hyperlink r:id="rId36" w:history="1">
        <w:r w:rsidR="00F41875" w:rsidRPr="0026056F">
          <w:rPr>
            <w:rStyle w:val="Hyperlink"/>
            <w:lang w:val="es-ES"/>
          </w:rPr>
          <w:t>tsbemeetings@itu.int</w:t>
        </w:r>
      </w:hyperlink>
    </w:p>
    <w:p w14:paraId="75607374" w14:textId="503EEE28" w:rsidR="00F41875" w:rsidRPr="0026056F" w:rsidRDefault="00715772" w:rsidP="00715772">
      <w:pPr>
        <w:spacing w:before="720"/>
        <w:rPr>
          <w:lang w:val="es-ES"/>
        </w:rPr>
      </w:pPr>
      <w:r w:rsidRPr="0026056F">
        <w:rPr>
          <w:noProof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36A7D0DE" wp14:editId="38E43941">
            <wp:simplePos x="0" y="0"/>
            <wp:positionH relativeFrom="margin">
              <wp:posOffset>2643836</wp:posOffset>
            </wp:positionH>
            <wp:positionV relativeFrom="paragraph">
              <wp:posOffset>-283845</wp:posOffset>
            </wp:positionV>
            <wp:extent cx="442550" cy="4762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D9">
        <w:rPr>
          <w:lang w:val="es-ES"/>
        </w:rPr>
        <w:t>Consejos sobre la participación a distancia</w:t>
      </w:r>
    </w:p>
    <w:p w14:paraId="1FBEA469" w14:textId="69A510A3" w:rsidR="00F41875" w:rsidRPr="0026056F" w:rsidRDefault="000806C4" w:rsidP="00F41875">
      <w:pPr>
        <w:rPr>
          <w:lang w:val="es-ES"/>
        </w:rPr>
      </w:pPr>
      <w:r w:rsidRPr="000806C4">
        <w:rPr>
          <w:lang w:val="es-ES"/>
        </w:rPr>
        <w:t xml:space="preserve">Esta herramienta de conferencia </w:t>
      </w:r>
      <w:r>
        <w:rPr>
          <w:lang w:val="es-ES"/>
        </w:rPr>
        <w:t xml:space="preserve">a distancia </w:t>
      </w:r>
      <w:r w:rsidRPr="000806C4">
        <w:rPr>
          <w:lang w:val="es-ES"/>
        </w:rPr>
        <w:t xml:space="preserve">es </w:t>
      </w:r>
      <w:r>
        <w:rPr>
          <w:lang w:val="es-ES"/>
        </w:rPr>
        <w:t xml:space="preserve">fácil de utilizar </w:t>
      </w:r>
      <w:r w:rsidRPr="000806C4">
        <w:rPr>
          <w:lang w:val="es-ES"/>
        </w:rPr>
        <w:t xml:space="preserve">e intuitiva, pero </w:t>
      </w:r>
      <w:r w:rsidR="00313A1B">
        <w:rPr>
          <w:lang w:val="es-ES"/>
        </w:rPr>
        <w:t xml:space="preserve">puede optimizar </w:t>
      </w:r>
      <w:r w:rsidRPr="000806C4">
        <w:rPr>
          <w:lang w:val="es-ES"/>
        </w:rPr>
        <w:t>su experiencia</w:t>
      </w:r>
      <w:r w:rsidR="00313A1B">
        <w:rPr>
          <w:lang w:val="es-ES"/>
        </w:rPr>
        <w:t xml:space="preserve"> siguiendo estos consejos</w:t>
      </w:r>
      <w:r w:rsidR="00F41875" w:rsidRPr="0026056F">
        <w:rPr>
          <w:lang w:val="es-ES"/>
        </w:rPr>
        <w:t>:</w:t>
      </w:r>
    </w:p>
    <w:p w14:paraId="510A54D6" w14:textId="77777777" w:rsidR="00875C56" w:rsidRDefault="00F41875" w:rsidP="00715772">
      <w:pPr>
        <w:pStyle w:val="enumlev1"/>
        <w:rPr>
          <w:b/>
          <w:bCs/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313A1B">
        <w:rPr>
          <w:b/>
          <w:bCs/>
          <w:lang w:val="es-ES"/>
        </w:rPr>
        <w:t xml:space="preserve">Utilice auriculares </w:t>
      </w:r>
      <w:r w:rsidRPr="0026056F">
        <w:rPr>
          <w:b/>
          <w:bCs/>
          <w:lang w:val="es-ES"/>
        </w:rPr>
        <w:t xml:space="preserve">USB: </w:t>
      </w:r>
    </w:p>
    <w:p w14:paraId="6FB601BF" w14:textId="13315066" w:rsidR="00F41875" w:rsidRPr="0026056F" w:rsidRDefault="00875C56" w:rsidP="00715772">
      <w:pPr>
        <w:pStyle w:val="enumlev1"/>
        <w:rPr>
          <w:lang w:val="es-ES"/>
        </w:rPr>
      </w:pPr>
      <w:r>
        <w:rPr>
          <w:lang w:val="es-ES"/>
        </w:rPr>
        <w:tab/>
      </w:r>
      <w:r w:rsidR="00313A1B">
        <w:rPr>
          <w:lang w:val="es-ES"/>
        </w:rPr>
        <w:t xml:space="preserve">Para obtener la mejor calidad de audio, utilice auriculares </w:t>
      </w:r>
      <w:r w:rsidR="00F41875" w:rsidRPr="0026056F">
        <w:rPr>
          <w:lang w:val="es-ES"/>
        </w:rPr>
        <w:t>(</w:t>
      </w:r>
      <w:r w:rsidR="00313A1B">
        <w:rPr>
          <w:lang w:val="es-ES"/>
        </w:rPr>
        <w:t xml:space="preserve">preferiblemente </w:t>
      </w:r>
      <w:r w:rsidR="00F41875" w:rsidRPr="0026056F">
        <w:rPr>
          <w:lang w:val="es-ES"/>
        </w:rPr>
        <w:t>USB).</w:t>
      </w:r>
    </w:p>
    <w:p w14:paraId="45842EB1" w14:textId="77777777" w:rsidR="00875C56" w:rsidRDefault="00F41875" w:rsidP="00715772">
      <w:pPr>
        <w:pStyle w:val="enumlev1"/>
        <w:rPr>
          <w:b/>
          <w:bCs/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AC6B1C">
        <w:rPr>
          <w:b/>
          <w:bCs/>
          <w:lang w:val="es-ES"/>
        </w:rPr>
        <w:t xml:space="preserve">Verifique el micrófono y </w:t>
      </w:r>
      <w:r w:rsidR="002C64CB">
        <w:rPr>
          <w:b/>
          <w:bCs/>
          <w:lang w:val="es-ES"/>
        </w:rPr>
        <w:t>conéctese con antelación</w:t>
      </w:r>
      <w:r w:rsidRPr="0026056F">
        <w:rPr>
          <w:b/>
          <w:bCs/>
          <w:lang w:val="es-ES"/>
        </w:rPr>
        <w:t>:</w:t>
      </w:r>
    </w:p>
    <w:p w14:paraId="63717D84" w14:textId="0911C7EA" w:rsidR="00715772" w:rsidRPr="0026056F" w:rsidRDefault="00875C56" w:rsidP="00715772">
      <w:pPr>
        <w:pStyle w:val="enumlev1"/>
        <w:rPr>
          <w:lang w:val="es-ES"/>
        </w:rPr>
      </w:pPr>
      <w:r>
        <w:rPr>
          <w:b/>
          <w:bCs/>
          <w:lang w:val="es-ES"/>
        </w:rPr>
        <w:tab/>
      </w:r>
      <w:r w:rsidR="00184AF7">
        <w:rPr>
          <w:lang w:val="es-ES"/>
        </w:rPr>
        <w:t>Tómese el tiempo de comprobar que su micrófono funciona correctamente</w:t>
      </w:r>
      <w:r w:rsidR="00F41875" w:rsidRPr="0026056F">
        <w:rPr>
          <w:lang w:val="es-ES"/>
        </w:rPr>
        <w:t xml:space="preserve">. </w:t>
      </w:r>
      <w:r w:rsidR="00A92AF0">
        <w:rPr>
          <w:lang w:val="es-ES"/>
        </w:rPr>
        <w:t>C</w:t>
      </w:r>
      <w:r w:rsidR="00F77A6B" w:rsidRPr="0026056F">
        <w:rPr>
          <w:lang w:val="es-ES"/>
        </w:rPr>
        <w:t>on</w:t>
      </w:r>
      <w:r w:rsidR="000A3C45">
        <w:rPr>
          <w:lang w:val="es-ES"/>
        </w:rPr>
        <w:t>é</w:t>
      </w:r>
      <w:r w:rsidR="00F77A6B" w:rsidRPr="0026056F">
        <w:rPr>
          <w:lang w:val="es-ES"/>
        </w:rPr>
        <w:t>cte</w:t>
      </w:r>
      <w:r w:rsidR="00A92AF0">
        <w:rPr>
          <w:lang w:val="es-ES"/>
        </w:rPr>
        <w:t>se</w:t>
      </w:r>
      <w:r w:rsidR="00F77A6B" w:rsidRPr="0026056F">
        <w:rPr>
          <w:lang w:val="es-ES"/>
        </w:rPr>
        <w:t xml:space="preserve"> al menos cinco minutos antes de la reunión a fin de evitar perturbaciones.</w:t>
      </w:r>
      <w:r w:rsidR="00F41875" w:rsidRPr="0026056F">
        <w:rPr>
          <w:lang w:val="es-ES"/>
        </w:rPr>
        <w:t xml:space="preserve"> </w:t>
      </w:r>
      <w:r w:rsidR="000A3C45">
        <w:rPr>
          <w:lang w:val="es-ES"/>
        </w:rPr>
        <w:t xml:space="preserve">Así </w:t>
      </w:r>
      <w:r w:rsidR="00E53DDD">
        <w:rPr>
          <w:lang w:val="es-ES"/>
        </w:rPr>
        <w:t xml:space="preserve">podrá verificar los niveles de sonido </w:t>
      </w:r>
      <w:r w:rsidR="0044419A">
        <w:rPr>
          <w:lang w:val="es-ES"/>
        </w:rPr>
        <w:t>y estar preparado para cuando comience la reunión</w:t>
      </w:r>
      <w:r w:rsidR="00F41875" w:rsidRPr="0026056F">
        <w:rPr>
          <w:lang w:val="es-ES"/>
        </w:rPr>
        <w:t>.</w:t>
      </w:r>
    </w:p>
    <w:p w14:paraId="2295B5A9" w14:textId="58F14672" w:rsidR="00875C56" w:rsidRDefault="00F41875" w:rsidP="00715772">
      <w:pPr>
        <w:pStyle w:val="enumlev1"/>
        <w:rPr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225E58">
        <w:rPr>
          <w:b/>
          <w:bCs/>
          <w:lang w:val="es-ES"/>
        </w:rPr>
        <w:t>Apa</w:t>
      </w:r>
      <w:r w:rsidR="007D6C35">
        <w:rPr>
          <w:b/>
          <w:bCs/>
          <w:lang w:val="es-ES"/>
        </w:rPr>
        <w:t>g</w:t>
      </w:r>
      <w:r w:rsidR="00225E58">
        <w:rPr>
          <w:b/>
          <w:bCs/>
          <w:lang w:val="es-ES"/>
        </w:rPr>
        <w:t>ue el micrófono cuando no esté hablando</w:t>
      </w:r>
      <w:r w:rsidRPr="0026056F">
        <w:rPr>
          <w:b/>
          <w:bCs/>
          <w:lang w:val="es-ES"/>
        </w:rPr>
        <w:t>:</w:t>
      </w:r>
    </w:p>
    <w:p w14:paraId="762A7085" w14:textId="6466DB20" w:rsidR="00F41875" w:rsidRPr="0026056F" w:rsidRDefault="00875C56" w:rsidP="00715772">
      <w:pPr>
        <w:pStyle w:val="enumlev1"/>
        <w:rPr>
          <w:lang w:val="es-ES"/>
        </w:rPr>
      </w:pPr>
      <w:r>
        <w:rPr>
          <w:lang w:val="es-ES"/>
        </w:rPr>
        <w:tab/>
      </w:r>
      <w:r w:rsidR="00B168CF">
        <w:rPr>
          <w:lang w:val="es-ES"/>
        </w:rPr>
        <w:t xml:space="preserve">Mantenga apagado su micrófono </w:t>
      </w:r>
      <w:r w:rsidR="00DB2D2F">
        <w:rPr>
          <w:lang w:val="es-ES"/>
        </w:rPr>
        <w:t>cuando no sea su turno de hablar</w:t>
      </w:r>
      <w:r w:rsidR="00F41875" w:rsidRPr="0026056F">
        <w:rPr>
          <w:lang w:val="es-ES"/>
        </w:rPr>
        <w:t xml:space="preserve">. </w:t>
      </w:r>
      <w:r w:rsidR="00DB2D2F">
        <w:rPr>
          <w:lang w:val="es-ES"/>
        </w:rPr>
        <w:t>De lo contrario</w:t>
      </w:r>
      <w:r w:rsidR="00F41875" w:rsidRPr="0026056F">
        <w:rPr>
          <w:lang w:val="es-ES"/>
        </w:rPr>
        <w:t xml:space="preserve">, </w:t>
      </w:r>
      <w:r w:rsidR="00DB2D2F">
        <w:rPr>
          <w:lang w:val="es-ES"/>
        </w:rPr>
        <w:t xml:space="preserve">los demás pueden oírlo toser, </w:t>
      </w:r>
      <w:r w:rsidR="007D6C35" w:rsidRPr="007D6C35">
        <w:rPr>
          <w:lang w:val="es-ES"/>
        </w:rPr>
        <w:t>tragar, susurrar, respirar o golpear sus manos en el escritorio</w:t>
      </w:r>
      <w:r w:rsidR="00F41875" w:rsidRPr="0026056F">
        <w:rPr>
          <w:lang w:val="es-ES"/>
        </w:rPr>
        <w:t>.</w:t>
      </w:r>
    </w:p>
    <w:p w14:paraId="552B9082" w14:textId="58D2C5E9" w:rsidR="00F41875" w:rsidRPr="0026056F" w:rsidRDefault="00F41875" w:rsidP="00715772">
      <w:pPr>
        <w:pStyle w:val="enumlev1"/>
        <w:rPr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7D6C35">
        <w:rPr>
          <w:b/>
          <w:bCs/>
          <w:lang w:val="es-ES"/>
        </w:rPr>
        <w:t>Hable directamente al micrófono</w:t>
      </w:r>
    </w:p>
    <w:p w14:paraId="7CAD260C" w14:textId="77777777" w:rsidR="00875C56" w:rsidRDefault="00F41875" w:rsidP="00715772">
      <w:pPr>
        <w:pStyle w:val="enumlev1"/>
        <w:rPr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C8067A">
        <w:rPr>
          <w:b/>
          <w:bCs/>
          <w:lang w:val="es-ES"/>
        </w:rPr>
        <w:t>Tenga cuidado con los ecos</w:t>
      </w:r>
      <w:r w:rsidRPr="0026056F">
        <w:rPr>
          <w:lang w:val="es-ES"/>
        </w:rPr>
        <w:t>:</w:t>
      </w:r>
    </w:p>
    <w:p w14:paraId="39E7DABF" w14:textId="356C50D1" w:rsidR="00F41875" w:rsidRPr="00875C56" w:rsidRDefault="00875C56" w:rsidP="00715772">
      <w:pPr>
        <w:pStyle w:val="enumlev1"/>
        <w:rPr>
          <w:b/>
          <w:bCs/>
          <w:lang w:val="es-ES"/>
        </w:rPr>
      </w:pPr>
      <w:r>
        <w:rPr>
          <w:lang w:val="es-ES"/>
        </w:rPr>
        <w:tab/>
      </w:r>
      <w:r w:rsidR="00C8067A" w:rsidRPr="00C8067A">
        <w:rPr>
          <w:lang w:val="es-ES"/>
        </w:rPr>
        <w:t xml:space="preserve">Si </w:t>
      </w:r>
      <w:r w:rsidR="00C8067A">
        <w:rPr>
          <w:lang w:val="es-ES"/>
        </w:rPr>
        <w:t xml:space="preserve">se acerca </w:t>
      </w:r>
      <w:r w:rsidR="00C8067A" w:rsidRPr="00C8067A">
        <w:rPr>
          <w:lang w:val="es-ES"/>
        </w:rPr>
        <w:t xml:space="preserve">a otro participante de la reunión, es posible que escuche </w:t>
      </w:r>
      <w:r w:rsidR="00D543F2">
        <w:rPr>
          <w:lang w:val="es-ES"/>
        </w:rPr>
        <w:t>un</w:t>
      </w:r>
      <w:r w:rsidR="00C8067A">
        <w:rPr>
          <w:lang w:val="es-ES"/>
        </w:rPr>
        <w:t xml:space="preserve"> </w:t>
      </w:r>
      <w:r w:rsidR="00C8067A" w:rsidRPr="00C8067A">
        <w:rPr>
          <w:lang w:val="es-ES"/>
        </w:rPr>
        <w:t xml:space="preserve">eco o </w:t>
      </w:r>
      <w:r w:rsidR="00D543F2">
        <w:rPr>
          <w:lang w:val="es-ES"/>
        </w:rPr>
        <w:t xml:space="preserve">resonancia </w:t>
      </w:r>
      <w:r w:rsidR="00C8067A" w:rsidRPr="00C8067A">
        <w:rPr>
          <w:lang w:val="es-ES"/>
        </w:rPr>
        <w:t xml:space="preserve">(por ejemplo, si </w:t>
      </w:r>
      <w:r w:rsidR="003640DF">
        <w:rPr>
          <w:lang w:val="es-ES"/>
        </w:rPr>
        <w:t xml:space="preserve">usted y su </w:t>
      </w:r>
      <w:r w:rsidR="00C8067A" w:rsidRPr="00C8067A">
        <w:rPr>
          <w:lang w:val="es-ES"/>
        </w:rPr>
        <w:t>vecino de cub</w:t>
      </w:r>
      <w:r w:rsidR="003640DF">
        <w:rPr>
          <w:lang w:val="es-ES"/>
        </w:rPr>
        <w:t>ículo</w:t>
      </w:r>
      <w:r w:rsidR="00C8067A" w:rsidRPr="00C8067A">
        <w:rPr>
          <w:lang w:val="es-ES"/>
        </w:rPr>
        <w:t xml:space="preserve"> marcan la misma llamada). La mejor manera de evitar el eco es utilizar unos auriculare</w:t>
      </w:r>
      <w:r w:rsidR="003640DF">
        <w:rPr>
          <w:lang w:val="es-ES"/>
        </w:rPr>
        <w:t>s</w:t>
      </w:r>
      <w:r w:rsidR="00F41875" w:rsidRPr="0026056F">
        <w:rPr>
          <w:lang w:val="es-ES"/>
        </w:rPr>
        <w:t>.</w:t>
      </w:r>
    </w:p>
    <w:p w14:paraId="22F1543C" w14:textId="77777777" w:rsidR="00875C56" w:rsidRDefault="00F41875" w:rsidP="00715772">
      <w:pPr>
        <w:pStyle w:val="enumlev1"/>
        <w:rPr>
          <w:b/>
          <w:bCs/>
          <w:lang w:val="es-ES"/>
        </w:rPr>
      </w:pPr>
      <w:r w:rsidRPr="0026056F">
        <w:rPr>
          <w:rFonts w:ascii="Segoe UI Symbol" w:hAnsi="Segoe UI Symbol" w:cs="Segoe UI Symbol"/>
          <w:lang w:val="es-ES"/>
        </w:rPr>
        <w:t>✓</w:t>
      </w:r>
      <w:r w:rsidR="00715772" w:rsidRPr="0026056F">
        <w:rPr>
          <w:lang w:val="es-ES"/>
        </w:rPr>
        <w:tab/>
      </w:r>
      <w:r w:rsidR="003640DF">
        <w:rPr>
          <w:b/>
          <w:bCs/>
          <w:lang w:val="es-ES"/>
        </w:rPr>
        <w:t>Entorno tranquilo</w:t>
      </w:r>
      <w:r w:rsidRPr="0026056F">
        <w:rPr>
          <w:b/>
          <w:bCs/>
          <w:lang w:val="es-ES"/>
        </w:rPr>
        <w:t>:</w:t>
      </w:r>
    </w:p>
    <w:p w14:paraId="695B0147" w14:textId="74F09FBB" w:rsidR="00F41875" w:rsidRPr="0026056F" w:rsidRDefault="00875C56" w:rsidP="00715772">
      <w:pPr>
        <w:pStyle w:val="enumlev1"/>
        <w:rPr>
          <w:lang w:val="es-ES"/>
        </w:rPr>
      </w:pPr>
      <w:r>
        <w:rPr>
          <w:lang w:val="es-ES"/>
        </w:rPr>
        <w:tab/>
      </w:r>
      <w:r w:rsidR="00F77A6B" w:rsidRPr="0026056F">
        <w:rPr>
          <w:lang w:val="es-ES"/>
        </w:rPr>
        <w:t>Los participantes a distancia deben hablar desde un lugar tranquilo y sin ruidos de fondo. Deben hablar despacio y claramente, para permitir a los demás participantes compensar cualquier problema de audio que pudiera surgir. Se les alienta a finalizar sus observaciones con la frase "con esto concluy</w:t>
      </w:r>
      <w:r w:rsidR="00310B30">
        <w:rPr>
          <w:lang w:val="es-ES"/>
        </w:rPr>
        <w:t>o</w:t>
      </w:r>
      <w:r w:rsidR="00F77A6B" w:rsidRPr="0026056F">
        <w:rPr>
          <w:lang w:val="es-ES"/>
        </w:rPr>
        <w:t xml:space="preserve"> mi intervención" </w:t>
      </w:r>
      <w:r w:rsidR="00310B30">
        <w:rPr>
          <w:lang w:val="es-ES"/>
        </w:rPr>
        <w:t xml:space="preserve">o </w:t>
      </w:r>
      <w:r w:rsidR="00F41875" w:rsidRPr="0026056F">
        <w:rPr>
          <w:lang w:val="es-ES"/>
        </w:rPr>
        <w:t>"</w:t>
      </w:r>
      <w:r w:rsidR="00310B30">
        <w:rPr>
          <w:lang w:val="es-ES"/>
        </w:rPr>
        <w:t>muchas gracias Presidente</w:t>
      </w:r>
      <w:r w:rsidR="00F41875" w:rsidRPr="0026056F">
        <w:rPr>
          <w:lang w:val="es-ES"/>
        </w:rPr>
        <w:t>".</w:t>
      </w:r>
    </w:p>
    <w:p w14:paraId="70804400" w14:textId="77777777" w:rsidR="00F41875" w:rsidRPr="0026056F" w:rsidRDefault="00F41875" w:rsidP="00411C49">
      <w:pPr>
        <w:pStyle w:val="Reasons"/>
        <w:rPr>
          <w:lang w:val="es-ES"/>
        </w:rPr>
      </w:pPr>
    </w:p>
    <w:p w14:paraId="03BDA90B" w14:textId="77777777" w:rsidR="00F41875" w:rsidRPr="0026056F" w:rsidRDefault="00F41875">
      <w:pPr>
        <w:jc w:val="center"/>
        <w:rPr>
          <w:lang w:val="es-ES"/>
        </w:rPr>
      </w:pPr>
      <w:r w:rsidRPr="0026056F">
        <w:rPr>
          <w:lang w:val="es-ES"/>
        </w:rPr>
        <w:t>______________</w:t>
      </w:r>
    </w:p>
    <w:sectPr w:rsidR="00F41875" w:rsidRPr="0026056F" w:rsidSect="00AC751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FE27B" w14:textId="77777777" w:rsidR="00282B99" w:rsidRDefault="00282B99">
      <w:r>
        <w:separator/>
      </w:r>
    </w:p>
  </w:endnote>
  <w:endnote w:type="continuationSeparator" w:id="0">
    <w:p w14:paraId="6F014332" w14:textId="77777777" w:rsidR="00282B99" w:rsidRDefault="0028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79774" w14:textId="77777777" w:rsidR="00920D71" w:rsidRDefault="00920D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AAE38" w14:textId="1ED6BDAE" w:rsidR="00AC7518" w:rsidRPr="00920D71" w:rsidRDefault="00AC7518" w:rsidP="00920D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EE520" w14:textId="43E62CC6" w:rsidR="00AC7518" w:rsidRPr="00AC7518" w:rsidRDefault="00AC7518" w:rsidP="00AC7518">
    <w:pPr>
      <w:pStyle w:val="Footer"/>
    </w:pPr>
    <w:r w:rsidRPr="00D53283">
      <w:rPr>
        <w:lang w:val="en-US"/>
      </w:rPr>
      <w:tab/>
    </w:r>
    <w:r w:rsidRPr="00D53283">
      <w:rPr>
        <w:lang w:val="en-US"/>
      </w:rPr>
      <w:tab/>
    </w:r>
    <w:r>
      <w:t>fh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41FA1" w14:textId="77777777" w:rsidR="00282B99" w:rsidRDefault="00282B99">
      <w:r>
        <w:t>____________________</w:t>
      </w:r>
    </w:p>
  </w:footnote>
  <w:footnote w:type="continuationSeparator" w:id="0">
    <w:p w14:paraId="582CD8B0" w14:textId="77777777" w:rsidR="00282B99" w:rsidRDefault="00282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60191" w14:textId="77777777" w:rsidR="00920D71" w:rsidRDefault="00920D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69844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D850D85" w14:textId="01203D5C" w:rsidR="00AC7518" w:rsidRDefault="00AC7518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B4474" w14:textId="77777777" w:rsidR="00920D71" w:rsidRDefault="00920D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5D4B0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78B8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59C7F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CCF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ADC4D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EC85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900A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2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8A6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E66A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191717"/>
    <w:multiLevelType w:val="hybridMultilevel"/>
    <w:tmpl w:val="4F7E1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B3687"/>
    <w:multiLevelType w:val="hybridMultilevel"/>
    <w:tmpl w:val="3EDE5D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525BFC"/>
    <w:multiLevelType w:val="hybridMultilevel"/>
    <w:tmpl w:val="428C6BFC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62227A50"/>
    <w:multiLevelType w:val="hybridMultilevel"/>
    <w:tmpl w:val="67721A02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24611D"/>
    <w:multiLevelType w:val="hybridMultilevel"/>
    <w:tmpl w:val="D6C03F18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75"/>
    <w:rsid w:val="000018FA"/>
    <w:rsid w:val="000154D9"/>
    <w:rsid w:val="000279CF"/>
    <w:rsid w:val="00033712"/>
    <w:rsid w:val="0005722A"/>
    <w:rsid w:val="00075479"/>
    <w:rsid w:val="000806C4"/>
    <w:rsid w:val="000A3C45"/>
    <w:rsid w:val="000D7681"/>
    <w:rsid w:val="0010111A"/>
    <w:rsid w:val="0010376D"/>
    <w:rsid w:val="001446AE"/>
    <w:rsid w:val="00150F29"/>
    <w:rsid w:val="00184AF7"/>
    <w:rsid w:val="001A2187"/>
    <w:rsid w:val="001A6AF8"/>
    <w:rsid w:val="001D2ADE"/>
    <w:rsid w:val="001D503E"/>
    <w:rsid w:val="001F5F00"/>
    <w:rsid w:val="00212760"/>
    <w:rsid w:val="00225E58"/>
    <w:rsid w:val="0026056F"/>
    <w:rsid w:val="00282B99"/>
    <w:rsid w:val="002A3A3F"/>
    <w:rsid w:val="002C64CB"/>
    <w:rsid w:val="00310B30"/>
    <w:rsid w:val="00313A1B"/>
    <w:rsid w:val="003211AD"/>
    <w:rsid w:val="003214FB"/>
    <w:rsid w:val="00357074"/>
    <w:rsid w:val="00361227"/>
    <w:rsid w:val="003640DF"/>
    <w:rsid w:val="00366F0E"/>
    <w:rsid w:val="003E64B8"/>
    <w:rsid w:val="00411890"/>
    <w:rsid w:val="004134A6"/>
    <w:rsid w:val="00432AC2"/>
    <w:rsid w:val="0044419A"/>
    <w:rsid w:val="0047142D"/>
    <w:rsid w:val="00472761"/>
    <w:rsid w:val="004B2142"/>
    <w:rsid w:val="00510C66"/>
    <w:rsid w:val="00536DBC"/>
    <w:rsid w:val="00592260"/>
    <w:rsid w:val="005E7A3C"/>
    <w:rsid w:val="0065016E"/>
    <w:rsid w:val="00674305"/>
    <w:rsid w:val="00685A7E"/>
    <w:rsid w:val="00703B1B"/>
    <w:rsid w:val="00715772"/>
    <w:rsid w:val="00757D92"/>
    <w:rsid w:val="00763C2E"/>
    <w:rsid w:val="007A09B7"/>
    <w:rsid w:val="007B2C04"/>
    <w:rsid w:val="007B70DA"/>
    <w:rsid w:val="007C555E"/>
    <w:rsid w:val="007D6C35"/>
    <w:rsid w:val="0084115E"/>
    <w:rsid w:val="00875C56"/>
    <w:rsid w:val="008A7073"/>
    <w:rsid w:val="008E19BB"/>
    <w:rsid w:val="008F079A"/>
    <w:rsid w:val="008F21BC"/>
    <w:rsid w:val="008F3112"/>
    <w:rsid w:val="00920D71"/>
    <w:rsid w:val="009240CD"/>
    <w:rsid w:val="00933E2D"/>
    <w:rsid w:val="00963121"/>
    <w:rsid w:val="00991FDE"/>
    <w:rsid w:val="009B5C9E"/>
    <w:rsid w:val="00A176E3"/>
    <w:rsid w:val="00A17D82"/>
    <w:rsid w:val="00A21668"/>
    <w:rsid w:val="00A23520"/>
    <w:rsid w:val="00A377EC"/>
    <w:rsid w:val="00A57C77"/>
    <w:rsid w:val="00A92AF0"/>
    <w:rsid w:val="00A92B54"/>
    <w:rsid w:val="00AB18EA"/>
    <w:rsid w:val="00AB5587"/>
    <w:rsid w:val="00AC6B1C"/>
    <w:rsid w:val="00AC7518"/>
    <w:rsid w:val="00AD758E"/>
    <w:rsid w:val="00AE53AE"/>
    <w:rsid w:val="00B168CF"/>
    <w:rsid w:val="00B2341A"/>
    <w:rsid w:val="00B607A2"/>
    <w:rsid w:val="00B740C4"/>
    <w:rsid w:val="00B85204"/>
    <w:rsid w:val="00B932E6"/>
    <w:rsid w:val="00BD55CA"/>
    <w:rsid w:val="00C258FB"/>
    <w:rsid w:val="00C321C5"/>
    <w:rsid w:val="00C8067A"/>
    <w:rsid w:val="00C818C5"/>
    <w:rsid w:val="00CD2B91"/>
    <w:rsid w:val="00CD363A"/>
    <w:rsid w:val="00CE6F08"/>
    <w:rsid w:val="00D04093"/>
    <w:rsid w:val="00D26852"/>
    <w:rsid w:val="00D53283"/>
    <w:rsid w:val="00D543F2"/>
    <w:rsid w:val="00D662CC"/>
    <w:rsid w:val="00DA39E4"/>
    <w:rsid w:val="00DB25CC"/>
    <w:rsid w:val="00DB2D2F"/>
    <w:rsid w:val="00DD09EB"/>
    <w:rsid w:val="00E37D80"/>
    <w:rsid w:val="00E408D6"/>
    <w:rsid w:val="00E53DDD"/>
    <w:rsid w:val="00E6052C"/>
    <w:rsid w:val="00E62627"/>
    <w:rsid w:val="00E80359"/>
    <w:rsid w:val="00E831DD"/>
    <w:rsid w:val="00EB6F76"/>
    <w:rsid w:val="00EE4FA8"/>
    <w:rsid w:val="00EF74CB"/>
    <w:rsid w:val="00F039A1"/>
    <w:rsid w:val="00F06F85"/>
    <w:rsid w:val="00F32BE2"/>
    <w:rsid w:val="00F371EF"/>
    <w:rsid w:val="00F41875"/>
    <w:rsid w:val="00F528AA"/>
    <w:rsid w:val="00F55169"/>
    <w:rsid w:val="00F5720E"/>
    <w:rsid w:val="00F77A6B"/>
    <w:rsid w:val="00F81368"/>
    <w:rsid w:val="00F84978"/>
    <w:rsid w:val="00FB3FD8"/>
    <w:rsid w:val="00FC351A"/>
    <w:rsid w:val="00FD2389"/>
    <w:rsid w:val="00FD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0C58877"/>
  <w15:docId w15:val="{B4D37036-8FE5-499B-8069-3D0AE9CB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39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AppendixNotitle">
    <w:name w:val="Appendix_No &amp; title"/>
    <w:basedOn w:val="AnnexNotitle"/>
    <w:next w:val="Normalaftertitle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customStyle="1" w:styleId="Note">
    <w:name w:val="Note"/>
    <w:basedOn w:val="Normal"/>
    <w:pPr>
      <w:spacing w:before="80"/>
    </w:pPr>
  </w:style>
  <w:style w:type="paragraph" w:styleId="FootnoteText">
    <w:name w:val="footnote text"/>
    <w:basedOn w:val="Note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Pr>
      <w:b w:val="0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character" w:styleId="PageNumber">
    <w:name w:val="page number"/>
    <w:basedOn w:val="DefaultParagraphFont"/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Reptitle"/>
  </w:style>
  <w:style w:type="paragraph" w:customStyle="1" w:styleId="RepNoBR">
    <w:name w:val="Rep_No_BR"/>
    <w:basedOn w:val="RecNoBR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ResNoBR">
    <w:name w:val="Res_No_BR"/>
    <w:basedOn w:val="RecNoBR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Rectitle"/>
    <w:next w:val="Resref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character" w:styleId="Hyperlink">
    <w:name w:val="Hyperlink"/>
    <w:basedOn w:val="DefaultParagraphFont"/>
    <w:unhideWhenUsed/>
    <w:rsid w:val="00F418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8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41875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F4187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C7518"/>
    <w:rPr>
      <w:rFonts w:asciiTheme="minorHAnsi" w:hAnsiTheme="minorHAnsi"/>
      <w:sz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0.tiff"/><Relationship Id="rId39" Type="http://schemas.openxmlformats.org/officeDocument/2006/relationships/header" Target="header2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ve.com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captioning.itu.int/player?event=TSAG" TargetMode="External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2.tiff"/><Relationship Id="rId36" Type="http://schemas.openxmlformats.org/officeDocument/2006/relationships/hyperlink" Target="mailto:tsbemeetings@itu.int" TargetMode="External"/><Relationship Id="rId10" Type="http://schemas.openxmlformats.org/officeDocument/2006/relationships/hyperlink" Target="https://www.microsoft.com/en-us/edg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ozilla.org/en-US/firefox/new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1.jpeg"/><Relationship Id="rId30" Type="http://schemas.openxmlformats.org/officeDocument/2006/relationships/image" Target="cid:image006.jpg@01D67A31.BDEA8DA0" TargetMode="External"/><Relationship Id="rId35" Type="http://schemas.openxmlformats.org/officeDocument/2006/relationships/hyperlink" Target="https://remote.itu.int" TargetMode="External"/><Relationship Id="rId43" Type="http://schemas.openxmlformats.org/officeDocument/2006/relationships/footer" Target="footer3.xml"/><Relationship Id="rId8" Type="http://schemas.openxmlformats.org/officeDocument/2006/relationships/hyperlink" Target="https://www.google.com/chrome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mote.itu.in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f\AppData\Roaming\Microsoft\Templates\POOL%20S%20-%20ITU\PS_POO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13C12-95E7-4784-AD6D-03B8942E2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PS_POOL.dotm</Template>
  <TotalTime>35</TotalTime>
  <Pages>7</Pages>
  <Words>1372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Spanish83</dc:creator>
  <cp:keywords/>
  <dc:description/>
  <cp:lastModifiedBy>Al-Mnini, Lara</cp:lastModifiedBy>
  <cp:revision>6</cp:revision>
  <cp:lastPrinted>2009-11-11T18:20:00Z</cp:lastPrinted>
  <dcterms:created xsi:type="dcterms:W3CDTF">2020-09-18T07:19:00Z</dcterms:created>
  <dcterms:modified xsi:type="dcterms:W3CDTF">2020-09-20T13:22:00Z</dcterms:modified>
</cp:coreProperties>
</file>