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57" w:type="dxa"/>
          <w:right w:w="57" w:type="dxa"/>
        </w:tblCellMar>
        <w:tblLook w:val="0000" w:firstRow="0" w:lastRow="0" w:firstColumn="0" w:lastColumn="0" w:noHBand="0" w:noVBand="0"/>
      </w:tblPr>
      <w:tblGrid>
        <w:gridCol w:w="1132"/>
        <w:gridCol w:w="455"/>
        <w:gridCol w:w="21"/>
        <w:gridCol w:w="3779"/>
        <w:gridCol w:w="226"/>
        <w:gridCol w:w="4026"/>
      </w:tblGrid>
      <w:tr w:rsidR="00E734AD" w:rsidRPr="00E734AD" w14:paraId="0C54300D" w14:textId="77777777" w:rsidTr="00E734AD">
        <w:trPr>
          <w:cantSplit/>
        </w:trPr>
        <w:tc>
          <w:tcPr>
            <w:tcW w:w="1132" w:type="dxa"/>
            <w:vMerge w:val="restart"/>
            <w:vAlign w:val="center"/>
          </w:tcPr>
          <w:p w14:paraId="4C070153" w14:textId="77777777" w:rsidR="00E734AD" w:rsidRPr="00E734AD" w:rsidRDefault="00E734AD" w:rsidP="00E734AD">
            <w:pPr>
              <w:spacing w:before="0"/>
              <w:jc w:val="center"/>
              <w:rPr>
                <w:sz w:val="20"/>
                <w:szCs w:val="20"/>
              </w:rPr>
            </w:pPr>
            <w:bookmarkStart w:id="0" w:name="dnum" w:colFirst="2" w:colLast="2"/>
            <w:bookmarkStart w:id="1" w:name="dtableau"/>
            <w:r w:rsidRPr="00E734AD">
              <w:rPr>
                <w:noProof/>
              </w:rPr>
              <w:drawing>
                <wp:inline distT="0" distB="0" distL="0" distR="0" wp14:anchorId="0B62EECC" wp14:editId="6D6FB8BC">
                  <wp:extent cx="647700" cy="70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4"/>
            <w:vMerge w:val="restart"/>
          </w:tcPr>
          <w:p w14:paraId="43CAB228" w14:textId="77777777" w:rsidR="00E734AD" w:rsidRPr="00E734AD" w:rsidRDefault="00E734AD" w:rsidP="00E734AD">
            <w:pPr>
              <w:rPr>
                <w:sz w:val="16"/>
                <w:szCs w:val="16"/>
              </w:rPr>
            </w:pPr>
            <w:r w:rsidRPr="00E734AD">
              <w:rPr>
                <w:sz w:val="16"/>
                <w:szCs w:val="16"/>
              </w:rPr>
              <w:t>INTERNATIONAL TELECOMMUNICATION UNION</w:t>
            </w:r>
          </w:p>
          <w:p w14:paraId="52217CAD" w14:textId="77777777" w:rsidR="00E734AD" w:rsidRPr="00E734AD" w:rsidRDefault="00E734AD" w:rsidP="00E734AD">
            <w:pPr>
              <w:rPr>
                <w:b/>
                <w:bCs/>
                <w:sz w:val="26"/>
                <w:szCs w:val="26"/>
              </w:rPr>
            </w:pPr>
            <w:r w:rsidRPr="00E734AD">
              <w:rPr>
                <w:b/>
                <w:bCs/>
                <w:sz w:val="26"/>
                <w:szCs w:val="26"/>
              </w:rPr>
              <w:t>TELECOMMUNICATION</w:t>
            </w:r>
            <w:r w:rsidRPr="00E734AD">
              <w:rPr>
                <w:b/>
                <w:bCs/>
                <w:sz w:val="26"/>
                <w:szCs w:val="26"/>
              </w:rPr>
              <w:br/>
              <w:t>STANDARDIZATION SECTOR</w:t>
            </w:r>
          </w:p>
          <w:p w14:paraId="69B8D203" w14:textId="77777777" w:rsidR="00E734AD" w:rsidRPr="00E734AD" w:rsidRDefault="00E734AD" w:rsidP="00E734AD">
            <w:pPr>
              <w:rPr>
                <w:sz w:val="20"/>
                <w:szCs w:val="20"/>
              </w:rPr>
            </w:pPr>
            <w:r w:rsidRPr="00E734AD">
              <w:rPr>
                <w:sz w:val="20"/>
                <w:szCs w:val="20"/>
              </w:rPr>
              <w:t xml:space="preserve">STUDY PERIOD </w:t>
            </w:r>
            <w:bookmarkStart w:id="2" w:name="dstudyperiod"/>
            <w:r w:rsidRPr="00E734AD">
              <w:rPr>
                <w:sz w:val="20"/>
              </w:rPr>
              <w:t>2022</w:t>
            </w:r>
            <w:r w:rsidRPr="00E734AD">
              <w:rPr>
                <w:sz w:val="20"/>
                <w:szCs w:val="20"/>
              </w:rPr>
              <w:t>-</w:t>
            </w:r>
            <w:r w:rsidRPr="00E734AD">
              <w:rPr>
                <w:sz w:val="20"/>
              </w:rPr>
              <w:t>2024</w:t>
            </w:r>
            <w:bookmarkEnd w:id="2"/>
          </w:p>
        </w:tc>
        <w:tc>
          <w:tcPr>
            <w:tcW w:w="4026" w:type="dxa"/>
            <w:vAlign w:val="center"/>
          </w:tcPr>
          <w:p w14:paraId="725D9CC5" w14:textId="5C49F28E" w:rsidR="00E734AD" w:rsidRPr="00E734AD" w:rsidRDefault="00E734AD" w:rsidP="00E734AD">
            <w:pPr>
              <w:pStyle w:val="Docnumber"/>
            </w:pPr>
            <w:r>
              <w:t>TSAG-TD</w:t>
            </w:r>
            <w:r w:rsidR="003247F6">
              <w:t>406</w:t>
            </w:r>
          </w:p>
        </w:tc>
      </w:tr>
      <w:tr w:rsidR="00E734AD" w:rsidRPr="00E734AD" w14:paraId="0BC3DA0C" w14:textId="77777777" w:rsidTr="00E734AD">
        <w:trPr>
          <w:cantSplit/>
        </w:trPr>
        <w:tc>
          <w:tcPr>
            <w:tcW w:w="1132" w:type="dxa"/>
            <w:vMerge/>
          </w:tcPr>
          <w:p w14:paraId="14C40737" w14:textId="77777777" w:rsidR="00E734AD" w:rsidRPr="00E734AD" w:rsidRDefault="00E734AD" w:rsidP="00E734AD">
            <w:pPr>
              <w:rPr>
                <w:smallCaps/>
                <w:sz w:val="20"/>
              </w:rPr>
            </w:pPr>
            <w:bookmarkStart w:id="3" w:name="dsg" w:colFirst="2" w:colLast="2"/>
            <w:bookmarkEnd w:id="0"/>
          </w:p>
        </w:tc>
        <w:tc>
          <w:tcPr>
            <w:tcW w:w="4481" w:type="dxa"/>
            <w:gridSpan w:val="4"/>
            <w:vMerge/>
          </w:tcPr>
          <w:p w14:paraId="3F558E11" w14:textId="77777777" w:rsidR="00E734AD" w:rsidRPr="00E734AD" w:rsidRDefault="00E734AD" w:rsidP="00E734AD">
            <w:pPr>
              <w:rPr>
                <w:smallCaps/>
                <w:sz w:val="20"/>
              </w:rPr>
            </w:pPr>
          </w:p>
        </w:tc>
        <w:tc>
          <w:tcPr>
            <w:tcW w:w="4026" w:type="dxa"/>
          </w:tcPr>
          <w:p w14:paraId="5037E7C9" w14:textId="73FB046B" w:rsidR="00E734AD" w:rsidRPr="00E734AD" w:rsidRDefault="00E734AD" w:rsidP="00E734AD">
            <w:pPr>
              <w:pStyle w:val="TSBHeaderRight14"/>
              <w:rPr>
                <w:smallCaps/>
              </w:rPr>
            </w:pPr>
            <w:r>
              <w:rPr>
                <w:smallCaps/>
              </w:rPr>
              <w:t>TSAG</w:t>
            </w:r>
          </w:p>
        </w:tc>
      </w:tr>
      <w:bookmarkEnd w:id="3"/>
      <w:tr w:rsidR="00E734AD" w:rsidRPr="00E734AD" w14:paraId="312663B6" w14:textId="77777777" w:rsidTr="00E734AD">
        <w:trPr>
          <w:cantSplit/>
        </w:trPr>
        <w:tc>
          <w:tcPr>
            <w:tcW w:w="1132" w:type="dxa"/>
            <w:vMerge/>
            <w:tcBorders>
              <w:bottom w:val="single" w:sz="12" w:space="0" w:color="auto"/>
            </w:tcBorders>
          </w:tcPr>
          <w:p w14:paraId="7390B188" w14:textId="77777777" w:rsidR="00E734AD" w:rsidRPr="00E734AD" w:rsidRDefault="00E734AD" w:rsidP="00E734AD">
            <w:pPr>
              <w:rPr>
                <w:b/>
                <w:bCs/>
                <w:sz w:val="26"/>
              </w:rPr>
            </w:pPr>
          </w:p>
        </w:tc>
        <w:tc>
          <w:tcPr>
            <w:tcW w:w="4481" w:type="dxa"/>
            <w:gridSpan w:val="4"/>
            <w:vMerge/>
            <w:tcBorders>
              <w:bottom w:val="single" w:sz="12" w:space="0" w:color="auto"/>
            </w:tcBorders>
          </w:tcPr>
          <w:p w14:paraId="10F7B0EF" w14:textId="77777777" w:rsidR="00E734AD" w:rsidRPr="00E734AD" w:rsidRDefault="00E734AD" w:rsidP="00E734AD">
            <w:pPr>
              <w:rPr>
                <w:b/>
                <w:bCs/>
                <w:sz w:val="26"/>
              </w:rPr>
            </w:pPr>
          </w:p>
        </w:tc>
        <w:tc>
          <w:tcPr>
            <w:tcW w:w="4026" w:type="dxa"/>
            <w:tcBorders>
              <w:bottom w:val="single" w:sz="12" w:space="0" w:color="auto"/>
            </w:tcBorders>
            <w:vAlign w:val="center"/>
          </w:tcPr>
          <w:p w14:paraId="094B847D" w14:textId="77777777" w:rsidR="00E734AD" w:rsidRPr="00E734AD" w:rsidRDefault="00E734AD" w:rsidP="00E734AD">
            <w:pPr>
              <w:pStyle w:val="TSBHeaderRight14"/>
            </w:pPr>
            <w:r w:rsidRPr="00E734AD">
              <w:t>Original: English</w:t>
            </w:r>
          </w:p>
        </w:tc>
      </w:tr>
      <w:tr w:rsidR="00E734AD" w:rsidRPr="00E734AD" w14:paraId="113DA016" w14:textId="77777777" w:rsidTr="00E734AD">
        <w:trPr>
          <w:cantSplit/>
        </w:trPr>
        <w:tc>
          <w:tcPr>
            <w:tcW w:w="1587" w:type="dxa"/>
            <w:gridSpan w:val="2"/>
          </w:tcPr>
          <w:p w14:paraId="28CC0EB7" w14:textId="77777777" w:rsidR="00E734AD" w:rsidRPr="00E734AD" w:rsidRDefault="00E734AD" w:rsidP="00E734AD">
            <w:pPr>
              <w:rPr>
                <w:b/>
                <w:bCs/>
              </w:rPr>
            </w:pPr>
            <w:bookmarkStart w:id="4" w:name="dbluepink" w:colFirst="1" w:colLast="1"/>
            <w:bookmarkStart w:id="5" w:name="dmeeting" w:colFirst="2" w:colLast="2"/>
            <w:r w:rsidRPr="00E734AD">
              <w:rPr>
                <w:b/>
                <w:bCs/>
              </w:rPr>
              <w:t>Question(s):</w:t>
            </w:r>
          </w:p>
        </w:tc>
        <w:tc>
          <w:tcPr>
            <w:tcW w:w="4026" w:type="dxa"/>
            <w:gridSpan w:val="3"/>
          </w:tcPr>
          <w:p w14:paraId="375D54E7" w14:textId="20A602F7" w:rsidR="00E734AD" w:rsidRPr="00E734AD" w:rsidRDefault="00E734AD" w:rsidP="00E734AD">
            <w:pPr>
              <w:pStyle w:val="TSBHeaderQuestion"/>
            </w:pPr>
            <w:r w:rsidRPr="00E734AD">
              <w:t>N/A</w:t>
            </w:r>
          </w:p>
        </w:tc>
        <w:tc>
          <w:tcPr>
            <w:tcW w:w="4026" w:type="dxa"/>
          </w:tcPr>
          <w:p w14:paraId="128EF444" w14:textId="2419A273" w:rsidR="00E734AD" w:rsidRPr="00E734AD" w:rsidRDefault="00E734AD" w:rsidP="00E734AD">
            <w:pPr>
              <w:pStyle w:val="VenueDate"/>
            </w:pPr>
            <w:r w:rsidRPr="00E734AD">
              <w:t xml:space="preserve">Geneva, </w:t>
            </w:r>
            <w:r w:rsidR="00B32F30">
              <w:t>22-2</w:t>
            </w:r>
            <w:r w:rsidR="003026EC">
              <w:t>6</w:t>
            </w:r>
            <w:r w:rsidR="00E965C8">
              <w:t xml:space="preserve"> J</w:t>
            </w:r>
            <w:r w:rsidR="003026EC">
              <w:t>anuary</w:t>
            </w:r>
            <w:r w:rsidRPr="00E734AD">
              <w:t xml:space="preserve"> 202</w:t>
            </w:r>
            <w:r w:rsidR="003026EC">
              <w:t>4</w:t>
            </w:r>
          </w:p>
        </w:tc>
      </w:tr>
      <w:tr w:rsidR="00E734AD" w:rsidRPr="00E734AD" w14:paraId="36BE621D" w14:textId="77777777" w:rsidTr="00E734AD">
        <w:trPr>
          <w:cantSplit/>
        </w:trPr>
        <w:tc>
          <w:tcPr>
            <w:tcW w:w="9639" w:type="dxa"/>
            <w:gridSpan w:val="6"/>
          </w:tcPr>
          <w:p w14:paraId="04331522" w14:textId="63F2111B" w:rsidR="00E734AD" w:rsidRPr="00E734AD" w:rsidRDefault="00E734AD" w:rsidP="00E734AD">
            <w:pPr>
              <w:jc w:val="center"/>
              <w:rPr>
                <w:b/>
                <w:bCs/>
              </w:rPr>
            </w:pPr>
            <w:bookmarkStart w:id="6" w:name="ddoctype"/>
            <w:bookmarkEnd w:id="4"/>
            <w:bookmarkEnd w:id="5"/>
            <w:r w:rsidRPr="00E734AD">
              <w:rPr>
                <w:b/>
                <w:bCs/>
              </w:rPr>
              <w:t>TD</w:t>
            </w:r>
          </w:p>
        </w:tc>
      </w:tr>
      <w:tr w:rsidR="00E734AD" w:rsidRPr="00E734AD" w14:paraId="78062EBE" w14:textId="77777777" w:rsidTr="00E734AD">
        <w:trPr>
          <w:cantSplit/>
        </w:trPr>
        <w:tc>
          <w:tcPr>
            <w:tcW w:w="1587" w:type="dxa"/>
            <w:gridSpan w:val="2"/>
          </w:tcPr>
          <w:p w14:paraId="40C6C52E" w14:textId="77777777" w:rsidR="00E734AD" w:rsidRPr="00E734AD" w:rsidRDefault="00E734AD" w:rsidP="00E734AD">
            <w:pPr>
              <w:rPr>
                <w:b/>
                <w:bCs/>
              </w:rPr>
            </w:pPr>
            <w:bookmarkStart w:id="7" w:name="dsource" w:colFirst="1" w:colLast="1"/>
            <w:bookmarkEnd w:id="6"/>
            <w:r w:rsidRPr="00E734AD">
              <w:rPr>
                <w:b/>
                <w:bCs/>
              </w:rPr>
              <w:t>Source:</w:t>
            </w:r>
          </w:p>
        </w:tc>
        <w:tc>
          <w:tcPr>
            <w:tcW w:w="8052" w:type="dxa"/>
            <w:gridSpan w:val="4"/>
          </w:tcPr>
          <w:p w14:paraId="24875CF7" w14:textId="11921CB7" w:rsidR="00E734AD" w:rsidRPr="00E734AD" w:rsidRDefault="00E734AD" w:rsidP="00E734AD">
            <w:pPr>
              <w:pStyle w:val="TSBHeaderSource"/>
            </w:pPr>
            <w:r w:rsidRPr="00E734AD">
              <w:t>Director, TSB</w:t>
            </w:r>
          </w:p>
        </w:tc>
      </w:tr>
      <w:tr w:rsidR="00E734AD" w:rsidRPr="00E734AD" w14:paraId="766492DC" w14:textId="77777777" w:rsidTr="00E734AD">
        <w:trPr>
          <w:cantSplit/>
        </w:trPr>
        <w:tc>
          <w:tcPr>
            <w:tcW w:w="1587" w:type="dxa"/>
            <w:gridSpan w:val="2"/>
            <w:tcBorders>
              <w:bottom w:val="single" w:sz="8" w:space="0" w:color="auto"/>
            </w:tcBorders>
          </w:tcPr>
          <w:p w14:paraId="203C2603" w14:textId="77777777" w:rsidR="00E734AD" w:rsidRPr="00E734AD" w:rsidRDefault="00E734AD" w:rsidP="00E734AD">
            <w:pPr>
              <w:rPr>
                <w:b/>
                <w:bCs/>
              </w:rPr>
            </w:pPr>
            <w:bookmarkStart w:id="8" w:name="dtitle1" w:colFirst="1" w:colLast="1"/>
            <w:bookmarkEnd w:id="7"/>
            <w:r w:rsidRPr="00E734AD">
              <w:rPr>
                <w:b/>
                <w:bCs/>
              </w:rPr>
              <w:t>Title:</w:t>
            </w:r>
          </w:p>
        </w:tc>
        <w:tc>
          <w:tcPr>
            <w:tcW w:w="8052" w:type="dxa"/>
            <w:gridSpan w:val="4"/>
            <w:tcBorders>
              <w:bottom w:val="single" w:sz="8" w:space="0" w:color="auto"/>
            </w:tcBorders>
          </w:tcPr>
          <w:p w14:paraId="3E8B05A6" w14:textId="2CE7CC8B" w:rsidR="00E734AD" w:rsidRPr="00E734AD" w:rsidRDefault="00E734AD" w:rsidP="00E734AD">
            <w:pPr>
              <w:pStyle w:val="TSBHeaderTitle"/>
            </w:pPr>
            <w:r w:rsidRPr="00E734AD">
              <w:t>ITU Journal on Future and Evolving Technologies – Publications and Webinar</w:t>
            </w:r>
            <w:r w:rsidR="0018750B">
              <w:t>s</w:t>
            </w:r>
            <w:r w:rsidRPr="00E734AD">
              <w:t xml:space="preserve"> </w:t>
            </w:r>
          </w:p>
        </w:tc>
      </w:tr>
      <w:bookmarkEnd w:id="1"/>
      <w:bookmarkEnd w:id="8"/>
      <w:tr w:rsidR="00856C7A" w:rsidRPr="00F76E79" w14:paraId="1855421D" w14:textId="77777777" w:rsidTr="00E734AD">
        <w:trPr>
          <w:cantSplit/>
        </w:trPr>
        <w:tc>
          <w:tcPr>
            <w:tcW w:w="1608" w:type="dxa"/>
            <w:gridSpan w:val="3"/>
            <w:tcBorders>
              <w:top w:val="single" w:sz="8" w:space="0" w:color="auto"/>
              <w:bottom w:val="single" w:sz="8" w:space="0" w:color="auto"/>
            </w:tcBorders>
          </w:tcPr>
          <w:p w14:paraId="30796351" w14:textId="77777777" w:rsidR="00856C7A" w:rsidRPr="008300F5" w:rsidRDefault="00856C7A" w:rsidP="00856C7A">
            <w:pPr>
              <w:rPr>
                <w:b/>
                <w:bCs/>
              </w:rPr>
            </w:pPr>
            <w:r w:rsidRPr="008300F5">
              <w:rPr>
                <w:b/>
                <w:bCs/>
              </w:rPr>
              <w:t>Contact:</w:t>
            </w:r>
          </w:p>
        </w:tc>
        <w:tc>
          <w:tcPr>
            <w:tcW w:w="3779" w:type="dxa"/>
            <w:tcBorders>
              <w:top w:val="single" w:sz="8" w:space="0" w:color="auto"/>
              <w:bottom w:val="single" w:sz="8" w:space="0" w:color="auto"/>
            </w:tcBorders>
          </w:tcPr>
          <w:p w14:paraId="3BE3F71D" w14:textId="6D6ECF56" w:rsidR="00856C7A" w:rsidRPr="008300F5" w:rsidRDefault="0083069F" w:rsidP="009F102B">
            <w:sdt>
              <w:sdtPr>
                <w:alias w:val="ContactNameOrgCountry"/>
                <w:tag w:val="ContactNameOrgCountry"/>
                <w:id w:val="-130639986"/>
                <w:placeholder>
                  <w:docPart w:val="A91B5E6354D743CBB3191FC91212D428"/>
                </w:placeholder>
                <w:text w:multiLine="1"/>
              </w:sdtPr>
              <w:sdtEndPr/>
              <w:sdtContent>
                <w:r w:rsidR="009F102B" w:rsidRPr="008300F5">
                  <w:t>Alessia Magliarditi</w:t>
                </w:r>
                <w:r w:rsidR="00856C7A" w:rsidRPr="008300F5">
                  <w:br/>
                </w:r>
              </w:sdtContent>
            </w:sdt>
            <w:r w:rsidR="000E4B2B">
              <w:t>TSB</w:t>
            </w:r>
          </w:p>
        </w:tc>
        <w:sdt>
          <w:sdtPr>
            <w:alias w:val="ContactTelFaxEmail"/>
            <w:tag w:val="ContactTelFaxEmail"/>
            <w:id w:val="-2140561428"/>
            <w:placeholder>
              <w:docPart w:val="437903216CDF42D8AFCFCB5DAA1ABCBD"/>
            </w:placeholder>
          </w:sdtPr>
          <w:sdtEndPr/>
          <w:sdtContent>
            <w:tc>
              <w:tcPr>
                <w:tcW w:w="4252" w:type="dxa"/>
                <w:gridSpan w:val="2"/>
                <w:tcBorders>
                  <w:top w:val="single" w:sz="8" w:space="0" w:color="auto"/>
                  <w:bottom w:val="single" w:sz="8" w:space="0" w:color="auto"/>
                </w:tcBorders>
              </w:tcPr>
              <w:p w14:paraId="338BE176" w14:textId="3BD35AFB" w:rsidR="00856C7A" w:rsidRPr="00E734AD" w:rsidRDefault="009F102B" w:rsidP="009F102B">
                <w:pPr>
                  <w:rPr>
                    <w:lang w:val="de-DE"/>
                  </w:rPr>
                </w:pPr>
                <w:r w:rsidRPr="00E734AD">
                  <w:rPr>
                    <w:lang w:val="de-DE"/>
                  </w:rPr>
                  <w:t xml:space="preserve">Tel: +41 22 730 5882 </w:t>
                </w:r>
                <w:r w:rsidR="00856C7A" w:rsidRPr="00E734AD">
                  <w:rPr>
                    <w:lang w:val="de-DE"/>
                  </w:rPr>
                  <w:br/>
                  <w:t xml:space="preserve">E-mail: </w:t>
                </w:r>
                <w:r w:rsidR="0083069F">
                  <w:fldChar w:fldCharType="begin"/>
                </w:r>
                <w:r w:rsidR="0083069F" w:rsidRPr="00F76E79">
                  <w:rPr>
                    <w:lang w:val="de-DE"/>
                  </w:rPr>
                  <w:instrText>HYPERLINK "mailto:alessia.magliarditi@itu.int"</w:instrText>
                </w:r>
                <w:r w:rsidR="0083069F">
                  <w:fldChar w:fldCharType="separate"/>
                </w:r>
                <w:r w:rsidR="00AD0D17" w:rsidRPr="00E734AD">
                  <w:rPr>
                    <w:rStyle w:val="Hyperlink"/>
                    <w:rFonts w:ascii="Times New Roman" w:hAnsi="Times New Roman"/>
                    <w:lang w:val="de-DE"/>
                  </w:rPr>
                  <w:t>alessia.magliarditi@itu.int</w:t>
                </w:r>
                <w:r w:rsidR="0083069F">
                  <w:rPr>
                    <w:rStyle w:val="Hyperlink"/>
                    <w:rFonts w:ascii="Times New Roman" w:hAnsi="Times New Roman"/>
                    <w:lang w:val="de-DE"/>
                  </w:rPr>
                  <w:fldChar w:fldCharType="end"/>
                </w:r>
                <w:r w:rsidR="00AD0D17" w:rsidRPr="00E734AD">
                  <w:rPr>
                    <w:lang w:val="de-DE"/>
                  </w:rPr>
                  <w:t xml:space="preserve"> </w:t>
                </w:r>
              </w:p>
            </w:tc>
          </w:sdtContent>
        </w:sdt>
      </w:tr>
    </w:tbl>
    <w:p w14:paraId="19D608A3" w14:textId="77777777" w:rsidR="00DB0706" w:rsidRPr="00E734AD" w:rsidRDefault="00DB0706" w:rsidP="0089088E">
      <w:pPr>
        <w:rPr>
          <w:lang w:val="de-DE"/>
        </w:rPr>
      </w:pPr>
    </w:p>
    <w:tbl>
      <w:tblPr>
        <w:tblW w:w="9639" w:type="dxa"/>
        <w:tblLayout w:type="fixed"/>
        <w:tblCellMar>
          <w:left w:w="57" w:type="dxa"/>
          <w:right w:w="57" w:type="dxa"/>
        </w:tblCellMar>
        <w:tblLook w:val="0000" w:firstRow="0" w:lastRow="0" w:firstColumn="0" w:lastColumn="0" w:noHBand="0" w:noVBand="0"/>
      </w:tblPr>
      <w:tblGrid>
        <w:gridCol w:w="1607"/>
        <w:gridCol w:w="8032"/>
      </w:tblGrid>
      <w:tr w:rsidR="0089088E" w:rsidRPr="008300F5" w14:paraId="6E0153F1" w14:textId="77777777" w:rsidTr="00E734AD">
        <w:trPr>
          <w:cantSplit/>
        </w:trPr>
        <w:tc>
          <w:tcPr>
            <w:tcW w:w="1607" w:type="dxa"/>
          </w:tcPr>
          <w:p w14:paraId="4657DE10" w14:textId="77777777" w:rsidR="0089088E" w:rsidRPr="00175368" w:rsidRDefault="0089088E" w:rsidP="005976A1">
            <w:pPr>
              <w:rPr>
                <w:b/>
                <w:bCs/>
              </w:rPr>
            </w:pPr>
            <w:r w:rsidRPr="00175368">
              <w:rPr>
                <w:b/>
                <w:bCs/>
              </w:rPr>
              <w:t>Abstract:</w:t>
            </w:r>
          </w:p>
        </w:tc>
        <w:sdt>
          <w:sdt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032" w:type="dxa"/>
              </w:tcPr>
              <w:p w14:paraId="33EEDF82" w14:textId="2B972B7C" w:rsidR="0089088E" w:rsidRPr="00175368" w:rsidRDefault="0096507D" w:rsidP="00C07C55">
                <w:pPr>
                  <w:jc w:val="both"/>
                </w:pPr>
                <w:r w:rsidRPr="0096507D">
                  <w:t>The ITU Journal on Future and Evolving Technologies has published 179 papers since its launch in September 2020.</w:t>
                </w:r>
                <w:r w:rsidR="00D010D7">
                  <w:t xml:space="preserve"> </w:t>
                </w:r>
                <w:r w:rsidR="005B66C3">
                  <w:t>In 2023 the Journal</w:t>
                </w:r>
                <w:r w:rsidR="009405A4">
                  <w:t>’s quarterly publication</w:t>
                </w:r>
                <w:r w:rsidR="008579D5">
                  <w:t xml:space="preserve"> included 50 papers on </w:t>
                </w:r>
                <w:r w:rsidR="00C70FDA">
                  <w:t xml:space="preserve">a variety of topics </w:t>
                </w:r>
                <w:r w:rsidR="001A28C3">
                  <w:t>relevant to the ITU’s work.</w:t>
                </w:r>
                <w:r w:rsidR="00D010D7">
                  <w:t xml:space="preserve"> T</w:t>
                </w:r>
                <w:r>
                  <w:t xml:space="preserve">hree special issues are </w:t>
                </w:r>
                <w:r w:rsidR="008D60CE">
                  <w:t xml:space="preserve">currently </w:t>
                </w:r>
                <w:r>
                  <w:t xml:space="preserve">under preparation for publication in 2024, and </w:t>
                </w:r>
                <w:r w:rsidR="00FF42F4">
                  <w:t xml:space="preserve">two </w:t>
                </w:r>
                <w:r w:rsidRPr="0096507D">
                  <w:t xml:space="preserve">new special issues are still calling for papers on AI and machine learning solutions in 5G and future networks, and </w:t>
                </w:r>
                <w:r>
                  <w:t>G</w:t>
                </w:r>
                <w:r w:rsidRPr="0096507D">
                  <w:t xml:space="preserve">eospatial AI to advance the United Nations Sustainable Development Goals​. This document provides details on </w:t>
                </w:r>
                <w:r w:rsidR="008D60CE">
                  <w:t xml:space="preserve">all </w:t>
                </w:r>
                <w:r w:rsidR="003F169E">
                  <w:t xml:space="preserve">2023 </w:t>
                </w:r>
                <w:r w:rsidRPr="0096507D">
                  <w:t>publications as well as on the Webinar Series which share insights from CTOs and leading academic minds. The webinars highlight the growing synergy between academic researchers and industry players in developing and applying new technologies.</w:t>
                </w:r>
              </w:p>
            </w:tc>
          </w:sdtContent>
        </w:sdt>
      </w:tr>
    </w:tbl>
    <w:p w14:paraId="0B757F50" w14:textId="77777777" w:rsidR="009F102B" w:rsidRPr="008300F5" w:rsidRDefault="009F102B" w:rsidP="009F102B">
      <w:pPr>
        <w:pStyle w:val="Heading1"/>
      </w:pPr>
      <w:r w:rsidRPr="008300F5">
        <w:t>1</w:t>
      </w:r>
      <w:r w:rsidRPr="008300F5">
        <w:tab/>
        <w:t>Introduction</w:t>
      </w:r>
    </w:p>
    <w:p w14:paraId="2D0E3C09" w14:textId="21A55883" w:rsidR="0057747A" w:rsidRDefault="009F102B" w:rsidP="00EE2812">
      <w:pPr>
        <w:jc w:val="both"/>
      </w:pPr>
      <w:r w:rsidRPr="008300F5">
        <w:t>The</w:t>
      </w:r>
      <w:r w:rsidR="00205861" w:rsidRPr="008300F5">
        <w:t xml:space="preserve"> </w:t>
      </w:r>
      <w:hyperlink r:id="rId12" w:history="1">
        <w:r w:rsidR="00205861" w:rsidRPr="008300F5">
          <w:rPr>
            <w:rStyle w:val="Hyperlink"/>
            <w:rFonts w:ascii="Times New Roman" w:hAnsi="Times New Roman"/>
          </w:rPr>
          <w:t>ITU Journal on Future and Evolving Technologies</w:t>
        </w:r>
      </w:hyperlink>
      <w:r w:rsidR="00205861" w:rsidRPr="008300F5">
        <w:t xml:space="preserve"> (ITU J-FET) was launched in </w:t>
      </w:r>
      <w:r w:rsidR="0029133A" w:rsidRPr="008300F5">
        <w:t xml:space="preserve">September </w:t>
      </w:r>
      <w:r w:rsidR="00205861" w:rsidRPr="008300F5">
        <w:t xml:space="preserve">2020 </w:t>
      </w:r>
      <w:r w:rsidR="00C60942">
        <w:t xml:space="preserve">under </w:t>
      </w:r>
      <w:r w:rsidR="00205861" w:rsidRPr="008300F5">
        <w:t xml:space="preserve">the leadership of the Editor-in-Chief, </w:t>
      </w:r>
      <w:hyperlink r:id="rId13" w:history="1">
        <w:r w:rsidR="00205861" w:rsidRPr="008300F5">
          <w:rPr>
            <w:rStyle w:val="Hyperlink"/>
            <w:rFonts w:ascii="Times New Roman" w:hAnsi="Times New Roman"/>
          </w:rPr>
          <w:t>Prof. Ian F. Akyildiz</w:t>
        </w:r>
      </w:hyperlink>
      <w:r w:rsidR="00417B09" w:rsidRPr="008300F5">
        <w:t xml:space="preserve"> </w:t>
      </w:r>
      <w:r w:rsidR="00EE2812" w:rsidRPr="008300F5">
        <w:t xml:space="preserve">(Ken Byers Chair Professor Emeritus in </w:t>
      </w:r>
      <w:r w:rsidR="00EE2812" w:rsidRPr="00FB6F42">
        <w:t>Telecommunications at Georgia Tech, USA</w:t>
      </w:r>
      <w:r w:rsidR="00005F42" w:rsidRPr="00FB6F42">
        <w:t xml:space="preserve"> and Chief Executive Officer at Truva Inc.</w:t>
      </w:r>
      <w:r w:rsidR="00EE2812" w:rsidRPr="00FB6F42">
        <w:t>; h-index: 1</w:t>
      </w:r>
      <w:r w:rsidR="00005F42" w:rsidRPr="00FB6F42">
        <w:t>3</w:t>
      </w:r>
      <w:r w:rsidR="00CA7A26">
        <w:t>7</w:t>
      </w:r>
      <w:r w:rsidR="00EE2812" w:rsidRPr="00FB6F42">
        <w:t>; Citations: 1</w:t>
      </w:r>
      <w:r w:rsidR="00FB6F42" w:rsidRPr="00FB6F42">
        <w:t>4</w:t>
      </w:r>
      <w:r w:rsidR="00CA7A26">
        <w:t>5</w:t>
      </w:r>
      <w:r w:rsidR="00EE2812" w:rsidRPr="00FB6F42">
        <w:t>’000+)</w:t>
      </w:r>
      <w:r w:rsidR="008A2DD8" w:rsidRPr="00FB6F42">
        <w:t>.</w:t>
      </w:r>
      <w:r w:rsidR="008A2DD8">
        <w:t xml:space="preserve"> </w:t>
      </w:r>
      <w:r w:rsidR="00936B36">
        <w:t xml:space="preserve">In </w:t>
      </w:r>
      <w:r w:rsidR="00295B9E">
        <w:t xml:space="preserve">about </w:t>
      </w:r>
      <w:r w:rsidR="00CA7A26">
        <w:t>three</w:t>
      </w:r>
      <w:r w:rsidR="00936B36">
        <w:t xml:space="preserve"> </w:t>
      </w:r>
      <w:r w:rsidR="0096507D">
        <w:t>y</w:t>
      </w:r>
      <w:r w:rsidR="0096507D" w:rsidRPr="00FC6EB9">
        <w:t>ears,</w:t>
      </w:r>
      <w:r w:rsidR="007B442A">
        <w:t xml:space="preserve"> </w:t>
      </w:r>
      <w:r w:rsidR="003633DC" w:rsidRPr="003633DC">
        <w:t>1</w:t>
      </w:r>
      <w:r w:rsidR="00CA7A26">
        <w:t>79</w:t>
      </w:r>
      <w:r w:rsidR="00FC6EB9" w:rsidRPr="003633DC">
        <w:t xml:space="preserve"> papers </w:t>
      </w:r>
      <w:r w:rsidR="00936B36" w:rsidRPr="003633DC">
        <w:t xml:space="preserve">have been published, </w:t>
      </w:r>
      <w:r w:rsidR="00093D25">
        <w:t xml:space="preserve">authored </w:t>
      </w:r>
      <w:r w:rsidR="00CA097D">
        <w:t xml:space="preserve">mainly </w:t>
      </w:r>
      <w:r w:rsidR="00093D25">
        <w:t xml:space="preserve">by </w:t>
      </w:r>
      <w:r w:rsidR="00D12764" w:rsidRPr="00D12764">
        <w:t>academi</w:t>
      </w:r>
      <w:r w:rsidR="00CA097D">
        <w:t>cs</w:t>
      </w:r>
      <w:r w:rsidR="00D12764">
        <w:t>.</w:t>
      </w:r>
    </w:p>
    <w:p w14:paraId="2E2745A3" w14:textId="5368FC72" w:rsidR="00482872" w:rsidRDefault="00482872" w:rsidP="00482872">
      <w:pPr>
        <w:jc w:val="both"/>
      </w:pPr>
      <w:r w:rsidRPr="008300F5">
        <w:t xml:space="preserve">ITU Member States </w:t>
      </w:r>
      <w:r w:rsidR="002C3A05">
        <w:t>ha</w:t>
      </w:r>
      <w:r w:rsidR="008B0857">
        <w:t>d</w:t>
      </w:r>
      <w:r w:rsidR="002C3A05">
        <w:t xml:space="preserve"> </w:t>
      </w:r>
      <w:r w:rsidRPr="008300F5">
        <w:t>adopted a new Resolution at the ITU Plenipotentiary Conference, which convened in Dubai, United Arab Emirates, from 29 October to 16 November 2018, to support the further development of the ITU Journal. Members resolved to establish collaborative efforts with the research community and to raise awareness of the ITU Journal worldwide (Resolution 207 (Dubai, 2018)).</w:t>
      </w:r>
    </w:p>
    <w:p w14:paraId="779275E1" w14:textId="5C02433B" w:rsidR="00205861" w:rsidRPr="008300F5" w:rsidRDefault="001C2782" w:rsidP="00EE2812">
      <w:pPr>
        <w:jc w:val="both"/>
      </w:pPr>
      <w:r w:rsidRPr="008300F5">
        <w:t xml:space="preserve">ITU J-FET </w:t>
      </w:r>
      <w:r w:rsidR="00205861" w:rsidRPr="008300F5">
        <w:t>considers yet-to-be-published papers addressing fundamental and applied research. It shares new techniques and concepts, analyses and tutorials, and learnings from experiments and physical and simulated test</w:t>
      </w:r>
      <w:r w:rsidR="006272BA">
        <w:t xml:space="preserve"> </w:t>
      </w:r>
      <w:r w:rsidR="00205861" w:rsidRPr="008300F5">
        <w:t xml:space="preserve">beds. It also discusses the implications of the latest research results for policy and regulation, legal frameworks, the </w:t>
      </w:r>
      <w:proofErr w:type="gramStart"/>
      <w:r w:rsidR="00205861" w:rsidRPr="008300F5">
        <w:t>economy</w:t>
      </w:r>
      <w:proofErr w:type="gramEnd"/>
      <w:r w:rsidR="00205861" w:rsidRPr="008300F5">
        <w:t xml:space="preserve"> and society.</w:t>
      </w:r>
      <w:r w:rsidR="009F102B" w:rsidRPr="008300F5">
        <w:t xml:space="preserve"> </w:t>
      </w:r>
      <w:r w:rsidR="00205861" w:rsidRPr="008300F5">
        <w:t xml:space="preserve">Its interdisciplinary approach reflects ITU’s comprehensive field of interest and explores the convergence of ICT with other disciplines. </w:t>
      </w:r>
    </w:p>
    <w:p w14:paraId="0D64ED3B" w14:textId="5FB4A46D" w:rsidR="000B6386" w:rsidRPr="008300F5" w:rsidRDefault="002B2126" w:rsidP="000B6386">
      <w:pPr>
        <w:jc w:val="both"/>
        <w:rPr>
          <w:rFonts w:eastAsia="Times New Roman"/>
          <w:lang w:eastAsia="en-GB"/>
        </w:rPr>
      </w:pPr>
      <w:r w:rsidRPr="008300F5">
        <w:rPr>
          <w:rFonts w:eastAsia="Times New Roman"/>
          <w:lang w:eastAsia="en-US"/>
        </w:rPr>
        <w:t xml:space="preserve">ITU J-FET </w:t>
      </w:r>
      <w:r w:rsidR="000E00FE" w:rsidRPr="008300F5">
        <w:rPr>
          <w:rFonts w:eastAsia="Times New Roman"/>
          <w:lang w:eastAsia="en-US"/>
        </w:rPr>
        <w:t>is</w:t>
      </w:r>
      <w:r w:rsidRPr="008300F5">
        <w:rPr>
          <w:rFonts w:eastAsia="Times New Roman"/>
          <w:lang w:eastAsia="en-US"/>
        </w:rPr>
        <w:t xml:space="preserve"> committed to the timely publication of very high quality, peer-reviewed, original papers. </w:t>
      </w:r>
      <w:r w:rsidR="00C160D8" w:rsidRPr="00C160D8">
        <w:rPr>
          <w:rFonts w:eastAsia="Times New Roman"/>
          <w:lang w:eastAsia="en-GB"/>
        </w:rPr>
        <w:t>T</w:t>
      </w:r>
      <w:r w:rsidRPr="00C160D8">
        <w:rPr>
          <w:rFonts w:eastAsia="Times New Roman"/>
          <w:lang w:eastAsia="en-GB"/>
        </w:rPr>
        <w:t>he</w:t>
      </w:r>
      <w:r w:rsidRPr="008300F5">
        <w:rPr>
          <w:rFonts w:eastAsia="Times New Roman"/>
          <w:lang w:eastAsia="en-GB"/>
        </w:rPr>
        <w:t xml:space="preserve"> Journal aims to promote accessibility of research to academics and industry researchers across the world. The publication is free of charge for both readers and authors, highlighting the true sense of the term </w:t>
      </w:r>
      <w:r w:rsidR="00FF57BB" w:rsidRPr="008300F5">
        <w:rPr>
          <w:rFonts w:eastAsia="Times New Roman"/>
          <w:lang w:eastAsia="en-GB"/>
        </w:rPr>
        <w:t>"</w:t>
      </w:r>
      <w:r w:rsidRPr="008300F5">
        <w:rPr>
          <w:rFonts w:eastAsia="Times New Roman"/>
          <w:lang w:eastAsia="en-GB"/>
        </w:rPr>
        <w:t>open access</w:t>
      </w:r>
      <w:r w:rsidR="00FF57BB" w:rsidRPr="008300F5">
        <w:rPr>
          <w:rFonts w:eastAsia="Times New Roman"/>
          <w:lang w:eastAsia="en-GB"/>
        </w:rPr>
        <w:t>"</w:t>
      </w:r>
      <w:r w:rsidRPr="008300F5">
        <w:rPr>
          <w:rFonts w:eastAsia="Times New Roman"/>
          <w:lang w:eastAsia="en-GB"/>
        </w:rPr>
        <w:t>.</w:t>
      </w:r>
      <w:r w:rsidR="000B6386" w:rsidRPr="008300F5">
        <w:rPr>
          <w:rFonts w:eastAsia="Times New Roman"/>
          <w:lang w:eastAsia="en-GB"/>
        </w:rPr>
        <w:t xml:space="preserve"> The </w:t>
      </w:r>
      <w:r w:rsidR="000B6386" w:rsidRPr="008300F5">
        <w:t xml:space="preserve">international </w:t>
      </w:r>
      <w:hyperlink r:id="rId14" w:history="1">
        <w:r w:rsidR="000B6386" w:rsidRPr="008300F5">
          <w:rPr>
            <w:rStyle w:val="Hyperlink"/>
            <w:rFonts w:ascii="Times New Roman" w:hAnsi="Times New Roman"/>
          </w:rPr>
          <w:t>Editorial Board</w:t>
        </w:r>
      </w:hyperlink>
      <w:r w:rsidR="000B6386" w:rsidRPr="008300F5">
        <w:t xml:space="preserve"> </w:t>
      </w:r>
      <w:r w:rsidR="00885BD9">
        <w:t xml:space="preserve">is composed </w:t>
      </w:r>
      <w:r w:rsidR="000B6386" w:rsidRPr="008300F5">
        <w:t xml:space="preserve">of experts </w:t>
      </w:r>
      <w:r w:rsidR="00885BD9">
        <w:t xml:space="preserve">(70% from academia) </w:t>
      </w:r>
      <w:r w:rsidR="000B6386" w:rsidRPr="008300F5">
        <w:t>who are in the forefront of the telecommunications research world</w:t>
      </w:r>
      <w:r w:rsidR="00885BD9">
        <w:t>.</w:t>
      </w:r>
      <w:r w:rsidR="00284527">
        <w:t xml:space="preserve"> </w:t>
      </w:r>
    </w:p>
    <w:p w14:paraId="0E432417" w14:textId="77777777" w:rsidR="007B109D" w:rsidRDefault="009A2E39" w:rsidP="009A2E39">
      <w:pPr>
        <w:jc w:val="both"/>
        <w:rPr>
          <w:rFonts w:eastAsia="Calibri"/>
          <w:lang w:eastAsia="en-US"/>
        </w:rPr>
      </w:pPr>
      <w:r w:rsidRPr="008300F5">
        <w:rPr>
          <w:rFonts w:eastAsia="Calibri"/>
          <w:lang w:eastAsia="en-US"/>
        </w:rPr>
        <w:lastRenderedPageBreak/>
        <w:t xml:space="preserve">Achieving a significant impact factor is a goal for this Journal and will derive from the relevance of journal papers to the priorities of academia, </w:t>
      </w:r>
      <w:proofErr w:type="gramStart"/>
      <w:r w:rsidRPr="008300F5">
        <w:rPr>
          <w:rFonts w:eastAsia="Calibri"/>
          <w:lang w:eastAsia="en-US"/>
        </w:rPr>
        <w:t>industry</w:t>
      </w:r>
      <w:proofErr w:type="gramEnd"/>
      <w:r w:rsidRPr="008300F5">
        <w:rPr>
          <w:rFonts w:eastAsia="Calibri"/>
          <w:lang w:eastAsia="en-US"/>
        </w:rPr>
        <w:t xml:space="preserve"> and governments, leading the way to new frontiers in research.</w:t>
      </w:r>
      <w:r w:rsidR="007B109D" w:rsidRPr="007B109D">
        <w:rPr>
          <w:rFonts w:eastAsia="Calibri"/>
          <w:lang w:eastAsia="en-US"/>
        </w:rPr>
        <w:t xml:space="preserve"> </w:t>
      </w:r>
    </w:p>
    <w:p w14:paraId="4EE0469B" w14:textId="2C38C7B6" w:rsidR="009A2E39" w:rsidRPr="008300F5" w:rsidRDefault="007B109D" w:rsidP="009A2E39">
      <w:pPr>
        <w:jc w:val="both"/>
        <w:rPr>
          <w:lang w:eastAsia="en-US"/>
        </w:rPr>
      </w:pPr>
      <w:r w:rsidRPr="008300F5">
        <w:rPr>
          <w:rFonts w:eastAsia="Calibri"/>
          <w:lang w:eastAsia="en-US"/>
        </w:rPr>
        <w:t xml:space="preserve">The ITU Journal </w:t>
      </w:r>
      <w:r>
        <w:rPr>
          <w:rFonts w:eastAsia="Calibri"/>
          <w:lang w:eastAsia="en-US"/>
        </w:rPr>
        <w:t>publishes original research</w:t>
      </w:r>
      <w:r w:rsidRPr="008300F5">
        <w:rPr>
          <w:rFonts w:eastAsia="Calibri"/>
          <w:lang w:eastAsia="en-US"/>
        </w:rPr>
        <w:t xml:space="preserve"> online, welcoming papers at any time, on all topics within its scope (please visit the </w:t>
      </w:r>
      <w:hyperlink r:id="rId15" w:history="1">
        <w:r>
          <w:rPr>
            <w:rStyle w:val="Hyperlink"/>
            <w:rFonts w:ascii="Times New Roman" w:eastAsia="Calibri" w:hAnsi="Times New Roman"/>
            <w:lang w:eastAsia="en-US"/>
          </w:rPr>
          <w:t>about ITU J-FET</w:t>
        </w:r>
      </w:hyperlink>
      <w:r w:rsidRPr="008300F5">
        <w:rPr>
          <w:rFonts w:eastAsia="Calibri"/>
          <w:lang w:eastAsia="en-US"/>
        </w:rPr>
        <w:t xml:space="preserve"> webpage for detailed information) and with the aim of building bridges between disciplines, connecting theory with application, and stimulating international dialogue on the future and evolution of the digital transformation.</w:t>
      </w:r>
    </w:p>
    <w:p w14:paraId="5328E917" w14:textId="2A628B30" w:rsidR="009F102B" w:rsidRPr="008300F5" w:rsidRDefault="008611C0" w:rsidP="00414F56">
      <w:pPr>
        <w:pStyle w:val="Heading1"/>
      </w:pPr>
      <w:r>
        <w:t>2</w:t>
      </w:r>
      <w:r w:rsidR="009F102B" w:rsidRPr="008300F5">
        <w:tab/>
      </w:r>
      <w:r w:rsidR="008F6D91">
        <w:t xml:space="preserve">2023 </w:t>
      </w:r>
      <w:r w:rsidR="007F5C62">
        <w:t xml:space="preserve">Quarterly </w:t>
      </w:r>
      <w:r w:rsidR="008F6D91">
        <w:t>p</w:t>
      </w:r>
      <w:r w:rsidR="00F1093F">
        <w:t>ublication</w:t>
      </w:r>
      <w:r w:rsidR="005D6E72">
        <w:t xml:space="preserve"> </w:t>
      </w:r>
    </w:p>
    <w:p w14:paraId="188A05B8" w14:textId="11D22E14" w:rsidR="00A25CF1" w:rsidRDefault="00F87C56" w:rsidP="007B109D">
      <w:pPr>
        <w:jc w:val="both"/>
      </w:pPr>
      <w:r>
        <w:t>T</w:t>
      </w:r>
      <w:r w:rsidR="005C555D">
        <w:t xml:space="preserve">he </w:t>
      </w:r>
      <w:r>
        <w:t xml:space="preserve">2023 </w:t>
      </w:r>
      <w:r w:rsidR="005C555D">
        <w:t xml:space="preserve">quarterly publication of the ITU Journal </w:t>
      </w:r>
      <w:r w:rsidR="00863B71">
        <w:t xml:space="preserve">is included in </w:t>
      </w:r>
      <w:hyperlink r:id="rId16" w:history="1">
        <w:r w:rsidR="00863B71">
          <w:rPr>
            <w:rStyle w:val="Hyperlink"/>
            <w:rFonts w:ascii="Times New Roman" w:hAnsi="Times New Roman"/>
          </w:rPr>
          <w:t>Volum​e 4</w:t>
        </w:r>
      </w:hyperlink>
      <w:r w:rsidR="00863B71">
        <w:rPr>
          <w:rStyle w:val="Hyperlink"/>
          <w:rFonts w:ascii="Times New Roman" w:hAnsi="Times New Roman"/>
        </w:rPr>
        <w:t>,</w:t>
      </w:r>
      <w:r w:rsidR="00863B71" w:rsidRPr="00F87C56">
        <w:rPr>
          <w:rStyle w:val="Hyperlink"/>
          <w:rFonts w:ascii="Times New Roman" w:hAnsi="Times New Roman"/>
          <w:u w:val="none"/>
        </w:rPr>
        <w:t xml:space="preserve"> </w:t>
      </w:r>
      <w:r w:rsidR="00255C45" w:rsidRPr="00255C45">
        <w:t xml:space="preserve">which </w:t>
      </w:r>
      <w:r w:rsidR="00255C45">
        <w:t xml:space="preserve">is composed of </w:t>
      </w:r>
      <w:r w:rsidR="00D84399">
        <w:t xml:space="preserve">42 papers </w:t>
      </w:r>
      <w:r w:rsidR="00BF46A7">
        <w:t xml:space="preserve">selected </w:t>
      </w:r>
      <w:r w:rsidR="00D84399">
        <w:t xml:space="preserve">from </w:t>
      </w:r>
      <w:r>
        <w:t>7</w:t>
      </w:r>
      <w:r w:rsidR="00255C45">
        <w:t xml:space="preserve"> special issues and </w:t>
      </w:r>
      <w:r w:rsidR="00D326DE">
        <w:t>8</w:t>
      </w:r>
      <w:r w:rsidR="00255C45">
        <w:t xml:space="preserve"> regular papers, available for free download at the </w:t>
      </w:r>
      <w:hyperlink r:id="rId17" w:history="1">
        <w:r w:rsidR="00255C45" w:rsidRPr="00A4034D">
          <w:rPr>
            <w:rStyle w:val="Hyperlink"/>
            <w:rFonts w:ascii="Times New Roman" w:hAnsi="Times New Roman"/>
          </w:rPr>
          <w:t xml:space="preserve">ITU Journal </w:t>
        </w:r>
        <w:r w:rsidR="00BF46A7" w:rsidRPr="00A4034D">
          <w:rPr>
            <w:rStyle w:val="Hyperlink"/>
            <w:rFonts w:ascii="Times New Roman" w:hAnsi="Times New Roman"/>
          </w:rPr>
          <w:t>D</w:t>
        </w:r>
        <w:r w:rsidR="00255C45" w:rsidRPr="00A4034D">
          <w:rPr>
            <w:rStyle w:val="Hyperlink"/>
            <w:rFonts w:ascii="Times New Roman" w:hAnsi="Times New Roman"/>
          </w:rPr>
          <w:t>igital Library</w:t>
        </w:r>
      </w:hyperlink>
      <w:r w:rsidR="002D4D66">
        <w:t xml:space="preserve">. </w:t>
      </w:r>
      <w:r w:rsidR="00E537D6">
        <w:t xml:space="preserve"> </w:t>
      </w:r>
    </w:p>
    <w:p w14:paraId="393AAEFF" w14:textId="6657226C" w:rsidR="002D4D66" w:rsidRDefault="002D4D66" w:rsidP="0005771A">
      <w:pPr>
        <w:pStyle w:val="ListParagraph"/>
        <w:numPr>
          <w:ilvl w:val="0"/>
          <w:numId w:val="22"/>
        </w:numPr>
        <w:spacing w:before="360" w:after="360"/>
        <w:ind w:left="993" w:hanging="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March issue</w:t>
      </w:r>
    </w:p>
    <w:p w14:paraId="042A7AB3" w14:textId="12CB43FD" w:rsidR="001D40E7" w:rsidRPr="003B6072" w:rsidRDefault="00AB0130" w:rsidP="001D40E7">
      <w:pPr>
        <w:jc w:val="both"/>
      </w:pPr>
      <w:r>
        <w:rPr>
          <w:rFonts w:eastAsia="Calibri"/>
        </w:rPr>
        <w:t xml:space="preserve">In March, </w:t>
      </w:r>
      <w:r w:rsidR="003D7DFE" w:rsidRPr="003B6072">
        <w:rPr>
          <w:rFonts w:eastAsia="Calibri"/>
        </w:rPr>
        <w:t xml:space="preserve">a regular paper on </w:t>
      </w:r>
      <w:r w:rsidR="003D7DFE" w:rsidRPr="003B6072">
        <w:rPr>
          <w:rFonts w:eastAsia="Times New Roman"/>
          <w:i/>
          <w:iCs/>
          <w:lang w:eastAsia="en-GB"/>
        </w:rPr>
        <w:t xml:space="preserve">GHz‑to‑THz Broadband Communications for 6G Non‑Terrestrial Networks </w:t>
      </w:r>
      <w:r w:rsidR="003D7DFE" w:rsidRPr="003B6072">
        <w:t>and selected papers from the following special issues</w:t>
      </w:r>
      <w:r>
        <w:t xml:space="preserve"> were published</w:t>
      </w:r>
      <w:r w:rsidR="003D7DFE" w:rsidRPr="003B6072">
        <w:t>:</w:t>
      </w:r>
    </w:p>
    <w:p w14:paraId="13EC522B" w14:textId="77777777" w:rsidR="00B4418E" w:rsidRPr="003B6072" w:rsidRDefault="00B4418E" w:rsidP="001D40E7">
      <w:pPr>
        <w:jc w:val="both"/>
      </w:pPr>
    </w:p>
    <w:p w14:paraId="3914A33C" w14:textId="60E95479" w:rsidR="007B109D" w:rsidRDefault="00B50245" w:rsidP="007B109D">
      <w:pPr>
        <w:jc w:val="both"/>
        <w:rPr>
          <w:rFonts w:eastAsia="Calibri"/>
        </w:rPr>
      </w:pPr>
      <w:r>
        <w:rPr>
          <w:noProof/>
        </w:rPr>
        <w:drawing>
          <wp:anchor distT="0" distB="0" distL="114300" distR="114300" simplePos="0" relativeHeight="251665408" behindDoc="0" locked="0" layoutInCell="1" allowOverlap="1" wp14:anchorId="0DFCF0C3" wp14:editId="73E0526A">
            <wp:simplePos x="0" y="0"/>
            <wp:positionH relativeFrom="column">
              <wp:posOffset>346</wp:posOffset>
            </wp:positionH>
            <wp:positionV relativeFrom="paragraph">
              <wp:posOffset>1039</wp:posOffset>
            </wp:positionV>
            <wp:extent cx="3263182" cy="1835561"/>
            <wp:effectExtent l="0" t="0" r="0" b="0"/>
            <wp:wrapSquare wrapText="bothSides"/>
            <wp:docPr id="3" name="Picture 3" descr="A picture containing text, screenshot, graphics,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graphics, creativ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3182" cy="1835561"/>
                    </a:xfrm>
                    <a:prstGeom prst="rect">
                      <a:avLst/>
                    </a:prstGeom>
                    <a:noFill/>
                    <a:ln>
                      <a:noFill/>
                    </a:ln>
                  </pic:spPr>
                </pic:pic>
              </a:graphicData>
            </a:graphic>
          </wp:anchor>
        </w:drawing>
      </w:r>
      <w:r w:rsidR="007B109D">
        <w:rPr>
          <w:rFonts w:eastAsia="Calibri"/>
        </w:rPr>
        <w:t xml:space="preserve">The first special issue of </w:t>
      </w:r>
      <w:r w:rsidR="002D4D66">
        <w:rPr>
          <w:rFonts w:eastAsia="Calibri"/>
        </w:rPr>
        <w:t>2023</w:t>
      </w:r>
      <w:r w:rsidR="007B109D">
        <w:rPr>
          <w:rFonts w:eastAsia="Calibri"/>
        </w:rPr>
        <w:t xml:space="preserve"> is on </w:t>
      </w:r>
      <w:hyperlink r:id="rId19" w:history="1">
        <w:r w:rsidR="00F74A50" w:rsidRPr="00F74A50">
          <w:rPr>
            <w:rStyle w:val="Hyperlink"/>
            <w:rFonts w:ascii="Times New Roman" w:eastAsia="Calibri" w:hAnsi="Times New Roman"/>
          </w:rPr>
          <w:t xml:space="preserve">Intelligent surfaces and their applications towards </w:t>
        </w:r>
        <w:proofErr w:type="gramStart"/>
        <w:r w:rsidR="00F74A50" w:rsidRPr="00F74A50">
          <w:rPr>
            <w:rStyle w:val="Hyperlink"/>
            <w:rFonts w:ascii="Times New Roman" w:eastAsia="Calibri" w:hAnsi="Times New Roman"/>
          </w:rPr>
          <w:t>wide-scale</w:t>
        </w:r>
        <w:proofErr w:type="gramEnd"/>
        <w:r w:rsidR="00F74A50" w:rsidRPr="00F74A50">
          <w:rPr>
            <w:rStyle w:val="Hyperlink"/>
            <w:rFonts w:ascii="Times New Roman" w:eastAsia="Calibri" w:hAnsi="Times New Roman"/>
          </w:rPr>
          <w:t xml:space="preserve"> deployment​</w:t>
        </w:r>
      </w:hyperlink>
      <w:r w:rsidR="00F74A50">
        <w:rPr>
          <w:rFonts w:eastAsia="Calibri"/>
        </w:rPr>
        <w:t>.</w:t>
      </w:r>
      <w:r w:rsidR="00B4418E">
        <w:rPr>
          <w:rFonts w:eastAsia="Calibri"/>
        </w:rPr>
        <w:t xml:space="preserve"> </w:t>
      </w:r>
      <w:r w:rsidR="007B109D">
        <w:rPr>
          <w:rFonts w:eastAsia="Calibri"/>
        </w:rPr>
        <w:t xml:space="preserve">Published in </w:t>
      </w:r>
      <w:r w:rsidR="00F74A50">
        <w:rPr>
          <w:rFonts w:eastAsia="Calibri"/>
        </w:rPr>
        <w:t xml:space="preserve">March </w:t>
      </w:r>
      <w:r w:rsidR="007B109D">
        <w:rPr>
          <w:rFonts w:eastAsia="Calibri"/>
        </w:rPr>
        <w:t>202</w:t>
      </w:r>
      <w:r w:rsidR="00F74A50">
        <w:rPr>
          <w:rFonts w:eastAsia="Calibri"/>
        </w:rPr>
        <w:t>3</w:t>
      </w:r>
      <w:r w:rsidR="007B109D">
        <w:rPr>
          <w:rFonts w:eastAsia="Calibri"/>
        </w:rPr>
        <w:t xml:space="preserve">, the issue contains </w:t>
      </w:r>
      <w:r w:rsidR="00F74A50">
        <w:rPr>
          <w:rFonts w:eastAsia="Calibri"/>
        </w:rPr>
        <w:t>ten</w:t>
      </w:r>
      <w:r w:rsidR="007B109D">
        <w:rPr>
          <w:rFonts w:eastAsia="Calibri"/>
        </w:rPr>
        <w:t xml:space="preserve"> academic research papers </w:t>
      </w:r>
      <w:r w:rsidR="005777E8" w:rsidRPr="005777E8">
        <w:rPr>
          <w:rFonts w:eastAsia="Calibri"/>
        </w:rPr>
        <w:t>shar</w:t>
      </w:r>
      <w:r w:rsidR="005777E8">
        <w:rPr>
          <w:rFonts w:eastAsia="Calibri"/>
        </w:rPr>
        <w:t>ing</w:t>
      </w:r>
      <w:r w:rsidR="005777E8" w:rsidRPr="005777E8">
        <w:rPr>
          <w:rFonts w:eastAsia="Calibri"/>
        </w:rPr>
        <w:t xml:space="preserve"> insights on how networked </w:t>
      </w:r>
      <w:proofErr w:type="spellStart"/>
      <w:r w:rsidR="005777E8" w:rsidRPr="005777E8">
        <w:rPr>
          <w:rFonts w:eastAsia="Calibri"/>
        </w:rPr>
        <w:t>metasurfaces</w:t>
      </w:r>
      <w:proofErr w:type="spellEnd"/>
      <w:r w:rsidR="00080AA8">
        <w:rPr>
          <w:rFonts w:eastAsia="Calibri"/>
        </w:rPr>
        <w:t xml:space="preserve"> </w:t>
      </w:r>
      <w:r w:rsidR="005777E8" w:rsidRPr="005777E8">
        <w:rPr>
          <w:rFonts w:eastAsia="Calibri"/>
        </w:rPr>
        <w:t>could form part of smart, programmable wireless environments that could be orchestrated to optimize wireless propagation and the quality and privacy of user experiences</w:t>
      </w:r>
      <w:r w:rsidR="007B109D">
        <w:rPr>
          <w:rFonts w:eastAsia="Calibri"/>
        </w:rPr>
        <w:t>.</w:t>
      </w:r>
    </w:p>
    <w:p w14:paraId="1F977D36" w14:textId="77777777" w:rsidR="00B4418E" w:rsidRDefault="00B4418E" w:rsidP="007B109D">
      <w:pPr>
        <w:jc w:val="both"/>
        <w:rPr>
          <w:rFonts w:eastAsia="Calibri"/>
        </w:rPr>
      </w:pPr>
    </w:p>
    <w:p w14:paraId="7F48E1E1" w14:textId="4AF2F6B4" w:rsidR="007B109D" w:rsidRDefault="007B6D54" w:rsidP="007B109D">
      <w:pPr>
        <w:jc w:val="both"/>
      </w:pPr>
      <w:r>
        <w:rPr>
          <w:noProof/>
        </w:rPr>
        <w:drawing>
          <wp:anchor distT="0" distB="0" distL="114300" distR="114300" simplePos="0" relativeHeight="251666432" behindDoc="1" locked="0" layoutInCell="1" allowOverlap="1" wp14:anchorId="0709AB06" wp14:editId="65F4018E">
            <wp:simplePos x="0" y="0"/>
            <wp:positionH relativeFrom="margin">
              <wp:align>left</wp:align>
            </wp:positionH>
            <wp:positionV relativeFrom="paragraph">
              <wp:posOffset>5452</wp:posOffset>
            </wp:positionV>
            <wp:extent cx="3236595" cy="1820545"/>
            <wp:effectExtent l="0" t="0" r="1905" b="8255"/>
            <wp:wrapTight wrapText="bothSides">
              <wp:wrapPolygon edited="0">
                <wp:start x="0" y="0"/>
                <wp:lineTo x="0" y="21472"/>
                <wp:lineTo x="21486" y="21472"/>
                <wp:lineTo x="21486" y="0"/>
                <wp:lineTo x="0" y="0"/>
              </wp:wrapPolygon>
            </wp:wrapTight>
            <wp:docPr id="21" name="Picture 21" descr="A picture containing text, screenshot, hat,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hat, comb&#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659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8B22F2" w:rsidRPr="008B22F2">
          <w:rPr>
            <w:rStyle w:val="Hyperlink"/>
            <w:rFonts w:ascii="Times New Roman" w:hAnsi="Times New Roman"/>
          </w:rPr>
          <w:t>Innovative network solutions for future services</w:t>
        </w:r>
      </w:hyperlink>
      <w:r>
        <w:t xml:space="preserve"> </w:t>
      </w:r>
      <w:r w:rsidR="006B11F9">
        <w:t xml:space="preserve">contains seven papers that </w:t>
      </w:r>
      <w:r w:rsidRPr="007B6D54">
        <w:t>explore networking innovations for scenarios such as the automation of industrial processes, highly targeted disaster-relief communications, and remote surgery, as well as future health wearables, self-driving vehicles, and the immersive experiences promised by the metaverse</w:t>
      </w:r>
      <w:r w:rsidR="007B109D">
        <w:t xml:space="preserve">. </w:t>
      </w:r>
    </w:p>
    <w:p w14:paraId="28D62510" w14:textId="554A1F7E" w:rsidR="00525A64" w:rsidRDefault="00525A64" w:rsidP="007B109D">
      <w:pPr>
        <w:jc w:val="both"/>
      </w:pPr>
    </w:p>
    <w:p w14:paraId="1AFB0854" w14:textId="0C04842C" w:rsidR="00525A64" w:rsidRDefault="0045288B" w:rsidP="00F25D84">
      <w:pPr>
        <w:pStyle w:val="ListParagraph"/>
        <w:numPr>
          <w:ilvl w:val="0"/>
          <w:numId w:val="22"/>
        </w:numPr>
        <w:spacing w:before="360" w:after="36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June issue </w:t>
      </w:r>
    </w:p>
    <w:p w14:paraId="2B69B224" w14:textId="6184807D" w:rsidR="00BA148F" w:rsidRPr="00D51434" w:rsidRDefault="00B4418E" w:rsidP="00063AB4">
      <w:pPr>
        <w:spacing w:before="360" w:after="360"/>
        <w:jc w:val="both"/>
        <w:rPr>
          <w:rFonts w:eastAsia="Calibri"/>
        </w:rPr>
      </w:pPr>
      <w:r>
        <w:rPr>
          <w:rFonts w:eastAsia="Calibri"/>
        </w:rPr>
        <w:t>June</w:t>
      </w:r>
      <w:r w:rsidRPr="001D40E7">
        <w:rPr>
          <w:rFonts w:eastAsia="Calibri"/>
        </w:rPr>
        <w:t xml:space="preserve"> publication includes </w:t>
      </w:r>
      <w:r>
        <w:rPr>
          <w:rFonts w:eastAsia="Calibri"/>
        </w:rPr>
        <w:t>two regular papers on</w:t>
      </w:r>
      <w:r w:rsidR="00063AB4" w:rsidRPr="00BA148F">
        <w:rPr>
          <w:rFonts w:eastAsia="Calibri"/>
          <w:b/>
          <w:bCs/>
          <w:i/>
          <w:iCs/>
        </w:rPr>
        <w:t xml:space="preserve"> </w:t>
      </w:r>
      <w:r w:rsidR="008619F7" w:rsidRPr="008619F7">
        <w:rPr>
          <w:rFonts w:eastAsia="Times New Roman" w:cstheme="minorHAnsi"/>
          <w:i/>
          <w:iCs/>
          <w:lang w:eastAsia="en-GB"/>
        </w:rPr>
        <w:t>Towards autonomous open radio access networks</w:t>
      </w:r>
      <w:r w:rsidR="00883054">
        <w:rPr>
          <w:rFonts w:eastAsia="Times New Roman" w:cstheme="minorHAnsi"/>
          <w:i/>
          <w:iCs/>
          <w:lang w:eastAsia="en-GB"/>
        </w:rPr>
        <w:t xml:space="preserve"> </w:t>
      </w:r>
      <w:r w:rsidR="00883054" w:rsidRPr="00883054">
        <w:rPr>
          <w:rFonts w:eastAsia="Calibri"/>
        </w:rPr>
        <w:t>and</w:t>
      </w:r>
      <w:r w:rsidR="00883054">
        <w:rPr>
          <w:rFonts w:eastAsia="Times New Roman" w:cstheme="minorHAnsi"/>
          <w:i/>
          <w:iCs/>
          <w:lang w:eastAsia="en-GB"/>
        </w:rPr>
        <w:t xml:space="preserve"> </w:t>
      </w:r>
      <w:r w:rsidR="008619F7" w:rsidRPr="008619F7">
        <w:rPr>
          <w:rFonts w:eastAsia="Times New Roman" w:cstheme="minorHAnsi"/>
          <w:i/>
          <w:iCs/>
          <w:lang w:eastAsia="en-GB"/>
        </w:rPr>
        <w:t>Reflection loss‑based roadway water depth measurement for driver safety</w:t>
      </w:r>
      <w:r w:rsidR="00D51434">
        <w:rPr>
          <w:rFonts w:ascii="Segoe UI" w:hAnsi="Segoe UI" w:cs="Segoe UI"/>
          <w:i/>
          <w:iCs/>
          <w:color w:val="212529"/>
          <w:sz w:val="21"/>
          <w:szCs w:val="21"/>
          <w:shd w:val="clear" w:color="auto" w:fill="FFFFFF"/>
        </w:rPr>
        <w:t xml:space="preserve">, </w:t>
      </w:r>
      <w:r w:rsidR="00D51434" w:rsidRPr="00D51434">
        <w:rPr>
          <w:rFonts w:eastAsia="Calibri"/>
        </w:rPr>
        <w:t xml:space="preserve">and selected papers from </w:t>
      </w:r>
      <w:r w:rsidR="00D51434">
        <w:rPr>
          <w:rFonts w:eastAsia="Calibri"/>
        </w:rPr>
        <w:t>the following special issues:</w:t>
      </w:r>
    </w:p>
    <w:p w14:paraId="0F3815E7" w14:textId="77777777" w:rsidR="00BA148F" w:rsidRDefault="00BA148F" w:rsidP="00063AB4">
      <w:pPr>
        <w:spacing w:before="360" w:after="360"/>
        <w:jc w:val="both"/>
        <w:rPr>
          <w:rFonts w:eastAsia="Calibri"/>
          <w:b/>
          <w:bCs/>
        </w:rPr>
      </w:pPr>
    </w:p>
    <w:p w14:paraId="0A541668" w14:textId="77777777" w:rsidR="00BA148F" w:rsidRDefault="00BA148F" w:rsidP="00063AB4">
      <w:pPr>
        <w:spacing w:before="360" w:after="360"/>
        <w:jc w:val="both"/>
        <w:rPr>
          <w:rFonts w:eastAsia="Calibri"/>
          <w:b/>
          <w:bCs/>
        </w:rPr>
      </w:pPr>
    </w:p>
    <w:p w14:paraId="36381AD2" w14:textId="2B9BA86C" w:rsidR="007F5C62" w:rsidRDefault="00920AFA" w:rsidP="00E537D6">
      <w:pPr>
        <w:spacing w:before="360" w:after="360"/>
        <w:jc w:val="both"/>
        <w:rPr>
          <w:bdr w:val="none" w:sz="0" w:space="0" w:color="auto" w:frame="1"/>
          <w:shd w:val="clear" w:color="auto" w:fill="FFFFFF"/>
        </w:rPr>
      </w:pPr>
      <w:r w:rsidRPr="00E53410">
        <w:rPr>
          <w:rFonts w:cstheme="majorBidi"/>
          <w:noProof/>
        </w:rPr>
        <w:drawing>
          <wp:anchor distT="0" distB="0" distL="114300" distR="114300" simplePos="0" relativeHeight="251673600" behindDoc="1" locked="0" layoutInCell="1" allowOverlap="1" wp14:anchorId="0787314A" wp14:editId="687A99FB">
            <wp:simplePos x="0" y="0"/>
            <wp:positionH relativeFrom="column">
              <wp:posOffset>0</wp:posOffset>
            </wp:positionH>
            <wp:positionV relativeFrom="paragraph">
              <wp:posOffset>403225</wp:posOffset>
            </wp:positionV>
            <wp:extent cx="3258105" cy="1832683"/>
            <wp:effectExtent l="0" t="0" r="0" b="0"/>
            <wp:wrapTight wrapText="bothSides">
              <wp:wrapPolygon edited="0">
                <wp:start x="0" y="0"/>
                <wp:lineTo x="0" y="21331"/>
                <wp:lineTo x="21474" y="21331"/>
                <wp:lineTo x="21474" y="0"/>
                <wp:lineTo x="0" y="0"/>
              </wp:wrapPolygon>
            </wp:wrapTight>
            <wp:docPr id="1390141884" name="Picture 1390141884" descr="A picture containing text, screenshot, graphics, graphic design&#10;&#10;Description automatically generated">
              <a:extLst xmlns:a="http://schemas.openxmlformats.org/drawingml/2006/main">
                <a:ext uri="{FF2B5EF4-FFF2-40B4-BE49-F238E27FC236}">
                  <a16:creationId xmlns:a16="http://schemas.microsoft.com/office/drawing/2014/main" id="{2E36FF5E-1E7A-4BDF-9DEF-47632B2A4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icture containing text, screenshot, graphics, graphic design&#10;&#10;Description automatically generated">
                      <a:extLst>
                        <a:ext uri="{FF2B5EF4-FFF2-40B4-BE49-F238E27FC236}">
                          <a16:creationId xmlns:a16="http://schemas.microsoft.com/office/drawing/2014/main" id="{2E36FF5E-1E7A-4BDF-9DEF-47632B2A4D2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8105" cy="1832683"/>
                    </a:xfrm>
                    <a:prstGeom prst="rect">
                      <a:avLst/>
                    </a:prstGeom>
                    <a:noFill/>
                  </pic:spPr>
                </pic:pic>
              </a:graphicData>
            </a:graphic>
          </wp:anchor>
        </w:drawing>
      </w:r>
    </w:p>
    <w:p w14:paraId="5C94BEB0" w14:textId="63211E16" w:rsidR="00E90F21" w:rsidRDefault="00E90F21" w:rsidP="00E537D6">
      <w:pPr>
        <w:spacing w:before="360" w:after="360"/>
        <w:jc w:val="both"/>
        <w:rPr>
          <w:bdr w:val="none" w:sz="0" w:space="0" w:color="auto" w:frame="1"/>
          <w:shd w:val="clear" w:color="auto" w:fill="FFFFFF"/>
        </w:rPr>
      </w:pPr>
      <w:r w:rsidRPr="000016BA">
        <w:t>In these highly virtualized and distributed environments that characterize the landscape of 5G and 6G networks, several challenges arise related to the management and orchestration of resources, which are the target of this special issue</w:t>
      </w:r>
      <w:r>
        <w:t xml:space="preserve"> on </w:t>
      </w:r>
      <w:hyperlink r:id="rId23" w:history="1">
        <w:r w:rsidRPr="00AC6BB8">
          <w:rPr>
            <w:rStyle w:val="Hyperlink"/>
            <w:rFonts w:ascii="Times New Roman" w:hAnsi="Times New Roman"/>
          </w:rPr>
          <w:t>Network virtualization, slicing, orchestration, fog and edge platforms for 5G and 6G wireless systems</w:t>
        </w:r>
      </w:hyperlink>
      <w:r w:rsidR="00F215E2" w:rsidRPr="00F215E2">
        <w:t xml:space="preserve"> featuring </w:t>
      </w:r>
      <w:r w:rsidR="0084331B">
        <w:t xml:space="preserve">five research papers. </w:t>
      </w:r>
    </w:p>
    <w:p w14:paraId="53C82010" w14:textId="7818280A" w:rsidR="00920AFA" w:rsidRDefault="00920AFA" w:rsidP="00920AFA">
      <w:pPr>
        <w:spacing w:before="360" w:after="360"/>
        <w:jc w:val="both"/>
        <w:rPr>
          <w:rFonts w:cstheme="majorBidi"/>
        </w:rPr>
      </w:pPr>
      <w:r>
        <w:rPr>
          <w:noProof/>
        </w:rPr>
        <w:drawing>
          <wp:anchor distT="0" distB="0" distL="114300" distR="114300" simplePos="0" relativeHeight="251671552" behindDoc="1" locked="0" layoutInCell="1" allowOverlap="1" wp14:anchorId="404B8E19" wp14:editId="047C6685">
            <wp:simplePos x="0" y="0"/>
            <wp:positionH relativeFrom="margin">
              <wp:posOffset>-63698</wp:posOffset>
            </wp:positionH>
            <wp:positionV relativeFrom="paragraph">
              <wp:posOffset>410367</wp:posOffset>
            </wp:positionV>
            <wp:extent cx="3235960" cy="1962785"/>
            <wp:effectExtent l="0" t="0" r="2540" b="0"/>
            <wp:wrapTight wrapText="bothSides">
              <wp:wrapPolygon edited="0">
                <wp:start x="0" y="0"/>
                <wp:lineTo x="0" y="21383"/>
                <wp:lineTo x="21490" y="21383"/>
                <wp:lineTo x="21490" y="0"/>
                <wp:lineTo x="0" y="0"/>
              </wp:wrapPolygon>
            </wp:wrapTight>
            <wp:docPr id="667363976" name="Picture 667363976" descr="A picture containing text, screensho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graphics, graphic de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5960" cy="1962785"/>
                    </a:xfrm>
                    <a:prstGeom prst="rect">
                      <a:avLst/>
                    </a:prstGeom>
                  </pic:spPr>
                </pic:pic>
              </a:graphicData>
            </a:graphic>
            <wp14:sizeRelH relativeFrom="margin">
              <wp14:pctWidth>0</wp14:pctWidth>
            </wp14:sizeRelH>
            <wp14:sizeRelV relativeFrom="margin">
              <wp14:pctHeight>0</wp14:pctHeight>
            </wp14:sizeRelV>
          </wp:anchor>
        </w:drawing>
      </w:r>
    </w:p>
    <w:p w14:paraId="53C7DC56" w14:textId="5738E891" w:rsidR="00920AFA" w:rsidRPr="004D3999" w:rsidRDefault="00920AFA" w:rsidP="00920AFA">
      <w:pPr>
        <w:spacing w:before="360" w:after="360"/>
        <w:jc w:val="both"/>
        <w:rPr>
          <w:rFonts w:cstheme="majorBidi"/>
        </w:rPr>
      </w:pPr>
      <w:r>
        <w:rPr>
          <w:rFonts w:cstheme="majorBidi"/>
        </w:rPr>
        <w:t xml:space="preserve">The </w:t>
      </w:r>
      <w:hyperlink r:id="rId25" w:history="1">
        <w:r w:rsidRPr="004D1FB0">
          <w:rPr>
            <w:rStyle w:val="Hyperlink"/>
            <w:rFonts w:ascii="Times New Roman" w:hAnsi="Times New Roman" w:cstheme="majorBidi"/>
          </w:rPr>
          <w:t>special issue on AI-driven security in 5G and beyond</w:t>
        </w:r>
      </w:hyperlink>
      <w:r>
        <w:rPr>
          <w:rFonts w:cstheme="majorBidi"/>
        </w:rPr>
        <w:t xml:space="preserve"> features a survey on </w:t>
      </w:r>
      <w:r w:rsidRPr="005F42BA">
        <w:rPr>
          <w:rFonts w:cstheme="majorBidi"/>
        </w:rPr>
        <w:t>AI‑driven container security approaches for 5G and beyond</w:t>
      </w:r>
      <w:r>
        <w:rPr>
          <w:rFonts w:cstheme="majorBidi"/>
        </w:rPr>
        <w:t xml:space="preserve">, and a research paper on </w:t>
      </w:r>
      <w:r w:rsidR="005E5B2C">
        <w:rPr>
          <w:rFonts w:cstheme="majorBidi"/>
        </w:rPr>
        <w:t xml:space="preserve">a </w:t>
      </w:r>
      <w:r w:rsidRPr="005F42BA">
        <w:rPr>
          <w:rFonts w:cstheme="majorBidi"/>
        </w:rPr>
        <w:t>Kubernetes dataset for misuse detection</w:t>
      </w:r>
      <w:r w:rsidRPr="00B22E0A">
        <w:rPr>
          <w:rFonts w:cstheme="majorBidi"/>
        </w:rPr>
        <w:t>.</w:t>
      </w:r>
    </w:p>
    <w:p w14:paraId="128FD1B0" w14:textId="72992472" w:rsidR="00E90F21" w:rsidRDefault="00E90F21" w:rsidP="00E537D6">
      <w:pPr>
        <w:spacing w:before="360" w:after="360"/>
        <w:jc w:val="both"/>
        <w:rPr>
          <w:bdr w:val="none" w:sz="0" w:space="0" w:color="auto" w:frame="1"/>
          <w:shd w:val="clear" w:color="auto" w:fill="FFFFFF"/>
        </w:rPr>
      </w:pPr>
    </w:p>
    <w:p w14:paraId="0EA7F00B" w14:textId="77777777" w:rsidR="00920AFA" w:rsidRDefault="00920AFA" w:rsidP="00E537D6">
      <w:pPr>
        <w:spacing w:before="360" w:after="360"/>
        <w:jc w:val="both"/>
        <w:rPr>
          <w:bdr w:val="none" w:sz="0" w:space="0" w:color="auto" w:frame="1"/>
          <w:shd w:val="clear" w:color="auto" w:fill="FFFFFF"/>
        </w:rPr>
      </w:pPr>
    </w:p>
    <w:p w14:paraId="3AAD5DBE" w14:textId="77777777" w:rsidR="00920AFA" w:rsidRDefault="00920AFA" w:rsidP="00E537D6">
      <w:pPr>
        <w:spacing w:before="360" w:after="360"/>
        <w:jc w:val="both"/>
        <w:rPr>
          <w:bdr w:val="none" w:sz="0" w:space="0" w:color="auto" w:frame="1"/>
          <w:shd w:val="clear" w:color="auto" w:fill="FFFFFF"/>
        </w:rPr>
      </w:pPr>
    </w:p>
    <w:p w14:paraId="37032060" w14:textId="5AE05B0D" w:rsidR="00920AFA" w:rsidRPr="00920AFA" w:rsidRDefault="00920AFA" w:rsidP="00920AFA">
      <w:pPr>
        <w:pStyle w:val="ListParagraph"/>
        <w:numPr>
          <w:ilvl w:val="0"/>
          <w:numId w:val="22"/>
        </w:numPr>
        <w:spacing w:before="360" w:after="360"/>
        <w:jc w:val="both"/>
        <w:rPr>
          <w:rFonts w:ascii="Times New Roman" w:eastAsia="Calibri" w:hAnsi="Times New Roman" w:cs="Times New Roman"/>
          <w:b/>
          <w:bCs/>
          <w:sz w:val="24"/>
          <w:szCs w:val="24"/>
        </w:rPr>
      </w:pPr>
      <w:r w:rsidRPr="00920AFA">
        <w:rPr>
          <w:rFonts w:ascii="Times New Roman" w:eastAsia="Calibri" w:hAnsi="Times New Roman" w:cs="Times New Roman"/>
          <w:b/>
          <w:bCs/>
          <w:sz w:val="24"/>
          <w:szCs w:val="24"/>
        </w:rPr>
        <w:t xml:space="preserve">September issue </w:t>
      </w:r>
    </w:p>
    <w:p w14:paraId="3C28F2B0" w14:textId="05904859" w:rsidR="000E71D1" w:rsidRDefault="00920AFA" w:rsidP="009671B2">
      <w:pPr>
        <w:spacing w:before="360" w:after="360"/>
        <w:jc w:val="both"/>
        <w:rPr>
          <w:rFonts w:eastAsia="Calibri"/>
        </w:rPr>
      </w:pPr>
      <w:r>
        <w:rPr>
          <w:rFonts w:eastAsia="Calibri"/>
        </w:rPr>
        <w:t xml:space="preserve">This </w:t>
      </w:r>
      <w:r w:rsidRPr="00920AFA">
        <w:rPr>
          <w:rFonts w:eastAsia="Calibri"/>
        </w:rPr>
        <w:t xml:space="preserve">publication includes </w:t>
      </w:r>
      <w:r w:rsidR="0033313D">
        <w:rPr>
          <w:rFonts w:eastAsia="Calibri"/>
        </w:rPr>
        <w:t>three</w:t>
      </w:r>
      <w:r w:rsidRPr="00920AFA">
        <w:rPr>
          <w:rFonts w:eastAsia="Calibri"/>
        </w:rPr>
        <w:t xml:space="preserve"> regular papers on</w:t>
      </w:r>
      <w:r w:rsidRPr="009671B2">
        <w:rPr>
          <w:rFonts w:eastAsia="Calibri"/>
          <w:i/>
          <w:iCs/>
        </w:rPr>
        <w:t xml:space="preserve"> </w:t>
      </w:r>
      <w:r w:rsidR="000E71D1" w:rsidRPr="009671B2">
        <w:rPr>
          <w:rFonts w:eastAsia="Calibri"/>
          <w:i/>
          <w:iCs/>
        </w:rPr>
        <w:t xml:space="preserve">360° View on Zero-Touch (Zero-Touch) </w:t>
      </w:r>
      <w:r w:rsidR="00AF533F" w:rsidRPr="009671B2">
        <w:rPr>
          <w:rFonts w:eastAsia="Calibri"/>
          <w:i/>
          <w:iCs/>
        </w:rPr>
        <w:t>Networks</w:t>
      </w:r>
      <w:r w:rsidR="00AF533F">
        <w:rPr>
          <w:rFonts w:eastAsia="Calibri"/>
          <w:i/>
          <w:iCs/>
        </w:rPr>
        <w:t xml:space="preserve">, </w:t>
      </w:r>
      <w:r w:rsidR="00AF533F" w:rsidRPr="009671B2">
        <w:rPr>
          <w:rFonts w:eastAsia="Calibri"/>
          <w:i/>
          <w:iCs/>
        </w:rPr>
        <w:t>Channel</w:t>
      </w:r>
      <w:r w:rsidR="000E71D1" w:rsidRPr="009671B2">
        <w:rPr>
          <w:rFonts w:eastAsia="Calibri"/>
          <w:i/>
          <w:iCs/>
        </w:rPr>
        <w:t xml:space="preserve"> estimation and PAPR reduction in OFDM based on dual layers-superimposed training</w:t>
      </w:r>
      <w:r w:rsidR="000E71D1">
        <w:rPr>
          <w:rFonts w:eastAsia="Calibri"/>
          <w:i/>
          <w:iCs/>
        </w:rPr>
        <w:t xml:space="preserve">, </w:t>
      </w:r>
      <w:r w:rsidR="00360042" w:rsidRPr="00360042">
        <w:rPr>
          <w:rFonts w:eastAsia="Calibri"/>
        </w:rPr>
        <w:t>and</w:t>
      </w:r>
      <w:r w:rsidR="00360042">
        <w:rPr>
          <w:rFonts w:eastAsia="Calibri"/>
          <w:i/>
          <w:iCs/>
        </w:rPr>
        <w:t xml:space="preserve"> </w:t>
      </w:r>
      <w:proofErr w:type="spellStart"/>
      <w:r w:rsidR="009671B2" w:rsidRPr="009671B2">
        <w:rPr>
          <w:rFonts w:eastAsia="Calibri"/>
          <w:i/>
          <w:iCs/>
        </w:rPr>
        <w:t>FuzDeMa</w:t>
      </w:r>
      <w:proofErr w:type="spellEnd"/>
      <w:r w:rsidR="009671B2" w:rsidRPr="009671B2">
        <w:rPr>
          <w:rFonts w:eastAsia="Calibri"/>
          <w:i/>
          <w:iCs/>
        </w:rPr>
        <w:t>: A portable fuzzy-based decision-making tool for reliable communication in wireless underground sensor networks</w:t>
      </w:r>
      <w:r w:rsidR="009671B2">
        <w:rPr>
          <w:rFonts w:eastAsia="Calibri"/>
          <w:i/>
          <w:iCs/>
        </w:rPr>
        <w:t xml:space="preserve">, </w:t>
      </w:r>
      <w:r w:rsidRPr="00920AFA">
        <w:rPr>
          <w:rFonts w:eastAsia="Calibri"/>
        </w:rPr>
        <w:t>and selected papers from the following special issue:</w:t>
      </w:r>
    </w:p>
    <w:p w14:paraId="1F58ABC6" w14:textId="30E1A161" w:rsidR="000E71D1" w:rsidRDefault="000E71D1" w:rsidP="000E71D1">
      <w:pPr>
        <w:jc w:val="both"/>
        <w:rPr>
          <w:rFonts w:cstheme="majorBidi"/>
        </w:rPr>
      </w:pPr>
      <w:r>
        <w:rPr>
          <w:noProof/>
        </w:rPr>
        <w:drawing>
          <wp:anchor distT="0" distB="0" distL="114300" distR="114300" simplePos="0" relativeHeight="251674624" behindDoc="0" locked="0" layoutInCell="1" allowOverlap="1" wp14:anchorId="6B21DC1F" wp14:editId="710CBAEB">
            <wp:simplePos x="0" y="0"/>
            <wp:positionH relativeFrom="column">
              <wp:posOffset>-1905</wp:posOffset>
            </wp:positionH>
            <wp:positionV relativeFrom="paragraph">
              <wp:posOffset>1270</wp:posOffset>
            </wp:positionV>
            <wp:extent cx="3284855" cy="1936750"/>
            <wp:effectExtent l="0" t="0" r="0" b="0"/>
            <wp:wrapSquare wrapText="bothSides"/>
            <wp:docPr id="1275264157" name="Picture 1275264157" descr="A person's face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64157" name="Picture 1275264157" descr="A person's face with glass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4855" cy="1936750"/>
                    </a:xfrm>
                    <a:prstGeom prst="rect">
                      <a:avLst/>
                    </a:prstGeom>
                    <a:noFill/>
                    <a:ln>
                      <a:noFill/>
                    </a:ln>
                  </pic:spPr>
                </pic:pic>
              </a:graphicData>
            </a:graphic>
          </wp:anchor>
        </w:drawing>
      </w:r>
      <w:r w:rsidRPr="006118DA">
        <w:rPr>
          <w:rFonts w:cstheme="majorBidi"/>
        </w:rPr>
        <w:t xml:space="preserve">The third </w:t>
      </w:r>
      <w:hyperlink r:id="rId27" w:history="1">
        <w:r>
          <w:rPr>
            <w:rStyle w:val="Hyperlink"/>
          </w:rPr>
          <w:t>special issue on AI/ML solutions in 5G and future networks</w:t>
        </w:r>
      </w:hyperlink>
      <w:r>
        <w:t xml:space="preserve"> </w:t>
      </w:r>
      <w:r>
        <w:rPr>
          <w:rFonts w:cstheme="majorBidi"/>
        </w:rPr>
        <w:t xml:space="preserve">is </w:t>
      </w:r>
      <w:r w:rsidRPr="006118DA">
        <w:rPr>
          <w:rFonts w:cstheme="majorBidi"/>
        </w:rPr>
        <w:t>based on the research related to the third edition of the ITU AI/ML in 5G</w:t>
      </w:r>
      <w:r>
        <w:rPr>
          <w:rFonts w:cstheme="majorBidi"/>
        </w:rPr>
        <w:t xml:space="preserve"> </w:t>
      </w:r>
      <w:r w:rsidRPr="006118DA">
        <w:rPr>
          <w:rFonts w:cstheme="majorBidi"/>
        </w:rPr>
        <w:t>Challenge</w:t>
      </w:r>
      <w:r>
        <w:rPr>
          <w:rFonts w:cstheme="majorBidi"/>
        </w:rPr>
        <w:t xml:space="preserve">. </w:t>
      </w:r>
    </w:p>
    <w:p w14:paraId="27C28F0B" w14:textId="566826CF" w:rsidR="000E71D1" w:rsidRDefault="000E71D1" w:rsidP="000E71D1">
      <w:pPr>
        <w:jc w:val="both"/>
        <w:rPr>
          <w:rFonts w:cstheme="majorBidi"/>
        </w:rPr>
      </w:pPr>
      <w:r w:rsidRPr="006118DA">
        <w:rPr>
          <w:rFonts w:cstheme="majorBidi"/>
        </w:rPr>
        <w:t xml:space="preserve">This issue is dedicated to the exploration of AI and ML in 5G and future networks as well as enabling technologies and tools in </w:t>
      </w:r>
      <w:proofErr w:type="gramStart"/>
      <w:r w:rsidR="0030284E" w:rsidRPr="006118DA">
        <w:rPr>
          <w:rFonts w:cstheme="majorBidi"/>
        </w:rPr>
        <w:t>networks</w:t>
      </w:r>
      <w:r w:rsidR="00FB08F3">
        <w:rPr>
          <w:rFonts w:cstheme="majorBidi"/>
        </w:rPr>
        <w:t xml:space="preserve">, </w:t>
      </w:r>
      <w:r w:rsidR="0030284E">
        <w:rPr>
          <w:rFonts w:cstheme="majorBidi"/>
        </w:rPr>
        <w:t>and</w:t>
      </w:r>
      <w:proofErr w:type="gramEnd"/>
      <w:r>
        <w:rPr>
          <w:rFonts w:cstheme="majorBidi"/>
        </w:rPr>
        <w:t xml:space="preserve"> contains </w:t>
      </w:r>
      <w:r w:rsidR="0030284E">
        <w:rPr>
          <w:rFonts w:cstheme="majorBidi"/>
        </w:rPr>
        <w:t xml:space="preserve">seven research papers. </w:t>
      </w:r>
    </w:p>
    <w:p w14:paraId="3D33460B" w14:textId="1D846842" w:rsidR="000E71D1" w:rsidRDefault="000E71D1" w:rsidP="009671B2">
      <w:pPr>
        <w:spacing w:before="360" w:after="360"/>
        <w:jc w:val="both"/>
        <w:rPr>
          <w:rFonts w:eastAsia="Calibri"/>
        </w:rPr>
      </w:pPr>
    </w:p>
    <w:p w14:paraId="11741941" w14:textId="77777777" w:rsidR="00322691" w:rsidRDefault="00322691" w:rsidP="009671B2">
      <w:pPr>
        <w:spacing w:before="360" w:after="360"/>
        <w:jc w:val="both"/>
        <w:rPr>
          <w:rFonts w:eastAsia="Calibri"/>
        </w:rPr>
      </w:pPr>
    </w:p>
    <w:p w14:paraId="584695C7" w14:textId="77777777" w:rsidR="00322691" w:rsidRDefault="00322691" w:rsidP="009671B2">
      <w:pPr>
        <w:spacing w:before="360" w:after="360"/>
        <w:jc w:val="both"/>
        <w:rPr>
          <w:rFonts w:eastAsia="Calibri"/>
        </w:rPr>
      </w:pPr>
    </w:p>
    <w:p w14:paraId="47583B6E" w14:textId="31B68A02" w:rsidR="000D64FB" w:rsidRPr="000D64FB" w:rsidRDefault="000D64FB" w:rsidP="000D64FB">
      <w:pPr>
        <w:pStyle w:val="ListParagraph"/>
        <w:numPr>
          <w:ilvl w:val="0"/>
          <w:numId w:val="22"/>
        </w:numPr>
        <w:spacing w:before="360" w:after="360"/>
        <w:jc w:val="both"/>
        <w:rPr>
          <w:rFonts w:ascii="Times New Roman" w:eastAsia="Calibri" w:hAnsi="Times New Roman" w:cs="Times New Roman"/>
          <w:b/>
          <w:bCs/>
          <w:sz w:val="24"/>
          <w:szCs w:val="24"/>
        </w:rPr>
      </w:pPr>
      <w:r w:rsidRPr="000D64FB">
        <w:rPr>
          <w:rFonts w:ascii="Times New Roman" w:eastAsia="Calibri" w:hAnsi="Times New Roman" w:cs="Times New Roman"/>
          <w:b/>
          <w:bCs/>
          <w:sz w:val="24"/>
          <w:szCs w:val="24"/>
        </w:rPr>
        <w:t xml:space="preserve">December issue </w:t>
      </w:r>
    </w:p>
    <w:p w14:paraId="661EBC2B" w14:textId="74A5C443" w:rsidR="00322691" w:rsidRDefault="000D64FB" w:rsidP="000D64FB">
      <w:pPr>
        <w:spacing w:before="360" w:after="360"/>
        <w:jc w:val="both"/>
        <w:rPr>
          <w:rFonts w:eastAsia="Calibri"/>
        </w:rPr>
      </w:pPr>
      <w:r>
        <w:rPr>
          <w:rFonts w:eastAsia="Calibri"/>
        </w:rPr>
        <w:t xml:space="preserve">This </w:t>
      </w:r>
      <w:r w:rsidRPr="00920AFA">
        <w:rPr>
          <w:rFonts w:eastAsia="Calibri"/>
        </w:rPr>
        <w:t xml:space="preserve">publication </w:t>
      </w:r>
      <w:r w:rsidR="000F2A36">
        <w:rPr>
          <w:rFonts w:eastAsia="Calibri"/>
        </w:rPr>
        <w:t>highlights i</w:t>
      </w:r>
      <w:r w:rsidR="000F2A36" w:rsidRPr="000F2A36">
        <w:rPr>
          <w:rFonts w:eastAsia="Calibri"/>
        </w:rPr>
        <w:t xml:space="preserve">nnovations to power the metaverse and artificial intelligence for accessibility </w:t>
      </w:r>
      <w:proofErr w:type="gramStart"/>
      <w:r w:rsidR="005717F7">
        <w:rPr>
          <w:rFonts w:eastAsia="Calibri"/>
        </w:rPr>
        <w:t xml:space="preserve">and </w:t>
      </w:r>
      <w:r w:rsidR="005717F7" w:rsidRPr="005717F7">
        <w:rPr>
          <w:rFonts w:eastAsia="Calibri"/>
        </w:rPr>
        <w:t>also</w:t>
      </w:r>
      <w:proofErr w:type="gramEnd"/>
      <w:r w:rsidR="005717F7" w:rsidRPr="005717F7">
        <w:rPr>
          <w:rFonts w:eastAsia="Calibri"/>
        </w:rPr>
        <w:t xml:space="preserve"> features research on vehicle-to-everything communications, edge computing, and low-earth orbit satellite networking.</w:t>
      </w:r>
    </w:p>
    <w:p w14:paraId="1651B1BE" w14:textId="0315F938" w:rsidR="00322691" w:rsidRDefault="00322691" w:rsidP="00322691">
      <w:pPr>
        <w:shd w:val="clear" w:color="auto" w:fill="FFFFFF"/>
        <w:spacing w:before="100" w:beforeAutospacing="1" w:after="100" w:afterAutospacing="1"/>
        <w:jc w:val="both"/>
        <w:rPr>
          <w:rFonts w:cstheme="majorBidi"/>
        </w:rPr>
      </w:pPr>
      <w:r w:rsidRPr="00DE7960">
        <w:rPr>
          <w:rFonts w:cstheme="majorBidi"/>
          <w:noProof/>
        </w:rPr>
        <w:drawing>
          <wp:anchor distT="0" distB="0" distL="114300" distR="114300" simplePos="0" relativeHeight="251675648" behindDoc="1" locked="0" layoutInCell="1" allowOverlap="1" wp14:anchorId="5074BC38" wp14:editId="0C5085E2">
            <wp:simplePos x="0" y="0"/>
            <wp:positionH relativeFrom="column">
              <wp:posOffset>-1905</wp:posOffset>
            </wp:positionH>
            <wp:positionV relativeFrom="paragraph">
              <wp:posOffset>0</wp:posOffset>
            </wp:positionV>
            <wp:extent cx="3336925" cy="1876425"/>
            <wp:effectExtent l="0" t="0" r="0" b="9525"/>
            <wp:wrapSquare wrapText="bothSides"/>
            <wp:docPr id="995138011" name="Picture 995138011" descr="A picture containing graphics, screenshot, graphic design, creativity&#10;&#10;Description automatically generated">
              <a:extLst xmlns:a="http://schemas.openxmlformats.org/drawingml/2006/main">
                <a:ext uri="{FF2B5EF4-FFF2-40B4-BE49-F238E27FC236}">
                  <a16:creationId xmlns:a16="http://schemas.microsoft.com/office/drawing/2014/main" id="{4CF51493-E48D-995F-F52A-A33611FAA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icture containing graphics, screenshot, graphic design, creativity&#10;&#10;Description automatically generated">
                      <a:extLst>
                        <a:ext uri="{FF2B5EF4-FFF2-40B4-BE49-F238E27FC236}">
                          <a16:creationId xmlns:a16="http://schemas.microsoft.com/office/drawing/2014/main" id="{4CF51493-E48D-995F-F52A-A33611FAA344}"/>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6925" cy="1876425"/>
                    </a:xfrm>
                    <a:prstGeom prst="rect">
                      <a:avLst/>
                    </a:prstGeom>
                    <a:noFill/>
                  </pic:spPr>
                </pic:pic>
              </a:graphicData>
            </a:graphic>
          </wp:anchor>
        </w:drawing>
      </w:r>
      <w:r>
        <w:rPr>
          <w:rFonts w:cstheme="majorBidi"/>
        </w:rPr>
        <w:t xml:space="preserve">The </w:t>
      </w:r>
      <w:r w:rsidRPr="00752E8A">
        <w:rPr>
          <w:rFonts w:cstheme="majorBidi"/>
        </w:rPr>
        <w:t xml:space="preserve">special issue on </w:t>
      </w:r>
      <w:hyperlink r:id="rId29" w:history="1">
        <w:r w:rsidRPr="00E44078">
          <w:rPr>
            <w:rStyle w:val="Hyperlink"/>
            <w:rFonts w:ascii="Times New Roman" w:hAnsi="Times New Roman"/>
          </w:rPr>
          <w:t>Metaverse: Communications, networking and computing​</w:t>
        </w:r>
      </w:hyperlink>
      <w:r>
        <w:rPr>
          <w:rFonts w:cstheme="majorBidi"/>
        </w:rPr>
        <w:t xml:space="preserve"> </w:t>
      </w:r>
      <w:r w:rsidR="003A10FA">
        <w:rPr>
          <w:rFonts w:cstheme="majorBidi"/>
        </w:rPr>
        <w:t xml:space="preserve">features seven </w:t>
      </w:r>
      <w:r w:rsidRPr="00DE7960">
        <w:rPr>
          <w:rFonts w:cstheme="majorBidi"/>
        </w:rPr>
        <w:t xml:space="preserve">cutting-edge research </w:t>
      </w:r>
      <w:r w:rsidR="00D27D5D">
        <w:rPr>
          <w:rFonts w:cstheme="majorBidi"/>
        </w:rPr>
        <w:t xml:space="preserve">papers </w:t>
      </w:r>
      <w:r w:rsidRPr="00DE7960">
        <w:rPr>
          <w:rFonts w:cstheme="majorBidi"/>
        </w:rPr>
        <w:t xml:space="preserve">from academia and industry, emphasizing </w:t>
      </w:r>
      <w:r w:rsidR="00597663">
        <w:rPr>
          <w:rFonts w:cstheme="majorBidi"/>
        </w:rPr>
        <w:t>i</w:t>
      </w:r>
      <w:r w:rsidR="00597663" w:rsidRPr="00597663">
        <w:rPr>
          <w:rFonts w:cstheme="majorBidi"/>
        </w:rPr>
        <w:t>nnovations to power the metaverse</w:t>
      </w:r>
      <w:r>
        <w:rPr>
          <w:rFonts w:cstheme="majorBidi"/>
        </w:rPr>
        <w:t>.</w:t>
      </w:r>
      <w:r w:rsidR="000D64FB">
        <w:rPr>
          <w:rFonts w:cstheme="majorBidi"/>
        </w:rPr>
        <w:t xml:space="preserve"> </w:t>
      </w:r>
      <w:r w:rsidR="000D64FB" w:rsidRPr="000D64FB">
        <w:rPr>
          <w:rFonts w:cstheme="majorBidi"/>
        </w:rPr>
        <w:t>Th</w:t>
      </w:r>
      <w:r w:rsidR="000D64FB">
        <w:rPr>
          <w:rFonts w:cstheme="majorBidi"/>
        </w:rPr>
        <w:t>e</w:t>
      </w:r>
      <w:r w:rsidR="000D64FB" w:rsidRPr="000D64FB">
        <w:rPr>
          <w:rFonts w:cstheme="majorBidi"/>
        </w:rPr>
        <w:t xml:space="preserve"> issue analyses the maturity of existing virtual worlds, the state of the art in multisensory media aimed at engaging all five human senses, point cloud videos for holographic-type communication, and the networking innovations necessary to envisioned metaverse applications.</w:t>
      </w:r>
    </w:p>
    <w:p w14:paraId="6390DCF5" w14:textId="131D0646" w:rsidR="00E52DD0" w:rsidRPr="00E52DD0" w:rsidRDefault="007F44A2" w:rsidP="00D0441A">
      <w:pPr>
        <w:jc w:val="both"/>
        <w:rPr>
          <w:rFonts w:cstheme="majorBidi"/>
        </w:rPr>
      </w:pPr>
      <w:r w:rsidRPr="00147F56">
        <w:rPr>
          <w:rFonts w:cstheme="majorBidi"/>
          <w:noProof/>
        </w:rPr>
        <w:drawing>
          <wp:anchor distT="0" distB="0" distL="114300" distR="114300" simplePos="0" relativeHeight="251676672" behindDoc="1" locked="0" layoutInCell="1" allowOverlap="1" wp14:anchorId="057EC4EF" wp14:editId="607C41EA">
            <wp:simplePos x="0" y="0"/>
            <wp:positionH relativeFrom="column">
              <wp:posOffset>-1633</wp:posOffset>
            </wp:positionH>
            <wp:positionV relativeFrom="paragraph">
              <wp:posOffset>-907</wp:posOffset>
            </wp:positionV>
            <wp:extent cx="3305132" cy="1911927"/>
            <wp:effectExtent l="0" t="0" r="0" b="0"/>
            <wp:wrapTight wrapText="bothSides">
              <wp:wrapPolygon edited="0">
                <wp:start x="0" y="0"/>
                <wp:lineTo x="0" y="21313"/>
                <wp:lineTo x="21417" y="21313"/>
                <wp:lineTo x="21417" y="0"/>
                <wp:lineTo x="0" y="0"/>
              </wp:wrapPolygon>
            </wp:wrapTight>
            <wp:docPr id="691670831" name="Picture 691670831" descr="A picture containing text, screenshot, cartoon&#10;&#10;Description automatically generated">
              <a:extLst xmlns:a="http://schemas.openxmlformats.org/drawingml/2006/main">
                <a:ext uri="{FF2B5EF4-FFF2-40B4-BE49-F238E27FC236}">
                  <a16:creationId xmlns:a16="http://schemas.microsoft.com/office/drawing/2014/main" id="{497AF138-05D2-D528-C528-7E1A9FEA5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text, screenshot, cartoon&#10;&#10;Description automatically generated">
                      <a:extLst>
                        <a:ext uri="{FF2B5EF4-FFF2-40B4-BE49-F238E27FC236}">
                          <a16:creationId xmlns:a16="http://schemas.microsoft.com/office/drawing/2014/main" id="{497AF138-05D2-D528-C528-7E1A9FEA586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05132" cy="1911927"/>
                    </a:xfrm>
                    <a:prstGeom prst="rect">
                      <a:avLst/>
                    </a:prstGeom>
                  </pic:spPr>
                </pic:pic>
              </a:graphicData>
            </a:graphic>
          </wp:anchor>
        </w:drawing>
      </w:r>
      <w:r>
        <w:rPr>
          <w:rFonts w:cstheme="majorBidi"/>
        </w:rPr>
        <w:t xml:space="preserve">The </w:t>
      </w:r>
      <w:hyperlink r:id="rId31" w:history="1">
        <w:r w:rsidRPr="00BC2BEC">
          <w:rPr>
            <w:rStyle w:val="Hyperlink"/>
            <w:rFonts w:ascii="Times New Roman" w:hAnsi="Times New Roman" w:cstheme="majorBidi"/>
          </w:rPr>
          <w:t>AI for accessibility</w:t>
        </w:r>
      </w:hyperlink>
      <w:r w:rsidRPr="00BC2BEC">
        <w:rPr>
          <w:rFonts w:cstheme="majorBidi"/>
        </w:rPr>
        <w:t xml:space="preserve"> </w:t>
      </w:r>
      <w:r w:rsidRPr="006A63B2">
        <w:rPr>
          <w:rFonts w:cstheme="majorBidi"/>
        </w:rPr>
        <w:t>special issue</w:t>
      </w:r>
      <w:r w:rsidR="00E52DD0">
        <w:rPr>
          <w:rFonts w:cstheme="majorBidi"/>
        </w:rPr>
        <w:t xml:space="preserve"> </w:t>
      </w:r>
      <w:r w:rsidR="00030ADE">
        <w:rPr>
          <w:rFonts w:cstheme="majorBidi"/>
        </w:rPr>
        <w:t xml:space="preserve">features </w:t>
      </w:r>
      <w:r w:rsidR="00030ADE" w:rsidRPr="00E52DD0">
        <w:rPr>
          <w:rFonts w:cstheme="majorBidi"/>
        </w:rPr>
        <w:t>research</w:t>
      </w:r>
      <w:r w:rsidR="00D0441A" w:rsidRPr="00E52DD0">
        <w:rPr>
          <w:rFonts w:cstheme="majorBidi"/>
        </w:rPr>
        <w:t xml:space="preserve"> on digital inclusion</w:t>
      </w:r>
      <w:r w:rsidR="00030ADE">
        <w:rPr>
          <w:rFonts w:cstheme="majorBidi"/>
        </w:rPr>
        <w:t xml:space="preserve">. It </w:t>
      </w:r>
      <w:r w:rsidR="00D0441A" w:rsidRPr="00E52DD0">
        <w:rPr>
          <w:rFonts w:cstheme="majorBidi"/>
        </w:rPr>
        <w:t>explores assistive devices and applications leveraging AI and computer vision, the merits of gamifying the learning of sign language, the accessibility of educational websites</w:t>
      </w:r>
      <w:r w:rsidR="00256F92">
        <w:rPr>
          <w:rFonts w:cstheme="majorBidi"/>
        </w:rPr>
        <w:t xml:space="preserve">, and </w:t>
      </w:r>
      <w:r w:rsidR="00256F92" w:rsidRPr="00256F92">
        <w:rPr>
          <w:rFonts w:cstheme="majorBidi"/>
        </w:rPr>
        <w:t>presents a sound indication device that alerts users to specific sounds and the value gained from machine learning performing tasks locally on the device rather than relying on cloud-based services.</w:t>
      </w:r>
      <w:r w:rsidR="00D0441A" w:rsidRPr="006A63B2">
        <w:rPr>
          <w:rFonts w:cstheme="majorBidi"/>
        </w:rPr>
        <w:t> ​</w:t>
      </w:r>
      <w:r w:rsidR="00D0441A">
        <w:rPr>
          <w:rFonts w:cstheme="majorBidi"/>
        </w:rPr>
        <w:t xml:space="preserve"> </w:t>
      </w:r>
    </w:p>
    <w:p w14:paraId="47797DF7" w14:textId="77777777" w:rsidR="00E52DD0" w:rsidRPr="00E52DD0" w:rsidRDefault="00E52DD0" w:rsidP="00E52DD0">
      <w:pPr>
        <w:jc w:val="both"/>
        <w:rPr>
          <w:rFonts w:cstheme="majorBidi"/>
        </w:rPr>
      </w:pPr>
    </w:p>
    <w:p w14:paraId="656A2D31" w14:textId="44A7C3F3" w:rsidR="007B109D" w:rsidRPr="008300F5" w:rsidRDefault="008611C0" w:rsidP="007B109D">
      <w:pPr>
        <w:pStyle w:val="Heading1"/>
      </w:pPr>
      <w:r>
        <w:t>3</w:t>
      </w:r>
      <w:r w:rsidR="007B109D">
        <w:tab/>
      </w:r>
      <w:r w:rsidR="008009F0">
        <w:t>New s</w:t>
      </w:r>
      <w:r w:rsidR="007B109D">
        <w:t xml:space="preserve">eries of special issues </w:t>
      </w:r>
      <w:r w:rsidR="00BE6517">
        <w:t>under preparation</w:t>
      </w:r>
      <w:r w:rsidR="007B109D">
        <w:t xml:space="preserve"> </w:t>
      </w:r>
    </w:p>
    <w:p w14:paraId="3554A04C" w14:textId="007690F0" w:rsidR="007B109D" w:rsidRDefault="007B109D" w:rsidP="007B109D">
      <w:pPr>
        <w:jc w:val="both"/>
        <w:rPr>
          <w:rFonts w:cstheme="majorBidi"/>
        </w:rPr>
      </w:pPr>
      <w:r>
        <w:rPr>
          <w:rFonts w:cstheme="majorBidi"/>
        </w:rPr>
        <w:t>The ITU Journal has announced a new series of special issues to be published in 202</w:t>
      </w:r>
      <w:r w:rsidR="0024712B">
        <w:rPr>
          <w:rFonts w:cstheme="majorBidi"/>
        </w:rPr>
        <w:t>4</w:t>
      </w:r>
      <w:r>
        <w:rPr>
          <w:rFonts w:cstheme="majorBidi"/>
        </w:rPr>
        <w:t xml:space="preserve"> and paper submissions are currently welcome</w:t>
      </w:r>
      <w:r w:rsidR="00BE6517">
        <w:rPr>
          <w:rFonts w:cstheme="majorBidi"/>
        </w:rPr>
        <w:t xml:space="preserve"> for some of them</w:t>
      </w:r>
      <w:r>
        <w:rPr>
          <w:rFonts w:cstheme="majorBidi"/>
        </w:rPr>
        <w:t xml:space="preserve">. These issues continue to look towards exploring the areas of </w:t>
      </w:r>
      <w:r w:rsidR="00093809">
        <w:rPr>
          <w:rFonts w:cstheme="majorBidi"/>
        </w:rPr>
        <w:t xml:space="preserve">AI and machine learning, </w:t>
      </w:r>
      <w:proofErr w:type="gramStart"/>
      <w:r w:rsidRPr="00275477">
        <w:rPr>
          <w:rFonts w:cstheme="majorBidi"/>
        </w:rPr>
        <w:t>future</w:t>
      </w:r>
      <w:proofErr w:type="gramEnd"/>
      <w:r w:rsidRPr="00275477">
        <w:rPr>
          <w:rFonts w:cstheme="majorBidi"/>
        </w:rPr>
        <w:t xml:space="preserve"> </w:t>
      </w:r>
      <w:r>
        <w:rPr>
          <w:rFonts w:cstheme="majorBidi"/>
        </w:rPr>
        <w:t xml:space="preserve">and intelligent </w:t>
      </w:r>
      <w:r w:rsidRPr="00275477">
        <w:rPr>
          <w:rFonts w:cstheme="majorBidi"/>
        </w:rPr>
        <w:t xml:space="preserve">technologies and with an emphasis on </w:t>
      </w:r>
      <w:r w:rsidRPr="00571158">
        <w:rPr>
          <w:rFonts w:cstheme="majorBidi"/>
        </w:rPr>
        <w:t>5G and 6G wireless systems</w:t>
      </w:r>
      <w:r>
        <w:rPr>
          <w:rFonts w:cstheme="majorBidi"/>
        </w:rPr>
        <w:t xml:space="preserve">, as </w:t>
      </w:r>
      <w:r w:rsidRPr="00275477">
        <w:rPr>
          <w:rFonts w:cstheme="majorBidi"/>
        </w:rPr>
        <w:t xml:space="preserve">well as </w:t>
      </w:r>
      <w:r w:rsidR="00586B9B">
        <w:rPr>
          <w:rFonts w:cstheme="majorBidi"/>
        </w:rPr>
        <w:t>on n</w:t>
      </w:r>
      <w:r w:rsidR="00586B9B" w:rsidRPr="00586B9B">
        <w:rPr>
          <w:rFonts w:cstheme="majorBidi"/>
        </w:rPr>
        <w:t>ext generation computer communications and networks</w:t>
      </w:r>
      <w:r w:rsidR="00586B9B">
        <w:rPr>
          <w:rFonts w:cstheme="majorBidi"/>
        </w:rPr>
        <w:t xml:space="preserve">, </w:t>
      </w:r>
      <w:r w:rsidR="008100DC">
        <w:rPr>
          <w:rFonts w:cstheme="majorBidi"/>
        </w:rPr>
        <w:t>satellite constellations and space</w:t>
      </w:r>
      <w:r w:rsidR="00093809">
        <w:rPr>
          <w:rFonts w:cstheme="majorBidi"/>
        </w:rPr>
        <w:t xml:space="preserve">, and </w:t>
      </w:r>
      <w:r w:rsidR="00E809BF" w:rsidRPr="00E809BF">
        <w:rPr>
          <w:rFonts w:cstheme="majorBidi"/>
        </w:rPr>
        <w:t>Geospatial Artificial Intelligence</w:t>
      </w:r>
      <w:r w:rsidR="008100DC">
        <w:rPr>
          <w:rFonts w:cstheme="majorBidi"/>
        </w:rPr>
        <w:t xml:space="preserve">. </w:t>
      </w:r>
      <w:r>
        <w:rPr>
          <w:rFonts w:cstheme="majorBidi"/>
        </w:rPr>
        <w:t xml:space="preserve"> </w:t>
      </w:r>
    </w:p>
    <w:p w14:paraId="0A9641E1" w14:textId="77777777" w:rsidR="007B109D" w:rsidRDefault="007B109D" w:rsidP="007B109D">
      <w:pPr>
        <w:tabs>
          <w:tab w:val="num" w:pos="720"/>
        </w:tabs>
        <w:jc w:val="both"/>
      </w:pPr>
      <w:r>
        <w:t xml:space="preserve">More information on the </w:t>
      </w:r>
      <w:hyperlink r:id="rId32" w:history="1">
        <w:r w:rsidRPr="00047C08">
          <w:rPr>
            <w:rStyle w:val="Hyperlink"/>
          </w:rPr>
          <w:t>Editorial Board</w:t>
        </w:r>
      </w:hyperlink>
      <w:r>
        <w:t xml:space="preserve">, </w:t>
      </w:r>
      <w:hyperlink r:id="rId33" w:history="1">
        <w:r>
          <w:rPr>
            <w:rStyle w:val="Hyperlink"/>
          </w:rPr>
          <w:t>scope and topics​</w:t>
        </w:r>
      </w:hyperlink>
      <w:r w:rsidRPr="00047C08">
        <w:t>​</w:t>
      </w:r>
      <w:r>
        <w:t xml:space="preserve">, </w:t>
      </w:r>
      <w:hyperlink r:id="rId34" w:history="1">
        <w:r>
          <w:rPr>
            <w:rStyle w:val="Hyperlink"/>
          </w:rPr>
          <w:t>publication rights and copyright​</w:t>
        </w:r>
      </w:hyperlink>
      <w:r>
        <w:t xml:space="preserve">, </w:t>
      </w:r>
      <w:hyperlink r:id="rId35" w:history="1">
        <w:r>
          <w:rPr>
            <w:rStyle w:val="Hyperlink"/>
          </w:rPr>
          <w:t>submission guidelines and templates​​</w:t>
        </w:r>
      </w:hyperlink>
      <w:r>
        <w:t xml:space="preserve">, and </w:t>
      </w:r>
      <w:hyperlink r:id="rId36" w:history="1">
        <w:r>
          <w:rPr>
            <w:rStyle w:val="Hyperlink"/>
          </w:rPr>
          <w:t>review policy</w:t>
        </w:r>
      </w:hyperlink>
      <w:r>
        <w:t xml:space="preserve"> can be found online. </w:t>
      </w:r>
    </w:p>
    <w:p w14:paraId="7CEDE7DA" w14:textId="77777777" w:rsidR="00E809BF" w:rsidRPr="00047C08" w:rsidRDefault="00E809BF" w:rsidP="007B109D">
      <w:pPr>
        <w:tabs>
          <w:tab w:val="num" w:pos="720"/>
        </w:tabs>
        <w:jc w:val="both"/>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961"/>
        <w:gridCol w:w="4116"/>
      </w:tblGrid>
      <w:tr w:rsidR="00CF48CA" w14:paraId="6D117C3C" w14:textId="77777777" w:rsidTr="00535EC4">
        <w:tc>
          <w:tcPr>
            <w:tcW w:w="704" w:type="dxa"/>
          </w:tcPr>
          <w:p w14:paraId="0BA596C8" w14:textId="486FBC75" w:rsidR="00CF48CA" w:rsidRPr="00B7064F" w:rsidRDefault="00E809BF" w:rsidP="00CF48CA">
            <w:pPr>
              <w:rPr>
                <w:rFonts w:cstheme="majorBidi"/>
                <w:b/>
                <w:bCs/>
                <w:noProof/>
                <w:sz w:val="22"/>
                <w:szCs w:val="22"/>
              </w:rPr>
            </w:pPr>
            <w:r>
              <w:rPr>
                <w:rFonts w:cstheme="majorBidi"/>
                <w:b/>
                <w:bCs/>
                <w:noProof/>
                <w:sz w:val="22"/>
                <w:szCs w:val="22"/>
              </w:rPr>
              <w:lastRenderedPageBreak/>
              <w:t>I</w:t>
            </w:r>
            <w:r w:rsidRPr="00B7064F">
              <w:rPr>
                <w:rFonts w:cstheme="majorBidi"/>
                <w:b/>
                <w:bCs/>
                <w:noProof/>
                <w:sz w:val="22"/>
                <w:szCs w:val="22"/>
              </w:rPr>
              <w:t>.</w:t>
            </w:r>
          </w:p>
        </w:tc>
        <w:tc>
          <w:tcPr>
            <w:tcW w:w="4961" w:type="dxa"/>
          </w:tcPr>
          <w:p w14:paraId="6A962961" w14:textId="632C68EE" w:rsidR="00CF48CA" w:rsidRDefault="00E809BF" w:rsidP="00CF48CA">
            <w:pPr>
              <w:rPr>
                <w:rFonts w:cstheme="majorBidi"/>
              </w:rPr>
            </w:pPr>
            <w:r>
              <w:rPr>
                <w:noProof/>
              </w:rPr>
              <w:drawing>
                <wp:inline distT="0" distB="0" distL="0" distR="0" wp14:anchorId="39C26271" wp14:editId="4752DAEF">
                  <wp:extent cx="3022110" cy="170007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7178" cy="1725429"/>
                          </a:xfrm>
                          <a:prstGeom prst="rect">
                            <a:avLst/>
                          </a:prstGeom>
                          <a:noFill/>
                          <a:ln>
                            <a:noFill/>
                          </a:ln>
                        </pic:spPr>
                      </pic:pic>
                    </a:graphicData>
                  </a:graphic>
                </wp:inline>
              </w:drawing>
            </w:r>
          </w:p>
        </w:tc>
        <w:tc>
          <w:tcPr>
            <w:tcW w:w="4116" w:type="dxa"/>
          </w:tcPr>
          <w:p w14:paraId="2D7498AA" w14:textId="3CD7BB51" w:rsidR="00CF48CA" w:rsidRDefault="00E809BF" w:rsidP="00A55998">
            <w:pPr>
              <w:ind w:left="41"/>
              <w:jc w:val="both"/>
              <w:rPr>
                <w:rFonts w:cstheme="majorBidi"/>
              </w:rPr>
            </w:pPr>
            <w:r w:rsidRPr="003D6C46">
              <w:rPr>
                <w:rFonts w:eastAsia="Times New Roman" w:cstheme="minorHAnsi"/>
                <w:lang w:eastAsia="en-GB"/>
              </w:rPr>
              <w:t xml:space="preserve">The aim of this special issue is to examine various complementary aspects of cutting-edge trends and creative approaches in communications and networks research. The goal is to showcase selected driving technologies, methods, and principles that will support the development of the next generation of interconnected communication systems and facilitate their integration into smart society, industry, and economy. </w:t>
            </w:r>
            <w:hyperlink r:id="rId38" w:history="1">
              <w:r w:rsidRPr="00497A8A">
                <w:rPr>
                  <w:rStyle w:val="Hyperlink"/>
                  <w:rFonts w:ascii="Times New Roman" w:eastAsia="Times New Roman" w:hAnsi="Times New Roman" w:cstheme="minorHAnsi"/>
                  <w:lang w:eastAsia="en-GB"/>
                </w:rPr>
                <w:t>Next Generation Computer Communications and Networks</w:t>
              </w:r>
            </w:hyperlink>
            <w:r>
              <w:rPr>
                <w:rFonts w:eastAsia="Times New Roman" w:cstheme="minorHAnsi"/>
                <w:lang w:eastAsia="en-GB"/>
              </w:rPr>
              <w:t xml:space="preserve"> will be published in </w:t>
            </w:r>
            <w:r w:rsidRPr="00E809BF">
              <w:rPr>
                <w:rFonts w:eastAsia="Times New Roman" w:cstheme="minorHAnsi"/>
                <w:b/>
                <w:bCs/>
                <w:lang w:eastAsia="en-GB"/>
              </w:rPr>
              <w:t>March 2024</w:t>
            </w:r>
            <w:r>
              <w:rPr>
                <w:rFonts w:eastAsia="Times New Roman" w:cstheme="minorHAnsi"/>
                <w:lang w:eastAsia="en-GB"/>
              </w:rPr>
              <w:t>.</w:t>
            </w:r>
          </w:p>
        </w:tc>
      </w:tr>
      <w:tr w:rsidR="00CF48CA" w14:paraId="71EBC8DA" w14:textId="77777777" w:rsidTr="00535EC4">
        <w:tc>
          <w:tcPr>
            <w:tcW w:w="704" w:type="dxa"/>
          </w:tcPr>
          <w:p w14:paraId="52D7F8C4" w14:textId="63E8E378" w:rsidR="00CF48CA" w:rsidRPr="00B7064F" w:rsidRDefault="00CF48CA" w:rsidP="00CF48CA">
            <w:pPr>
              <w:rPr>
                <w:rFonts w:cstheme="majorBidi"/>
                <w:b/>
                <w:bCs/>
                <w:noProof/>
                <w:sz w:val="22"/>
                <w:szCs w:val="22"/>
              </w:rPr>
            </w:pPr>
          </w:p>
        </w:tc>
        <w:tc>
          <w:tcPr>
            <w:tcW w:w="4961" w:type="dxa"/>
          </w:tcPr>
          <w:p w14:paraId="426F517E" w14:textId="77777777" w:rsidR="00CF48CA" w:rsidRPr="004B31DF" w:rsidRDefault="00CF48CA" w:rsidP="00CF48CA">
            <w:pPr>
              <w:rPr>
                <w:rFonts w:cstheme="majorBidi"/>
                <w:noProof/>
                <w:sz w:val="12"/>
                <w:szCs w:val="12"/>
                <w:lang w:val="en-US" w:eastAsia="en-US"/>
              </w:rPr>
            </w:pPr>
          </w:p>
        </w:tc>
        <w:tc>
          <w:tcPr>
            <w:tcW w:w="4116" w:type="dxa"/>
          </w:tcPr>
          <w:p w14:paraId="439623E4" w14:textId="77777777" w:rsidR="00CF48CA" w:rsidRPr="004B31DF" w:rsidRDefault="00CF48CA" w:rsidP="00CF48CA">
            <w:pPr>
              <w:rPr>
                <w:rFonts w:cstheme="majorBidi"/>
                <w:sz w:val="12"/>
                <w:szCs w:val="12"/>
              </w:rPr>
            </w:pPr>
          </w:p>
        </w:tc>
      </w:tr>
      <w:tr w:rsidR="00960FA6" w14:paraId="6EE6119A" w14:textId="77777777" w:rsidTr="00535EC4">
        <w:tc>
          <w:tcPr>
            <w:tcW w:w="704" w:type="dxa"/>
          </w:tcPr>
          <w:p w14:paraId="34DFD130" w14:textId="019DA2BC" w:rsidR="00960FA6" w:rsidRPr="00B7064F" w:rsidRDefault="00192842" w:rsidP="00CF48CA">
            <w:pPr>
              <w:rPr>
                <w:rFonts w:cstheme="majorBidi"/>
                <w:b/>
                <w:bCs/>
                <w:noProof/>
                <w:sz w:val="22"/>
                <w:szCs w:val="22"/>
              </w:rPr>
            </w:pPr>
            <w:r w:rsidRPr="00B7064F">
              <w:rPr>
                <w:rFonts w:cstheme="majorBidi"/>
                <w:b/>
                <w:bCs/>
                <w:noProof/>
                <w:sz w:val="22"/>
                <w:szCs w:val="22"/>
              </w:rPr>
              <w:t>I</w:t>
            </w:r>
            <w:r w:rsidR="00960FA6" w:rsidRPr="00B7064F">
              <w:rPr>
                <w:rFonts w:cstheme="majorBidi"/>
                <w:b/>
                <w:bCs/>
                <w:noProof/>
                <w:sz w:val="22"/>
                <w:szCs w:val="22"/>
              </w:rPr>
              <w:t>I.</w:t>
            </w:r>
          </w:p>
        </w:tc>
        <w:tc>
          <w:tcPr>
            <w:tcW w:w="4961" w:type="dxa"/>
          </w:tcPr>
          <w:p w14:paraId="0968DB82" w14:textId="265CA98F" w:rsidR="00960FA6" w:rsidRPr="004B31DF" w:rsidRDefault="00454D2E" w:rsidP="00CF48CA">
            <w:pPr>
              <w:rPr>
                <w:rFonts w:cstheme="majorBidi"/>
                <w:noProof/>
                <w:sz w:val="12"/>
                <w:szCs w:val="12"/>
                <w:lang w:val="en-US" w:eastAsia="en-US"/>
              </w:rPr>
            </w:pPr>
            <w:r>
              <w:rPr>
                <w:noProof/>
              </w:rPr>
              <w:drawing>
                <wp:inline distT="0" distB="0" distL="0" distR="0" wp14:anchorId="3C74FFF0" wp14:editId="375734FB">
                  <wp:extent cx="2977397" cy="167456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8861" cy="1686636"/>
                          </a:xfrm>
                          <a:prstGeom prst="rect">
                            <a:avLst/>
                          </a:prstGeom>
                          <a:noFill/>
                          <a:ln>
                            <a:noFill/>
                          </a:ln>
                        </pic:spPr>
                      </pic:pic>
                    </a:graphicData>
                  </a:graphic>
                </wp:inline>
              </w:drawing>
            </w:r>
          </w:p>
        </w:tc>
        <w:tc>
          <w:tcPr>
            <w:tcW w:w="4116" w:type="dxa"/>
          </w:tcPr>
          <w:p w14:paraId="1C22319F" w14:textId="256DE057" w:rsidR="00960FA6" w:rsidRDefault="00454D2E" w:rsidP="00DD3E51">
            <w:pPr>
              <w:jc w:val="both"/>
              <w:rPr>
                <w:rFonts w:cstheme="minorHAnsi"/>
              </w:rPr>
            </w:pPr>
            <w:r>
              <w:rPr>
                <w:rFonts w:cstheme="minorHAnsi"/>
              </w:rPr>
              <w:t xml:space="preserve">The special issue on </w:t>
            </w:r>
            <w:hyperlink r:id="rId40" w:history="1">
              <w:r w:rsidR="000A5FA1" w:rsidRPr="000A5FA1">
                <w:rPr>
                  <w:rStyle w:val="Hyperlink"/>
                  <w:rFonts w:ascii="Times New Roman" w:hAnsi="Times New Roman" w:cstheme="minorHAnsi"/>
                </w:rPr>
                <w:t>Satellite constellations and connectivity from space​</w:t>
              </w:r>
            </w:hyperlink>
            <w:r>
              <w:rPr>
                <w:rFonts w:cstheme="minorHAnsi"/>
              </w:rPr>
              <w:t xml:space="preserve"> </w:t>
            </w:r>
            <w:r w:rsidR="00E809BF">
              <w:rPr>
                <w:rFonts w:cstheme="minorHAnsi"/>
              </w:rPr>
              <w:t xml:space="preserve">will be published in </w:t>
            </w:r>
            <w:r w:rsidR="00355677" w:rsidRPr="00355677">
              <w:rPr>
                <w:rFonts w:cstheme="minorHAnsi"/>
                <w:b/>
                <w:bCs/>
              </w:rPr>
              <w:t>June</w:t>
            </w:r>
            <w:r w:rsidR="00DD3E51" w:rsidRPr="00DD3E51">
              <w:rPr>
                <w:rFonts w:cstheme="minorHAnsi"/>
                <w:b/>
                <w:bCs/>
              </w:rPr>
              <w:t xml:space="preserve"> 202</w:t>
            </w:r>
            <w:r w:rsidR="00355677">
              <w:rPr>
                <w:rFonts w:cstheme="minorHAnsi"/>
                <w:b/>
                <w:bCs/>
              </w:rPr>
              <w:t>4</w:t>
            </w:r>
            <w:r w:rsidR="00DD3E51">
              <w:rPr>
                <w:rFonts w:cstheme="minorHAnsi"/>
              </w:rPr>
              <w:t>.</w:t>
            </w:r>
          </w:p>
          <w:p w14:paraId="16B9BF21" w14:textId="1EDE070A" w:rsidR="00DD3E51" w:rsidRPr="001435E7" w:rsidRDefault="004A1799" w:rsidP="00DD3E51">
            <w:pPr>
              <w:jc w:val="both"/>
              <w:rPr>
                <w:rFonts w:cstheme="majorBidi"/>
                <w:sz w:val="12"/>
                <w:szCs w:val="12"/>
                <w:highlight w:val="yellow"/>
              </w:rPr>
            </w:pPr>
            <w:r w:rsidRPr="004A1799">
              <w:rPr>
                <w:rFonts w:cstheme="minorHAnsi"/>
              </w:rPr>
              <w:t>It invite</w:t>
            </w:r>
            <w:r w:rsidR="00355677">
              <w:rPr>
                <w:rFonts w:cstheme="minorHAnsi"/>
              </w:rPr>
              <w:t>d</w:t>
            </w:r>
            <w:r w:rsidRPr="004A1799">
              <w:rPr>
                <w:rFonts w:cstheme="minorHAnsi"/>
              </w:rPr>
              <w:t xml:space="preserve"> contributions on the development of new adaptive and robust communications strategies</w:t>
            </w:r>
            <w:r w:rsidR="0074769C">
              <w:rPr>
                <w:rFonts w:cstheme="minorHAnsi"/>
              </w:rPr>
              <w:t xml:space="preserve">, </w:t>
            </w:r>
            <w:r w:rsidRPr="004A1799">
              <w:rPr>
                <w:rFonts w:cstheme="minorHAnsi"/>
              </w:rPr>
              <w:t>from physical to the application layer</w:t>
            </w:r>
            <w:r w:rsidR="0074769C">
              <w:rPr>
                <w:rFonts w:cstheme="minorHAnsi"/>
              </w:rPr>
              <w:t>,</w:t>
            </w:r>
            <w:r w:rsidRPr="004A1799">
              <w:rPr>
                <w:rFonts w:cstheme="minorHAnsi"/>
              </w:rPr>
              <w:t xml:space="preserve"> to fully realize the potential offered by satellite constellations.</w:t>
            </w:r>
          </w:p>
        </w:tc>
      </w:tr>
      <w:tr w:rsidR="005D1715" w14:paraId="5A5A575A" w14:textId="77777777" w:rsidTr="00535EC4">
        <w:tc>
          <w:tcPr>
            <w:tcW w:w="704" w:type="dxa"/>
          </w:tcPr>
          <w:p w14:paraId="2AA7F3FC" w14:textId="77777777" w:rsidR="005D1715" w:rsidRPr="00B7064F" w:rsidRDefault="005D1715" w:rsidP="00CF48CA">
            <w:pPr>
              <w:rPr>
                <w:rFonts w:cstheme="majorBidi"/>
                <w:b/>
                <w:bCs/>
                <w:noProof/>
                <w:sz w:val="22"/>
                <w:szCs w:val="22"/>
              </w:rPr>
            </w:pPr>
          </w:p>
        </w:tc>
        <w:tc>
          <w:tcPr>
            <w:tcW w:w="4961" w:type="dxa"/>
          </w:tcPr>
          <w:p w14:paraId="0847E331" w14:textId="77777777" w:rsidR="005D1715" w:rsidRPr="005D1715" w:rsidRDefault="005D1715" w:rsidP="00CF48CA">
            <w:pPr>
              <w:rPr>
                <w:rFonts w:cstheme="majorBidi"/>
                <w:b/>
                <w:bCs/>
                <w:noProof/>
                <w:sz w:val="12"/>
                <w:szCs w:val="12"/>
              </w:rPr>
            </w:pPr>
          </w:p>
        </w:tc>
        <w:tc>
          <w:tcPr>
            <w:tcW w:w="4116" w:type="dxa"/>
          </w:tcPr>
          <w:p w14:paraId="48E37DB5" w14:textId="77777777" w:rsidR="005D1715" w:rsidRPr="001435E7" w:rsidRDefault="005D1715" w:rsidP="00CF48CA">
            <w:pPr>
              <w:rPr>
                <w:rFonts w:cstheme="majorBidi"/>
                <w:b/>
                <w:bCs/>
                <w:noProof/>
                <w:sz w:val="12"/>
                <w:szCs w:val="12"/>
                <w:highlight w:val="yellow"/>
              </w:rPr>
            </w:pPr>
          </w:p>
        </w:tc>
      </w:tr>
      <w:tr w:rsidR="005D1715" w14:paraId="573079D0" w14:textId="77777777" w:rsidTr="00535EC4">
        <w:tc>
          <w:tcPr>
            <w:tcW w:w="704" w:type="dxa"/>
          </w:tcPr>
          <w:p w14:paraId="3E8BC398" w14:textId="1778ABB0" w:rsidR="005D1715" w:rsidRPr="00B7064F" w:rsidRDefault="005D1715" w:rsidP="00CF48CA">
            <w:pPr>
              <w:rPr>
                <w:rFonts w:cstheme="majorBidi"/>
                <w:b/>
                <w:bCs/>
                <w:noProof/>
                <w:sz w:val="22"/>
                <w:szCs w:val="22"/>
              </w:rPr>
            </w:pPr>
            <w:r w:rsidRPr="00B7064F">
              <w:rPr>
                <w:rFonts w:cstheme="majorBidi"/>
                <w:b/>
                <w:bCs/>
                <w:noProof/>
                <w:sz w:val="22"/>
                <w:szCs w:val="22"/>
              </w:rPr>
              <w:t>I</w:t>
            </w:r>
            <w:r w:rsidR="00192842" w:rsidRPr="00B7064F">
              <w:rPr>
                <w:rFonts w:cstheme="majorBidi"/>
                <w:b/>
                <w:bCs/>
                <w:noProof/>
                <w:sz w:val="22"/>
                <w:szCs w:val="22"/>
              </w:rPr>
              <w:t>I</w:t>
            </w:r>
            <w:r w:rsidRPr="00B7064F">
              <w:rPr>
                <w:rFonts w:cstheme="majorBidi"/>
                <w:b/>
                <w:bCs/>
                <w:noProof/>
                <w:sz w:val="22"/>
                <w:szCs w:val="22"/>
              </w:rPr>
              <w:t>I.</w:t>
            </w:r>
          </w:p>
        </w:tc>
        <w:tc>
          <w:tcPr>
            <w:tcW w:w="4961" w:type="dxa"/>
          </w:tcPr>
          <w:p w14:paraId="12DB6780" w14:textId="109EB7DD" w:rsidR="005D1715" w:rsidRPr="00B50F07" w:rsidRDefault="00E809BF" w:rsidP="00B50F07">
            <w:pPr>
              <w:jc w:val="both"/>
              <w:rPr>
                <w:rFonts w:eastAsia="Times New Roman" w:cstheme="minorHAnsi"/>
                <w:highlight w:val="yellow"/>
                <w:lang w:eastAsia="en-GB"/>
              </w:rPr>
            </w:pPr>
            <w:r w:rsidRPr="00FF11C7">
              <w:rPr>
                <w:noProof/>
              </w:rPr>
              <w:drawing>
                <wp:inline distT="0" distB="0" distL="0" distR="0" wp14:anchorId="34005B30" wp14:editId="6724CE44">
                  <wp:extent cx="2937834" cy="1652530"/>
                  <wp:effectExtent l="0" t="0" r="0" b="5080"/>
                  <wp:docPr id="10" name="Picture 4" descr="A picture containing screenshot, map&#10;&#10;Description automatically generated">
                    <a:extLst xmlns:a="http://schemas.openxmlformats.org/drawingml/2006/main">
                      <a:ext uri="{FF2B5EF4-FFF2-40B4-BE49-F238E27FC236}">
                        <a16:creationId xmlns:a16="http://schemas.microsoft.com/office/drawing/2014/main" id="{0302D2D3-E7F6-A15D-14A6-B7892AC2B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screenshot, map&#10;&#10;Description automatically generated">
                            <a:extLst>
                              <a:ext uri="{FF2B5EF4-FFF2-40B4-BE49-F238E27FC236}">
                                <a16:creationId xmlns:a16="http://schemas.microsoft.com/office/drawing/2014/main" id="{0302D2D3-E7F6-A15D-14A6-B7892AC2BB8D}"/>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309" cy="1664610"/>
                          </a:xfrm>
                          <a:prstGeom prst="rect">
                            <a:avLst/>
                          </a:prstGeom>
                          <a:noFill/>
                        </pic:spPr>
                      </pic:pic>
                    </a:graphicData>
                  </a:graphic>
                </wp:inline>
              </w:drawing>
            </w:r>
          </w:p>
        </w:tc>
        <w:tc>
          <w:tcPr>
            <w:tcW w:w="4116" w:type="dxa"/>
          </w:tcPr>
          <w:p w14:paraId="2BC115F4" w14:textId="3FCD20D5" w:rsidR="00E809BF" w:rsidRDefault="00E809BF" w:rsidP="00E809BF">
            <w:pPr>
              <w:shd w:val="clear" w:color="auto" w:fill="FFFFFF"/>
              <w:spacing w:before="100" w:beforeAutospacing="1" w:after="100" w:afterAutospacing="1"/>
              <w:jc w:val="both"/>
              <w:rPr>
                <w:rFonts w:cstheme="majorBidi"/>
              </w:rPr>
            </w:pPr>
            <w:r>
              <w:rPr>
                <w:rFonts w:cstheme="majorBidi"/>
              </w:rPr>
              <w:t xml:space="preserve">This special issue </w:t>
            </w:r>
            <w:r w:rsidR="00355677">
              <w:rPr>
                <w:rFonts w:cstheme="majorBidi"/>
              </w:rPr>
              <w:t>will feature</w:t>
            </w:r>
            <w:r w:rsidRPr="00FF11C7">
              <w:rPr>
                <w:rFonts w:cstheme="majorBidi"/>
              </w:rPr>
              <w:t xml:space="preserve"> contributions that propose and evaluate intelligent techniques for networking and distributed systems, as well as encouraging a thorough discussion of the advantages and disadvantages of these solutions, addressing the trade-offs involved in their adoption</w:t>
            </w:r>
            <w:r>
              <w:rPr>
                <w:rFonts w:cstheme="majorBidi"/>
              </w:rPr>
              <w:t xml:space="preserve">. </w:t>
            </w:r>
          </w:p>
          <w:p w14:paraId="5F935439" w14:textId="15657284" w:rsidR="00355677" w:rsidRDefault="00355677" w:rsidP="00355677">
            <w:pPr>
              <w:jc w:val="both"/>
              <w:rPr>
                <w:rFonts w:cstheme="minorHAnsi"/>
              </w:rPr>
            </w:pPr>
            <w:r>
              <w:rPr>
                <w:rFonts w:cstheme="majorBidi"/>
              </w:rPr>
              <w:t>Research papers on</w:t>
            </w:r>
            <w:r w:rsidR="00E809BF">
              <w:rPr>
                <w:rFonts w:cstheme="majorBidi"/>
              </w:rPr>
              <w:t xml:space="preserve"> </w:t>
            </w:r>
            <w:hyperlink r:id="rId42" w:history="1">
              <w:r w:rsidR="00E809BF" w:rsidRPr="008E3235">
                <w:rPr>
                  <w:rStyle w:val="Hyperlink"/>
                  <w:rFonts w:ascii="Times New Roman" w:hAnsi="Times New Roman" w:cstheme="majorBidi"/>
                </w:rPr>
                <w:t>Intelligent technologies for future networking and distributed systems</w:t>
              </w:r>
            </w:hyperlink>
            <w:r w:rsidR="00E809BF">
              <w:rPr>
                <w:rFonts w:cstheme="majorBidi"/>
              </w:rPr>
              <w:t xml:space="preserve"> </w:t>
            </w:r>
            <w:r>
              <w:rPr>
                <w:rFonts w:cstheme="majorBidi"/>
              </w:rPr>
              <w:t>w</w:t>
            </w:r>
            <w:r>
              <w:rPr>
                <w:rFonts w:cstheme="minorHAnsi"/>
              </w:rPr>
              <w:t xml:space="preserve">ill be published in </w:t>
            </w:r>
            <w:r>
              <w:rPr>
                <w:rFonts w:cstheme="minorHAnsi"/>
                <w:b/>
                <w:bCs/>
              </w:rPr>
              <w:t>September</w:t>
            </w:r>
            <w:r w:rsidRPr="00DD3E51">
              <w:rPr>
                <w:rFonts w:cstheme="minorHAnsi"/>
                <w:b/>
                <w:bCs/>
              </w:rPr>
              <w:t xml:space="preserve"> 202</w:t>
            </w:r>
            <w:r>
              <w:rPr>
                <w:rFonts w:cstheme="minorHAnsi"/>
                <w:b/>
                <w:bCs/>
              </w:rPr>
              <w:t>4</w:t>
            </w:r>
            <w:r>
              <w:rPr>
                <w:rFonts w:cstheme="minorHAnsi"/>
              </w:rPr>
              <w:t>.</w:t>
            </w:r>
          </w:p>
          <w:p w14:paraId="061E65B5" w14:textId="3212EC72" w:rsidR="005D1715" w:rsidRPr="001435E7" w:rsidRDefault="005D1715" w:rsidP="00E809BF">
            <w:pPr>
              <w:jc w:val="both"/>
              <w:rPr>
                <w:rFonts w:cstheme="majorBidi"/>
                <w:sz w:val="12"/>
                <w:szCs w:val="12"/>
                <w:highlight w:val="yellow"/>
              </w:rPr>
            </w:pPr>
          </w:p>
        </w:tc>
      </w:tr>
      <w:tr w:rsidR="000907F8" w14:paraId="0E104328" w14:textId="77777777" w:rsidTr="00535EC4">
        <w:tc>
          <w:tcPr>
            <w:tcW w:w="704" w:type="dxa"/>
          </w:tcPr>
          <w:p w14:paraId="00091817" w14:textId="77777777" w:rsidR="000907F8" w:rsidRPr="00B7064F" w:rsidRDefault="000907F8" w:rsidP="00CF48CA">
            <w:pPr>
              <w:rPr>
                <w:rFonts w:cstheme="majorBidi"/>
                <w:b/>
                <w:bCs/>
                <w:noProof/>
                <w:sz w:val="22"/>
                <w:szCs w:val="22"/>
              </w:rPr>
            </w:pPr>
          </w:p>
        </w:tc>
        <w:tc>
          <w:tcPr>
            <w:tcW w:w="4961" w:type="dxa"/>
          </w:tcPr>
          <w:p w14:paraId="77EDE266" w14:textId="77777777" w:rsidR="000907F8" w:rsidRPr="00FF11C7" w:rsidRDefault="000907F8" w:rsidP="00B50F07">
            <w:pPr>
              <w:jc w:val="both"/>
              <w:rPr>
                <w:noProof/>
              </w:rPr>
            </w:pPr>
          </w:p>
        </w:tc>
        <w:tc>
          <w:tcPr>
            <w:tcW w:w="4116" w:type="dxa"/>
          </w:tcPr>
          <w:p w14:paraId="7C135E29" w14:textId="77777777" w:rsidR="000907F8" w:rsidRDefault="000907F8" w:rsidP="00E809BF">
            <w:pPr>
              <w:shd w:val="clear" w:color="auto" w:fill="FFFFFF"/>
              <w:spacing w:before="100" w:beforeAutospacing="1" w:after="100" w:afterAutospacing="1"/>
              <w:jc w:val="both"/>
              <w:rPr>
                <w:rFonts w:cstheme="majorBidi"/>
              </w:rPr>
            </w:pPr>
          </w:p>
        </w:tc>
      </w:tr>
      <w:tr w:rsidR="000907F8" w14:paraId="2752F602" w14:textId="77777777" w:rsidTr="00535EC4">
        <w:tc>
          <w:tcPr>
            <w:tcW w:w="704" w:type="dxa"/>
          </w:tcPr>
          <w:p w14:paraId="24F6BD53" w14:textId="4B5A5528" w:rsidR="000907F8" w:rsidRPr="00B7064F" w:rsidRDefault="000907F8" w:rsidP="000907F8">
            <w:pPr>
              <w:rPr>
                <w:rFonts w:cstheme="majorBidi"/>
                <w:b/>
                <w:bCs/>
                <w:noProof/>
                <w:sz w:val="22"/>
                <w:szCs w:val="22"/>
              </w:rPr>
            </w:pPr>
            <w:r w:rsidRPr="00B7064F">
              <w:rPr>
                <w:rFonts w:cstheme="majorBidi"/>
                <w:b/>
                <w:bCs/>
                <w:noProof/>
                <w:sz w:val="22"/>
                <w:szCs w:val="22"/>
              </w:rPr>
              <w:lastRenderedPageBreak/>
              <w:t>I</w:t>
            </w:r>
            <w:r>
              <w:rPr>
                <w:rFonts w:cstheme="majorBidi"/>
                <w:b/>
                <w:bCs/>
                <w:noProof/>
                <w:sz w:val="22"/>
                <w:szCs w:val="22"/>
              </w:rPr>
              <w:t>V</w:t>
            </w:r>
            <w:r w:rsidRPr="00B7064F">
              <w:rPr>
                <w:rFonts w:cstheme="majorBidi"/>
                <w:b/>
                <w:bCs/>
                <w:noProof/>
                <w:sz w:val="22"/>
                <w:szCs w:val="22"/>
              </w:rPr>
              <w:t>.</w:t>
            </w:r>
          </w:p>
        </w:tc>
        <w:tc>
          <w:tcPr>
            <w:tcW w:w="4961" w:type="dxa"/>
          </w:tcPr>
          <w:p w14:paraId="28C9D3AC" w14:textId="3CA5BC3F" w:rsidR="000907F8" w:rsidRPr="00FF11C7" w:rsidRDefault="00050D98" w:rsidP="000907F8">
            <w:pPr>
              <w:jc w:val="both"/>
              <w:rPr>
                <w:noProof/>
              </w:rPr>
            </w:pPr>
            <w:r>
              <w:rPr>
                <w:noProof/>
              </w:rPr>
              <w:drawing>
                <wp:inline distT="0" distB="0" distL="0" distR="0" wp14:anchorId="39D54F65" wp14:editId="63FEF237">
                  <wp:extent cx="3034399" cy="1707614"/>
                  <wp:effectExtent l="0" t="0" r="0" b="6985"/>
                  <wp:docPr id="22524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7218" cy="1709201"/>
                          </a:xfrm>
                          <a:prstGeom prst="rect">
                            <a:avLst/>
                          </a:prstGeom>
                          <a:noFill/>
                          <a:ln>
                            <a:noFill/>
                          </a:ln>
                        </pic:spPr>
                      </pic:pic>
                    </a:graphicData>
                  </a:graphic>
                </wp:inline>
              </w:drawing>
            </w:r>
          </w:p>
        </w:tc>
        <w:tc>
          <w:tcPr>
            <w:tcW w:w="4116" w:type="dxa"/>
          </w:tcPr>
          <w:p w14:paraId="61CA4200" w14:textId="3928E653" w:rsidR="000907F8" w:rsidRDefault="00050D98" w:rsidP="000907F8">
            <w:pPr>
              <w:shd w:val="clear" w:color="auto" w:fill="FFFFFF"/>
              <w:spacing w:before="100" w:beforeAutospacing="1" w:after="100" w:afterAutospacing="1"/>
              <w:jc w:val="both"/>
              <w:rPr>
                <w:rFonts w:cstheme="majorBidi"/>
              </w:rPr>
            </w:pPr>
            <w:r w:rsidRPr="00050D98">
              <w:rPr>
                <w:rFonts w:cstheme="majorBidi"/>
              </w:rPr>
              <w:t xml:space="preserve">Following the successful publication of </w:t>
            </w:r>
            <w:r w:rsidR="006D4FE2">
              <w:rPr>
                <w:rFonts w:cstheme="majorBidi"/>
              </w:rPr>
              <w:t xml:space="preserve">the </w:t>
            </w:r>
            <w:r w:rsidRPr="00050D98">
              <w:rPr>
                <w:rFonts w:cstheme="majorBidi"/>
              </w:rPr>
              <w:t>three</w:t>
            </w:r>
            <w:r w:rsidR="006D4FE2">
              <w:rPr>
                <w:rFonts w:cstheme="majorBidi"/>
              </w:rPr>
              <w:t xml:space="preserve"> past editions</w:t>
            </w:r>
            <w:r w:rsidRPr="00050D98">
              <w:rPr>
                <w:rFonts w:cstheme="majorBidi"/>
              </w:rPr>
              <w:t xml:space="preserve">, </w:t>
            </w:r>
            <w:r>
              <w:rPr>
                <w:rFonts w:cstheme="majorBidi"/>
              </w:rPr>
              <w:t xml:space="preserve">the </w:t>
            </w:r>
            <w:hyperlink r:id="rId44" w:history="1">
              <w:r w:rsidRPr="008F72DA">
                <w:rPr>
                  <w:rStyle w:val="Hyperlink"/>
                  <w:rFonts w:ascii="Times New Roman" w:hAnsi="Times New Roman" w:cstheme="majorBidi"/>
                </w:rPr>
                <w:t>4</w:t>
              </w:r>
              <w:r w:rsidRPr="008F72DA">
                <w:rPr>
                  <w:rStyle w:val="Hyperlink"/>
                  <w:rFonts w:ascii="Times New Roman" w:hAnsi="Times New Roman" w:cstheme="majorBidi"/>
                  <w:vertAlign w:val="superscript"/>
                </w:rPr>
                <w:t>th</w:t>
              </w:r>
              <w:r w:rsidRPr="008F72DA">
                <w:rPr>
                  <w:rStyle w:val="Hyperlink"/>
                  <w:rFonts w:ascii="Times New Roman" w:hAnsi="Times New Roman" w:cstheme="majorBidi"/>
                </w:rPr>
                <w:t xml:space="preserve"> edition</w:t>
              </w:r>
            </w:hyperlink>
            <w:r>
              <w:rPr>
                <w:rFonts w:cstheme="majorBidi"/>
              </w:rPr>
              <w:t xml:space="preserve"> has been launched recently </w:t>
            </w:r>
            <w:r w:rsidR="006D4FE2">
              <w:rPr>
                <w:rFonts w:cstheme="majorBidi"/>
              </w:rPr>
              <w:t xml:space="preserve">and accepts submissions </w:t>
            </w:r>
            <w:r w:rsidR="006D4FE2" w:rsidRPr="00C1094E">
              <w:rPr>
                <w:rFonts w:cstheme="majorBidi"/>
                <w:b/>
                <w:bCs/>
              </w:rPr>
              <w:t>until 31 January 2024</w:t>
            </w:r>
            <w:r w:rsidR="006D4FE2">
              <w:rPr>
                <w:rFonts w:cstheme="majorBidi"/>
              </w:rPr>
              <w:t xml:space="preserve">. </w:t>
            </w:r>
            <w:r w:rsidRPr="00050D98">
              <w:rPr>
                <w:rFonts w:cstheme="majorBidi"/>
              </w:rPr>
              <w:t xml:space="preserve">The invitation targets hosts and participants of the </w:t>
            </w:r>
            <w:r w:rsidR="006D4FE2">
              <w:rPr>
                <w:rFonts w:cstheme="majorBidi"/>
              </w:rPr>
              <w:t xml:space="preserve">ITU AI/ML </w:t>
            </w:r>
            <w:r w:rsidRPr="00050D98">
              <w:rPr>
                <w:rFonts w:cstheme="majorBidi"/>
              </w:rPr>
              <w:t>Challenge</w:t>
            </w:r>
            <w:r w:rsidR="00B84A92">
              <w:rPr>
                <w:rFonts w:cstheme="majorBidi"/>
              </w:rPr>
              <w:t>. C</w:t>
            </w:r>
            <w:r w:rsidRPr="00050D98">
              <w:rPr>
                <w:rFonts w:cstheme="majorBidi"/>
              </w:rPr>
              <w:t>ontributions based on novel research with clearly explained and strongly aligned topics in the challenge are also welcome. This dedicated edition aims to explore the impact of AI and ML in 5G/6G and future networks, along with the enabling technologies and tools within network infrastructures.</w:t>
            </w:r>
          </w:p>
        </w:tc>
      </w:tr>
      <w:tr w:rsidR="000907F8" w14:paraId="25C44BBA" w14:textId="77777777" w:rsidTr="00535EC4">
        <w:tc>
          <w:tcPr>
            <w:tcW w:w="704" w:type="dxa"/>
          </w:tcPr>
          <w:p w14:paraId="7AB873B5" w14:textId="77777777" w:rsidR="000907F8" w:rsidRPr="00B7064F" w:rsidRDefault="000907F8" w:rsidP="000907F8">
            <w:pPr>
              <w:rPr>
                <w:rFonts w:cstheme="majorBidi"/>
                <w:b/>
                <w:bCs/>
                <w:noProof/>
                <w:sz w:val="22"/>
                <w:szCs w:val="22"/>
              </w:rPr>
            </w:pPr>
          </w:p>
        </w:tc>
        <w:tc>
          <w:tcPr>
            <w:tcW w:w="4961" w:type="dxa"/>
          </w:tcPr>
          <w:p w14:paraId="113BD6C6" w14:textId="77777777" w:rsidR="000907F8" w:rsidRPr="00FF11C7" w:rsidRDefault="000907F8" w:rsidP="000907F8">
            <w:pPr>
              <w:jc w:val="both"/>
              <w:rPr>
                <w:noProof/>
              </w:rPr>
            </w:pPr>
          </w:p>
        </w:tc>
        <w:tc>
          <w:tcPr>
            <w:tcW w:w="4116" w:type="dxa"/>
          </w:tcPr>
          <w:p w14:paraId="3FAB32AF" w14:textId="77777777" w:rsidR="000907F8" w:rsidRDefault="000907F8" w:rsidP="000907F8">
            <w:pPr>
              <w:shd w:val="clear" w:color="auto" w:fill="FFFFFF"/>
              <w:spacing w:before="100" w:beforeAutospacing="1" w:after="100" w:afterAutospacing="1"/>
              <w:jc w:val="both"/>
              <w:rPr>
                <w:rFonts w:cstheme="majorBidi"/>
              </w:rPr>
            </w:pPr>
          </w:p>
        </w:tc>
      </w:tr>
      <w:tr w:rsidR="000907F8" w14:paraId="0E3BC533" w14:textId="77777777" w:rsidTr="00535EC4">
        <w:tc>
          <w:tcPr>
            <w:tcW w:w="704" w:type="dxa"/>
          </w:tcPr>
          <w:p w14:paraId="2E80C7B7" w14:textId="484A4D75" w:rsidR="000907F8" w:rsidRPr="00B7064F" w:rsidRDefault="000907F8" w:rsidP="000907F8">
            <w:pPr>
              <w:rPr>
                <w:rFonts w:cstheme="majorBidi"/>
                <w:b/>
                <w:bCs/>
                <w:noProof/>
                <w:sz w:val="22"/>
                <w:szCs w:val="22"/>
              </w:rPr>
            </w:pPr>
            <w:r>
              <w:rPr>
                <w:rFonts w:cstheme="majorBidi"/>
                <w:b/>
                <w:bCs/>
                <w:noProof/>
                <w:sz w:val="22"/>
                <w:szCs w:val="22"/>
              </w:rPr>
              <w:t>V</w:t>
            </w:r>
            <w:r w:rsidRPr="00B7064F">
              <w:rPr>
                <w:rFonts w:cstheme="majorBidi"/>
                <w:b/>
                <w:bCs/>
                <w:noProof/>
                <w:sz w:val="22"/>
                <w:szCs w:val="22"/>
              </w:rPr>
              <w:t>.</w:t>
            </w:r>
          </w:p>
        </w:tc>
        <w:tc>
          <w:tcPr>
            <w:tcW w:w="4961" w:type="dxa"/>
          </w:tcPr>
          <w:p w14:paraId="1D7A936B" w14:textId="17B456C4" w:rsidR="000907F8" w:rsidRPr="00FF11C7" w:rsidRDefault="00485735" w:rsidP="000907F8">
            <w:pPr>
              <w:jc w:val="both"/>
              <w:rPr>
                <w:noProof/>
              </w:rPr>
            </w:pPr>
            <w:r>
              <w:rPr>
                <w:noProof/>
              </w:rPr>
              <w:drawing>
                <wp:inline distT="0" distB="0" distL="0" distR="0" wp14:anchorId="505339D0" wp14:editId="4BC0D493">
                  <wp:extent cx="3011345" cy="1694641"/>
                  <wp:effectExtent l="0" t="0" r="0" b="1270"/>
                  <wp:docPr id="496517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6491" cy="1703164"/>
                          </a:xfrm>
                          <a:prstGeom prst="rect">
                            <a:avLst/>
                          </a:prstGeom>
                          <a:noFill/>
                          <a:ln>
                            <a:noFill/>
                          </a:ln>
                        </pic:spPr>
                      </pic:pic>
                    </a:graphicData>
                  </a:graphic>
                </wp:inline>
              </w:drawing>
            </w:r>
          </w:p>
        </w:tc>
        <w:tc>
          <w:tcPr>
            <w:tcW w:w="4116" w:type="dxa"/>
          </w:tcPr>
          <w:p w14:paraId="3B69A91A" w14:textId="1FF4EFBF" w:rsidR="00F71788" w:rsidRDefault="00AB38FB" w:rsidP="00C51C3D">
            <w:pPr>
              <w:shd w:val="clear" w:color="auto" w:fill="FFFFFF"/>
              <w:spacing w:before="100" w:beforeAutospacing="1" w:after="100" w:afterAutospacing="1"/>
              <w:jc w:val="both"/>
              <w:rPr>
                <w:rFonts w:cstheme="majorBidi"/>
              </w:rPr>
            </w:pPr>
            <w:r>
              <w:rPr>
                <w:rFonts w:cstheme="majorBidi"/>
              </w:rPr>
              <w:t xml:space="preserve">In 2022 </w:t>
            </w:r>
            <w:r w:rsidR="008A245E" w:rsidRPr="008A245E">
              <w:rPr>
                <w:rFonts w:cstheme="majorBidi"/>
              </w:rPr>
              <w:t>ITU launched the </w:t>
            </w:r>
            <w:hyperlink r:id="rId46" w:tgtFrame="_blank" w:history="1">
              <w:proofErr w:type="spellStart"/>
              <w:r w:rsidR="008A245E" w:rsidRPr="008A245E">
                <w:rPr>
                  <w:rStyle w:val="Hyperlink"/>
                  <w:rFonts w:ascii="Times New Roman" w:hAnsi="Times New Roman" w:cstheme="majorBidi"/>
                </w:rPr>
                <w:t>GeoAI</w:t>
              </w:r>
              <w:proofErr w:type="spellEnd"/>
              <w:r w:rsidR="008A245E" w:rsidRPr="008A245E">
                <w:rPr>
                  <w:rStyle w:val="Hyperlink"/>
                  <w:rFonts w:ascii="Times New Roman" w:hAnsi="Times New Roman" w:cstheme="majorBidi"/>
                </w:rPr>
                <w:t xml:space="preserve"> Discovery</w:t>
              </w:r>
            </w:hyperlink>
            <w:r w:rsidR="008A245E" w:rsidRPr="008A245E">
              <w:rPr>
                <w:rFonts w:cstheme="majorBidi"/>
              </w:rPr>
              <w:t> webinar series and the </w:t>
            </w:r>
            <w:proofErr w:type="spellStart"/>
            <w:r w:rsidR="008A245E" w:rsidRPr="008A245E">
              <w:rPr>
                <w:rFonts w:cstheme="majorBidi"/>
              </w:rPr>
              <w:fldChar w:fldCharType="begin"/>
            </w:r>
            <w:r w:rsidR="008A245E" w:rsidRPr="008A245E">
              <w:rPr>
                <w:rFonts w:cstheme="majorBidi"/>
              </w:rPr>
              <w:instrText>HYPERLINK "https://aiforgood.itu.int/about-ai-for-good/geoai-challenge/" \t "_blank"</w:instrText>
            </w:r>
            <w:r w:rsidR="008A245E" w:rsidRPr="008A245E">
              <w:rPr>
                <w:rFonts w:cstheme="majorBidi"/>
              </w:rPr>
            </w:r>
            <w:r w:rsidR="008A245E" w:rsidRPr="008A245E">
              <w:rPr>
                <w:rFonts w:cstheme="majorBidi"/>
              </w:rPr>
              <w:fldChar w:fldCharType="separate"/>
            </w:r>
            <w:r w:rsidR="008A245E" w:rsidRPr="008A245E">
              <w:rPr>
                <w:rStyle w:val="Hyperlink"/>
                <w:rFonts w:ascii="Times New Roman" w:hAnsi="Times New Roman" w:cstheme="majorBidi"/>
              </w:rPr>
              <w:t>GeoAI</w:t>
            </w:r>
            <w:proofErr w:type="spellEnd"/>
            <w:r w:rsidR="008A245E" w:rsidRPr="008A245E">
              <w:rPr>
                <w:rStyle w:val="Hyperlink"/>
                <w:rFonts w:ascii="Times New Roman" w:hAnsi="Times New Roman" w:cstheme="majorBidi"/>
              </w:rPr>
              <w:t xml:space="preserve"> Challenge</w:t>
            </w:r>
            <w:r w:rsidR="008A245E" w:rsidRPr="008A245E">
              <w:rPr>
                <w:rFonts w:cstheme="majorBidi"/>
              </w:rPr>
              <w:fldChar w:fldCharType="end"/>
            </w:r>
            <w:r w:rsidR="008A245E" w:rsidRPr="008A245E">
              <w:rPr>
                <w:rFonts w:cstheme="majorBidi"/>
              </w:rPr>
              <w:t>. Now in its second year this challenge stands as a beacon, motivating intellects globally to collaboratively tackle geospatial problems by leveraging the progress of AI/ML, with the ultimate vision of furthering the U</w:t>
            </w:r>
            <w:r w:rsidR="00F71788">
              <w:rPr>
                <w:rFonts w:cstheme="majorBidi"/>
              </w:rPr>
              <w:t xml:space="preserve">N </w:t>
            </w:r>
            <w:r w:rsidR="008A245E" w:rsidRPr="008A245E">
              <w:rPr>
                <w:rFonts w:cstheme="majorBidi"/>
              </w:rPr>
              <w:t>SDGs.</w:t>
            </w:r>
            <w:r w:rsidR="00F71788">
              <w:rPr>
                <w:rFonts w:cstheme="majorBidi"/>
              </w:rPr>
              <w:t xml:space="preserve">  </w:t>
            </w:r>
          </w:p>
          <w:p w14:paraId="027644D8" w14:textId="7BF04089" w:rsidR="000907F8" w:rsidRDefault="008A245E" w:rsidP="000907F8">
            <w:pPr>
              <w:shd w:val="clear" w:color="auto" w:fill="FFFFFF"/>
              <w:spacing w:before="100" w:beforeAutospacing="1" w:after="100" w:afterAutospacing="1"/>
              <w:jc w:val="both"/>
              <w:rPr>
                <w:rFonts w:cstheme="majorBidi"/>
              </w:rPr>
            </w:pPr>
            <w:r w:rsidRPr="008A245E">
              <w:rPr>
                <w:rFonts w:cstheme="majorBidi"/>
              </w:rPr>
              <w:t xml:space="preserve">Building on the ongoing discussions on </w:t>
            </w:r>
            <w:proofErr w:type="spellStart"/>
            <w:r w:rsidRPr="008A245E">
              <w:rPr>
                <w:rFonts w:cstheme="majorBidi"/>
              </w:rPr>
              <w:t>GeoAI</w:t>
            </w:r>
            <w:proofErr w:type="spellEnd"/>
            <w:r w:rsidRPr="008A245E">
              <w:rPr>
                <w:rFonts w:cstheme="majorBidi"/>
              </w:rPr>
              <w:t xml:space="preserve"> in the ITU Discovery track and the achievements of the </w:t>
            </w:r>
            <w:proofErr w:type="spellStart"/>
            <w:r w:rsidRPr="008A245E">
              <w:rPr>
                <w:rFonts w:cstheme="majorBidi"/>
              </w:rPr>
              <w:t>GeoAI</w:t>
            </w:r>
            <w:proofErr w:type="spellEnd"/>
            <w:r w:rsidRPr="008A245E">
              <w:rPr>
                <w:rFonts w:cstheme="majorBidi"/>
              </w:rPr>
              <w:t xml:space="preserve"> Challenge's second edition, </w:t>
            </w:r>
            <w:hyperlink r:id="rId47" w:history="1">
              <w:r w:rsidRPr="00C1094E">
                <w:rPr>
                  <w:rStyle w:val="Hyperlink"/>
                  <w:rFonts w:ascii="Times New Roman" w:hAnsi="Times New Roman" w:cstheme="majorBidi"/>
                </w:rPr>
                <w:t>this special issue</w:t>
              </w:r>
            </w:hyperlink>
            <w:r w:rsidRPr="008A245E">
              <w:rPr>
                <w:rFonts w:cstheme="majorBidi"/>
              </w:rPr>
              <w:t xml:space="preserve"> aspires to spotlight and amplify the groundbreaking approaches and insights from the challenge. </w:t>
            </w:r>
            <w:proofErr w:type="spellStart"/>
            <w:r w:rsidRPr="008A245E">
              <w:rPr>
                <w:rFonts w:cstheme="majorBidi"/>
              </w:rPr>
              <w:t>GeoAI</w:t>
            </w:r>
            <w:proofErr w:type="spellEnd"/>
            <w:r w:rsidRPr="008A245E">
              <w:rPr>
                <w:rFonts w:cstheme="majorBidi"/>
              </w:rPr>
              <w:t xml:space="preserve"> Challenge participants and experts from the broad </w:t>
            </w:r>
            <w:proofErr w:type="spellStart"/>
            <w:r w:rsidRPr="008A245E">
              <w:rPr>
                <w:rFonts w:cstheme="majorBidi"/>
              </w:rPr>
              <w:t>GeoAI</w:t>
            </w:r>
            <w:proofErr w:type="spellEnd"/>
            <w:r w:rsidRPr="008A245E">
              <w:rPr>
                <w:rFonts w:cstheme="majorBidi"/>
              </w:rPr>
              <w:t xml:space="preserve"> community </w:t>
            </w:r>
            <w:r w:rsidR="00F71788">
              <w:rPr>
                <w:rFonts w:cstheme="majorBidi"/>
              </w:rPr>
              <w:t xml:space="preserve">are invited, </w:t>
            </w:r>
            <w:r w:rsidR="00F71788" w:rsidRPr="00C1094E">
              <w:rPr>
                <w:rFonts w:cstheme="majorBidi"/>
                <w:b/>
                <w:bCs/>
              </w:rPr>
              <w:t>by 1 March 2024</w:t>
            </w:r>
            <w:r w:rsidR="00F71788">
              <w:rPr>
                <w:rFonts w:cstheme="majorBidi"/>
              </w:rPr>
              <w:t xml:space="preserve">, </w:t>
            </w:r>
            <w:r w:rsidRPr="008A245E">
              <w:rPr>
                <w:rFonts w:cstheme="majorBidi"/>
              </w:rPr>
              <w:t>to share their novel solutions, techniques, and visions.</w:t>
            </w:r>
          </w:p>
        </w:tc>
      </w:tr>
    </w:tbl>
    <w:p w14:paraId="78D28513" w14:textId="77777777" w:rsidR="00CF1A9E" w:rsidRPr="00414EDD" w:rsidRDefault="00CF1A9E" w:rsidP="00414EDD">
      <w:pPr>
        <w:tabs>
          <w:tab w:val="left" w:pos="709"/>
        </w:tabs>
        <w:jc w:val="both"/>
        <w:rPr>
          <w:rFonts w:eastAsia="Calibri"/>
          <w:lang w:eastAsia="en-US"/>
        </w:rPr>
      </w:pPr>
    </w:p>
    <w:p w14:paraId="6C365AC7" w14:textId="7F26808C" w:rsidR="00255034" w:rsidRDefault="006B4917" w:rsidP="00CF1A9E">
      <w:pPr>
        <w:pStyle w:val="Heading1"/>
        <w:spacing w:before="0"/>
      </w:pPr>
      <w:r>
        <w:t>4</w:t>
      </w:r>
      <w:r w:rsidR="00255034">
        <w:tab/>
      </w:r>
      <w:r w:rsidR="008009F0">
        <w:t xml:space="preserve">2023 </w:t>
      </w:r>
      <w:r w:rsidR="00255034">
        <w:t>Webinar</w:t>
      </w:r>
      <w:r w:rsidR="00E11EE7">
        <w:t xml:space="preserve"> Series</w:t>
      </w:r>
    </w:p>
    <w:p w14:paraId="4CA41514" w14:textId="77777777" w:rsidR="00CF1A9E" w:rsidRPr="00CF1A9E" w:rsidRDefault="00CF1A9E" w:rsidP="00CF1A9E">
      <w:pPr>
        <w:rPr>
          <w:lang w:eastAsia="en-US"/>
        </w:rPr>
      </w:pPr>
    </w:p>
    <w:p w14:paraId="79D1F4E5" w14:textId="2A7BF21B" w:rsidR="00C84EDB" w:rsidRPr="00C84EDB" w:rsidRDefault="005D4F5D" w:rsidP="00CF1A9E">
      <w:pPr>
        <w:spacing w:before="0"/>
        <w:jc w:val="both"/>
        <w:rPr>
          <w:rFonts w:cstheme="majorBidi"/>
        </w:rPr>
      </w:pPr>
      <w:r>
        <w:rPr>
          <w:rFonts w:cstheme="majorBidi"/>
        </w:rPr>
        <w:t xml:space="preserve">The 2023 </w:t>
      </w:r>
      <w:hyperlink r:id="rId48" w:history="1">
        <w:r w:rsidR="00C84EDB" w:rsidRPr="005D4F5D">
          <w:rPr>
            <w:rStyle w:val="Hyperlink"/>
            <w:rFonts w:ascii="Times New Roman" w:hAnsi="Times New Roman" w:cstheme="majorBidi"/>
          </w:rPr>
          <w:t>webinar series</w:t>
        </w:r>
      </w:hyperlink>
      <w:r w:rsidR="00C84EDB">
        <w:rPr>
          <w:rFonts w:cstheme="majorBidi"/>
        </w:rPr>
        <w:t xml:space="preserve"> </w:t>
      </w:r>
      <w:r w:rsidR="00C84EDB" w:rsidRPr="00C84EDB">
        <w:rPr>
          <w:rFonts w:cstheme="majorBidi"/>
        </w:rPr>
        <w:t>– presented as part of the </w:t>
      </w:r>
      <w:hyperlink r:id="rId49" w:tgtFrame="_blank" w:history="1">
        <w:r w:rsidR="00C84EDB" w:rsidRPr="00B52589">
          <w:rPr>
            <w:rStyle w:val="Hyperlink"/>
            <w:rFonts w:ascii="Times New Roman" w:hAnsi="Times New Roman" w:cstheme="majorBidi"/>
          </w:rPr>
          <w:t>ITU Journal on Future and Evolving Technologies</w:t>
        </w:r>
      </w:hyperlink>
      <w:r w:rsidR="00C84EDB" w:rsidRPr="00C84EDB">
        <w:rPr>
          <w:rFonts w:cstheme="majorBidi"/>
        </w:rPr>
        <w:t> –</w:t>
      </w:r>
      <w:r>
        <w:rPr>
          <w:rFonts w:cstheme="majorBidi"/>
        </w:rPr>
        <w:t xml:space="preserve"> </w:t>
      </w:r>
      <w:r w:rsidR="00C84EDB" w:rsidRPr="00C84EDB">
        <w:rPr>
          <w:rFonts w:cstheme="majorBidi"/>
        </w:rPr>
        <w:t>share</w:t>
      </w:r>
      <w:r w:rsidR="00F3364C">
        <w:rPr>
          <w:rFonts w:cstheme="majorBidi"/>
        </w:rPr>
        <w:t>d</w:t>
      </w:r>
      <w:r w:rsidR="00C84EDB" w:rsidRPr="00C84EDB">
        <w:rPr>
          <w:rFonts w:cstheme="majorBidi"/>
        </w:rPr>
        <w:t xml:space="preserve"> insights from </w:t>
      </w:r>
      <w:r w:rsidR="00856D61">
        <w:rPr>
          <w:rFonts w:cstheme="majorBidi"/>
        </w:rPr>
        <w:t xml:space="preserve">leading minds in academia and </w:t>
      </w:r>
      <w:r w:rsidR="00755863">
        <w:rPr>
          <w:rFonts w:cstheme="majorBidi"/>
        </w:rPr>
        <w:t>C</w:t>
      </w:r>
      <w:r w:rsidR="00C84EDB" w:rsidRPr="00C84EDB">
        <w:rPr>
          <w:rFonts w:cstheme="majorBidi"/>
        </w:rPr>
        <w:t xml:space="preserve">hief </w:t>
      </w:r>
      <w:r w:rsidR="00755863">
        <w:rPr>
          <w:rFonts w:cstheme="majorBidi"/>
        </w:rPr>
        <w:t>T</w:t>
      </w:r>
      <w:r w:rsidR="00C84EDB" w:rsidRPr="00C84EDB">
        <w:rPr>
          <w:rFonts w:cstheme="majorBidi"/>
        </w:rPr>
        <w:t xml:space="preserve">echnology </w:t>
      </w:r>
      <w:r w:rsidR="00755863">
        <w:rPr>
          <w:rFonts w:cstheme="majorBidi"/>
        </w:rPr>
        <w:t>O</w:t>
      </w:r>
      <w:r w:rsidR="00C84EDB" w:rsidRPr="00C84EDB">
        <w:rPr>
          <w:rFonts w:cstheme="majorBidi"/>
        </w:rPr>
        <w:t>fficers (CTOs) on industry ambitions for 5G, 6G, and associated innovations to boost network intelligence.</w:t>
      </w:r>
    </w:p>
    <w:p w14:paraId="06ACE2E4" w14:textId="3B3866A5" w:rsidR="00C84EDB" w:rsidRPr="00C84EDB" w:rsidRDefault="00C84EDB" w:rsidP="00C84EDB">
      <w:pPr>
        <w:jc w:val="both"/>
        <w:rPr>
          <w:rFonts w:cstheme="majorBidi"/>
        </w:rPr>
      </w:pPr>
      <w:r w:rsidRPr="00C84EDB">
        <w:rPr>
          <w:rFonts w:cstheme="majorBidi"/>
        </w:rPr>
        <w:t xml:space="preserve">Academia and industry continually stimulate one another’s work as partners in research and development, as well as in sandbox initiatives to prove the market viability of new solutions. The </w:t>
      </w:r>
      <w:r w:rsidR="00FD16B4">
        <w:rPr>
          <w:rFonts w:cstheme="majorBidi"/>
        </w:rPr>
        <w:t xml:space="preserve">2023 </w:t>
      </w:r>
      <w:r w:rsidRPr="00C84EDB">
        <w:rPr>
          <w:rFonts w:cstheme="majorBidi"/>
        </w:rPr>
        <w:t>series aim</w:t>
      </w:r>
      <w:r w:rsidR="00FD16B4">
        <w:rPr>
          <w:rFonts w:cstheme="majorBidi"/>
        </w:rPr>
        <w:t>ed</w:t>
      </w:r>
      <w:r w:rsidRPr="00C84EDB">
        <w:rPr>
          <w:rFonts w:cstheme="majorBidi"/>
        </w:rPr>
        <w:t xml:space="preserve"> to highlight new opportunities to expand this collaboration.</w:t>
      </w:r>
    </w:p>
    <w:p w14:paraId="4304392F" w14:textId="0AD5DA31" w:rsidR="00BB35F4" w:rsidRDefault="00BB35F4" w:rsidP="00AA6450">
      <w:pPr>
        <w:jc w:val="both"/>
        <w:rPr>
          <w:rFonts w:cstheme="majorBidi"/>
        </w:rPr>
      </w:pPr>
      <w:r>
        <w:rPr>
          <w:rFonts w:cstheme="majorBidi"/>
        </w:rPr>
        <w:t>Each webinar also include</w:t>
      </w:r>
      <w:r w:rsidR="00106D01">
        <w:rPr>
          <w:rFonts w:cstheme="majorBidi"/>
        </w:rPr>
        <w:t>s</w:t>
      </w:r>
      <w:r>
        <w:rPr>
          <w:rFonts w:cstheme="majorBidi"/>
        </w:rPr>
        <w:t xml:space="preserve"> the “</w:t>
      </w:r>
      <w:r w:rsidRPr="00BB35F4">
        <w:rPr>
          <w:rFonts w:cstheme="majorBidi"/>
        </w:rPr>
        <w:t>Wisdom Corner: L</w:t>
      </w:r>
      <w:r>
        <w:rPr>
          <w:rFonts w:cstheme="majorBidi"/>
        </w:rPr>
        <w:t>i</w:t>
      </w:r>
      <w:r w:rsidRPr="00BB35F4">
        <w:rPr>
          <w:rFonts w:cstheme="majorBidi"/>
        </w:rPr>
        <w:t>ve Life Lessons</w:t>
      </w:r>
      <w:r>
        <w:rPr>
          <w:rFonts w:cstheme="majorBidi"/>
        </w:rPr>
        <w:t>”</w:t>
      </w:r>
      <w:r w:rsidRPr="00BB35F4">
        <w:rPr>
          <w:rFonts w:cstheme="majorBidi"/>
        </w:rPr>
        <w:t xml:space="preserve"> </w:t>
      </w:r>
      <w:r w:rsidR="00986BF9">
        <w:rPr>
          <w:rFonts w:cstheme="majorBidi"/>
        </w:rPr>
        <w:t>where p</w:t>
      </w:r>
      <w:r w:rsidRPr="00BB35F4">
        <w:rPr>
          <w:rFonts w:cstheme="majorBidi"/>
        </w:rPr>
        <w:t>articipants ha</w:t>
      </w:r>
      <w:r w:rsidR="00106D01">
        <w:rPr>
          <w:rFonts w:cstheme="majorBidi"/>
        </w:rPr>
        <w:t>ve</w:t>
      </w:r>
      <w:r w:rsidRPr="00BB35F4">
        <w:rPr>
          <w:rFonts w:cstheme="majorBidi"/>
        </w:rPr>
        <w:t xml:space="preserve"> the chance to hear from </w:t>
      </w:r>
      <w:r w:rsidR="00986BF9">
        <w:rPr>
          <w:rFonts w:cstheme="majorBidi"/>
        </w:rPr>
        <w:t>the</w:t>
      </w:r>
      <w:r w:rsidRPr="00BB35F4">
        <w:rPr>
          <w:rFonts w:cstheme="majorBidi"/>
        </w:rPr>
        <w:t xml:space="preserve"> speakers about their impactful life lessons as well as their advice to young researchers in the field of ICTs.</w:t>
      </w:r>
    </w:p>
    <w:p w14:paraId="03D24B82" w14:textId="244B9B07" w:rsidR="00620D1C" w:rsidRDefault="00B50129" w:rsidP="003E7F26">
      <w:pPr>
        <w:rPr>
          <w:rFonts w:cstheme="majorBidi"/>
        </w:rPr>
      </w:pPr>
      <w:r>
        <w:rPr>
          <w:rFonts w:cstheme="majorBidi"/>
        </w:rPr>
        <w:t>All</w:t>
      </w:r>
      <w:r w:rsidRPr="00C51A8E">
        <w:rPr>
          <w:rFonts w:cstheme="majorBidi"/>
        </w:rPr>
        <w:t xml:space="preserve"> recordings </w:t>
      </w:r>
      <w:r>
        <w:rPr>
          <w:rFonts w:cstheme="majorBidi"/>
        </w:rPr>
        <w:t>can be watched at</w:t>
      </w:r>
      <w:r w:rsidRPr="00C51A8E">
        <w:rPr>
          <w:rFonts w:cstheme="majorBidi"/>
        </w:rPr>
        <w:t xml:space="preserve"> the ITU Journal Webinars Series playlist on</w:t>
      </w:r>
      <w:r w:rsidRPr="008C6AD0">
        <w:rPr>
          <w:color w:val="444444"/>
          <w:bdr w:val="none" w:sz="0" w:space="0" w:color="auto" w:frame="1"/>
          <w:shd w:val="clear" w:color="auto" w:fill="FFFFFF"/>
        </w:rPr>
        <w:t xml:space="preserve"> </w:t>
      </w:r>
      <w:hyperlink r:id="rId50" w:history="1">
        <w:r w:rsidRPr="00C51A8E">
          <w:rPr>
            <w:rStyle w:val="Hyperlink"/>
            <w:rFonts w:ascii="Times New Roman" w:hAnsi="Times New Roman"/>
            <w:bdr w:val="none" w:sz="0" w:space="0" w:color="auto" w:frame="1"/>
            <w:shd w:val="clear" w:color="auto" w:fill="FFFFFF"/>
          </w:rPr>
          <w:t>Y​</w:t>
        </w:r>
        <w:proofErr w:type="spellStart"/>
        <w:r w:rsidRPr="00C51A8E">
          <w:rPr>
            <w:rStyle w:val="Hyperlink"/>
            <w:rFonts w:ascii="Times New Roman" w:hAnsi="Times New Roman"/>
            <w:bdr w:val="none" w:sz="0" w:space="0" w:color="auto" w:frame="1"/>
            <w:shd w:val="clear" w:color="auto" w:fill="FFFFFF"/>
          </w:rPr>
          <w:t>ou</w:t>
        </w:r>
        <w:proofErr w:type="spellEnd"/>
        <w:r w:rsidRPr="00C51A8E">
          <w:rPr>
            <w:rStyle w:val="Hyperlink"/>
            <w:rFonts w:ascii="Times New Roman" w:hAnsi="Times New Roman"/>
            <w:bdr w:val="none" w:sz="0" w:space="0" w:color="auto" w:frame="1"/>
            <w:shd w:val="clear" w:color="auto" w:fill="FFFFFF"/>
          </w:rPr>
          <w:t>​Tube</w:t>
        </w:r>
      </w:hyperlink>
      <w:r>
        <w:rPr>
          <w:color w:val="444444"/>
          <w:bdr w:val="none" w:sz="0" w:space="0" w:color="auto" w:frame="1"/>
          <w:shd w:val="clear" w:color="auto" w:fill="FFFFFF"/>
        </w:rPr>
        <w:t>.</w:t>
      </w:r>
      <w:r w:rsidR="003E7F26">
        <w:rPr>
          <w:color w:val="444444"/>
          <w:bdr w:val="none" w:sz="0" w:space="0" w:color="auto" w:frame="1"/>
          <w:shd w:val="clear" w:color="auto" w:fill="FFFFFF"/>
        </w:rPr>
        <w:t xml:space="preserve"> </w:t>
      </w:r>
      <w:r w:rsidR="00CE0B91">
        <w:rPr>
          <w:rFonts w:cstheme="majorBidi"/>
        </w:rPr>
        <w:t>Details are provided below and at the relevant webpages.</w:t>
      </w:r>
    </w:p>
    <w:p w14:paraId="798A3AE3" w14:textId="77777777" w:rsidR="00CE0B91" w:rsidRPr="00CE0B91" w:rsidRDefault="00CE0B91" w:rsidP="00CE0B91">
      <w:pPr>
        <w:jc w:val="both"/>
        <w:rPr>
          <w:rFonts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51"/>
      </w:tblGrid>
      <w:tr w:rsidR="0030477C" w14:paraId="4A5DF68A" w14:textId="77777777" w:rsidTr="001F122B">
        <w:tc>
          <w:tcPr>
            <w:tcW w:w="4678" w:type="dxa"/>
          </w:tcPr>
          <w:p w14:paraId="66917A58" w14:textId="7E7419B7" w:rsidR="0040101E" w:rsidRDefault="00282C28" w:rsidP="00443D04">
            <w:pPr>
              <w:rPr>
                <w:color w:val="444444"/>
                <w:bdr w:val="none" w:sz="0" w:space="0" w:color="auto" w:frame="1"/>
                <w:shd w:val="clear" w:color="auto" w:fill="FFFFFF"/>
              </w:rPr>
            </w:pPr>
            <w:r>
              <w:rPr>
                <w:noProof/>
              </w:rPr>
              <w:drawing>
                <wp:inline distT="0" distB="0" distL="0" distR="0" wp14:anchorId="3E836F11" wp14:editId="009745DB">
                  <wp:extent cx="2850502" cy="1604016"/>
                  <wp:effectExtent l="0" t="0" r="7620" b="0"/>
                  <wp:docPr id="35" name="Picture 35"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Learning at the wireless ed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5186" cy="1617906"/>
                          </a:xfrm>
                          <a:prstGeom prst="rect">
                            <a:avLst/>
                          </a:prstGeom>
                          <a:noFill/>
                          <a:ln>
                            <a:noFill/>
                          </a:ln>
                        </pic:spPr>
                      </pic:pic>
                    </a:graphicData>
                  </a:graphic>
                </wp:inline>
              </w:drawing>
            </w:r>
          </w:p>
        </w:tc>
        <w:tc>
          <w:tcPr>
            <w:tcW w:w="4951" w:type="dxa"/>
          </w:tcPr>
          <w:p w14:paraId="760F773B" w14:textId="745382DB" w:rsidR="00B7690A" w:rsidRPr="00B7690A" w:rsidRDefault="0083069F" w:rsidP="00B5591E">
            <w:pPr>
              <w:jc w:val="both"/>
              <w:rPr>
                <w:color w:val="444444"/>
                <w:bdr w:val="none" w:sz="0" w:space="0" w:color="auto" w:frame="1"/>
                <w:shd w:val="clear" w:color="auto" w:fill="FFFFFF"/>
              </w:rPr>
            </w:pPr>
            <w:hyperlink r:id="rId52" w:history="1">
              <w:r w:rsidR="009A0A0B" w:rsidRPr="009A0A0B">
                <w:rPr>
                  <w:rStyle w:val="Hyperlink"/>
                  <w:rFonts w:ascii="Times New Roman" w:hAnsi="Times New Roman"/>
                  <w:bdr w:val="none" w:sz="0" w:space="0" w:color="auto" w:frame="1"/>
                  <w:shd w:val="clear" w:color="auto" w:fill="FFFFFF"/>
                </w:rPr>
                <w:t>The journey from 5G to 6G: Toward a well-being society​</w:t>
              </w:r>
            </w:hyperlink>
            <w:r w:rsidR="00A3554E">
              <w:rPr>
                <w:noProof/>
              </w:rPr>
              <w:drawing>
                <wp:anchor distT="0" distB="0" distL="114300" distR="114300" simplePos="0" relativeHeight="251667456" behindDoc="1" locked="0" layoutInCell="1" allowOverlap="1" wp14:anchorId="00A015DD" wp14:editId="45106337">
                  <wp:simplePos x="0" y="0"/>
                  <wp:positionH relativeFrom="column">
                    <wp:posOffset>-2713</wp:posOffset>
                  </wp:positionH>
                  <wp:positionV relativeFrom="paragraph">
                    <wp:posOffset>77066</wp:posOffset>
                  </wp:positionV>
                  <wp:extent cx="1272383" cy="1213658"/>
                  <wp:effectExtent l="0" t="0" r="4445" b="5715"/>
                  <wp:wrapTight wrapText="bothSides">
                    <wp:wrapPolygon edited="0">
                      <wp:start x="0" y="0"/>
                      <wp:lineTo x="0" y="21363"/>
                      <wp:lineTo x="21352" y="21363"/>
                      <wp:lineTo x="2135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72383" cy="1213658"/>
                          </a:xfrm>
                          <a:prstGeom prst="rect">
                            <a:avLst/>
                          </a:prstGeom>
                        </pic:spPr>
                      </pic:pic>
                    </a:graphicData>
                  </a:graphic>
                </wp:anchor>
              </w:drawing>
            </w:r>
            <w:r w:rsidR="009A0A0B">
              <w:rPr>
                <w:bdr w:val="none" w:sz="0" w:space="0" w:color="auto" w:frame="1"/>
                <w:shd w:val="clear" w:color="auto" w:fill="FFFFFF"/>
              </w:rPr>
              <w:t xml:space="preserve"> was presented by </w:t>
            </w:r>
            <w:r w:rsidR="00282C28" w:rsidRPr="00B7690A">
              <w:rPr>
                <w:bdr w:val="none" w:sz="0" w:space="0" w:color="auto" w:frame="1"/>
                <w:shd w:val="clear" w:color="auto" w:fill="FFFFFF"/>
              </w:rPr>
              <w:t>Naoki Tani, CTO at NTT DOCOMO</w:t>
            </w:r>
            <w:r w:rsidR="009A0A0B">
              <w:rPr>
                <w:bdr w:val="none" w:sz="0" w:space="0" w:color="auto" w:frame="1"/>
                <w:shd w:val="clear" w:color="auto" w:fill="FFFFFF"/>
              </w:rPr>
              <w:t xml:space="preserve">. The </w:t>
            </w:r>
            <w:r w:rsidR="001F122B">
              <w:rPr>
                <w:bdr w:val="none" w:sz="0" w:space="0" w:color="auto" w:frame="1"/>
                <w:shd w:val="clear" w:color="auto" w:fill="FFFFFF"/>
              </w:rPr>
              <w:t xml:space="preserve">speaker </w:t>
            </w:r>
            <w:r w:rsidR="001F122B" w:rsidRPr="00B7690A">
              <w:rPr>
                <w:bdr w:val="none" w:sz="0" w:space="0" w:color="auto" w:frame="1"/>
                <w:shd w:val="clear" w:color="auto" w:fill="FFFFFF"/>
              </w:rPr>
              <w:t>introduced</w:t>
            </w:r>
            <w:r w:rsidR="00282C28" w:rsidRPr="00B7690A">
              <w:rPr>
                <w:bdr w:val="none" w:sz="0" w:space="0" w:color="auto" w:frame="1"/>
                <w:shd w:val="clear" w:color="auto" w:fill="FFFFFF"/>
              </w:rPr>
              <w:t xml:space="preserve"> the mobile operator’s research and development to advance 5G and the prospects for 6G to drive new improvements to our quality of life</w:t>
            </w:r>
            <w:r w:rsidR="00CE0B91">
              <w:rPr>
                <w:bdr w:val="none" w:sz="0" w:space="0" w:color="auto" w:frame="1"/>
                <w:shd w:val="clear" w:color="auto" w:fill="FFFFFF"/>
              </w:rPr>
              <w:t>.</w:t>
            </w:r>
          </w:p>
        </w:tc>
      </w:tr>
      <w:tr w:rsidR="003E605E" w14:paraId="2FDB2562" w14:textId="77777777" w:rsidTr="001F122B">
        <w:tc>
          <w:tcPr>
            <w:tcW w:w="4678" w:type="dxa"/>
          </w:tcPr>
          <w:p w14:paraId="49B1AC9B" w14:textId="77777777" w:rsidR="003E605E" w:rsidRPr="003E605E" w:rsidRDefault="003E605E" w:rsidP="00443D04">
            <w:pPr>
              <w:rPr>
                <w:noProof/>
                <w:sz w:val="14"/>
                <w:szCs w:val="14"/>
              </w:rPr>
            </w:pPr>
          </w:p>
        </w:tc>
        <w:tc>
          <w:tcPr>
            <w:tcW w:w="4951" w:type="dxa"/>
          </w:tcPr>
          <w:p w14:paraId="40379851" w14:textId="77777777" w:rsidR="003E605E" w:rsidRPr="003E605E" w:rsidRDefault="003E605E" w:rsidP="00B5591E">
            <w:pPr>
              <w:jc w:val="both"/>
              <w:rPr>
                <w:noProof/>
                <w:sz w:val="14"/>
                <w:szCs w:val="14"/>
              </w:rPr>
            </w:pPr>
          </w:p>
        </w:tc>
      </w:tr>
      <w:tr w:rsidR="0030477C" w14:paraId="742274BE" w14:textId="77777777" w:rsidTr="001F122B">
        <w:tc>
          <w:tcPr>
            <w:tcW w:w="4678" w:type="dxa"/>
          </w:tcPr>
          <w:p w14:paraId="11C7D963" w14:textId="4C9B741B" w:rsidR="0040101E" w:rsidRDefault="00F900A5" w:rsidP="00443D04">
            <w:pPr>
              <w:rPr>
                <w:color w:val="444444"/>
                <w:bdr w:val="none" w:sz="0" w:space="0" w:color="auto" w:frame="1"/>
                <w:shd w:val="clear" w:color="auto" w:fill="FFFFFF"/>
              </w:rPr>
            </w:pPr>
            <w:r>
              <w:rPr>
                <w:noProof/>
              </w:rPr>
              <w:drawing>
                <wp:inline distT="0" distB="0" distL="0" distR="0" wp14:anchorId="495A9FB3" wp14:editId="052431AE">
                  <wp:extent cx="2880995" cy="1621135"/>
                  <wp:effectExtent l="0" t="0" r="0" b="0"/>
                  <wp:docPr id="2" name="Picture 2"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Learning at the wireless ed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8141" cy="1636410"/>
                          </a:xfrm>
                          <a:prstGeom prst="rect">
                            <a:avLst/>
                          </a:prstGeom>
                          <a:noFill/>
                          <a:ln>
                            <a:noFill/>
                          </a:ln>
                        </pic:spPr>
                      </pic:pic>
                    </a:graphicData>
                  </a:graphic>
                </wp:inline>
              </w:drawing>
            </w:r>
          </w:p>
        </w:tc>
        <w:tc>
          <w:tcPr>
            <w:tcW w:w="4951" w:type="dxa"/>
          </w:tcPr>
          <w:p w14:paraId="3AEB68DB" w14:textId="182A81D9" w:rsidR="005F1519" w:rsidRPr="00B5591E" w:rsidRDefault="00CD6A3E" w:rsidP="000E1EAC">
            <w:pPr>
              <w:jc w:val="both"/>
              <w:rPr>
                <w:i/>
                <w:iCs/>
                <w:color w:val="444444"/>
                <w:bdr w:val="none" w:sz="0" w:space="0" w:color="auto" w:frame="1"/>
                <w:shd w:val="clear" w:color="auto" w:fill="FFFFFF"/>
              </w:rPr>
            </w:pPr>
            <w:r>
              <w:rPr>
                <w:noProof/>
              </w:rPr>
              <w:drawing>
                <wp:anchor distT="0" distB="0" distL="114300" distR="114300" simplePos="0" relativeHeight="251668480" behindDoc="1" locked="0" layoutInCell="1" allowOverlap="1" wp14:anchorId="6287AAE5" wp14:editId="61B67D89">
                  <wp:simplePos x="0" y="0"/>
                  <wp:positionH relativeFrom="column">
                    <wp:posOffset>-1905</wp:posOffset>
                  </wp:positionH>
                  <wp:positionV relativeFrom="paragraph">
                    <wp:posOffset>74295</wp:posOffset>
                  </wp:positionV>
                  <wp:extent cx="1242060" cy="1169035"/>
                  <wp:effectExtent l="0" t="0" r="0" b="0"/>
                  <wp:wrapTight wrapText="bothSides">
                    <wp:wrapPolygon edited="0">
                      <wp:start x="0" y="0"/>
                      <wp:lineTo x="0" y="21119"/>
                      <wp:lineTo x="21202" y="21119"/>
                      <wp:lineTo x="2120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42060" cy="1169035"/>
                          </a:xfrm>
                          <a:prstGeom prst="rect">
                            <a:avLst/>
                          </a:prstGeom>
                        </pic:spPr>
                      </pic:pic>
                    </a:graphicData>
                  </a:graphic>
                  <wp14:sizeRelH relativeFrom="margin">
                    <wp14:pctWidth>0</wp14:pctWidth>
                  </wp14:sizeRelH>
                  <wp14:sizeRelV relativeFrom="margin">
                    <wp14:pctHeight>0</wp14:pctHeight>
                  </wp14:sizeRelV>
                </wp:anchor>
              </w:drawing>
            </w:r>
            <w:r w:rsidRPr="00CD6A3E">
              <w:rPr>
                <w:bdr w:val="none" w:sz="0" w:space="0" w:color="auto" w:frame="1"/>
                <w:shd w:val="clear" w:color="auto" w:fill="FFFFFF"/>
              </w:rPr>
              <w:t xml:space="preserve">Alex </w:t>
            </w:r>
            <w:proofErr w:type="spellStart"/>
            <w:r w:rsidRPr="00CD6A3E">
              <w:rPr>
                <w:bdr w:val="none" w:sz="0" w:space="0" w:color="auto" w:frame="1"/>
                <w:shd w:val="clear" w:color="auto" w:fill="FFFFFF"/>
              </w:rPr>
              <w:t>Jinsung</w:t>
            </w:r>
            <w:proofErr w:type="spellEnd"/>
            <w:r w:rsidRPr="00CD6A3E">
              <w:rPr>
                <w:bdr w:val="none" w:sz="0" w:space="0" w:color="auto" w:frame="1"/>
                <w:shd w:val="clear" w:color="auto" w:fill="FFFFFF"/>
              </w:rPr>
              <w:t xml:space="preserve"> Choi, </w:t>
            </w:r>
            <w:r w:rsidR="001E5D47" w:rsidRPr="001E5D47">
              <w:rPr>
                <w:bdr w:val="none" w:sz="0" w:space="0" w:color="auto" w:frame="1"/>
                <w:shd w:val="clear" w:color="auto" w:fill="FFFFFF"/>
              </w:rPr>
              <w:t>Chairman of the O-RAN ALLIANCE</w:t>
            </w:r>
            <w:r w:rsidR="001E5D47">
              <w:rPr>
                <w:bdr w:val="none" w:sz="0" w:space="0" w:color="auto" w:frame="1"/>
                <w:shd w:val="clear" w:color="auto" w:fill="FFFFFF"/>
              </w:rPr>
              <w:t xml:space="preserve">, and </w:t>
            </w:r>
            <w:r w:rsidRPr="00CD6A3E">
              <w:rPr>
                <w:bdr w:val="none" w:sz="0" w:space="0" w:color="auto" w:frame="1"/>
                <w:shd w:val="clear" w:color="auto" w:fill="FFFFFF"/>
              </w:rPr>
              <w:t xml:space="preserve">Senior Vice President at Deutsche Telekom, </w:t>
            </w:r>
            <w:r w:rsidR="00350AB3">
              <w:rPr>
                <w:bdr w:val="none" w:sz="0" w:space="0" w:color="auto" w:frame="1"/>
                <w:shd w:val="clear" w:color="auto" w:fill="FFFFFF"/>
              </w:rPr>
              <w:t xml:space="preserve">talked about </w:t>
            </w:r>
            <w:hyperlink r:id="rId56" w:history="1">
              <w:r w:rsidR="00350AB3" w:rsidRPr="00350AB3">
                <w:rPr>
                  <w:rStyle w:val="Hyperlink"/>
                  <w:rFonts w:ascii="Times New Roman" w:hAnsi="Times New Roman"/>
                  <w:bdr w:val="none" w:sz="0" w:space="0" w:color="auto" w:frame="1"/>
                  <w:shd w:val="clear" w:color="auto" w:fill="FFFFFF"/>
                </w:rPr>
                <w:t>AI, machine learning RAN intelligent controller for 6G</w:t>
              </w:r>
            </w:hyperlink>
            <w:r w:rsidR="00350AB3">
              <w:rPr>
                <w:bdr w:val="none" w:sz="0" w:space="0" w:color="auto" w:frame="1"/>
                <w:shd w:val="clear" w:color="auto" w:fill="FFFFFF"/>
              </w:rPr>
              <w:t xml:space="preserve">. He </w:t>
            </w:r>
            <w:r w:rsidRPr="00CD6A3E">
              <w:rPr>
                <w:bdr w:val="none" w:sz="0" w:space="0" w:color="auto" w:frame="1"/>
                <w:shd w:val="clear" w:color="auto" w:fill="FFFFFF"/>
              </w:rPr>
              <w:t>detail</w:t>
            </w:r>
            <w:r w:rsidR="00350AB3">
              <w:rPr>
                <w:bdr w:val="none" w:sz="0" w:space="0" w:color="auto" w:frame="1"/>
                <w:shd w:val="clear" w:color="auto" w:fill="FFFFFF"/>
              </w:rPr>
              <w:t>ed</w:t>
            </w:r>
            <w:r w:rsidRPr="00CD6A3E">
              <w:rPr>
                <w:bdr w:val="none" w:sz="0" w:space="0" w:color="auto" w:frame="1"/>
                <w:shd w:val="clear" w:color="auto" w:fill="FFFFFF"/>
              </w:rPr>
              <w:t xml:space="preserve"> machine learning’s contribution to the intelligent control of 5G radio access networks (RANs) and how RAN automation and optimization could evolve for 6G.</w:t>
            </w:r>
            <w:r w:rsidR="00B5591E">
              <w:rPr>
                <w:bdr w:val="none" w:sz="0" w:space="0" w:color="auto" w:frame="1"/>
                <w:shd w:val="clear" w:color="auto" w:fill="FFFFFF"/>
              </w:rPr>
              <w:t xml:space="preserve"> </w:t>
            </w:r>
          </w:p>
        </w:tc>
      </w:tr>
      <w:tr w:rsidR="003E605E" w14:paraId="760B7FCB" w14:textId="77777777" w:rsidTr="001F122B">
        <w:tc>
          <w:tcPr>
            <w:tcW w:w="4678" w:type="dxa"/>
          </w:tcPr>
          <w:p w14:paraId="0A1A7954" w14:textId="77777777" w:rsidR="003E605E" w:rsidRPr="003E605E" w:rsidRDefault="003E605E" w:rsidP="00443D04">
            <w:pPr>
              <w:rPr>
                <w:noProof/>
                <w:sz w:val="14"/>
                <w:szCs w:val="14"/>
              </w:rPr>
            </w:pPr>
          </w:p>
        </w:tc>
        <w:tc>
          <w:tcPr>
            <w:tcW w:w="4951" w:type="dxa"/>
          </w:tcPr>
          <w:p w14:paraId="34AD43B6" w14:textId="77777777" w:rsidR="003E605E" w:rsidRPr="003E605E" w:rsidRDefault="003E605E" w:rsidP="000E1EAC">
            <w:pPr>
              <w:jc w:val="both"/>
              <w:rPr>
                <w:noProof/>
                <w:sz w:val="14"/>
                <w:szCs w:val="14"/>
              </w:rPr>
            </w:pPr>
          </w:p>
        </w:tc>
      </w:tr>
      <w:tr w:rsidR="0030477C" w14:paraId="2570D03E" w14:textId="77777777" w:rsidTr="001F122B">
        <w:tc>
          <w:tcPr>
            <w:tcW w:w="4678" w:type="dxa"/>
          </w:tcPr>
          <w:p w14:paraId="68E59F66" w14:textId="1FA7438D" w:rsidR="0040101E" w:rsidRDefault="0030477C" w:rsidP="00443D04">
            <w:pPr>
              <w:rPr>
                <w:color w:val="444444"/>
                <w:bdr w:val="none" w:sz="0" w:space="0" w:color="auto" w:frame="1"/>
                <w:shd w:val="clear" w:color="auto" w:fill="FFFFFF"/>
              </w:rPr>
            </w:pPr>
            <w:r>
              <w:rPr>
                <w:noProof/>
              </w:rPr>
              <w:drawing>
                <wp:inline distT="0" distB="0" distL="0" distR="0" wp14:anchorId="28565C6D" wp14:editId="67A4B749">
                  <wp:extent cx="2881223" cy="1621304"/>
                  <wp:effectExtent l="0" t="0" r="0" b="0"/>
                  <wp:docPr id="41" name="Picture 41" descr="6G and the metaverse will power a hol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G and the metaverse will power a holographic societ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2912" cy="1644763"/>
                          </a:xfrm>
                          <a:prstGeom prst="rect">
                            <a:avLst/>
                          </a:prstGeom>
                          <a:noFill/>
                          <a:ln>
                            <a:noFill/>
                          </a:ln>
                        </pic:spPr>
                      </pic:pic>
                    </a:graphicData>
                  </a:graphic>
                </wp:inline>
              </w:drawing>
            </w:r>
          </w:p>
        </w:tc>
        <w:tc>
          <w:tcPr>
            <w:tcW w:w="4951" w:type="dxa"/>
          </w:tcPr>
          <w:p w14:paraId="4C20E7FE" w14:textId="1378FDC9" w:rsidR="0040101E" w:rsidRDefault="0083069F" w:rsidP="00A174F0">
            <w:pPr>
              <w:jc w:val="both"/>
              <w:rPr>
                <w:color w:val="444444"/>
                <w:bdr w:val="none" w:sz="0" w:space="0" w:color="auto" w:frame="1"/>
                <w:shd w:val="clear" w:color="auto" w:fill="FFFFFF"/>
              </w:rPr>
            </w:pPr>
            <w:hyperlink r:id="rId58" w:history="1">
              <w:r w:rsidR="00F92264" w:rsidRPr="00F92264">
                <w:rPr>
                  <w:rStyle w:val="Hyperlink"/>
                  <w:rFonts w:ascii="Times New Roman" w:hAnsi="Times New Roman"/>
                  <w:bdr w:val="none" w:sz="0" w:space="0" w:color="auto" w:frame="1"/>
                  <w:shd w:val="clear" w:color="auto" w:fill="FFFFFF"/>
                </w:rPr>
                <w:t>Transformation in the 5G era</w:t>
              </w:r>
            </w:hyperlink>
            <w:r w:rsidR="003754B8">
              <w:rPr>
                <w:noProof/>
              </w:rPr>
              <w:drawing>
                <wp:anchor distT="0" distB="0" distL="114300" distR="114300" simplePos="0" relativeHeight="251669504" behindDoc="1" locked="0" layoutInCell="1" allowOverlap="1" wp14:anchorId="0838F3A3" wp14:editId="5B05D5DA">
                  <wp:simplePos x="0" y="0"/>
                  <wp:positionH relativeFrom="column">
                    <wp:posOffset>0</wp:posOffset>
                  </wp:positionH>
                  <wp:positionV relativeFrom="paragraph">
                    <wp:posOffset>77701</wp:posOffset>
                  </wp:positionV>
                  <wp:extent cx="1251493" cy="1169324"/>
                  <wp:effectExtent l="0" t="0" r="6350" b="0"/>
                  <wp:wrapTight wrapText="bothSides">
                    <wp:wrapPolygon edited="0">
                      <wp:start x="0" y="0"/>
                      <wp:lineTo x="0" y="21119"/>
                      <wp:lineTo x="21381" y="21119"/>
                      <wp:lineTo x="213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251493" cy="1169324"/>
                          </a:xfrm>
                          <a:prstGeom prst="rect">
                            <a:avLst/>
                          </a:prstGeom>
                        </pic:spPr>
                      </pic:pic>
                    </a:graphicData>
                  </a:graphic>
                </wp:anchor>
              </w:drawing>
            </w:r>
            <w:r w:rsidR="00F92264">
              <w:rPr>
                <w:bdr w:val="none" w:sz="0" w:space="0" w:color="auto" w:frame="1"/>
                <w:shd w:val="clear" w:color="auto" w:fill="FFFFFF"/>
              </w:rPr>
              <w:t xml:space="preserve"> was in focus at the webinar featuring </w:t>
            </w:r>
            <w:r w:rsidR="00A174F0" w:rsidRPr="00A174F0">
              <w:rPr>
                <w:bdr w:val="none" w:sz="0" w:space="0" w:color="auto" w:frame="1"/>
                <w:shd w:val="clear" w:color="auto" w:fill="FFFFFF"/>
              </w:rPr>
              <w:t xml:space="preserve">Alex Sinclair, CTO at GSMA, </w:t>
            </w:r>
            <w:r w:rsidR="00F92264">
              <w:rPr>
                <w:bdr w:val="none" w:sz="0" w:space="0" w:color="auto" w:frame="1"/>
                <w:shd w:val="clear" w:color="auto" w:fill="FFFFFF"/>
              </w:rPr>
              <w:t>who</w:t>
            </w:r>
            <w:r w:rsidR="004B67DA">
              <w:rPr>
                <w:bdr w:val="none" w:sz="0" w:space="0" w:color="auto" w:frame="1"/>
                <w:shd w:val="clear" w:color="auto" w:fill="FFFFFF"/>
              </w:rPr>
              <w:t xml:space="preserve"> </w:t>
            </w:r>
            <w:r w:rsidR="00A174F0" w:rsidRPr="00A174F0">
              <w:rPr>
                <w:bdr w:val="none" w:sz="0" w:space="0" w:color="auto" w:frame="1"/>
                <w:shd w:val="clear" w:color="auto" w:fill="FFFFFF"/>
              </w:rPr>
              <w:t>guide</w:t>
            </w:r>
            <w:r w:rsidR="00F92264">
              <w:rPr>
                <w:bdr w:val="none" w:sz="0" w:space="0" w:color="auto" w:frame="1"/>
                <w:shd w:val="clear" w:color="auto" w:fill="FFFFFF"/>
              </w:rPr>
              <w:t>d</w:t>
            </w:r>
            <w:r w:rsidR="00A174F0" w:rsidRPr="00A174F0">
              <w:rPr>
                <w:bdr w:val="none" w:sz="0" w:space="0" w:color="auto" w:frame="1"/>
                <w:shd w:val="clear" w:color="auto" w:fill="FFFFFF"/>
              </w:rPr>
              <w:t xml:space="preserve"> a global tour of innovative 5G applications and benefits they can bring to business and society. The talk also explore</w:t>
            </w:r>
            <w:r w:rsidR="00F92264">
              <w:rPr>
                <w:bdr w:val="none" w:sz="0" w:space="0" w:color="auto" w:frame="1"/>
                <w:shd w:val="clear" w:color="auto" w:fill="FFFFFF"/>
              </w:rPr>
              <w:t>d</w:t>
            </w:r>
            <w:r w:rsidR="00A174F0" w:rsidRPr="00A174F0">
              <w:rPr>
                <w:bdr w:val="none" w:sz="0" w:space="0" w:color="auto" w:frame="1"/>
                <w:shd w:val="clear" w:color="auto" w:fill="FFFFFF"/>
              </w:rPr>
              <w:t xml:space="preserve"> research challenges for 5G evolution and innovation towards 6G.</w:t>
            </w:r>
          </w:p>
        </w:tc>
      </w:tr>
      <w:tr w:rsidR="00F92264" w14:paraId="08976511" w14:textId="77777777" w:rsidTr="001F122B">
        <w:tc>
          <w:tcPr>
            <w:tcW w:w="4678" w:type="dxa"/>
          </w:tcPr>
          <w:p w14:paraId="258B7515" w14:textId="77777777" w:rsidR="00F92264" w:rsidRDefault="00F92264" w:rsidP="00443D04">
            <w:pPr>
              <w:rPr>
                <w:noProof/>
              </w:rPr>
            </w:pPr>
          </w:p>
        </w:tc>
        <w:tc>
          <w:tcPr>
            <w:tcW w:w="4951" w:type="dxa"/>
          </w:tcPr>
          <w:p w14:paraId="721772AE" w14:textId="77777777" w:rsidR="00F92264" w:rsidRPr="00F92264" w:rsidRDefault="00F92264" w:rsidP="00A174F0">
            <w:pPr>
              <w:jc w:val="both"/>
              <w:rPr>
                <w:bdr w:val="none" w:sz="0" w:space="0" w:color="auto" w:frame="1"/>
                <w:shd w:val="clear" w:color="auto" w:fill="FFFFFF"/>
              </w:rPr>
            </w:pPr>
          </w:p>
        </w:tc>
      </w:tr>
      <w:tr w:rsidR="00F92264" w14:paraId="423ADF17" w14:textId="77777777" w:rsidTr="001F122B">
        <w:tc>
          <w:tcPr>
            <w:tcW w:w="4678" w:type="dxa"/>
          </w:tcPr>
          <w:p w14:paraId="6EB04180" w14:textId="74C63AB4" w:rsidR="00F92264" w:rsidRDefault="00FF7947" w:rsidP="00443D04">
            <w:pPr>
              <w:rPr>
                <w:noProof/>
              </w:rPr>
            </w:pPr>
            <w:r>
              <w:rPr>
                <w:noProof/>
              </w:rPr>
              <w:drawing>
                <wp:inline distT="0" distB="0" distL="0" distR="0" wp14:anchorId="5F625D9A" wp14:editId="38536A91">
                  <wp:extent cx="2833370" cy="1593850"/>
                  <wp:effectExtent l="0" t="0" r="5080" b="6350"/>
                  <wp:docPr id="566397345" name="Picture 3"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Learning at the wireless ed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3370" cy="1593850"/>
                          </a:xfrm>
                          <a:prstGeom prst="rect">
                            <a:avLst/>
                          </a:prstGeom>
                          <a:noFill/>
                          <a:ln>
                            <a:noFill/>
                          </a:ln>
                        </pic:spPr>
                      </pic:pic>
                    </a:graphicData>
                  </a:graphic>
                </wp:inline>
              </w:drawing>
            </w:r>
          </w:p>
        </w:tc>
        <w:tc>
          <w:tcPr>
            <w:tcW w:w="4951" w:type="dxa"/>
          </w:tcPr>
          <w:p w14:paraId="0A6681B7" w14:textId="7BCC507F" w:rsidR="00F92264" w:rsidRDefault="003C72DC" w:rsidP="00C91AE7">
            <w:pPr>
              <w:jc w:val="both"/>
              <w:rPr>
                <w:bdr w:val="none" w:sz="0" w:space="0" w:color="auto" w:frame="1"/>
                <w:shd w:val="clear" w:color="auto" w:fill="FFFFFF"/>
              </w:rPr>
            </w:pPr>
            <w:r w:rsidRPr="00A209EE">
              <w:rPr>
                <w:noProof/>
              </w:rPr>
              <w:drawing>
                <wp:anchor distT="0" distB="0" distL="114300" distR="114300" simplePos="0" relativeHeight="251677696" behindDoc="1" locked="0" layoutInCell="1" allowOverlap="1" wp14:anchorId="56A39E67" wp14:editId="68002B62">
                  <wp:simplePos x="0" y="0"/>
                  <wp:positionH relativeFrom="column">
                    <wp:posOffset>2103</wp:posOffset>
                  </wp:positionH>
                  <wp:positionV relativeFrom="paragraph">
                    <wp:posOffset>76596</wp:posOffset>
                  </wp:positionV>
                  <wp:extent cx="1064123" cy="1419101"/>
                  <wp:effectExtent l="0" t="0" r="3175" b="0"/>
                  <wp:wrapTight wrapText="bothSides">
                    <wp:wrapPolygon edited="0">
                      <wp:start x="0" y="0"/>
                      <wp:lineTo x="0" y="21175"/>
                      <wp:lineTo x="21278" y="21175"/>
                      <wp:lineTo x="21278" y="0"/>
                      <wp:lineTo x="0" y="0"/>
                    </wp:wrapPolygon>
                  </wp:wrapTight>
                  <wp:docPr id="9" name="Picture 9" descr="Andrea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drea Goldsmit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4123" cy="1419101"/>
                          </a:xfrm>
                          <a:prstGeom prst="rect">
                            <a:avLst/>
                          </a:prstGeom>
                          <a:noFill/>
                          <a:ln>
                            <a:noFill/>
                          </a:ln>
                        </pic:spPr>
                      </pic:pic>
                    </a:graphicData>
                  </a:graphic>
                </wp:anchor>
              </w:drawing>
            </w:r>
            <w:hyperlink r:id="rId62" w:history="1">
              <w:r w:rsidR="004038EA" w:rsidRPr="00C91AE7">
                <w:rPr>
                  <w:rStyle w:val="Hyperlink"/>
                  <w:rFonts w:ascii="Times New Roman" w:hAnsi="Times New Roman"/>
                  <w:bdr w:val="none" w:sz="0" w:space="0" w:color="auto" w:frame="1"/>
                  <w:shd w:val="clear" w:color="auto" w:fill="FFFFFF"/>
                </w:rPr>
                <w:t>Disrupting NextG</w:t>
              </w:r>
            </w:hyperlink>
            <w:r w:rsidR="004038EA">
              <w:rPr>
                <w:bdr w:val="none" w:sz="0" w:space="0" w:color="auto" w:frame="1"/>
                <w:shd w:val="clear" w:color="auto" w:fill="FFFFFF"/>
              </w:rPr>
              <w:t xml:space="preserve"> was the theme of </w:t>
            </w:r>
            <w:r w:rsidR="00C05B28">
              <w:rPr>
                <w:bdr w:val="none" w:sz="0" w:space="0" w:color="auto" w:frame="1"/>
                <w:shd w:val="clear" w:color="auto" w:fill="FFFFFF"/>
              </w:rPr>
              <w:t xml:space="preserve">the </w:t>
            </w:r>
            <w:r w:rsidR="007E7797">
              <w:rPr>
                <w:bdr w:val="none" w:sz="0" w:space="0" w:color="auto" w:frame="1"/>
                <w:shd w:val="clear" w:color="auto" w:fill="FFFFFF"/>
              </w:rPr>
              <w:t xml:space="preserve">talk delivered </w:t>
            </w:r>
            <w:proofErr w:type="gramStart"/>
            <w:r w:rsidR="007E7797">
              <w:rPr>
                <w:bdr w:val="none" w:sz="0" w:space="0" w:color="auto" w:frame="1"/>
                <w:shd w:val="clear" w:color="auto" w:fill="FFFFFF"/>
              </w:rPr>
              <w:t xml:space="preserve">by </w:t>
            </w:r>
            <w:r w:rsidR="00C05B28">
              <w:rPr>
                <w:bdr w:val="none" w:sz="0" w:space="0" w:color="auto" w:frame="1"/>
                <w:shd w:val="clear" w:color="auto" w:fill="FFFFFF"/>
              </w:rPr>
              <w:t xml:space="preserve"> </w:t>
            </w:r>
            <w:r w:rsidR="004038EA">
              <w:rPr>
                <w:bdr w:val="none" w:sz="0" w:space="0" w:color="auto" w:frame="1"/>
                <w:shd w:val="clear" w:color="auto" w:fill="FFFFFF"/>
              </w:rPr>
              <w:t>Pro</w:t>
            </w:r>
            <w:r w:rsidR="004038EA" w:rsidRPr="00C91AE7">
              <w:rPr>
                <w:bdr w:val="none" w:sz="0" w:space="0" w:color="auto" w:frame="1"/>
                <w:shd w:val="clear" w:color="auto" w:fill="FFFFFF"/>
              </w:rPr>
              <w:t>f.</w:t>
            </w:r>
            <w:proofErr w:type="gramEnd"/>
            <w:r w:rsidR="004038EA" w:rsidRPr="00C91AE7">
              <w:rPr>
                <w:bdr w:val="none" w:sz="0" w:space="0" w:color="auto" w:frame="1"/>
                <w:shd w:val="clear" w:color="auto" w:fill="FFFFFF"/>
              </w:rPr>
              <w:t xml:space="preserve"> </w:t>
            </w:r>
            <w:r w:rsidR="00C91AE7" w:rsidRPr="00C91AE7">
              <w:rPr>
                <w:bdr w:val="none" w:sz="0" w:space="0" w:color="auto" w:frame="1"/>
                <w:shd w:val="clear" w:color="auto" w:fill="FFFFFF"/>
              </w:rPr>
              <w:t>Andrea J.</w:t>
            </w:r>
            <w:r w:rsidR="00C91AE7">
              <w:rPr>
                <w:bdr w:val="none" w:sz="0" w:space="0" w:color="auto" w:frame="1"/>
                <w:shd w:val="clear" w:color="auto" w:fill="FFFFFF"/>
              </w:rPr>
              <w:t xml:space="preserve"> </w:t>
            </w:r>
            <w:r w:rsidR="00C91AE7" w:rsidRPr="00C91AE7">
              <w:rPr>
                <w:bdr w:val="none" w:sz="0" w:space="0" w:color="auto" w:frame="1"/>
                <w:shd w:val="clear" w:color="auto" w:fill="FFFFFF"/>
              </w:rPr>
              <w:t>Goldsmith</w:t>
            </w:r>
            <w:r w:rsidR="00C91AE7">
              <w:rPr>
                <w:bdr w:val="none" w:sz="0" w:space="0" w:color="auto" w:frame="1"/>
                <w:shd w:val="clear" w:color="auto" w:fill="FFFFFF"/>
              </w:rPr>
              <w:t xml:space="preserve"> from </w:t>
            </w:r>
            <w:r w:rsidR="00146218" w:rsidRPr="00C91AE7">
              <w:rPr>
                <w:bdr w:val="none" w:sz="0" w:space="0" w:color="auto" w:frame="1"/>
                <w:shd w:val="clear" w:color="auto" w:fill="FFFFFF"/>
              </w:rPr>
              <w:t>Princeton</w:t>
            </w:r>
            <w:r w:rsidR="00146218">
              <w:rPr>
                <w:bdr w:val="none" w:sz="0" w:space="0" w:color="auto" w:frame="1"/>
                <w:shd w:val="clear" w:color="auto" w:fill="FFFFFF"/>
              </w:rPr>
              <w:t xml:space="preserve"> University</w:t>
            </w:r>
            <w:r w:rsidR="00C91AE7" w:rsidRPr="00C91AE7">
              <w:rPr>
                <w:bdr w:val="none" w:sz="0" w:space="0" w:color="auto" w:frame="1"/>
                <w:shd w:val="clear" w:color="auto" w:fill="FFFFFF"/>
              </w:rPr>
              <w:t>,</w:t>
            </w:r>
            <w:r w:rsidR="00C91AE7">
              <w:rPr>
                <w:bdr w:val="none" w:sz="0" w:space="0" w:color="auto" w:frame="1"/>
                <w:shd w:val="clear" w:color="auto" w:fill="FFFFFF"/>
              </w:rPr>
              <w:t xml:space="preserve"> </w:t>
            </w:r>
            <w:r w:rsidR="00C91AE7" w:rsidRPr="00C91AE7">
              <w:rPr>
                <w:bdr w:val="none" w:sz="0" w:space="0" w:color="auto" w:frame="1"/>
                <w:shd w:val="clear" w:color="auto" w:fill="FFFFFF"/>
              </w:rPr>
              <w:t>USA</w:t>
            </w:r>
            <w:r w:rsidR="00C91AE7">
              <w:rPr>
                <w:bdr w:val="none" w:sz="0" w:space="0" w:color="auto" w:frame="1"/>
                <w:shd w:val="clear" w:color="auto" w:fill="FFFFFF"/>
              </w:rPr>
              <w:t xml:space="preserve">.  </w:t>
            </w:r>
          </w:p>
          <w:p w14:paraId="7ACDBF90" w14:textId="76F2B6AB" w:rsidR="00146218" w:rsidRPr="00F92264" w:rsidRDefault="00146218" w:rsidP="00C91AE7">
            <w:pPr>
              <w:jc w:val="both"/>
              <w:rPr>
                <w:bdr w:val="none" w:sz="0" w:space="0" w:color="auto" w:frame="1"/>
                <w:shd w:val="clear" w:color="auto" w:fill="FFFFFF"/>
              </w:rPr>
            </w:pPr>
            <w:r w:rsidRPr="00146218">
              <w:rPr>
                <w:bdr w:val="none" w:sz="0" w:space="0" w:color="auto" w:frame="1"/>
                <w:shd w:val="clear" w:color="auto" w:fill="FFFFFF"/>
              </w:rPr>
              <w:t>As 5G takes to the airwaves, we now turn our imagination to the next generation of wireless technology. This webinar described what the wireless future might look like along with some of the innovations and breakthroughs required to realize this vision.</w:t>
            </w:r>
          </w:p>
        </w:tc>
      </w:tr>
      <w:tr w:rsidR="00146218" w14:paraId="76A6BCB5" w14:textId="77777777" w:rsidTr="001F122B">
        <w:tc>
          <w:tcPr>
            <w:tcW w:w="4678" w:type="dxa"/>
          </w:tcPr>
          <w:p w14:paraId="6090BFAF" w14:textId="77777777" w:rsidR="00146218" w:rsidRDefault="00146218" w:rsidP="00443D04">
            <w:pPr>
              <w:rPr>
                <w:noProof/>
              </w:rPr>
            </w:pPr>
          </w:p>
        </w:tc>
        <w:tc>
          <w:tcPr>
            <w:tcW w:w="4951" w:type="dxa"/>
          </w:tcPr>
          <w:p w14:paraId="2C1682DA" w14:textId="77777777" w:rsidR="00146218" w:rsidRPr="00A209EE" w:rsidRDefault="00146218" w:rsidP="00C91AE7">
            <w:pPr>
              <w:jc w:val="both"/>
              <w:rPr>
                <w:noProof/>
              </w:rPr>
            </w:pPr>
          </w:p>
        </w:tc>
      </w:tr>
      <w:tr w:rsidR="00146218" w14:paraId="7856EC33" w14:textId="77777777" w:rsidTr="001F122B">
        <w:tc>
          <w:tcPr>
            <w:tcW w:w="4678" w:type="dxa"/>
          </w:tcPr>
          <w:p w14:paraId="66DE286F" w14:textId="0ED1A8EC" w:rsidR="00146218" w:rsidRDefault="00F07D98" w:rsidP="00443D04">
            <w:pPr>
              <w:rPr>
                <w:noProof/>
              </w:rPr>
            </w:pPr>
            <w:r>
              <w:rPr>
                <w:noProof/>
              </w:rPr>
              <w:lastRenderedPageBreak/>
              <w:drawing>
                <wp:inline distT="0" distB="0" distL="0" distR="0" wp14:anchorId="75AA77D1" wp14:editId="075DE629">
                  <wp:extent cx="2833370" cy="1593850"/>
                  <wp:effectExtent l="0" t="0" r="5080" b="6350"/>
                  <wp:docPr id="1992189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3370" cy="1593850"/>
                          </a:xfrm>
                          <a:prstGeom prst="rect">
                            <a:avLst/>
                          </a:prstGeom>
                          <a:noFill/>
                          <a:ln>
                            <a:noFill/>
                          </a:ln>
                        </pic:spPr>
                      </pic:pic>
                    </a:graphicData>
                  </a:graphic>
                </wp:inline>
              </w:drawing>
            </w:r>
          </w:p>
        </w:tc>
        <w:tc>
          <w:tcPr>
            <w:tcW w:w="4951" w:type="dxa"/>
          </w:tcPr>
          <w:p w14:paraId="73C21971" w14:textId="12FB4871" w:rsidR="00146218" w:rsidRPr="00A209EE" w:rsidRDefault="00EE14FE" w:rsidP="00C91AE7">
            <w:pPr>
              <w:jc w:val="both"/>
              <w:rPr>
                <w:noProof/>
              </w:rPr>
            </w:pPr>
            <w:r w:rsidRPr="00EE14FE">
              <w:rPr>
                <w:noProof/>
              </w:rPr>
              <w:t>Nishant Batra, ​</w:t>
            </w:r>
            <w:r>
              <w:rPr>
                <w:noProof/>
              </w:rPr>
              <w:t xml:space="preserve">CTO at </w:t>
            </w:r>
            <w:r w:rsidRPr="00EE14FE">
              <w:rPr>
                <w:noProof/>
              </w:rPr>
              <w:t>Nokia​, USA</w:t>
            </w:r>
            <w:r>
              <w:rPr>
                <w:noProof/>
              </w:rPr>
              <w:t xml:space="preserve">, </w:t>
            </w:r>
            <w:r w:rsidRPr="00EE14FE">
              <w:rPr>
                <w:noProof/>
              </w:rPr>
              <w:t>​</w:t>
            </w:r>
            <w:r w:rsidR="00F418B3" w:rsidRPr="00A209EE">
              <w:rPr>
                <w:noProof/>
              </w:rPr>
              <w:drawing>
                <wp:anchor distT="0" distB="0" distL="114300" distR="114300" simplePos="0" relativeHeight="251678720" behindDoc="1" locked="0" layoutInCell="1" allowOverlap="1" wp14:anchorId="21D52286" wp14:editId="47F9BA7F">
                  <wp:simplePos x="0" y="0"/>
                  <wp:positionH relativeFrom="column">
                    <wp:posOffset>2103</wp:posOffset>
                  </wp:positionH>
                  <wp:positionV relativeFrom="paragraph">
                    <wp:posOffset>77552</wp:posOffset>
                  </wp:positionV>
                  <wp:extent cx="1238250" cy="1037875"/>
                  <wp:effectExtent l="0" t="0" r="0" b="0"/>
                  <wp:wrapTight wrapText="bothSides">
                    <wp:wrapPolygon edited="0">
                      <wp:start x="0" y="0"/>
                      <wp:lineTo x="0" y="21018"/>
                      <wp:lineTo x="21268" y="21018"/>
                      <wp:lineTo x="21268" y="0"/>
                      <wp:lineTo x="0" y="0"/>
                    </wp:wrapPolygon>
                  </wp:wrapTight>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238250" cy="1037875"/>
                          </a:xfrm>
                          <a:prstGeom prst="rect">
                            <a:avLst/>
                          </a:prstGeom>
                        </pic:spPr>
                      </pic:pic>
                    </a:graphicData>
                  </a:graphic>
                </wp:anchor>
              </w:drawing>
            </w:r>
            <w:r w:rsidR="00E16C97" w:rsidRPr="00E16C97">
              <w:rPr>
                <w:noProof/>
              </w:rPr>
              <w:t>presented many of the key technologies Nokia and its partners are envisioning for future 6G systems. These technologies include network-as-a-sensor, which will introduce new spatial and contextual awareness capabilities, and the AI-native air interface, which will give radios the ability to learn.</w:t>
            </w:r>
            <w:r>
              <w:rPr>
                <w:noProof/>
              </w:rPr>
              <w:t xml:space="preserve"> </w:t>
            </w:r>
            <w:r w:rsidR="00026392">
              <w:rPr>
                <w:noProof/>
              </w:rPr>
              <w:t xml:space="preserve">More info can be found </w:t>
            </w:r>
            <w:hyperlink r:id="rId65" w:history="1">
              <w:r w:rsidR="00026392" w:rsidRPr="00026392">
                <w:rPr>
                  <w:rStyle w:val="Hyperlink"/>
                  <w:rFonts w:ascii="Times New Roman" w:hAnsi="Times New Roman"/>
                  <w:noProof/>
                </w:rPr>
                <w:t>online</w:t>
              </w:r>
            </w:hyperlink>
            <w:r w:rsidR="00026392">
              <w:rPr>
                <w:noProof/>
              </w:rPr>
              <w:t xml:space="preserve">. </w:t>
            </w:r>
          </w:p>
        </w:tc>
      </w:tr>
      <w:tr w:rsidR="00026392" w14:paraId="13A1C5FC" w14:textId="77777777" w:rsidTr="001F122B">
        <w:tc>
          <w:tcPr>
            <w:tcW w:w="4678" w:type="dxa"/>
          </w:tcPr>
          <w:p w14:paraId="1AEDDC69" w14:textId="77777777" w:rsidR="00026392" w:rsidRDefault="00026392" w:rsidP="00443D04">
            <w:pPr>
              <w:rPr>
                <w:noProof/>
              </w:rPr>
            </w:pPr>
          </w:p>
        </w:tc>
        <w:tc>
          <w:tcPr>
            <w:tcW w:w="4951" w:type="dxa"/>
          </w:tcPr>
          <w:p w14:paraId="322D6C55" w14:textId="77777777" w:rsidR="00026392" w:rsidRPr="00EE14FE" w:rsidRDefault="00026392" w:rsidP="00C91AE7">
            <w:pPr>
              <w:jc w:val="both"/>
              <w:rPr>
                <w:noProof/>
              </w:rPr>
            </w:pPr>
          </w:p>
        </w:tc>
      </w:tr>
      <w:tr w:rsidR="00026392" w14:paraId="3E12BB41" w14:textId="77777777" w:rsidTr="001F122B">
        <w:tc>
          <w:tcPr>
            <w:tcW w:w="4678" w:type="dxa"/>
          </w:tcPr>
          <w:p w14:paraId="2664E0D0" w14:textId="6D05F732" w:rsidR="00026392" w:rsidRDefault="00777B95" w:rsidP="00443D04">
            <w:pPr>
              <w:rPr>
                <w:noProof/>
              </w:rPr>
            </w:pPr>
            <w:r>
              <w:rPr>
                <w:noProof/>
              </w:rPr>
              <w:drawing>
                <wp:inline distT="0" distB="0" distL="0" distR="0" wp14:anchorId="7B794B33" wp14:editId="59C8F81E">
                  <wp:extent cx="2892156" cy="1626919"/>
                  <wp:effectExtent l="0" t="0" r="3810" b="0"/>
                  <wp:docPr id="259176233" name="Picture 5" descr="6G and the metaverse will power a hol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G and the metaverse will power a holographic societ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8373" cy="1630416"/>
                          </a:xfrm>
                          <a:prstGeom prst="rect">
                            <a:avLst/>
                          </a:prstGeom>
                          <a:noFill/>
                          <a:ln>
                            <a:noFill/>
                          </a:ln>
                        </pic:spPr>
                      </pic:pic>
                    </a:graphicData>
                  </a:graphic>
                </wp:inline>
              </w:drawing>
            </w:r>
          </w:p>
          <w:p w14:paraId="41F0D6B9" w14:textId="77777777" w:rsidR="00777B95" w:rsidRDefault="00777B95" w:rsidP="00443D04">
            <w:pPr>
              <w:rPr>
                <w:noProof/>
              </w:rPr>
            </w:pPr>
          </w:p>
        </w:tc>
        <w:tc>
          <w:tcPr>
            <w:tcW w:w="4951" w:type="dxa"/>
          </w:tcPr>
          <w:p w14:paraId="4F6A5A30" w14:textId="6A4F9339" w:rsidR="00026392" w:rsidRPr="00EE14FE" w:rsidRDefault="00D21903" w:rsidP="00C91AE7">
            <w:pPr>
              <w:jc w:val="both"/>
              <w:rPr>
                <w:noProof/>
              </w:rPr>
            </w:pPr>
            <w:r>
              <w:rPr>
                <w:noProof/>
              </w:rPr>
              <w:drawing>
                <wp:anchor distT="0" distB="0" distL="114300" distR="114300" simplePos="0" relativeHeight="251679744" behindDoc="1" locked="0" layoutInCell="1" allowOverlap="1" wp14:anchorId="4BE17227" wp14:editId="0294F516">
                  <wp:simplePos x="0" y="0"/>
                  <wp:positionH relativeFrom="column">
                    <wp:posOffset>1905</wp:posOffset>
                  </wp:positionH>
                  <wp:positionV relativeFrom="paragraph">
                    <wp:posOffset>76835</wp:posOffset>
                  </wp:positionV>
                  <wp:extent cx="1050925" cy="1313180"/>
                  <wp:effectExtent l="0" t="0" r="0" b="1270"/>
                  <wp:wrapTight wrapText="bothSides">
                    <wp:wrapPolygon edited="0">
                      <wp:start x="0" y="0"/>
                      <wp:lineTo x="0" y="21308"/>
                      <wp:lineTo x="21143" y="21308"/>
                      <wp:lineTo x="21143" y="0"/>
                      <wp:lineTo x="0" y="0"/>
                    </wp:wrapPolygon>
                  </wp:wrapTight>
                  <wp:docPr id="201048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092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903">
              <w:rPr>
                <w:noProof/>
              </w:rPr>
              <w:t>Wang Xiaoyun</w:t>
            </w:r>
            <w:r>
              <w:rPr>
                <w:noProof/>
              </w:rPr>
              <w:t>,</w:t>
            </w:r>
            <w:r w:rsidRPr="00D21903">
              <w:rPr>
                <w:noProof/>
              </w:rPr>
              <w:t xml:space="preserve"> Chief Scientist and Deputy Chief Engineer of China Mobile Communications Corporation</w:t>
            </w:r>
            <w:r>
              <w:rPr>
                <w:noProof/>
              </w:rPr>
              <w:t xml:space="preserve">, presented </w:t>
            </w:r>
            <w:r w:rsidR="00777B95" w:rsidRPr="00777B95">
              <w:rPr>
                <w:noProof/>
              </w:rPr>
              <w:t>China Mobile’s efforts towards the construction of a future-centric network that seamlessly melds "connectivity, computing power, and capability", striving for universal connectivity, omnipresent computing resources, and comprehensive capabilities.​</w:t>
            </w:r>
            <w:r w:rsidR="00A71F7B">
              <w:rPr>
                <w:noProof/>
              </w:rPr>
              <w:t xml:space="preserve"> </w:t>
            </w:r>
            <w:r w:rsidR="00572C11">
              <w:rPr>
                <w:noProof/>
              </w:rPr>
              <w:t xml:space="preserve">More info </w:t>
            </w:r>
            <w:r w:rsidR="00310967">
              <w:rPr>
                <w:noProof/>
              </w:rPr>
              <w:t>is</w:t>
            </w:r>
            <w:r w:rsidR="00572C11">
              <w:rPr>
                <w:noProof/>
              </w:rPr>
              <w:t xml:space="preserve"> </w:t>
            </w:r>
            <w:hyperlink r:id="rId68" w:history="1">
              <w:r w:rsidR="00572C11" w:rsidRPr="00572C11">
                <w:rPr>
                  <w:rStyle w:val="Hyperlink"/>
                  <w:rFonts w:ascii="Times New Roman" w:hAnsi="Times New Roman"/>
                  <w:noProof/>
                </w:rPr>
                <w:t>online</w:t>
              </w:r>
            </w:hyperlink>
            <w:r w:rsidR="00572C11">
              <w:rPr>
                <w:noProof/>
              </w:rPr>
              <w:t xml:space="preserve">.  </w:t>
            </w:r>
          </w:p>
        </w:tc>
      </w:tr>
      <w:tr w:rsidR="00572C11" w14:paraId="64A8FF50" w14:textId="77777777" w:rsidTr="001F122B">
        <w:tc>
          <w:tcPr>
            <w:tcW w:w="4678" w:type="dxa"/>
          </w:tcPr>
          <w:p w14:paraId="28009A94" w14:textId="77777777" w:rsidR="00572C11" w:rsidRDefault="00572C11" w:rsidP="00443D04">
            <w:pPr>
              <w:rPr>
                <w:noProof/>
              </w:rPr>
            </w:pPr>
          </w:p>
        </w:tc>
        <w:tc>
          <w:tcPr>
            <w:tcW w:w="4951" w:type="dxa"/>
          </w:tcPr>
          <w:p w14:paraId="3A36D57D" w14:textId="77777777" w:rsidR="00572C11" w:rsidRDefault="00572C11" w:rsidP="00C91AE7">
            <w:pPr>
              <w:jc w:val="both"/>
              <w:rPr>
                <w:noProof/>
              </w:rPr>
            </w:pPr>
          </w:p>
        </w:tc>
      </w:tr>
      <w:tr w:rsidR="00572C11" w14:paraId="7A748DEE" w14:textId="77777777" w:rsidTr="001F122B">
        <w:tc>
          <w:tcPr>
            <w:tcW w:w="4678" w:type="dxa"/>
          </w:tcPr>
          <w:p w14:paraId="53ADF362" w14:textId="5FC70CAC" w:rsidR="00572C11" w:rsidRDefault="001141E1" w:rsidP="00443D04">
            <w:pPr>
              <w:rPr>
                <w:noProof/>
              </w:rPr>
            </w:pPr>
            <w:r>
              <w:rPr>
                <w:noProof/>
              </w:rPr>
              <w:drawing>
                <wp:inline distT="0" distB="0" distL="0" distR="0" wp14:anchorId="16B6278E" wp14:editId="616C008C">
                  <wp:extent cx="2891642" cy="1626630"/>
                  <wp:effectExtent l="0" t="0" r="4445" b="0"/>
                  <wp:docPr id="1793775242" name="Picture 6" descr="6G and the metaverse will power a hol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G and the metaverse will power a holographic societ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94779" cy="1628394"/>
                          </a:xfrm>
                          <a:prstGeom prst="rect">
                            <a:avLst/>
                          </a:prstGeom>
                          <a:noFill/>
                          <a:ln>
                            <a:noFill/>
                          </a:ln>
                        </pic:spPr>
                      </pic:pic>
                    </a:graphicData>
                  </a:graphic>
                </wp:inline>
              </w:drawing>
            </w:r>
          </w:p>
        </w:tc>
        <w:tc>
          <w:tcPr>
            <w:tcW w:w="4951" w:type="dxa"/>
          </w:tcPr>
          <w:p w14:paraId="535EE498" w14:textId="299B21FA" w:rsidR="00572C11" w:rsidRDefault="00B43C6B" w:rsidP="00C91AE7">
            <w:pPr>
              <w:jc w:val="both"/>
              <w:rPr>
                <w:noProof/>
              </w:rPr>
            </w:pPr>
            <w:r w:rsidRPr="00A209EE">
              <w:rPr>
                <w:noProof/>
              </w:rPr>
              <w:drawing>
                <wp:anchor distT="0" distB="0" distL="114300" distR="114300" simplePos="0" relativeHeight="251680768" behindDoc="1" locked="0" layoutInCell="1" allowOverlap="1" wp14:anchorId="175AD706" wp14:editId="53ECAB80">
                  <wp:simplePos x="0" y="0"/>
                  <wp:positionH relativeFrom="column">
                    <wp:posOffset>-2540</wp:posOffset>
                  </wp:positionH>
                  <wp:positionV relativeFrom="paragraph">
                    <wp:posOffset>72390</wp:posOffset>
                  </wp:positionV>
                  <wp:extent cx="1135380" cy="1586230"/>
                  <wp:effectExtent l="0" t="0" r="7620" b="0"/>
                  <wp:wrapTight wrapText="bothSides">
                    <wp:wrapPolygon edited="0">
                      <wp:start x="0" y="0"/>
                      <wp:lineTo x="0" y="21271"/>
                      <wp:lineTo x="21383" y="21271"/>
                      <wp:lineTo x="213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5380"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38D" w:rsidRPr="000D638D">
              <w:rPr>
                <w:noProof/>
              </w:rPr>
              <w:t xml:space="preserve">6G cellular networks will be extremely complex systems that must meet many requirements in a variety of environments and use cases. </w:t>
            </w:r>
            <w:r w:rsidR="000D638D">
              <w:rPr>
                <w:noProof/>
              </w:rPr>
              <w:t xml:space="preserve">Prof. </w:t>
            </w:r>
            <w:r w:rsidR="000D638D" w:rsidRPr="008E7987">
              <w:rPr>
                <w:noProof/>
              </w:rPr>
              <w:t>Jeffrey Andrews​, The University of Texas at Austin, USA</w:t>
            </w:r>
            <w:r w:rsidR="000D638D" w:rsidRPr="000D638D">
              <w:rPr>
                <w:noProof/>
              </w:rPr>
              <w:t xml:space="preserve"> described some of recent discoveries and technologies based on deep learning (DL) that demonstrate a large potential impact in 6G future development.​​</w:t>
            </w:r>
            <w:r w:rsidR="000D638D">
              <w:rPr>
                <w:noProof/>
              </w:rPr>
              <w:t xml:space="preserve"> </w:t>
            </w:r>
            <w:r w:rsidR="00310967">
              <w:rPr>
                <w:noProof/>
              </w:rPr>
              <w:t xml:space="preserve">More info can be found </w:t>
            </w:r>
            <w:hyperlink r:id="rId71" w:history="1">
              <w:r w:rsidR="00310967" w:rsidRPr="00310967">
                <w:rPr>
                  <w:rStyle w:val="Hyperlink"/>
                  <w:rFonts w:ascii="Times New Roman" w:hAnsi="Times New Roman"/>
                  <w:noProof/>
                </w:rPr>
                <w:t>online</w:t>
              </w:r>
            </w:hyperlink>
            <w:r w:rsidR="00310967">
              <w:rPr>
                <w:noProof/>
              </w:rPr>
              <w:t xml:space="preserve">. </w:t>
            </w:r>
          </w:p>
        </w:tc>
      </w:tr>
    </w:tbl>
    <w:p w14:paraId="18FAC25D" w14:textId="77777777" w:rsidR="00310967" w:rsidRDefault="00310967" w:rsidP="00443D04">
      <w:pPr>
        <w:rPr>
          <w:rFonts w:cstheme="majorBidi"/>
        </w:rPr>
      </w:pPr>
    </w:p>
    <w:p w14:paraId="2E3105F4" w14:textId="164966D5" w:rsidR="00443D04" w:rsidRDefault="00BA1844" w:rsidP="00443D04">
      <w:pPr>
        <w:rPr>
          <w:rFonts w:cstheme="majorBidi"/>
        </w:rPr>
      </w:pPr>
      <w:r w:rsidRPr="00C01FBB">
        <w:rPr>
          <w:rFonts w:cstheme="majorBidi"/>
        </w:rPr>
        <w:t xml:space="preserve">For more information on the ITU J-FET </w:t>
      </w:r>
      <w:r w:rsidR="00391BC5">
        <w:rPr>
          <w:rFonts w:cstheme="majorBidi"/>
        </w:rPr>
        <w:t>activities</w:t>
      </w:r>
      <w:r w:rsidRPr="00C01FBB">
        <w:rPr>
          <w:rFonts w:cstheme="majorBidi"/>
        </w:rPr>
        <w:t xml:space="preserve">, please visit the ITU Journal </w:t>
      </w:r>
      <w:hyperlink r:id="rId72" w:history="1">
        <w:r w:rsidR="00C91AE7" w:rsidRPr="00C367C8">
          <w:rPr>
            <w:rStyle w:val="Hyperlink"/>
            <w:rFonts w:ascii="Times New Roman" w:hAnsi="Times New Roman" w:cstheme="majorBidi"/>
          </w:rPr>
          <w:t>webpage</w:t>
        </w:r>
      </w:hyperlink>
      <w:r w:rsidRPr="00C01FBB">
        <w:rPr>
          <w:rFonts w:cstheme="majorBidi"/>
        </w:rPr>
        <w:t xml:space="preserve"> or contact the ITU Journal Team at </w:t>
      </w:r>
      <w:hyperlink r:id="rId73" w:history="1">
        <w:r w:rsidRPr="00EE75EC">
          <w:rPr>
            <w:rStyle w:val="Hyperlink"/>
            <w:rFonts w:ascii="Times New Roman" w:hAnsi="Times New Roman" w:cstheme="majorBidi"/>
          </w:rPr>
          <w:t>journal@itu.int</w:t>
        </w:r>
      </w:hyperlink>
      <w:r w:rsidRPr="00C01FBB">
        <w:rPr>
          <w:rFonts w:cstheme="majorBidi"/>
        </w:rPr>
        <w:t>.</w:t>
      </w:r>
    </w:p>
    <w:p w14:paraId="170CECDE" w14:textId="27316D0B" w:rsidR="008300F5" w:rsidRPr="008300F5" w:rsidRDefault="008300F5" w:rsidP="00443D04">
      <w:pPr>
        <w:jc w:val="center"/>
      </w:pPr>
      <w:r w:rsidRPr="008300F5">
        <w:t>____________</w:t>
      </w:r>
      <w:r w:rsidR="001B291B">
        <w:t>____</w:t>
      </w:r>
    </w:p>
    <w:sectPr w:rsidR="008300F5" w:rsidRPr="008300F5" w:rsidSect="00E734AD">
      <w:headerReference w:type="default" r:id="rId74"/>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80BA6" w14:textId="77777777" w:rsidR="00C32D72" w:rsidRDefault="00C32D72" w:rsidP="00C42125">
      <w:pPr>
        <w:spacing w:before="0"/>
      </w:pPr>
      <w:r>
        <w:separator/>
      </w:r>
    </w:p>
  </w:endnote>
  <w:endnote w:type="continuationSeparator" w:id="0">
    <w:p w14:paraId="40BED031" w14:textId="77777777" w:rsidR="00C32D72" w:rsidRDefault="00C32D72"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E0CE" w14:textId="77777777" w:rsidR="00C32D72" w:rsidRDefault="00C32D72" w:rsidP="00C42125">
      <w:pPr>
        <w:spacing w:before="0"/>
      </w:pPr>
      <w:r>
        <w:separator/>
      </w:r>
    </w:p>
  </w:footnote>
  <w:footnote w:type="continuationSeparator" w:id="0">
    <w:p w14:paraId="78876D26" w14:textId="77777777" w:rsidR="00C32D72" w:rsidRDefault="00C32D72"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1369" w14:textId="4D16F62E" w:rsidR="00984061" w:rsidRPr="00E734AD" w:rsidRDefault="00E734AD" w:rsidP="00E734AD">
    <w:pPr>
      <w:pStyle w:val="Header"/>
      <w:rPr>
        <w:sz w:val="18"/>
      </w:rPr>
    </w:pPr>
    <w:r w:rsidRPr="00E734AD">
      <w:rPr>
        <w:sz w:val="18"/>
      </w:rPr>
      <w:t xml:space="preserve">- </w:t>
    </w:r>
    <w:r w:rsidRPr="00E734AD">
      <w:rPr>
        <w:sz w:val="18"/>
      </w:rPr>
      <w:fldChar w:fldCharType="begin"/>
    </w:r>
    <w:r w:rsidRPr="00E734AD">
      <w:rPr>
        <w:sz w:val="18"/>
      </w:rPr>
      <w:instrText xml:space="preserve"> PAGE  \* MERGEFORMAT </w:instrText>
    </w:r>
    <w:r w:rsidRPr="00E734AD">
      <w:rPr>
        <w:sz w:val="18"/>
      </w:rPr>
      <w:fldChar w:fldCharType="separate"/>
    </w:r>
    <w:r w:rsidRPr="00E734AD">
      <w:rPr>
        <w:noProof/>
        <w:sz w:val="18"/>
      </w:rPr>
      <w:t>1</w:t>
    </w:r>
    <w:r w:rsidRPr="00E734AD">
      <w:rPr>
        <w:sz w:val="18"/>
      </w:rPr>
      <w:fldChar w:fldCharType="end"/>
    </w:r>
    <w:r w:rsidRPr="00E734AD">
      <w:rPr>
        <w:sz w:val="18"/>
      </w:rPr>
      <w:t xml:space="preserve"> -</w:t>
    </w:r>
  </w:p>
  <w:p w14:paraId="04EF2C97" w14:textId="172215D9" w:rsidR="00E734AD" w:rsidRPr="00E734AD" w:rsidRDefault="00E734AD" w:rsidP="00E734AD">
    <w:pPr>
      <w:pStyle w:val="Header"/>
      <w:spacing w:after="240"/>
      <w:rPr>
        <w:sz w:val="18"/>
      </w:rPr>
    </w:pPr>
    <w:r>
      <w:rPr>
        <w:sz w:val="18"/>
      </w:rPr>
      <w:t>TSAG-</w:t>
    </w:r>
    <w:proofErr w:type="spellStart"/>
    <w:r>
      <w:rPr>
        <w:sz w:val="18"/>
      </w:rPr>
      <w:t>TD</w:t>
    </w:r>
    <w:r w:rsidR="0083069F">
      <w:rPr>
        <w:sz w:val="18"/>
      </w:rPr>
      <w:t>406</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76585"/>
    <w:multiLevelType w:val="hybridMultilevel"/>
    <w:tmpl w:val="0E868C7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49D2D00"/>
    <w:multiLevelType w:val="hybridMultilevel"/>
    <w:tmpl w:val="24A64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C101D2"/>
    <w:multiLevelType w:val="multilevel"/>
    <w:tmpl w:val="E3F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3A2DE6"/>
    <w:multiLevelType w:val="multilevel"/>
    <w:tmpl w:val="F7B2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E10DDF"/>
    <w:multiLevelType w:val="multilevel"/>
    <w:tmpl w:val="08308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heme="minorHAnsi" w:eastAsia="Times New Roman" w:hAnsiTheme="minorHAnsi" w:cstheme="minorHAnsi" w:hint="default"/>
        <w:b w:val="0"/>
        <w:bCs w:val="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E928BD"/>
    <w:multiLevelType w:val="hybridMultilevel"/>
    <w:tmpl w:val="B94AFBB8"/>
    <w:lvl w:ilvl="0" w:tplc="CD42D918">
      <w:start w:val="1"/>
      <w:numFmt w:val="upp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851585"/>
    <w:multiLevelType w:val="hybridMultilevel"/>
    <w:tmpl w:val="07406542"/>
    <w:lvl w:ilvl="0" w:tplc="183893D6">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817CB0"/>
    <w:multiLevelType w:val="multilevel"/>
    <w:tmpl w:val="6FD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806FD0"/>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9" w15:restartNumberingAfterBreak="0">
    <w:nsid w:val="17EF5B71"/>
    <w:multiLevelType w:val="hybridMultilevel"/>
    <w:tmpl w:val="F120036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0" w15:restartNumberingAfterBreak="0">
    <w:nsid w:val="19B86D5C"/>
    <w:multiLevelType w:val="hybridMultilevel"/>
    <w:tmpl w:val="AE185134"/>
    <w:lvl w:ilvl="0" w:tplc="48C88B2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CF5A78"/>
    <w:multiLevelType w:val="hybridMultilevel"/>
    <w:tmpl w:val="46348BC6"/>
    <w:lvl w:ilvl="0" w:tplc="940062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817F95"/>
    <w:multiLevelType w:val="hybridMultilevel"/>
    <w:tmpl w:val="1E4813B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0477AE"/>
    <w:multiLevelType w:val="hybridMultilevel"/>
    <w:tmpl w:val="B94AFBB8"/>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873E72"/>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5" w15:restartNumberingAfterBreak="0">
    <w:nsid w:val="29E876E3"/>
    <w:multiLevelType w:val="hybridMultilevel"/>
    <w:tmpl w:val="B9FEE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EF14F3"/>
    <w:multiLevelType w:val="hybridMultilevel"/>
    <w:tmpl w:val="DC6C9A58"/>
    <w:lvl w:ilvl="0" w:tplc="E11EF59A">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F55978"/>
    <w:multiLevelType w:val="multilevel"/>
    <w:tmpl w:val="22E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E64C80"/>
    <w:multiLevelType w:val="hybridMultilevel"/>
    <w:tmpl w:val="1C4CDA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280862"/>
    <w:multiLevelType w:val="hybridMultilevel"/>
    <w:tmpl w:val="9030055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4D2CDC"/>
    <w:multiLevelType w:val="hybridMultilevel"/>
    <w:tmpl w:val="41D6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A0E5F"/>
    <w:multiLevelType w:val="hybridMultilevel"/>
    <w:tmpl w:val="B94AFBB8"/>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1E5C22"/>
    <w:multiLevelType w:val="multilevel"/>
    <w:tmpl w:val="7B9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3A5E1D"/>
    <w:multiLevelType w:val="hybridMultilevel"/>
    <w:tmpl w:val="84CC1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D8016BE"/>
    <w:multiLevelType w:val="hybridMultilevel"/>
    <w:tmpl w:val="ACF83E0E"/>
    <w:lvl w:ilvl="0" w:tplc="12FCAC2C">
      <w:start w:val="1"/>
      <w:numFmt w:val="upperRoman"/>
      <w:lvlText w:val="%1."/>
      <w:lvlJc w:val="left"/>
      <w:pPr>
        <w:ind w:left="1440" w:hanging="72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7110983"/>
    <w:multiLevelType w:val="hybridMultilevel"/>
    <w:tmpl w:val="1FDEC81E"/>
    <w:lvl w:ilvl="0" w:tplc="A6DA89DE">
      <w:start w:val="1"/>
      <w:numFmt w:val="bullet"/>
      <w:lvlText w:val=""/>
      <w:lvlJc w:val="left"/>
      <w:pPr>
        <w:tabs>
          <w:tab w:val="num" w:pos="720"/>
        </w:tabs>
        <w:ind w:left="720" w:hanging="360"/>
      </w:pPr>
      <w:rPr>
        <w:rFonts w:ascii="Wingdings" w:hAnsi="Wingdings" w:hint="default"/>
      </w:rPr>
    </w:lvl>
    <w:lvl w:ilvl="1" w:tplc="B22E0DB0" w:tentative="1">
      <w:start w:val="1"/>
      <w:numFmt w:val="bullet"/>
      <w:lvlText w:val=""/>
      <w:lvlJc w:val="left"/>
      <w:pPr>
        <w:tabs>
          <w:tab w:val="num" w:pos="1440"/>
        </w:tabs>
        <w:ind w:left="1440" w:hanging="360"/>
      </w:pPr>
      <w:rPr>
        <w:rFonts w:ascii="Wingdings" w:hAnsi="Wingdings" w:hint="default"/>
      </w:rPr>
    </w:lvl>
    <w:lvl w:ilvl="2" w:tplc="8DF21204" w:tentative="1">
      <w:start w:val="1"/>
      <w:numFmt w:val="bullet"/>
      <w:lvlText w:val=""/>
      <w:lvlJc w:val="left"/>
      <w:pPr>
        <w:tabs>
          <w:tab w:val="num" w:pos="2160"/>
        </w:tabs>
        <w:ind w:left="2160" w:hanging="360"/>
      </w:pPr>
      <w:rPr>
        <w:rFonts w:ascii="Wingdings" w:hAnsi="Wingdings" w:hint="default"/>
      </w:rPr>
    </w:lvl>
    <w:lvl w:ilvl="3" w:tplc="A724C3F2">
      <w:start w:val="1"/>
      <w:numFmt w:val="bullet"/>
      <w:lvlText w:val=""/>
      <w:lvlJc w:val="left"/>
      <w:pPr>
        <w:tabs>
          <w:tab w:val="num" w:pos="2880"/>
        </w:tabs>
        <w:ind w:left="2880" w:hanging="360"/>
      </w:pPr>
      <w:rPr>
        <w:rFonts w:ascii="Wingdings" w:hAnsi="Wingdings" w:hint="default"/>
      </w:rPr>
    </w:lvl>
    <w:lvl w:ilvl="4" w:tplc="97E84DDC" w:tentative="1">
      <w:start w:val="1"/>
      <w:numFmt w:val="bullet"/>
      <w:lvlText w:val=""/>
      <w:lvlJc w:val="left"/>
      <w:pPr>
        <w:tabs>
          <w:tab w:val="num" w:pos="3600"/>
        </w:tabs>
        <w:ind w:left="3600" w:hanging="360"/>
      </w:pPr>
      <w:rPr>
        <w:rFonts w:ascii="Wingdings" w:hAnsi="Wingdings" w:hint="default"/>
      </w:rPr>
    </w:lvl>
    <w:lvl w:ilvl="5" w:tplc="71869068" w:tentative="1">
      <w:start w:val="1"/>
      <w:numFmt w:val="bullet"/>
      <w:lvlText w:val=""/>
      <w:lvlJc w:val="left"/>
      <w:pPr>
        <w:tabs>
          <w:tab w:val="num" w:pos="4320"/>
        </w:tabs>
        <w:ind w:left="4320" w:hanging="360"/>
      </w:pPr>
      <w:rPr>
        <w:rFonts w:ascii="Wingdings" w:hAnsi="Wingdings" w:hint="default"/>
      </w:rPr>
    </w:lvl>
    <w:lvl w:ilvl="6" w:tplc="553E82E0" w:tentative="1">
      <w:start w:val="1"/>
      <w:numFmt w:val="bullet"/>
      <w:lvlText w:val=""/>
      <w:lvlJc w:val="left"/>
      <w:pPr>
        <w:tabs>
          <w:tab w:val="num" w:pos="5040"/>
        </w:tabs>
        <w:ind w:left="5040" w:hanging="360"/>
      </w:pPr>
      <w:rPr>
        <w:rFonts w:ascii="Wingdings" w:hAnsi="Wingdings" w:hint="default"/>
      </w:rPr>
    </w:lvl>
    <w:lvl w:ilvl="7" w:tplc="433CE4D6" w:tentative="1">
      <w:start w:val="1"/>
      <w:numFmt w:val="bullet"/>
      <w:lvlText w:val=""/>
      <w:lvlJc w:val="left"/>
      <w:pPr>
        <w:tabs>
          <w:tab w:val="num" w:pos="5760"/>
        </w:tabs>
        <w:ind w:left="5760" w:hanging="360"/>
      </w:pPr>
      <w:rPr>
        <w:rFonts w:ascii="Wingdings" w:hAnsi="Wingdings" w:hint="default"/>
      </w:rPr>
    </w:lvl>
    <w:lvl w:ilvl="8" w:tplc="AC9A2B9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6B030E"/>
    <w:multiLevelType w:val="multilevel"/>
    <w:tmpl w:val="E03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E237C6"/>
    <w:multiLevelType w:val="multilevel"/>
    <w:tmpl w:val="BFBC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0307FF"/>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16cid:durableId="916941020">
    <w:abstractNumId w:val="9"/>
  </w:num>
  <w:num w:numId="2" w16cid:durableId="143590694">
    <w:abstractNumId w:val="7"/>
  </w:num>
  <w:num w:numId="3" w16cid:durableId="1341741746">
    <w:abstractNumId w:val="6"/>
  </w:num>
  <w:num w:numId="4" w16cid:durableId="1136218445">
    <w:abstractNumId w:val="5"/>
  </w:num>
  <w:num w:numId="5" w16cid:durableId="1688749403">
    <w:abstractNumId w:val="4"/>
  </w:num>
  <w:num w:numId="6" w16cid:durableId="52823222">
    <w:abstractNumId w:val="8"/>
  </w:num>
  <w:num w:numId="7" w16cid:durableId="1142192404">
    <w:abstractNumId w:val="3"/>
  </w:num>
  <w:num w:numId="8" w16cid:durableId="1513495764">
    <w:abstractNumId w:val="2"/>
  </w:num>
  <w:num w:numId="9" w16cid:durableId="997154336">
    <w:abstractNumId w:val="1"/>
  </w:num>
  <w:num w:numId="10" w16cid:durableId="1836873578">
    <w:abstractNumId w:val="0"/>
  </w:num>
  <w:num w:numId="11" w16cid:durableId="1316766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3735065">
    <w:abstractNumId w:val="25"/>
  </w:num>
  <w:num w:numId="13" w16cid:durableId="710810702">
    <w:abstractNumId w:val="38"/>
  </w:num>
  <w:num w:numId="14" w16cid:durableId="2057392697">
    <w:abstractNumId w:val="30"/>
  </w:num>
  <w:num w:numId="15" w16cid:durableId="1994987076">
    <w:abstractNumId w:val="24"/>
  </w:num>
  <w:num w:numId="16" w16cid:durableId="402919865">
    <w:abstractNumId w:val="19"/>
  </w:num>
  <w:num w:numId="17" w16cid:durableId="541942679">
    <w:abstractNumId w:val="33"/>
  </w:num>
  <w:num w:numId="18" w16cid:durableId="1064568144">
    <w:abstractNumId w:val="18"/>
  </w:num>
  <w:num w:numId="19" w16cid:durableId="561597552">
    <w:abstractNumId w:val="11"/>
  </w:num>
  <w:num w:numId="20" w16cid:durableId="304621985">
    <w:abstractNumId w:val="26"/>
  </w:num>
  <w:num w:numId="21" w16cid:durableId="71783225">
    <w:abstractNumId w:val="34"/>
  </w:num>
  <w:num w:numId="22" w16cid:durableId="550580377">
    <w:abstractNumId w:val="15"/>
  </w:num>
  <w:num w:numId="23" w16cid:durableId="1487669126">
    <w:abstractNumId w:val="35"/>
  </w:num>
  <w:num w:numId="24" w16cid:durableId="765924687">
    <w:abstractNumId w:val="32"/>
  </w:num>
  <w:num w:numId="25" w16cid:durableId="220677678">
    <w:abstractNumId w:val="16"/>
  </w:num>
  <w:num w:numId="26" w16cid:durableId="1384715615">
    <w:abstractNumId w:val="17"/>
  </w:num>
  <w:num w:numId="27" w16cid:durableId="2105955234">
    <w:abstractNumId w:val="27"/>
  </w:num>
  <w:num w:numId="28" w16cid:durableId="1407919569">
    <w:abstractNumId w:val="37"/>
  </w:num>
  <w:num w:numId="29" w16cid:durableId="1073429782">
    <w:abstractNumId w:val="36"/>
  </w:num>
  <w:num w:numId="30" w16cid:durableId="1351953466">
    <w:abstractNumId w:val="13"/>
  </w:num>
  <w:num w:numId="31" w16cid:durableId="1588490676">
    <w:abstractNumId w:val="12"/>
  </w:num>
  <w:num w:numId="32" w16cid:durableId="1851487548">
    <w:abstractNumId w:val="28"/>
  </w:num>
  <w:num w:numId="33" w16cid:durableId="912854420">
    <w:abstractNumId w:val="14"/>
  </w:num>
  <w:num w:numId="34" w16cid:durableId="1134257796">
    <w:abstractNumId w:val="20"/>
  </w:num>
  <w:num w:numId="35" w16cid:durableId="1720321168">
    <w:abstractNumId w:val="21"/>
  </w:num>
  <w:num w:numId="36" w16cid:durableId="1196696969">
    <w:abstractNumId w:val="29"/>
  </w:num>
  <w:num w:numId="37" w16cid:durableId="1347564331">
    <w:abstractNumId w:val="22"/>
  </w:num>
  <w:num w:numId="38" w16cid:durableId="1616254216">
    <w:abstractNumId w:val="10"/>
  </w:num>
  <w:num w:numId="39" w16cid:durableId="828329333">
    <w:abstractNumId w:val="23"/>
  </w:num>
  <w:num w:numId="40" w16cid:durableId="1839819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16BA"/>
    <w:rsid w:val="00002E5A"/>
    <w:rsid w:val="0000396E"/>
    <w:rsid w:val="00005F42"/>
    <w:rsid w:val="00012D8F"/>
    <w:rsid w:val="00014F69"/>
    <w:rsid w:val="000171DB"/>
    <w:rsid w:val="00023D9A"/>
    <w:rsid w:val="00026392"/>
    <w:rsid w:val="00027A15"/>
    <w:rsid w:val="00030ADE"/>
    <w:rsid w:val="0003582E"/>
    <w:rsid w:val="0004223E"/>
    <w:rsid w:val="00043D75"/>
    <w:rsid w:val="00047D4C"/>
    <w:rsid w:val="00050D98"/>
    <w:rsid w:val="000544D7"/>
    <w:rsid w:val="000557BD"/>
    <w:rsid w:val="00056393"/>
    <w:rsid w:val="000565A8"/>
    <w:rsid w:val="00057000"/>
    <w:rsid w:val="0005771A"/>
    <w:rsid w:val="00060F3A"/>
    <w:rsid w:val="00062927"/>
    <w:rsid w:val="00063AB4"/>
    <w:rsid w:val="00063CEE"/>
    <w:rsid w:val="000640E0"/>
    <w:rsid w:val="0007317B"/>
    <w:rsid w:val="00080AA8"/>
    <w:rsid w:val="00086D80"/>
    <w:rsid w:val="000907F8"/>
    <w:rsid w:val="00091626"/>
    <w:rsid w:val="000928A1"/>
    <w:rsid w:val="00092C9A"/>
    <w:rsid w:val="00093809"/>
    <w:rsid w:val="00093D25"/>
    <w:rsid w:val="000966A8"/>
    <w:rsid w:val="00096CAE"/>
    <w:rsid w:val="000A0A5C"/>
    <w:rsid w:val="000A252E"/>
    <w:rsid w:val="000A5CA2"/>
    <w:rsid w:val="000A5FA1"/>
    <w:rsid w:val="000B0B79"/>
    <w:rsid w:val="000B1ABD"/>
    <w:rsid w:val="000B22D5"/>
    <w:rsid w:val="000B30A0"/>
    <w:rsid w:val="000B6386"/>
    <w:rsid w:val="000B7D8C"/>
    <w:rsid w:val="000C15EC"/>
    <w:rsid w:val="000C67D1"/>
    <w:rsid w:val="000D1E76"/>
    <w:rsid w:val="000D36D5"/>
    <w:rsid w:val="000D5857"/>
    <w:rsid w:val="000D638D"/>
    <w:rsid w:val="000D64FB"/>
    <w:rsid w:val="000D7025"/>
    <w:rsid w:val="000D7AF7"/>
    <w:rsid w:val="000E00FE"/>
    <w:rsid w:val="000E1902"/>
    <w:rsid w:val="000E1EAC"/>
    <w:rsid w:val="000E3C61"/>
    <w:rsid w:val="000E3D0A"/>
    <w:rsid w:val="000E3E55"/>
    <w:rsid w:val="000E429A"/>
    <w:rsid w:val="000E4B2B"/>
    <w:rsid w:val="000E553F"/>
    <w:rsid w:val="000E5639"/>
    <w:rsid w:val="000E57E8"/>
    <w:rsid w:val="000E6059"/>
    <w:rsid w:val="000E6083"/>
    <w:rsid w:val="000E6125"/>
    <w:rsid w:val="000E71D1"/>
    <w:rsid w:val="000F1E53"/>
    <w:rsid w:val="000F2A36"/>
    <w:rsid w:val="000F49FC"/>
    <w:rsid w:val="00100BAF"/>
    <w:rsid w:val="00103C9C"/>
    <w:rsid w:val="00106D01"/>
    <w:rsid w:val="00112CA9"/>
    <w:rsid w:val="0011335F"/>
    <w:rsid w:val="00113DBE"/>
    <w:rsid w:val="001141E1"/>
    <w:rsid w:val="00114642"/>
    <w:rsid w:val="0011521E"/>
    <w:rsid w:val="00116459"/>
    <w:rsid w:val="0011647F"/>
    <w:rsid w:val="001176FA"/>
    <w:rsid w:val="001200A6"/>
    <w:rsid w:val="00120B32"/>
    <w:rsid w:val="00120F41"/>
    <w:rsid w:val="001251DA"/>
    <w:rsid w:val="00125432"/>
    <w:rsid w:val="001302BE"/>
    <w:rsid w:val="00131A07"/>
    <w:rsid w:val="00132A91"/>
    <w:rsid w:val="00135077"/>
    <w:rsid w:val="00136DDD"/>
    <w:rsid w:val="00137F40"/>
    <w:rsid w:val="0014129D"/>
    <w:rsid w:val="0014285B"/>
    <w:rsid w:val="001435E7"/>
    <w:rsid w:val="00144BDF"/>
    <w:rsid w:val="00146218"/>
    <w:rsid w:val="00147F56"/>
    <w:rsid w:val="00155424"/>
    <w:rsid w:val="00155DDC"/>
    <w:rsid w:val="00156770"/>
    <w:rsid w:val="001575AC"/>
    <w:rsid w:val="00164883"/>
    <w:rsid w:val="00164F96"/>
    <w:rsid w:val="00166748"/>
    <w:rsid w:val="00171880"/>
    <w:rsid w:val="0017298A"/>
    <w:rsid w:val="00175368"/>
    <w:rsid w:val="00184DF6"/>
    <w:rsid w:val="00184F19"/>
    <w:rsid w:val="0018655B"/>
    <w:rsid w:val="001871EC"/>
    <w:rsid w:val="0018750B"/>
    <w:rsid w:val="00187F8B"/>
    <w:rsid w:val="00192842"/>
    <w:rsid w:val="001A173A"/>
    <w:rsid w:val="001A20C3"/>
    <w:rsid w:val="001A28C3"/>
    <w:rsid w:val="001A670F"/>
    <w:rsid w:val="001A6F8D"/>
    <w:rsid w:val="001A7C11"/>
    <w:rsid w:val="001B291B"/>
    <w:rsid w:val="001B6A45"/>
    <w:rsid w:val="001C00A2"/>
    <w:rsid w:val="001C0AA2"/>
    <w:rsid w:val="001C1003"/>
    <w:rsid w:val="001C2782"/>
    <w:rsid w:val="001C62B8"/>
    <w:rsid w:val="001C686C"/>
    <w:rsid w:val="001C782B"/>
    <w:rsid w:val="001D22D8"/>
    <w:rsid w:val="001D40E7"/>
    <w:rsid w:val="001D4296"/>
    <w:rsid w:val="001D7CA6"/>
    <w:rsid w:val="001E0998"/>
    <w:rsid w:val="001E4752"/>
    <w:rsid w:val="001E5D47"/>
    <w:rsid w:val="001E7B0E"/>
    <w:rsid w:val="001F0723"/>
    <w:rsid w:val="001F122B"/>
    <w:rsid w:val="001F141D"/>
    <w:rsid w:val="001F4902"/>
    <w:rsid w:val="00200A06"/>
    <w:rsid w:val="00200A98"/>
    <w:rsid w:val="00201AFA"/>
    <w:rsid w:val="00205861"/>
    <w:rsid w:val="0020671F"/>
    <w:rsid w:val="0021359F"/>
    <w:rsid w:val="00213DB1"/>
    <w:rsid w:val="002229F1"/>
    <w:rsid w:val="00224218"/>
    <w:rsid w:val="00224C74"/>
    <w:rsid w:val="002269CD"/>
    <w:rsid w:val="002301A0"/>
    <w:rsid w:val="002325CC"/>
    <w:rsid w:val="00233F75"/>
    <w:rsid w:val="00234249"/>
    <w:rsid w:val="00243FCC"/>
    <w:rsid w:val="002447F9"/>
    <w:rsid w:val="0024712B"/>
    <w:rsid w:val="0025302E"/>
    <w:rsid w:val="00253DBE"/>
    <w:rsid w:val="00253DC6"/>
    <w:rsid w:val="0025489C"/>
    <w:rsid w:val="00255034"/>
    <w:rsid w:val="002554BA"/>
    <w:rsid w:val="00255C45"/>
    <w:rsid w:val="00256F92"/>
    <w:rsid w:val="00257AD7"/>
    <w:rsid w:val="002622FA"/>
    <w:rsid w:val="00263518"/>
    <w:rsid w:val="002702AE"/>
    <w:rsid w:val="002717C2"/>
    <w:rsid w:val="00273D34"/>
    <w:rsid w:val="00275477"/>
    <w:rsid w:val="002759E7"/>
    <w:rsid w:val="00277326"/>
    <w:rsid w:val="00282C28"/>
    <w:rsid w:val="00284527"/>
    <w:rsid w:val="0029133A"/>
    <w:rsid w:val="00295B9E"/>
    <w:rsid w:val="00297F95"/>
    <w:rsid w:val="002A09FC"/>
    <w:rsid w:val="002A11C4"/>
    <w:rsid w:val="002A2B85"/>
    <w:rsid w:val="002A399B"/>
    <w:rsid w:val="002A535D"/>
    <w:rsid w:val="002A6413"/>
    <w:rsid w:val="002B2126"/>
    <w:rsid w:val="002B27A9"/>
    <w:rsid w:val="002B4359"/>
    <w:rsid w:val="002B5DDE"/>
    <w:rsid w:val="002C26C0"/>
    <w:rsid w:val="002C2BC5"/>
    <w:rsid w:val="002C3A05"/>
    <w:rsid w:val="002C3A39"/>
    <w:rsid w:val="002C596E"/>
    <w:rsid w:val="002C5E11"/>
    <w:rsid w:val="002D3B26"/>
    <w:rsid w:val="002D3CD3"/>
    <w:rsid w:val="002D40FD"/>
    <w:rsid w:val="002D4D66"/>
    <w:rsid w:val="002D7807"/>
    <w:rsid w:val="002E0407"/>
    <w:rsid w:val="002E46CF"/>
    <w:rsid w:val="002E79CB"/>
    <w:rsid w:val="002F0471"/>
    <w:rsid w:val="002F1714"/>
    <w:rsid w:val="002F422B"/>
    <w:rsid w:val="002F4411"/>
    <w:rsid w:val="002F463B"/>
    <w:rsid w:val="002F796B"/>
    <w:rsid w:val="002F7F55"/>
    <w:rsid w:val="003021EA"/>
    <w:rsid w:val="003026EC"/>
    <w:rsid w:val="0030284E"/>
    <w:rsid w:val="0030477C"/>
    <w:rsid w:val="0030745F"/>
    <w:rsid w:val="00310597"/>
    <w:rsid w:val="00310967"/>
    <w:rsid w:val="00314630"/>
    <w:rsid w:val="0032090A"/>
    <w:rsid w:val="00321CDE"/>
    <w:rsid w:val="00322691"/>
    <w:rsid w:val="003247F6"/>
    <w:rsid w:val="00324897"/>
    <w:rsid w:val="00332C4D"/>
    <w:rsid w:val="0033313D"/>
    <w:rsid w:val="00333222"/>
    <w:rsid w:val="00333E15"/>
    <w:rsid w:val="00335594"/>
    <w:rsid w:val="00340AB2"/>
    <w:rsid w:val="00341549"/>
    <w:rsid w:val="00341DBD"/>
    <w:rsid w:val="00342F5C"/>
    <w:rsid w:val="00350AB3"/>
    <w:rsid w:val="00352B70"/>
    <w:rsid w:val="003541F2"/>
    <w:rsid w:val="003555F6"/>
    <w:rsid w:val="00355677"/>
    <w:rsid w:val="003571BC"/>
    <w:rsid w:val="00360042"/>
    <w:rsid w:val="0036090C"/>
    <w:rsid w:val="003633DC"/>
    <w:rsid w:val="00364979"/>
    <w:rsid w:val="00366F01"/>
    <w:rsid w:val="00367464"/>
    <w:rsid w:val="00370192"/>
    <w:rsid w:val="003754B8"/>
    <w:rsid w:val="00380B12"/>
    <w:rsid w:val="00385B9C"/>
    <w:rsid w:val="00385FB5"/>
    <w:rsid w:val="0038715D"/>
    <w:rsid w:val="00391BC5"/>
    <w:rsid w:val="00392E84"/>
    <w:rsid w:val="00394DBF"/>
    <w:rsid w:val="003957A6"/>
    <w:rsid w:val="003A10FA"/>
    <w:rsid w:val="003A2D63"/>
    <w:rsid w:val="003A43EF"/>
    <w:rsid w:val="003B4F10"/>
    <w:rsid w:val="003B6072"/>
    <w:rsid w:val="003B60A2"/>
    <w:rsid w:val="003B7064"/>
    <w:rsid w:val="003C1CD6"/>
    <w:rsid w:val="003C20F0"/>
    <w:rsid w:val="003C3401"/>
    <w:rsid w:val="003C3897"/>
    <w:rsid w:val="003C43D7"/>
    <w:rsid w:val="003C4BD5"/>
    <w:rsid w:val="003C72DC"/>
    <w:rsid w:val="003C7445"/>
    <w:rsid w:val="003D6C46"/>
    <w:rsid w:val="003D7C12"/>
    <w:rsid w:val="003D7DFE"/>
    <w:rsid w:val="003E39A2"/>
    <w:rsid w:val="003E57AB"/>
    <w:rsid w:val="003E605E"/>
    <w:rsid w:val="003E7F26"/>
    <w:rsid w:val="003F0A39"/>
    <w:rsid w:val="003F169E"/>
    <w:rsid w:val="003F2BED"/>
    <w:rsid w:val="003F32D9"/>
    <w:rsid w:val="003F3E3F"/>
    <w:rsid w:val="00400B49"/>
    <w:rsid w:val="0040101E"/>
    <w:rsid w:val="004038EA"/>
    <w:rsid w:val="00407894"/>
    <w:rsid w:val="00410C74"/>
    <w:rsid w:val="0041118E"/>
    <w:rsid w:val="00414EDD"/>
    <w:rsid w:val="00414F56"/>
    <w:rsid w:val="004172E6"/>
    <w:rsid w:val="00417B09"/>
    <w:rsid w:val="004234CE"/>
    <w:rsid w:val="00423C6F"/>
    <w:rsid w:val="004240D2"/>
    <w:rsid w:val="0042538A"/>
    <w:rsid w:val="004270AD"/>
    <w:rsid w:val="004273A5"/>
    <w:rsid w:val="00431079"/>
    <w:rsid w:val="00432DC1"/>
    <w:rsid w:val="00435D70"/>
    <w:rsid w:val="00443878"/>
    <w:rsid w:val="00443D04"/>
    <w:rsid w:val="00445135"/>
    <w:rsid w:val="00447D1A"/>
    <w:rsid w:val="00450BBD"/>
    <w:rsid w:val="0045288B"/>
    <w:rsid w:val="004539A8"/>
    <w:rsid w:val="00454D2E"/>
    <w:rsid w:val="00455A86"/>
    <w:rsid w:val="00456FEE"/>
    <w:rsid w:val="004570BD"/>
    <w:rsid w:val="004670AA"/>
    <w:rsid w:val="004712CA"/>
    <w:rsid w:val="00471A77"/>
    <w:rsid w:val="00471FC3"/>
    <w:rsid w:val="0047347B"/>
    <w:rsid w:val="0047422E"/>
    <w:rsid w:val="00482872"/>
    <w:rsid w:val="004839CB"/>
    <w:rsid w:val="00485735"/>
    <w:rsid w:val="00490E99"/>
    <w:rsid w:val="00491588"/>
    <w:rsid w:val="0049674B"/>
    <w:rsid w:val="0049687A"/>
    <w:rsid w:val="00497A8A"/>
    <w:rsid w:val="004A1799"/>
    <w:rsid w:val="004A1E3C"/>
    <w:rsid w:val="004A3B86"/>
    <w:rsid w:val="004A65D4"/>
    <w:rsid w:val="004A702E"/>
    <w:rsid w:val="004A7BD5"/>
    <w:rsid w:val="004B31DF"/>
    <w:rsid w:val="004B67DA"/>
    <w:rsid w:val="004C0673"/>
    <w:rsid w:val="004C4E4E"/>
    <w:rsid w:val="004C6981"/>
    <w:rsid w:val="004D1FB0"/>
    <w:rsid w:val="004D313B"/>
    <w:rsid w:val="004D3999"/>
    <w:rsid w:val="004D7A1F"/>
    <w:rsid w:val="004E0164"/>
    <w:rsid w:val="004F2297"/>
    <w:rsid w:val="004F3816"/>
    <w:rsid w:val="004F500A"/>
    <w:rsid w:val="004F634A"/>
    <w:rsid w:val="00501E6D"/>
    <w:rsid w:val="005110CD"/>
    <w:rsid w:val="0051173D"/>
    <w:rsid w:val="005126A0"/>
    <w:rsid w:val="005135F2"/>
    <w:rsid w:val="00523A48"/>
    <w:rsid w:val="00524678"/>
    <w:rsid w:val="00525A64"/>
    <w:rsid w:val="005271AE"/>
    <w:rsid w:val="005350B2"/>
    <w:rsid w:val="00535EC4"/>
    <w:rsid w:val="00540023"/>
    <w:rsid w:val="005408C9"/>
    <w:rsid w:val="00541A32"/>
    <w:rsid w:val="00543D41"/>
    <w:rsid w:val="005445C1"/>
    <w:rsid w:val="00545472"/>
    <w:rsid w:val="0054685D"/>
    <w:rsid w:val="00547700"/>
    <w:rsid w:val="0055122E"/>
    <w:rsid w:val="0055307A"/>
    <w:rsid w:val="00553CE8"/>
    <w:rsid w:val="005547F0"/>
    <w:rsid w:val="00556D09"/>
    <w:rsid w:val="005571A4"/>
    <w:rsid w:val="005653EC"/>
    <w:rsid w:val="00566EDA"/>
    <w:rsid w:val="00567B76"/>
    <w:rsid w:val="0057081A"/>
    <w:rsid w:val="00571158"/>
    <w:rsid w:val="005717F7"/>
    <w:rsid w:val="005723AC"/>
    <w:rsid w:val="00572654"/>
    <w:rsid w:val="00572C11"/>
    <w:rsid w:val="00573427"/>
    <w:rsid w:val="0057747A"/>
    <w:rsid w:val="005777E8"/>
    <w:rsid w:val="005842AD"/>
    <w:rsid w:val="00586B9B"/>
    <w:rsid w:val="00586EB0"/>
    <w:rsid w:val="005917A9"/>
    <w:rsid w:val="00597663"/>
    <w:rsid w:val="005976A1"/>
    <w:rsid w:val="005A34E7"/>
    <w:rsid w:val="005A75A0"/>
    <w:rsid w:val="005B4674"/>
    <w:rsid w:val="005B4BFB"/>
    <w:rsid w:val="005B5629"/>
    <w:rsid w:val="005B66C3"/>
    <w:rsid w:val="005C0300"/>
    <w:rsid w:val="005C27A2"/>
    <w:rsid w:val="005C4E0A"/>
    <w:rsid w:val="005C555D"/>
    <w:rsid w:val="005C59AC"/>
    <w:rsid w:val="005C5D09"/>
    <w:rsid w:val="005D1715"/>
    <w:rsid w:val="005D4F5D"/>
    <w:rsid w:val="005D4FEB"/>
    <w:rsid w:val="005D65ED"/>
    <w:rsid w:val="005D6E72"/>
    <w:rsid w:val="005E07C8"/>
    <w:rsid w:val="005E0ACA"/>
    <w:rsid w:val="005E0E6C"/>
    <w:rsid w:val="005E2D53"/>
    <w:rsid w:val="005E390C"/>
    <w:rsid w:val="005E5B2A"/>
    <w:rsid w:val="005E5B2C"/>
    <w:rsid w:val="005E7A16"/>
    <w:rsid w:val="005E7F43"/>
    <w:rsid w:val="005F1519"/>
    <w:rsid w:val="005F3195"/>
    <w:rsid w:val="005F42BA"/>
    <w:rsid w:val="005F4B6A"/>
    <w:rsid w:val="00600406"/>
    <w:rsid w:val="006007E2"/>
    <w:rsid w:val="006010F3"/>
    <w:rsid w:val="006031FA"/>
    <w:rsid w:val="00603C04"/>
    <w:rsid w:val="006058D8"/>
    <w:rsid w:val="006118DA"/>
    <w:rsid w:val="00615A0A"/>
    <w:rsid w:val="0061649A"/>
    <w:rsid w:val="006169C9"/>
    <w:rsid w:val="00617CDC"/>
    <w:rsid w:val="00620D1C"/>
    <w:rsid w:val="00621484"/>
    <w:rsid w:val="00621C14"/>
    <w:rsid w:val="0062422C"/>
    <w:rsid w:val="00626617"/>
    <w:rsid w:val="006272BA"/>
    <w:rsid w:val="00632AAB"/>
    <w:rsid w:val="00632FCC"/>
    <w:rsid w:val="006333D4"/>
    <w:rsid w:val="0063537F"/>
    <w:rsid w:val="006369B2"/>
    <w:rsid w:val="0063718D"/>
    <w:rsid w:val="00640063"/>
    <w:rsid w:val="00640F6D"/>
    <w:rsid w:val="00647525"/>
    <w:rsid w:val="00647A71"/>
    <w:rsid w:val="006530A8"/>
    <w:rsid w:val="00654045"/>
    <w:rsid w:val="006570B0"/>
    <w:rsid w:val="0066022F"/>
    <w:rsid w:val="006602A4"/>
    <w:rsid w:val="00661196"/>
    <w:rsid w:val="00663AD7"/>
    <w:rsid w:val="00663F03"/>
    <w:rsid w:val="006650D8"/>
    <w:rsid w:val="00667441"/>
    <w:rsid w:val="00672175"/>
    <w:rsid w:val="00672A48"/>
    <w:rsid w:val="00680884"/>
    <w:rsid w:val="006823F3"/>
    <w:rsid w:val="00683EDB"/>
    <w:rsid w:val="00683F3D"/>
    <w:rsid w:val="00690402"/>
    <w:rsid w:val="00690509"/>
    <w:rsid w:val="0069210B"/>
    <w:rsid w:val="00695DD7"/>
    <w:rsid w:val="006A4055"/>
    <w:rsid w:val="006A63B2"/>
    <w:rsid w:val="006A7C27"/>
    <w:rsid w:val="006A7E5A"/>
    <w:rsid w:val="006B11F9"/>
    <w:rsid w:val="006B2FE4"/>
    <w:rsid w:val="006B37B0"/>
    <w:rsid w:val="006B42B7"/>
    <w:rsid w:val="006B4917"/>
    <w:rsid w:val="006B69B7"/>
    <w:rsid w:val="006B7854"/>
    <w:rsid w:val="006C5641"/>
    <w:rsid w:val="006C78EE"/>
    <w:rsid w:val="006C7D60"/>
    <w:rsid w:val="006D0128"/>
    <w:rsid w:val="006D1089"/>
    <w:rsid w:val="006D1B86"/>
    <w:rsid w:val="006D2BCF"/>
    <w:rsid w:val="006D44AA"/>
    <w:rsid w:val="006D4FE2"/>
    <w:rsid w:val="006D7355"/>
    <w:rsid w:val="006E4527"/>
    <w:rsid w:val="006F4139"/>
    <w:rsid w:val="006F4BEF"/>
    <w:rsid w:val="006F5282"/>
    <w:rsid w:val="006F5CBE"/>
    <w:rsid w:val="006F7DEE"/>
    <w:rsid w:val="00710DD3"/>
    <w:rsid w:val="00715B81"/>
    <w:rsid w:val="00715CA6"/>
    <w:rsid w:val="00731135"/>
    <w:rsid w:val="007311D6"/>
    <w:rsid w:val="007324AF"/>
    <w:rsid w:val="007328C1"/>
    <w:rsid w:val="00732E09"/>
    <w:rsid w:val="00732E54"/>
    <w:rsid w:val="007409B4"/>
    <w:rsid w:val="00741974"/>
    <w:rsid w:val="0074376A"/>
    <w:rsid w:val="0074769C"/>
    <w:rsid w:val="00751630"/>
    <w:rsid w:val="007517EA"/>
    <w:rsid w:val="00751F92"/>
    <w:rsid w:val="00752E8A"/>
    <w:rsid w:val="0075525E"/>
    <w:rsid w:val="00755863"/>
    <w:rsid w:val="00756D3D"/>
    <w:rsid w:val="00765C0C"/>
    <w:rsid w:val="00770C8B"/>
    <w:rsid w:val="00774D95"/>
    <w:rsid w:val="00775A18"/>
    <w:rsid w:val="00777B95"/>
    <w:rsid w:val="007806C2"/>
    <w:rsid w:val="00781FEE"/>
    <w:rsid w:val="00783042"/>
    <w:rsid w:val="0078510F"/>
    <w:rsid w:val="007903F8"/>
    <w:rsid w:val="00790E0D"/>
    <w:rsid w:val="0079479F"/>
    <w:rsid w:val="00794F4F"/>
    <w:rsid w:val="007974BE"/>
    <w:rsid w:val="007A0916"/>
    <w:rsid w:val="007A0DFD"/>
    <w:rsid w:val="007B109D"/>
    <w:rsid w:val="007B1CE5"/>
    <w:rsid w:val="007B442A"/>
    <w:rsid w:val="007B5D4B"/>
    <w:rsid w:val="007B6D54"/>
    <w:rsid w:val="007C7122"/>
    <w:rsid w:val="007C7A6B"/>
    <w:rsid w:val="007D3F11"/>
    <w:rsid w:val="007E2C69"/>
    <w:rsid w:val="007E53E4"/>
    <w:rsid w:val="007E656A"/>
    <w:rsid w:val="007E7797"/>
    <w:rsid w:val="007F37DD"/>
    <w:rsid w:val="007F3CAA"/>
    <w:rsid w:val="007F44A2"/>
    <w:rsid w:val="007F51BD"/>
    <w:rsid w:val="007F5C62"/>
    <w:rsid w:val="007F664D"/>
    <w:rsid w:val="007F738A"/>
    <w:rsid w:val="008009F0"/>
    <w:rsid w:val="0080229B"/>
    <w:rsid w:val="008031C0"/>
    <w:rsid w:val="00807557"/>
    <w:rsid w:val="008100DC"/>
    <w:rsid w:val="0081336E"/>
    <w:rsid w:val="008140E4"/>
    <w:rsid w:val="00814DC8"/>
    <w:rsid w:val="00814F55"/>
    <w:rsid w:val="008300F5"/>
    <w:rsid w:val="0083069F"/>
    <w:rsid w:val="0083596D"/>
    <w:rsid w:val="00837203"/>
    <w:rsid w:val="00842137"/>
    <w:rsid w:val="0084331B"/>
    <w:rsid w:val="008533AA"/>
    <w:rsid w:val="00853F5F"/>
    <w:rsid w:val="00856864"/>
    <w:rsid w:val="00856A2F"/>
    <w:rsid w:val="00856C7A"/>
    <w:rsid w:val="00856D61"/>
    <w:rsid w:val="00856DB4"/>
    <w:rsid w:val="008579D5"/>
    <w:rsid w:val="008611C0"/>
    <w:rsid w:val="008619F7"/>
    <w:rsid w:val="008623ED"/>
    <w:rsid w:val="00863B71"/>
    <w:rsid w:val="00871E4A"/>
    <w:rsid w:val="00872E22"/>
    <w:rsid w:val="00874D0B"/>
    <w:rsid w:val="00875AA6"/>
    <w:rsid w:val="00880944"/>
    <w:rsid w:val="00882D45"/>
    <w:rsid w:val="00883054"/>
    <w:rsid w:val="00883EC9"/>
    <w:rsid w:val="00884CD0"/>
    <w:rsid w:val="00885BD9"/>
    <w:rsid w:val="00887FBC"/>
    <w:rsid w:val="0089088E"/>
    <w:rsid w:val="00892297"/>
    <w:rsid w:val="00895F6C"/>
    <w:rsid w:val="008964D6"/>
    <w:rsid w:val="008A245E"/>
    <w:rsid w:val="008A2DD8"/>
    <w:rsid w:val="008A3334"/>
    <w:rsid w:val="008B0857"/>
    <w:rsid w:val="008B22F2"/>
    <w:rsid w:val="008B376F"/>
    <w:rsid w:val="008B5123"/>
    <w:rsid w:val="008C244D"/>
    <w:rsid w:val="008C6AD0"/>
    <w:rsid w:val="008D0883"/>
    <w:rsid w:val="008D28D5"/>
    <w:rsid w:val="008D60CE"/>
    <w:rsid w:val="008D6CE9"/>
    <w:rsid w:val="008E0172"/>
    <w:rsid w:val="008E3235"/>
    <w:rsid w:val="008E560B"/>
    <w:rsid w:val="008E5E2E"/>
    <w:rsid w:val="008E7987"/>
    <w:rsid w:val="008F1769"/>
    <w:rsid w:val="008F61A3"/>
    <w:rsid w:val="008F6D91"/>
    <w:rsid w:val="008F72DA"/>
    <w:rsid w:val="00902BAD"/>
    <w:rsid w:val="00906A90"/>
    <w:rsid w:val="00910C5E"/>
    <w:rsid w:val="00920AFA"/>
    <w:rsid w:val="00921FA8"/>
    <w:rsid w:val="00922976"/>
    <w:rsid w:val="00925C6E"/>
    <w:rsid w:val="009323F5"/>
    <w:rsid w:val="009327A5"/>
    <w:rsid w:val="009352C5"/>
    <w:rsid w:val="00936852"/>
    <w:rsid w:val="00936B36"/>
    <w:rsid w:val="0094045D"/>
    <w:rsid w:val="009405A4"/>
    <w:rsid w:val="009406B5"/>
    <w:rsid w:val="009416D5"/>
    <w:rsid w:val="00942D07"/>
    <w:rsid w:val="0094555A"/>
    <w:rsid w:val="00946166"/>
    <w:rsid w:val="009507A7"/>
    <w:rsid w:val="00960FA6"/>
    <w:rsid w:val="00964617"/>
    <w:rsid w:val="0096507D"/>
    <w:rsid w:val="009671B2"/>
    <w:rsid w:val="0097074F"/>
    <w:rsid w:val="009729C9"/>
    <w:rsid w:val="00974373"/>
    <w:rsid w:val="00980934"/>
    <w:rsid w:val="00983164"/>
    <w:rsid w:val="00984061"/>
    <w:rsid w:val="00986BF9"/>
    <w:rsid w:val="009972EF"/>
    <w:rsid w:val="009A0A0B"/>
    <w:rsid w:val="009A1AA0"/>
    <w:rsid w:val="009A2E39"/>
    <w:rsid w:val="009A304E"/>
    <w:rsid w:val="009A3ECF"/>
    <w:rsid w:val="009A5C13"/>
    <w:rsid w:val="009A5E28"/>
    <w:rsid w:val="009A72BF"/>
    <w:rsid w:val="009B5035"/>
    <w:rsid w:val="009B5932"/>
    <w:rsid w:val="009C04A6"/>
    <w:rsid w:val="009C0659"/>
    <w:rsid w:val="009C0D47"/>
    <w:rsid w:val="009C1ACA"/>
    <w:rsid w:val="009C3160"/>
    <w:rsid w:val="009D0921"/>
    <w:rsid w:val="009D4EA2"/>
    <w:rsid w:val="009D644B"/>
    <w:rsid w:val="009D75BB"/>
    <w:rsid w:val="009E17B9"/>
    <w:rsid w:val="009E766E"/>
    <w:rsid w:val="009F102B"/>
    <w:rsid w:val="009F1960"/>
    <w:rsid w:val="009F19B2"/>
    <w:rsid w:val="009F4B1A"/>
    <w:rsid w:val="009F64E2"/>
    <w:rsid w:val="009F715E"/>
    <w:rsid w:val="00A029FF"/>
    <w:rsid w:val="00A10DBB"/>
    <w:rsid w:val="00A11720"/>
    <w:rsid w:val="00A13654"/>
    <w:rsid w:val="00A174F0"/>
    <w:rsid w:val="00A21247"/>
    <w:rsid w:val="00A23051"/>
    <w:rsid w:val="00A240A4"/>
    <w:rsid w:val="00A25CF1"/>
    <w:rsid w:val="00A31D47"/>
    <w:rsid w:val="00A3499A"/>
    <w:rsid w:val="00A3554E"/>
    <w:rsid w:val="00A36662"/>
    <w:rsid w:val="00A37FF7"/>
    <w:rsid w:val="00A4013E"/>
    <w:rsid w:val="00A4034D"/>
    <w:rsid w:val="00A4045F"/>
    <w:rsid w:val="00A427CD"/>
    <w:rsid w:val="00A43B47"/>
    <w:rsid w:val="00A45FEE"/>
    <w:rsid w:val="00A4600B"/>
    <w:rsid w:val="00A4752E"/>
    <w:rsid w:val="00A50506"/>
    <w:rsid w:val="00A51EF0"/>
    <w:rsid w:val="00A52389"/>
    <w:rsid w:val="00A55998"/>
    <w:rsid w:val="00A55FFD"/>
    <w:rsid w:val="00A61E1E"/>
    <w:rsid w:val="00A67A81"/>
    <w:rsid w:val="00A70D51"/>
    <w:rsid w:val="00A712F2"/>
    <w:rsid w:val="00A7156D"/>
    <w:rsid w:val="00A71F7B"/>
    <w:rsid w:val="00A72239"/>
    <w:rsid w:val="00A730A6"/>
    <w:rsid w:val="00A84F4A"/>
    <w:rsid w:val="00A853D4"/>
    <w:rsid w:val="00A93566"/>
    <w:rsid w:val="00A94174"/>
    <w:rsid w:val="00A96899"/>
    <w:rsid w:val="00A971A0"/>
    <w:rsid w:val="00AA1186"/>
    <w:rsid w:val="00AA1F22"/>
    <w:rsid w:val="00AA204B"/>
    <w:rsid w:val="00AA6450"/>
    <w:rsid w:val="00AA69AF"/>
    <w:rsid w:val="00AB0130"/>
    <w:rsid w:val="00AB28F5"/>
    <w:rsid w:val="00AB38FB"/>
    <w:rsid w:val="00AC499F"/>
    <w:rsid w:val="00AC6BB8"/>
    <w:rsid w:val="00AD0D17"/>
    <w:rsid w:val="00AD396A"/>
    <w:rsid w:val="00AD77F1"/>
    <w:rsid w:val="00AF0A39"/>
    <w:rsid w:val="00AF0AA6"/>
    <w:rsid w:val="00AF533F"/>
    <w:rsid w:val="00AF6D94"/>
    <w:rsid w:val="00B020EB"/>
    <w:rsid w:val="00B04BB6"/>
    <w:rsid w:val="00B05821"/>
    <w:rsid w:val="00B100D6"/>
    <w:rsid w:val="00B102A2"/>
    <w:rsid w:val="00B164C9"/>
    <w:rsid w:val="00B177B7"/>
    <w:rsid w:val="00B22E0A"/>
    <w:rsid w:val="00B26C28"/>
    <w:rsid w:val="00B32F30"/>
    <w:rsid w:val="00B4174C"/>
    <w:rsid w:val="00B42BF7"/>
    <w:rsid w:val="00B43C6B"/>
    <w:rsid w:val="00B4418E"/>
    <w:rsid w:val="00B4446C"/>
    <w:rsid w:val="00B453F5"/>
    <w:rsid w:val="00B45ADE"/>
    <w:rsid w:val="00B46DFC"/>
    <w:rsid w:val="00B50129"/>
    <w:rsid w:val="00B50245"/>
    <w:rsid w:val="00B50F07"/>
    <w:rsid w:val="00B510A7"/>
    <w:rsid w:val="00B52589"/>
    <w:rsid w:val="00B5591E"/>
    <w:rsid w:val="00B56DAC"/>
    <w:rsid w:val="00B56FA7"/>
    <w:rsid w:val="00B6015E"/>
    <w:rsid w:val="00B61624"/>
    <w:rsid w:val="00B623A1"/>
    <w:rsid w:val="00B66481"/>
    <w:rsid w:val="00B7064F"/>
    <w:rsid w:val="00B7102D"/>
    <w:rsid w:val="00B7189C"/>
    <w:rsid w:val="00B718A5"/>
    <w:rsid w:val="00B7690A"/>
    <w:rsid w:val="00B76ED9"/>
    <w:rsid w:val="00B84A92"/>
    <w:rsid w:val="00B94037"/>
    <w:rsid w:val="00BA148F"/>
    <w:rsid w:val="00BA1844"/>
    <w:rsid w:val="00BA788A"/>
    <w:rsid w:val="00BB35F4"/>
    <w:rsid w:val="00BB4983"/>
    <w:rsid w:val="00BB7597"/>
    <w:rsid w:val="00BC294B"/>
    <w:rsid w:val="00BC2993"/>
    <w:rsid w:val="00BC2BEC"/>
    <w:rsid w:val="00BC62E2"/>
    <w:rsid w:val="00BC7051"/>
    <w:rsid w:val="00BD399E"/>
    <w:rsid w:val="00BE3F5F"/>
    <w:rsid w:val="00BE5AC4"/>
    <w:rsid w:val="00BE6517"/>
    <w:rsid w:val="00BE6B7B"/>
    <w:rsid w:val="00BF46A7"/>
    <w:rsid w:val="00C01FBB"/>
    <w:rsid w:val="00C03344"/>
    <w:rsid w:val="00C0571D"/>
    <w:rsid w:val="00C05B28"/>
    <w:rsid w:val="00C0704C"/>
    <w:rsid w:val="00C0708A"/>
    <w:rsid w:val="00C07C55"/>
    <w:rsid w:val="00C1094E"/>
    <w:rsid w:val="00C160D8"/>
    <w:rsid w:val="00C16C46"/>
    <w:rsid w:val="00C20C5D"/>
    <w:rsid w:val="00C227E9"/>
    <w:rsid w:val="00C2562F"/>
    <w:rsid w:val="00C273F1"/>
    <w:rsid w:val="00C32761"/>
    <w:rsid w:val="00C32D72"/>
    <w:rsid w:val="00C36575"/>
    <w:rsid w:val="00C37744"/>
    <w:rsid w:val="00C42125"/>
    <w:rsid w:val="00C517FA"/>
    <w:rsid w:val="00C51A8E"/>
    <w:rsid w:val="00C51C3D"/>
    <w:rsid w:val="00C5217E"/>
    <w:rsid w:val="00C55737"/>
    <w:rsid w:val="00C60942"/>
    <w:rsid w:val="00C62814"/>
    <w:rsid w:val="00C65CB2"/>
    <w:rsid w:val="00C67B25"/>
    <w:rsid w:val="00C70FDA"/>
    <w:rsid w:val="00C74036"/>
    <w:rsid w:val="00C743F9"/>
    <w:rsid w:val="00C748F7"/>
    <w:rsid w:val="00C74937"/>
    <w:rsid w:val="00C765E0"/>
    <w:rsid w:val="00C84EDB"/>
    <w:rsid w:val="00C91AE7"/>
    <w:rsid w:val="00C92AE5"/>
    <w:rsid w:val="00CA097D"/>
    <w:rsid w:val="00CA0BCE"/>
    <w:rsid w:val="00CA7A26"/>
    <w:rsid w:val="00CB03B1"/>
    <w:rsid w:val="00CB0F08"/>
    <w:rsid w:val="00CB1457"/>
    <w:rsid w:val="00CB2599"/>
    <w:rsid w:val="00CB39D8"/>
    <w:rsid w:val="00CC00B7"/>
    <w:rsid w:val="00CC1D68"/>
    <w:rsid w:val="00CC386F"/>
    <w:rsid w:val="00CC4005"/>
    <w:rsid w:val="00CC7375"/>
    <w:rsid w:val="00CD0BEB"/>
    <w:rsid w:val="00CD2139"/>
    <w:rsid w:val="00CD6076"/>
    <w:rsid w:val="00CD6A3E"/>
    <w:rsid w:val="00CE0B91"/>
    <w:rsid w:val="00CE411A"/>
    <w:rsid w:val="00CE5986"/>
    <w:rsid w:val="00CF1A9E"/>
    <w:rsid w:val="00CF335F"/>
    <w:rsid w:val="00CF48CA"/>
    <w:rsid w:val="00CF57E5"/>
    <w:rsid w:val="00D010D7"/>
    <w:rsid w:val="00D02B92"/>
    <w:rsid w:val="00D0441A"/>
    <w:rsid w:val="00D0462F"/>
    <w:rsid w:val="00D04D15"/>
    <w:rsid w:val="00D124C1"/>
    <w:rsid w:val="00D12764"/>
    <w:rsid w:val="00D13E31"/>
    <w:rsid w:val="00D201F6"/>
    <w:rsid w:val="00D21903"/>
    <w:rsid w:val="00D2221A"/>
    <w:rsid w:val="00D26477"/>
    <w:rsid w:val="00D268D8"/>
    <w:rsid w:val="00D27D5D"/>
    <w:rsid w:val="00D30752"/>
    <w:rsid w:val="00D326DE"/>
    <w:rsid w:val="00D365D1"/>
    <w:rsid w:val="00D47436"/>
    <w:rsid w:val="00D51434"/>
    <w:rsid w:val="00D5254E"/>
    <w:rsid w:val="00D543C1"/>
    <w:rsid w:val="00D5585E"/>
    <w:rsid w:val="00D647EF"/>
    <w:rsid w:val="00D73137"/>
    <w:rsid w:val="00D7413D"/>
    <w:rsid w:val="00D83E95"/>
    <w:rsid w:val="00D84399"/>
    <w:rsid w:val="00D84E3D"/>
    <w:rsid w:val="00D8519C"/>
    <w:rsid w:val="00D8777F"/>
    <w:rsid w:val="00D87ADF"/>
    <w:rsid w:val="00D91648"/>
    <w:rsid w:val="00D917AE"/>
    <w:rsid w:val="00D977A2"/>
    <w:rsid w:val="00DA0B66"/>
    <w:rsid w:val="00DA1D47"/>
    <w:rsid w:val="00DB0706"/>
    <w:rsid w:val="00DB629B"/>
    <w:rsid w:val="00DB6DBA"/>
    <w:rsid w:val="00DD2FD9"/>
    <w:rsid w:val="00DD39BA"/>
    <w:rsid w:val="00DD3E51"/>
    <w:rsid w:val="00DD4E92"/>
    <w:rsid w:val="00DD50A4"/>
    <w:rsid w:val="00DD50DE"/>
    <w:rsid w:val="00DD596B"/>
    <w:rsid w:val="00DD771B"/>
    <w:rsid w:val="00DE13C1"/>
    <w:rsid w:val="00DE3062"/>
    <w:rsid w:val="00DE47E5"/>
    <w:rsid w:val="00DE5D40"/>
    <w:rsid w:val="00DE7960"/>
    <w:rsid w:val="00E040F1"/>
    <w:rsid w:val="00E0581D"/>
    <w:rsid w:val="00E0645F"/>
    <w:rsid w:val="00E068BE"/>
    <w:rsid w:val="00E068D5"/>
    <w:rsid w:val="00E10243"/>
    <w:rsid w:val="00E11EE7"/>
    <w:rsid w:val="00E1590B"/>
    <w:rsid w:val="00E16C97"/>
    <w:rsid w:val="00E204DD"/>
    <w:rsid w:val="00E21F79"/>
    <w:rsid w:val="00E2282B"/>
    <w:rsid w:val="00E228B7"/>
    <w:rsid w:val="00E33C7A"/>
    <w:rsid w:val="00E3433B"/>
    <w:rsid w:val="00E353EC"/>
    <w:rsid w:val="00E373C7"/>
    <w:rsid w:val="00E40EAE"/>
    <w:rsid w:val="00E424AA"/>
    <w:rsid w:val="00E44078"/>
    <w:rsid w:val="00E46784"/>
    <w:rsid w:val="00E51C38"/>
    <w:rsid w:val="00E51F61"/>
    <w:rsid w:val="00E52DD0"/>
    <w:rsid w:val="00E53410"/>
    <w:rsid w:val="00E534FE"/>
    <w:rsid w:val="00E537D6"/>
    <w:rsid w:val="00E53C24"/>
    <w:rsid w:val="00E56E77"/>
    <w:rsid w:val="00E642F8"/>
    <w:rsid w:val="00E66119"/>
    <w:rsid w:val="00E662A8"/>
    <w:rsid w:val="00E70BE1"/>
    <w:rsid w:val="00E734AD"/>
    <w:rsid w:val="00E73615"/>
    <w:rsid w:val="00E809BF"/>
    <w:rsid w:val="00E90F21"/>
    <w:rsid w:val="00E91DA6"/>
    <w:rsid w:val="00E965C8"/>
    <w:rsid w:val="00E96AF4"/>
    <w:rsid w:val="00EA0BE7"/>
    <w:rsid w:val="00EA40C2"/>
    <w:rsid w:val="00EA61B2"/>
    <w:rsid w:val="00EB0323"/>
    <w:rsid w:val="00EB1F88"/>
    <w:rsid w:val="00EB444D"/>
    <w:rsid w:val="00EB646E"/>
    <w:rsid w:val="00EC011F"/>
    <w:rsid w:val="00EC1CC4"/>
    <w:rsid w:val="00EC3346"/>
    <w:rsid w:val="00EC4AB7"/>
    <w:rsid w:val="00EE14FE"/>
    <w:rsid w:val="00EE1A06"/>
    <w:rsid w:val="00EE1E15"/>
    <w:rsid w:val="00EE2812"/>
    <w:rsid w:val="00EE3898"/>
    <w:rsid w:val="00EE3A69"/>
    <w:rsid w:val="00EE5C0D"/>
    <w:rsid w:val="00EE75EC"/>
    <w:rsid w:val="00EF095C"/>
    <w:rsid w:val="00EF0A91"/>
    <w:rsid w:val="00EF34DB"/>
    <w:rsid w:val="00EF3DAB"/>
    <w:rsid w:val="00EF4792"/>
    <w:rsid w:val="00EF72BA"/>
    <w:rsid w:val="00F02294"/>
    <w:rsid w:val="00F02C6B"/>
    <w:rsid w:val="00F07D98"/>
    <w:rsid w:val="00F1093F"/>
    <w:rsid w:val="00F215E2"/>
    <w:rsid w:val="00F21996"/>
    <w:rsid w:val="00F25D84"/>
    <w:rsid w:val="00F30DE7"/>
    <w:rsid w:val="00F32F97"/>
    <w:rsid w:val="00F3364C"/>
    <w:rsid w:val="00F33CB1"/>
    <w:rsid w:val="00F34A1E"/>
    <w:rsid w:val="00F35F57"/>
    <w:rsid w:val="00F370A2"/>
    <w:rsid w:val="00F411B8"/>
    <w:rsid w:val="00F418B3"/>
    <w:rsid w:val="00F44125"/>
    <w:rsid w:val="00F4600A"/>
    <w:rsid w:val="00F50467"/>
    <w:rsid w:val="00F5180D"/>
    <w:rsid w:val="00F562A0"/>
    <w:rsid w:val="00F57FA4"/>
    <w:rsid w:val="00F60F88"/>
    <w:rsid w:val="00F63EAC"/>
    <w:rsid w:val="00F7007E"/>
    <w:rsid w:val="00F70BE1"/>
    <w:rsid w:val="00F7158B"/>
    <w:rsid w:val="00F716DA"/>
    <w:rsid w:val="00F71788"/>
    <w:rsid w:val="00F742DC"/>
    <w:rsid w:val="00F74A50"/>
    <w:rsid w:val="00F76E79"/>
    <w:rsid w:val="00F77957"/>
    <w:rsid w:val="00F80475"/>
    <w:rsid w:val="00F82729"/>
    <w:rsid w:val="00F87C56"/>
    <w:rsid w:val="00F900A5"/>
    <w:rsid w:val="00F91A58"/>
    <w:rsid w:val="00F92264"/>
    <w:rsid w:val="00F96F52"/>
    <w:rsid w:val="00FA02CB"/>
    <w:rsid w:val="00FA0DF8"/>
    <w:rsid w:val="00FA2177"/>
    <w:rsid w:val="00FA379A"/>
    <w:rsid w:val="00FA7EE3"/>
    <w:rsid w:val="00FB0783"/>
    <w:rsid w:val="00FB08F3"/>
    <w:rsid w:val="00FB137E"/>
    <w:rsid w:val="00FB6F42"/>
    <w:rsid w:val="00FB7A8B"/>
    <w:rsid w:val="00FC2485"/>
    <w:rsid w:val="00FC6EB9"/>
    <w:rsid w:val="00FD0C1A"/>
    <w:rsid w:val="00FD16B4"/>
    <w:rsid w:val="00FD439E"/>
    <w:rsid w:val="00FD76CB"/>
    <w:rsid w:val="00FE035B"/>
    <w:rsid w:val="00FE0C74"/>
    <w:rsid w:val="00FE152B"/>
    <w:rsid w:val="00FE239E"/>
    <w:rsid w:val="00FE2CD2"/>
    <w:rsid w:val="00FF0741"/>
    <w:rsid w:val="00FF1151"/>
    <w:rsid w:val="00FF11C7"/>
    <w:rsid w:val="00FF18D4"/>
    <w:rsid w:val="00FF42F4"/>
    <w:rsid w:val="00FF4546"/>
    <w:rsid w:val="00FF538F"/>
    <w:rsid w:val="00FF57BB"/>
    <w:rsid w:val="00FF766E"/>
    <w:rsid w:val="00FF7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21E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74"/>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324897"/>
    <w:pPr>
      <w:spacing w:before="0"/>
      <w:ind w:left="720"/>
    </w:pPr>
    <w:rPr>
      <w:rFonts w:ascii="Calibri" w:eastAsiaTheme="minorHAnsi" w:hAnsi="Calibri" w:cs="Calibri"/>
      <w:sz w:val="22"/>
      <w:szCs w:val="22"/>
      <w:lang w:eastAsia="en-US"/>
    </w:rPr>
  </w:style>
  <w:style w:type="character" w:customStyle="1" w:styleId="UnresolvedMention1">
    <w:name w:val="Unresolved Mention1"/>
    <w:basedOn w:val="DefaultParagraphFont"/>
    <w:uiPriority w:val="99"/>
    <w:semiHidden/>
    <w:unhideWhenUsed/>
    <w:rsid w:val="00C0571D"/>
    <w:rPr>
      <w:color w:val="605E5C"/>
      <w:shd w:val="clear" w:color="auto" w:fill="E1DFDD"/>
    </w:rPr>
  </w:style>
  <w:style w:type="character" w:styleId="FollowedHyperlink">
    <w:name w:val="FollowedHyperlink"/>
    <w:basedOn w:val="DefaultParagraphFont"/>
    <w:uiPriority w:val="99"/>
    <w:semiHidden/>
    <w:unhideWhenUsed/>
    <w:rsid w:val="00887FBC"/>
    <w:rPr>
      <w:color w:val="954F72" w:themeColor="followedHyperlink"/>
      <w:u w:val="single"/>
    </w:rPr>
  </w:style>
  <w:style w:type="table" w:styleId="TableGrid">
    <w:name w:val="Table Grid"/>
    <w:basedOn w:val="TableNormal"/>
    <w:uiPriority w:val="39"/>
    <w:rsid w:val="003C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80D"/>
    <w:pPr>
      <w:spacing w:before="100" w:beforeAutospacing="1" w:after="100" w:afterAutospacing="1"/>
    </w:pPr>
    <w:rPr>
      <w:rFonts w:eastAsia="Times New Roman"/>
      <w:lang w:eastAsia="en-GB"/>
    </w:rPr>
  </w:style>
  <w:style w:type="character" w:styleId="UnresolvedMention">
    <w:name w:val="Unresolved Mention"/>
    <w:basedOn w:val="DefaultParagraphFont"/>
    <w:uiPriority w:val="99"/>
    <w:semiHidden/>
    <w:unhideWhenUsed/>
    <w:rsid w:val="004172E6"/>
    <w:rPr>
      <w:color w:val="605E5C"/>
      <w:shd w:val="clear" w:color="auto" w:fill="E1DFDD"/>
    </w:rPr>
  </w:style>
  <w:style w:type="paragraph" w:customStyle="1" w:styleId="TSBHeaderQuestion">
    <w:name w:val="TSBHeaderQuestion"/>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Source">
    <w:name w:val="TSBHeaderSourc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Title">
    <w:name w:val="TSBHeaderTitl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Right14">
    <w:name w:val="TSBHeaderRight14"/>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b/>
      <w:bCs/>
      <w:sz w:val="28"/>
      <w:szCs w:val="28"/>
      <w:lang w:eastAsia="en-US"/>
    </w:rPr>
  </w:style>
  <w:style w:type="paragraph" w:customStyle="1" w:styleId="VenueDate">
    <w:name w:val="VenueDate"/>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lang w:eastAsia="en-US"/>
    </w:rPr>
  </w:style>
  <w:style w:type="character" w:customStyle="1" w:styleId="ms-rtethemeforecolor-5-4">
    <w:name w:val="ms-rtethemeforecolor-5-4"/>
    <w:basedOn w:val="DefaultParagraphFont"/>
    <w:rsid w:val="001D7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855">
      <w:bodyDiv w:val="1"/>
      <w:marLeft w:val="0"/>
      <w:marRight w:val="0"/>
      <w:marTop w:val="0"/>
      <w:marBottom w:val="0"/>
      <w:divBdr>
        <w:top w:val="none" w:sz="0" w:space="0" w:color="auto"/>
        <w:left w:val="none" w:sz="0" w:space="0" w:color="auto"/>
        <w:bottom w:val="none" w:sz="0" w:space="0" w:color="auto"/>
        <w:right w:val="none" w:sz="0" w:space="0" w:color="auto"/>
      </w:divBdr>
    </w:div>
    <w:div w:id="220410994">
      <w:bodyDiv w:val="1"/>
      <w:marLeft w:val="0"/>
      <w:marRight w:val="0"/>
      <w:marTop w:val="0"/>
      <w:marBottom w:val="0"/>
      <w:divBdr>
        <w:top w:val="none" w:sz="0" w:space="0" w:color="auto"/>
        <w:left w:val="none" w:sz="0" w:space="0" w:color="auto"/>
        <w:bottom w:val="none" w:sz="0" w:space="0" w:color="auto"/>
        <w:right w:val="none" w:sz="0" w:space="0" w:color="auto"/>
      </w:divBdr>
    </w:div>
    <w:div w:id="237250638">
      <w:bodyDiv w:val="1"/>
      <w:marLeft w:val="0"/>
      <w:marRight w:val="0"/>
      <w:marTop w:val="0"/>
      <w:marBottom w:val="0"/>
      <w:divBdr>
        <w:top w:val="none" w:sz="0" w:space="0" w:color="auto"/>
        <w:left w:val="none" w:sz="0" w:space="0" w:color="auto"/>
        <w:bottom w:val="none" w:sz="0" w:space="0" w:color="auto"/>
        <w:right w:val="none" w:sz="0" w:space="0" w:color="auto"/>
      </w:divBdr>
    </w:div>
    <w:div w:id="290326718">
      <w:bodyDiv w:val="1"/>
      <w:marLeft w:val="0"/>
      <w:marRight w:val="0"/>
      <w:marTop w:val="0"/>
      <w:marBottom w:val="0"/>
      <w:divBdr>
        <w:top w:val="none" w:sz="0" w:space="0" w:color="auto"/>
        <w:left w:val="none" w:sz="0" w:space="0" w:color="auto"/>
        <w:bottom w:val="none" w:sz="0" w:space="0" w:color="auto"/>
        <w:right w:val="none" w:sz="0" w:space="0" w:color="auto"/>
      </w:divBdr>
    </w:div>
    <w:div w:id="303316796">
      <w:bodyDiv w:val="1"/>
      <w:marLeft w:val="0"/>
      <w:marRight w:val="0"/>
      <w:marTop w:val="0"/>
      <w:marBottom w:val="0"/>
      <w:divBdr>
        <w:top w:val="none" w:sz="0" w:space="0" w:color="auto"/>
        <w:left w:val="none" w:sz="0" w:space="0" w:color="auto"/>
        <w:bottom w:val="none" w:sz="0" w:space="0" w:color="auto"/>
        <w:right w:val="none" w:sz="0" w:space="0" w:color="auto"/>
      </w:divBdr>
      <w:divsChild>
        <w:div w:id="160198732">
          <w:marLeft w:val="0"/>
          <w:marRight w:val="0"/>
          <w:marTop w:val="0"/>
          <w:marBottom w:val="0"/>
          <w:divBdr>
            <w:top w:val="none" w:sz="0" w:space="0" w:color="auto"/>
            <w:left w:val="none" w:sz="0" w:space="0" w:color="auto"/>
            <w:bottom w:val="none" w:sz="0" w:space="0" w:color="auto"/>
            <w:right w:val="none" w:sz="0" w:space="0" w:color="auto"/>
          </w:divBdr>
        </w:div>
        <w:div w:id="1123310196">
          <w:marLeft w:val="0"/>
          <w:marRight w:val="0"/>
          <w:marTop w:val="0"/>
          <w:marBottom w:val="0"/>
          <w:divBdr>
            <w:top w:val="none" w:sz="0" w:space="0" w:color="auto"/>
            <w:left w:val="none" w:sz="0" w:space="0" w:color="auto"/>
            <w:bottom w:val="none" w:sz="0" w:space="0" w:color="auto"/>
            <w:right w:val="none" w:sz="0" w:space="0" w:color="auto"/>
          </w:divBdr>
        </w:div>
        <w:div w:id="675231415">
          <w:marLeft w:val="0"/>
          <w:marRight w:val="0"/>
          <w:marTop w:val="0"/>
          <w:marBottom w:val="0"/>
          <w:divBdr>
            <w:top w:val="none" w:sz="0" w:space="0" w:color="auto"/>
            <w:left w:val="none" w:sz="0" w:space="0" w:color="auto"/>
            <w:bottom w:val="none" w:sz="0" w:space="0" w:color="auto"/>
            <w:right w:val="none" w:sz="0" w:space="0" w:color="auto"/>
          </w:divBdr>
        </w:div>
      </w:divsChild>
    </w:div>
    <w:div w:id="313801029">
      <w:bodyDiv w:val="1"/>
      <w:marLeft w:val="0"/>
      <w:marRight w:val="0"/>
      <w:marTop w:val="0"/>
      <w:marBottom w:val="0"/>
      <w:divBdr>
        <w:top w:val="none" w:sz="0" w:space="0" w:color="auto"/>
        <w:left w:val="none" w:sz="0" w:space="0" w:color="auto"/>
        <w:bottom w:val="none" w:sz="0" w:space="0" w:color="auto"/>
        <w:right w:val="none" w:sz="0" w:space="0" w:color="auto"/>
      </w:divBdr>
    </w:div>
    <w:div w:id="470370607">
      <w:bodyDiv w:val="1"/>
      <w:marLeft w:val="0"/>
      <w:marRight w:val="0"/>
      <w:marTop w:val="0"/>
      <w:marBottom w:val="0"/>
      <w:divBdr>
        <w:top w:val="none" w:sz="0" w:space="0" w:color="auto"/>
        <w:left w:val="none" w:sz="0" w:space="0" w:color="auto"/>
        <w:bottom w:val="none" w:sz="0" w:space="0" w:color="auto"/>
        <w:right w:val="none" w:sz="0" w:space="0" w:color="auto"/>
      </w:divBdr>
    </w:div>
    <w:div w:id="492986477">
      <w:bodyDiv w:val="1"/>
      <w:marLeft w:val="0"/>
      <w:marRight w:val="0"/>
      <w:marTop w:val="0"/>
      <w:marBottom w:val="0"/>
      <w:divBdr>
        <w:top w:val="none" w:sz="0" w:space="0" w:color="auto"/>
        <w:left w:val="none" w:sz="0" w:space="0" w:color="auto"/>
        <w:bottom w:val="none" w:sz="0" w:space="0" w:color="auto"/>
        <w:right w:val="none" w:sz="0" w:space="0" w:color="auto"/>
      </w:divBdr>
    </w:div>
    <w:div w:id="590967714">
      <w:bodyDiv w:val="1"/>
      <w:marLeft w:val="0"/>
      <w:marRight w:val="0"/>
      <w:marTop w:val="0"/>
      <w:marBottom w:val="0"/>
      <w:divBdr>
        <w:top w:val="none" w:sz="0" w:space="0" w:color="auto"/>
        <w:left w:val="none" w:sz="0" w:space="0" w:color="auto"/>
        <w:bottom w:val="none" w:sz="0" w:space="0" w:color="auto"/>
        <w:right w:val="none" w:sz="0" w:space="0" w:color="auto"/>
      </w:divBdr>
    </w:div>
    <w:div w:id="785778983">
      <w:bodyDiv w:val="1"/>
      <w:marLeft w:val="0"/>
      <w:marRight w:val="0"/>
      <w:marTop w:val="0"/>
      <w:marBottom w:val="0"/>
      <w:divBdr>
        <w:top w:val="none" w:sz="0" w:space="0" w:color="auto"/>
        <w:left w:val="none" w:sz="0" w:space="0" w:color="auto"/>
        <w:bottom w:val="none" w:sz="0" w:space="0" w:color="auto"/>
        <w:right w:val="none" w:sz="0" w:space="0" w:color="auto"/>
      </w:divBdr>
    </w:div>
    <w:div w:id="791706219">
      <w:bodyDiv w:val="1"/>
      <w:marLeft w:val="0"/>
      <w:marRight w:val="0"/>
      <w:marTop w:val="0"/>
      <w:marBottom w:val="0"/>
      <w:divBdr>
        <w:top w:val="none" w:sz="0" w:space="0" w:color="auto"/>
        <w:left w:val="none" w:sz="0" w:space="0" w:color="auto"/>
        <w:bottom w:val="none" w:sz="0" w:space="0" w:color="auto"/>
        <w:right w:val="none" w:sz="0" w:space="0" w:color="auto"/>
      </w:divBdr>
    </w:div>
    <w:div w:id="834538052">
      <w:bodyDiv w:val="1"/>
      <w:marLeft w:val="0"/>
      <w:marRight w:val="0"/>
      <w:marTop w:val="0"/>
      <w:marBottom w:val="0"/>
      <w:divBdr>
        <w:top w:val="none" w:sz="0" w:space="0" w:color="auto"/>
        <w:left w:val="none" w:sz="0" w:space="0" w:color="auto"/>
        <w:bottom w:val="none" w:sz="0" w:space="0" w:color="auto"/>
        <w:right w:val="none" w:sz="0" w:space="0" w:color="auto"/>
      </w:divBdr>
    </w:div>
    <w:div w:id="842814996">
      <w:bodyDiv w:val="1"/>
      <w:marLeft w:val="0"/>
      <w:marRight w:val="0"/>
      <w:marTop w:val="0"/>
      <w:marBottom w:val="0"/>
      <w:divBdr>
        <w:top w:val="none" w:sz="0" w:space="0" w:color="auto"/>
        <w:left w:val="none" w:sz="0" w:space="0" w:color="auto"/>
        <w:bottom w:val="none" w:sz="0" w:space="0" w:color="auto"/>
        <w:right w:val="none" w:sz="0" w:space="0" w:color="auto"/>
      </w:divBdr>
      <w:divsChild>
        <w:div w:id="1119299708">
          <w:marLeft w:val="547"/>
          <w:marRight w:val="0"/>
          <w:marTop w:val="0"/>
          <w:marBottom w:val="0"/>
          <w:divBdr>
            <w:top w:val="none" w:sz="0" w:space="0" w:color="auto"/>
            <w:left w:val="none" w:sz="0" w:space="0" w:color="auto"/>
            <w:bottom w:val="none" w:sz="0" w:space="0" w:color="auto"/>
            <w:right w:val="none" w:sz="0" w:space="0" w:color="auto"/>
          </w:divBdr>
        </w:div>
      </w:divsChild>
    </w:div>
    <w:div w:id="947589474">
      <w:bodyDiv w:val="1"/>
      <w:marLeft w:val="0"/>
      <w:marRight w:val="0"/>
      <w:marTop w:val="0"/>
      <w:marBottom w:val="0"/>
      <w:divBdr>
        <w:top w:val="none" w:sz="0" w:space="0" w:color="auto"/>
        <w:left w:val="none" w:sz="0" w:space="0" w:color="auto"/>
        <w:bottom w:val="none" w:sz="0" w:space="0" w:color="auto"/>
        <w:right w:val="none" w:sz="0" w:space="0" w:color="auto"/>
      </w:divBdr>
      <w:divsChild>
        <w:div w:id="1382483313">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981618349">
      <w:bodyDiv w:val="1"/>
      <w:marLeft w:val="0"/>
      <w:marRight w:val="0"/>
      <w:marTop w:val="0"/>
      <w:marBottom w:val="0"/>
      <w:divBdr>
        <w:top w:val="none" w:sz="0" w:space="0" w:color="auto"/>
        <w:left w:val="none" w:sz="0" w:space="0" w:color="auto"/>
        <w:bottom w:val="none" w:sz="0" w:space="0" w:color="auto"/>
        <w:right w:val="none" w:sz="0" w:space="0" w:color="auto"/>
      </w:divBdr>
    </w:div>
    <w:div w:id="1004819063">
      <w:bodyDiv w:val="1"/>
      <w:marLeft w:val="0"/>
      <w:marRight w:val="0"/>
      <w:marTop w:val="0"/>
      <w:marBottom w:val="0"/>
      <w:divBdr>
        <w:top w:val="none" w:sz="0" w:space="0" w:color="auto"/>
        <w:left w:val="none" w:sz="0" w:space="0" w:color="auto"/>
        <w:bottom w:val="none" w:sz="0" w:space="0" w:color="auto"/>
        <w:right w:val="none" w:sz="0" w:space="0" w:color="auto"/>
      </w:divBdr>
    </w:div>
    <w:div w:id="1059354973">
      <w:bodyDiv w:val="1"/>
      <w:marLeft w:val="0"/>
      <w:marRight w:val="0"/>
      <w:marTop w:val="0"/>
      <w:marBottom w:val="0"/>
      <w:divBdr>
        <w:top w:val="none" w:sz="0" w:space="0" w:color="auto"/>
        <w:left w:val="none" w:sz="0" w:space="0" w:color="auto"/>
        <w:bottom w:val="none" w:sz="0" w:space="0" w:color="auto"/>
        <w:right w:val="none" w:sz="0" w:space="0" w:color="auto"/>
      </w:divBdr>
    </w:div>
    <w:div w:id="1130975238">
      <w:bodyDiv w:val="1"/>
      <w:marLeft w:val="0"/>
      <w:marRight w:val="0"/>
      <w:marTop w:val="0"/>
      <w:marBottom w:val="0"/>
      <w:divBdr>
        <w:top w:val="none" w:sz="0" w:space="0" w:color="auto"/>
        <w:left w:val="none" w:sz="0" w:space="0" w:color="auto"/>
        <w:bottom w:val="none" w:sz="0" w:space="0" w:color="auto"/>
        <w:right w:val="none" w:sz="0" w:space="0" w:color="auto"/>
      </w:divBdr>
    </w:div>
    <w:div w:id="1342706464">
      <w:bodyDiv w:val="1"/>
      <w:marLeft w:val="0"/>
      <w:marRight w:val="0"/>
      <w:marTop w:val="0"/>
      <w:marBottom w:val="0"/>
      <w:divBdr>
        <w:top w:val="none" w:sz="0" w:space="0" w:color="auto"/>
        <w:left w:val="none" w:sz="0" w:space="0" w:color="auto"/>
        <w:bottom w:val="none" w:sz="0" w:space="0" w:color="auto"/>
        <w:right w:val="none" w:sz="0" w:space="0" w:color="auto"/>
      </w:divBdr>
    </w:div>
    <w:div w:id="1344478742">
      <w:bodyDiv w:val="1"/>
      <w:marLeft w:val="0"/>
      <w:marRight w:val="0"/>
      <w:marTop w:val="0"/>
      <w:marBottom w:val="0"/>
      <w:divBdr>
        <w:top w:val="none" w:sz="0" w:space="0" w:color="auto"/>
        <w:left w:val="none" w:sz="0" w:space="0" w:color="auto"/>
        <w:bottom w:val="none" w:sz="0" w:space="0" w:color="auto"/>
        <w:right w:val="none" w:sz="0" w:space="0" w:color="auto"/>
      </w:divBdr>
    </w:div>
    <w:div w:id="1377781532">
      <w:bodyDiv w:val="1"/>
      <w:marLeft w:val="0"/>
      <w:marRight w:val="0"/>
      <w:marTop w:val="0"/>
      <w:marBottom w:val="0"/>
      <w:divBdr>
        <w:top w:val="none" w:sz="0" w:space="0" w:color="auto"/>
        <w:left w:val="none" w:sz="0" w:space="0" w:color="auto"/>
        <w:bottom w:val="none" w:sz="0" w:space="0" w:color="auto"/>
        <w:right w:val="none" w:sz="0" w:space="0" w:color="auto"/>
      </w:divBdr>
    </w:div>
    <w:div w:id="1484546583">
      <w:bodyDiv w:val="1"/>
      <w:marLeft w:val="0"/>
      <w:marRight w:val="0"/>
      <w:marTop w:val="0"/>
      <w:marBottom w:val="0"/>
      <w:divBdr>
        <w:top w:val="none" w:sz="0" w:space="0" w:color="auto"/>
        <w:left w:val="none" w:sz="0" w:space="0" w:color="auto"/>
        <w:bottom w:val="none" w:sz="0" w:space="0" w:color="auto"/>
        <w:right w:val="none" w:sz="0" w:space="0" w:color="auto"/>
      </w:divBdr>
      <w:divsChild>
        <w:div w:id="311296930">
          <w:marLeft w:val="907"/>
          <w:marRight w:val="0"/>
          <w:marTop w:val="0"/>
          <w:marBottom w:val="0"/>
          <w:divBdr>
            <w:top w:val="none" w:sz="0" w:space="0" w:color="auto"/>
            <w:left w:val="none" w:sz="0" w:space="0" w:color="auto"/>
            <w:bottom w:val="none" w:sz="0" w:space="0" w:color="auto"/>
            <w:right w:val="none" w:sz="0" w:space="0" w:color="auto"/>
          </w:divBdr>
        </w:div>
      </w:divsChild>
    </w:div>
    <w:div w:id="1485927025">
      <w:bodyDiv w:val="1"/>
      <w:marLeft w:val="0"/>
      <w:marRight w:val="0"/>
      <w:marTop w:val="0"/>
      <w:marBottom w:val="0"/>
      <w:divBdr>
        <w:top w:val="none" w:sz="0" w:space="0" w:color="auto"/>
        <w:left w:val="none" w:sz="0" w:space="0" w:color="auto"/>
        <w:bottom w:val="none" w:sz="0" w:space="0" w:color="auto"/>
        <w:right w:val="none" w:sz="0" w:space="0" w:color="auto"/>
      </w:divBdr>
      <w:divsChild>
        <w:div w:id="151020583">
          <w:marLeft w:val="2520"/>
          <w:marRight w:val="0"/>
          <w:marTop w:val="100"/>
          <w:marBottom w:val="0"/>
          <w:divBdr>
            <w:top w:val="none" w:sz="0" w:space="0" w:color="auto"/>
            <w:left w:val="none" w:sz="0" w:space="0" w:color="auto"/>
            <w:bottom w:val="none" w:sz="0" w:space="0" w:color="auto"/>
            <w:right w:val="none" w:sz="0" w:space="0" w:color="auto"/>
          </w:divBdr>
        </w:div>
      </w:divsChild>
    </w:div>
    <w:div w:id="1606885942">
      <w:bodyDiv w:val="1"/>
      <w:marLeft w:val="0"/>
      <w:marRight w:val="0"/>
      <w:marTop w:val="0"/>
      <w:marBottom w:val="0"/>
      <w:divBdr>
        <w:top w:val="none" w:sz="0" w:space="0" w:color="auto"/>
        <w:left w:val="none" w:sz="0" w:space="0" w:color="auto"/>
        <w:bottom w:val="none" w:sz="0" w:space="0" w:color="auto"/>
        <w:right w:val="none" w:sz="0" w:space="0" w:color="auto"/>
      </w:divBdr>
    </w:div>
    <w:div w:id="1624379820">
      <w:bodyDiv w:val="1"/>
      <w:marLeft w:val="0"/>
      <w:marRight w:val="0"/>
      <w:marTop w:val="0"/>
      <w:marBottom w:val="0"/>
      <w:divBdr>
        <w:top w:val="none" w:sz="0" w:space="0" w:color="auto"/>
        <w:left w:val="none" w:sz="0" w:space="0" w:color="auto"/>
        <w:bottom w:val="none" w:sz="0" w:space="0" w:color="auto"/>
        <w:right w:val="none" w:sz="0" w:space="0" w:color="auto"/>
      </w:divBdr>
    </w:div>
    <w:div w:id="1635869633">
      <w:bodyDiv w:val="1"/>
      <w:marLeft w:val="0"/>
      <w:marRight w:val="0"/>
      <w:marTop w:val="0"/>
      <w:marBottom w:val="0"/>
      <w:divBdr>
        <w:top w:val="none" w:sz="0" w:space="0" w:color="auto"/>
        <w:left w:val="none" w:sz="0" w:space="0" w:color="auto"/>
        <w:bottom w:val="none" w:sz="0" w:space="0" w:color="auto"/>
        <w:right w:val="none" w:sz="0" w:space="0" w:color="auto"/>
      </w:divBdr>
      <w:divsChild>
        <w:div w:id="183326705">
          <w:marLeft w:val="0"/>
          <w:marRight w:val="0"/>
          <w:marTop w:val="0"/>
          <w:marBottom w:val="0"/>
          <w:divBdr>
            <w:top w:val="none" w:sz="0" w:space="0" w:color="auto"/>
            <w:left w:val="none" w:sz="0" w:space="0" w:color="auto"/>
            <w:bottom w:val="none" w:sz="0" w:space="0" w:color="auto"/>
            <w:right w:val="none" w:sz="0" w:space="0" w:color="auto"/>
          </w:divBdr>
        </w:div>
      </w:divsChild>
    </w:div>
    <w:div w:id="1795371365">
      <w:bodyDiv w:val="1"/>
      <w:marLeft w:val="0"/>
      <w:marRight w:val="0"/>
      <w:marTop w:val="0"/>
      <w:marBottom w:val="0"/>
      <w:divBdr>
        <w:top w:val="none" w:sz="0" w:space="0" w:color="auto"/>
        <w:left w:val="none" w:sz="0" w:space="0" w:color="auto"/>
        <w:bottom w:val="none" w:sz="0" w:space="0" w:color="auto"/>
        <w:right w:val="none" w:sz="0" w:space="0" w:color="auto"/>
      </w:divBdr>
    </w:div>
    <w:div w:id="1818836956">
      <w:bodyDiv w:val="1"/>
      <w:marLeft w:val="0"/>
      <w:marRight w:val="0"/>
      <w:marTop w:val="0"/>
      <w:marBottom w:val="0"/>
      <w:divBdr>
        <w:top w:val="none" w:sz="0" w:space="0" w:color="auto"/>
        <w:left w:val="none" w:sz="0" w:space="0" w:color="auto"/>
        <w:bottom w:val="none" w:sz="0" w:space="0" w:color="auto"/>
        <w:right w:val="none" w:sz="0" w:space="0" w:color="auto"/>
      </w:divBdr>
    </w:div>
    <w:div w:id="1827477914">
      <w:bodyDiv w:val="1"/>
      <w:marLeft w:val="0"/>
      <w:marRight w:val="0"/>
      <w:marTop w:val="0"/>
      <w:marBottom w:val="0"/>
      <w:divBdr>
        <w:top w:val="none" w:sz="0" w:space="0" w:color="auto"/>
        <w:left w:val="none" w:sz="0" w:space="0" w:color="auto"/>
        <w:bottom w:val="none" w:sz="0" w:space="0" w:color="auto"/>
        <w:right w:val="none" w:sz="0" w:space="0" w:color="auto"/>
      </w:divBdr>
    </w:div>
    <w:div w:id="1832477217">
      <w:bodyDiv w:val="1"/>
      <w:marLeft w:val="0"/>
      <w:marRight w:val="0"/>
      <w:marTop w:val="0"/>
      <w:marBottom w:val="0"/>
      <w:divBdr>
        <w:top w:val="none" w:sz="0" w:space="0" w:color="auto"/>
        <w:left w:val="none" w:sz="0" w:space="0" w:color="auto"/>
        <w:bottom w:val="none" w:sz="0" w:space="0" w:color="auto"/>
        <w:right w:val="none" w:sz="0" w:space="0" w:color="auto"/>
      </w:divBdr>
    </w:div>
    <w:div w:id="1854954580">
      <w:bodyDiv w:val="1"/>
      <w:marLeft w:val="0"/>
      <w:marRight w:val="0"/>
      <w:marTop w:val="0"/>
      <w:marBottom w:val="0"/>
      <w:divBdr>
        <w:top w:val="none" w:sz="0" w:space="0" w:color="auto"/>
        <w:left w:val="none" w:sz="0" w:space="0" w:color="auto"/>
        <w:bottom w:val="none" w:sz="0" w:space="0" w:color="auto"/>
        <w:right w:val="none" w:sz="0" w:space="0" w:color="auto"/>
      </w:divBdr>
    </w:div>
    <w:div w:id="1881240900">
      <w:bodyDiv w:val="1"/>
      <w:marLeft w:val="0"/>
      <w:marRight w:val="0"/>
      <w:marTop w:val="0"/>
      <w:marBottom w:val="0"/>
      <w:divBdr>
        <w:top w:val="none" w:sz="0" w:space="0" w:color="auto"/>
        <w:left w:val="none" w:sz="0" w:space="0" w:color="auto"/>
        <w:bottom w:val="none" w:sz="0" w:space="0" w:color="auto"/>
        <w:right w:val="none" w:sz="0" w:space="0" w:color="auto"/>
      </w:divBdr>
    </w:div>
    <w:div w:id="1942101167">
      <w:bodyDiv w:val="1"/>
      <w:marLeft w:val="0"/>
      <w:marRight w:val="0"/>
      <w:marTop w:val="0"/>
      <w:marBottom w:val="0"/>
      <w:divBdr>
        <w:top w:val="none" w:sz="0" w:space="0" w:color="auto"/>
        <w:left w:val="none" w:sz="0" w:space="0" w:color="auto"/>
        <w:bottom w:val="none" w:sz="0" w:space="0" w:color="auto"/>
        <w:right w:val="none" w:sz="0" w:space="0" w:color="auto"/>
      </w:divBdr>
      <w:divsChild>
        <w:div w:id="1723673170">
          <w:marLeft w:val="2520"/>
          <w:marRight w:val="0"/>
          <w:marTop w:val="100"/>
          <w:marBottom w:val="0"/>
          <w:divBdr>
            <w:top w:val="none" w:sz="0" w:space="0" w:color="auto"/>
            <w:left w:val="none" w:sz="0" w:space="0" w:color="auto"/>
            <w:bottom w:val="none" w:sz="0" w:space="0" w:color="auto"/>
            <w:right w:val="none" w:sz="0" w:space="0" w:color="auto"/>
          </w:divBdr>
        </w:div>
        <w:div w:id="1856723494">
          <w:marLeft w:val="2520"/>
          <w:marRight w:val="0"/>
          <w:marTop w:val="100"/>
          <w:marBottom w:val="0"/>
          <w:divBdr>
            <w:top w:val="none" w:sz="0" w:space="0" w:color="auto"/>
            <w:left w:val="none" w:sz="0" w:space="0" w:color="auto"/>
            <w:bottom w:val="none" w:sz="0" w:space="0" w:color="auto"/>
            <w:right w:val="none" w:sz="0" w:space="0" w:color="auto"/>
          </w:divBdr>
        </w:div>
      </w:divsChild>
    </w:div>
    <w:div w:id="1975017109">
      <w:bodyDiv w:val="1"/>
      <w:marLeft w:val="0"/>
      <w:marRight w:val="0"/>
      <w:marTop w:val="0"/>
      <w:marBottom w:val="0"/>
      <w:divBdr>
        <w:top w:val="none" w:sz="0" w:space="0" w:color="auto"/>
        <w:left w:val="none" w:sz="0" w:space="0" w:color="auto"/>
        <w:bottom w:val="none" w:sz="0" w:space="0" w:color="auto"/>
        <w:right w:val="none" w:sz="0" w:space="0" w:color="auto"/>
      </w:divBdr>
    </w:div>
    <w:div w:id="1998532703">
      <w:bodyDiv w:val="1"/>
      <w:marLeft w:val="0"/>
      <w:marRight w:val="0"/>
      <w:marTop w:val="0"/>
      <w:marBottom w:val="0"/>
      <w:divBdr>
        <w:top w:val="none" w:sz="0" w:space="0" w:color="auto"/>
        <w:left w:val="none" w:sz="0" w:space="0" w:color="auto"/>
        <w:bottom w:val="none" w:sz="0" w:space="0" w:color="auto"/>
        <w:right w:val="none" w:sz="0" w:space="0" w:color="auto"/>
      </w:divBdr>
      <w:divsChild>
        <w:div w:id="311955790">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1998990946">
      <w:bodyDiv w:val="1"/>
      <w:marLeft w:val="0"/>
      <w:marRight w:val="0"/>
      <w:marTop w:val="0"/>
      <w:marBottom w:val="0"/>
      <w:divBdr>
        <w:top w:val="none" w:sz="0" w:space="0" w:color="auto"/>
        <w:left w:val="none" w:sz="0" w:space="0" w:color="auto"/>
        <w:bottom w:val="none" w:sz="0" w:space="0" w:color="auto"/>
        <w:right w:val="none" w:sz="0" w:space="0" w:color="auto"/>
      </w:divBdr>
    </w:div>
    <w:div w:id="2055614896">
      <w:bodyDiv w:val="1"/>
      <w:marLeft w:val="0"/>
      <w:marRight w:val="0"/>
      <w:marTop w:val="0"/>
      <w:marBottom w:val="0"/>
      <w:divBdr>
        <w:top w:val="none" w:sz="0" w:space="0" w:color="auto"/>
        <w:left w:val="none" w:sz="0" w:space="0" w:color="auto"/>
        <w:bottom w:val="none" w:sz="0" w:space="0" w:color="auto"/>
        <w:right w:val="none" w:sz="0" w:space="0" w:color="auto"/>
      </w:divBdr>
    </w:div>
    <w:div w:id="2105296333">
      <w:bodyDiv w:val="1"/>
      <w:marLeft w:val="0"/>
      <w:marRight w:val="0"/>
      <w:marTop w:val="0"/>
      <w:marBottom w:val="0"/>
      <w:divBdr>
        <w:top w:val="none" w:sz="0" w:space="0" w:color="auto"/>
        <w:left w:val="none" w:sz="0" w:space="0" w:color="auto"/>
        <w:bottom w:val="none" w:sz="0" w:space="0" w:color="auto"/>
        <w:right w:val="none" w:sz="0" w:space="0" w:color="auto"/>
      </w:divBdr>
    </w:div>
    <w:div w:id="2122918081">
      <w:bodyDiv w:val="1"/>
      <w:marLeft w:val="0"/>
      <w:marRight w:val="0"/>
      <w:marTop w:val="0"/>
      <w:marBottom w:val="0"/>
      <w:divBdr>
        <w:top w:val="none" w:sz="0" w:space="0" w:color="auto"/>
        <w:left w:val="none" w:sz="0" w:space="0" w:color="auto"/>
        <w:bottom w:val="none" w:sz="0" w:space="0" w:color="auto"/>
        <w:right w:val="none" w:sz="0" w:space="0" w:color="auto"/>
      </w:divBdr>
    </w:div>
    <w:div w:id="213818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itu.int/en/journal/j-fet/2022/003/Pages/default.aspx" TargetMode="External"/><Relationship Id="rId42" Type="http://schemas.openxmlformats.org/officeDocument/2006/relationships/hyperlink" Target="https://www.itu.int/en/journal/j-fet/2023/003/Pages/default.aspx" TargetMode="External"/><Relationship Id="rId47" Type="http://schemas.openxmlformats.org/officeDocument/2006/relationships/hyperlink" Target="https://www.itu.int/en/journal/j-fet/2024/004/Pages/default.aspx" TargetMode="External"/><Relationship Id="rId63" Type="http://schemas.openxmlformats.org/officeDocument/2006/relationships/image" Target="media/image22.jpeg"/><Relationship Id="rId68" Type="http://schemas.openxmlformats.org/officeDocument/2006/relationships/hyperlink" Target="https://www.itu.int/en/journal/j-fet/webinars/20231121/Pages/default.aspx" TargetMode="External"/><Relationship Id="rId16" Type="http://schemas.openxmlformats.org/officeDocument/2006/relationships/hyperlink" Target="https://www.itu.int/en/journal/j-fet/2023/Pages/default.aspx"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itu.int/en/journal/j-fet/Pages/editorial-board.aspx" TargetMode="External"/><Relationship Id="rId37" Type="http://schemas.openxmlformats.org/officeDocument/2006/relationships/image" Target="media/image9.jpeg"/><Relationship Id="rId40" Type="http://schemas.openxmlformats.org/officeDocument/2006/relationships/hyperlink" Target="https://www.itu.int/en/journal/j-fet/2024/001/Pages/default.aspx" TargetMode="External"/><Relationship Id="rId45" Type="http://schemas.openxmlformats.org/officeDocument/2006/relationships/image" Target="media/image13.jpeg"/><Relationship Id="rId53" Type="http://schemas.openxmlformats.org/officeDocument/2006/relationships/image" Target="media/image15.png"/><Relationship Id="rId58" Type="http://schemas.openxmlformats.org/officeDocument/2006/relationships/hyperlink" Target="https://www.itu.int/en/journal/j-fet/webinars/20230704/Pages/default.aspx" TargetMode="External"/><Relationship Id="rId66" Type="http://schemas.openxmlformats.org/officeDocument/2006/relationships/image" Target="media/image24.jpe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hyperlink" Target="https://www.itu.int/en/journal/j-fet/2022/008/Pages/default.aspx" TargetMode="External"/><Relationship Id="rId14" Type="http://schemas.openxmlformats.org/officeDocument/2006/relationships/hyperlink" Target="https://www.itu.int/en/journal/j-fet/Pages/editorial-board.aspx" TargetMode="External"/><Relationship Id="rId22" Type="http://schemas.openxmlformats.org/officeDocument/2006/relationships/image" Target="media/image4.jpeg"/><Relationship Id="rId27" Type="http://schemas.openxmlformats.org/officeDocument/2006/relationships/hyperlink" Target="https://www.itu.int/en/journal/j-fet/2023/004/Pages/default.aspx" TargetMode="External"/><Relationship Id="rId30" Type="http://schemas.openxmlformats.org/officeDocument/2006/relationships/image" Target="media/image8.png"/><Relationship Id="rId35" Type="http://schemas.openxmlformats.org/officeDocument/2006/relationships/hyperlink" Target="https://www.itu.int/en/journal/j-fet/Pages/submission-guidelines.aspx" TargetMode="External"/><Relationship Id="rId43" Type="http://schemas.openxmlformats.org/officeDocument/2006/relationships/image" Target="media/image12.jpeg"/><Relationship Id="rId48" Type="http://schemas.openxmlformats.org/officeDocument/2006/relationships/hyperlink" Target="https://www.itu.int/en/journal/j-fet/webinars/Pages/default.aspx" TargetMode="External"/><Relationship Id="rId56" Type="http://schemas.openxmlformats.org/officeDocument/2006/relationships/hyperlink" Target="https://www.itu.int/en/journal/j-fet/webinars/20230627/Pages/default.aspx" TargetMode="External"/><Relationship Id="rId64" Type="http://schemas.openxmlformats.org/officeDocument/2006/relationships/image" Target="media/image23.png"/><Relationship Id="rId69" Type="http://schemas.openxmlformats.org/officeDocument/2006/relationships/image" Target="media/image26.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mailto:webpage" TargetMode="External"/><Relationship Id="rId3" Type="http://schemas.openxmlformats.org/officeDocument/2006/relationships/customXml" Target="../customXml/item3.xml"/><Relationship Id="rId12" Type="http://schemas.openxmlformats.org/officeDocument/2006/relationships/hyperlink" Target="https://www.itu.int/en/journal/j-fet/Pages/default.aspx" TargetMode="External"/><Relationship Id="rId17" Type="http://schemas.openxmlformats.org/officeDocument/2006/relationships/hyperlink" Target="https://www.itu.int/pub/S-JNL" TargetMode="External"/><Relationship Id="rId25" Type="http://schemas.openxmlformats.org/officeDocument/2006/relationships/hyperlink" Target="https://www.itu.int/en/journal/j-fet/2022/005/Pages/default.aspx" TargetMode="External"/><Relationship Id="rId33" Type="http://schemas.openxmlformats.org/officeDocument/2006/relationships/hyperlink" Target="https://www.itu.int/en/journal/j-fet/Pages/about.aspx" TargetMode="External"/><Relationship Id="rId38" Type="http://schemas.openxmlformats.org/officeDocument/2006/relationships/hyperlink" Target="https://www.itu.int/en/journal/j-fet/2024/002/Pages/default.aspx" TargetMode="External"/><Relationship Id="rId46" Type="http://schemas.openxmlformats.org/officeDocument/2006/relationships/hyperlink" Target="https://aiforgood.itu.int/eventcat/discovery-geoai/" TargetMode="External"/><Relationship Id="rId59" Type="http://schemas.openxmlformats.org/officeDocument/2006/relationships/image" Target="media/image19.png"/><Relationship Id="rId67" Type="http://schemas.openxmlformats.org/officeDocument/2006/relationships/image" Target="media/image25.jpeg"/><Relationship Id="rId20" Type="http://schemas.openxmlformats.org/officeDocument/2006/relationships/image" Target="media/image3.jpeg"/><Relationship Id="rId41" Type="http://schemas.openxmlformats.org/officeDocument/2006/relationships/image" Target="media/image11.png"/><Relationship Id="rId54" Type="http://schemas.openxmlformats.org/officeDocument/2006/relationships/image" Target="media/image16.jpeg"/><Relationship Id="rId62" Type="http://schemas.openxmlformats.org/officeDocument/2006/relationships/hyperlink" Target="https://www.itu.int/en/journal/j-fet/webinars/20231031/Pages/default.aspx" TargetMode="External"/><Relationship Id="rId70" Type="http://schemas.openxmlformats.org/officeDocument/2006/relationships/image" Target="media/image2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journal/j-fet/Pages/about.aspx" TargetMode="External"/><Relationship Id="rId23" Type="http://schemas.openxmlformats.org/officeDocument/2006/relationships/hyperlink" Target="https://www.itu.int/en/journal/j-fet/2022/010/Pages/default.aspx" TargetMode="External"/><Relationship Id="rId28" Type="http://schemas.openxmlformats.org/officeDocument/2006/relationships/image" Target="media/image7.png"/><Relationship Id="rId36" Type="http://schemas.openxmlformats.org/officeDocument/2006/relationships/hyperlink" Target="https://www.itu.int/en/journal/j-fet/Pages/review-policy.aspx" TargetMode="External"/><Relationship Id="rId49" Type="http://schemas.openxmlformats.org/officeDocument/2006/relationships/hyperlink" Target="https://www.itu.int/en/journal/j-fet/Pages/default.aspx"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www.itu.int/en/journal/j-fet/2023/001/Pages/default.aspx" TargetMode="External"/><Relationship Id="rId44" Type="http://schemas.openxmlformats.org/officeDocument/2006/relationships/hyperlink" Target="https://www.itu.int/en/journal/j-fet/2024/003/Pages/default.aspx" TargetMode="External"/><Relationship Id="rId52" Type="http://schemas.openxmlformats.org/officeDocument/2006/relationships/hyperlink" Target="https://www.itu.int/en/journal/j-fet/webinars/20230606/Pages/default.aspx" TargetMode="External"/><Relationship Id="rId60" Type="http://schemas.openxmlformats.org/officeDocument/2006/relationships/image" Target="media/image20.jpeg"/><Relationship Id="rId65" Type="http://schemas.openxmlformats.org/officeDocument/2006/relationships/hyperlink" Target="https://www.itu.int/en/journal/j-fet/webinars/20231109/Pages/default.aspx" TargetMode="External"/><Relationship Id="rId73" Type="http://schemas.openxmlformats.org/officeDocument/2006/relationships/hyperlink" Target="mailto:journal@itu.i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journal/j-fet/Pages/editorial-board.aspx" TargetMode="External"/><Relationship Id="rId18" Type="http://schemas.openxmlformats.org/officeDocument/2006/relationships/image" Target="media/image2.jpeg"/><Relationship Id="rId39" Type="http://schemas.openxmlformats.org/officeDocument/2006/relationships/image" Target="media/image10.jpeg"/><Relationship Id="rId34" Type="http://schemas.openxmlformats.org/officeDocument/2006/relationships/hyperlink" Target="https://www.itu.int/en/journal/j-fet/Pages/publication-rights-copyright.aspx" TargetMode="External"/><Relationship Id="rId50" Type="http://schemas.openxmlformats.org/officeDocument/2006/relationships/hyperlink" Target="https://www.youtube.com/playlist?list=PLpoIPNlF8P2Pv_IPejcMgAohtasUIJVE3" TargetMode="External"/><Relationship Id="rId55" Type="http://schemas.openxmlformats.org/officeDocument/2006/relationships/image" Target="media/image17.pn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itu.int/en/journal/j-fet/webinars/20231206/Pages/default.aspx" TargetMode="External"/><Relationship Id="rId2" Type="http://schemas.openxmlformats.org/officeDocument/2006/relationships/customXml" Target="../customXml/item2.xml"/><Relationship Id="rId29" Type="http://schemas.openxmlformats.org/officeDocument/2006/relationships/hyperlink" Target="https://www.itu.int/en/journal/j-fet/2023/002/Page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B5E6354D743CBB3191FC91212D428"/>
        <w:category>
          <w:name w:val="General"/>
          <w:gallery w:val="placeholder"/>
        </w:category>
        <w:types>
          <w:type w:val="bbPlcHdr"/>
        </w:types>
        <w:behaviors>
          <w:behavior w:val="content"/>
        </w:behaviors>
        <w:guid w:val="{E20C64AD-AB73-4F4B-BB55-A0723FC13AF1}"/>
      </w:docPartPr>
      <w:docPartBody>
        <w:p w:rsidR="000705E4" w:rsidRDefault="00FE399B">
          <w:pPr>
            <w:pStyle w:val="A91B5E6354D743CBB3191FC91212D428"/>
          </w:pPr>
          <w:r w:rsidRPr="001229A4">
            <w:rPr>
              <w:rStyle w:val="PlaceholderText"/>
            </w:rPr>
            <w:t>Click here to enter text.</w:t>
          </w:r>
        </w:p>
      </w:docPartBody>
    </w:docPart>
    <w:docPart>
      <w:docPartPr>
        <w:name w:val="437903216CDF42D8AFCFCB5DAA1ABCBD"/>
        <w:category>
          <w:name w:val="General"/>
          <w:gallery w:val="placeholder"/>
        </w:category>
        <w:types>
          <w:type w:val="bbPlcHdr"/>
        </w:types>
        <w:behaviors>
          <w:behavior w:val="content"/>
        </w:behaviors>
        <w:guid w:val="{94288A4E-4847-41EC-8A1A-8F7500FF6FAB}"/>
      </w:docPartPr>
      <w:docPartBody>
        <w:p w:rsidR="000705E4" w:rsidRDefault="00FE399B">
          <w:pPr>
            <w:pStyle w:val="437903216CDF42D8AFCFCB5DAA1ABCBD"/>
          </w:pPr>
          <w:r w:rsidRPr="001229A4">
            <w:rPr>
              <w:rStyle w:val="PlaceholderText"/>
            </w:rPr>
            <w:t>Click here to enter text.</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0705E4"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B"/>
    <w:rsid w:val="000705E4"/>
    <w:rsid w:val="00121611"/>
    <w:rsid w:val="00172ADF"/>
    <w:rsid w:val="002268FC"/>
    <w:rsid w:val="002425AA"/>
    <w:rsid w:val="00294D17"/>
    <w:rsid w:val="002E012B"/>
    <w:rsid w:val="00415C4F"/>
    <w:rsid w:val="0044538C"/>
    <w:rsid w:val="00502F35"/>
    <w:rsid w:val="006728C6"/>
    <w:rsid w:val="006B7CF7"/>
    <w:rsid w:val="00714323"/>
    <w:rsid w:val="00742A72"/>
    <w:rsid w:val="007A33ED"/>
    <w:rsid w:val="007A65A9"/>
    <w:rsid w:val="00800E10"/>
    <w:rsid w:val="00807D1D"/>
    <w:rsid w:val="008B4902"/>
    <w:rsid w:val="00903ECB"/>
    <w:rsid w:val="00B62394"/>
    <w:rsid w:val="00BB6189"/>
    <w:rsid w:val="00C27EB6"/>
    <w:rsid w:val="00CD1DE8"/>
    <w:rsid w:val="00D728EF"/>
    <w:rsid w:val="00D730A1"/>
    <w:rsid w:val="00FE3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4F"/>
    <w:rPr>
      <w:rFonts w:ascii="Times New Roman" w:hAnsi="Times New Roman"/>
      <w:color w:val="808080"/>
    </w:rPr>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492BE26494BC4227B909FEB578E10484">
    <w:name w:val="492BE26494BC4227B909FEB578E10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The ITU Journal on Future and Evolving Technologies has published 179 papers since its launch in September 2020. In 2023 the Journal’s quarterly publication included 50 papers on a variety of topics relevant to the ITU’s work. Three special issues are currently under preparation for publication in 2024, and two new special issues are still calling for papers on AI and machine learning solutions in 5G and future networks, and Geospatial AI to advance the United Nations Sustainable Development Goals​. This document provides details on all 2023 publications as well as on the Webinar Series which share insights from CTOs and leading academic minds. The webinars highlight the growing synergy between academic researchers and industry players in developing and applying new technologies.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[Online, 11-18 January 2021]</Place>
    <IsTooLateSubmitted xmlns="3f6fad35-1f81-480e-a4e5-6e5474dcfb96">false</IsTooLateSubmitted>
    <Observations xmlns="3f6fad35-1f81-480e-a4e5-6e5474dcfb96" xsi:nil="true"/>
    <DocumentSource xmlns="3f6fad35-1f81-480e-a4e5-6e5474dcfb96">Director, TSB</DocumentSource>
    <IsUpdated xmlns="3f6fad35-1f81-480e-a4e5-6e5474dcfb96">false</IsUpdated>
    <DocStatusText xmlns="3f6fad35-1f81-480e-a4e5-6e5474dcfb9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23CC-DEB2-463D-9A27-DF0B8D2CAEC3}">
  <ds:schemaRefs>
    <ds:schemaRef ds:uri="http://purl.org/dc/dcmitype/"/>
    <ds:schemaRef ds:uri="http://schemas.microsoft.com/office/2006/metadata/properties"/>
    <ds:schemaRef ds:uri="http://purl.org/dc/terms/"/>
    <ds:schemaRef ds:uri="http://purl.org/dc/elements/1.1/"/>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3f6fad35-1f81-480e-a4e5-6e5474dcfb96"/>
    <ds:schemaRef ds:uri="http://www.w3.org/XML/1998/namespace"/>
  </ds:schemaRefs>
</ds:datastoreItem>
</file>

<file path=customXml/itemProps2.xml><?xml version="1.0" encoding="utf-8"?>
<ds:datastoreItem xmlns:ds="http://schemas.openxmlformats.org/officeDocument/2006/customXml" ds:itemID="{EA1413C9-5AB3-4E61-96BA-5416BB7F678F}">
  <ds:schemaRefs>
    <ds:schemaRef ds:uri="http://schemas.openxmlformats.org/officeDocument/2006/bibliography"/>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2</TotalTime>
  <Pages>8</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ITU Journal on Future and Evolving Technologies – free, fast, for all</vt:lpstr>
    </vt:vector>
  </TitlesOfParts>
  <Manager>ITU-T</Manager>
  <Company>International Telecommunication Union (ITU)</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Journal on Future and Evolving Technologies – Publications and Webinar series</dc:title>
  <dc:subject/>
  <dc:creator>Director, TSB</dc:creator>
  <cp:keywords>ITU Journal; future and evolving technologies; scholarly; digital; free of charge; fast; for all; editorial board; research; 5G; 6G; future communication networks; AI and machine learning; ITU Challenge; vehicular networks; intelligent and converged networks; network management and control; digital continuum; intelligent surfaces; network virtualization; slicing; orchestration; fog and edge platforms; accessibility; metaverse; webinar series</cp:keywords>
  <dc:description>TSAG-TD058  For: Geneva, 12-16 December 2022_x000d_Document date: _x000d_Saved by ITU51014254 at 15:11:11 on 07.12.2022</dc:description>
  <cp:lastModifiedBy>Al-Mnini, Lara</cp:lastModifiedBy>
  <cp:revision>3</cp:revision>
  <cp:lastPrinted>2020-01-23T09:05:00Z</cp:lastPrinted>
  <dcterms:created xsi:type="dcterms:W3CDTF">2024-01-11T13:08:00Z</dcterms:created>
  <dcterms:modified xsi:type="dcterms:W3CDTF">2024-01-11T13:10:00Z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TSAG-TD058</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12-16 December 2022</vt:lpwstr>
  </property>
  <property fmtid="{D5CDD505-2E9C-101B-9397-08002B2CF9AE}" pid="7" name="Docauthor">
    <vt:lpwstr>Director, TSB</vt:lpwstr>
  </property>
</Properties>
</file>