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D10CE5" w14:paraId="4F7230D5" w14:textId="77777777" w:rsidTr="00D10CE5">
        <w:trPr>
          <w:trHeight w:hRule="exact" w:val="1418"/>
        </w:trPr>
        <w:tc>
          <w:tcPr>
            <w:tcW w:w="1428" w:type="dxa"/>
            <w:gridSpan w:val="2"/>
          </w:tcPr>
          <w:p w14:paraId="0CBB6334" w14:textId="77777777" w:rsidR="00D10CE5" w:rsidRDefault="00D10CE5" w:rsidP="00D10CE5"/>
          <w:p w14:paraId="0BD98AF3" w14:textId="77777777" w:rsidR="00D10CE5" w:rsidRDefault="00D10CE5" w:rsidP="00D10CE5">
            <w:pPr>
              <w:spacing w:before="0"/>
              <w:rPr>
                <w:b/>
                <w:sz w:val="16"/>
              </w:rPr>
            </w:pPr>
          </w:p>
        </w:tc>
        <w:tc>
          <w:tcPr>
            <w:tcW w:w="8520" w:type="dxa"/>
            <w:gridSpan w:val="3"/>
          </w:tcPr>
          <w:p w14:paraId="33B44393" w14:textId="77777777" w:rsidR="00D10CE5" w:rsidRDefault="00D10CE5" w:rsidP="00D10CE5">
            <w:pPr>
              <w:spacing w:before="0"/>
              <w:rPr>
                <w:rFonts w:ascii="Arial" w:hAnsi="Arial" w:cs="Arial"/>
              </w:rPr>
            </w:pPr>
          </w:p>
          <w:p w14:paraId="25913A31" w14:textId="77777777" w:rsidR="00D10CE5" w:rsidRDefault="00D10CE5" w:rsidP="00D10CE5">
            <w:pPr>
              <w:spacing w:before="284"/>
              <w:rPr>
                <w:rFonts w:ascii="Arial" w:hAnsi="Arial" w:cs="Arial"/>
                <w:b/>
                <w:bCs/>
                <w:sz w:val="18"/>
              </w:rPr>
            </w:pPr>
            <w:r>
              <w:rPr>
                <w:rFonts w:ascii="Arial" w:hAnsi="Arial" w:cs="Arial"/>
                <w:b/>
                <w:bCs/>
                <w:color w:val="808080"/>
                <w:spacing w:val="100"/>
              </w:rPr>
              <w:t>International Telecommunication Union</w:t>
            </w:r>
          </w:p>
        </w:tc>
      </w:tr>
      <w:tr w:rsidR="00D10CE5" w14:paraId="5C9A0B0F" w14:textId="77777777" w:rsidTr="00D10CE5">
        <w:trPr>
          <w:trHeight w:hRule="exact" w:val="992"/>
        </w:trPr>
        <w:tc>
          <w:tcPr>
            <w:tcW w:w="1428" w:type="dxa"/>
            <w:gridSpan w:val="2"/>
          </w:tcPr>
          <w:p w14:paraId="6AC83CB5" w14:textId="77777777" w:rsidR="00D10CE5" w:rsidRDefault="00D10CE5" w:rsidP="00D10CE5">
            <w:pPr>
              <w:spacing w:before="0"/>
            </w:pPr>
          </w:p>
        </w:tc>
        <w:tc>
          <w:tcPr>
            <w:tcW w:w="8520" w:type="dxa"/>
            <w:gridSpan w:val="3"/>
          </w:tcPr>
          <w:p w14:paraId="1ECDEA16" w14:textId="77777777" w:rsidR="00D10CE5" w:rsidRDefault="00D10CE5" w:rsidP="00D10CE5"/>
        </w:tc>
      </w:tr>
      <w:tr w:rsidR="00D10CE5" w14:paraId="72651CE5" w14:textId="77777777" w:rsidTr="00D10CE5">
        <w:tblPrEx>
          <w:tblCellMar>
            <w:left w:w="85" w:type="dxa"/>
            <w:right w:w="85" w:type="dxa"/>
          </w:tblCellMar>
        </w:tblPrEx>
        <w:trPr>
          <w:gridBefore w:val="2"/>
          <w:wBefore w:w="1428" w:type="dxa"/>
        </w:trPr>
        <w:tc>
          <w:tcPr>
            <w:tcW w:w="2520" w:type="dxa"/>
          </w:tcPr>
          <w:p w14:paraId="1CA719B7" w14:textId="77777777" w:rsidR="00D10CE5" w:rsidRDefault="00D10CE5" w:rsidP="00D10CE5">
            <w:pPr>
              <w:rPr>
                <w:b/>
                <w:sz w:val="18"/>
              </w:rPr>
            </w:pPr>
            <w:bookmarkStart w:id="0" w:name="dnume" w:colFirst="1" w:colLast="1"/>
            <w:r>
              <w:rPr>
                <w:rFonts w:ascii="Arial" w:hAnsi="Arial"/>
                <w:b/>
                <w:spacing w:val="40"/>
                <w:sz w:val="72"/>
              </w:rPr>
              <w:t>ITU-T</w:t>
            </w:r>
          </w:p>
        </w:tc>
        <w:tc>
          <w:tcPr>
            <w:tcW w:w="6000" w:type="dxa"/>
            <w:gridSpan w:val="2"/>
          </w:tcPr>
          <w:p w14:paraId="51923E19" w14:textId="77777777" w:rsidR="00D10CE5" w:rsidRPr="00C92738" w:rsidRDefault="00D10CE5" w:rsidP="00D10CE5">
            <w:pPr>
              <w:spacing w:before="240"/>
              <w:jc w:val="right"/>
              <w:rPr>
                <w:rFonts w:ascii="Arial" w:hAnsi="Arial" w:cs="Arial"/>
                <w:b/>
                <w:sz w:val="60"/>
              </w:rPr>
            </w:pPr>
            <w:bookmarkStart w:id="1" w:name="_GoBack"/>
            <w:r w:rsidRPr="007777D2">
              <w:rPr>
                <w:rFonts w:ascii="Arial" w:hAnsi="Arial"/>
                <w:b/>
                <w:sz w:val="60"/>
              </w:rPr>
              <w:t xml:space="preserve">Technical </w:t>
            </w:r>
            <w:r>
              <w:rPr>
                <w:rFonts w:ascii="Arial" w:hAnsi="Arial"/>
                <w:b/>
                <w:sz w:val="60"/>
              </w:rPr>
              <w:t>Report</w:t>
            </w:r>
            <w:bookmarkEnd w:id="1"/>
          </w:p>
        </w:tc>
      </w:tr>
      <w:tr w:rsidR="00D10CE5" w14:paraId="6323344C" w14:textId="77777777" w:rsidTr="00D10CE5">
        <w:tblPrEx>
          <w:tblCellMar>
            <w:left w:w="85" w:type="dxa"/>
            <w:right w:w="85" w:type="dxa"/>
          </w:tblCellMar>
        </w:tblPrEx>
        <w:trPr>
          <w:gridBefore w:val="2"/>
          <w:wBefore w:w="1428" w:type="dxa"/>
          <w:trHeight w:val="974"/>
        </w:trPr>
        <w:tc>
          <w:tcPr>
            <w:tcW w:w="4549" w:type="dxa"/>
            <w:gridSpan w:val="2"/>
          </w:tcPr>
          <w:p w14:paraId="2C1278E6" w14:textId="77777777" w:rsidR="00D10CE5" w:rsidRPr="007777D2" w:rsidRDefault="00D10CE5" w:rsidP="00D10CE5">
            <w:pPr>
              <w:jc w:val="left"/>
              <w:rPr>
                <w:b/>
              </w:rPr>
            </w:pPr>
            <w:bookmarkStart w:id="2" w:name="ddatee" w:colFirst="1" w:colLast="1"/>
            <w:bookmarkEnd w:id="0"/>
            <w:r w:rsidRPr="007777D2">
              <w:rPr>
                <w:rFonts w:ascii="Arial" w:hAnsi="Arial"/>
              </w:rPr>
              <w:t>TELECOMMUNICATION</w:t>
            </w:r>
            <w:r w:rsidRPr="007777D2">
              <w:rPr>
                <w:rFonts w:ascii="Arial" w:hAnsi="Arial"/>
              </w:rPr>
              <w:br/>
              <w:t>STANDARDIZATION  SECTOR</w:t>
            </w:r>
            <w:r w:rsidRPr="007777D2">
              <w:rPr>
                <w:rFonts w:ascii="Arial" w:hAnsi="Arial"/>
              </w:rPr>
              <w:br/>
              <w:t>OF  ITU</w:t>
            </w:r>
          </w:p>
        </w:tc>
        <w:tc>
          <w:tcPr>
            <w:tcW w:w="3971" w:type="dxa"/>
          </w:tcPr>
          <w:p w14:paraId="5BB4E532" w14:textId="77777777" w:rsidR="00D10CE5" w:rsidRPr="009635CB" w:rsidRDefault="00D10CE5" w:rsidP="00D10CE5">
            <w:pPr>
              <w:spacing w:before="284"/>
            </w:pPr>
          </w:p>
          <w:p w14:paraId="45C9A09B" w14:textId="48C5754C" w:rsidR="00D10CE5" w:rsidRPr="007777D2" w:rsidRDefault="00D10CE5" w:rsidP="00D10CE5">
            <w:pPr>
              <w:wordWrap w:val="0"/>
              <w:spacing w:before="284"/>
              <w:jc w:val="right"/>
              <w:rPr>
                <w:rFonts w:ascii="Arial" w:hAnsi="Arial"/>
                <w:sz w:val="28"/>
              </w:rPr>
            </w:pPr>
            <w:r>
              <w:rPr>
                <w:rFonts w:ascii="Arial" w:hAnsi="Arial"/>
                <w:sz w:val="28"/>
              </w:rPr>
              <w:t>(</w:t>
            </w:r>
            <w:r w:rsidR="008B7ADB">
              <w:rPr>
                <w:rFonts w:ascii="Arial" w:hAnsi="Arial"/>
                <w:sz w:val="28"/>
              </w:rPr>
              <w:t>0</w:t>
            </w:r>
            <w:r w:rsidR="00717992">
              <w:rPr>
                <w:rFonts w:ascii="Arial" w:hAnsi="Arial"/>
                <w:sz w:val="28"/>
              </w:rPr>
              <w:t>1</w:t>
            </w:r>
            <w:r>
              <w:rPr>
                <w:rFonts w:ascii="Arial" w:hAnsi="Arial"/>
                <w:sz w:val="28"/>
              </w:rPr>
              <w:t xml:space="preserve"> December 2021)</w:t>
            </w:r>
          </w:p>
        </w:tc>
      </w:tr>
      <w:tr w:rsidR="00D10CE5" w14:paraId="6F0EDA75" w14:textId="77777777" w:rsidTr="00D10CE5">
        <w:trPr>
          <w:cantSplit/>
          <w:trHeight w:hRule="exact" w:val="3402"/>
        </w:trPr>
        <w:tc>
          <w:tcPr>
            <w:tcW w:w="1418" w:type="dxa"/>
          </w:tcPr>
          <w:p w14:paraId="589A2737" w14:textId="77777777" w:rsidR="00D10CE5" w:rsidRDefault="00D10CE5" w:rsidP="00D10CE5">
            <w:pPr>
              <w:tabs>
                <w:tab w:val="right" w:pos="9639"/>
              </w:tabs>
              <w:rPr>
                <w:rFonts w:ascii="Arial" w:hAnsi="Arial"/>
                <w:sz w:val="18"/>
              </w:rPr>
            </w:pPr>
            <w:bookmarkStart w:id="3" w:name="dsece" w:colFirst="1" w:colLast="1"/>
            <w:bookmarkEnd w:id="2"/>
          </w:p>
        </w:tc>
        <w:tc>
          <w:tcPr>
            <w:tcW w:w="8530" w:type="dxa"/>
            <w:gridSpan w:val="4"/>
            <w:tcBorders>
              <w:bottom w:val="single" w:sz="12" w:space="0" w:color="auto"/>
            </w:tcBorders>
            <w:vAlign w:val="bottom"/>
          </w:tcPr>
          <w:p w14:paraId="2CDF607E" w14:textId="5C8258DE" w:rsidR="00D10CE5" w:rsidRPr="00965DCF" w:rsidRDefault="00D10CE5" w:rsidP="00D10CE5">
            <w:pPr>
              <w:tabs>
                <w:tab w:val="right" w:pos="9639"/>
              </w:tabs>
              <w:rPr>
                <w:rFonts w:ascii="Arial" w:hAnsi="Arial"/>
                <w:sz w:val="32"/>
              </w:rPr>
            </w:pPr>
          </w:p>
          <w:p w14:paraId="108590C0" w14:textId="77777777" w:rsidR="00D10CE5" w:rsidRPr="007777D2" w:rsidRDefault="00D10CE5" w:rsidP="00D10CE5">
            <w:pPr>
              <w:tabs>
                <w:tab w:val="right" w:pos="9639"/>
              </w:tabs>
              <w:rPr>
                <w:rFonts w:ascii="Arial" w:hAnsi="Arial"/>
                <w:sz w:val="32"/>
              </w:rPr>
            </w:pPr>
          </w:p>
        </w:tc>
      </w:tr>
      <w:tr w:rsidR="00D10CE5" w14:paraId="671E6BEB" w14:textId="77777777" w:rsidTr="00D10CE5">
        <w:trPr>
          <w:cantSplit/>
          <w:trHeight w:hRule="exact" w:val="4536"/>
        </w:trPr>
        <w:tc>
          <w:tcPr>
            <w:tcW w:w="1418" w:type="dxa"/>
          </w:tcPr>
          <w:p w14:paraId="27DFAA00" w14:textId="77777777" w:rsidR="00D10CE5" w:rsidRDefault="00D10CE5" w:rsidP="00D10CE5">
            <w:pPr>
              <w:tabs>
                <w:tab w:val="right" w:pos="9639"/>
              </w:tabs>
              <w:rPr>
                <w:rFonts w:ascii="Arial" w:hAnsi="Arial"/>
                <w:sz w:val="18"/>
              </w:rPr>
            </w:pPr>
            <w:bookmarkStart w:id="4" w:name="c1tite" w:colFirst="1" w:colLast="1"/>
            <w:bookmarkEnd w:id="3"/>
          </w:p>
        </w:tc>
        <w:tc>
          <w:tcPr>
            <w:tcW w:w="8530" w:type="dxa"/>
            <w:gridSpan w:val="4"/>
          </w:tcPr>
          <w:p w14:paraId="4A898044" w14:textId="2AB300E7" w:rsidR="00D10CE5" w:rsidRDefault="00713041" w:rsidP="00D10CE5">
            <w:pPr>
              <w:tabs>
                <w:tab w:val="right" w:pos="9639"/>
              </w:tabs>
              <w:jc w:val="left"/>
              <w:rPr>
                <w:rFonts w:ascii="Arial" w:hAnsi="Arial" w:cs="Arial"/>
                <w:b/>
                <w:bCs/>
                <w:sz w:val="36"/>
              </w:rPr>
            </w:pPr>
            <w:r w:rsidRPr="00713041">
              <w:rPr>
                <w:rFonts w:ascii="Arial" w:hAnsi="Arial" w:cs="Arial"/>
                <w:b/>
                <w:bCs/>
                <w:sz w:val="36"/>
              </w:rPr>
              <w:t>QSTR-USSD</w:t>
            </w:r>
          </w:p>
          <w:p w14:paraId="180A885F" w14:textId="3B5918E9" w:rsidR="00D10CE5" w:rsidRPr="008B7ADB" w:rsidRDefault="00713041" w:rsidP="00D10CE5">
            <w:pPr>
              <w:tabs>
                <w:tab w:val="right" w:pos="9639"/>
              </w:tabs>
              <w:jc w:val="left"/>
              <w:rPr>
                <w:rFonts w:ascii="Arial" w:hAnsi="Arial" w:cs="Arial"/>
                <w:b/>
                <w:bCs/>
                <w:sz w:val="36"/>
              </w:rPr>
            </w:pPr>
            <w:r w:rsidRPr="008B7ADB">
              <w:rPr>
                <w:rFonts w:ascii="Arial" w:hAnsi="Arial" w:cs="Arial"/>
                <w:b/>
                <w:bCs/>
                <w:sz w:val="36"/>
              </w:rPr>
              <w:t>Low resource requirement, quantum resistant, encryption of USSD messages for use in financial services</w:t>
            </w:r>
          </w:p>
        </w:tc>
      </w:tr>
      <w:bookmarkEnd w:id="4"/>
      <w:tr w:rsidR="00D10CE5" w14:paraId="2E5E25B5" w14:textId="77777777" w:rsidTr="00D10CE5">
        <w:trPr>
          <w:cantSplit/>
          <w:trHeight w:hRule="exact" w:val="1418"/>
        </w:trPr>
        <w:tc>
          <w:tcPr>
            <w:tcW w:w="1418" w:type="dxa"/>
          </w:tcPr>
          <w:p w14:paraId="151EF42F" w14:textId="77777777" w:rsidR="00D10CE5" w:rsidRDefault="00D10CE5" w:rsidP="00D10CE5">
            <w:pPr>
              <w:tabs>
                <w:tab w:val="right" w:pos="9639"/>
              </w:tabs>
              <w:rPr>
                <w:rFonts w:ascii="Arial" w:hAnsi="Arial"/>
                <w:sz w:val="18"/>
              </w:rPr>
            </w:pPr>
          </w:p>
        </w:tc>
        <w:tc>
          <w:tcPr>
            <w:tcW w:w="8530" w:type="dxa"/>
            <w:gridSpan w:val="4"/>
            <w:vAlign w:val="bottom"/>
          </w:tcPr>
          <w:p w14:paraId="5F8A726F" w14:textId="77777777" w:rsidR="00D10CE5" w:rsidRDefault="00D10CE5" w:rsidP="00D10CE5">
            <w:pPr>
              <w:tabs>
                <w:tab w:val="right" w:pos="9639"/>
              </w:tabs>
              <w:spacing w:before="60"/>
              <w:jc w:val="right"/>
              <w:rPr>
                <w:rFonts w:ascii="Arial" w:hAnsi="Arial" w:cs="Arial"/>
                <w:sz w:val="32"/>
              </w:rPr>
            </w:pPr>
            <w:bookmarkStart w:id="5" w:name="dnum2e"/>
            <w:bookmarkEnd w:id="5"/>
          </w:p>
          <w:p w14:paraId="5D54F17A" w14:textId="77777777" w:rsidR="00D10CE5" w:rsidRPr="001C45A6" w:rsidRDefault="00D10CE5" w:rsidP="00D10CE5">
            <w:pPr>
              <w:rPr>
                <w:rFonts w:ascii="Arial" w:hAnsi="Arial" w:cs="Arial"/>
                <w:sz w:val="32"/>
              </w:rPr>
            </w:pPr>
          </w:p>
          <w:p w14:paraId="1EC0B767" w14:textId="77777777" w:rsidR="00D10CE5" w:rsidRDefault="00D10CE5" w:rsidP="00D10CE5">
            <w:pPr>
              <w:rPr>
                <w:rFonts w:ascii="Arial" w:hAnsi="Arial" w:cs="Arial"/>
                <w:sz w:val="32"/>
              </w:rPr>
            </w:pPr>
          </w:p>
          <w:p w14:paraId="6248BB57" w14:textId="77777777" w:rsidR="00D10CE5" w:rsidRPr="001C45A6" w:rsidRDefault="00D10CE5" w:rsidP="00D10CE5">
            <w:pPr>
              <w:rPr>
                <w:rFonts w:ascii="Arial" w:hAnsi="Arial" w:cs="Arial"/>
                <w:sz w:val="32"/>
              </w:rPr>
            </w:pPr>
          </w:p>
          <w:p w14:paraId="1B47D90A" w14:textId="77777777" w:rsidR="00D10CE5" w:rsidRPr="001C45A6" w:rsidRDefault="00D10CE5" w:rsidP="00D10CE5">
            <w:pPr>
              <w:rPr>
                <w:rFonts w:ascii="Arial" w:hAnsi="Arial" w:cs="Arial"/>
                <w:sz w:val="32"/>
              </w:rPr>
            </w:pPr>
          </w:p>
        </w:tc>
      </w:tr>
    </w:tbl>
    <w:p w14:paraId="6CD958C2" w14:textId="77777777" w:rsidR="00D10CE5" w:rsidRPr="007777D2" w:rsidRDefault="00D10CE5" w:rsidP="00D10CE5">
      <w:pPr>
        <w:spacing w:after="120"/>
        <w:jc w:val="center"/>
        <w:sectPr w:rsidR="00D10CE5" w:rsidRPr="007777D2" w:rsidSect="00D10CE5">
          <w:footerReference w:type="even" r:id="rId11"/>
          <w:headerReference w:type="first" r:id="rId12"/>
          <w:footerReference w:type="first" r:id="rId13"/>
          <w:endnotePr>
            <w:numFmt w:val="decimal"/>
            <w:numRestart w:val="eachSect"/>
          </w:endnotePr>
          <w:pgSz w:w="11907" w:h="16840" w:code="9"/>
          <w:pgMar w:top="1225" w:right="1281" w:bottom="1440" w:left="1140" w:header="720" w:footer="720" w:gutter="0"/>
          <w:cols w:space="720"/>
          <w:titlePg/>
          <w:docGrid w:linePitch="326"/>
        </w:sectPr>
      </w:pPr>
    </w:p>
    <w:p w14:paraId="692EF9AB" w14:textId="59C785B3" w:rsidR="00D10CE5" w:rsidRPr="00031F52" w:rsidRDefault="00D10CE5" w:rsidP="00D10CE5">
      <w:pPr>
        <w:pStyle w:val="RecNo"/>
        <w:rPr>
          <w:lang w:val="en-US"/>
        </w:rPr>
      </w:pPr>
      <w:bookmarkStart w:id="6" w:name="_Toc44995568"/>
      <w:r w:rsidRPr="00031F52">
        <w:rPr>
          <w:lang w:val="en-US"/>
        </w:rPr>
        <w:lastRenderedPageBreak/>
        <w:t xml:space="preserve">Technical Report ITU-T </w:t>
      </w:r>
      <w:r w:rsidR="00713041" w:rsidRPr="00AB3D3C">
        <w:t>QSTR-USSD</w:t>
      </w:r>
    </w:p>
    <w:p w14:paraId="2E5F7C7F" w14:textId="77777777" w:rsidR="00713041" w:rsidRPr="00713041" w:rsidRDefault="00713041" w:rsidP="00713041">
      <w:pPr>
        <w:pStyle w:val="Rectitle"/>
      </w:pPr>
      <w:r w:rsidRPr="00AB3D3C">
        <w:t xml:space="preserve">Low resource requirement, quantum resistant, encryption of USSD messages </w:t>
      </w:r>
      <w:r>
        <w:br/>
      </w:r>
      <w:r w:rsidRPr="00AB3D3C">
        <w:t>for use in financial services</w:t>
      </w:r>
    </w:p>
    <w:p w14:paraId="193EE933" w14:textId="77777777" w:rsidR="00713041" w:rsidRDefault="00713041" w:rsidP="00713041"/>
    <w:p w14:paraId="3C088050" w14:textId="2037D6FA" w:rsidR="00D10CE5" w:rsidRPr="007777D2" w:rsidRDefault="00D10CE5" w:rsidP="00D10CE5">
      <w:pPr>
        <w:pStyle w:val="Headingb"/>
      </w:pPr>
      <w:r w:rsidRPr="007777D2">
        <w:t>Summary</w:t>
      </w:r>
    </w:p>
    <w:p w14:paraId="2D2F42F9" w14:textId="4BE25B56" w:rsidR="00D10CE5" w:rsidRDefault="001A2B30" w:rsidP="00D10CE5">
      <w:r w:rsidRPr="00327975">
        <w:t xml:space="preserve">According to ITU-T </w:t>
      </w:r>
      <w:r>
        <w:t>QS</w:t>
      </w:r>
      <w:r w:rsidRPr="00327975">
        <w:t xml:space="preserve">TR-SS7-DFS </w:t>
      </w:r>
      <w:r w:rsidR="009A4EB6">
        <w:t>"</w:t>
      </w:r>
      <w:r w:rsidRPr="00327975">
        <w:t>SS7 vulnerabilities and mitigation measures for digital financial services transactions</w:t>
      </w:r>
      <w:r w:rsidR="009A4EB6">
        <w:t>"</w:t>
      </w:r>
      <w:r w:rsidRPr="00327975">
        <w:t xml:space="preserve"> </w:t>
      </w:r>
      <w:r w:rsidR="0006302F">
        <w:t>u</w:t>
      </w:r>
      <w:r w:rsidR="0006302F" w:rsidRPr="0006302F">
        <w:t xml:space="preserve">nstructured </w:t>
      </w:r>
      <w:r w:rsidR="0006302F">
        <w:t>s</w:t>
      </w:r>
      <w:r w:rsidR="0006302F" w:rsidRPr="0006302F">
        <w:t xml:space="preserve">upplementary </w:t>
      </w:r>
      <w:r w:rsidR="0006302F">
        <w:t>s</w:t>
      </w:r>
      <w:r w:rsidR="0006302F" w:rsidRPr="0006302F">
        <w:t xml:space="preserve">ervice </w:t>
      </w:r>
      <w:r w:rsidR="0006302F">
        <w:t>d</w:t>
      </w:r>
      <w:r w:rsidR="0006302F" w:rsidRPr="0006302F">
        <w:t xml:space="preserve">ata </w:t>
      </w:r>
      <w:r w:rsidR="0006302F">
        <w:t>(</w:t>
      </w:r>
      <w:r w:rsidRPr="00327975">
        <w:t>USSD</w:t>
      </w:r>
      <w:r w:rsidR="0006302F">
        <w:t>)</w:t>
      </w:r>
      <w:r w:rsidRPr="00327975">
        <w:t xml:space="preserve"> is a main medium in which financial fraud is being committed. Due to its clear text form and lack of authentication, fraudsters can gain unlawful access to victim</w:t>
      </w:r>
      <w:r w:rsidR="009A4EB6">
        <w:t>'</w:t>
      </w:r>
      <w:r w:rsidRPr="00327975">
        <w:t xml:space="preserve">s accounts and transfer money out. The purpose of </w:t>
      </w:r>
      <w:r w:rsidR="0006302F" w:rsidRPr="00327975">
        <w:t>th</w:t>
      </w:r>
      <w:r w:rsidR="0006302F">
        <w:t>is</w:t>
      </w:r>
      <w:r w:rsidR="0006302F" w:rsidRPr="00327975">
        <w:t xml:space="preserve"> </w:t>
      </w:r>
      <w:r w:rsidRPr="00327975">
        <w:t xml:space="preserve">Technical Report is to examine new technologies for encryption of USSD in </w:t>
      </w:r>
      <w:r w:rsidR="0006302F">
        <w:t xml:space="preserve">an </w:t>
      </w:r>
      <w:r w:rsidRPr="00327975">
        <w:t xml:space="preserve">end-to-end manner and estimate its applicability </w:t>
      </w:r>
      <w:r w:rsidR="0006302F">
        <w:t>for</w:t>
      </w:r>
      <w:r w:rsidRPr="00327975">
        <w:t xml:space="preserve"> </w:t>
      </w:r>
      <w:r w:rsidR="0006302F" w:rsidRPr="00327975">
        <w:t>integrat</w:t>
      </w:r>
      <w:r w:rsidR="0006302F">
        <w:t>ion</w:t>
      </w:r>
      <w:r w:rsidR="0006302F" w:rsidRPr="00327975">
        <w:t xml:space="preserve"> </w:t>
      </w:r>
      <w:r w:rsidRPr="00327975">
        <w:t xml:space="preserve">into existing USSD technology, suggesting new recommendation and signalling requirements for the integration of such technology into the existing reference architecture. </w:t>
      </w:r>
      <w:r w:rsidR="0006302F" w:rsidRPr="00327975">
        <w:t>Th</w:t>
      </w:r>
      <w:r w:rsidR="0006302F">
        <w:t>is</w:t>
      </w:r>
      <w:r w:rsidR="0006302F" w:rsidRPr="00327975">
        <w:t xml:space="preserve"> </w:t>
      </w:r>
      <w:r w:rsidRPr="00327975">
        <w:t xml:space="preserve">Technical Report focuses both on the core-network end and on the </w:t>
      </w:r>
      <w:r w:rsidR="0006302F">
        <w:t>user equipment (</w:t>
      </w:r>
      <w:r w:rsidRPr="00327975">
        <w:t>UE</w:t>
      </w:r>
      <w:r w:rsidR="0006302F">
        <w:t>)</w:t>
      </w:r>
      <w:r w:rsidRPr="00327975">
        <w:t xml:space="preserve"> end, to recommend the appropriate and most secure location for such encryption technology to </w:t>
      </w:r>
      <w:r w:rsidR="0006302F">
        <w:t>be</w:t>
      </w:r>
      <w:r w:rsidR="0006302F" w:rsidRPr="00327975">
        <w:t xml:space="preserve"> </w:t>
      </w:r>
      <w:r w:rsidRPr="00327975">
        <w:t>implemented. Another aspect of this Technical Report is to examine the encryption under quantum computing attacks, and to set the standard for quantum resistant encryption in telecom.</w:t>
      </w:r>
    </w:p>
    <w:p w14:paraId="2C1B5957" w14:textId="77777777" w:rsidR="00074C96" w:rsidRDefault="00074C96" w:rsidP="00D10CE5">
      <w:pPr>
        <w:rPr>
          <w:lang w:bidi="ar-DZ"/>
        </w:rPr>
      </w:pPr>
    </w:p>
    <w:bookmarkEnd w:id="6"/>
    <w:p w14:paraId="09290FFF" w14:textId="57511698" w:rsidR="00D10CE5" w:rsidRDefault="00074C96" w:rsidP="00074C96">
      <w:pPr>
        <w:pStyle w:val="Headingb"/>
      </w:pPr>
      <w:r>
        <w:t>Note</w:t>
      </w:r>
    </w:p>
    <w:p w14:paraId="5CDC9A30" w14:textId="1523F2D2" w:rsidR="00074C96" w:rsidRDefault="00074C96" w:rsidP="00D10CE5">
      <w:pPr>
        <w:rPr>
          <w:lang w:bidi="ar-DZ"/>
        </w:rPr>
      </w:pPr>
      <w:r w:rsidRPr="00074C96">
        <w:rPr>
          <w:lang w:bidi="ar-DZ"/>
        </w:rPr>
        <w:t>This is an informative ITU-T publication. Mandatory provisions, such as those found in ITU-T Recommendations, are outside the scope of this publication. This publication should only be referenced bibliographically in ITU-T Recommendations.</w:t>
      </w:r>
    </w:p>
    <w:p w14:paraId="1F27140B" w14:textId="77777777" w:rsidR="00074C96" w:rsidRDefault="00074C96" w:rsidP="00D10CE5">
      <w:pPr>
        <w:rPr>
          <w:lang w:bidi="ar-DZ"/>
        </w:rPr>
      </w:pPr>
    </w:p>
    <w:p w14:paraId="07574C55" w14:textId="77777777" w:rsidR="00D10CE5" w:rsidRPr="005252B2" w:rsidRDefault="00D10CE5" w:rsidP="00D10CE5">
      <w:pPr>
        <w:pStyle w:val="Headingb"/>
      </w:pPr>
      <w:r w:rsidRPr="005252B2">
        <w:t>Keywords</w:t>
      </w:r>
    </w:p>
    <w:p w14:paraId="3B18102D" w14:textId="7ABA9011" w:rsidR="00D10CE5" w:rsidRDefault="0078098B" w:rsidP="00D10CE5">
      <w:pPr>
        <w:rPr>
          <w:lang w:bidi="ar-DZ"/>
        </w:rPr>
      </w:pPr>
      <w:r w:rsidRPr="00327975">
        <w:t>Encryption</w:t>
      </w:r>
      <w:r>
        <w:t>,</w:t>
      </w:r>
      <w:r w:rsidRPr="00327975">
        <w:t xml:space="preserve"> financial services</w:t>
      </w:r>
      <w:r>
        <w:t>,</w:t>
      </w:r>
      <w:r w:rsidRPr="00327975">
        <w:t xml:space="preserve"> quantum</w:t>
      </w:r>
      <w:r>
        <w:t xml:space="preserve">, </w:t>
      </w:r>
      <w:r w:rsidRPr="00327975">
        <w:t>technical report</w:t>
      </w:r>
      <w:r>
        <w:t xml:space="preserve">, </w:t>
      </w:r>
      <w:r w:rsidRPr="00327975">
        <w:t>USSD</w:t>
      </w:r>
    </w:p>
    <w:p w14:paraId="25316A23" w14:textId="75FF94A5" w:rsidR="00D10CE5" w:rsidRPr="0045775B" w:rsidRDefault="00D10CE5" w:rsidP="00D10CE5">
      <w:pPr>
        <w:rPr>
          <w:b/>
          <w:bCs/>
          <w:lang w:bidi="ar-DZ"/>
        </w:rPr>
      </w:pPr>
    </w:p>
    <w:p w14:paraId="62818BB7" w14:textId="77777777" w:rsidR="00D10CE5" w:rsidRDefault="00D10CE5" w:rsidP="00D10CE5">
      <w:pPr>
        <w:rPr>
          <w:lang w:bidi="ar-DZ"/>
        </w:rPr>
      </w:pPr>
    </w:p>
    <w:p w14:paraId="1ED9E9E3" w14:textId="46167008" w:rsidR="00D10CE5" w:rsidRPr="007777D2" w:rsidRDefault="00D10CE5" w:rsidP="00D10CE5">
      <w:pPr>
        <w:pStyle w:val="Headingb"/>
      </w:pPr>
      <w:r w:rsidRPr="007777D2">
        <w:t xml:space="preserve">Change </w:t>
      </w:r>
      <w:r w:rsidR="00AE4F93">
        <w:t>l</w:t>
      </w:r>
      <w:r w:rsidR="00AE4F93" w:rsidRPr="007777D2">
        <w:t>og</w:t>
      </w:r>
    </w:p>
    <w:p w14:paraId="28EE6D5A" w14:textId="17B91614" w:rsidR="00D10CE5" w:rsidRDefault="00FE7102" w:rsidP="00D10CE5">
      <w:r w:rsidRPr="007777D2">
        <w:t xml:space="preserve">This document contains </w:t>
      </w:r>
      <w:r>
        <w:t>Version 1</w:t>
      </w:r>
      <w:r w:rsidRPr="007777D2">
        <w:t xml:space="preserve"> of the ITU-T Technical </w:t>
      </w:r>
      <w:r>
        <w:t>Report</w:t>
      </w:r>
      <w:r w:rsidRPr="007777D2">
        <w:t xml:space="preserve"> on </w:t>
      </w:r>
      <w:r w:rsidR="009A4EB6">
        <w:t>"</w:t>
      </w:r>
      <w:r w:rsidRPr="00AB3D3C">
        <w:t>Low resource requirement, quantum resistant, encryption of USSD messages for use in financial services</w:t>
      </w:r>
      <w:r w:rsidR="009A4EB6">
        <w:t>"</w:t>
      </w:r>
      <w:r w:rsidRPr="007777D2">
        <w:t xml:space="preserve"> approved at the ITU</w:t>
      </w:r>
      <w:r>
        <w:noBreakHyphen/>
      </w:r>
      <w:r w:rsidRPr="0001368D">
        <w:t>T Study Group 11 meeting held virtually, 1-10 December 2021.</w:t>
      </w:r>
    </w:p>
    <w:p w14:paraId="5DE5DEE6" w14:textId="0E72C992" w:rsidR="00D10CE5" w:rsidRDefault="00D10CE5" w:rsidP="00D10CE5"/>
    <w:p w14:paraId="64AB97DD" w14:textId="77777777" w:rsidR="008127EC" w:rsidRPr="009635CB" w:rsidRDefault="008127EC" w:rsidP="00D10CE5"/>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D10CE5" w:rsidRPr="00616EC7" w14:paraId="1A9238A2" w14:textId="77777777" w:rsidTr="00D10CE5">
        <w:trPr>
          <w:cantSplit/>
          <w:trHeight w:val="204"/>
          <w:jc w:val="center"/>
        </w:trPr>
        <w:tc>
          <w:tcPr>
            <w:tcW w:w="1617" w:type="dxa"/>
          </w:tcPr>
          <w:p w14:paraId="56A50927" w14:textId="77777777" w:rsidR="00D10CE5" w:rsidRPr="000A0C36" w:rsidRDefault="00D10CE5" w:rsidP="00D10CE5">
            <w:pPr>
              <w:rPr>
                <w:b/>
                <w:bCs/>
                <w:sz w:val="22"/>
                <w:szCs w:val="22"/>
              </w:rPr>
            </w:pPr>
            <w:r w:rsidRPr="000A0C36">
              <w:rPr>
                <w:b/>
                <w:bCs/>
                <w:sz w:val="22"/>
                <w:szCs w:val="22"/>
              </w:rPr>
              <w:t>Editor:</w:t>
            </w:r>
          </w:p>
        </w:tc>
        <w:tc>
          <w:tcPr>
            <w:tcW w:w="4394" w:type="dxa"/>
          </w:tcPr>
          <w:p w14:paraId="145CF0B7" w14:textId="41C6D7EB" w:rsidR="00D10CE5" w:rsidRPr="00FE7102" w:rsidRDefault="00FE7102" w:rsidP="00D10CE5">
            <w:pPr>
              <w:jc w:val="left"/>
              <w:rPr>
                <w:sz w:val="22"/>
                <w:szCs w:val="22"/>
                <w:lang w:val="nl-NL"/>
              </w:rPr>
            </w:pPr>
            <w:r w:rsidRPr="00FE7102">
              <w:rPr>
                <w:sz w:val="22"/>
                <w:szCs w:val="22"/>
              </w:rPr>
              <w:t>Assaf Klinger</w:t>
            </w:r>
            <w:r w:rsidRPr="00FE7102">
              <w:rPr>
                <w:sz w:val="22"/>
                <w:szCs w:val="22"/>
              </w:rPr>
              <w:br/>
              <w:t>Vaulto Technologies Ltd.</w:t>
            </w:r>
            <w:r w:rsidRPr="00FE7102">
              <w:rPr>
                <w:sz w:val="22"/>
                <w:szCs w:val="22"/>
              </w:rPr>
              <w:br/>
              <w:t>Israel</w:t>
            </w:r>
          </w:p>
        </w:tc>
        <w:tc>
          <w:tcPr>
            <w:tcW w:w="3912" w:type="dxa"/>
          </w:tcPr>
          <w:p w14:paraId="4C8B6443" w14:textId="05C10F35" w:rsidR="00D10CE5" w:rsidRPr="008B7ADB" w:rsidRDefault="00D10CE5" w:rsidP="00D10CE5">
            <w:pPr>
              <w:jc w:val="left"/>
              <w:rPr>
                <w:sz w:val="22"/>
                <w:szCs w:val="22"/>
                <w:lang w:val="es-ES_tradnl"/>
              </w:rPr>
            </w:pPr>
            <w:r w:rsidRPr="008B7ADB">
              <w:rPr>
                <w:sz w:val="22"/>
                <w:szCs w:val="22"/>
                <w:lang w:val="es-ES_tradnl"/>
              </w:rPr>
              <w:t>Tel: +</w:t>
            </w:r>
            <w:r w:rsidR="00FE7102" w:rsidRPr="008B7ADB">
              <w:rPr>
                <w:sz w:val="22"/>
                <w:szCs w:val="22"/>
                <w:lang w:val="es-ES_tradnl"/>
              </w:rPr>
              <w:t xml:space="preserve"> Tel: +972502138133</w:t>
            </w:r>
            <w:r w:rsidR="00FE7102" w:rsidRPr="008B7ADB">
              <w:rPr>
                <w:sz w:val="22"/>
                <w:szCs w:val="22"/>
                <w:lang w:val="es-ES_tradnl"/>
              </w:rPr>
              <w:br/>
              <w:t>E-mail: assaf.klinger@gmail.com</w:t>
            </w:r>
          </w:p>
        </w:tc>
      </w:tr>
    </w:tbl>
    <w:p w14:paraId="76934D9B" w14:textId="643CE039" w:rsidR="00D10CE5" w:rsidRPr="008B7ADB" w:rsidRDefault="00D10CE5" w:rsidP="008127EC">
      <w:pPr>
        <w:rPr>
          <w:lang w:val="es-ES_tradnl"/>
        </w:rPr>
      </w:pPr>
    </w:p>
    <w:p w14:paraId="3AD69A56" w14:textId="737AAEE4" w:rsidR="00D10CE5" w:rsidRPr="008B7ADB" w:rsidRDefault="00D10CE5" w:rsidP="00D10CE5">
      <w:pPr>
        <w:rPr>
          <w:b/>
          <w:lang w:val="es-ES_tradnl" w:eastAsia="ja-JP"/>
        </w:rPr>
      </w:pPr>
    </w:p>
    <w:p w14:paraId="55EBBAEB" w14:textId="77777777" w:rsidR="00D10CE5" w:rsidRPr="008B7ADB" w:rsidRDefault="00D10CE5" w:rsidP="00D10CE5">
      <w:pPr>
        <w:jc w:val="center"/>
        <w:rPr>
          <w:lang w:val="es-ES_tradnl"/>
        </w:rPr>
      </w:pPr>
      <w:r w:rsidRPr="008B7ADB">
        <w:rPr>
          <w:lang w:val="es-ES_tradnl"/>
        </w:rPr>
        <w:br w:type="page"/>
      </w:r>
    </w:p>
    <w:p w14:paraId="4F6EB5DE" w14:textId="77777777" w:rsidR="00D10CE5" w:rsidRDefault="00D10CE5" w:rsidP="00D10CE5">
      <w:pPr>
        <w:tabs>
          <w:tab w:val="left" w:pos="714"/>
        </w:tabs>
        <w:jc w:val="center"/>
        <w:rPr>
          <w:b/>
          <w:bCs/>
        </w:rPr>
      </w:pPr>
      <w:r>
        <w:rPr>
          <w:b/>
          <w:bCs/>
        </w:rPr>
        <w:lastRenderedPageBreak/>
        <w:t xml:space="preserve">Table of </w:t>
      </w:r>
      <w:r w:rsidRPr="00CD6E33">
        <w:rPr>
          <w:b/>
          <w:bCs/>
        </w:rPr>
        <w:t>Contents</w:t>
      </w:r>
    </w:p>
    <w:p w14:paraId="667E145C" w14:textId="3DB79B8E" w:rsidR="007E55CE" w:rsidRDefault="007E55CE" w:rsidP="007E55CE">
      <w:pPr>
        <w:pStyle w:val="toc0"/>
        <w:ind w:right="992"/>
        <w:rPr>
          <w:noProof/>
        </w:rPr>
      </w:pPr>
      <w:r>
        <w:tab/>
        <w:t>Page</w:t>
      </w:r>
    </w:p>
    <w:p w14:paraId="0DDFF1C1" w14:textId="771286AF" w:rsidR="007E55CE" w:rsidRDefault="007E55CE" w:rsidP="007E55CE">
      <w:pPr>
        <w:pStyle w:val="TOC1"/>
        <w:ind w:right="992"/>
        <w:rPr>
          <w:rFonts w:asciiTheme="minorHAnsi" w:eastAsiaTheme="minorEastAsia" w:hAnsiTheme="minorHAnsi" w:cstheme="minorBidi"/>
          <w:noProof/>
          <w:sz w:val="22"/>
          <w:szCs w:val="22"/>
          <w:lang w:eastAsia="en-GB"/>
        </w:rPr>
      </w:pPr>
      <w:r>
        <w:rPr>
          <w:noProof/>
        </w:rPr>
        <w:t>1</w:t>
      </w:r>
      <w:r>
        <w:rPr>
          <w:rFonts w:asciiTheme="minorHAnsi" w:eastAsiaTheme="minorEastAsia" w:hAnsiTheme="minorHAnsi" w:cstheme="minorBidi"/>
          <w:noProof/>
          <w:sz w:val="22"/>
          <w:szCs w:val="22"/>
          <w:lang w:eastAsia="en-GB"/>
        </w:rPr>
        <w:tab/>
      </w:r>
      <w:r w:rsidRPr="007E55CE">
        <w:rPr>
          <w:noProof/>
        </w:rPr>
        <w:t>Scope</w:t>
      </w:r>
      <w:r>
        <w:rPr>
          <w:noProof/>
        </w:rPr>
        <w:tab/>
      </w:r>
      <w:r>
        <w:rPr>
          <w:noProof/>
        </w:rPr>
        <w:tab/>
      </w:r>
      <w:r w:rsidRPr="007E55CE">
        <w:rPr>
          <w:noProof/>
        </w:rPr>
        <w:t>1</w:t>
      </w:r>
    </w:p>
    <w:p w14:paraId="634A34E7" w14:textId="37C2F3E5" w:rsidR="007E55CE" w:rsidRDefault="007E55CE" w:rsidP="007E55CE">
      <w:pPr>
        <w:pStyle w:val="TOC1"/>
        <w:ind w:right="992"/>
        <w:rPr>
          <w:rFonts w:asciiTheme="minorHAnsi" w:eastAsiaTheme="minorEastAsia" w:hAnsiTheme="minorHAnsi" w:cstheme="minorBidi"/>
          <w:noProof/>
          <w:sz w:val="22"/>
          <w:szCs w:val="22"/>
          <w:lang w:eastAsia="en-GB"/>
        </w:rPr>
      </w:pPr>
      <w:r w:rsidRPr="00642053">
        <w:rPr>
          <w:rFonts w:eastAsiaTheme="minorEastAsia"/>
          <w:noProof/>
          <w:lang w:eastAsia="ja-JP"/>
        </w:rPr>
        <w:t>2</w:t>
      </w:r>
      <w:r>
        <w:rPr>
          <w:rFonts w:asciiTheme="minorHAnsi" w:eastAsiaTheme="minorEastAsia" w:hAnsiTheme="minorHAnsi" w:cstheme="minorBidi"/>
          <w:noProof/>
          <w:sz w:val="22"/>
          <w:szCs w:val="22"/>
          <w:lang w:eastAsia="en-GB"/>
        </w:rPr>
        <w:tab/>
      </w:r>
      <w:r w:rsidRPr="007E55CE">
        <w:rPr>
          <w:rFonts w:eastAsiaTheme="minorEastAsia"/>
          <w:noProof/>
          <w:lang w:eastAsia="ja-JP"/>
        </w:rPr>
        <w:t>References</w:t>
      </w:r>
      <w:r>
        <w:rPr>
          <w:rFonts w:eastAsiaTheme="minorEastAsia"/>
          <w:noProof/>
          <w:lang w:eastAsia="ja-JP"/>
        </w:rPr>
        <w:tab/>
      </w:r>
      <w:r>
        <w:rPr>
          <w:rFonts w:eastAsiaTheme="minorEastAsia"/>
          <w:noProof/>
          <w:lang w:eastAsia="ja-JP"/>
        </w:rPr>
        <w:tab/>
      </w:r>
      <w:r w:rsidRPr="007E55CE">
        <w:rPr>
          <w:noProof/>
        </w:rPr>
        <w:t>1</w:t>
      </w:r>
    </w:p>
    <w:p w14:paraId="30DC802C" w14:textId="79DF2475" w:rsidR="007E55CE" w:rsidRDefault="007E55CE" w:rsidP="007E55CE">
      <w:pPr>
        <w:pStyle w:val="TOC1"/>
        <w:ind w:right="992"/>
        <w:rPr>
          <w:rFonts w:asciiTheme="minorHAnsi" w:eastAsiaTheme="minorEastAsia" w:hAnsiTheme="minorHAnsi" w:cstheme="minorBidi"/>
          <w:noProof/>
          <w:sz w:val="22"/>
          <w:szCs w:val="22"/>
          <w:lang w:eastAsia="en-GB"/>
        </w:rPr>
      </w:pPr>
      <w:r w:rsidRPr="00642053">
        <w:rPr>
          <w:rFonts w:eastAsiaTheme="minorEastAsia"/>
          <w:noProof/>
          <w:lang w:eastAsia="ja-JP"/>
        </w:rPr>
        <w:t>3</w:t>
      </w:r>
      <w:r>
        <w:rPr>
          <w:rFonts w:asciiTheme="minorHAnsi" w:eastAsiaTheme="minorEastAsia" w:hAnsiTheme="minorHAnsi" w:cstheme="minorBidi"/>
          <w:noProof/>
          <w:sz w:val="22"/>
          <w:szCs w:val="22"/>
          <w:lang w:eastAsia="en-GB"/>
        </w:rPr>
        <w:tab/>
      </w:r>
      <w:r w:rsidRPr="007E55CE">
        <w:rPr>
          <w:rFonts w:eastAsiaTheme="minorEastAsia"/>
          <w:noProof/>
          <w:lang w:eastAsia="ja-JP"/>
        </w:rPr>
        <w:t>Definitions</w:t>
      </w:r>
      <w:r>
        <w:rPr>
          <w:rFonts w:eastAsiaTheme="minorEastAsia"/>
          <w:noProof/>
          <w:lang w:eastAsia="ja-JP"/>
        </w:rPr>
        <w:tab/>
      </w:r>
      <w:r>
        <w:rPr>
          <w:rFonts w:eastAsiaTheme="minorEastAsia"/>
          <w:noProof/>
          <w:lang w:eastAsia="ja-JP"/>
        </w:rPr>
        <w:tab/>
      </w:r>
      <w:r w:rsidRPr="007E55CE">
        <w:rPr>
          <w:noProof/>
        </w:rPr>
        <w:t>1</w:t>
      </w:r>
    </w:p>
    <w:p w14:paraId="162DF44D" w14:textId="6714383D"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3.1</w:t>
      </w:r>
      <w:r>
        <w:rPr>
          <w:rFonts w:asciiTheme="minorHAnsi" w:eastAsiaTheme="minorEastAsia" w:hAnsiTheme="minorHAnsi" w:cstheme="minorBidi"/>
          <w:noProof/>
          <w:sz w:val="22"/>
          <w:szCs w:val="22"/>
          <w:lang w:eastAsia="en-GB"/>
        </w:rPr>
        <w:tab/>
      </w:r>
      <w:r w:rsidRPr="00642053">
        <w:rPr>
          <w:rFonts w:eastAsiaTheme="minorEastAsia"/>
          <w:noProof/>
        </w:rPr>
        <w:t xml:space="preserve">Terms defined </w:t>
      </w:r>
      <w:r w:rsidRPr="007E55CE">
        <w:rPr>
          <w:rFonts w:eastAsiaTheme="minorEastAsia"/>
          <w:noProof/>
        </w:rPr>
        <w:t>elsewhere</w:t>
      </w:r>
      <w:r>
        <w:rPr>
          <w:rFonts w:eastAsiaTheme="minorEastAsia"/>
          <w:noProof/>
        </w:rPr>
        <w:tab/>
      </w:r>
      <w:r>
        <w:rPr>
          <w:rFonts w:eastAsiaTheme="minorEastAsia"/>
          <w:noProof/>
        </w:rPr>
        <w:tab/>
      </w:r>
      <w:r w:rsidRPr="007E55CE">
        <w:rPr>
          <w:noProof/>
        </w:rPr>
        <w:t>1</w:t>
      </w:r>
    </w:p>
    <w:p w14:paraId="7C01D90E" w14:textId="3072EB86"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3.2</w:t>
      </w:r>
      <w:r>
        <w:rPr>
          <w:rFonts w:asciiTheme="minorHAnsi" w:eastAsiaTheme="minorEastAsia" w:hAnsiTheme="minorHAnsi" w:cstheme="minorBidi"/>
          <w:noProof/>
          <w:sz w:val="22"/>
          <w:szCs w:val="22"/>
          <w:lang w:eastAsia="en-GB"/>
        </w:rPr>
        <w:tab/>
      </w:r>
      <w:r w:rsidRPr="00642053">
        <w:rPr>
          <w:rFonts w:eastAsiaTheme="minorEastAsia"/>
          <w:noProof/>
        </w:rPr>
        <w:t xml:space="preserve">Terms defined in this Technical </w:t>
      </w:r>
      <w:r w:rsidRPr="007E55CE">
        <w:rPr>
          <w:rFonts w:eastAsiaTheme="minorEastAsia"/>
          <w:noProof/>
        </w:rPr>
        <w:t>Report</w:t>
      </w:r>
      <w:r>
        <w:rPr>
          <w:rFonts w:eastAsiaTheme="minorEastAsia"/>
          <w:noProof/>
        </w:rPr>
        <w:tab/>
      </w:r>
      <w:r>
        <w:rPr>
          <w:rFonts w:eastAsiaTheme="minorEastAsia"/>
          <w:noProof/>
        </w:rPr>
        <w:tab/>
      </w:r>
      <w:r w:rsidRPr="007E55CE">
        <w:rPr>
          <w:noProof/>
        </w:rPr>
        <w:t>2</w:t>
      </w:r>
    </w:p>
    <w:p w14:paraId="6DF0D8EE" w14:textId="7EE93D41" w:rsidR="007E55CE" w:rsidRDefault="007E55CE" w:rsidP="007E55CE">
      <w:pPr>
        <w:pStyle w:val="TOC1"/>
        <w:ind w:right="992"/>
        <w:rPr>
          <w:rFonts w:asciiTheme="minorHAnsi" w:eastAsiaTheme="minorEastAsia" w:hAnsiTheme="minorHAnsi" w:cstheme="minorBidi"/>
          <w:noProof/>
          <w:sz w:val="22"/>
          <w:szCs w:val="22"/>
          <w:lang w:eastAsia="en-GB"/>
        </w:rPr>
      </w:pPr>
      <w:r w:rsidRPr="00642053">
        <w:rPr>
          <w:rFonts w:eastAsiaTheme="minorEastAsia"/>
          <w:noProof/>
          <w:lang w:eastAsia="ja-JP"/>
        </w:rPr>
        <w:t>4</w:t>
      </w:r>
      <w:r>
        <w:rPr>
          <w:rFonts w:asciiTheme="minorHAnsi" w:eastAsiaTheme="minorEastAsia" w:hAnsiTheme="minorHAnsi" w:cstheme="minorBidi"/>
          <w:noProof/>
          <w:sz w:val="22"/>
          <w:szCs w:val="22"/>
          <w:lang w:eastAsia="en-GB"/>
        </w:rPr>
        <w:tab/>
      </w:r>
      <w:r w:rsidRPr="00642053">
        <w:rPr>
          <w:rFonts w:eastAsiaTheme="minorEastAsia"/>
          <w:noProof/>
          <w:lang w:eastAsia="ja-JP"/>
        </w:rPr>
        <w:t xml:space="preserve">Abbreviations and </w:t>
      </w:r>
      <w:r w:rsidRPr="007E55CE">
        <w:rPr>
          <w:rFonts w:eastAsiaTheme="minorEastAsia"/>
          <w:noProof/>
          <w:lang w:eastAsia="ja-JP"/>
        </w:rPr>
        <w:t>acronyms</w:t>
      </w:r>
      <w:r>
        <w:rPr>
          <w:rFonts w:eastAsiaTheme="minorEastAsia"/>
          <w:noProof/>
          <w:lang w:eastAsia="ja-JP"/>
        </w:rPr>
        <w:tab/>
      </w:r>
      <w:r>
        <w:rPr>
          <w:rFonts w:eastAsiaTheme="minorEastAsia"/>
          <w:noProof/>
          <w:lang w:eastAsia="ja-JP"/>
        </w:rPr>
        <w:tab/>
      </w:r>
      <w:r w:rsidRPr="007E55CE">
        <w:rPr>
          <w:noProof/>
        </w:rPr>
        <w:t>2</w:t>
      </w:r>
    </w:p>
    <w:p w14:paraId="4BBF2390" w14:textId="63E52376" w:rsidR="007E55CE" w:rsidRDefault="007E55CE" w:rsidP="007E55CE">
      <w:pPr>
        <w:pStyle w:val="TOC1"/>
        <w:ind w:right="992"/>
        <w:rPr>
          <w:rFonts w:asciiTheme="minorHAnsi" w:eastAsiaTheme="minorEastAsia" w:hAnsiTheme="minorHAnsi" w:cstheme="minorBidi"/>
          <w:noProof/>
          <w:sz w:val="22"/>
          <w:szCs w:val="22"/>
          <w:lang w:eastAsia="en-GB"/>
        </w:rPr>
      </w:pPr>
      <w:r w:rsidRPr="00642053">
        <w:rPr>
          <w:rFonts w:eastAsiaTheme="minorEastAsia"/>
          <w:noProof/>
          <w:lang w:eastAsia="ja-JP"/>
        </w:rPr>
        <w:t>5</w:t>
      </w:r>
      <w:r>
        <w:rPr>
          <w:rFonts w:asciiTheme="minorHAnsi" w:eastAsiaTheme="minorEastAsia" w:hAnsiTheme="minorHAnsi" w:cstheme="minorBidi"/>
          <w:noProof/>
          <w:sz w:val="22"/>
          <w:szCs w:val="22"/>
          <w:lang w:eastAsia="en-GB"/>
        </w:rPr>
        <w:tab/>
      </w:r>
      <w:r w:rsidRPr="007E55CE">
        <w:rPr>
          <w:rFonts w:eastAsiaTheme="minorEastAsia"/>
          <w:noProof/>
          <w:lang w:eastAsia="ja-JP"/>
        </w:rPr>
        <w:t>Introduction</w:t>
      </w:r>
      <w:r>
        <w:rPr>
          <w:rFonts w:eastAsiaTheme="minorEastAsia"/>
          <w:noProof/>
          <w:lang w:eastAsia="ja-JP"/>
        </w:rPr>
        <w:tab/>
      </w:r>
      <w:r>
        <w:rPr>
          <w:rFonts w:eastAsiaTheme="minorEastAsia"/>
          <w:noProof/>
          <w:lang w:eastAsia="ja-JP"/>
        </w:rPr>
        <w:tab/>
      </w:r>
      <w:r w:rsidRPr="007E55CE">
        <w:rPr>
          <w:noProof/>
        </w:rPr>
        <w:t>3</w:t>
      </w:r>
    </w:p>
    <w:p w14:paraId="7EC423F3" w14:textId="4BC95F46" w:rsidR="007E55CE" w:rsidRDefault="007E55CE" w:rsidP="007E55CE">
      <w:pPr>
        <w:pStyle w:val="TOC1"/>
        <w:ind w:right="992"/>
        <w:rPr>
          <w:rFonts w:asciiTheme="minorHAnsi" w:eastAsiaTheme="minorEastAsia" w:hAnsiTheme="minorHAnsi" w:cstheme="minorBidi"/>
          <w:noProof/>
          <w:sz w:val="22"/>
          <w:szCs w:val="22"/>
          <w:lang w:eastAsia="en-GB"/>
        </w:rPr>
      </w:pPr>
      <w:r w:rsidRPr="00642053">
        <w:rPr>
          <w:rFonts w:eastAsiaTheme="minorEastAsia"/>
          <w:noProof/>
          <w:lang w:eastAsia="ja-JP"/>
        </w:rPr>
        <w:t>6</w:t>
      </w:r>
      <w:r>
        <w:rPr>
          <w:rFonts w:asciiTheme="minorHAnsi" w:eastAsiaTheme="minorEastAsia" w:hAnsiTheme="minorHAnsi" w:cstheme="minorBidi"/>
          <w:noProof/>
          <w:sz w:val="22"/>
          <w:szCs w:val="22"/>
          <w:lang w:eastAsia="en-GB"/>
        </w:rPr>
        <w:tab/>
      </w:r>
      <w:r w:rsidRPr="00642053">
        <w:rPr>
          <w:rFonts w:eastAsiaTheme="minorEastAsia"/>
          <w:noProof/>
          <w:lang w:eastAsia="ja-JP"/>
        </w:rPr>
        <w:t xml:space="preserve">How does USSD </w:t>
      </w:r>
      <w:r w:rsidRPr="007E55CE">
        <w:rPr>
          <w:rFonts w:eastAsiaTheme="minorEastAsia"/>
          <w:noProof/>
          <w:lang w:eastAsia="ja-JP"/>
        </w:rPr>
        <w:t>work</w:t>
      </w:r>
      <w:r>
        <w:rPr>
          <w:rFonts w:eastAsiaTheme="minorEastAsia"/>
          <w:noProof/>
          <w:lang w:eastAsia="ja-JP"/>
        </w:rPr>
        <w:tab/>
      </w:r>
      <w:r>
        <w:rPr>
          <w:rFonts w:eastAsiaTheme="minorEastAsia"/>
          <w:noProof/>
          <w:lang w:eastAsia="ja-JP"/>
        </w:rPr>
        <w:tab/>
      </w:r>
      <w:r w:rsidRPr="007E55CE">
        <w:rPr>
          <w:noProof/>
        </w:rPr>
        <w:t>3</w:t>
      </w:r>
    </w:p>
    <w:p w14:paraId="45A41CE9" w14:textId="7A9F42B1"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6.1</w:t>
      </w:r>
      <w:r>
        <w:rPr>
          <w:rFonts w:asciiTheme="minorHAnsi" w:eastAsiaTheme="minorEastAsia" w:hAnsiTheme="minorHAnsi" w:cstheme="minorBidi"/>
          <w:noProof/>
          <w:sz w:val="22"/>
          <w:szCs w:val="22"/>
          <w:lang w:eastAsia="en-GB"/>
        </w:rPr>
        <w:tab/>
      </w:r>
      <w:r w:rsidRPr="00642053">
        <w:rPr>
          <w:rFonts w:eastAsiaTheme="minorEastAsia"/>
          <w:noProof/>
        </w:rPr>
        <w:t xml:space="preserve">Network architecture for USSD </w:t>
      </w:r>
      <w:r w:rsidRPr="007E55CE">
        <w:rPr>
          <w:rFonts w:eastAsiaTheme="minorEastAsia"/>
          <w:noProof/>
        </w:rPr>
        <w:t>signalling</w:t>
      </w:r>
      <w:r>
        <w:rPr>
          <w:rFonts w:eastAsiaTheme="minorEastAsia"/>
          <w:noProof/>
        </w:rPr>
        <w:tab/>
      </w:r>
      <w:r>
        <w:rPr>
          <w:rFonts w:eastAsiaTheme="minorEastAsia"/>
          <w:noProof/>
        </w:rPr>
        <w:tab/>
      </w:r>
      <w:r w:rsidRPr="007E55CE">
        <w:rPr>
          <w:noProof/>
        </w:rPr>
        <w:t>4</w:t>
      </w:r>
    </w:p>
    <w:p w14:paraId="43F5E565" w14:textId="041FBA2A"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6.2</w:t>
      </w:r>
      <w:r>
        <w:rPr>
          <w:rFonts w:asciiTheme="minorHAnsi" w:eastAsiaTheme="minorEastAsia" w:hAnsiTheme="minorHAnsi" w:cstheme="minorBidi"/>
          <w:noProof/>
          <w:sz w:val="22"/>
          <w:szCs w:val="22"/>
          <w:lang w:eastAsia="en-GB"/>
        </w:rPr>
        <w:tab/>
      </w:r>
      <w:r w:rsidRPr="00642053">
        <w:rPr>
          <w:rFonts w:eastAsiaTheme="minorEastAsia"/>
          <w:noProof/>
        </w:rPr>
        <w:t xml:space="preserve">Signalling flow example of a MO-USSD </w:t>
      </w:r>
      <w:r w:rsidRPr="007E55CE">
        <w:rPr>
          <w:rFonts w:eastAsiaTheme="minorEastAsia"/>
          <w:noProof/>
        </w:rPr>
        <w:t>session</w:t>
      </w:r>
      <w:r>
        <w:rPr>
          <w:rFonts w:eastAsiaTheme="minorEastAsia"/>
          <w:noProof/>
        </w:rPr>
        <w:tab/>
      </w:r>
      <w:r>
        <w:rPr>
          <w:rFonts w:eastAsiaTheme="minorEastAsia"/>
          <w:noProof/>
        </w:rPr>
        <w:tab/>
      </w:r>
      <w:r w:rsidRPr="007E55CE">
        <w:rPr>
          <w:noProof/>
        </w:rPr>
        <w:t>4</w:t>
      </w:r>
    </w:p>
    <w:p w14:paraId="4B6E29DC" w14:textId="1A2F3513"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6.3</w:t>
      </w:r>
      <w:r>
        <w:rPr>
          <w:rFonts w:asciiTheme="minorHAnsi" w:eastAsiaTheme="minorEastAsia" w:hAnsiTheme="minorHAnsi" w:cstheme="minorBidi"/>
          <w:noProof/>
          <w:sz w:val="22"/>
          <w:szCs w:val="22"/>
          <w:lang w:eastAsia="en-GB"/>
        </w:rPr>
        <w:tab/>
      </w:r>
      <w:r w:rsidRPr="00642053">
        <w:rPr>
          <w:rFonts w:eastAsiaTheme="minorEastAsia"/>
          <w:noProof/>
        </w:rPr>
        <w:t xml:space="preserve">USSD data </w:t>
      </w:r>
      <w:r w:rsidRPr="007E55CE">
        <w:rPr>
          <w:rFonts w:eastAsiaTheme="minorEastAsia"/>
          <w:noProof/>
        </w:rPr>
        <w:t>rate</w:t>
      </w:r>
      <w:r>
        <w:rPr>
          <w:rFonts w:eastAsiaTheme="minorEastAsia"/>
          <w:noProof/>
        </w:rPr>
        <w:tab/>
      </w:r>
      <w:r>
        <w:rPr>
          <w:rFonts w:eastAsiaTheme="minorEastAsia"/>
          <w:noProof/>
        </w:rPr>
        <w:tab/>
      </w:r>
      <w:r w:rsidRPr="007E55CE">
        <w:rPr>
          <w:noProof/>
        </w:rPr>
        <w:t>6</w:t>
      </w:r>
    </w:p>
    <w:p w14:paraId="5C48B26A" w14:textId="0056EE52" w:rsidR="007E55CE" w:rsidRDefault="007E55CE" w:rsidP="007E55CE">
      <w:pPr>
        <w:pStyle w:val="TOC1"/>
        <w:ind w:right="992"/>
        <w:rPr>
          <w:rFonts w:asciiTheme="minorHAnsi" w:eastAsiaTheme="minorEastAsia" w:hAnsiTheme="minorHAnsi" w:cstheme="minorBidi"/>
          <w:noProof/>
          <w:sz w:val="22"/>
          <w:szCs w:val="22"/>
          <w:lang w:eastAsia="en-GB"/>
        </w:rPr>
      </w:pPr>
      <w:r w:rsidRPr="00642053">
        <w:rPr>
          <w:rFonts w:eastAsiaTheme="minorEastAsia"/>
          <w:noProof/>
          <w:lang w:eastAsia="ja-JP"/>
        </w:rPr>
        <w:t>7</w:t>
      </w:r>
      <w:r>
        <w:rPr>
          <w:rFonts w:asciiTheme="minorHAnsi" w:eastAsiaTheme="minorEastAsia" w:hAnsiTheme="minorHAnsi" w:cstheme="minorBidi"/>
          <w:noProof/>
          <w:sz w:val="22"/>
          <w:szCs w:val="22"/>
          <w:lang w:eastAsia="en-GB"/>
        </w:rPr>
        <w:tab/>
      </w:r>
      <w:r w:rsidRPr="00642053">
        <w:rPr>
          <w:rFonts w:eastAsiaTheme="minorEastAsia"/>
          <w:noProof/>
          <w:lang w:eastAsia="ja-JP"/>
        </w:rPr>
        <w:t xml:space="preserve">Examples of exploiting USSD vulnerabilities on to commit DFS </w:t>
      </w:r>
      <w:r w:rsidRPr="007E55CE">
        <w:rPr>
          <w:rFonts w:eastAsiaTheme="minorEastAsia"/>
          <w:noProof/>
          <w:lang w:eastAsia="ja-JP"/>
        </w:rPr>
        <w:t>fraud</w:t>
      </w:r>
      <w:r>
        <w:rPr>
          <w:rFonts w:eastAsiaTheme="minorEastAsia"/>
          <w:noProof/>
          <w:lang w:eastAsia="ja-JP"/>
        </w:rPr>
        <w:tab/>
      </w:r>
      <w:r>
        <w:rPr>
          <w:rFonts w:eastAsiaTheme="minorEastAsia"/>
          <w:noProof/>
          <w:lang w:eastAsia="ja-JP"/>
        </w:rPr>
        <w:tab/>
      </w:r>
      <w:r w:rsidRPr="007E55CE">
        <w:rPr>
          <w:noProof/>
        </w:rPr>
        <w:t>6</w:t>
      </w:r>
    </w:p>
    <w:p w14:paraId="6BF17003" w14:textId="266960DF"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7.1</w:t>
      </w:r>
      <w:r>
        <w:rPr>
          <w:rFonts w:asciiTheme="minorHAnsi" w:eastAsiaTheme="minorEastAsia" w:hAnsiTheme="minorHAnsi" w:cstheme="minorBidi"/>
          <w:noProof/>
          <w:sz w:val="22"/>
          <w:szCs w:val="22"/>
          <w:lang w:eastAsia="en-GB"/>
        </w:rPr>
        <w:tab/>
      </w:r>
      <w:r w:rsidRPr="00642053">
        <w:rPr>
          <w:rFonts w:eastAsiaTheme="minorEastAsia"/>
          <w:noProof/>
        </w:rPr>
        <w:t xml:space="preserve">Account </w:t>
      </w:r>
      <w:r w:rsidRPr="007E55CE">
        <w:rPr>
          <w:rFonts w:eastAsiaTheme="minorEastAsia"/>
          <w:noProof/>
        </w:rPr>
        <w:t>takeover</w:t>
      </w:r>
      <w:r>
        <w:rPr>
          <w:rFonts w:eastAsiaTheme="minorEastAsia"/>
          <w:noProof/>
        </w:rPr>
        <w:tab/>
      </w:r>
      <w:r>
        <w:rPr>
          <w:rFonts w:eastAsiaTheme="minorEastAsia"/>
          <w:noProof/>
        </w:rPr>
        <w:tab/>
      </w:r>
      <w:r w:rsidRPr="007E55CE">
        <w:rPr>
          <w:noProof/>
        </w:rPr>
        <w:t>6</w:t>
      </w:r>
    </w:p>
    <w:p w14:paraId="28630553" w14:textId="0C81188C"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7.2</w:t>
      </w:r>
      <w:r>
        <w:rPr>
          <w:rFonts w:asciiTheme="minorHAnsi" w:eastAsiaTheme="minorEastAsia" w:hAnsiTheme="minorHAnsi" w:cstheme="minorBidi"/>
          <w:noProof/>
          <w:sz w:val="22"/>
          <w:szCs w:val="22"/>
          <w:lang w:eastAsia="en-GB"/>
        </w:rPr>
        <w:tab/>
      </w:r>
      <w:r w:rsidRPr="00642053">
        <w:rPr>
          <w:rFonts w:eastAsiaTheme="minorEastAsia"/>
          <w:noProof/>
        </w:rPr>
        <w:t xml:space="preserve">Social engineering of sensitive credentials using </w:t>
      </w:r>
      <w:r w:rsidRPr="007E55CE">
        <w:rPr>
          <w:rFonts w:eastAsiaTheme="minorEastAsia"/>
          <w:noProof/>
        </w:rPr>
        <w:t>USSD</w:t>
      </w:r>
      <w:r>
        <w:rPr>
          <w:rFonts w:eastAsiaTheme="minorEastAsia"/>
          <w:noProof/>
        </w:rPr>
        <w:tab/>
      </w:r>
      <w:r>
        <w:rPr>
          <w:rFonts w:eastAsiaTheme="minorEastAsia"/>
          <w:noProof/>
        </w:rPr>
        <w:tab/>
      </w:r>
      <w:r w:rsidRPr="007E55CE">
        <w:rPr>
          <w:noProof/>
        </w:rPr>
        <w:t>6</w:t>
      </w:r>
    </w:p>
    <w:p w14:paraId="79CFF9B8" w14:textId="19A87BCC" w:rsidR="007E55CE" w:rsidRDefault="007E55CE" w:rsidP="007E55CE">
      <w:pPr>
        <w:pStyle w:val="TOC1"/>
        <w:ind w:right="992"/>
        <w:rPr>
          <w:rFonts w:asciiTheme="minorHAnsi" w:eastAsiaTheme="minorEastAsia" w:hAnsiTheme="minorHAnsi" w:cstheme="minorBidi"/>
          <w:noProof/>
          <w:sz w:val="22"/>
          <w:szCs w:val="22"/>
          <w:lang w:eastAsia="en-GB"/>
        </w:rPr>
      </w:pPr>
      <w:r w:rsidRPr="00642053">
        <w:rPr>
          <w:rFonts w:eastAsiaTheme="minorEastAsia"/>
          <w:noProof/>
        </w:rPr>
        <w:t>8</w:t>
      </w:r>
      <w:r>
        <w:rPr>
          <w:rFonts w:asciiTheme="minorHAnsi" w:eastAsiaTheme="minorEastAsia" w:hAnsiTheme="minorHAnsi" w:cstheme="minorBidi"/>
          <w:noProof/>
          <w:sz w:val="22"/>
          <w:szCs w:val="22"/>
          <w:lang w:eastAsia="en-GB"/>
        </w:rPr>
        <w:tab/>
      </w:r>
      <w:r w:rsidRPr="00642053">
        <w:rPr>
          <w:rFonts w:eastAsiaTheme="minorEastAsia"/>
          <w:noProof/>
        </w:rPr>
        <w:t>Quantum safe cryptography (QSC)</w:t>
      </w:r>
      <w:r>
        <w:rPr>
          <w:rFonts w:eastAsiaTheme="minorEastAsia"/>
          <w:noProof/>
        </w:rPr>
        <w:tab/>
      </w:r>
      <w:r>
        <w:rPr>
          <w:rFonts w:eastAsiaTheme="minorEastAsia"/>
          <w:noProof/>
        </w:rPr>
        <w:tab/>
      </w:r>
      <w:r>
        <w:rPr>
          <w:noProof/>
        </w:rPr>
        <w:t>7</w:t>
      </w:r>
    </w:p>
    <w:p w14:paraId="3AAC0D5E" w14:textId="5C825B2D"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8.1</w:t>
      </w:r>
      <w:r>
        <w:rPr>
          <w:rFonts w:asciiTheme="minorHAnsi" w:eastAsiaTheme="minorEastAsia" w:hAnsiTheme="minorHAnsi" w:cstheme="minorBidi"/>
          <w:noProof/>
          <w:sz w:val="22"/>
          <w:szCs w:val="22"/>
          <w:lang w:eastAsia="en-GB"/>
        </w:rPr>
        <w:tab/>
      </w:r>
      <w:r w:rsidRPr="00642053">
        <w:rPr>
          <w:rFonts w:eastAsiaTheme="minorEastAsia"/>
          <w:noProof/>
        </w:rPr>
        <w:t xml:space="preserve">Approaches to quantum safe </w:t>
      </w:r>
      <w:r w:rsidRPr="007E55CE">
        <w:rPr>
          <w:rFonts w:eastAsiaTheme="minorEastAsia"/>
          <w:noProof/>
        </w:rPr>
        <w:t>cryptography</w:t>
      </w:r>
      <w:r>
        <w:rPr>
          <w:rFonts w:eastAsiaTheme="minorEastAsia"/>
          <w:noProof/>
        </w:rPr>
        <w:tab/>
      </w:r>
      <w:r>
        <w:rPr>
          <w:rFonts w:eastAsiaTheme="minorEastAsia"/>
          <w:noProof/>
        </w:rPr>
        <w:tab/>
      </w:r>
      <w:r w:rsidRPr="007E55CE">
        <w:rPr>
          <w:noProof/>
        </w:rPr>
        <w:t>7</w:t>
      </w:r>
    </w:p>
    <w:p w14:paraId="75899CFF" w14:textId="7576E582"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8.2</w:t>
      </w:r>
      <w:r>
        <w:rPr>
          <w:rFonts w:asciiTheme="minorHAnsi" w:eastAsiaTheme="minorEastAsia" w:hAnsiTheme="minorHAnsi" w:cstheme="minorBidi"/>
          <w:noProof/>
          <w:sz w:val="22"/>
          <w:szCs w:val="22"/>
          <w:lang w:eastAsia="en-GB"/>
        </w:rPr>
        <w:tab/>
      </w:r>
      <w:r w:rsidRPr="00642053">
        <w:rPr>
          <w:rFonts w:eastAsiaTheme="minorEastAsia"/>
          <w:noProof/>
        </w:rPr>
        <w:t xml:space="preserve">New algorithms for post-quantum </w:t>
      </w:r>
      <w:r w:rsidRPr="007E55CE">
        <w:rPr>
          <w:rFonts w:eastAsiaTheme="minorEastAsia"/>
          <w:noProof/>
        </w:rPr>
        <w:t>cryptography</w:t>
      </w:r>
      <w:r>
        <w:rPr>
          <w:rFonts w:eastAsiaTheme="minorEastAsia"/>
          <w:noProof/>
        </w:rPr>
        <w:tab/>
      </w:r>
      <w:r>
        <w:rPr>
          <w:rFonts w:eastAsiaTheme="minorEastAsia"/>
          <w:noProof/>
        </w:rPr>
        <w:tab/>
      </w:r>
      <w:r w:rsidRPr="007E55CE">
        <w:rPr>
          <w:noProof/>
        </w:rPr>
        <w:t>8</w:t>
      </w:r>
    </w:p>
    <w:p w14:paraId="3B58D846" w14:textId="09D1FD2B"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8.3</w:t>
      </w:r>
      <w:r>
        <w:rPr>
          <w:rFonts w:asciiTheme="minorHAnsi" w:eastAsiaTheme="minorEastAsia" w:hAnsiTheme="minorHAnsi" w:cstheme="minorBidi"/>
          <w:noProof/>
          <w:sz w:val="22"/>
          <w:szCs w:val="22"/>
          <w:lang w:eastAsia="en-GB"/>
        </w:rPr>
        <w:tab/>
      </w:r>
      <w:r w:rsidRPr="00642053">
        <w:rPr>
          <w:rFonts w:eastAsiaTheme="minorEastAsia"/>
          <w:noProof/>
          <w:lang w:val="en-US" w:bidi="he-IL"/>
        </w:rPr>
        <w:t>Symmetric</w:t>
      </w:r>
      <w:r w:rsidRPr="00642053">
        <w:rPr>
          <w:rFonts w:eastAsiaTheme="minorEastAsia"/>
          <w:noProof/>
        </w:rPr>
        <w:t xml:space="preserve"> </w:t>
      </w:r>
      <w:r w:rsidRPr="007E55CE">
        <w:rPr>
          <w:rFonts w:eastAsiaTheme="minorEastAsia"/>
          <w:noProof/>
        </w:rPr>
        <w:t>algorithms</w:t>
      </w:r>
      <w:r>
        <w:rPr>
          <w:rFonts w:eastAsiaTheme="minorEastAsia"/>
          <w:noProof/>
        </w:rPr>
        <w:tab/>
      </w:r>
      <w:r>
        <w:rPr>
          <w:rFonts w:eastAsiaTheme="minorEastAsia"/>
          <w:noProof/>
        </w:rPr>
        <w:tab/>
      </w:r>
      <w:r w:rsidRPr="007E55CE">
        <w:rPr>
          <w:noProof/>
        </w:rPr>
        <w:t>9</w:t>
      </w:r>
    </w:p>
    <w:p w14:paraId="5A6DD629" w14:textId="1096E6E7"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8.4</w:t>
      </w:r>
      <w:r>
        <w:rPr>
          <w:rFonts w:asciiTheme="minorHAnsi" w:eastAsiaTheme="minorEastAsia" w:hAnsiTheme="minorHAnsi" w:cstheme="minorBidi"/>
          <w:noProof/>
          <w:sz w:val="22"/>
          <w:szCs w:val="22"/>
          <w:lang w:eastAsia="en-GB"/>
        </w:rPr>
        <w:tab/>
      </w:r>
      <w:r w:rsidRPr="00642053">
        <w:rPr>
          <w:rFonts w:eastAsiaTheme="minorEastAsia"/>
          <w:noProof/>
        </w:rPr>
        <w:t xml:space="preserve">Asymmetric </w:t>
      </w:r>
      <w:r w:rsidRPr="007E55CE">
        <w:rPr>
          <w:rFonts w:eastAsiaTheme="minorEastAsia"/>
          <w:noProof/>
        </w:rPr>
        <w:t>algorithms</w:t>
      </w:r>
      <w:r>
        <w:rPr>
          <w:rFonts w:eastAsiaTheme="minorEastAsia"/>
          <w:noProof/>
        </w:rPr>
        <w:tab/>
      </w:r>
      <w:r>
        <w:rPr>
          <w:rFonts w:eastAsiaTheme="minorEastAsia"/>
          <w:noProof/>
        </w:rPr>
        <w:tab/>
      </w:r>
      <w:r w:rsidRPr="007E55CE">
        <w:rPr>
          <w:noProof/>
        </w:rPr>
        <w:t>9</w:t>
      </w:r>
    </w:p>
    <w:p w14:paraId="42BDCFD7" w14:textId="26254616"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8.5</w:t>
      </w:r>
      <w:r>
        <w:rPr>
          <w:rFonts w:asciiTheme="minorHAnsi" w:eastAsiaTheme="minorEastAsia" w:hAnsiTheme="minorHAnsi" w:cstheme="minorBidi"/>
          <w:noProof/>
          <w:sz w:val="22"/>
          <w:szCs w:val="22"/>
          <w:lang w:eastAsia="en-GB"/>
        </w:rPr>
        <w:tab/>
      </w:r>
      <w:r w:rsidRPr="00642053">
        <w:rPr>
          <w:rFonts w:eastAsiaTheme="minorEastAsia"/>
          <w:noProof/>
        </w:rPr>
        <w:t xml:space="preserve">Available post-quantum software </w:t>
      </w:r>
      <w:r w:rsidRPr="007E55CE">
        <w:rPr>
          <w:rFonts w:eastAsiaTheme="minorEastAsia"/>
          <w:noProof/>
        </w:rPr>
        <w:t>packages</w:t>
      </w:r>
      <w:r>
        <w:rPr>
          <w:rFonts w:eastAsiaTheme="minorEastAsia"/>
          <w:noProof/>
        </w:rPr>
        <w:tab/>
      </w:r>
      <w:r>
        <w:rPr>
          <w:rFonts w:eastAsiaTheme="minorEastAsia"/>
          <w:noProof/>
        </w:rPr>
        <w:tab/>
      </w:r>
      <w:r w:rsidRPr="007E55CE">
        <w:rPr>
          <w:noProof/>
        </w:rPr>
        <w:t>9</w:t>
      </w:r>
    </w:p>
    <w:p w14:paraId="06DB48FF" w14:textId="561E204C" w:rsidR="007E55CE" w:rsidRDefault="007E55CE" w:rsidP="007E55CE">
      <w:pPr>
        <w:pStyle w:val="TOC1"/>
        <w:ind w:right="992"/>
        <w:rPr>
          <w:rFonts w:asciiTheme="minorHAnsi" w:eastAsiaTheme="minorEastAsia" w:hAnsiTheme="minorHAnsi" w:cstheme="minorBidi"/>
          <w:noProof/>
          <w:sz w:val="22"/>
          <w:szCs w:val="22"/>
          <w:lang w:eastAsia="en-GB"/>
        </w:rPr>
      </w:pPr>
      <w:r w:rsidRPr="00642053">
        <w:rPr>
          <w:rFonts w:eastAsiaTheme="minorEastAsia"/>
          <w:noProof/>
        </w:rPr>
        <w:t>9</w:t>
      </w:r>
      <w:r>
        <w:rPr>
          <w:rFonts w:asciiTheme="minorHAnsi" w:eastAsiaTheme="minorEastAsia" w:hAnsiTheme="minorHAnsi" w:cstheme="minorBidi"/>
          <w:noProof/>
          <w:sz w:val="22"/>
          <w:szCs w:val="22"/>
          <w:lang w:eastAsia="en-GB"/>
        </w:rPr>
        <w:tab/>
      </w:r>
      <w:r w:rsidRPr="00642053">
        <w:rPr>
          <w:rFonts w:eastAsiaTheme="minorEastAsia"/>
          <w:noProof/>
        </w:rPr>
        <w:t xml:space="preserve">The uSIM as a computation platform for post-quantum </w:t>
      </w:r>
      <w:r w:rsidRPr="007E55CE">
        <w:rPr>
          <w:rFonts w:eastAsiaTheme="minorEastAsia"/>
          <w:noProof/>
        </w:rPr>
        <w:t>crypto</w:t>
      </w:r>
      <w:r>
        <w:rPr>
          <w:rFonts w:eastAsiaTheme="minorEastAsia"/>
          <w:noProof/>
        </w:rPr>
        <w:tab/>
      </w:r>
      <w:r>
        <w:rPr>
          <w:rFonts w:eastAsiaTheme="minorEastAsia"/>
          <w:noProof/>
        </w:rPr>
        <w:tab/>
      </w:r>
      <w:r w:rsidRPr="007E55CE">
        <w:rPr>
          <w:noProof/>
        </w:rPr>
        <w:t>10</w:t>
      </w:r>
    </w:p>
    <w:p w14:paraId="258C029B" w14:textId="329B32F3"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9.1</w:t>
      </w:r>
      <w:r>
        <w:rPr>
          <w:rFonts w:asciiTheme="minorHAnsi" w:eastAsiaTheme="minorEastAsia" w:hAnsiTheme="minorHAnsi" w:cstheme="minorBidi"/>
          <w:noProof/>
          <w:sz w:val="22"/>
          <w:szCs w:val="22"/>
          <w:lang w:eastAsia="en-GB"/>
        </w:rPr>
        <w:tab/>
      </w:r>
      <w:r w:rsidRPr="00642053">
        <w:rPr>
          <w:rFonts w:eastAsiaTheme="minorEastAsia"/>
          <w:noProof/>
        </w:rPr>
        <w:t xml:space="preserve">SIM Card – </w:t>
      </w:r>
      <w:r w:rsidRPr="007E55CE">
        <w:rPr>
          <w:rFonts w:eastAsiaTheme="minorEastAsia"/>
          <w:noProof/>
        </w:rPr>
        <w:t>background</w:t>
      </w:r>
      <w:r>
        <w:rPr>
          <w:rFonts w:eastAsiaTheme="minorEastAsia"/>
          <w:noProof/>
        </w:rPr>
        <w:tab/>
      </w:r>
      <w:r>
        <w:rPr>
          <w:rFonts w:eastAsiaTheme="minorEastAsia"/>
          <w:noProof/>
        </w:rPr>
        <w:tab/>
      </w:r>
      <w:r w:rsidRPr="007E55CE">
        <w:rPr>
          <w:noProof/>
        </w:rPr>
        <w:t>10</w:t>
      </w:r>
    </w:p>
    <w:p w14:paraId="074CAEFB" w14:textId="46D03CD5"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9.2</w:t>
      </w:r>
      <w:r>
        <w:rPr>
          <w:rFonts w:asciiTheme="minorHAnsi" w:eastAsiaTheme="minorEastAsia" w:hAnsiTheme="minorHAnsi" w:cstheme="minorBidi"/>
          <w:noProof/>
          <w:sz w:val="22"/>
          <w:szCs w:val="22"/>
          <w:lang w:eastAsia="en-GB"/>
        </w:rPr>
        <w:tab/>
      </w:r>
      <w:r w:rsidRPr="00642053">
        <w:rPr>
          <w:rFonts w:eastAsiaTheme="minorEastAsia"/>
          <w:noProof/>
        </w:rPr>
        <w:t xml:space="preserve">USIM software and hardware </w:t>
      </w:r>
      <w:r w:rsidRPr="007E55CE">
        <w:rPr>
          <w:rFonts w:eastAsiaTheme="minorEastAsia"/>
          <w:noProof/>
        </w:rPr>
        <w:t>description</w:t>
      </w:r>
      <w:r>
        <w:rPr>
          <w:rFonts w:eastAsiaTheme="minorEastAsia"/>
          <w:noProof/>
        </w:rPr>
        <w:tab/>
      </w:r>
      <w:r>
        <w:rPr>
          <w:rFonts w:eastAsiaTheme="minorEastAsia"/>
          <w:noProof/>
        </w:rPr>
        <w:tab/>
      </w:r>
      <w:r w:rsidRPr="007E55CE">
        <w:rPr>
          <w:noProof/>
        </w:rPr>
        <w:t>10</w:t>
      </w:r>
    </w:p>
    <w:p w14:paraId="23E18F47" w14:textId="2BD9855F" w:rsidR="007E55CE" w:rsidRDefault="007E55CE" w:rsidP="007E55CE">
      <w:pPr>
        <w:pStyle w:val="TOC2"/>
        <w:ind w:right="992"/>
        <w:rPr>
          <w:rFonts w:asciiTheme="minorHAnsi" w:eastAsiaTheme="minorEastAsia" w:hAnsiTheme="minorHAnsi" w:cstheme="minorBidi"/>
          <w:noProof/>
          <w:sz w:val="22"/>
          <w:szCs w:val="22"/>
          <w:lang w:eastAsia="en-GB"/>
        </w:rPr>
      </w:pPr>
      <w:r w:rsidRPr="00642053">
        <w:rPr>
          <w:rFonts w:eastAsiaTheme="minorEastAsia"/>
          <w:noProof/>
        </w:rPr>
        <w:t>9.3</w:t>
      </w:r>
      <w:r>
        <w:rPr>
          <w:rFonts w:asciiTheme="minorHAnsi" w:eastAsiaTheme="minorEastAsia" w:hAnsiTheme="minorHAnsi" w:cstheme="minorBidi"/>
          <w:noProof/>
          <w:sz w:val="22"/>
          <w:szCs w:val="22"/>
          <w:lang w:eastAsia="en-GB"/>
        </w:rPr>
        <w:tab/>
      </w:r>
      <w:r w:rsidRPr="00642053">
        <w:rPr>
          <w:rFonts w:eastAsiaTheme="minorEastAsia"/>
          <w:noProof/>
        </w:rPr>
        <w:t xml:space="preserve">USIM file system and applet </w:t>
      </w:r>
      <w:r w:rsidRPr="007E55CE">
        <w:rPr>
          <w:rFonts w:eastAsiaTheme="minorEastAsia"/>
          <w:noProof/>
        </w:rPr>
        <w:t>structure</w:t>
      </w:r>
      <w:r>
        <w:rPr>
          <w:rFonts w:eastAsiaTheme="minorEastAsia"/>
          <w:noProof/>
        </w:rPr>
        <w:tab/>
      </w:r>
      <w:r>
        <w:rPr>
          <w:rFonts w:eastAsiaTheme="minorEastAsia"/>
          <w:noProof/>
        </w:rPr>
        <w:tab/>
      </w:r>
      <w:r w:rsidRPr="007E55CE">
        <w:rPr>
          <w:noProof/>
        </w:rPr>
        <w:t>11</w:t>
      </w:r>
    </w:p>
    <w:p w14:paraId="1F426432" w14:textId="74FE68D1" w:rsidR="007E55CE" w:rsidRDefault="007E55CE" w:rsidP="007E55CE">
      <w:pPr>
        <w:pStyle w:val="TOC2"/>
        <w:ind w:right="992"/>
        <w:rPr>
          <w:rFonts w:asciiTheme="minorHAnsi" w:eastAsiaTheme="minorEastAsia" w:hAnsiTheme="minorHAnsi" w:cstheme="minorBidi"/>
          <w:noProof/>
          <w:sz w:val="22"/>
          <w:szCs w:val="22"/>
          <w:lang w:eastAsia="en-GB"/>
        </w:rPr>
      </w:pPr>
      <w:r>
        <w:rPr>
          <w:noProof/>
        </w:rPr>
        <w:t>9.4</w:t>
      </w:r>
      <w:r>
        <w:rPr>
          <w:rFonts w:asciiTheme="minorHAnsi" w:eastAsiaTheme="minorEastAsia" w:hAnsiTheme="minorHAnsi" w:cstheme="minorBidi"/>
          <w:noProof/>
          <w:sz w:val="22"/>
          <w:szCs w:val="22"/>
          <w:lang w:eastAsia="en-GB"/>
        </w:rPr>
        <w:tab/>
      </w:r>
      <w:r w:rsidRPr="00642053">
        <w:rPr>
          <w:rFonts w:eastAsiaTheme="minorEastAsia"/>
          <w:noProof/>
        </w:rPr>
        <w:t xml:space="preserve">USIM resources applicability to post-quantum cryptography </w:t>
      </w:r>
      <w:r w:rsidRPr="007E55CE">
        <w:rPr>
          <w:rFonts w:eastAsiaTheme="minorEastAsia"/>
          <w:noProof/>
        </w:rPr>
        <w:t>algorithms</w:t>
      </w:r>
      <w:r>
        <w:rPr>
          <w:rFonts w:eastAsiaTheme="minorEastAsia"/>
          <w:noProof/>
        </w:rPr>
        <w:tab/>
      </w:r>
      <w:r>
        <w:rPr>
          <w:rFonts w:eastAsiaTheme="minorEastAsia"/>
          <w:noProof/>
        </w:rPr>
        <w:tab/>
      </w:r>
      <w:r w:rsidRPr="007E55CE">
        <w:rPr>
          <w:noProof/>
        </w:rPr>
        <w:t>12</w:t>
      </w:r>
    </w:p>
    <w:p w14:paraId="510A9DFE" w14:textId="194CFFC1" w:rsidR="007E55CE" w:rsidRDefault="007E55CE" w:rsidP="007E55CE">
      <w:pPr>
        <w:pStyle w:val="TOC1"/>
        <w:ind w:right="992"/>
        <w:rPr>
          <w:rFonts w:asciiTheme="minorHAnsi" w:eastAsiaTheme="minorEastAsia" w:hAnsiTheme="minorHAnsi" w:cstheme="minorBidi"/>
          <w:noProof/>
          <w:sz w:val="22"/>
          <w:szCs w:val="22"/>
          <w:lang w:eastAsia="en-GB"/>
        </w:rPr>
      </w:pPr>
      <w:r w:rsidRPr="00642053">
        <w:rPr>
          <w:rFonts w:eastAsiaTheme="minorEastAsia"/>
          <w:noProof/>
        </w:rPr>
        <w:t>10</w:t>
      </w:r>
      <w:r>
        <w:rPr>
          <w:rFonts w:asciiTheme="minorHAnsi" w:eastAsiaTheme="minorEastAsia" w:hAnsiTheme="minorHAnsi" w:cstheme="minorBidi"/>
          <w:noProof/>
          <w:sz w:val="22"/>
          <w:szCs w:val="22"/>
          <w:lang w:eastAsia="en-GB"/>
        </w:rPr>
        <w:tab/>
      </w:r>
      <w:r w:rsidRPr="00642053">
        <w:rPr>
          <w:rFonts w:eastAsiaTheme="minorEastAsia"/>
          <w:noProof/>
        </w:rPr>
        <w:t xml:space="preserve">Applicability matrix between UICC platform and post-quantum </w:t>
      </w:r>
      <w:r w:rsidRPr="007E55CE">
        <w:rPr>
          <w:rFonts w:eastAsiaTheme="minorEastAsia"/>
          <w:noProof/>
        </w:rPr>
        <w:t>crypto</w:t>
      </w:r>
      <w:r>
        <w:rPr>
          <w:rFonts w:eastAsiaTheme="minorEastAsia"/>
          <w:noProof/>
        </w:rPr>
        <w:tab/>
      </w:r>
      <w:r>
        <w:rPr>
          <w:rFonts w:eastAsiaTheme="minorEastAsia"/>
          <w:noProof/>
        </w:rPr>
        <w:tab/>
      </w:r>
      <w:r w:rsidRPr="007E55CE">
        <w:rPr>
          <w:noProof/>
        </w:rPr>
        <w:t>13</w:t>
      </w:r>
    </w:p>
    <w:p w14:paraId="1F5BEC39" w14:textId="2CB17AB9" w:rsidR="007E55CE" w:rsidRDefault="007E55CE" w:rsidP="007E55CE">
      <w:pPr>
        <w:pStyle w:val="TOC1"/>
        <w:ind w:right="992"/>
        <w:rPr>
          <w:rFonts w:asciiTheme="minorHAnsi" w:eastAsiaTheme="minorEastAsia" w:hAnsiTheme="minorHAnsi" w:cstheme="minorBidi"/>
          <w:noProof/>
          <w:sz w:val="22"/>
          <w:szCs w:val="22"/>
          <w:lang w:eastAsia="en-GB"/>
        </w:rPr>
      </w:pPr>
      <w:r w:rsidRPr="007E55CE">
        <w:rPr>
          <w:noProof/>
          <w:lang w:eastAsia="zh-CN"/>
        </w:rPr>
        <w:t>Bibliography</w:t>
      </w:r>
      <w:r>
        <w:rPr>
          <w:noProof/>
          <w:lang w:eastAsia="zh-CN"/>
        </w:rPr>
        <w:tab/>
      </w:r>
      <w:r>
        <w:rPr>
          <w:noProof/>
          <w:lang w:eastAsia="zh-CN"/>
        </w:rPr>
        <w:tab/>
      </w:r>
      <w:r w:rsidRPr="007E55CE">
        <w:rPr>
          <w:noProof/>
        </w:rPr>
        <w:t>14</w:t>
      </w:r>
    </w:p>
    <w:p w14:paraId="121CE9C3" w14:textId="3ABA10DC" w:rsidR="00D10CE5" w:rsidRDefault="00D10CE5" w:rsidP="007E55CE"/>
    <w:p w14:paraId="39CAAA26" w14:textId="77777777" w:rsidR="007E55CE" w:rsidRDefault="007E55CE" w:rsidP="001370E6"/>
    <w:p w14:paraId="5301A19C" w14:textId="77777777" w:rsidR="001370E6" w:rsidRDefault="001370E6" w:rsidP="000D1C7B"/>
    <w:p w14:paraId="7F31469A" w14:textId="77777777" w:rsidR="000D1C7B" w:rsidRDefault="000D1C7B" w:rsidP="00D10CE5"/>
    <w:p w14:paraId="7A40AADD" w14:textId="77777777" w:rsidR="00D10CE5" w:rsidRPr="007777D2" w:rsidRDefault="00D10CE5" w:rsidP="00D10CE5">
      <w:pPr>
        <w:sectPr w:rsidR="00D10CE5" w:rsidRPr="007777D2" w:rsidSect="0091198C">
          <w:footerReference w:type="default" r:id="rId14"/>
          <w:endnotePr>
            <w:numFmt w:val="decimal"/>
            <w:numRestart w:val="eachSect"/>
          </w:endnotePr>
          <w:pgSz w:w="11907" w:h="16840" w:code="9"/>
          <w:pgMar w:top="1134" w:right="1134" w:bottom="1134" w:left="1134" w:header="567" w:footer="567" w:gutter="0"/>
          <w:pgNumType w:fmt="lowerRoman" w:start="1"/>
          <w:cols w:space="720"/>
          <w:docGrid w:linePitch="326"/>
        </w:sectPr>
      </w:pPr>
    </w:p>
    <w:p w14:paraId="1DE7D600" w14:textId="33CB9E69" w:rsidR="00D10CE5" w:rsidRDefault="00D10CE5" w:rsidP="00D10CE5">
      <w:pPr>
        <w:pStyle w:val="RecNo"/>
      </w:pPr>
      <w:r w:rsidRPr="00031F52">
        <w:rPr>
          <w:lang w:val="en-US"/>
        </w:rPr>
        <w:t xml:space="preserve">Technical Report ITU-T </w:t>
      </w:r>
      <w:r w:rsidR="00717992" w:rsidRPr="00AB3D3C">
        <w:t>QSTR-USSD</w:t>
      </w:r>
    </w:p>
    <w:p w14:paraId="2588F4F1" w14:textId="56610223" w:rsidR="00713041" w:rsidRPr="00713041" w:rsidRDefault="00713041" w:rsidP="00713041">
      <w:pPr>
        <w:pStyle w:val="Rectitle"/>
      </w:pPr>
      <w:r w:rsidRPr="00AB3D3C">
        <w:t xml:space="preserve">Low resource requirement, quantum resistant, encryption of USSD messages </w:t>
      </w:r>
      <w:r>
        <w:br/>
      </w:r>
      <w:r w:rsidRPr="00AB3D3C">
        <w:t>for use in financial services</w:t>
      </w:r>
    </w:p>
    <w:p w14:paraId="7C3CEBF5" w14:textId="01D7A9DE" w:rsidR="00D92402" w:rsidRPr="00273F1D" w:rsidRDefault="00D10CE5" w:rsidP="008A6351">
      <w:pPr>
        <w:pStyle w:val="Heading1"/>
      </w:pPr>
      <w:bookmarkStart w:id="7" w:name="_Toc22726618"/>
      <w:bookmarkStart w:id="8" w:name="_Toc93068961"/>
      <w:bookmarkStart w:id="9" w:name="_Toc93589929"/>
      <w:bookmarkStart w:id="10" w:name="_Toc93590116"/>
      <w:bookmarkStart w:id="11" w:name="_Toc94621467"/>
      <w:bookmarkStart w:id="12" w:name="_Toc5033246"/>
      <w:r w:rsidRPr="00273F1D">
        <w:t>1</w:t>
      </w:r>
      <w:r w:rsidRPr="00273F1D">
        <w:tab/>
      </w:r>
      <w:r w:rsidR="00D92402" w:rsidRPr="00253FEB">
        <w:rPr>
          <w:rFonts w:hint="cs"/>
        </w:rPr>
        <w:t>S</w:t>
      </w:r>
      <w:r w:rsidR="00D92402" w:rsidRPr="00273F1D">
        <w:t>cope</w:t>
      </w:r>
      <w:bookmarkEnd w:id="7"/>
      <w:bookmarkEnd w:id="8"/>
      <w:bookmarkEnd w:id="9"/>
      <w:bookmarkEnd w:id="10"/>
      <w:bookmarkEnd w:id="11"/>
    </w:p>
    <w:p w14:paraId="48350D4A" w14:textId="28F50243" w:rsidR="00D92402" w:rsidRDefault="00D92402" w:rsidP="00DB1654">
      <w:r w:rsidRPr="00273F1D">
        <w:t xml:space="preserve">This </w:t>
      </w:r>
      <w:r w:rsidR="0004133F">
        <w:t>T</w:t>
      </w:r>
      <w:r w:rsidRPr="00273F1D">
        <w:t xml:space="preserve">echnical </w:t>
      </w:r>
      <w:r w:rsidR="0004133F">
        <w:t>R</w:t>
      </w:r>
      <w:r w:rsidRPr="00273F1D">
        <w:t xml:space="preserve">eport </w:t>
      </w:r>
      <w:r>
        <w:t>is</w:t>
      </w:r>
      <w:r w:rsidRPr="00273F1D">
        <w:t xml:space="preserve"> a result of </w:t>
      </w:r>
      <w:r w:rsidRPr="00AA7530">
        <w:rPr>
          <w:lang w:val="en-US"/>
        </w:rPr>
        <w:t xml:space="preserve">ITU-T </w:t>
      </w:r>
      <w:r w:rsidR="001E743F">
        <w:rPr>
          <w:lang w:val="en-US"/>
        </w:rPr>
        <w:t>QS</w:t>
      </w:r>
      <w:r w:rsidRPr="00AA7530">
        <w:rPr>
          <w:lang w:val="en-US"/>
        </w:rPr>
        <w:t xml:space="preserve">TR-SS7-DFS </w:t>
      </w:r>
      <w:r w:rsidR="009A4EB6">
        <w:rPr>
          <w:lang w:val="en-US"/>
        </w:rPr>
        <w:t>"</w:t>
      </w:r>
      <w:r w:rsidRPr="00AA7530">
        <w:rPr>
          <w:lang w:val="en-US"/>
        </w:rPr>
        <w:t>SS7 vulnerabilities and mitigation measures for digital financial services transactions</w:t>
      </w:r>
      <w:r w:rsidR="009A4EB6">
        <w:rPr>
          <w:lang w:val="en-US"/>
        </w:rPr>
        <w:t>"</w:t>
      </w:r>
      <w:r w:rsidRPr="00273F1D">
        <w:t xml:space="preserve">. </w:t>
      </w:r>
      <w:r w:rsidR="001E743F">
        <w:t>ITU-T QS</w:t>
      </w:r>
      <w:r>
        <w:t>TR-SS7-DFS states that clear-text USSD is the most common medium of DFS financial transactions in the developing world, where there is no deployment 3G or 4G cellular infrastructure. A fact that leads to large scale financial fraud. This TR surveys the available and upcoming encryption technologies that can mitigate this risk, can be implemented OTT over existing 2G cellular infrastructure and require low computation resources which enable it to be deployed to UICC (uSIM) modules.</w:t>
      </w:r>
    </w:p>
    <w:p w14:paraId="364BB051" w14:textId="484107DE" w:rsidR="00D92402" w:rsidRPr="00F952E6" w:rsidRDefault="00D10CE5" w:rsidP="009C3636">
      <w:pPr>
        <w:pStyle w:val="Heading1"/>
        <w:rPr>
          <w:rFonts w:eastAsiaTheme="minorEastAsia"/>
          <w:lang w:eastAsia="ja-JP"/>
        </w:rPr>
      </w:pPr>
      <w:bookmarkStart w:id="13" w:name="_Toc93068962"/>
      <w:bookmarkStart w:id="14" w:name="_Toc93589930"/>
      <w:bookmarkStart w:id="15" w:name="_Toc93590117"/>
      <w:bookmarkStart w:id="16" w:name="_Toc94621468"/>
      <w:r w:rsidRPr="00F952E6">
        <w:rPr>
          <w:rFonts w:eastAsiaTheme="minorEastAsia"/>
          <w:lang w:eastAsia="ja-JP"/>
        </w:rPr>
        <w:t>2</w:t>
      </w:r>
      <w:r w:rsidRPr="00F952E6">
        <w:rPr>
          <w:rFonts w:eastAsiaTheme="minorEastAsia"/>
          <w:lang w:eastAsia="ja-JP"/>
        </w:rPr>
        <w:tab/>
      </w:r>
      <w:r w:rsidR="00D92402" w:rsidRPr="00F952E6">
        <w:rPr>
          <w:rFonts w:eastAsiaTheme="minorEastAsia"/>
          <w:lang w:eastAsia="ja-JP"/>
        </w:rPr>
        <w:t>References</w:t>
      </w:r>
      <w:bookmarkEnd w:id="13"/>
      <w:bookmarkEnd w:id="14"/>
      <w:bookmarkEnd w:id="15"/>
      <w:bookmarkEnd w:id="16"/>
    </w:p>
    <w:p w14:paraId="10B7E480" w14:textId="50AEE904" w:rsidR="00D92402" w:rsidRDefault="00D92402" w:rsidP="0097781E">
      <w:pPr>
        <w:pStyle w:val="Reftext"/>
        <w:rPr>
          <w:lang w:val="en-US"/>
        </w:rPr>
      </w:pPr>
      <w:r>
        <w:rPr>
          <w:lang w:val="en-US"/>
        </w:rPr>
        <w:t>[1]</w:t>
      </w:r>
      <w:r w:rsidR="0097781E">
        <w:rPr>
          <w:lang w:val="en-US"/>
        </w:rPr>
        <w:tab/>
      </w:r>
      <w:r w:rsidRPr="00AA7530">
        <w:rPr>
          <w:lang w:val="en-US"/>
        </w:rPr>
        <w:t xml:space="preserve">ITU-T </w:t>
      </w:r>
      <w:r w:rsidR="00FC2E15">
        <w:rPr>
          <w:lang w:val="en-US"/>
        </w:rPr>
        <w:t>QS</w:t>
      </w:r>
      <w:r w:rsidRPr="00AA7530">
        <w:rPr>
          <w:lang w:val="en-US"/>
        </w:rPr>
        <w:t>TR-SS7-DFS</w:t>
      </w:r>
      <w:r w:rsidR="00AE4F93">
        <w:rPr>
          <w:lang w:val="en-US"/>
        </w:rPr>
        <w:t xml:space="preserve">, </w:t>
      </w:r>
      <w:r w:rsidR="00AE4F93" w:rsidRPr="00F50F5C">
        <w:rPr>
          <w:i/>
          <w:lang w:val="en-US"/>
        </w:rPr>
        <w:t>SS7 vulnerabilities and mitigation measures for digital financial services transactions</w:t>
      </w:r>
      <w:r w:rsidR="005F2ED2">
        <w:rPr>
          <w:lang w:val="en-US"/>
        </w:rPr>
        <w:t>.</w:t>
      </w:r>
    </w:p>
    <w:p w14:paraId="79C5CA81" w14:textId="64CCBAD3" w:rsidR="00D92402" w:rsidRDefault="00D92402" w:rsidP="0097781E">
      <w:pPr>
        <w:pStyle w:val="Reftext"/>
      </w:pPr>
      <w:r>
        <w:t>[2]</w:t>
      </w:r>
      <w:r w:rsidR="0097781E">
        <w:tab/>
      </w:r>
      <w:r w:rsidRPr="00222A49">
        <w:t>3GPP TS 23.090</w:t>
      </w:r>
      <w:r w:rsidR="008B7ADB">
        <w:t>,</w:t>
      </w:r>
      <w:r>
        <w:t xml:space="preserve"> </w:t>
      </w:r>
      <w:r w:rsidRPr="008B7ADB">
        <w:rPr>
          <w:i/>
          <w:iCs/>
        </w:rPr>
        <w:t>Unstructured Supplementary Service Data (USSD)</w:t>
      </w:r>
      <w:r w:rsidR="005F2ED2">
        <w:t>.</w:t>
      </w:r>
    </w:p>
    <w:p w14:paraId="33F6A60F" w14:textId="40578708" w:rsidR="00D92402" w:rsidRDefault="00D92402" w:rsidP="0097781E">
      <w:pPr>
        <w:pStyle w:val="Reftext"/>
      </w:pPr>
      <w:r>
        <w:t>[3]</w:t>
      </w:r>
      <w:r w:rsidR="0097781E">
        <w:tab/>
      </w:r>
      <w:r>
        <w:t>3GPP TS 22.030</w:t>
      </w:r>
      <w:r w:rsidR="008B7ADB">
        <w:t>,</w:t>
      </w:r>
      <w:r>
        <w:t xml:space="preserve"> </w:t>
      </w:r>
      <w:r w:rsidRPr="008B7ADB">
        <w:rPr>
          <w:i/>
          <w:iCs/>
        </w:rPr>
        <w:t>Man-Machine Interface (MMI) of the User Equipment (UE)</w:t>
      </w:r>
      <w:r w:rsidR="005F2ED2">
        <w:t>.</w:t>
      </w:r>
    </w:p>
    <w:p w14:paraId="184D5635" w14:textId="25E456D4" w:rsidR="00D92402" w:rsidRDefault="00D92402" w:rsidP="0097781E">
      <w:pPr>
        <w:pStyle w:val="Reftext"/>
      </w:pPr>
      <w:r>
        <w:t>[4]</w:t>
      </w:r>
      <w:r w:rsidR="0097781E">
        <w:tab/>
      </w:r>
      <w:r w:rsidRPr="007C7FBC">
        <w:t>3GPP TS 31.102</w:t>
      </w:r>
      <w:r w:rsidR="008B7ADB">
        <w:t>,</w:t>
      </w:r>
      <w:r>
        <w:t xml:space="preserve"> </w:t>
      </w:r>
      <w:r w:rsidRPr="008B7ADB">
        <w:rPr>
          <w:i/>
          <w:iCs/>
        </w:rPr>
        <w:t>Characteristics of the Universal Subscriber Identity Module (USIM) application</w:t>
      </w:r>
      <w:r w:rsidR="005F2ED2">
        <w:t>.</w:t>
      </w:r>
    </w:p>
    <w:p w14:paraId="69F0F10A" w14:textId="24EC7E9C" w:rsidR="00D92402" w:rsidRDefault="00D92402" w:rsidP="0097781E">
      <w:pPr>
        <w:pStyle w:val="Reftext"/>
      </w:pPr>
      <w:r>
        <w:t>[5]</w:t>
      </w:r>
      <w:r w:rsidR="0097781E">
        <w:tab/>
      </w:r>
      <w:r w:rsidRPr="00892BF1">
        <w:t>Peter W. Shor (1997)</w:t>
      </w:r>
      <w:r w:rsidR="008B7ADB">
        <w:t>,</w:t>
      </w:r>
      <w:r>
        <w:t xml:space="preserve"> </w:t>
      </w:r>
      <w:r w:rsidRPr="008B7ADB">
        <w:rPr>
          <w:i/>
          <w:iCs/>
        </w:rPr>
        <w:t>Polynomial-Time Algorithms for Prime Factorization and Discrete Logarithms on a Quantum Computer</w:t>
      </w:r>
      <w:r w:rsidRPr="00892BF1">
        <w:t>.</w:t>
      </w:r>
    </w:p>
    <w:p w14:paraId="5B5BF8E7" w14:textId="1D192624" w:rsidR="00D92402" w:rsidRDefault="00D92402" w:rsidP="0097781E">
      <w:pPr>
        <w:pStyle w:val="Reftext"/>
      </w:pPr>
      <w:r>
        <w:t>[6]</w:t>
      </w:r>
      <w:r w:rsidR="0097781E">
        <w:tab/>
      </w:r>
      <w:r w:rsidRPr="00582EAC">
        <w:t>Grover L.K</w:t>
      </w:r>
      <w:r w:rsidR="008B7ADB">
        <w:t xml:space="preserve"> (1997),</w:t>
      </w:r>
      <w:r w:rsidRPr="00582EAC">
        <w:t xml:space="preserve"> </w:t>
      </w:r>
      <w:r w:rsidRPr="008B7ADB">
        <w:rPr>
          <w:i/>
          <w:iCs/>
        </w:rPr>
        <w:t>Quantum mechanics helps in searching for a needle in a haystack</w:t>
      </w:r>
      <w:r w:rsidRPr="00582EAC">
        <w:t>, Physical Review Letters 79, 325–328</w:t>
      </w:r>
      <w:r w:rsidR="005F2ED2">
        <w:t>.</w:t>
      </w:r>
    </w:p>
    <w:p w14:paraId="7268A1D0" w14:textId="4720A8B2" w:rsidR="00D92402" w:rsidRDefault="00D92402" w:rsidP="0097781E">
      <w:pPr>
        <w:pStyle w:val="Reftext"/>
      </w:pPr>
      <w:r>
        <w:t>[7]</w:t>
      </w:r>
      <w:r w:rsidR="0097781E">
        <w:tab/>
      </w:r>
      <w:r w:rsidRPr="00582EAC">
        <w:t>Grover L.K</w:t>
      </w:r>
      <w:r w:rsidR="008B7ADB">
        <w:t xml:space="preserve"> (2003)</w:t>
      </w:r>
      <w:r w:rsidRPr="00582EAC">
        <w:t xml:space="preserve">, </w:t>
      </w:r>
      <w:r w:rsidRPr="008B7ADB">
        <w:rPr>
          <w:i/>
          <w:iCs/>
        </w:rPr>
        <w:t xml:space="preserve">Terry Rudolph: How significant are the known collision and element distinctness quantum </w:t>
      </w:r>
      <w:r w:rsidR="00C8414E" w:rsidRPr="008B7ADB">
        <w:rPr>
          <w:i/>
          <w:iCs/>
        </w:rPr>
        <w:t>algorithms</w:t>
      </w:r>
      <w:r w:rsidR="00C8414E" w:rsidRPr="00582EAC">
        <w:t>?</w:t>
      </w:r>
      <w:r w:rsidRPr="00582EAC">
        <w:t xml:space="preserve"> Quantum Information &amp; Computation 4, 201</w:t>
      </w:r>
      <w:r w:rsidR="0097781E">
        <w:t>-</w:t>
      </w:r>
      <w:r w:rsidRPr="00582EAC">
        <w:t>206. MR 2005c:81037.</w:t>
      </w:r>
    </w:p>
    <w:p w14:paraId="331497FB" w14:textId="4FBF3340" w:rsidR="00D92402" w:rsidRDefault="00D92402" w:rsidP="0097781E">
      <w:pPr>
        <w:pStyle w:val="Reftext"/>
      </w:pPr>
      <w:r>
        <w:t>[8]</w:t>
      </w:r>
      <w:r w:rsidR="0097781E">
        <w:tab/>
      </w:r>
      <w:r w:rsidRPr="00582EAC">
        <w:t>Grover L.K.</w:t>
      </w:r>
      <w:r w:rsidR="008B7ADB">
        <w:t xml:space="preserve"> (1996),</w:t>
      </w:r>
      <w:r w:rsidRPr="00582EAC">
        <w:t xml:space="preserve"> </w:t>
      </w:r>
      <w:r w:rsidRPr="008B7ADB">
        <w:rPr>
          <w:i/>
          <w:iCs/>
        </w:rPr>
        <w:t>A fast quantum mechanical algorithm for database search</w:t>
      </w:r>
      <w:r w:rsidRPr="00582EAC">
        <w:t>, Proceedings, 28th Annual ACM Symposium on the Theory of Computing, (May) p. 212</w:t>
      </w:r>
      <w:r w:rsidR="005F2ED2">
        <w:t>.</w:t>
      </w:r>
    </w:p>
    <w:p w14:paraId="381755EB" w14:textId="292A96BF" w:rsidR="00D92402" w:rsidRDefault="00D92402" w:rsidP="0097781E">
      <w:pPr>
        <w:pStyle w:val="Reftext"/>
      </w:pPr>
      <w:r>
        <w:rPr>
          <w:lang w:val="en-US"/>
        </w:rPr>
        <w:t>[9]</w:t>
      </w:r>
      <w:r w:rsidR="0097781E">
        <w:rPr>
          <w:lang w:val="en-US"/>
        </w:rPr>
        <w:tab/>
      </w:r>
      <w:r>
        <w:rPr>
          <w:lang w:val="en-US"/>
        </w:rPr>
        <w:t xml:space="preserve">PQCRYPTO ICT-645622 final report: </w:t>
      </w:r>
      <w:hyperlink r:id="rId15" w:history="1">
        <w:r w:rsidRPr="0096619E">
          <w:rPr>
            <w:rStyle w:val="Hyperlink"/>
            <w:rFonts w:ascii="Arial" w:hAnsi="Arial" w:cs="Arial"/>
            <w:sz w:val="16"/>
            <w:szCs w:val="16"/>
          </w:rPr>
          <w:t>https://pqcrypto.eu.org/deliverables/d5.2-final.pdf</w:t>
        </w:r>
      </w:hyperlink>
    </w:p>
    <w:p w14:paraId="7247FB20" w14:textId="4995D3EE" w:rsidR="00D92402" w:rsidRDefault="00D92402" w:rsidP="0097781E">
      <w:pPr>
        <w:pStyle w:val="Reftext"/>
        <w:rPr>
          <w:rStyle w:val="Hyperlink"/>
        </w:rPr>
      </w:pPr>
      <w:r>
        <w:t>[10]</w:t>
      </w:r>
      <w:r w:rsidR="0097781E">
        <w:tab/>
      </w:r>
      <w:r w:rsidR="009A4EB6">
        <w:t>"</w:t>
      </w:r>
      <w:r>
        <w:t>liboqs</w:t>
      </w:r>
      <w:r w:rsidR="009A4EB6">
        <w:t>"</w:t>
      </w:r>
      <w:r>
        <w:t xml:space="preserve">: </w:t>
      </w:r>
      <w:r w:rsidRPr="00FF76BD">
        <w:t>an open source C library for quantum-safe cryptographic algorithms</w:t>
      </w:r>
      <w:r>
        <w:t xml:space="preserve">, </w:t>
      </w:r>
      <w:hyperlink r:id="rId16" w:history="1">
        <w:r w:rsidRPr="0096619E">
          <w:rPr>
            <w:rStyle w:val="Hyperlink"/>
            <w:rFonts w:ascii="Arial" w:hAnsi="Arial" w:cs="Arial"/>
            <w:sz w:val="16"/>
            <w:szCs w:val="16"/>
          </w:rPr>
          <w:t>https://github.com/open-quantum-safe/liboqs</w:t>
        </w:r>
      </w:hyperlink>
    </w:p>
    <w:p w14:paraId="4E79E3E6" w14:textId="7FB71AC5" w:rsidR="00D92402" w:rsidRDefault="00D92402" w:rsidP="0097781E">
      <w:pPr>
        <w:pStyle w:val="Reftext"/>
        <w:rPr>
          <w:rStyle w:val="Hyperlink"/>
        </w:rPr>
      </w:pPr>
      <w:r w:rsidRPr="00C84AD8">
        <w:t>[11]</w:t>
      </w:r>
      <w:r w:rsidR="0097781E">
        <w:tab/>
      </w:r>
      <w:r w:rsidR="009A4EB6">
        <w:t>"</w:t>
      </w:r>
      <w:r w:rsidRPr="00C84AD8">
        <w:t>CEX</w:t>
      </w:r>
      <w:r w:rsidR="009A4EB6">
        <w:t>"</w:t>
      </w:r>
      <w:r w:rsidRPr="00C84AD8">
        <w:t>: open-source C library for quantum-safe cryptographic algorithms,</w:t>
      </w:r>
      <w:r>
        <w:rPr>
          <w:rStyle w:val="Hyperlink"/>
        </w:rPr>
        <w:t xml:space="preserve"> </w:t>
      </w:r>
      <w:hyperlink r:id="rId17" w:history="1">
        <w:r w:rsidRPr="0096619E">
          <w:rPr>
            <w:rStyle w:val="Hyperlink"/>
            <w:rFonts w:ascii="Arial" w:hAnsi="Arial" w:cs="Arial"/>
            <w:sz w:val="16"/>
            <w:szCs w:val="16"/>
          </w:rPr>
          <w:t>https://github.com/Steppenwolfe65/CEX</w:t>
        </w:r>
      </w:hyperlink>
    </w:p>
    <w:p w14:paraId="3528D056" w14:textId="24DCEBE7" w:rsidR="00D92402" w:rsidRDefault="00D92402" w:rsidP="0097781E">
      <w:pPr>
        <w:pStyle w:val="Reftext"/>
        <w:rPr>
          <w:lang w:val="en-US"/>
        </w:rPr>
      </w:pPr>
      <w:r>
        <w:rPr>
          <w:lang w:val="en-US"/>
        </w:rPr>
        <w:t>[12]</w:t>
      </w:r>
      <w:r w:rsidR="0097781E">
        <w:rPr>
          <w:lang w:val="en-US"/>
        </w:rPr>
        <w:tab/>
      </w:r>
      <w:r w:rsidR="009A4EB6">
        <w:rPr>
          <w:lang w:val="en-US"/>
        </w:rPr>
        <w:t>"</w:t>
      </w:r>
      <w:r>
        <w:rPr>
          <w:lang w:val="en-US"/>
        </w:rPr>
        <w:t>libpqcrypto</w:t>
      </w:r>
      <w:r w:rsidR="009A4EB6">
        <w:rPr>
          <w:lang w:val="en-US"/>
        </w:rPr>
        <w:t>"</w:t>
      </w:r>
      <w:r>
        <w:rPr>
          <w:lang w:val="en-US"/>
        </w:rPr>
        <w:t xml:space="preserve">: </w:t>
      </w:r>
      <w:r w:rsidRPr="00044159">
        <w:rPr>
          <w:lang w:val="en-US"/>
        </w:rPr>
        <w:t>ibpqcrypto is a new cryptographic software library produced by the PQCRYPTO project</w:t>
      </w:r>
      <w:r>
        <w:rPr>
          <w:lang w:val="en-US"/>
        </w:rPr>
        <w:t xml:space="preserve">, </w:t>
      </w:r>
      <w:hyperlink r:id="rId18" w:history="1">
        <w:r w:rsidRPr="0096619E">
          <w:rPr>
            <w:rStyle w:val="Hyperlink"/>
            <w:rFonts w:ascii="Arial" w:hAnsi="Arial" w:cs="Arial"/>
            <w:sz w:val="16"/>
            <w:szCs w:val="16"/>
            <w:lang w:val="en-US"/>
          </w:rPr>
          <w:t>https://ianix.com/pqcrypto/pqcrypto-deployment.html</w:t>
        </w:r>
      </w:hyperlink>
      <w:r>
        <w:rPr>
          <w:lang w:val="en-US"/>
        </w:rPr>
        <w:t xml:space="preserve"> </w:t>
      </w:r>
    </w:p>
    <w:p w14:paraId="544F4D96" w14:textId="181CCF0A" w:rsidR="00D92402" w:rsidRPr="00A63A6C" w:rsidRDefault="00D92402" w:rsidP="0097781E">
      <w:pPr>
        <w:pStyle w:val="Reftext"/>
        <w:rPr>
          <w:lang w:val="en-US"/>
        </w:rPr>
      </w:pPr>
      <w:r>
        <w:rPr>
          <w:lang w:val="en-US"/>
        </w:rPr>
        <w:t>[13]</w:t>
      </w:r>
      <w:r w:rsidR="0097781E">
        <w:rPr>
          <w:lang w:val="en-US"/>
        </w:rPr>
        <w:tab/>
      </w:r>
      <w:r>
        <w:t>ISO/IEC 7816</w:t>
      </w:r>
      <w:r w:rsidR="008B7ADB">
        <w:t>,</w:t>
      </w:r>
      <w:r>
        <w:t xml:space="preserve"> </w:t>
      </w:r>
      <w:r w:rsidRPr="008B7ADB">
        <w:rPr>
          <w:i/>
          <w:iCs/>
        </w:rPr>
        <w:t xml:space="preserve">Identification cards </w:t>
      </w:r>
      <w:r w:rsidR="0097781E" w:rsidRPr="008B7ADB">
        <w:rPr>
          <w:i/>
          <w:iCs/>
        </w:rPr>
        <w:t>–</w:t>
      </w:r>
      <w:r w:rsidRPr="008B7ADB">
        <w:rPr>
          <w:i/>
          <w:iCs/>
        </w:rPr>
        <w:t xml:space="preserve"> Integrated circuit cards</w:t>
      </w:r>
      <w:r w:rsidR="005F2ED2">
        <w:t>.</w:t>
      </w:r>
    </w:p>
    <w:p w14:paraId="01604325" w14:textId="33BADE1D" w:rsidR="00D92402" w:rsidRPr="00273F1D" w:rsidRDefault="00D10CE5" w:rsidP="00C31E5F">
      <w:pPr>
        <w:pStyle w:val="Heading1"/>
        <w:rPr>
          <w:rFonts w:eastAsiaTheme="minorEastAsia"/>
          <w:lang w:eastAsia="ja-JP"/>
        </w:rPr>
      </w:pPr>
      <w:bookmarkStart w:id="17" w:name="_Toc65700740"/>
      <w:bookmarkStart w:id="18" w:name="_Toc65703150"/>
      <w:bookmarkStart w:id="19" w:name="_Toc22726620"/>
      <w:bookmarkStart w:id="20" w:name="_Toc93068963"/>
      <w:bookmarkStart w:id="21" w:name="_Toc93589931"/>
      <w:bookmarkStart w:id="22" w:name="_Toc93590118"/>
      <w:bookmarkStart w:id="23" w:name="_Toc94621469"/>
      <w:bookmarkEnd w:id="17"/>
      <w:bookmarkEnd w:id="18"/>
      <w:r w:rsidRPr="00273F1D">
        <w:rPr>
          <w:rFonts w:eastAsiaTheme="minorEastAsia"/>
          <w:lang w:eastAsia="ja-JP"/>
        </w:rPr>
        <w:t>3</w:t>
      </w:r>
      <w:r w:rsidRPr="00273F1D">
        <w:rPr>
          <w:rFonts w:eastAsiaTheme="minorEastAsia"/>
          <w:lang w:eastAsia="ja-JP"/>
        </w:rPr>
        <w:tab/>
      </w:r>
      <w:r w:rsidR="008B7ADB">
        <w:rPr>
          <w:rFonts w:eastAsiaTheme="minorEastAsia"/>
          <w:lang w:eastAsia="ja-JP"/>
        </w:rPr>
        <w:t>D</w:t>
      </w:r>
      <w:r w:rsidR="00D92402" w:rsidRPr="00273F1D">
        <w:rPr>
          <w:rFonts w:eastAsiaTheme="minorEastAsia"/>
          <w:lang w:eastAsia="ja-JP"/>
        </w:rPr>
        <w:t>efinitions</w:t>
      </w:r>
      <w:bookmarkEnd w:id="19"/>
      <w:bookmarkEnd w:id="20"/>
      <w:bookmarkEnd w:id="21"/>
      <w:bookmarkEnd w:id="22"/>
      <w:bookmarkEnd w:id="23"/>
    </w:p>
    <w:p w14:paraId="64FC9923" w14:textId="44ACB3F4" w:rsidR="00D92402" w:rsidRPr="00273F1D" w:rsidRDefault="00D10CE5" w:rsidP="00C31E5F">
      <w:pPr>
        <w:pStyle w:val="Heading2"/>
        <w:rPr>
          <w:rFonts w:eastAsiaTheme="minorEastAsia"/>
        </w:rPr>
      </w:pPr>
      <w:bookmarkStart w:id="24" w:name="_Toc22726621"/>
      <w:bookmarkStart w:id="25" w:name="_Toc93068964"/>
      <w:bookmarkStart w:id="26" w:name="_Toc93589932"/>
      <w:bookmarkStart w:id="27" w:name="_Toc93590119"/>
      <w:bookmarkStart w:id="28" w:name="_Toc94621470"/>
      <w:r w:rsidRPr="00273F1D">
        <w:rPr>
          <w:rFonts w:eastAsiaTheme="minorEastAsia"/>
        </w:rPr>
        <w:t>3.1</w:t>
      </w:r>
      <w:r w:rsidRPr="00273F1D">
        <w:rPr>
          <w:rFonts w:eastAsiaTheme="minorEastAsia"/>
        </w:rPr>
        <w:tab/>
      </w:r>
      <w:r w:rsidR="00D92402" w:rsidRPr="00273F1D">
        <w:rPr>
          <w:rFonts w:eastAsiaTheme="minorEastAsia"/>
        </w:rPr>
        <w:t>Terms defined elsewhere</w:t>
      </w:r>
      <w:bookmarkEnd w:id="24"/>
      <w:bookmarkEnd w:id="25"/>
      <w:bookmarkEnd w:id="26"/>
      <w:bookmarkEnd w:id="27"/>
      <w:bookmarkEnd w:id="28"/>
    </w:p>
    <w:p w14:paraId="498BC47C" w14:textId="7F0B75DC" w:rsidR="00D92402" w:rsidRPr="009115D3" w:rsidRDefault="00D92402" w:rsidP="00D92402">
      <w:r>
        <w:t>None</w:t>
      </w:r>
      <w:r w:rsidR="00AD348B">
        <w:t>.</w:t>
      </w:r>
    </w:p>
    <w:p w14:paraId="11FD9627" w14:textId="30BFFF9E" w:rsidR="00D92402" w:rsidRPr="00273F1D" w:rsidRDefault="00D10CE5" w:rsidP="005F2ED2">
      <w:pPr>
        <w:pStyle w:val="Heading2"/>
        <w:rPr>
          <w:rFonts w:eastAsiaTheme="minorEastAsia"/>
        </w:rPr>
      </w:pPr>
      <w:bookmarkStart w:id="29" w:name="_Toc22726622"/>
      <w:bookmarkStart w:id="30" w:name="_Toc93068965"/>
      <w:bookmarkStart w:id="31" w:name="_Toc93589933"/>
      <w:bookmarkStart w:id="32" w:name="_Toc93590120"/>
      <w:bookmarkStart w:id="33" w:name="_Toc94621471"/>
      <w:r w:rsidRPr="00273F1D">
        <w:rPr>
          <w:rFonts w:eastAsiaTheme="minorEastAsia"/>
        </w:rPr>
        <w:t>3.2</w:t>
      </w:r>
      <w:r w:rsidRPr="00273F1D">
        <w:rPr>
          <w:rFonts w:eastAsiaTheme="minorEastAsia"/>
        </w:rPr>
        <w:tab/>
      </w:r>
      <w:r w:rsidR="00D92402" w:rsidRPr="00273F1D">
        <w:rPr>
          <w:rFonts w:eastAsiaTheme="minorEastAsia"/>
        </w:rPr>
        <w:t xml:space="preserve">Terms defined </w:t>
      </w:r>
      <w:bookmarkEnd w:id="29"/>
      <w:bookmarkEnd w:id="30"/>
      <w:bookmarkEnd w:id="31"/>
      <w:bookmarkEnd w:id="32"/>
      <w:r w:rsidR="008B7ADB">
        <w:rPr>
          <w:rFonts w:eastAsiaTheme="minorEastAsia"/>
        </w:rPr>
        <w:t>in this Technical Report</w:t>
      </w:r>
      <w:bookmarkEnd w:id="33"/>
    </w:p>
    <w:p w14:paraId="4876061F" w14:textId="5A268AB9" w:rsidR="00D92402" w:rsidRPr="00273F1D" w:rsidRDefault="00D92402" w:rsidP="00D92402">
      <w:r>
        <w:t>None</w:t>
      </w:r>
      <w:r w:rsidR="00AD348B">
        <w:t>.</w:t>
      </w:r>
    </w:p>
    <w:p w14:paraId="72D5B6B0" w14:textId="5FC5B4EA" w:rsidR="00D92402" w:rsidRDefault="00D10CE5" w:rsidP="005F2ED2">
      <w:pPr>
        <w:pStyle w:val="Heading1"/>
        <w:rPr>
          <w:rFonts w:eastAsiaTheme="minorEastAsia"/>
          <w:lang w:eastAsia="ja-JP"/>
        </w:rPr>
      </w:pPr>
      <w:bookmarkStart w:id="34" w:name="_Toc22726623"/>
      <w:bookmarkStart w:id="35" w:name="_Toc93068966"/>
      <w:bookmarkStart w:id="36" w:name="_Toc93589934"/>
      <w:bookmarkStart w:id="37" w:name="_Toc93590121"/>
      <w:bookmarkStart w:id="38" w:name="_Toc94621472"/>
      <w:r w:rsidRPr="00273F1D">
        <w:rPr>
          <w:rFonts w:eastAsiaTheme="minorEastAsia"/>
          <w:lang w:eastAsia="ja-JP"/>
        </w:rPr>
        <w:t>4</w:t>
      </w:r>
      <w:r w:rsidRPr="00273F1D">
        <w:rPr>
          <w:rFonts w:eastAsiaTheme="minorEastAsia"/>
          <w:lang w:eastAsia="ja-JP"/>
        </w:rPr>
        <w:tab/>
      </w:r>
      <w:r w:rsidR="00D92402" w:rsidRPr="00273F1D">
        <w:rPr>
          <w:rFonts w:eastAsiaTheme="minorEastAsia"/>
          <w:lang w:eastAsia="ja-JP"/>
        </w:rPr>
        <w:t>Abbreviations and acronyms</w:t>
      </w:r>
      <w:bookmarkEnd w:id="34"/>
      <w:bookmarkEnd w:id="35"/>
      <w:bookmarkEnd w:id="36"/>
      <w:bookmarkEnd w:id="37"/>
      <w:bookmarkEnd w:id="38"/>
    </w:p>
    <w:p w14:paraId="116ED2F5" w14:textId="77777777" w:rsidR="005F2ED2" w:rsidRPr="00151ACE" w:rsidRDefault="005F2ED2" w:rsidP="005F2ED2">
      <w:pPr>
        <w:rPr>
          <w:lang w:eastAsia="ja-JP" w:bidi="ar-DZ"/>
        </w:rPr>
      </w:pPr>
      <w:r>
        <w:t>This Technical Report uses the following abbreviations and acronyms:</w:t>
      </w:r>
    </w:p>
    <w:p w14:paraId="7173D18D" w14:textId="5A559B14" w:rsidR="00A43A9D" w:rsidRDefault="00A43A9D" w:rsidP="005F2ED2">
      <w:pPr>
        <w:tabs>
          <w:tab w:val="clear" w:pos="794"/>
          <w:tab w:val="clear" w:pos="1191"/>
        </w:tabs>
      </w:pPr>
      <w:r>
        <w:t>AES</w:t>
      </w:r>
      <w:r>
        <w:tab/>
      </w:r>
      <w:r w:rsidRPr="00A43A9D">
        <w:t>Advanced Encryption Standard</w:t>
      </w:r>
    </w:p>
    <w:p w14:paraId="23BAEBBA" w14:textId="10FDA592" w:rsidR="00B728F6" w:rsidRDefault="00B728F6" w:rsidP="005F2ED2">
      <w:pPr>
        <w:tabs>
          <w:tab w:val="clear" w:pos="794"/>
          <w:tab w:val="clear" w:pos="1191"/>
        </w:tabs>
      </w:pPr>
      <w:r>
        <w:t>APDU</w:t>
      </w:r>
      <w:r>
        <w:tab/>
      </w:r>
      <w:r w:rsidRPr="00B728F6">
        <w:t xml:space="preserve">Application </w:t>
      </w:r>
      <w:r>
        <w:t>Protocol</w:t>
      </w:r>
      <w:r w:rsidRPr="00B728F6">
        <w:t xml:space="preserve"> Data Unit</w:t>
      </w:r>
    </w:p>
    <w:p w14:paraId="02A582F1" w14:textId="6D5AF528" w:rsidR="00B728F6" w:rsidRDefault="00B728F6" w:rsidP="005F2ED2">
      <w:pPr>
        <w:tabs>
          <w:tab w:val="clear" w:pos="794"/>
          <w:tab w:val="clear" w:pos="1191"/>
        </w:tabs>
      </w:pPr>
      <w:r>
        <w:t>API</w:t>
      </w:r>
      <w:r>
        <w:tab/>
        <w:t>A</w:t>
      </w:r>
      <w:r w:rsidRPr="00B728F6">
        <w:t xml:space="preserve">pplication </w:t>
      </w:r>
      <w:r>
        <w:t>P</w:t>
      </w:r>
      <w:r w:rsidRPr="00B728F6">
        <w:t xml:space="preserve">rogramming </w:t>
      </w:r>
      <w:r>
        <w:t>I</w:t>
      </w:r>
      <w:r w:rsidRPr="00B728F6">
        <w:t>nterface</w:t>
      </w:r>
    </w:p>
    <w:p w14:paraId="02B1D010" w14:textId="4F675DF9" w:rsidR="00BC6F22" w:rsidRDefault="00BC6F22" w:rsidP="005F2ED2">
      <w:pPr>
        <w:tabs>
          <w:tab w:val="clear" w:pos="794"/>
          <w:tab w:val="clear" w:pos="1191"/>
        </w:tabs>
      </w:pPr>
      <w:r>
        <w:t>BIKE</w:t>
      </w:r>
      <w:r>
        <w:tab/>
      </w:r>
      <w:r w:rsidRPr="00BC6F22">
        <w:t>Bit Flipping Key Encapsulation</w:t>
      </w:r>
    </w:p>
    <w:p w14:paraId="23671FBA" w14:textId="2A1EA6B0" w:rsidR="005F2ED2" w:rsidRDefault="005F2ED2" w:rsidP="005F2ED2">
      <w:pPr>
        <w:tabs>
          <w:tab w:val="clear" w:pos="794"/>
          <w:tab w:val="clear" w:pos="1191"/>
        </w:tabs>
      </w:pPr>
      <w:r w:rsidRPr="00356295">
        <w:t>BTS</w:t>
      </w:r>
      <w:r w:rsidRPr="00356295">
        <w:tab/>
        <w:t>Base Transceiver Station</w:t>
      </w:r>
    </w:p>
    <w:p w14:paraId="56289E5B" w14:textId="77777777" w:rsidR="008B7ADB" w:rsidRDefault="008B7ADB" w:rsidP="008B7ADB">
      <w:pPr>
        <w:tabs>
          <w:tab w:val="clear" w:pos="794"/>
          <w:tab w:val="clear" w:pos="1191"/>
        </w:tabs>
      </w:pPr>
      <w:r>
        <w:t>CNSA</w:t>
      </w:r>
      <w:r>
        <w:tab/>
      </w:r>
      <w:r w:rsidRPr="00324999">
        <w:t>Commercial National Security Algorithm</w:t>
      </w:r>
    </w:p>
    <w:p w14:paraId="4638E209" w14:textId="2EE66B37" w:rsidR="005F2ED2" w:rsidRDefault="005F2ED2" w:rsidP="005F2ED2">
      <w:pPr>
        <w:tabs>
          <w:tab w:val="clear" w:pos="794"/>
          <w:tab w:val="clear" w:pos="1191"/>
        </w:tabs>
      </w:pPr>
      <w:r w:rsidRPr="00356295">
        <w:t>DFS</w:t>
      </w:r>
      <w:r w:rsidRPr="00356295">
        <w:tab/>
        <w:t xml:space="preserve">Digital Financial </w:t>
      </w:r>
      <w:r w:rsidR="00AE4F93">
        <w:t>Services</w:t>
      </w:r>
    </w:p>
    <w:p w14:paraId="7BFBAF89" w14:textId="58B99C34" w:rsidR="008B7ADB" w:rsidRDefault="008B7ADB" w:rsidP="008B7ADB">
      <w:pPr>
        <w:tabs>
          <w:tab w:val="clear" w:pos="794"/>
          <w:tab w:val="clear" w:pos="1191"/>
        </w:tabs>
      </w:pPr>
      <w:r>
        <w:t>DH</w:t>
      </w:r>
      <w:r>
        <w:tab/>
        <w:t>Diffie-Hellman</w:t>
      </w:r>
    </w:p>
    <w:p w14:paraId="181475A4" w14:textId="77777777" w:rsidR="008B7ADB" w:rsidRDefault="008B7ADB" w:rsidP="008B7ADB">
      <w:pPr>
        <w:tabs>
          <w:tab w:val="clear" w:pos="794"/>
          <w:tab w:val="clear" w:pos="1191"/>
        </w:tabs>
      </w:pPr>
      <w:r>
        <w:t>ECDH</w:t>
      </w:r>
      <w:r>
        <w:tab/>
        <w:t>Elliptic Curve Diffie-Hellman</w:t>
      </w:r>
    </w:p>
    <w:p w14:paraId="63F1D7F0" w14:textId="77777777" w:rsidR="008B7ADB" w:rsidRPr="00F50F5C" w:rsidRDefault="008B7ADB" w:rsidP="008B7ADB">
      <w:pPr>
        <w:tabs>
          <w:tab w:val="clear" w:pos="794"/>
          <w:tab w:val="clear" w:pos="1191"/>
        </w:tabs>
      </w:pPr>
      <w:r w:rsidRPr="00F50F5C">
        <w:t>ECDSA</w:t>
      </w:r>
      <w:r w:rsidRPr="00F50F5C">
        <w:tab/>
        <w:t>Elliptic Curve Digital Signature Algorithm</w:t>
      </w:r>
    </w:p>
    <w:p w14:paraId="754F8A37" w14:textId="5134900E" w:rsidR="00F2244D" w:rsidRDefault="00F2244D" w:rsidP="005F2ED2">
      <w:pPr>
        <w:tabs>
          <w:tab w:val="clear" w:pos="794"/>
          <w:tab w:val="clear" w:pos="1191"/>
        </w:tabs>
      </w:pPr>
      <w:r>
        <w:t>GSM</w:t>
      </w:r>
      <w:r>
        <w:tab/>
      </w:r>
      <w:r w:rsidRPr="00F2244D">
        <w:t>Global System for Mobile communications</w:t>
      </w:r>
    </w:p>
    <w:p w14:paraId="0F444758" w14:textId="77777777" w:rsidR="005F2ED2" w:rsidRPr="00356295" w:rsidRDefault="005F2ED2" w:rsidP="005F2ED2">
      <w:pPr>
        <w:tabs>
          <w:tab w:val="clear" w:pos="794"/>
          <w:tab w:val="clear" w:pos="1191"/>
        </w:tabs>
      </w:pPr>
      <w:r w:rsidRPr="00356295">
        <w:t>GTP</w:t>
      </w:r>
      <w:r w:rsidRPr="00356295">
        <w:tab/>
        <w:t>GPRS Tunnelling Protocol</w:t>
      </w:r>
    </w:p>
    <w:p w14:paraId="4971A6CD" w14:textId="58ABD6C0" w:rsidR="005F2ED2" w:rsidRPr="00356295" w:rsidRDefault="005F2ED2" w:rsidP="005F2ED2">
      <w:pPr>
        <w:tabs>
          <w:tab w:val="clear" w:pos="794"/>
          <w:tab w:val="clear" w:pos="1191"/>
        </w:tabs>
      </w:pPr>
      <w:r w:rsidRPr="00356295">
        <w:t>HLR &amp; VLR</w:t>
      </w:r>
      <w:r w:rsidRPr="00356295">
        <w:tab/>
        <w:t>Home/Visitor Location Register</w:t>
      </w:r>
    </w:p>
    <w:p w14:paraId="79A70478" w14:textId="4B3CABED" w:rsidR="00BC6F22" w:rsidRDefault="00BC6F22" w:rsidP="008B7ADB">
      <w:pPr>
        <w:tabs>
          <w:tab w:val="clear" w:pos="794"/>
          <w:tab w:val="clear" w:pos="1191"/>
        </w:tabs>
      </w:pPr>
      <w:r>
        <w:t>HQC</w:t>
      </w:r>
      <w:r>
        <w:tab/>
      </w:r>
      <w:r w:rsidRPr="00BC6F22">
        <w:t>Hamming Quasi-Cyclic</w:t>
      </w:r>
    </w:p>
    <w:p w14:paraId="23399077" w14:textId="3B0C61A4" w:rsidR="005E7879" w:rsidRDefault="005E7879" w:rsidP="008B7ADB">
      <w:pPr>
        <w:tabs>
          <w:tab w:val="clear" w:pos="794"/>
          <w:tab w:val="clear" w:pos="1191"/>
        </w:tabs>
      </w:pPr>
      <w:r>
        <w:t>ICC</w:t>
      </w:r>
      <w:r>
        <w:tab/>
        <w:t>I</w:t>
      </w:r>
      <w:r w:rsidRPr="005E7879">
        <w:t xml:space="preserve">ntegrated </w:t>
      </w:r>
      <w:r>
        <w:t>C</w:t>
      </w:r>
      <w:r w:rsidRPr="005E7879">
        <w:t xml:space="preserve">ircuit </w:t>
      </w:r>
      <w:r>
        <w:t>C</w:t>
      </w:r>
      <w:r w:rsidRPr="005E7879">
        <w:t>ard</w:t>
      </w:r>
    </w:p>
    <w:p w14:paraId="0545A051" w14:textId="77777777" w:rsidR="008B7ADB" w:rsidRDefault="008B7ADB" w:rsidP="008B7ADB">
      <w:pPr>
        <w:tabs>
          <w:tab w:val="clear" w:pos="794"/>
          <w:tab w:val="clear" w:pos="1191"/>
        </w:tabs>
      </w:pPr>
      <w:r>
        <w:t>IE</w:t>
      </w:r>
      <w:r>
        <w:tab/>
        <w:t>Information Element</w:t>
      </w:r>
    </w:p>
    <w:p w14:paraId="2818EA47" w14:textId="611FF95A" w:rsidR="005F2ED2" w:rsidRPr="00356295" w:rsidRDefault="005F2ED2" w:rsidP="005F2ED2">
      <w:pPr>
        <w:tabs>
          <w:tab w:val="clear" w:pos="794"/>
          <w:tab w:val="clear" w:pos="1191"/>
        </w:tabs>
      </w:pPr>
      <w:r w:rsidRPr="00356295">
        <w:t>IMEI</w:t>
      </w:r>
      <w:r w:rsidRPr="00356295">
        <w:tab/>
        <w:t>International Mobile Equipment Identity</w:t>
      </w:r>
    </w:p>
    <w:p w14:paraId="5EE07D88" w14:textId="68A56ED3" w:rsidR="005F2ED2" w:rsidRPr="00F50F5C" w:rsidRDefault="005F2ED2" w:rsidP="005F2ED2">
      <w:pPr>
        <w:tabs>
          <w:tab w:val="clear" w:pos="794"/>
          <w:tab w:val="clear" w:pos="1191"/>
        </w:tabs>
      </w:pPr>
      <w:r w:rsidRPr="00F50F5C">
        <w:t>IMSI &amp; TMSI</w:t>
      </w:r>
      <w:r w:rsidRPr="00F50F5C">
        <w:tab/>
        <w:t>International Mobile Subscriber Identity</w:t>
      </w:r>
    </w:p>
    <w:p w14:paraId="772CF006" w14:textId="77777777" w:rsidR="008B7ADB" w:rsidRPr="00F50F5C" w:rsidRDefault="008B7ADB" w:rsidP="008B7ADB">
      <w:pPr>
        <w:tabs>
          <w:tab w:val="clear" w:pos="794"/>
          <w:tab w:val="clear" w:pos="1191"/>
        </w:tabs>
      </w:pPr>
      <w:r w:rsidRPr="00F50F5C">
        <w:t>JCVM</w:t>
      </w:r>
      <w:r w:rsidRPr="00F50F5C">
        <w:tab/>
        <w:t>Java Card Virtual Machine</w:t>
      </w:r>
    </w:p>
    <w:p w14:paraId="1200FB43" w14:textId="77777777" w:rsidR="008B7ADB" w:rsidRPr="00F50F5C" w:rsidRDefault="008B7ADB" w:rsidP="008B7ADB">
      <w:pPr>
        <w:tabs>
          <w:tab w:val="clear" w:pos="794"/>
          <w:tab w:val="clear" w:pos="1191"/>
        </w:tabs>
      </w:pPr>
      <w:r w:rsidRPr="00F50F5C">
        <w:t>JCRE</w:t>
      </w:r>
      <w:r w:rsidRPr="00F50F5C">
        <w:tab/>
        <w:t>Java Card Runtime Environment</w:t>
      </w:r>
    </w:p>
    <w:p w14:paraId="55A7EBCD" w14:textId="43578F31" w:rsidR="00BC6F22" w:rsidRPr="00F50F5C" w:rsidRDefault="00BC6F22" w:rsidP="008B7ADB">
      <w:pPr>
        <w:tabs>
          <w:tab w:val="clear" w:pos="794"/>
          <w:tab w:val="clear" w:pos="1191"/>
        </w:tabs>
      </w:pPr>
      <w:r w:rsidRPr="00F50F5C">
        <w:t>KEM</w:t>
      </w:r>
      <w:r w:rsidRPr="00F50F5C">
        <w:tab/>
        <w:t>Key Encapsulation Mechanism</w:t>
      </w:r>
    </w:p>
    <w:p w14:paraId="77356C3B" w14:textId="77777777" w:rsidR="008B7ADB" w:rsidRPr="00F50F5C" w:rsidRDefault="008B7ADB" w:rsidP="008B7ADB">
      <w:pPr>
        <w:tabs>
          <w:tab w:val="clear" w:pos="794"/>
          <w:tab w:val="clear" w:pos="1191"/>
        </w:tabs>
      </w:pPr>
      <w:r w:rsidRPr="00F50F5C">
        <w:t>LMS</w:t>
      </w:r>
      <w:r w:rsidRPr="00F50F5C">
        <w:tab/>
        <w:t>Leighton-Micali Signatures</w:t>
      </w:r>
    </w:p>
    <w:p w14:paraId="653CBF25" w14:textId="58D23C01" w:rsidR="005F2ED2" w:rsidRPr="007E55CE" w:rsidRDefault="005F2ED2" w:rsidP="005F2ED2">
      <w:pPr>
        <w:tabs>
          <w:tab w:val="clear" w:pos="794"/>
          <w:tab w:val="clear" w:pos="1191"/>
        </w:tabs>
        <w:rPr>
          <w:lang w:val="fr-CH"/>
        </w:rPr>
      </w:pPr>
      <w:r w:rsidRPr="007E55CE">
        <w:rPr>
          <w:lang w:val="fr-CH"/>
        </w:rPr>
        <w:t>MAP</w:t>
      </w:r>
      <w:r w:rsidRPr="007E55CE">
        <w:rPr>
          <w:lang w:val="fr-CH"/>
        </w:rPr>
        <w:tab/>
        <w:t>Mobile Application Part</w:t>
      </w:r>
    </w:p>
    <w:p w14:paraId="1372C0D8" w14:textId="535A5F50" w:rsidR="008B7ADB" w:rsidRPr="007E55CE" w:rsidRDefault="008B7ADB" w:rsidP="008B7ADB">
      <w:pPr>
        <w:tabs>
          <w:tab w:val="clear" w:pos="794"/>
          <w:tab w:val="clear" w:pos="1191"/>
        </w:tabs>
        <w:rPr>
          <w:lang w:val="fr-CH"/>
        </w:rPr>
      </w:pPr>
      <w:r w:rsidRPr="007E55CE">
        <w:rPr>
          <w:lang w:val="fr-CH"/>
        </w:rPr>
        <w:t>MCU</w:t>
      </w:r>
      <w:r w:rsidRPr="007E55CE">
        <w:rPr>
          <w:lang w:val="fr-CH"/>
        </w:rPr>
        <w:tab/>
        <w:t>Micro C</w:t>
      </w:r>
      <w:r w:rsidR="00AE4F93" w:rsidRPr="007E55CE">
        <w:rPr>
          <w:lang w:val="fr-CH"/>
        </w:rPr>
        <w:t>o</w:t>
      </w:r>
      <w:r w:rsidRPr="007E55CE">
        <w:rPr>
          <w:lang w:val="fr-CH"/>
        </w:rPr>
        <w:t>ntroller Unit</w:t>
      </w:r>
    </w:p>
    <w:p w14:paraId="5E0F040D" w14:textId="77777777" w:rsidR="008B7ADB" w:rsidRPr="00807E2A" w:rsidRDefault="008B7ADB" w:rsidP="008B7ADB">
      <w:pPr>
        <w:tabs>
          <w:tab w:val="clear" w:pos="794"/>
          <w:tab w:val="clear" w:pos="1191"/>
        </w:tabs>
      </w:pPr>
      <w:r w:rsidRPr="00807E2A">
        <w:t>MMI</w:t>
      </w:r>
      <w:r w:rsidRPr="00807E2A">
        <w:tab/>
        <w:t>Man Machine Interface</w:t>
      </w:r>
    </w:p>
    <w:p w14:paraId="667DC821" w14:textId="4D07588D" w:rsidR="005F2ED2" w:rsidRPr="00807E2A" w:rsidRDefault="005F2ED2" w:rsidP="005F2ED2">
      <w:pPr>
        <w:tabs>
          <w:tab w:val="clear" w:pos="794"/>
          <w:tab w:val="clear" w:pos="1191"/>
        </w:tabs>
      </w:pPr>
      <w:r w:rsidRPr="00807E2A">
        <w:t>MO-SMS</w:t>
      </w:r>
      <w:r w:rsidRPr="00807E2A">
        <w:tab/>
        <w:t>Mobile Originated SMS</w:t>
      </w:r>
    </w:p>
    <w:p w14:paraId="02738417" w14:textId="2DDD06EB" w:rsidR="005F2ED2" w:rsidRPr="00807E2A" w:rsidRDefault="005F2ED2" w:rsidP="005F2ED2">
      <w:pPr>
        <w:tabs>
          <w:tab w:val="clear" w:pos="794"/>
          <w:tab w:val="clear" w:pos="1191"/>
        </w:tabs>
      </w:pPr>
      <w:r w:rsidRPr="00807E2A">
        <w:t>MO-USSD</w:t>
      </w:r>
      <w:r w:rsidRPr="00807E2A">
        <w:tab/>
        <w:t>Mobile Originated USSD transaction</w:t>
      </w:r>
    </w:p>
    <w:p w14:paraId="0F4DEB54" w14:textId="77777777" w:rsidR="008B7ADB" w:rsidRPr="00807E2A" w:rsidRDefault="008B7ADB" w:rsidP="008B7ADB">
      <w:pPr>
        <w:tabs>
          <w:tab w:val="clear" w:pos="794"/>
          <w:tab w:val="clear" w:pos="1191"/>
        </w:tabs>
      </w:pPr>
      <w:r w:rsidRPr="00807E2A">
        <w:t>MS</w:t>
      </w:r>
      <w:r w:rsidRPr="00807E2A">
        <w:tab/>
        <w:t>Mobile Station</w:t>
      </w:r>
    </w:p>
    <w:p w14:paraId="3B499FDA" w14:textId="77777777" w:rsidR="008B7ADB" w:rsidRDefault="008B7ADB" w:rsidP="008B7ADB">
      <w:pPr>
        <w:tabs>
          <w:tab w:val="clear" w:pos="794"/>
          <w:tab w:val="clear" w:pos="1191"/>
        </w:tabs>
      </w:pPr>
      <w:r>
        <w:t>MSC</w:t>
      </w:r>
      <w:r>
        <w:tab/>
        <w:t>Mobile Switch Centre</w:t>
      </w:r>
    </w:p>
    <w:p w14:paraId="249F21A0" w14:textId="4087DD10" w:rsidR="005F2ED2" w:rsidRPr="00074C96" w:rsidRDefault="005F2ED2" w:rsidP="005F2ED2">
      <w:pPr>
        <w:tabs>
          <w:tab w:val="clear" w:pos="794"/>
          <w:tab w:val="clear" w:pos="1191"/>
        </w:tabs>
      </w:pPr>
      <w:r w:rsidRPr="00074C96">
        <w:t>MSISDN</w:t>
      </w:r>
      <w:r w:rsidRPr="00074C96">
        <w:tab/>
        <w:t>Mobile Station International Subscriber Directory Number</w:t>
      </w:r>
    </w:p>
    <w:p w14:paraId="07D9C49B" w14:textId="76859E10" w:rsidR="005F2ED2" w:rsidRPr="00356295" w:rsidRDefault="005F2ED2" w:rsidP="005F2ED2">
      <w:pPr>
        <w:tabs>
          <w:tab w:val="clear" w:pos="794"/>
          <w:tab w:val="clear" w:pos="1191"/>
        </w:tabs>
      </w:pPr>
      <w:r w:rsidRPr="00356295">
        <w:t>MT-SMS</w:t>
      </w:r>
      <w:r w:rsidRPr="00356295">
        <w:tab/>
        <w:t>Mobile Terminated SMS</w:t>
      </w:r>
    </w:p>
    <w:p w14:paraId="485831BE" w14:textId="77777777" w:rsidR="005F2ED2" w:rsidRPr="00356295" w:rsidRDefault="005F2ED2" w:rsidP="005F2ED2">
      <w:pPr>
        <w:tabs>
          <w:tab w:val="clear" w:pos="794"/>
          <w:tab w:val="clear" w:pos="1191"/>
        </w:tabs>
      </w:pPr>
      <w:r w:rsidRPr="00356295">
        <w:t>MT-USSD</w:t>
      </w:r>
      <w:r w:rsidRPr="00356295">
        <w:tab/>
        <w:t>Mobile Terminated USSD transaction</w:t>
      </w:r>
    </w:p>
    <w:p w14:paraId="708ED50B" w14:textId="5B655635" w:rsidR="008B7ADB" w:rsidRDefault="008B7ADB" w:rsidP="008B7ADB">
      <w:pPr>
        <w:tabs>
          <w:tab w:val="clear" w:pos="794"/>
          <w:tab w:val="clear" w:pos="1191"/>
        </w:tabs>
      </w:pPr>
      <w:r>
        <w:t>NE</w:t>
      </w:r>
      <w:r>
        <w:tab/>
        <w:t>Network Element</w:t>
      </w:r>
    </w:p>
    <w:p w14:paraId="79B365D6" w14:textId="4D0D2815" w:rsidR="00776380" w:rsidRDefault="00776380" w:rsidP="008B7ADB">
      <w:pPr>
        <w:tabs>
          <w:tab w:val="clear" w:pos="794"/>
          <w:tab w:val="clear" w:pos="1191"/>
        </w:tabs>
      </w:pPr>
      <w:r>
        <w:t>NFC</w:t>
      </w:r>
      <w:r>
        <w:tab/>
      </w:r>
      <w:r w:rsidRPr="00776380">
        <w:t>Near Field Communication</w:t>
      </w:r>
    </w:p>
    <w:p w14:paraId="43FCD8D5" w14:textId="4A144F58" w:rsidR="008B7ADB" w:rsidRDefault="008B7ADB" w:rsidP="008B7ADB">
      <w:pPr>
        <w:tabs>
          <w:tab w:val="clear" w:pos="794"/>
          <w:tab w:val="clear" w:pos="1191"/>
        </w:tabs>
      </w:pPr>
      <w:r>
        <w:t>NIST</w:t>
      </w:r>
      <w:r>
        <w:tab/>
      </w:r>
      <w:r w:rsidRPr="00805B81">
        <w:t>National Institute of Standards and Technology</w:t>
      </w:r>
    </w:p>
    <w:p w14:paraId="6D5E1EC9" w14:textId="77777777" w:rsidR="008B7ADB" w:rsidRPr="00805B81" w:rsidRDefault="008B7ADB" w:rsidP="008B7ADB">
      <w:pPr>
        <w:tabs>
          <w:tab w:val="clear" w:pos="794"/>
          <w:tab w:val="clear" w:pos="1191"/>
        </w:tabs>
      </w:pPr>
      <w:r>
        <w:t>NSA</w:t>
      </w:r>
      <w:r>
        <w:tab/>
        <w:t>National Security Agency</w:t>
      </w:r>
    </w:p>
    <w:p w14:paraId="7A793224" w14:textId="5E07CBB8" w:rsidR="005F2ED2" w:rsidRDefault="005F2ED2" w:rsidP="005F2ED2">
      <w:pPr>
        <w:tabs>
          <w:tab w:val="clear" w:pos="794"/>
          <w:tab w:val="clear" w:pos="1191"/>
        </w:tabs>
      </w:pPr>
      <w:r w:rsidRPr="00356295">
        <w:t>OTP</w:t>
      </w:r>
      <w:r w:rsidRPr="00356295">
        <w:tab/>
        <w:t>One Time Password</w:t>
      </w:r>
    </w:p>
    <w:p w14:paraId="041D9BC4" w14:textId="77777777" w:rsidR="008B7ADB" w:rsidRDefault="008B7ADB" w:rsidP="008B7ADB">
      <w:pPr>
        <w:tabs>
          <w:tab w:val="clear" w:pos="794"/>
          <w:tab w:val="clear" w:pos="1191"/>
        </w:tabs>
        <w:rPr>
          <w:lang w:val="en-US"/>
        </w:rPr>
      </w:pPr>
      <w:r>
        <w:rPr>
          <w:lang w:val="en-US"/>
        </w:rPr>
        <w:t>PKI</w:t>
      </w:r>
      <w:r>
        <w:rPr>
          <w:lang w:val="en-US"/>
        </w:rPr>
        <w:tab/>
        <w:t>Public Key Infrastructure</w:t>
      </w:r>
    </w:p>
    <w:p w14:paraId="16859368" w14:textId="6B883B31" w:rsidR="005F2ED2" w:rsidRDefault="005F2ED2" w:rsidP="005F2ED2">
      <w:pPr>
        <w:tabs>
          <w:tab w:val="clear" w:pos="794"/>
          <w:tab w:val="clear" w:pos="1191"/>
        </w:tabs>
      </w:pPr>
      <w:r w:rsidRPr="0019337A">
        <w:t>PIN</w:t>
      </w:r>
      <w:r w:rsidRPr="00356295">
        <w:tab/>
      </w:r>
      <w:r w:rsidRPr="0019337A">
        <w:t>Personal Identification Number</w:t>
      </w:r>
    </w:p>
    <w:p w14:paraId="7934EF14" w14:textId="77777777" w:rsidR="008B7ADB" w:rsidRDefault="008B7ADB" w:rsidP="008B7ADB">
      <w:pPr>
        <w:tabs>
          <w:tab w:val="clear" w:pos="794"/>
          <w:tab w:val="clear" w:pos="1191"/>
        </w:tabs>
        <w:rPr>
          <w:lang w:val="en-US"/>
        </w:rPr>
      </w:pPr>
      <w:r>
        <w:rPr>
          <w:lang w:val="en-US"/>
        </w:rPr>
        <w:t>QSC</w:t>
      </w:r>
      <w:r>
        <w:rPr>
          <w:lang w:val="en-US"/>
        </w:rPr>
        <w:tab/>
        <w:t>Quantum Safe Cryptography (a.k.a Post Quantum Cryptography)</w:t>
      </w:r>
    </w:p>
    <w:p w14:paraId="694CC96A" w14:textId="03D88822" w:rsidR="00A062E3" w:rsidRDefault="00A062E3" w:rsidP="008B7ADB">
      <w:pPr>
        <w:tabs>
          <w:tab w:val="clear" w:pos="794"/>
          <w:tab w:val="clear" w:pos="1191"/>
        </w:tabs>
        <w:rPr>
          <w:lang w:val="en-US"/>
        </w:rPr>
      </w:pPr>
      <w:r>
        <w:rPr>
          <w:lang w:val="en-US"/>
        </w:rPr>
        <w:t>SDCCH</w:t>
      </w:r>
      <w:r>
        <w:rPr>
          <w:lang w:val="en-US"/>
        </w:rPr>
        <w:tab/>
      </w:r>
      <w:r w:rsidRPr="00A062E3">
        <w:rPr>
          <w:lang w:val="en-US"/>
        </w:rPr>
        <w:t>Standalone Dedicated Control Channel</w:t>
      </w:r>
    </w:p>
    <w:p w14:paraId="3903C250" w14:textId="77777777" w:rsidR="008B7ADB" w:rsidRPr="00324999" w:rsidRDefault="008B7ADB" w:rsidP="008B7ADB">
      <w:pPr>
        <w:tabs>
          <w:tab w:val="clear" w:pos="794"/>
          <w:tab w:val="clear" w:pos="1191"/>
        </w:tabs>
      </w:pPr>
      <w:r w:rsidRPr="00D91737">
        <w:rPr>
          <w:lang w:val="en-US"/>
        </w:rPr>
        <w:t>SIDH</w:t>
      </w:r>
      <w:r>
        <w:tab/>
      </w:r>
      <w:r w:rsidRPr="00D91737">
        <w:rPr>
          <w:lang w:val="en-US"/>
        </w:rPr>
        <w:t>Super Singular Diffie-Hellman Algorithm</w:t>
      </w:r>
    </w:p>
    <w:p w14:paraId="5F854623" w14:textId="060DDEF0" w:rsidR="00776380" w:rsidRDefault="00776380" w:rsidP="005F2ED2">
      <w:pPr>
        <w:tabs>
          <w:tab w:val="clear" w:pos="794"/>
          <w:tab w:val="clear" w:pos="1191"/>
        </w:tabs>
      </w:pPr>
      <w:r>
        <w:t>SIM</w:t>
      </w:r>
      <w:r>
        <w:tab/>
      </w:r>
      <w:r w:rsidRPr="00776380">
        <w:t>Subscriber Identity Module</w:t>
      </w:r>
    </w:p>
    <w:p w14:paraId="1D74A7DE" w14:textId="77777777" w:rsidR="005F2ED2" w:rsidRPr="00356295" w:rsidRDefault="005F2ED2" w:rsidP="005F2ED2">
      <w:pPr>
        <w:tabs>
          <w:tab w:val="clear" w:pos="794"/>
          <w:tab w:val="clear" w:pos="1191"/>
        </w:tabs>
      </w:pPr>
      <w:r w:rsidRPr="00356295">
        <w:t>SMS</w:t>
      </w:r>
      <w:r w:rsidRPr="00356295">
        <w:tab/>
        <w:t>Short Messaging Service</w:t>
      </w:r>
    </w:p>
    <w:p w14:paraId="1F58B423" w14:textId="6725CBA3" w:rsidR="005F2ED2" w:rsidRDefault="005F2ED2" w:rsidP="005F2ED2">
      <w:pPr>
        <w:tabs>
          <w:tab w:val="clear" w:pos="794"/>
          <w:tab w:val="clear" w:pos="1191"/>
        </w:tabs>
      </w:pPr>
      <w:r w:rsidRPr="00356295">
        <w:t>SS7</w:t>
      </w:r>
      <w:r w:rsidRPr="00356295">
        <w:tab/>
        <w:t>Signalling System No. 7</w:t>
      </w:r>
    </w:p>
    <w:p w14:paraId="59FDBE97" w14:textId="77777777" w:rsidR="008B7ADB" w:rsidRDefault="008B7ADB" w:rsidP="008B7ADB">
      <w:pPr>
        <w:tabs>
          <w:tab w:val="clear" w:pos="794"/>
          <w:tab w:val="clear" w:pos="1191"/>
        </w:tabs>
        <w:rPr>
          <w:lang w:val="en-US"/>
        </w:rPr>
      </w:pPr>
      <w:r>
        <w:t>SoC</w:t>
      </w:r>
      <w:r>
        <w:tab/>
      </w:r>
      <w:r>
        <w:rPr>
          <w:lang w:val="en-US"/>
        </w:rPr>
        <w:t>System on Chip</w:t>
      </w:r>
    </w:p>
    <w:p w14:paraId="290356F1" w14:textId="77777777" w:rsidR="005F2ED2" w:rsidRPr="00356295" w:rsidRDefault="005F2ED2" w:rsidP="005F2ED2">
      <w:pPr>
        <w:tabs>
          <w:tab w:val="clear" w:pos="794"/>
          <w:tab w:val="clear" w:pos="1191"/>
        </w:tabs>
      </w:pPr>
      <w:r w:rsidRPr="00356295">
        <w:t>STK</w:t>
      </w:r>
      <w:r w:rsidRPr="00356295">
        <w:tab/>
        <w:t>Sim Tool Kit</w:t>
      </w:r>
    </w:p>
    <w:p w14:paraId="002B262F" w14:textId="77777777" w:rsidR="005F2ED2" w:rsidRPr="00356295" w:rsidRDefault="005F2ED2" w:rsidP="005F2ED2">
      <w:pPr>
        <w:tabs>
          <w:tab w:val="clear" w:pos="794"/>
          <w:tab w:val="clear" w:pos="1191"/>
        </w:tabs>
      </w:pPr>
      <w:r w:rsidRPr="00356295">
        <w:t xml:space="preserve">UE </w:t>
      </w:r>
      <w:r w:rsidRPr="00356295">
        <w:tab/>
        <w:t>User Equipment</w:t>
      </w:r>
    </w:p>
    <w:p w14:paraId="15564391" w14:textId="5368455B" w:rsidR="00776380" w:rsidRDefault="00776380" w:rsidP="005F2ED2">
      <w:pPr>
        <w:tabs>
          <w:tab w:val="clear" w:pos="794"/>
          <w:tab w:val="clear" w:pos="1191"/>
        </w:tabs>
      </w:pPr>
      <w:r>
        <w:t>UICC</w:t>
      </w:r>
      <w:r>
        <w:tab/>
      </w:r>
      <w:r w:rsidRPr="00776380">
        <w:t>Universal Integrated Circuit Card</w:t>
      </w:r>
    </w:p>
    <w:p w14:paraId="12648942" w14:textId="77777777" w:rsidR="005F2ED2" w:rsidRPr="00356295" w:rsidRDefault="005F2ED2" w:rsidP="005F2ED2">
      <w:pPr>
        <w:tabs>
          <w:tab w:val="clear" w:pos="794"/>
          <w:tab w:val="clear" w:pos="1191"/>
        </w:tabs>
      </w:pPr>
      <w:r w:rsidRPr="00356295">
        <w:t>USSD</w:t>
      </w:r>
      <w:r w:rsidRPr="00356295">
        <w:tab/>
        <w:t>Unstructured Supplementary Service Data</w:t>
      </w:r>
    </w:p>
    <w:p w14:paraId="149E5283" w14:textId="135F3C37" w:rsidR="005F2ED2" w:rsidRPr="00805B81" w:rsidRDefault="005F2ED2" w:rsidP="005F2ED2">
      <w:pPr>
        <w:tabs>
          <w:tab w:val="clear" w:pos="794"/>
          <w:tab w:val="clear" w:pos="1191"/>
        </w:tabs>
      </w:pPr>
      <w:r>
        <w:t>XMSS</w:t>
      </w:r>
      <w:r>
        <w:tab/>
      </w:r>
      <w:r w:rsidRPr="00805B81">
        <w:t>e</w:t>
      </w:r>
      <w:r w:rsidR="00AE4F93">
        <w:t>x</w:t>
      </w:r>
      <w:r w:rsidRPr="00805B81">
        <w:t>tended Merkle Signature Scheme</w:t>
      </w:r>
    </w:p>
    <w:p w14:paraId="7461AD18" w14:textId="1E42190A" w:rsidR="00D92402" w:rsidRPr="00273F1D" w:rsidRDefault="00D10CE5" w:rsidP="00E428BF">
      <w:pPr>
        <w:pStyle w:val="Heading1"/>
        <w:rPr>
          <w:rFonts w:eastAsiaTheme="minorEastAsia"/>
          <w:lang w:eastAsia="ja-JP"/>
        </w:rPr>
      </w:pPr>
      <w:bookmarkStart w:id="39" w:name="_Toc22726624"/>
      <w:bookmarkStart w:id="40" w:name="_Toc93068967"/>
      <w:bookmarkStart w:id="41" w:name="_Toc93589935"/>
      <w:bookmarkStart w:id="42" w:name="_Toc93590122"/>
      <w:bookmarkStart w:id="43" w:name="_Toc94621473"/>
      <w:r w:rsidRPr="00273F1D">
        <w:rPr>
          <w:rFonts w:eastAsiaTheme="minorEastAsia"/>
          <w:lang w:eastAsia="ja-JP"/>
        </w:rPr>
        <w:t>5</w:t>
      </w:r>
      <w:r w:rsidRPr="00273F1D">
        <w:rPr>
          <w:rFonts w:eastAsiaTheme="minorEastAsia"/>
          <w:lang w:eastAsia="ja-JP"/>
        </w:rPr>
        <w:tab/>
      </w:r>
      <w:r w:rsidR="00D92402" w:rsidRPr="00273F1D">
        <w:rPr>
          <w:rFonts w:eastAsiaTheme="minorEastAsia"/>
          <w:lang w:eastAsia="ja-JP"/>
        </w:rPr>
        <w:t>Introduction</w:t>
      </w:r>
      <w:bookmarkEnd w:id="12"/>
      <w:bookmarkEnd w:id="39"/>
      <w:bookmarkEnd w:id="40"/>
      <w:bookmarkEnd w:id="41"/>
      <w:bookmarkEnd w:id="42"/>
      <w:bookmarkEnd w:id="43"/>
    </w:p>
    <w:p w14:paraId="623A6841" w14:textId="5EE9E377" w:rsidR="00D92402" w:rsidRPr="00356295" w:rsidRDefault="00D92402" w:rsidP="00430A72">
      <w:r w:rsidRPr="00356295">
        <w:t xml:space="preserve">The world of </w:t>
      </w:r>
      <w:r w:rsidR="00F2244D">
        <w:t>d</w:t>
      </w:r>
      <w:r w:rsidRPr="00356295">
        <w:t xml:space="preserve">igital </w:t>
      </w:r>
      <w:r w:rsidR="00F2244D">
        <w:t>f</w:t>
      </w:r>
      <w:r w:rsidRPr="00356295">
        <w:t xml:space="preserve">inancial </w:t>
      </w:r>
      <w:r w:rsidR="00F2244D">
        <w:t>s</w:t>
      </w:r>
      <w:r w:rsidRPr="00356295">
        <w:t xml:space="preserve">ervices (DFS) is based mostly on telecom, since in most countries where DFS is popular, most of the end-users do not have reliable and accessible means to connect to the </w:t>
      </w:r>
      <w:r w:rsidR="00AE4F93">
        <w:t>I</w:t>
      </w:r>
      <w:r w:rsidR="00AE4F93" w:rsidRPr="00356295">
        <w:t>nternet</w:t>
      </w:r>
      <w:r w:rsidR="00AE4F93" w:rsidRPr="00C50D63">
        <w:t xml:space="preserve"> </w:t>
      </w:r>
      <w:r w:rsidRPr="00C50D63">
        <w:t xml:space="preserve">due to poor 3G/4G deployment. </w:t>
      </w:r>
      <w:r w:rsidR="00AE4F93">
        <w:t>This</w:t>
      </w:r>
      <w:r w:rsidR="00AE4F93" w:rsidRPr="00C50D63">
        <w:t xml:space="preserve"> </w:t>
      </w:r>
      <w:r w:rsidRPr="00C50D63">
        <w:t xml:space="preserve">makes </w:t>
      </w:r>
      <w:r w:rsidR="00AE4F93">
        <w:t>u</w:t>
      </w:r>
      <w:r w:rsidR="00AE4F93" w:rsidRPr="00AE4F93">
        <w:t xml:space="preserve">nstructured </w:t>
      </w:r>
      <w:r w:rsidR="00AE4F93">
        <w:t>s</w:t>
      </w:r>
      <w:r w:rsidR="00AE4F93" w:rsidRPr="00AE4F93">
        <w:t xml:space="preserve">upplementary </w:t>
      </w:r>
      <w:r w:rsidR="00AE4F93">
        <w:t>s</w:t>
      </w:r>
      <w:r w:rsidR="00AE4F93" w:rsidRPr="00AE4F93">
        <w:t xml:space="preserve">ervice </w:t>
      </w:r>
      <w:r w:rsidR="00AE4F93">
        <w:t>d</w:t>
      </w:r>
      <w:r w:rsidR="00AE4F93" w:rsidRPr="00AE4F93">
        <w:t xml:space="preserve">ata </w:t>
      </w:r>
      <w:r w:rsidR="00AE4F93">
        <w:t>(</w:t>
      </w:r>
      <w:r w:rsidRPr="00C50D63">
        <w:t>USSD</w:t>
      </w:r>
      <w:r w:rsidR="00AE4F93">
        <w:t>)</w:t>
      </w:r>
      <w:r w:rsidRPr="00356295">
        <w:t xml:space="preserve"> </w:t>
      </w:r>
      <w:r w:rsidR="00F2244D">
        <w:t xml:space="preserve">communication channels the </w:t>
      </w:r>
      <w:r>
        <w:t xml:space="preserve">dominant </w:t>
      </w:r>
      <w:r w:rsidRPr="00356295">
        <w:t xml:space="preserve">communication channels in which the end-user communicates with the DFS provider. Moreover, </w:t>
      </w:r>
      <w:r>
        <w:t xml:space="preserve">using </w:t>
      </w:r>
      <w:r w:rsidR="00F2244D">
        <w:t>s</w:t>
      </w:r>
      <w:r w:rsidR="00F2244D" w:rsidRPr="00F2244D">
        <w:t xml:space="preserve">ignalling </w:t>
      </w:r>
      <w:r w:rsidR="00F2244D">
        <w:t xml:space="preserve">system No. </w:t>
      </w:r>
      <w:r w:rsidR="00F2244D" w:rsidRPr="00F2244D">
        <w:t>7</w:t>
      </w:r>
      <w:r w:rsidR="00F2244D">
        <w:t xml:space="preserve"> (</w:t>
      </w:r>
      <w:r>
        <w:t>SS7</w:t>
      </w:r>
      <w:r w:rsidR="00F2244D">
        <w:t>)</w:t>
      </w:r>
      <w:r>
        <w:t xml:space="preserve"> signalling attacks</w:t>
      </w:r>
      <w:r w:rsidRPr="00356295">
        <w:t xml:space="preserve"> </w:t>
      </w:r>
      <w:r>
        <w:t>fraudsters</w:t>
      </w:r>
      <w:r w:rsidRPr="00356295">
        <w:t xml:space="preserve"> </w:t>
      </w:r>
      <w:r>
        <w:t>masquerade themselves as the DFS provider to</w:t>
      </w:r>
      <w:r w:rsidRPr="00356295">
        <w:t xml:space="preserve"> steal money from mobile accounts</w:t>
      </w:r>
      <w:r w:rsidRPr="00C50D63">
        <w:t>. </w:t>
      </w:r>
    </w:p>
    <w:p w14:paraId="75BE6D3C" w14:textId="5DD02611" w:rsidR="00D92402" w:rsidRPr="00356295" w:rsidRDefault="00D92402" w:rsidP="00430A72">
      <w:r w:rsidRPr="00356295">
        <w:t xml:space="preserve">This document intends to survey </w:t>
      </w:r>
      <w:r>
        <w:t xml:space="preserve">new, </w:t>
      </w:r>
      <w:r w:rsidR="00F2244D">
        <w:t>q</w:t>
      </w:r>
      <w:r w:rsidRPr="00C50D63">
        <w:t xml:space="preserve">uantum </w:t>
      </w:r>
      <w:r w:rsidR="00F2244D">
        <w:t>s</w:t>
      </w:r>
      <w:r w:rsidRPr="00C50D63">
        <w:t xml:space="preserve">afe </w:t>
      </w:r>
      <w:r w:rsidR="00F2244D">
        <w:t>c</w:t>
      </w:r>
      <w:r w:rsidRPr="00C50D63">
        <w:t xml:space="preserve">ryptography (QSC) </w:t>
      </w:r>
      <w:r>
        <w:t>encryption technologies that can safeguard USSD which use using quantum computing resistant cryptography and estimate the applicability of such new technology to the DFS use-case</w:t>
      </w:r>
      <w:r w:rsidRPr="00356295">
        <w:t>.</w:t>
      </w:r>
    </w:p>
    <w:p w14:paraId="25719F05" w14:textId="63ADD144" w:rsidR="00D92402" w:rsidRDefault="00D10CE5" w:rsidP="00430A72">
      <w:pPr>
        <w:pStyle w:val="Heading1"/>
        <w:rPr>
          <w:rFonts w:eastAsiaTheme="minorEastAsia"/>
          <w:lang w:eastAsia="ja-JP"/>
        </w:rPr>
      </w:pPr>
      <w:bookmarkStart w:id="44" w:name="_Toc93068968"/>
      <w:bookmarkStart w:id="45" w:name="_Toc93589936"/>
      <w:bookmarkStart w:id="46" w:name="_Toc93590123"/>
      <w:bookmarkStart w:id="47" w:name="_Toc94621474"/>
      <w:bookmarkStart w:id="48" w:name="_Toc5033247"/>
      <w:bookmarkStart w:id="49" w:name="_Toc22726625"/>
      <w:r>
        <w:rPr>
          <w:rFonts w:eastAsiaTheme="minorEastAsia"/>
          <w:lang w:eastAsia="ja-JP"/>
        </w:rPr>
        <w:t>6</w:t>
      </w:r>
      <w:r>
        <w:rPr>
          <w:rFonts w:eastAsiaTheme="minorEastAsia"/>
          <w:lang w:eastAsia="ja-JP"/>
        </w:rPr>
        <w:tab/>
      </w:r>
      <w:r w:rsidR="00D92402">
        <w:rPr>
          <w:rFonts w:eastAsiaTheme="minorEastAsia"/>
          <w:lang w:eastAsia="ja-JP"/>
        </w:rPr>
        <w:t>How does USSD work</w:t>
      </w:r>
      <w:bookmarkEnd w:id="44"/>
      <w:bookmarkEnd w:id="45"/>
      <w:bookmarkEnd w:id="46"/>
      <w:bookmarkEnd w:id="47"/>
    </w:p>
    <w:p w14:paraId="12EE3EFD" w14:textId="7922C367" w:rsidR="00D92402" w:rsidRDefault="00D92402" w:rsidP="00AD348B">
      <w:r>
        <w:t xml:space="preserve">Unstructured </w:t>
      </w:r>
      <w:r w:rsidR="00F2244D">
        <w:t>s</w:t>
      </w:r>
      <w:r>
        <w:t xml:space="preserve">upplementary </w:t>
      </w:r>
      <w:r w:rsidR="00F2244D">
        <w:t>s</w:t>
      </w:r>
      <w:r>
        <w:t xml:space="preserve">ervice </w:t>
      </w:r>
      <w:r w:rsidR="00F2244D">
        <w:t>d</w:t>
      </w:r>
      <w:r>
        <w:t xml:space="preserve">ata (USSD) is a capability built into </w:t>
      </w:r>
      <w:r w:rsidR="00F2244D">
        <w:t>the g</w:t>
      </w:r>
      <w:r w:rsidR="00F2244D" w:rsidRPr="00F2244D">
        <w:t xml:space="preserve">lobal </w:t>
      </w:r>
      <w:r w:rsidR="00F2244D">
        <w:t>s</w:t>
      </w:r>
      <w:r w:rsidR="00F2244D" w:rsidRPr="00F2244D">
        <w:t xml:space="preserve">ystem for </w:t>
      </w:r>
      <w:r w:rsidR="00F2244D">
        <w:t>m</w:t>
      </w:r>
      <w:r w:rsidR="00F2244D" w:rsidRPr="00F2244D">
        <w:t xml:space="preserve">obile communications </w:t>
      </w:r>
      <w:r w:rsidR="00F2244D">
        <w:t>(</w:t>
      </w:r>
      <w:r>
        <w:t>GSM</w:t>
      </w:r>
      <w:r w:rsidR="00F2244D">
        <w:t>)</w:t>
      </w:r>
      <w:r>
        <w:t xml:space="preserve">, much like the </w:t>
      </w:r>
      <w:r w:rsidR="00F2244D">
        <w:t>s</w:t>
      </w:r>
      <w:r>
        <w:t xml:space="preserve">hort </w:t>
      </w:r>
      <w:r w:rsidR="00F2244D">
        <w:t>m</w:t>
      </w:r>
      <w:r>
        <w:t xml:space="preserve">essage </w:t>
      </w:r>
      <w:r w:rsidR="00F2244D">
        <w:t>s</w:t>
      </w:r>
      <w:r>
        <w:t xml:space="preserve">ervice (SMS). USSD differs from SMS </w:t>
      </w:r>
      <w:r>
        <w:rPr>
          <w:lang w:val="en-US" w:bidi="he-IL"/>
        </w:rPr>
        <w:t xml:space="preserve">since </w:t>
      </w:r>
      <w:r>
        <w:t xml:space="preserve">SMS uses a </w:t>
      </w:r>
      <w:r w:rsidR="009A4EB6">
        <w:t>"</w:t>
      </w:r>
      <w:r>
        <w:t>store and forward</w:t>
      </w:r>
      <w:r w:rsidR="009A4EB6">
        <w:t>"</w:t>
      </w:r>
      <w:r>
        <w:t xml:space="preserve"> technique to deliver text messages while USSD information is sent directly from a sender</w:t>
      </w:r>
      <w:r w:rsidR="009A4EB6">
        <w:t>'</w:t>
      </w:r>
      <w:r>
        <w:t>s mobile handset to an application platform handling the USSD service. The USSD service can be located either in the sender</w:t>
      </w:r>
      <w:r w:rsidR="009A4EB6">
        <w:t>'</w:t>
      </w:r>
      <w:r>
        <w:t>s mobile network or in another connected network.</w:t>
      </w:r>
    </w:p>
    <w:p w14:paraId="58F31DEA" w14:textId="39CC01D0" w:rsidR="00D92402" w:rsidRDefault="00D92402" w:rsidP="00AD348B">
      <w:pPr>
        <w:rPr>
          <w:lang w:val="en-US" w:bidi="he-IL"/>
        </w:rPr>
      </w:pPr>
      <w:r>
        <w:t xml:space="preserve">Another key difference from SMS is that USSD initiates a real-time </w:t>
      </w:r>
      <w:r w:rsidR="009A4EB6">
        <w:t>"</w:t>
      </w:r>
      <w:r>
        <w:t>session</w:t>
      </w:r>
      <w:r w:rsidR="009A4EB6">
        <w:t>"</w:t>
      </w:r>
      <w:r>
        <w:t xml:space="preserve"> between the </w:t>
      </w:r>
      <w:r w:rsidR="00F2244D">
        <w:t>user equipment (</w:t>
      </w:r>
      <w:r>
        <w:t>UE</w:t>
      </w:r>
      <w:r w:rsidR="00F2244D">
        <w:t>)</w:t>
      </w:r>
      <w:r>
        <w:t xml:space="preserve"> and the USSD application platform when the service is invoked, allowing data to be sent back and forth between the mobile user and the USSD application platform until the USSD service is completed. A USSD session can be invoked by either the UE or the USSD platform [2]</w:t>
      </w:r>
      <w:r>
        <w:rPr>
          <w:lang w:val="en-US" w:bidi="he-IL"/>
        </w:rPr>
        <w:t>.</w:t>
      </w:r>
    </w:p>
    <w:p w14:paraId="01CF8815" w14:textId="6EF04232" w:rsidR="00D92402" w:rsidRDefault="00D10CE5" w:rsidP="00430A72">
      <w:pPr>
        <w:pStyle w:val="Heading2"/>
        <w:rPr>
          <w:rFonts w:eastAsiaTheme="minorEastAsia"/>
        </w:rPr>
      </w:pPr>
      <w:bookmarkStart w:id="50" w:name="_Toc93068969"/>
      <w:bookmarkStart w:id="51" w:name="_Toc93589937"/>
      <w:bookmarkStart w:id="52" w:name="_Toc93590124"/>
      <w:bookmarkStart w:id="53" w:name="_Toc94621475"/>
      <w:r>
        <w:rPr>
          <w:rFonts w:eastAsiaTheme="minorEastAsia"/>
        </w:rPr>
        <w:t>6.1</w:t>
      </w:r>
      <w:r>
        <w:rPr>
          <w:rFonts w:eastAsiaTheme="minorEastAsia"/>
        </w:rPr>
        <w:tab/>
      </w:r>
      <w:r w:rsidR="00D92402" w:rsidRPr="009C1F4E">
        <w:rPr>
          <w:rFonts w:eastAsiaTheme="minorEastAsia"/>
        </w:rPr>
        <w:t xml:space="preserve">Network </w:t>
      </w:r>
      <w:r w:rsidR="00F2244D">
        <w:rPr>
          <w:rFonts w:eastAsiaTheme="minorEastAsia"/>
        </w:rPr>
        <w:t>a</w:t>
      </w:r>
      <w:r w:rsidR="00D92402" w:rsidRPr="009C1F4E">
        <w:rPr>
          <w:rFonts w:eastAsiaTheme="minorEastAsia"/>
        </w:rPr>
        <w:t xml:space="preserve">rchitecture for USSD </w:t>
      </w:r>
      <w:bookmarkEnd w:id="50"/>
      <w:bookmarkEnd w:id="51"/>
      <w:bookmarkEnd w:id="52"/>
      <w:r w:rsidR="00F2244D">
        <w:rPr>
          <w:rFonts w:eastAsiaTheme="minorEastAsia"/>
        </w:rPr>
        <w:t>s</w:t>
      </w:r>
      <w:r w:rsidR="00F2244D" w:rsidRPr="009C1F4E">
        <w:rPr>
          <w:rFonts w:eastAsiaTheme="minorEastAsia"/>
        </w:rPr>
        <w:t>ignalling</w:t>
      </w:r>
      <w:bookmarkEnd w:id="53"/>
    </w:p>
    <w:p w14:paraId="11A43A97" w14:textId="6C3A144B" w:rsidR="00D92402" w:rsidRDefault="00D92402" w:rsidP="00D92402">
      <w:r>
        <w:t xml:space="preserve">According to [2], the network architecture of USSD services is described </w:t>
      </w:r>
      <w:r w:rsidR="00F2244D">
        <w:t xml:space="preserve">as shown in Figure </w:t>
      </w:r>
      <w:r>
        <w:t>1</w:t>
      </w:r>
      <w:r w:rsidR="00F2244D">
        <w:t>.</w:t>
      </w:r>
    </w:p>
    <w:p w14:paraId="646865BB" w14:textId="0495A4D5" w:rsidR="00D92402" w:rsidRDefault="00E93C33" w:rsidP="00430A72">
      <w:pPr>
        <w:pStyle w:val="Figure"/>
        <w:rPr>
          <w:rtl/>
        </w:rPr>
      </w:pPr>
      <w:r>
        <w:rPr>
          <w:noProof/>
          <w:rtl/>
          <w:lang w:eastAsia="en-GB"/>
        </w:rPr>
        <w:drawing>
          <wp:inline distT="0" distB="0" distL="0" distR="0" wp14:anchorId="7BE128D0" wp14:editId="3754350C">
            <wp:extent cx="4690882" cy="1700787"/>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STR-USSD(21)_F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0882" cy="1700787"/>
                    </a:xfrm>
                    <a:prstGeom prst="rect">
                      <a:avLst/>
                    </a:prstGeom>
                  </pic:spPr>
                </pic:pic>
              </a:graphicData>
            </a:graphic>
          </wp:inline>
        </w:drawing>
      </w:r>
    </w:p>
    <w:p w14:paraId="1413B497" w14:textId="77777777" w:rsidR="00D92402" w:rsidRPr="004A2FB8" w:rsidRDefault="00D92402" w:rsidP="00430A72">
      <w:pPr>
        <w:pStyle w:val="FigureNoTitle0"/>
        <w:rPr>
          <w:rtl/>
        </w:rPr>
      </w:pPr>
      <w:r w:rsidRPr="004A2FB8">
        <w:t>Figure 1 –</w:t>
      </w:r>
      <w:r w:rsidRPr="004A2FB8">
        <w:rPr>
          <w:rFonts w:hint="cs"/>
          <w:rtl/>
          <w:lang w:bidi="he-IL"/>
        </w:rPr>
        <w:t xml:space="preserve"> </w:t>
      </w:r>
      <w:r w:rsidRPr="004A2FB8">
        <w:t xml:space="preserve">USSD </w:t>
      </w:r>
      <w:r w:rsidRPr="004A2FB8">
        <w:rPr>
          <w:lang w:val="en-US" w:bidi="he-IL"/>
        </w:rPr>
        <w:t>network architecture</w:t>
      </w:r>
    </w:p>
    <w:p w14:paraId="5303CFC8" w14:textId="0B29728B" w:rsidR="00D92402" w:rsidRDefault="00D92402" w:rsidP="00564A88">
      <w:pPr>
        <w:pStyle w:val="Normalaftertitle"/>
      </w:pPr>
      <w:r>
        <w:t xml:space="preserve">The USSD session can be initiated by any one of the </w:t>
      </w:r>
      <w:r w:rsidR="00F2244D">
        <w:t>n</w:t>
      </w:r>
      <w:r w:rsidR="00F2244D" w:rsidRPr="00F2244D">
        <w:t xml:space="preserve">etwork </w:t>
      </w:r>
      <w:r w:rsidR="00F2244D">
        <w:t>e</w:t>
      </w:r>
      <w:r w:rsidR="00F2244D" w:rsidRPr="00F2244D">
        <w:t>lement</w:t>
      </w:r>
      <w:r w:rsidR="00F2244D">
        <w:t>s</w:t>
      </w:r>
      <w:r w:rsidR="00F2244D" w:rsidRPr="00F2244D">
        <w:t xml:space="preserve"> </w:t>
      </w:r>
      <w:r w:rsidR="00F2244D">
        <w:t>(</w:t>
      </w:r>
      <w:r>
        <w:t>NEs</w:t>
      </w:r>
      <w:r w:rsidR="00F2244D">
        <w:t>)</w:t>
      </w:r>
      <w:r>
        <w:t xml:space="preserve"> depicted in </w:t>
      </w:r>
      <w:r w:rsidR="00F2244D">
        <w:t xml:space="preserve">Figure </w:t>
      </w:r>
      <w:r>
        <w:t xml:space="preserve">1, however the USSD initiation process is categorized either as </w:t>
      </w:r>
      <w:r w:rsidR="00A062E3">
        <w:t>a m</w:t>
      </w:r>
      <w:r w:rsidR="00A062E3" w:rsidRPr="00A062E3">
        <w:t xml:space="preserve">obile </w:t>
      </w:r>
      <w:r w:rsidR="00A062E3">
        <w:t>o</w:t>
      </w:r>
      <w:r w:rsidR="00A062E3" w:rsidRPr="00A062E3">
        <w:t xml:space="preserve">riginated USSD transaction </w:t>
      </w:r>
      <w:r w:rsidR="00A062E3">
        <w:t>(</w:t>
      </w:r>
      <w:r>
        <w:t>MO-USSD</w:t>
      </w:r>
      <w:r w:rsidR="00A062E3">
        <w:t>)</w:t>
      </w:r>
      <w:r>
        <w:t xml:space="preserve">, if the session is originated by the MS, or </w:t>
      </w:r>
      <w:r w:rsidR="00A062E3">
        <w:t>as a m</w:t>
      </w:r>
      <w:r w:rsidR="00A062E3" w:rsidRPr="00A062E3">
        <w:t xml:space="preserve">obile </w:t>
      </w:r>
      <w:r w:rsidR="00A062E3">
        <w:t>t</w:t>
      </w:r>
      <w:r w:rsidR="00A062E3" w:rsidRPr="00A062E3">
        <w:t xml:space="preserve">erminated USSD transaction </w:t>
      </w:r>
      <w:r w:rsidR="00A062E3">
        <w:t>(</w:t>
      </w:r>
      <w:r>
        <w:t>MT</w:t>
      </w:r>
      <w:r w:rsidR="008A2D46">
        <w:noBreakHyphen/>
      </w:r>
      <w:r>
        <w:t>USSD</w:t>
      </w:r>
      <w:r w:rsidR="00A062E3">
        <w:t>)</w:t>
      </w:r>
      <w:r>
        <w:t>, if the session is initiated by any of the core NEs.</w:t>
      </w:r>
    </w:p>
    <w:p w14:paraId="54471E12" w14:textId="5F002B4E" w:rsidR="00D92402" w:rsidRPr="00141FD9" w:rsidRDefault="00D10CE5" w:rsidP="00564A88">
      <w:pPr>
        <w:pStyle w:val="Heading2"/>
        <w:rPr>
          <w:rFonts w:eastAsiaTheme="minorEastAsia"/>
        </w:rPr>
      </w:pPr>
      <w:bookmarkStart w:id="54" w:name="_Toc93068970"/>
      <w:bookmarkStart w:id="55" w:name="_Toc93589938"/>
      <w:bookmarkStart w:id="56" w:name="_Toc93590125"/>
      <w:bookmarkStart w:id="57" w:name="_Toc94621476"/>
      <w:r w:rsidRPr="00141FD9">
        <w:rPr>
          <w:rFonts w:eastAsiaTheme="minorEastAsia"/>
        </w:rPr>
        <w:t>6.2</w:t>
      </w:r>
      <w:r w:rsidRPr="00141FD9">
        <w:rPr>
          <w:rFonts w:eastAsiaTheme="minorEastAsia"/>
        </w:rPr>
        <w:tab/>
      </w:r>
      <w:r w:rsidR="00D92402" w:rsidRPr="00141FD9">
        <w:rPr>
          <w:rFonts w:eastAsiaTheme="minorEastAsia"/>
        </w:rPr>
        <w:t>Signalling flow example of a MO-USSD session</w:t>
      </w:r>
      <w:bookmarkEnd w:id="54"/>
      <w:bookmarkEnd w:id="55"/>
      <w:bookmarkEnd w:id="56"/>
      <w:bookmarkEnd w:id="57"/>
    </w:p>
    <w:p w14:paraId="47598064" w14:textId="501BE42F" w:rsidR="00D92402" w:rsidRDefault="00D92402" w:rsidP="00564A88">
      <w:r>
        <w:t xml:space="preserve">In </w:t>
      </w:r>
      <w:r w:rsidR="00A062E3">
        <w:t>Figure 2</w:t>
      </w:r>
      <w:r>
        <w:t xml:space="preserve"> an example of a </w:t>
      </w:r>
      <w:r w:rsidR="009A4EB6">
        <w:t>"</w:t>
      </w:r>
      <w:r>
        <w:t>balance query and top up</w:t>
      </w:r>
      <w:r w:rsidR="009A4EB6">
        <w:t>"</w:t>
      </w:r>
      <w:r>
        <w:t xml:space="preserve"> USSD session signalling flow is described. For more signalling flows of MO-USSD and MT-USSD please refer to [2].</w:t>
      </w:r>
    </w:p>
    <w:p w14:paraId="4F9F4CBA" w14:textId="38666AAD" w:rsidR="00D92402" w:rsidRDefault="00E93C33" w:rsidP="00564A88">
      <w:pPr>
        <w:pStyle w:val="Figure"/>
      </w:pPr>
      <w:r>
        <w:rPr>
          <w:noProof/>
          <w:lang w:eastAsia="en-GB"/>
        </w:rPr>
        <w:drawing>
          <wp:inline distT="0" distB="0" distL="0" distR="0" wp14:anchorId="4C173F3F" wp14:editId="0CEBAD7E">
            <wp:extent cx="5839980" cy="5352299"/>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STR-USSD(21)_F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9980" cy="5352299"/>
                    </a:xfrm>
                    <a:prstGeom prst="rect">
                      <a:avLst/>
                    </a:prstGeom>
                  </pic:spPr>
                </pic:pic>
              </a:graphicData>
            </a:graphic>
          </wp:inline>
        </w:drawing>
      </w:r>
    </w:p>
    <w:p w14:paraId="2D4F5197" w14:textId="77777777" w:rsidR="00D92402" w:rsidRPr="004A2FB8" w:rsidRDefault="00D92402" w:rsidP="00564A88">
      <w:pPr>
        <w:pStyle w:val="FigureNoTitle0"/>
        <w:rPr>
          <w:lang w:val="en-US" w:bidi="he-IL"/>
        </w:rPr>
      </w:pPr>
      <w:r w:rsidRPr="004A2FB8">
        <w:t>Figure 2 –</w:t>
      </w:r>
      <w:r w:rsidRPr="004A2FB8">
        <w:rPr>
          <w:rFonts w:hint="cs"/>
          <w:rtl/>
          <w:lang w:bidi="he-IL"/>
        </w:rPr>
        <w:t xml:space="preserve"> </w:t>
      </w:r>
      <w:r w:rsidRPr="004A2FB8">
        <w:rPr>
          <w:lang w:bidi="he-IL"/>
        </w:rPr>
        <w:t>Example of MO-</w:t>
      </w:r>
      <w:r w:rsidRPr="004A2FB8">
        <w:t xml:space="preserve">USSD signalling </w:t>
      </w:r>
      <w:r w:rsidRPr="004A2FB8">
        <w:rPr>
          <w:lang w:val="en-US" w:bidi="he-IL"/>
        </w:rPr>
        <w:t>flow</w:t>
      </w:r>
    </w:p>
    <w:p w14:paraId="56F9D569" w14:textId="33ABC95B" w:rsidR="00D92402" w:rsidRDefault="00D92402" w:rsidP="00564A88">
      <w:pPr>
        <w:pStyle w:val="Normalaftertitle"/>
      </w:pPr>
      <w:r>
        <w:t xml:space="preserve">The </w:t>
      </w:r>
      <w:r w:rsidR="00A062E3">
        <w:t>i</w:t>
      </w:r>
      <w:r w:rsidR="00A062E3" w:rsidRPr="00A062E3">
        <w:t xml:space="preserve">nformation </w:t>
      </w:r>
      <w:r w:rsidR="00A062E3">
        <w:t>e</w:t>
      </w:r>
      <w:r w:rsidR="00A062E3" w:rsidRPr="00A062E3">
        <w:t>lement</w:t>
      </w:r>
      <w:r w:rsidR="00A062E3">
        <w:t>s</w:t>
      </w:r>
      <w:r w:rsidR="00A062E3" w:rsidRPr="00A062E3">
        <w:t xml:space="preserve"> </w:t>
      </w:r>
      <w:r w:rsidR="00A062E3">
        <w:t>(</w:t>
      </w:r>
      <w:r>
        <w:t>IEs</w:t>
      </w:r>
      <w:r w:rsidR="00A062E3">
        <w:t>)</w:t>
      </w:r>
      <w:r>
        <w:t xml:space="preserve"> and data in the USSD session is exchanged in clear text, as can be seen in the packet capture </w:t>
      </w:r>
      <w:r w:rsidR="00A062E3">
        <w:t>shown in Figure 3</w:t>
      </w:r>
      <w:r>
        <w:t xml:space="preserve">, this can be seen by inspecting the </w:t>
      </w:r>
      <w:r w:rsidR="00A062E3">
        <w:rPr>
          <w:iCs/>
        </w:rPr>
        <w:t>'</w:t>
      </w:r>
      <w:r w:rsidRPr="0096619E">
        <w:rPr>
          <w:iCs/>
        </w:rPr>
        <w:t>USSD string</w:t>
      </w:r>
      <w:r w:rsidR="00A062E3">
        <w:rPr>
          <w:iCs/>
        </w:rPr>
        <w:t>'</w:t>
      </w:r>
      <w:r w:rsidR="00A062E3">
        <w:t xml:space="preserve"> </w:t>
      </w:r>
      <w:r>
        <w:t>field in the packet</w:t>
      </w:r>
      <w:r w:rsidR="00A062E3">
        <w:t>.</w:t>
      </w:r>
    </w:p>
    <w:p w14:paraId="497D08E4" w14:textId="77777777" w:rsidR="00D92402" w:rsidRDefault="00D92402" w:rsidP="001B6D7A">
      <w:pPr>
        <w:pStyle w:val="Figure"/>
      </w:pPr>
      <w:r w:rsidRPr="00B87D04">
        <w:rPr>
          <w:noProof/>
          <w:lang w:eastAsia="en-GB"/>
        </w:rPr>
        <w:drawing>
          <wp:inline distT="0" distB="0" distL="0" distR="0" wp14:anchorId="76485DB0" wp14:editId="513F2505">
            <wp:extent cx="6120765" cy="2808605"/>
            <wp:effectExtent l="0" t="0" r="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1"/>
                    <a:stretch>
                      <a:fillRect/>
                    </a:stretch>
                  </pic:blipFill>
                  <pic:spPr>
                    <a:xfrm>
                      <a:off x="0" y="0"/>
                      <a:ext cx="6120765" cy="2808605"/>
                    </a:xfrm>
                    <a:prstGeom prst="rect">
                      <a:avLst/>
                    </a:prstGeom>
                  </pic:spPr>
                </pic:pic>
              </a:graphicData>
            </a:graphic>
          </wp:inline>
        </w:drawing>
      </w:r>
    </w:p>
    <w:p w14:paraId="64542C87" w14:textId="3DB0A125" w:rsidR="001E1111" w:rsidRDefault="00D92402" w:rsidP="001B6D7A">
      <w:pPr>
        <w:pStyle w:val="FigureNoTitle0"/>
        <w:rPr>
          <w:lang w:val="en-US" w:bidi="he-IL"/>
        </w:rPr>
      </w:pPr>
      <w:r w:rsidRPr="004A2FB8">
        <w:t>Figure 3 –</w:t>
      </w:r>
      <w:r w:rsidRPr="004A2FB8">
        <w:rPr>
          <w:rFonts w:hint="cs"/>
          <w:rtl/>
          <w:lang w:bidi="he-IL"/>
        </w:rPr>
        <w:t xml:space="preserve"> </w:t>
      </w:r>
      <w:r w:rsidRPr="004A2FB8">
        <w:rPr>
          <w:lang w:bidi="he-IL"/>
        </w:rPr>
        <w:t xml:space="preserve">Example of </w:t>
      </w:r>
      <w:r w:rsidRPr="004A2FB8">
        <w:t xml:space="preserve">USSD signalling </w:t>
      </w:r>
      <w:r w:rsidRPr="004A2FB8">
        <w:rPr>
          <w:lang w:val="en-US" w:bidi="he-IL"/>
        </w:rPr>
        <w:t>packe</w:t>
      </w:r>
      <w:r w:rsidR="001E1111">
        <w:rPr>
          <w:lang w:val="en-US" w:bidi="he-IL"/>
        </w:rPr>
        <w:t>t</w:t>
      </w:r>
    </w:p>
    <w:p w14:paraId="1E16F390" w14:textId="386392B6" w:rsidR="001E1111" w:rsidRDefault="00D10CE5" w:rsidP="001B6D7A">
      <w:pPr>
        <w:pStyle w:val="Heading2"/>
        <w:rPr>
          <w:rFonts w:eastAsiaTheme="minorEastAsia"/>
        </w:rPr>
      </w:pPr>
      <w:bookmarkStart w:id="58" w:name="_Toc93068971"/>
      <w:bookmarkStart w:id="59" w:name="_Toc93589939"/>
      <w:bookmarkStart w:id="60" w:name="_Toc93590126"/>
      <w:bookmarkStart w:id="61" w:name="_Toc94621477"/>
      <w:r>
        <w:rPr>
          <w:rFonts w:eastAsiaTheme="minorEastAsia"/>
        </w:rPr>
        <w:t>6.3</w:t>
      </w:r>
      <w:r>
        <w:rPr>
          <w:rFonts w:eastAsiaTheme="minorEastAsia"/>
        </w:rPr>
        <w:tab/>
      </w:r>
      <w:r w:rsidR="001E1111">
        <w:rPr>
          <w:rFonts w:eastAsiaTheme="minorEastAsia"/>
        </w:rPr>
        <w:t>USSD data rate</w:t>
      </w:r>
      <w:bookmarkEnd w:id="58"/>
      <w:bookmarkEnd w:id="59"/>
      <w:bookmarkEnd w:id="60"/>
      <w:bookmarkEnd w:id="61"/>
    </w:p>
    <w:p w14:paraId="1C78B093" w14:textId="60586918" w:rsidR="001E1111" w:rsidRPr="00D505CA" w:rsidRDefault="001E1111" w:rsidP="00AD348B">
      <w:r>
        <w:t xml:space="preserve">USSD is transmitted over a </w:t>
      </w:r>
      <w:r w:rsidR="00A062E3">
        <w:t>s</w:t>
      </w:r>
      <w:r w:rsidR="00A062E3" w:rsidRPr="00A062E3">
        <w:t xml:space="preserve">tandalone </w:t>
      </w:r>
      <w:r w:rsidR="00A062E3">
        <w:t>d</w:t>
      </w:r>
      <w:r w:rsidR="00A062E3" w:rsidRPr="00A062E3">
        <w:t xml:space="preserve">edicated </w:t>
      </w:r>
      <w:r w:rsidR="00A062E3">
        <w:t>c</w:t>
      </w:r>
      <w:r w:rsidR="00A062E3" w:rsidRPr="00A062E3">
        <w:t xml:space="preserve">ontrol </w:t>
      </w:r>
      <w:r w:rsidR="00A062E3">
        <w:t>c</w:t>
      </w:r>
      <w:r w:rsidR="00A062E3" w:rsidRPr="00A062E3">
        <w:t xml:space="preserve">hannel </w:t>
      </w:r>
      <w:r w:rsidR="00A062E3">
        <w:t>(</w:t>
      </w:r>
      <w:r>
        <w:t>SDCCH</w:t>
      </w:r>
      <w:r w:rsidR="00A062E3">
        <w:t>)</w:t>
      </w:r>
      <w:r>
        <w:t xml:space="preserve"> which can hold a bandwidth of 0.8</w:t>
      </w:r>
      <w:r w:rsidR="001B6D7A">
        <w:t xml:space="preserve"> </w:t>
      </w:r>
      <w:r>
        <w:t>kbit/s in 2G.</w:t>
      </w:r>
    </w:p>
    <w:p w14:paraId="710B6099" w14:textId="2C64F6FA" w:rsidR="00D92402" w:rsidRPr="00273F1D" w:rsidRDefault="00D10CE5" w:rsidP="001B6D7A">
      <w:pPr>
        <w:pStyle w:val="Heading1"/>
        <w:rPr>
          <w:rFonts w:eastAsiaTheme="minorEastAsia"/>
          <w:lang w:eastAsia="ja-JP"/>
        </w:rPr>
      </w:pPr>
      <w:bookmarkStart w:id="62" w:name="_Toc93068972"/>
      <w:bookmarkStart w:id="63" w:name="_Toc93589940"/>
      <w:bookmarkStart w:id="64" w:name="_Toc93590127"/>
      <w:bookmarkStart w:id="65" w:name="_Toc94621478"/>
      <w:r w:rsidRPr="00273F1D">
        <w:rPr>
          <w:rFonts w:eastAsiaTheme="minorEastAsia"/>
          <w:lang w:eastAsia="ja-JP"/>
        </w:rPr>
        <w:t>7</w:t>
      </w:r>
      <w:r w:rsidRPr="00273F1D">
        <w:rPr>
          <w:rFonts w:eastAsiaTheme="minorEastAsia"/>
          <w:lang w:eastAsia="ja-JP"/>
        </w:rPr>
        <w:tab/>
      </w:r>
      <w:r w:rsidR="00D92402">
        <w:rPr>
          <w:rFonts w:eastAsiaTheme="minorEastAsia"/>
          <w:lang w:eastAsia="ja-JP"/>
        </w:rPr>
        <w:t>Examples</w:t>
      </w:r>
      <w:r w:rsidR="00D92402" w:rsidRPr="00273F1D">
        <w:rPr>
          <w:rFonts w:eastAsiaTheme="minorEastAsia"/>
          <w:lang w:eastAsia="ja-JP"/>
        </w:rPr>
        <w:t xml:space="preserve"> of</w:t>
      </w:r>
      <w:r w:rsidR="00D92402">
        <w:rPr>
          <w:rFonts w:eastAsiaTheme="minorEastAsia"/>
          <w:lang w:eastAsia="ja-JP"/>
        </w:rPr>
        <w:t xml:space="preserve"> exploiting USSD </w:t>
      </w:r>
      <w:r w:rsidR="00D92402" w:rsidRPr="00273F1D">
        <w:rPr>
          <w:rFonts w:eastAsiaTheme="minorEastAsia"/>
          <w:lang w:eastAsia="ja-JP"/>
        </w:rPr>
        <w:t xml:space="preserve">vulnerabilities on </w:t>
      </w:r>
      <w:bookmarkEnd w:id="48"/>
      <w:bookmarkEnd w:id="49"/>
      <w:r w:rsidR="00D92402">
        <w:rPr>
          <w:rFonts w:eastAsiaTheme="minorEastAsia"/>
          <w:lang w:eastAsia="ja-JP"/>
        </w:rPr>
        <w:t>to commit DFS fraud</w:t>
      </w:r>
      <w:bookmarkEnd w:id="62"/>
      <w:bookmarkEnd w:id="63"/>
      <w:bookmarkEnd w:id="64"/>
      <w:bookmarkEnd w:id="65"/>
    </w:p>
    <w:p w14:paraId="5C85CEFB" w14:textId="4860C844" w:rsidR="00D92402" w:rsidRPr="00273F1D" w:rsidRDefault="00D10CE5" w:rsidP="000D1C7B">
      <w:pPr>
        <w:pStyle w:val="Heading2"/>
        <w:rPr>
          <w:rFonts w:eastAsiaTheme="minorEastAsia"/>
        </w:rPr>
      </w:pPr>
      <w:bookmarkStart w:id="66" w:name="_Toc5033249"/>
      <w:bookmarkStart w:id="67" w:name="_Toc22726627"/>
      <w:bookmarkStart w:id="68" w:name="_Toc93068973"/>
      <w:bookmarkStart w:id="69" w:name="_Toc93589941"/>
      <w:bookmarkStart w:id="70" w:name="_Toc93590128"/>
      <w:bookmarkStart w:id="71" w:name="_Toc94621479"/>
      <w:r w:rsidRPr="00273F1D">
        <w:rPr>
          <w:rFonts w:eastAsiaTheme="minorEastAsia"/>
        </w:rPr>
        <w:t>7.1</w:t>
      </w:r>
      <w:r w:rsidRPr="00273F1D">
        <w:rPr>
          <w:rFonts w:eastAsiaTheme="minorEastAsia"/>
        </w:rPr>
        <w:tab/>
      </w:r>
      <w:r w:rsidR="00D92402" w:rsidRPr="00273F1D">
        <w:rPr>
          <w:rFonts w:eastAsiaTheme="minorEastAsia"/>
        </w:rPr>
        <w:t>Account takeover</w:t>
      </w:r>
      <w:bookmarkEnd w:id="66"/>
      <w:bookmarkEnd w:id="67"/>
      <w:bookmarkEnd w:id="68"/>
      <w:bookmarkEnd w:id="69"/>
      <w:bookmarkEnd w:id="70"/>
      <w:bookmarkEnd w:id="71"/>
    </w:p>
    <w:p w14:paraId="146267B3" w14:textId="1EAC2495" w:rsidR="00D92402" w:rsidRDefault="00D92402" w:rsidP="00AD348B">
      <w:r>
        <w:t>In this example, a fraudster uses USSD to takeover an account that does not belong to him. To perform this attack, the fraudster first needs to spoof his victim</w:t>
      </w:r>
      <w:r w:rsidR="009A4EB6">
        <w:t>'</w:t>
      </w:r>
      <w:r>
        <w:t xml:space="preserve">s phone number and dial the USSD code (this can be done by over the air interception). Once the fraudster initiates the USSD session with the </w:t>
      </w:r>
      <w:r w:rsidR="00B30798">
        <w:t>digital financial services (</w:t>
      </w:r>
      <w:r>
        <w:t>DFS</w:t>
      </w:r>
      <w:r w:rsidR="00B30798">
        <w:t>)</w:t>
      </w:r>
      <w:r>
        <w:t xml:space="preserve"> provider spoofing the victim</w:t>
      </w:r>
      <w:r w:rsidR="009A4EB6">
        <w:t>'</w:t>
      </w:r>
      <w:r>
        <w:t xml:space="preserve">s phone number they can change the </w:t>
      </w:r>
      <w:r w:rsidR="00B30798">
        <w:t>p</w:t>
      </w:r>
      <w:r w:rsidR="00B30798" w:rsidRPr="00B30798">
        <w:t xml:space="preserve">ersonal </w:t>
      </w:r>
      <w:r w:rsidR="00B30798">
        <w:t>i</w:t>
      </w:r>
      <w:r w:rsidR="00B30798" w:rsidRPr="00B30798">
        <w:t xml:space="preserve">dentification </w:t>
      </w:r>
      <w:r w:rsidR="00B30798">
        <w:t>n</w:t>
      </w:r>
      <w:r w:rsidR="00B30798" w:rsidRPr="00B30798">
        <w:t xml:space="preserve">umber </w:t>
      </w:r>
      <w:r w:rsidR="00B30798">
        <w:t>(</w:t>
      </w:r>
      <w:r>
        <w:t>PIN</w:t>
      </w:r>
      <w:r w:rsidR="00B30798">
        <w:t>)</w:t>
      </w:r>
      <w:r>
        <w:t xml:space="preserve"> code and add another phone number to the account. Once done, the fraudster performs another USSD session, this time with the new phone number they added and use the new PIN to login to the account and transfer the money out.</w:t>
      </w:r>
    </w:p>
    <w:p w14:paraId="1E3102D0" w14:textId="63353146" w:rsidR="00D92402" w:rsidRPr="00273F1D" w:rsidRDefault="00D10CE5" w:rsidP="001B6D7A">
      <w:pPr>
        <w:pStyle w:val="Heading2"/>
        <w:rPr>
          <w:rFonts w:eastAsiaTheme="minorEastAsia"/>
        </w:rPr>
      </w:pPr>
      <w:bookmarkStart w:id="72" w:name="_Toc5033261"/>
      <w:bookmarkStart w:id="73" w:name="_Toc22726644"/>
      <w:bookmarkStart w:id="74" w:name="_Toc93068974"/>
      <w:bookmarkStart w:id="75" w:name="_Toc93589942"/>
      <w:bookmarkStart w:id="76" w:name="_Toc93590129"/>
      <w:bookmarkStart w:id="77" w:name="_Toc94621480"/>
      <w:r w:rsidRPr="00273F1D">
        <w:rPr>
          <w:rFonts w:eastAsiaTheme="minorEastAsia"/>
        </w:rPr>
        <w:t>7.2</w:t>
      </w:r>
      <w:r w:rsidRPr="00273F1D">
        <w:rPr>
          <w:rFonts w:eastAsiaTheme="minorEastAsia"/>
        </w:rPr>
        <w:tab/>
      </w:r>
      <w:r w:rsidR="00D92402" w:rsidRPr="00273F1D">
        <w:rPr>
          <w:rFonts w:eastAsiaTheme="minorEastAsia"/>
        </w:rPr>
        <w:t>Social engineering of sensitive credentials using USSD</w:t>
      </w:r>
      <w:bookmarkEnd w:id="72"/>
      <w:bookmarkEnd w:id="73"/>
      <w:bookmarkEnd w:id="74"/>
      <w:bookmarkEnd w:id="75"/>
      <w:bookmarkEnd w:id="76"/>
      <w:bookmarkEnd w:id="77"/>
    </w:p>
    <w:p w14:paraId="6256F4E7" w14:textId="593C6793" w:rsidR="00D92402" w:rsidRDefault="00D92402" w:rsidP="00AD348B">
      <w:r>
        <w:t xml:space="preserve">Unstructured </w:t>
      </w:r>
      <w:r w:rsidR="00B30798">
        <w:t>s</w:t>
      </w:r>
      <w:r>
        <w:t xml:space="preserve">upplementary </w:t>
      </w:r>
      <w:r w:rsidR="00B30798">
        <w:t xml:space="preserve">service data </w:t>
      </w:r>
      <w:r>
        <w:t xml:space="preserve">(USSD) is used for, online banking and other financially sensitive applications. Due to the high level of assumed trust by the users (when receiving USSD messages), the simplest attack to execute and scale an attack is using USSD to send a fraudulent message to the user spoofing the identity of the financial service provider, luring the user to divulge sensitive information such as account number and PIN code. For example, to phish these credentials, the attacker sends a phishing USSD message </w:t>
      </w:r>
      <w:r w:rsidR="00B30798">
        <w:t>as shown in Figure 4</w:t>
      </w:r>
      <w:r>
        <w:t>.</w:t>
      </w:r>
    </w:p>
    <w:p w14:paraId="3CFE19F6" w14:textId="77777777" w:rsidR="00D92402" w:rsidRDefault="00D92402" w:rsidP="001B6D7A">
      <w:pPr>
        <w:pStyle w:val="Figure"/>
      </w:pPr>
      <w:r w:rsidRPr="001B6D7A">
        <w:rPr>
          <w:noProof/>
          <w:lang w:eastAsia="en-GB"/>
        </w:rPr>
        <w:drawing>
          <wp:inline distT="114300" distB="114300" distL="114300" distR="114300" wp14:anchorId="7E7C02DC" wp14:editId="7686AE26">
            <wp:extent cx="1752105" cy="3148013"/>
            <wp:effectExtent l="0" t="0" r="0" b="0"/>
            <wp:docPr id="19" name="image12.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2.png" descr="Graphical user interface, text, application, chat or text message&#10;&#10;Description automatically generated"/>
                    <pic:cNvPicPr preferRelativeResize="0"/>
                  </pic:nvPicPr>
                  <pic:blipFill>
                    <a:blip r:embed="rId22"/>
                    <a:srcRect l="526" r="525"/>
                    <a:stretch>
                      <a:fillRect/>
                    </a:stretch>
                  </pic:blipFill>
                  <pic:spPr>
                    <a:xfrm>
                      <a:off x="0" y="0"/>
                      <a:ext cx="1752105" cy="3148013"/>
                    </a:xfrm>
                    <a:prstGeom prst="rect">
                      <a:avLst/>
                    </a:prstGeom>
                    <a:ln/>
                  </pic:spPr>
                </pic:pic>
              </a:graphicData>
            </a:graphic>
          </wp:inline>
        </w:drawing>
      </w:r>
      <w:r>
        <w:t xml:space="preserve">             </w:t>
      </w:r>
      <w:r>
        <w:rPr>
          <w:noProof/>
          <w:lang w:eastAsia="en-GB"/>
        </w:rPr>
        <w:drawing>
          <wp:inline distT="114300" distB="114300" distL="114300" distR="114300" wp14:anchorId="27D3EE4E" wp14:editId="0869DB9D">
            <wp:extent cx="1764983" cy="3157538"/>
            <wp:effectExtent l="0" t="0" r="0" b="0"/>
            <wp:docPr id="20" name="image17.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17.png" descr="Graphical user interface, text, application, chat or text message&#10;&#10;Description automatically generated"/>
                    <pic:cNvPicPr preferRelativeResize="0"/>
                  </pic:nvPicPr>
                  <pic:blipFill>
                    <a:blip r:embed="rId23"/>
                    <a:srcRect/>
                    <a:stretch>
                      <a:fillRect/>
                    </a:stretch>
                  </pic:blipFill>
                  <pic:spPr>
                    <a:xfrm>
                      <a:off x="0" y="0"/>
                      <a:ext cx="1764983" cy="3157538"/>
                    </a:xfrm>
                    <a:prstGeom prst="rect">
                      <a:avLst/>
                    </a:prstGeom>
                    <a:ln/>
                  </pic:spPr>
                </pic:pic>
              </a:graphicData>
            </a:graphic>
          </wp:inline>
        </w:drawing>
      </w:r>
    </w:p>
    <w:p w14:paraId="7B36B640" w14:textId="7D5E67E3" w:rsidR="00D92402" w:rsidRPr="004A2FB8" w:rsidRDefault="00D92402" w:rsidP="00360582">
      <w:pPr>
        <w:pStyle w:val="FigureNoTitle0"/>
      </w:pPr>
      <w:r w:rsidRPr="004A2FB8">
        <w:t xml:space="preserve">Figure </w:t>
      </w:r>
      <w:bookmarkStart w:id="78" w:name="206ipza" w:colFirst="0" w:colLast="0"/>
      <w:bookmarkEnd w:id="78"/>
      <w:r w:rsidR="00B30798">
        <w:t>4</w:t>
      </w:r>
      <w:r w:rsidR="00B30798" w:rsidRPr="004A2FB8">
        <w:t xml:space="preserve"> </w:t>
      </w:r>
      <w:r w:rsidRPr="004A2FB8">
        <w:t>– Using USSD to socially engineer the user</w:t>
      </w:r>
    </w:p>
    <w:p w14:paraId="7CFAA4D1" w14:textId="77777777" w:rsidR="00D92402" w:rsidRDefault="00D92402" w:rsidP="00360582">
      <w:pPr>
        <w:pStyle w:val="Normalaftertitle"/>
      </w:pPr>
      <w:r>
        <w:t>Since there is no identification in the USSD message, and the user is used to having these messages from the network, trust is achieved, and the user divulges their account number and PIN. From there on, the attacker logs into the account and transfers the funds out.</w:t>
      </w:r>
    </w:p>
    <w:p w14:paraId="3691D199" w14:textId="6EE8D148" w:rsidR="00D92402" w:rsidRDefault="00D10CE5" w:rsidP="000D1C7B">
      <w:pPr>
        <w:pStyle w:val="Heading1"/>
        <w:rPr>
          <w:rFonts w:eastAsiaTheme="minorEastAsia"/>
        </w:rPr>
      </w:pPr>
      <w:bookmarkStart w:id="79" w:name="_Toc93068975"/>
      <w:bookmarkStart w:id="80" w:name="_Toc93589943"/>
      <w:bookmarkStart w:id="81" w:name="_Toc93590130"/>
      <w:bookmarkStart w:id="82" w:name="_Toc94621481"/>
      <w:r>
        <w:rPr>
          <w:rFonts w:eastAsiaTheme="minorEastAsia"/>
        </w:rPr>
        <w:t>8</w:t>
      </w:r>
      <w:r>
        <w:rPr>
          <w:rFonts w:eastAsiaTheme="minorEastAsia"/>
        </w:rPr>
        <w:tab/>
      </w:r>
      <w:r w:rsidR="00D92402">
        <w:rPr>
          <w:rFonts w:eastAsiaTheme="minorEastAsia"/>
        </w:rPr>
        <w:t xml:space="preserve">Quantum </w:t>
      </w:r>
      <w:r w:rsidR="00B30798">
        <w:rPr>
          <w:rFonts w:eastAsiaTheme="minorEastAsia"/>
        </w:rPr>
        <w:t>s</w:t>
      </w:r>
      <w:r w:rsidR="00D92402">
        <w:rPr>
          <w:rFonts w:eastAsiaTheme="minorEastAsia"/>
        </w:rPr>
        <w:t xml:space="preserve">afe </w:t>
      </w:r>
      <w:r w:rsidR="00B30798">
        <w:rPr>
          <w:rFonts w:eastAsiaTheme="minorEastAsia"/>
        </w:rPr>
        <w:t>c</w:t>
      </w:r>
      <w:r w:rsidR="00D92402">
        <w:rPr>
          <w:rFonts w:eastAsiaTheme="minorEastAsia"/>
        </w:rPr>
        <w:t>ryptography (QSC)</w:t>
      </w:r>
      <w:bookmarkEnd w:id="79"/>
      <w:bookmarkEnd w:id="80"/>
      <w:bookmarkEnd w:id="81"/>
      <w:bookmarkEnd w:id="82"/>
    </w:p>
    <w:p w14:paraId="1322B52C" w14:textId="008AEEDD" w:rsidR="00D92402" w:rsidRDefault="00D92402" w:rsidP="00360582">
      <w:pPr>
        <w:rPr>
          <w:rtl/>
        </w:rPr>
      </w:pPr>
      <w:r>
        <w:t>Q</w:t>
      </w:r>
      <w:r w:rsidRPr="00892BF1">
        <w:t>uantum</w:t>
      </w:r>
      <w:r w:rsidR="00B30798">
        <w:t xml:space="preserve"> </w:t>
      </w:r>
      <w:r>
        <w:t xml:space="preserve">safe cryptography </w:t>
      </w:r>
      <w:r w:rsidRPr="00892BF1">
        <w:t xml:space="preserve">refers to cryptographic algorithms that are thought to be secure against an attack by a quantum computer. The problem with currently popular </w:t>
      </w:r>
      <w:r w:rsidR="000717C3">
        <w:rPr>
          <w:rFonts w:hint="cs"/>
          <w:rtl/>
          <w:lang w:bidi="he-IL"/>
        </w:rPr>
        <w:t>a</w:t>
      </w:r>
      <w:r w:rsidR="000717C3">
        <w:rPr>
          <w:lang w:val="en-US" w:bidi="he-IL"/>
        </w:rPr>
        <w:t xml:space="preserve">symmetric cryptographic </w:t>
      </w:r>
      <w:r w:rsidRPr="00892BF1">
        <w:t>algorithms</w:t>
      </w:r>
      <w:r w:rsidR="000717C3">
        <w:t>,</w:t>
      </w:r>
      <w:r w:rsidRPr="00892BF1">
        <w:t xml:space="preserve"> is that their security relies on one of three hard mathematical problems: the integer factorization problem, the discrete logarithm problem, or the elliptic-curve discrete logarithm problem. All these problems can be easily solved </w:t>
      </w:r>
      <w:r>
        <w:t>by</w:t>
      </w:r>
      <w:r w:rsidRPr="00892BF1">
        <w:t xml:space="preserve"> a sufficiently powerful quantum computer running Shor</w:t>
      </w:r>
      <w:r w:rsidR="009A4EB6">
        <w:t>'</w:t>
      </w:r>
      <w:r w:rsidRPr="00892BF1">
        <w:t>s algorithm</w:t>
      </w:r>
      <w:r w:rsidR="00B30798">
        <w:t xml:space="preserve"> </w:t>
      </w:r>
      <w:r w:rsidR="00B30798" w:rsidRPr="00B30798">
        <w:t>[5]</w:t>
      </w:r>
      <w:r>
        <w:t>.</w:t>
      </w:r>
      <w:r w:rsidRPr="00892BF1">
        <w:t xml:space="preserve"> Even though current, publicly known, experimental quantum computers lack processing power to break any real cryptographic algorithm, many cryptographers are designing new algorithms to prepare for a time when quantum computing becomes a threat.</w:t>
      </w:r>
    </w:p>
    <w:p w14:paraId="358D239D" w14:textId="4CB10625" w:rsidR="00D92402" w:rsidRDefault="00D10CE5" w:rsidP="00360582">
      <w:pPr>
        <w:pStyle w:val="Heading2"/>
        <w:rPr>
          <w:rFonts w:eastAsiaTheme="minorEastAsia"/>
        </w:rPr>
      </w:pPr>
      <w:bookmarkStart w:id="83" w:name="_Toc93068976"/>
      <w:bookmarkStart w:id="84" w:name="_Toc93589944"/>
      <w:bookmarkStart w:id="85" w:name="_Toc93590131"/>
      <w:bookmarkStart w:id="86" w:name="_Toc94621482"/>
      <w:r>
        <w:rPr>
          <w:rFonts w:eastAsiaTheme="minorEastAsia"/>
        </w:rPr>
        <w:t>8.1</w:t>
      </w:r>
      <w:r>
        <w:rPr>
          <w:rFonts w:eastAsiaTheme="minorEastAsia"/>
        </w:rPr>
        <w:tab/>
      </w:r>
      <w:r w:rsidR="00D92402" w:rsidRPr="0002430A">
        <w:rPr>
          <w:rFonts w:eastAsiaTheme="minorEastAsia" w:hint="cs"/>
        </w:rPr>
        <w:t>A</w:t>
      </w:r>
      <w:r w:rsidR="00D92402" w:rsidRPr="0002430A">
        <w:rPr>
          <w:rFonts w:eastAsiaTheme="minorEastAsia"/>
        </w:rPr>
        <w:t xml:space="preserve">pproaches to quantum </w:t>
      </w:r>
      <w:r w:rsidR="00D92402">
        <w:rPr>
          <w:rFonts w:eastAsiaTheme="minorEastAsia"/>
        </w:rPr>
        <w:t>safe</w:t>
      </w:r>
      <w:r w:rsidR="00D92402" w:rsidRPr="0002430A">
        <w:rPr>
          <w:rFonts w:eastAsiaTheme="minorEastAsia"/>
        </w:rPr>
        <w:t xml:space="preserve"> cryptography</w:t>
      </w:r>
      <w:bookmarkEnd w:id="83"/>
      <w:bookmarkEnd w:id="84"/>
      <w:bookmarkEnd w:id="85"/>
      <w:bookmarkEnd w:id="86"/>
    </w:p>
    <w:p w14:paraId="029C1495" w14:textId="77777777" w:rsidR="00D92402" w:rsidRDefault="00D92402" w:rsidP="00AD348B">
      <w:r>
        <w:t xml:space="preserve">There are two categorical approaches researchers take when developing quantum resistant cryptography. </w:t>
      </w:r>
    </w:p>
    <w:p w14:paraId="38CE43BD" w14:textId="77777777" w:rsidR="00D92402" w:rsidRDefault="00D92402" w:rsidP="00AD348B">
      <w:r>
        <w:t xml:space="preserve">The first is developing new algorithms and trap door functions that have inherent resiliency to the computation advantages of quantum computers for asymmetric ciphers. </w:t>
      </w:r>
    </w:p>
    <w:p w14:paraId="5C097890" w14:textId="6CFA4B21" w:rsidR="00D92402" w:rsidRDefault="00D92402" w:rsidP="00AD348B">
      <w:r>
        <w:t>The second is to double the key-space of current symmetric algorithms, since Grover</w:t>
      </w:r>
      <w:r w:rsidR="009A4EB6">
        <w:t>'</w:t>
      </w:r>
      <w:r>
        <w:t>s algorithm</w:t>
      </w:r>
      <w:r w:rsidR="00B30798">
        <w:t xml:space="preserve"> </w:t>
      </w:r>
      <w:r>
        <w:t xml:space="preserve"> </w:t>
      </w:r>
      <w:r w:rsidR="00B30798" w:rsidRPr="00B30798">
        <w:t>[6]</w:t>
      </w:r>
      <w:r w:rsidR="00B30798">
        <w:t xml:space="preserve"> and </w:t>
      </w:r>
      <w:r w:rsidR="00B30798" w:rsidRPr="00B30798">
        <w:t xml:space="preserve">[7] </w:t>
      </w:r>
      <w:r>
        <w:t xml:space="preserve">proved that quantum computers reduce the primage resistance of popular hash functions using </w:t>
      </w:r>
      <m:oMath>
        <m:r>
          <w:rPr>
            <w:rFonts w:ascii="Cambria Math" w:hAnsi="Cambria Math"/>
          </w:rPr>
          <m:t>n</m:t>
        </m:r>
      </m:oMath>
      <w:r>
        <w:t xml:space="preserve"> bits input to </w:t>
      </w:r>
      <m:oMath>
        <m:sSup>
          <m:sSupPr>
            <m:ctrlPr>
              <w:rPr>
                <w:rFonts w:ascii="Cambria Math" w:hAnsi="Cambria Math"/>
                <w:i/>
              </w:rPr>
            </m:ctrlPr>
          </m:sSupPr>
          <m:e>
            <m:r>
              <w:rPr>
                <w:rFonts w:ascii="Cambria Math" w:hAnsi="Cambria Math"/>
              </w:rPr>
              <m:t>2</m:t>
            </m:r>
          </m:e>
          <m:sup>
            <m:f>
              <m:fPr>
                <m:ctrlPr>
                  <w:rPr>
                    <w:rFonts w:ascii="Cambria Math" w:hAnsi="Cambria Math"/>
                    <w:i/>
                  </w:rPr>
                </m:ctrlPr>
              </m:fPr>
              <m:num>
                <m:r>
                  <w:rPr>
                    <w:rFonts w:ascii="Cambria Math" w:hAnsi="Cambria Math"/>
                  </w:rPr>
                  <m:t>n</m:t>
                </m:r>
              </m:num>
              <m:den>
                <m:r>
                  <w:rPr>
                    <w:rFonts w:ascii="Cambria Math" w:hAnsi="Cambria Math"/>
                  </w:rPr>
                  <m:t>2</m:t>
                </m:r>
              </m:den>
            </m:f>
          </m:sup>
        </m:sSup>
      </m:oMath>
      <w:r>
        <w:t xml:space="preserve"> (and it has the same impact on the key search [8]), thus doubling the key size can effectively enable block and other symmetric ciphers to retain their current security level, provided other security parameters are not affected and the construction adapts to </w:t>
      </w:r>
      <w:r w:rsidR="00370A26">
        <w:t xml:space="preserve">the </w:t>
      </w:r>
      <w:r>
        <w:t>key size increment</w:t>
      </w:r>
      <w:r w:rsidR="00370A26">
        <w:t>.</w:t>
      </w:r>
    </w:p>
    <w:p w14:paraId="7263010E" w14:textId="59212FB1" w:rsidR="00D92402" w:rsidRDefault="00D92402" w:rsidP="00AD348B">
      <w:r>
        <w:t xml:space="preserve">In this </w:t>
      </w:r>
      <w:r w:rsidR="00370A26">
        <w:t xml:space="preserve">clause </w:t>
      </w:r>
      <w:r>
        <w:t>we will survey both approaches and try to compare the different solutions via a common criterion which is the applicability to USSD encryption.</w:t>
      </w:r>
    </w:p>
    <w:p w14:paraId="5B2C60A2" w14:textId="143FEAD1" w:rsidR="00D92402" w:rsidRPr="00EB2345" w:rsidRDefault="00D10CE5" w:rsidP="00360582">
      <w:pPr>
        <w:pStyle w:val="Heading2"/>
        <w:rPr>
          <w:rFonts w:eastAsiaTheme="minorEastAsia"/>
        </w:rPr>
      </w:pPr>
      <w:bookmarkStart w:id="87" w:name="_Toc93068977"/>
      <w:bookmarkStart w:id="88" w:name="_Toc93589945"/>
      <w:bookmarkStart w:id="89" w:name="_Toc93590132"/>
      <w:bookmarkStart w:id="90" w:name="_Toc94621483"/>
      <w:r w:rsidRPr="00EB2345">
        <w:rPr>
          <w:rFonts w:eastAsiaTheme="minorEastAsia"/>
        </w:rPr>
        <w:t>8.2</w:t>
      </w:r>
      <w:r w:rsidRPr="00EB2345">
        <w:rPr>
          <w:rFonts w:eastAsiaTheme="minorEastAsia"/>
        </w:rPr>
        <w:tab/>
      </w:r>
      <w:r w:rsidR="00D92402">
        <w:rPr>
          <w:rFonts w:eastAsiaTheme="minorEastAsia"/>
        </w:rPr>
        <w:t>New</w:t>
      </w:r>
      <w:r w:rsidR="00D92402" w:rsidRPr="00EB2345">
        <w:rPr>
          <w:rFonts w:eastAsiaTheme="minorEastAsia"/>
        </w:rPr>
        <w:t xml:space="preserve"> algorithms for post-quantum cryptography</w:t>
      </w:r>
      <w:bookmarkEnd w:id="87"/>
      <w:bookmarkEnd w:id="88"/>
      <w:bookmarkEnd w:id="89"/>
      <w:bookmarkEnd w:id="90"/>
    </w:p>
    <w:p w14:paraId="50840C14" w14:textId="692F84AC" w:rsidR="00D92402" w:rsidRDefault="00D92402" w:rsidP="00360582">
      <w:pPr>
        <w:keepNext/>
        <w:keepLines/>
      </w:pPr>
      <w:r>
        <w:t xml:space="preserve">There are </w:t>
      </w:r>
      <w:r w:rsidR="00370A26">
        <w:t xml:space="preserve">five </w:t>
      </w:r>
      <w:r>
        <w:t>families of new algorithms for post-quantum cryptography:</w:t>
      </w:r>
    </w:p>
    <w:p w14:paraId="74D04450" w14:textId="1AFAE1BD" w:rsidR="00D92402" w:rsidRDefault="00D10CE5" w:rsidP="00360582">
      <w:pPr>
        <w:pStyle w:val="enumlev1"/>
      </w:pPr>
      <w:r>
        <w:t>1</w:t>
      </w:r>
      <w:r w:rsidR="00360582">
        <w:t>)</w:t>
      </w:r>
      <w:r>
        <w:tab/>
      </w:r>
      <w:r w:rsidR="00D92402" w:rsidRPr="00D10CE5">
        <w:rPr>
          <w:b/>
          <w:bCs/>
        </w:rPr>
        <w:t>Lattice-based cryptography</w:t>
      </w:r>
      <w:r w:rsidR="00D92402">
        <w:t xml:space="preserve">: </w:t>
      </w:r>
      <w:r w:rsidR="00D92402" w:rsidRPr="00002E0C">
        <w:t>constructions of cryptographic primitives that involve lattices, either in the construction itself or in the security proof</w:t>
      </w:r>
      <w:r w:rsidR="00D92402">
        <w:t>. M</w:t>
      </w:r>
      <w:r w:rsidR="00D92402" w:rsidRPr="00002E0C">
        <w:t>any lattice-based constructions are considered to be secure under the assumption that certain well-studied computational lattice problems cannot be solved efficiently</w:t>
      </w:r>
      <w:r w:rsidR="00D92402">
        <w:t xml:space="preserve"> </w:t>
      </w:r>
      <w:r w:rsidR="00D92402" w:rsidRPr="00002E0C">
        <w:t>by both classical and quantum computers</w:t>
      </w:r>
      <w:r w:rsidR="00D92402">
        <w:t>.</w:t>
      </w:r>
    </w:p>
    <w:p w14:paraId="74D9A439" w14:textId="5F019F7C" w:rsidR="00D92402" w:rsidRDefault="00D10CE5" w:rsidP="00360582">
      <w:pPr>
        <w:pStyle w:val="enumlev1"/>
      </w:pPr>
      <w:r>
        <w:t>2</w:t>
      </w:r>
      <w:r w:rsidR="00360582">
        <w:t>)</w:t>
      </w:r>
      <w:r>
        <w:tab/>
      </w:r>
      <w:r w:rsidR="00D92402" w:rsidRPr="00D10CE5">
        <w:rPr>
          <w:b/>
          <w:bCs/>
        </w:rPr>
        <w:t>Multivariate cryptography</w:t>
      </w:r>
      <w:r w:rsidR="00D92402">
        <w:t xml:space="preserve">: </w:t>
      </w:r>
      <w:r w:rsidR="00D92402" w:rsidRPr="00002E0C">
        <w:t>construction</w:t>
      </w:r>
      <w:r w:rsidR="00D92402">
        <w:t xml:space="preserve"> of</w:t>
      </w:r>
      <w:r w:rsidR="00D92402" w:rsidRPr="00002E0C">
        <w:t xml:space="preserve"> </w:t>
      </w:r>
      <w:r w:rsidR="00D92402" w:rsidRPr="004F2962">
        <w:t xml:space="preserve">asymmetric cryptographic primitives based on multivariate polynomials over a finite field </w:t>
      </w:r>
      <m:oMath>
        <m:r>
          <w:rPr>
            <w:rFonts w:ascii="Cambria Math" w:hAnsi="Cambria Math"/>
          </w:rPr>
          <m:t>F</m:t>
        </m:r>
      </m:oMath>
      <w:r w:rsidR="00D92402" w:rsidRPr="004F2962">
        <w:t>. In certain cases, those polynomials could be defined over both a ground and an extension field</w:t>
      </w:r>
      <w:r w:rsidR="00D92402">
        <w:t xml:space="preserve">, in which case </w:t>
      </w:r>
      <w:r w:rsidR="00D92402" w:rsidRPr="004F2962">
        <w:t xml:space="preserve">the polynomials have the degree </w:t>
      </w:r>
      <w:r w:rsidR="00D92402">
        <w:t xml:space="preserve">of </w:t>
      </w:r>
      <w:r w:rsidR="00D92402" w:rsidRPr="004F2962">
        <w:t>two</w:t>
      </w:r>
      <w:r w:rsidR="00D92402">
        <w:t>. I</w:t>
      </w:r>
      <w:r w:rsidR="00D92402" w:rsidRPr="00805B81">
        <w:t xml:space="preserve">t is commonly admitted that </w:t>
      </w:r>
      <w:r w:rsidR="00BC6F22">
        <w:t>m</w:t>
      </w:r>
      <w:r w:rsidR="00D92402" w:rsidRPr="00805B81">
        <w:t>ultivariate cryptography turned out to be more successful as an approach to build signature schemes primarily because multivariate schemes provide the shortest signature among post-quantum algorithms</w:t>
      </w:r>
      <w:r w:rsidR="00D92402">
        <w:t xml:space="preserve">, however this family of algorithms produce large sized keys which may negate the advantage of the small signatures. </w:t>
      </w:r>
    </w:p>
    <w:p w14:paraId="5C7E25F4" w14:textId="2AC92571" w:rsidR="00D92402" w:rsidRDefault="00D10CE5" w:rsidP="00360582">
      <w:pPr>
        <w:pStyle w:val="enumlev1"/>
      </w:pPr>
      <w:r>
        <w:t>3</w:t>
      </w:r>
      <w:r w:rsidR="00360582">
        <w:t>)</w:t>
      </w:r>
      <w:r>
        <w:tab/>
      </w:r>
      <w:r w:rsidR="00D92402" w:rsidRPr="00D10CE5">
        <w:rPr>
          <w:b/>
          <w:bCs/>
        </w:rPr>
        <w:t>Hash-based cryptography</w:t>
      </w:r>
      <w:r w:rsidR="00D92402">
        <w:t xml:space="preserve">: </w:t>
      </w:r>
      <w:r w:rsidR="00D92402" w:rsidRPr="00805B81">
        <w:t>constructions of cryptographic primitives based on the security of hash functions</w:t>
      </w:r>
      <w:r w:rsidR="00D92402">
        <w:t xml:space="preserve">. </w:t>
      </w:r>
      <w:r w:rsidR="00D92402" w:rsidRPr="00805B81">
        <w:t>So far, hash-based cryptography is limited to digital signatures schemes such as the Merkle signature scheme. Hash-based signature schemes combine a one-time signature scheme with a Merkle tree structure. Since a one-time signature scheme key can only sign a single message securely, it is practical to combine many such keys within a single, larger structure. A Merkle tree structure is used to this end. In this hierarchical data structure, a hash function and concatenation are used repeatedly to compute tree nodes</w:t>
      </w:r>
      <w:r w:rsidR="00D92402">
        <w:t xml:space="preserve">. </w:t>
      </w:r>
      <w:r w:rsidR="00D92402" w:rsidRPr="00805B81">
        <w:t xml:space="preserve">In </w:t>
      </w:r>
      <w:r w:rsidR="00D92402">
        <w:t>10/</w:t>
      </w:r>
      <w:r w:rsidR="00D92402" w:rsidRPr="00805B81">
        <w:t>20</w:t>
      </w:r>
      <w:r w:rsidR="00D92402">
        <w:t>20</w:t>
      </w:r>
      <w:r w:rsidR="00D92402" w:rsidRPr="00805B81">
        <w:t>, the US National Institute of Standards and Technology</w:t>
      </w:r>
      <w:r w:rsidR="00D92402">
        <w:t xml:space="preserve"> (NIST)</w:t>
      </w:r>
      <w:r w:rsidR="00D92402" w:rsidRPr="00805B81">
        <w:t xml:space="preserve"> </w:t>
      </w:r>
      <w:r w:rsidR="00D92402">
        <w:t xml:space="preserve">published a recommendation for stateful hash-based signature schemes [b-NIST SP 800-208] </w:t>
      </w:r>
      <w:r w:rsidR="00D92402" w:rsidRPr="00805B81">
        <w:t>based on the e</w:t>
      </w:r>
      <w:r w:rsidR="00BC6F22">
        <w:t>x</w:t>
      </w:r>
      <w:r w:rsidR="00D92402" w:rsidRPr="00805B81">
        <w:t xml:space="preserve">tended Merkle </w:t>
      </w:r>
      <w:r w:rsidR="00BC6F22">
        <w:t>s</w:t>
      </w:r>
      <w:r w:rsidR="00D92402" w:rsidRPr="00805B81">
        <w:t xml:space="preserve">ignature </w:t>
      </w:r>
      <w:r w:rsidR="00BC6F22">
        <w:t>s</w:t>
      </w:r>
      <w:r w:rsidR="00D92402" w:rsidRPr="00805B81">
        <w:t xml:space="preserve">cheme (XMSS) and Leighton-Micali </w:t>
      </w:r>
      <w:r w:rsidR="00BC6F22">
        <w:t>s</w:t>
      </w:r>
      <w:r w:rsidR="00D92402" w:rsidRPr="00805B81">
        <w:t>ignatures (LMS)</w:t>
      </w:r>
      <w:r w:rsidR="00D92402">
        <w:t>.</w:t>
      </w:r>
    </w:p>
    <w:p w14:paraId="6E82D63B" w14:textId="2D915AC6" w:rsidR="00D92402" w:rsidRDefault="00D10CE5" w:rsidP="00360582">
      <w:pPr>
        <w:pStyle w:val="enumlev1"/>
      </w:pPr>
      <w:r>
        <w:t>4</w:t>
      </w:r>
      <w:r w:rsidR="00360582">
        <w:t>)</w:t>
      </w:r>
      <w:r>
        <w:tab/>
      </w:r>
      <w:r w:rsidR="00D92402" w:rsidRPr="00D10CE5">
        <w:rPr>
          <w:b/>
          <w:bCs/>
        </w:rPr>
        <w:t>Code-based cryptography</w:t>
      </w:r>
      <w:r w:rsidR="00D92402">
        <w:t xml:space="preserve">: </w:t>
      </w:r>
      <w:r w:rsidR="00D92402" w:rsidRPr="00D85258">
        <w:t xml:space="preserve">cryptographic systems which rely on error-correcting codes, such as the McEliece and Niederreiter encryption algorithms and the related Courtois, Finiasz and Sendrier </w:t>
      </w:r>
      <w:r w:rsidR="00BC6F22">
        <w:t>s</w:t>
      </w:r>
      <w:r w:rsidR="00D92402" w:rsidRPr="00D85258">
        <w:t>ignature scheme.</w:t>
      </w:r>
      <w:r w:rsidR="00D92402">
        <w:t xml:space="preserve"> </w:t>
      </w:r>
      <w:r w:rsidR="00D92402" w:rsidRPr="00D85258">
        <w:t>The Post Quantum Cryptography Study Group sponsored by the European Commission has recommended the McEliece public key encryption system as a candidate for long term protection against attacks by quantum computers</w:t>
      </w:r>
      <w:r w:rsidR="00D92402">
        <w:t>.</w:t>
      </w:r>
      <w:r w:rsidR="00686C62">
        <w:t xml:space="preserve"> </w:t>
      </w:r>
      <w:r w:rsidR="00686C62" w:rsidRPr="00686C62">
        <w:t>Classic McEliece</w:t>
      </w:r>
      <w:r w:rsidR="00686C62">
        <w:t xml:space="preserve"> is also a finalist (3</w:t>
      </w:r>
      <w:r w:rsidR="00686C62" w:rsidRPr="00E93C33">
        <w:t>rd</w:t>
      </w:r>
      <w:r w:rsidR="00686C62">
        <w:t xml:space="preserve"> round) in NIST-PQC</w:t>
      </w:r>
      <w:r w:rsidR="000717C3">
        <w:t xml:space="preserve"> and two other code based </w:t>
      </w:r>
      <w:r w:rsidR="00BC6F22">
        <w:t>k</w:t>
      </w:r>
      <w:r w:rsidR="000717C3">
        <w:t xml:space="preserve">ey </w:t>
      </w:r>
      <w:r w:rsidR="00BC6F22">
        <w:t>e</w:t>
      </w:r>
      <w:r w:rsidR="000717C3">
        <w:t xml:space="preserve">ncapsulation </w:t>
      </w:r>
      <w:r w:rsidR="00BC6F22">
        <w:t>m</w:t>
      </w:r>
      <w:r w:rsidR="00631EA0">
        <w:t>echanisms</w:t>
      </w:r>
      <w:r w:rsidR="000717C3">
        <w:t xml:space="preserve"> (KEMs) have also made it to the third round of NIST</w:t>
      </w:r>
      <w:r w:rsidR="0096619E">
        <w:noBreakHyphen/>
      </w:r>
      <w:r w:rsidR="000717C3">
        <w:t>PQC as alternates</w:t>
      </w:r>
      <w:r w:rsidR="00BC6F22">
        <w:t>,</w:t>
      </w:r>
      <w:r w:rsidR="000717C3">
        <w:t xml:space="preserve"> </w:t>
      </w:r>
      <w:r w:rsidR="00BC6F22">
        <w:t>namely b</w:t>
      </w:r>
      <w:r w:rsidR="00BC6F22" w:rsidRPr="00BC6F22">
        <w:t xml:space="preserve">it </w:t>
      </w:r>
      <w:r w:rsidR="00BC6F22">
        <w:t>f</w:t>
      </w:r>
      <w:r w:rsidR="00BC6F22" w:rsidRPr="00BC6F22">
        <w:t xml:space="preserve">lipping </w:t>
      </w:r>
      <w:r w:rsidR="00BC6F22">
        <w:t>k</w:t>
      </w:r>
      <w:r w:rsidR="00BC6F22" w:rsidRPr="00BC6F22">
        <w:t xml:space="preserve">ey </w:t>
      </w:r>
      <w:r w:rsidR="00BC6F22">
        <w:t>e</w:t>
      </w:r>
      <w:r w:rsidR="00BC6F22" w:rsidRPr="00BC6F22">
        <w:t>ncapsulation</w:t>
      </w:r>
      <w:r w:rsidR="00BC6F22" w:rsidRPr="00BC6F22" w:rsidDel="00BC6F22">
        <w:t xml:space="preserve"> </w:t>
      </w:r>
      <w:r w:rsidR="00BC6F22">
        <w:t>(</w:t>
      </w:r>
      <w:r w:rsidR="000717C3">
        <w:t>BIKE</w:t>
      </w:r>
      <w:r w:rsidR="00BC6F22">
        <w:t>)</w:t>
      </w:r>
      <w:r w:rsidR="000717C3">
        <w:t xml:space="preserve"> and </w:t>
      </w:r>
      <w:r w:rsidR="00BC6F22" w:rsidRPr="00BC6F22">
        <w:t xml:space="preserve">Hamming </w:t>
      </w:r>
      <w:r w:rsidR="00BC6F22">
        <w:t>q</w:t>
      </w:r>
      <w:r w:rsidR="00BC6F22" w:rsidRPr="00BC6F22">
        <w:t>uasi-</w:t>
      </w:r>
      <w:r w:rsidR="00BC6F22">
        <w:t>c</w:t>
      </w:r>
      <w:r w:rsidR="00BC6F22" w:rsidRPr="00BC6F22">
        <w:t xml:space="preserve">yclic </w:t>
      </w:r>
      <w:r w:rsidR="00BC6F22">
        <w:t>(</w:t>
      </w:r>
      <w:r w:rsidR="000717C3">
        <w:t>HQC).</w:t>
      </w:r>
    </w:p>
    <w:p w14:paraId="2C619869" w14:textId="27DF430D" w:rsidR="00D92402" w:rsidRDefault="00D10CE5" w:rsidP="00360582">
      <w:pPr>
        <w:pStyle w:val="enumlev1"/>
      </w:pPr>
      <w:r>
        <w:t>5</w:t>
      </w:r>
      <w:r w:rsidR="00360582">
        <w:t>)</w:t>
      </w:r>
      <w:r>
        <w:tab/>
      </w:r>
      <w:r w:rsidR="00D92402" w:rsidRPr="00D10CE5">
        <w:rPr>
          <w:b/>
          <w:bCs/>
        </w:rPr>
        <w:t>Super-singular elliptic curve isogeny cryptography</w:t>
      </w:r>
      <w:r w:rsidR="00D92402">
        <w:t xml:space="preserve">: </w:t>
      </w:r>
      <w:r w:rsidR="00D92402" w:rsidRPr="00D85258">
        <w:t xml:space="preserve">cryptographic system </w:t>
      </w:r>
      <w:r w:rsidR="00D92402">
        <w:t xml:space="preserve">that </w:t>
      </w:r>
      <w:r w:rsidR="00D92402" w:rsidRPr="00D85258">
        <w:t>relies on the properties of super</w:t>
      </w:r>
      <w:r w:rsidR="00D92402">
        <w:t>-</w:t>
      </w:r>
      <w:r w:rsidR="00D92402" w:rsidRPr="00D85258">
        <w:t>singular elliptic curves and super</w:t>
      </w:r>
      <w:r w:rsidR="00D92402">
        <w:t>-</w:t>
      </w:r>
      <w:r w:rsidR="00D92402" w:rsidRPr="00D85258">
        <w:t>singular isogeny graphs to create a Diffie-Hellman replacement with forward secrecy. This cryptographic system uses the well-studied mathematics of super</w:t>
      </w:r>
      <w:r w:rsidR="00D92402">
        <w:t>-</w:t>
      </w:r>
      <w:r w:rsidR="00D92402" w:rsidRPr="00D85258">
        <w:t>singular elliptic curves to create a Diffie-Hellman like key exchange that can serve as a straightforward quantum computing resistant replacement for the Diffie-Hellman and elliptic curve Diffie–Hellman key exchange methods</w:t>
      </w:r>
      <w:r w:rsidR="00D92402">
        <w:t>.</w:t>
      </w:r>
    </w:p>
    <w:p w14:paraId="3720BB1A" w14:textId="2CB321D6" w:rsidR="00D92402" w:rsidRDefault="00D92402" w:rsidP="00D92402">
      <w:pPr>
        <w:rPr>
          <w:i/>
          <w:iCs/>
          <w:lang w:val="en-US" w:bidi="he-IL"/>
        </w:rPr>
      </w:pPr>
      <w:r>
        <w:rPr>
          <w:lang w:val="en-US" w:bidi="he-IL"/>
        </w:rPr>
        <w:t xml:space="preserve">The key issue with the new algorithms is that </w:t>
      </w:r>
      <w:r w:rsidRPr="009D5416">
        <w:rPr>
          <w:b/>
          <w:bCs/>
          <w:lang w:val="en-US" w:bidi="he-IL"/>
        </w:rPr>
        <w:t>the primary research is not yet complete and until today no applicable implementation of these algorithms exists</w:t>
      </w:r>
      <w:r>
        <w:rPr>
          <w:lang w:val="en-US" w:bidi="he-IL"/>
        </w:rPr>
        <w:t>, which provides full coverage for application security, i.e.</w:t>
      </w:r>
      <w:r w:rsidR="007222F1">
        <w:rPr>
          <w:lang w:val="en-US" w:bidi="he-IL"/>
        </w:rPr>
        <w:t>,</w:t>
      </w:r>
      <w:r>
        <w:rPr>
          <w:lang w:val="en-US" w:bidi="he-IL"/>
        </w:rPr>
        <w:t xml:space="preserve"> encryption, digital signature, and trap-door function</w:t>
      </w:r>
      <w:r w:rsidR="005F32CC">
        <w:rPr>
          <w:lang w:val="en-US" w:bidi="he-IL"/>
        </w:rPr>
        <w:t>s</w:t>
      </w:r>
      <w:r>
        <w:rPr>
          <w:lang w:val="en-US" w:bidi="he-IL"/>
        </w:rPr>
        <w:t xml:space="preserve">. Several national standardization bodies conduct independent programs for post-quantum cryptography, for example NIST started such a program in 2016, the program is at </w:t>
      </w:r>
      <w:r w:rsidR="005F32CC">
        <w:rPr>
          <w:lang w:val="en-US" w:bidi="he-IL"/>
        </w:rPr>
        <w:t>its</w:t>
      </w:r>
      <w:r>
        <w:rPr>
          <w:lang w:val="en-US" w:bidi="he-IL"/>
        </w:rPr>
        <w:t xml:space="preserve"> 3</w:t>
      </w:r>
      <w:r w:rsidRPr="00B475B9">
        <w:t>rd</w:t>
      </w:r>
      <w:r>
        <w:rPr>
          <w:lang w:val="en-US" w:bidi="he-IL"/>
        </w:rPr>
        <w:t xml:space="preserve"> stage, and currently </w:t>
      </w:r>
      <w:r w:rsidR="005F32CC">
        <w:rPr>
          <w:lang w:val="en-US" w:bidi="he-IL"/>
        </w:rPr>
        <w:t xml:space="preserve">there </w:t>
      </w:r>
      <w:r>
        <w:rPr>
          <w:lang w:val="en-US" w:bidi="he-IL"/>
        </w:rPr>
        <w:t>are only 3</w:t>
      </w:r>
      <w:r w:rsidR="00360582">
        <w:rPr>
          <w:lang w:val="en-US" w:bidi="he-IL"/>
        </w:rPr>
        <w:noBreakHyphen/>
      </w:r>
      <w:r>
        <w:rPr>
          <w:lang w:val="en-US" w:bidi="he-IL"/>
        </w:rPr>
        <w:t>5 candidates left in each category (key exchange, digital signature and encryption/key establishment)</w:t>
      </w:r>
      <w:r w:rsidRPr="000C48F1">
        <w:rPr>
          <w:lang w:val="en-US" w:bidi="he-IL"/>
        </w:rPr>
        <w:t xml:space="preserve"> draft standards </w:t>
      </w:r>
      <w:r>
        <w:rPr>
          <w:lang w:val="en-US" w:bidi="he-IL"/>
        </w:rPr>
        <w:t xml:space="preserve">are expected to </w:t>
      </w:r>
      <w:r w:rsidRPr="000C48F1">
        <w:rPr>
          <w:lang w:val="en-US" w:bidi="he-IL"/>
        </w:rPr>
        <w:t>emerge</w:t>
      </w:r>
      <w:r>
        <w:rPr>
          <w:lang w:val="en-US" w:bidi="he-IL"/>
        </w:rPr>
        <w:t xml:space="preserve"> in 2022, more information can be found in [</w:t>
      </w:r>
      <w:r w:rsidRPr="006F27E6">
        <w:t>b</w:t>
      </w:r>
      <w:r w:rsidR="00B475B9">
        <w:noBreakHyphen/>
      </w:r>
      <w:r w:rsidRPr="006F27E6">
        <w:t>NIST-PQC</w:t>
      </w:r>
      <w:r>
        <w:rPr>
          <w:lang w:val="en-US" w:bidi="he-IL"/>
        </w:rPr>
        <w:t>]. Another program is the EU commission</w:t>
      </w:r>
      <w:r w:rsidR="009A4EB6">
        <w:rPr>
          <w:lang w:val="en-US" w:bidi="he-IL"/>
        </w:rPr>
        <w:t>'</w:t>
      </w:r>
      <w:r>
        <w:rPr>
          <w:lang w:val="en-US" w:bidi="he-IL"/>
        </w:rPr>
        <w:t xml:space="preserve">s PQCRYPTO [9] program that ran from 2015 to 2018, which </w:t>
      </w:r>
      <w:r w:rsidR="005F32CC">
        <w:rPr>
          <w:lang w:val="en-US" w:bidi="he-IL"/>
        </w:rPr>
        <w:t xml:space="preserve">was not </w:t>
      </w:r>
      <w:r>
        <w:rPr>
          <w:lang w:val="en-US" w:bidi="he-IL"/>
        </w:rPr>
        <w:t xml:space="preserve">able to reach any kind of standardization of new algorithms and states in its final report </w:t>
      </w:r>
      <w:r w:rsidR="009A4EB6">
        <w:rPr>
          <w:i/>
          <w:iCs/>
          <w:lang w:val="en-US" w:bidi="he-IL"/>
        </w:rPr>
        <w:t>"</w:t>
      </w:r>
      <w:r>
        <w:rPr>
          <w:i/>
          <w:iCs/>
          <w:lang w:val="en-US" w:bidi="he-IL"/>
        </w:rPr>
        <w:t>I</w:t>
      </w:r>
      <w:r w:rsidRPr="009D5416">
        <w:rPr>
          <w:i/>
          <w:iCs/>
          <w:lang w:val="en-US" w:bidi="he-IL"/>
        </w:rPr>
        <w:t>t is very clear, that the road</w:t>
      </w:r>
      <w:r>
        <w:rPr>
          <w:i/>
          <w:iCs/>
          <w:lang w:val="en-US" w:bidi="he-IL"/>
        </w:rPr>
        <w:t xml:space="preserve"> </w:t>
      </w:r>
      <w:r w:rsidRPr="009D5416">
        <w:rPr>
          <w:i/>
          <w:iCs/>
          <w:lang w:val="en-US" w:bidi="he-IL"/>
        </w:rPr>
        <w:t>to standardization of post-quantum cryptography is a long one. Therefore, project partners</w:t>
      </w:r>
      <w:r>
        <w:rPr>
          <w:i/>
          <w:iCs/>
          <w:lang w:val="en-US" w:bidi="he-IL"/>
        </w:rPr>
        <w:t xml:space="preserve"> </w:t>
      </w:r>
      <w:r w:rsidRPr="009D5416">
        <w:rPr>
          <w:i/>
          <w:iCs/>
          <w:lang w:val="en-US" w:bidi="he-IL"/>
        </w:rPr>
        <w:t>interested in standardization of post-quantum cryptography need to continue their efforts</w:t>
      </w:r>
      <w:r>
        <w:rPr>
          <w:i/>
          <w:iCs/>
          <w:lang w:val="en-US" w:bidi="he-IL"/>
        </w:rPr>
        <w:t xml:space="preserve"> </w:t>
      </w:r>
      <w:r w:rsidRPr="009D5416">
        <w:rPr>
          <w:i/>
          <w:iCs/>
          <w:lang w:val="en-US" w:bidi="he-IL"/>
        </w:rPr>
        <w:t>beyond the formal termination of PQCRYPTO</w:t>
      </w:r>
      <w:r w:rsidR="009A4EB6">
        <w:rPr>
          <w:i/>
          <w:iCs/>
          <w:lang w:val="en-US" w:bidi="he-IL"/>
        </w:rPr>
        <w:t>"</w:t>
      </w:r>
    </w:p>
    <w:p w14:paraId="645D1749" w14:textId="3D2B9DE4" w:rsidR="00D92402" w:rsidRPr="00FF76BD" w:rsidRDefault="00D92402" w:rsidP="00D92402">
      <w:pPr>
        <w:rPr>
          <w:lang w:val="en-US" w:bidi="he-IL"/>
        </w:rPr>
      </w:pPr>
      <w:r>
        <w:rPr>
          <w:lang w:val="en-US" w:bidi="he-IL"/>
        </w:rPr>
        <w:t>Some of the current active implementation project</w:t>
      </w:r>
      <w:r w:rsidR="005F32CC">
        <w:rPr>
          <w:lang w:val="en-US" w:bidi="he-IL"/>
        </w:rPr>
        <w:t>s</w:t>
      </w:r>
      <w:r>
        <w:rPr>
          <w:lang w:val="en-US" w:bidi="he-IL"/>
        </w:rPr>
        <w:t xml:space="preserve"> for post-quantum cryptography are </w:t>
      </w:r>
      <w:r w:rsidR="009A4EB6">
        <w:rPr>
          <w:lang w:val="en-US" w:bidi="he-IL"/>
        </w:rPr>
        <w:t>"</w:t>
      </w:r>
      <w:r w:rsidRPr="0096619E">
        <w:rPr>
          <w:iCs/>
          <w:lang w:val="en-US" w:bidi="he-IL"/>
        </w:rPr>
        <w:t>liboqs</w:t>
      </w:r>
      <w:r w:rsidR="009A4EB6" w:rsidRPr="0096619E">
        <w:rPr>
          <w:iCs/>
          <w:lang w:val="en-US" w:bidi="he-IL"/>
        </w:rPr>
        <w:t>"</w:t>
      </w:r>
      <w:r>
        <w:rPr>
          <w:lang w:val="en-US" w:bidi="he-IL"/>
        </w:rPr>
        <w:t xml:space="preserve"> [10] and CEX [11].</w:t>
      </w:r>
    </w:p>
    <w:p w14:paraId="62532E7F" w14:textId="1D818E26" w:rsidR="00D92402" w:rsidRDefault="00D10CE5" w:rsidP="00B475B9">
      <w:pPr>
        <w:pStyle w:val="Heading2"/>
        <w:rPr>
          <w:rFonts w:eastAsiaTheme="minorEastAsia"/>
        </w:rPr>
      </w:pPr>
      <w:bookmarkStart w:id="91" w:name="_Toc93068978"/>
      <w:bookmarkStart w:id="92" w:name="_Toc93589946"/>
      <w:bookmarkStart w:id="93" w:name="_Toc93590133"/>
      <w:bookmarkStart w:id="94" w:name="_Toc94621484"/>
      <w:r>
        <w:rPr>
          <w:rFonts w:eastAsiaTheme="minorEastAsia"/>
        </w:rPr>
        <w:t>8.3</w:t>
      </w:r>
      <w:r>
        <w:rPr>
          <w:rFonts w:eastAsiaTheme="minorEastAsia"/>
        </w:rPr>
        <w:tab/>
      </w:r>
      <w:r w:rsidR="000717C3">
        <w:rPr>
          <w:rFonts w:eastAsiaTheme="minorEastAsia"/>
          <w:lang w:val="en-US" w:bidi="he-IL"/>
        </w:rPr>
        <w:t>Symmetric</w:t>
      </w:r>
      <w:r w:rsidR="00D92402">
        <w:rPr>
          <w:rFonts w:eastAsiaTheme="minorEastAsia"/>
        </w:rPr>
        <w:t xml:space="preserve"> algorithms</w:t>
      </w:r>
      <w:bookmarkEnd w:id="91"/>
      <w:bookmarkEnd w:id="92"/>
      <w:bookmarkEnd w:id="93"/>
      <w:bookmarkEnd w:id="94"/>
    </w:p>
    <w:p w14:paraId="2C2BBC51" w14:textId="1A61646F" w:rsidR="00D92402" w:rsidRDefault="00D92402" w:rsidP="00B475B9">
      <w:r>
        <w:t xml:space="preserve">Unlike the new algorithms described in the previous </w:t>
      </w:r>
      <w:r w:rsidR="005F32CC">
        <w:t>clause</w:t>
      </w:r>
      <w:r>
        <w:t xml:space="preserve">, quantum-resilience for symmetric encryption can be achieved by extending the key length of traditional encryption, and hashing algorithms. </w:t>
      </w:r>
      <w:r w:rsidR="00AC3C2D">
        <w:t>Table 1</w:t>
      </w:r>
      <w:r>
        <w:t xml:space="preserve"> contains the </w:t>
      </w:r>
      <w:r>
        <w:rPr>
          <w:lang w:val="en-US" w:bidi="he-IL"/>
        </w:rPr>
        <w:t xml:space="preserve">available </w:t>
      </w:r>
      <w:r>
        <w:t>symmetric encryption minimum recommendation for the post-quantum era:</w:t>
      </w:r>
    </w:p>
    <w:p w14:paraId="15B18C56" w14:textId="3C541FDE" w:rsidR="00B475B9" w:rsidRPr="0096619E" w:rsidRDefault="00AC3C2D" w:rsidP="0096619E">
      <w:pPr>
        <w:pStyle w:val="TableNoTitle0"/>
      </w:pPr>
      <w:r w:rsidRPr="0096619E">
        <w:t>Table 1</w:t>
      </w:r>
      <w:r>
        <w:t xml:space="preserve"> </w:t>
      </w:r>
      <w:r w:rsidRPr="0096619E">
        <w:t>– Available symmetric encryption for the post-quantum era</w:t>
      </w:r>
    </w:p>
    <w:tbl>
      <w:tblPr>
        <w:tblStyle w:val="GridTable4-Accent11"/>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2067"/>
        <w:gridCol w:w="4550"/>
      </w:tblGrid>
      <w:tr w:rsidR="00E93C33" w:rsidRPr="00E93C33" w14:paraId="34FC0113" w14:textId="77777777" w:rsidTr="00E93C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pct"/>
            <w:tcBorders>
              <w:top w:val="none" w:sz="0" w:space="0" w:color="auto"/>
              <w:left w:val="none" w:sz="0" w:space="0" w:color="auto"/>
              <w:bottom w:val="none" w:sz="0" w:space="0" w:color="auto"/>
              <w:right w:val="none" w:sz="0" w:space="0" w:color="auto"/>
            </w:tcBorders>
            <w:shd w:val="clear" w:color="auto" w:fill="auto"/>
          </w:tcPr>
          <w:p w14:paraId="24E444C5" w14:textId="77777777" w:rsidR="00D6590F" w:rsidRPr="00E93C33" w:rsidRDefault="00D6590F" w:rsidP="00E93C33">
            <w:pPr>
              <w:pStyle w:val="Tablehead"/>
              <w:rPr>
                <w:b/>
                <w:bCs w:val="0"/>
                <w:color w:val="auto"/>
              </w:rPr>
            </w:pPr>
            <w:r w:rsidRPr="00E93C33">
              <w:rPr>
                <w:b/>
                <w:bCs w:val="0"/>
                <w:color w:val="auto"/>
              </w:rPr>
              <w:t>Mechanism</w:t>
            </w:r>
          </w:p>
        </w:tc>
        <w:tc>
          <w:tcPr>
            <w:tcW w:w="1072" w:type="pct"/>
            <w:tcBorders>
              <w:top w:val="none" w:sz="0" w:space="0" w:color="auto"/>
              <w:left w:val="none" w:sz="0" w:space="0" w:color="auto"/>
              <w:bottom w:val="none" w:sz="0" w:space="0" w:color="auto"/>
              <w:right w:val="none" w:sz="0" w:space="0" w:color="auto"/>
            </w:tcBorders>
            <w:shd w:val="clear" w:color="auto" w:fill="auto"/>
          </w:tcPr>
          <w:p w14:paraId="642F0F22" w14:textId="77777777" w:rsidR="00D6590F" w:rsidRPr="00E93C33" w:rsidRDefault="00D6590F" w:rsidP="00E93C33">
            <w:pPr>
              <w:pStyle w:val="Tablehead"/>
              <w:cnfStyle w:val="100000000000" w:firstRow="1" w:lastRow="0" w:firstColumn="0" w:lastColumn="0" w:oddVBand="0" w:evenVBand="0" w:oddHBand="0" w:evenHBand="0" w:firstRowFirstColumn="0" w:firstRowLastColumn="0" w:lastRowFirstColumn="0" w:lastRowLastColumn="0"/>
              <w:rPr>
                <w:b/>
                <w:bCs w:val="0"/>
                <w:color w:val="auto"/>
              </w:rPr>
            </w:pPr>
            <w:r w:rsidRPr="00E93C33">
              <w:rPr>
                <w:b/>
                <w:bCs w:val="0"/>
                <w:color w:val="auto"/>
              </w:rPr>
              <w:t>Algorithm</w:t>
            </w:r>
          </w:p>
        </w:tc>
        <w:tc>
          <w:tcPr>
            <w:tcW w:w="2361" w:type="pct"/>
            <w:tcBorders>
              <w:top w:val="none" w:sz="0" w:space="0" w:color="auto"/>
              <w:left w:val="none" w:sz="0" w:space="0" w:color="auto"/>
              <w:bottom w:val="none" w:sz="0" w:space="0" w:color="auto"/>
              <w:right w:val="none" w:sz="0" w:space="0" w:color="auto"/>
            </w:tcBorders>
            <w:shd w:val="clear" w:color="auto" w:fill="auto"/>
          </w:tcPr>
          <w:p w14:paraId="3508FDC3" w14:textId="77777777" w:rsidR="00D6590F" w:rsidRPr="00E93C33" w:rsidRDefault="00D6590F" w:rsidP="00E93C33">
            <w:pPr>
              <w:pStyle w:val="Tablehead"/>
              <w:cnfStyle w:val="100000000000" w:firstRow="1" w:lastRow="0" w:firstColumn="0" w:lastColumn="0" w:oddVBand="0" w:evenVBand="0" w:oddHBand="0" w:evenHBand="0" w:firstRowFirstColumn="0" w:firstRowLastColumn="0" w:lastRowFirstColumn="0" w:lastRowLastColumn="0"/>
              <w:rPr>
                <w:b/>
                <w:bCs w:val="0"/>
                <w:color w:val="auto"/>
              </w:rPr>
            </w:pPr>
            <w:r w:rsidRPr="00E93C33">
              <w:rPr>
                <w:b/>
                <w:bCs w:val="0"/>
                <w:color w:val="auto"/>
              </w:rPr>
              <w:t>Recommended by</w:t>
            </w:r>
          </w:p>
        </w:tc>
      </w:tr>
      <w:tr w:rsidR="00D6590F" w:rsidRPr="00616EC7" w14:paraId="127E8E5B" w14:textId="77777777" w:rsidTr="00E93C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8" w:type="pct"/>
            <w:shd w:val="clear" w:color="auto" w:fill="auto"/>
          </w:tcPr>
          <w:p w14:paraId="42C20A92" w14:textId="77777777" w:rsidR="00D6590F" w:rsidRDefault="00D6590F" w:rsidP="00B475B9">
            <w:pPr>
              <w:pStyle w:val="Tabletext"/>
            </w:pPr>
            <w:r>
              <w:t>Hash function</w:t>
            </w:r>
          </w:p>
        </w:tc>
        <w:tc>
          <w:tcPr>
            <w:tcW w:w="1072" w:type="pct"/>
            <w:shd w:val="clear" w:color="auto" w:fill="auto"/>
          </w:tcPr>
          <w:p w14:paraId="291C669F" w14:textId="09AEEAAF" w:rsidR="00D6590F" w:rsidRDefault="00D6590F" w:rsidP="00B475B9">
            <w:pPr>
              <w:pStyle w:val="Tabletext"/>
              <w:cnfStyle w:val="000000100000" w:firstRow="0" w:lastRow="0" w:firstColumn="0" w:lastColumn="0" w:oddVBand="0" w:evenVBand="0" w:oddHBand="1" w:evenHBand="0" w:firstRowFirstColumn="0" w:firstRowLastColumn="0" w:lastRowFirstColumn="0" w:lastRowLastColumn="0"/>
            </w:pPr>
            <w:r>
              <w:t>SHA-2</w:t>
            </w:r>
          </w:p>
        </w:tc>
        <w:tc>
          <w:tcPr>
            <w:tcW w:w="2361" w:type="pct"/>
            <w:shd w:val="clear" w:color="auto" w:fill="auto"/>
          </w:tcPr>
          <w:p w14:paraId="3E4C5C52" w14:textId="0D463AE6" w:rsidR="00D6590F" w:rsidRPr="00642996" w:rsidRDefault="00807E2A" w:rsidP="00807E2A">
            <w:pPr>
              <w:pStyle w:val="Tabletext"/>
              <w:cnfStyle w:val="000000100000" w:firstRow="0" w:lastRow="0" w:firstColumn="0" w:lastColumn="0" w:oddVBand="0" w:evenVBand="0" w:oddHBand="1" w:evenHBand="0" w:firstRowFirstColumn="0" w:firstRowLastColumn="0" w:lastRowFirstColumn="0" w:lastRowLastColumn="0"/>
              <w:rPr>
                <w:lang w:val="fr-CH"/>
              </w:rPr>
            </w:pPr>
            <w:r>
              <w:rPr>
                <w:lang w:val="fr-CH"/>
              </w:rPr>
              <w:t>[</w:t>
            </w:r>
            <w:proofErr w:type="gramStart"/>
            <w:r>
              <w:rPr>
                <w:lang w:val="fr-CH"/>
              </w:rPr>
              <w:t>b</w:t>
            </w:r>
            <w:proofErr w:type="gramEnd"/>
            <w:r>
              <w:rPr>
                <w:lang w:val="fr-CH"/>
              </w:rPr>
              <w:t>-</w:t>
            </w:r>
            <w:r w:rsidR="00D6590F" w:rsidRPr="00642996">
              <w:rPr>
                <w:lang w:val="fr-CH"/>
              </w:rPr>
              <w:t>NIST IR 8105</w:t>
            </w:r>
            <w:r>
              <w:rPr>
                <w:lang w:val="fr-CH"/>
              </w:rPr>
              <w:t>]</w:t>
            </w:r>
            <w:r w:rsidR="00D6590F" w:rsidRPr="00642996">
              <w:rPr>
                <w:lang w:val="fr-CH"/>
              </w:rPr>
              <w:t xml:space="preserve">, </w:t>
            </w:r>
            <w:r>
              <w:rPr>
                <w:lang w:val="fr-CH"/>
              </w:rPr>
              <w:t>[b-</w:t>
            </w:r>
            <w:r w:rsidR="00D6590F" w:rsidRPr="00642996">
              <w:rPr>
                <w:lang w:val="fr-CH"/>
              </w:rPr>
              <w:t>ITU-T X.1197</w:t>
            </w:r>
            <w:r>
              <w:rPr>
                <w:lang w:val="fr-CH"/>
              </w:rPr>
              <w:t>]</w:t>
            </w:r>
            <w:r w:rsidR="00D6590F" w:rsidRPr="00642996">
              <w:rPr>
                <w:lang w:val="fr-CH"/>
              </w:rPr>
              <w:t xml:space="preserve"> </w:t>
            </w:r>
          </w:p>
        </w:tc>
      </w:tr>
      <w:tr w:rsidR="00D6590F" w:rsidRPr="00616EC7" w14:paraId="1FA4B7A6" w14:textId="77777777" w:rsidTr="00E93C33">
        <w:trPr>
          <w:jc w:val="center"/>
        </w:trPr>
        <w:tc>
          <w:tcPr>
            <w:cnfStyle w:val="001000000000" w:firstRow="0" w:lastRow="0" w:firstColumn="1" w:lastColumn="0" w:oddVBand="0" w:evenVBand="0" w:oddHBand="0" w:evenHBand="0" w:firstRowFirstColumn="0" w:firstRowLastColumn="0" w:lastRowFirstColumn="0" w:lastRowLastColumn="0"/>
            <w:tcW w:w="1568" w:type="pct"/>
            <w:shd w:val="clear" w:color="auto" w:fill="auto"/>
          </w:tcPr>
          <w:p w14:paraId="1C28075C" w14:textId="77777777" w:rsidR="00D6590F" w:rsidRDefault="00D6590F" w:rsidP="00B475B9">
            <w:pPr>
              <w:pStyle w:val="Tabletext"/>
            </w:pPr>
            <w:r>
              <w:t>Confidentiality</w:t>
            </w:r>
          </w:p>
        </w:tc>
        <w:tc>
          <w:tcPr>
            <w:tcW w:w="1072" w:type="pct"/>
            <w:shd w:val="clear" w:color="auto" w:fill="auto"/>
          </w:tcPr>
          <w:p w14:paraId="46AF2725" w14:textId="752EF8CB" w:rsidR="00D6590F" w:rsidRDefault="00D6590F" w:rsidP="00B475B9">
            <w:pPr>
              <w:pStyle w:val="Tabletext"/>
              <w:cnfStyle w:val="000000000000" w:firstRow="0" w:lastRow="0" w:firstColumn="0" w:lastColumn="0" w:oddVBand="0" w:evenVBand="0" w:oddHBand="0" w:evenHBand="0" w:firstRowFirstColumn="0" w:firstRowLastColumn="0" w:lastRowFirstColumn="0" w:lastRowLastColumn="0"/>
            </w:pPr>
            <w:r>
              <w:t>AES</w:t>
            </w:r>
            <w:r w:rsidR="00A67D7B">
              <w:t>256</w:t>
            </w:r>
          </w:p>
        </w:tc>
        <w:tc>
          <w:tcPr>
            <w:tcW w:w="2361" w:type="pct"/>
            <w:shd w:val="clear" w:color="auto" w:fill="auto"/>
          </w:tcPr>
          <w:p w14:paraId="11630ADF" w14:textId="09EC4686" w:rsidR="00D6590F" w:rsidRPr="00642996" w:rsidRDefault="00807E2A" w:rsidP="00807E2A">
            <w:pPr>
              <w:pStyle w:val="Tabletext"/>
              <w:cnfStyle w:val="000000000000" w:firstRow="0" w:lastRow="0" w:firstColumn="0" w:lastColumn="0" w:oddVBand="0" w:evenVBand="0" w:oddHBand="0" w:evenHBand="0" w:firstRowFirstColumn="0" w:firstRowLastColumn="0" w:lastRowFirstColumn="0" w:lastRowLastColumn="0"/>
              <w:rPr>
                <w:lang w:val="fr-CH"/>
              </w:rPr>
            </w:pPr>
            <w:r>
              <w:rPr>
                <w:lang w:val="fr-CH"/>
              </w:rPr>
              <w:t>[</w:t>
            </w:r>
            <w:proofErr w:type="gramStart"/>
            <w:r>
              <w:rPr>
                <w:lang w:val="fr-CH"/>
              </w:rPr>
              <w:t>b</w:t>
            </w:r>
            <w:proofErr w:type="gramEnd"/>
            <w:r>
              <w:rPr>
                <w:lang w:val="fr-CH"/>
              </w:rPr>
              <w:t>-</w:t>
            </w:r>
            <w:r w:rsidR="00D6590F" w:rsidRPr="00642996">
              <w:rPr>
                <w:lang w:val="fr-CH"/>
              </w:rPr>
              <w:t>NIST IR 8105</w:t>
            </w:r>
            <w:r>
              <w:rPr>
                <w:lang w:val="fr-CH"/>
              </w:rPr>
              <w:t>]</w:t>
            </w:r>
            <w:r w:rsidR="00D6590F" w:rsidRPr="00642996">
              <w:rPr>
                <w:lang w:val="fr-CH"/>
              </w:rPr>
              <w:t xml:space="preserve">, </w:t>
            </w:r>
            <w:r>
              <w:rPr>
                <w:lang w:val="fr-CH"/>
              </w:rPr>
              <w:t>[b-</w:t>
            </w:r>
            <w:r w:rsidR="00D6590F" w:rsidRPr="001D483C">
              <w:rPr>
                <w:lang w:val="de-DE"/>
              </w:rPr>
              <w:t>ITU-T X.1197</w:t>
            </w:r>
            <w:r>
              <w:rPr>
                <w:lang w:val="de-DE"/>
              </w:rPr>
              <w:t>]</w:t>
            </w:r>
            <w:r w:rsidR="00D6590F" w:rsidRPr="001D483C">
              <w:rPr>
                <w:lang w:val="de-DE"/>
              </w:rPr>
              <w:t xml:space="preserve"> </w:t>
            </w:r>
          </w:p>
        </w:tc>
      </w:tr>
    </w:tbl>
    <w:p w14:paraId="0D261C59" w14:textId="51D34F17" w:rsidR="00D92402" w:rsidRDefault="00D10CE5" w:rsidP="00345029">
      <w:pPr>
        <w:pStyle w:val="Heading2"/>
        <w:rPr>
          <w:rFonts w:eastAsiaTheme="minorEastAsia"/>
        </w:rPr>
      </w:pPr>
      <w:bookmarkStart w:id="95" w:name="_Toc93068979"/>
      <w:bookmarkStart w:id="96" w:name="_Toc93589947"/>
      <w:bookmarkStart w:id="97" w:name="_Toc93590134"/>
      <w:bookmarkStart w:id="98" w:name="_Toc94621485"/>
      <w:r>
        <w:rPr>
          <w:rFonts w:eastAsiaTheme="minorEastAsia"/>
        </w:rPr>
        <w:t>8.4</w:t>
      </w:r>
      <w:r>
        <w:rPr>
          <w:rFonts w:eastAsiaTheme="minorEastAsia"/>
        </w:rPr>
        <w:tab/>
      </w:r>
      <w:r w:rsidR="00F71938">
        <w:rPr>
          <w:rFonts w:eastAsiaTheme="minorEastAsia"/>
        </w:rPr>
        <w:t xml:space="preserve">Asymmetric </w:t>
      </w:r>
      <w:r w:rsidR="00D92402">
        <w:rPr>
          <w:rFonts w:eastAsiaTheme="minorEastAsia"/>
        </w:rPr>
        <w:t>algorithms</w:t>
      </w:r>
      <w:bookmarkEnd w:id="95"/>
      <w:bookmarkEnd w:id="96"/>
      <w:bookmarkEnd w:id="97"/>
      <w:bookmarkEnd w:id="98"/>
    </w:p>
    <w:p w14:paraId="0A1A28EC" w14:textId="485A4B23" w:rsidR="00D92402" w:rsidRDefault="00F71938" w:rsidP="00B92743">
      <w:r w:rsidRPr="00F71938">
        <w:t>Asymmetric algorithms based on the difficulty of factoring or solving discrete logarithms are considered to be</w:t>
      </w:r>
      <w:r w:rsidRPr="00F71938" w:rsidDel="00F71938">
        <w:t xml:space="preserve"> </w:t>
      </w:r>
      <w:r w:rsidR="00D92402">
        <w:t xml:space="preserve">quantum-broken, thus they need to be replaced by new algorithms. </w:t>
      </w:r>
      <w:r w:rsidR="00AC3C2D">
        <w:t>Table 2</w:t>
      </w:r>
      <w:r w:rsidR="00D92402">
        <w:t xml:space="preserve"> contains the </w:t>
      </w:r>
      <w:r w:rsidR="00A67D7B">
        <w:t>NIST-PQC 3</w:t>
      </w:r>
      <w:r w:rsidR="00A67D7B" w:rsidRPr="00345029">
        <w:t>rd</w:t>
      </w:r>
      <w:r w:rsidR="00A67D7B">
        <w:t xml:space="preserve"> round candidates </w:t>
      </w:r>
      <w:r w:rsidR="00A67D7B">
        <w:rPr>
          <w:lang w:val="en-US" w:bidi="he-IL"/>
        </w:rPr>
        <w:t xml:space="preserve">for </w:t>
      </w:r>
      <w:r>
        <w:t xml:space="preserve">asymmetric </w:t>
      </w:r>
      <w:r w:rsidR="00A67D7B">
        <w:t>cipher suites</w:t>
      </w:r>
      <w:r w:rsidR="00D92402">
        <w:t xml:space="preserve"> for the post-quantum era:</w:t>
      </w:r>
    </w:p>
    <w:p w14:paraId="2F603578" w14:textId="66AB49C4" w:rsidR="00345029" w:rsidRPr="0096619E" w:rsidRDefault="00AC3C2D" w:rsidP="0096619E">
      <w:pPr>
        <w:pStyle w:val="TableNoTitle0"/>
      </w:pPr>
      <w:r w:rsidRPr="0096619E">
        <w:t>Table 2 – Candidates for asymmetric cipher suites for the post-quantum era</w:t>
      </w:r>
    </w:p>
    <w:tbl>
      <w:tblPr>
        <w:tblStyle w:val="GridTable4-Accent1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2743"/>
        <w:gridCol w:w="4249"/>
      </w:tblGrid>
      <w:tr w:rsidR="00D6590F" w:rsidRPr="00345029" w14:paraId="7420D5BB" w14:textId="77777777" w:rsidTr="00E93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pct"/>
            <w:tcBorders>
              <w:top w:val="none" w:sz="0" w:space="0" w:color="auto"/>
              <w:left w:val="none" w:sz="0" w:space="0" w:color="auto"/>
              <w:bottom w:val="none" w:sz="0" w:space="0" w:color="auto"/>
              <w:right w:val="none" w:sz="0" w:space="0" w:color="auto"/>
            </w:tcBorders>
            <w:shd w:val="clear" w:color="auto" w:fill="auto"/>
          </w:tcPr>
          <w:p w14:paraId="28A0AE1E" w14:textId="77777777" w:rsidR="00D6590F" w:rsidRPr="00E93C33" w:rsidRDefault="00D6590F" w:rsidP="00345029">
            <w:pPr>
              <w:pStyle w:val="Tablehead"/>
              <w:rPr>
                <w:b/>
                <w:bCs w:val="0"/>
                <w:color w:val="auto"/>
              </w:rPr>
            </w:pPr>
            <w:r w:rsidRPr="00E93C33">
              <w:rPr>
                <w:b/>
                <w:bCs w:val="0"/>
                <w:color w:val="auto"/>
              </w:rPr>
              <w:t>Mechanism</w:t>
            </w:r>
          </w:p>
        </w:tc>
        <w:tc>
          <w:tcPr>
            <w:tcW w:w="1423" w:type="pct"/>
            <w:tcBorders>
              <w:top w:val="none" w:sz="0" w:space="0" w:color="auto"/>
              <w:left w:val="none" w:sz="0" w:space="0" w:color="auto"/>
              <w:bottom w:val="none" w:sz="0" w:space="0" w:color="auto"/>
              <w:right w:val="none" w:sz="0" w:space="0" w:color="auto"/>
            </w:tcBorders>
            <w:shd w:val="clear" w:color="auto" w:fill="auto"/>
          </w:tcPr>
          <w:p w14:paraId="37447A35" w14:textId="77777777" w:rsidR="00D6590F" w:rsidRPr="00E93C33" w:rsidRDefault="00D6590F" w:rsidP="00345029">
            <w:pPr>
              <w:pStyle w:val="Tablehead"/>
              <w:cnfStyle w:val="100000000000" w:firstRow="1" w:lastRow="0" w:firstColumn="0" w:lastColumn="0" w:oddVBand="0" w:evenVBand="0" w:oddHBand="0" w:evenHBand="0" w:firstRowFirstColumn="0" w:firstRowLastColumn="0" w:lastRowFirstColumn="0" w:lastRowLastColumn="0"/>
              <w:rPr>
                <w:b/>
                <w:bCs w:val="0"/>
                <w:color w:val="auto"/>
              </w:rPr>
            </w:pPr>
            <w:r w:rsidRPr="00E93C33">
              <w:rPr>
                <w:b/>
                <w:bCs w:val="0"/>
                <w:color w:val="auto"/>
              </w:rPr>
              <w:t>Algorithm</w:t>
            </w:r>
          </w:p>
        </w:tc>
        <w:tc>
          <w:tcPr>
            <w:tcW w:w="2204" w:type="pct"/>
            <w:tcBorders>
              <w:top w:val="none" w:sz="0" w:space="0" w:color="auto"/>
              <w:left w:val="none" w:sz="0" w:space="0" w:color="auto"/>
              <w:bottom w:val="none" w:sz="0" w:space="0" w:color="auto"/>
              <w:right w:val="none" w:sz="0" w:space="0" w:color="auto"/>
            </w:tcBorders>
            <w:shd w:val="clear" w:color="auto" w:fill="auto"/>
          </w:tcPr>
          <w:p w14:paraId="00AFD23B" w14:textId="77777777" w:rsidR="00D6590F" w:rsidRPr="00E93C33" w:rsidRDefault="00D6590F" w:rsidP="00345029">
            <w:pPr>
              <w:pStyle w:val="Tablehead"/>
              <w:cnfStyle w:val="100000000000" w:firstRow="1" w:lastRow="0" w:firstColumn="0" w:lastColumn="0" w:oddVBand="0" w:evenVBand="0" w:oddHBand="0" w:evenHBand="0" w:firstRowFirstColumn="0" w:firstRowLastColumn="0" w:lastRowFirstColumn="0" w:lastRowLastColumn="0"/>
              <w:rPr>
                <w:b/>
                <w:bCs w:val="0"/>
                <w:color w:val="auto"/>
              </w:rPr>
            </w:pPr>
            <w:r w:rsidRPr="00E93C33">
              <w:rPr>
                <w:b/>
                <w:bCs w:val="0"/>
                <w:color w:val="auto"/>
              </w:rPr>
              <w:t>Recommended by</w:t>
            </w:r>
          </w:p>
        </w:tc>
      </w:tr>
      <w:tr w:rsidR="00D6590F" w:rsidRPr="00642996" w14:paraId="689E7275" w14:textId="77777777" w:rsidTr="00E93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pct"/>
            <w:shd w:val="clear" w:color="auto" w:fill="auto"/>
          </w:tcPr>
          <w:p w14:paraId="44F81772" w14:textId="77777777" w:rsidR="00D6590F" w:rsidRDefault="00D6590F" w:rsidP="00345029">
            <w:pPr>
              <w:pStyle w:val="Tabletext"/>
            </w:pPr>
            <w:r>
              <w:t>Digital signatures</w:t>
            </w:r>
          </w:p>
        </w:tc>
        <w:tc>
          <w:tcPr>
            <w:tcW w:w="1423" w:type="pct"/>
            <w:shd w:val="clear" w:color="auto" w:fill="auto"/>
          </w:tcPr>
          <w:p w14:paraId="7CA84FC2" w14:textId="38FCDAAD" w:rsidR="00D6590F" w:rsidRPr="00AD7E1A" w:rsidRDefault="00D6590F" w:rsidP="00345029">
            <w:pPr>
              <w:pStyle w:val="Tabletext"/>
              <w:cnfStyle w:val="000000100000" w:firstRow="0" w:lastRow="0" w:firstColumn="0" w:lastColumn="0" w:oddVBand="0" w:evenVBand="0" w:oddHBand="1" w:evenHBand="0" w:firstRowFirstColumn="0" w:firstRowLastColumn="0" w:lastRowFirstColumn="0" w:lastRowLastColumn="0"/>
              <w:rPr>
                <w:rtl/>
                <w:lang w:bidi="he-IL"/>
              </w:rPr>
            </w:pPr>
            <w:r w:rsidRPr="000358B5">
              <w:rPr>
                <w:lang w:val="en-US" w:bidi="he-IL"/>
              </w:rPr>
              <w:t>C</w:t>
            </w:r>
            <w:r>
              <w:rPr>
                <w:lang w:val="en-US" w:bidi="he-IL"/>
              </w:rPr>
              <w:t xml:space="preserve">rystals (Dilithium), </w:t>
            </w:r>
            <w:r>
              <w:rPr>
                <w:lang w:bidi="he-IL"/>
              </w:rPr>
              <w:t>Falcon, Rainbow</w:t>
            </w:r>
          </w:p>
        </w:tc>
        <w:tc>
          <w:tcPr>
            <w:tcW w:w="2204" w:type="pct"/>
            <w:shd w:val="clear" w:color="auto" w:fill="auto"/>
          </w:tcPr>
          <w:p w14:paraId="4980ADF5" w14:textId="6E8D10A5" w:rsidR="00D6590F" w:rsidRPr="00861558" w:rsidRDefault="00D6590F" w:rsidP="00345029">
            <w:pPr>
              <w:pStyle w:val="Tabletext"/>
              <w:cnfStyle w:val="000000100000" w:firstRow="0" w:lastRow="0" w:firstColumn="0" w:lastColumn="0" w:oddVBand="0" w:evenVBand="0" w:oddHBand="1" w:evenHBand="0" w:firstRowFirstColumn="0" w:firstRowLastColumn="0" w:lastRowFirstColumn="0" w:lastRowLastColumn="0"/>
              <w:rPr>
                <w:lang w:val="en-US"/>
              </w:rPr>
            </w:pPr>
            <w:r w:rsidRPr="00861558">
              <w:rPr>
                <w:lang w:val="en-US"/>
              </w:rPr>
              <w:t>Still under review, none are recommended thus far</w:t>
            </w:r>
          </w:p>
        </w:tc>
      </w:tr>
      <w:tr w:rsidR="00D6590F" w:rsidRPr="00642996" w14:paraId="5C7EA05D" w14:textId="77777777" w:rsidTr="00E93C33">
        <w:tc>
          <w:tcPr>
            <w:cnfStyle w:val="001000000000" w:firstRow="0" w:lastRow="0" w:firstColumn="1" w:lastColumn="0" w:oddVBand="0" w:evenVBand="0" w:oddHBand="0" w:evenHBand="0" w:firstRowFirstColumn="0" w:firstRowLastColumn="0" w:lastRowFirstColumn="0" w:lastRowLastColumn="0"/>
            <w:tcW w:w="1373" w:type="pct"/>
            <w:shd w:val="clear" w:color="auto" w:fill="auto"/>
          </w:tcPr>
          <w:p w14:paraId="2199E645" w14:textId="0B806BAB" w:rsidR="00D6590F" w:rsidRDefault="00A67D7B" w:rsidP="00EC7AFD">
            <w:pPr>
              <w:pStyle w:val="Tabletext"/>
            </w:pPr>
            <w:r>
              <w:t xml:space="preserve">Public </w:t>
            </w:r>
            <w:r w:rsidR="00EC7AFD">
              <w:t>k</w:t>
            </w:r>
            <w:r>
              <w:t xml:space="preserve">ey </w:t>
            </w:r>
            <w:r w:rsidR="00EC7AFD">
              <w:t>e</w:t>
            </w:r>
            <w:r>
              <w:t>ncryption / KEMs</w:t>
            </w:r>
          </w:p>
        </w:tc>
        <w:tc>
          <w:tcPr>
            <w:tcW w:w="1423" w:type="pct"/>
            <w:shd w:val="clear" w:color="auto" w:fill="auto"/>
          </w:tcPr>
          <w:p w14:paraId="2823B0E5" w14:textId="77777777" w:rsidR="00D6590F" w:rsidRDefault="00D6590F" w:rsidP="00345029">
            <w:pPr>
              <w:pStyle w:val="Tabletext"/>
              <w:cnfStyle w:val="000000000000" w:firstRow="0" w:lastRow="0" w:firstColumn="0" w:lastColumn="0" w:oddVBand="0" w:evenVBand="0" w:oddHBand="0" w:evenHBand="0" w:firstRowFirstColumn="0" w:firstRowLastColumn="0" w:lastRowFirstColumn="0" w:lastRowLastColumn="0"/>
            </w:pPr>
            <w:r w:rsidRPr="00E15FF9">
              <w:t>Classic McEliece</w:t>
            </w:r>
            <w:r>
              <w:t xml:space="preserve">, </w:t>
            </w:r>
            <w:r w:rsidRPr="00E15FF9">
              <w:t>CRYSTALS-KYBER</w:t>
            </w:r>
            <w:r>
              <w:t>, NTRU &amp; SABER</w:t>
            </w:r>
          </w:p>
        </w:tc>
        <w:tc>
          <w:tcPr>
            <w:tcW w:w="2204" w:type="pct"/>
            <w:shd w:val="clear" w:color="auto" w:fill="auto"/>
          </w:tcPr>
          <w:p w14:paraId="277F5F7A" w14:textId="00A123C6" w:rsidR="00D6590F" w:rsidRPr="00D505CA" w:rsidRDefault="00D6590F" w:rsidP="00345029">
            <w:pPr>
              <w:pStyle w:val="Tabletext"/>
              <w:cnfStyle w:val="000000000000" w:firstRow="0" w:lastRow="0" w:firstColumn="0" w:lastColumn="0" w:oddVBand="0" w:evenVBand="0" w:oddHBand="0" w:evenHBand="0" w:firstRowFirstColumn="0" w:firstRowLastColumn="0" w:lastRowFirstColumn="0" w:lastRowLastColumn="0"/>
            </w:pPr>
            <w:r w:rsidRPr="00ED1830">
              <w:rPr>
                <w:lang w:val="en-US"/>
              </w:rPr>
              <w:t>Still under review, none are recommended thus far</w:t>
            </w:r>
          </w:p>
        </w:tc>
      </w:tr>
    </w:tbl>
    <w:p w14:paraId="6A30060F" w14:textId="59820FDB" w:rsidR="00D92402" w:rsidRDefault="00D10CE5" w:rsidP="00E40227">
      <w:pPr>
        <w:pStyle w:val="Heading2"/>
        <w:rPr>
          <w:rFonts w:eastAsiaTheme="minorEastAsia"/>
        </w:rPr>
      </w:pPr>
      <w:bookmarkStart w:id="99" w:name="_Toc93068980"/>
      <w:bookmarkStart w:id="100" w:name="_Toc93589948"/>
      <w:bookmarkStart w:id="101" w:name="_Toc93590135"/>
      <w:bookmarkStart w:id="102" w:name="_Toc94621486"/>
      <w:r>
        <w:rPr>
          <w:rFonts w:eastAsiaTheme="minorEastAsia"/>
        </w:rPr>
        <w:t>8.5</w:t>
      </w:r>
      <w:r>
        <w:rPr>
          <w:rFonts w:eastAsiaTheme="minorEastAsia"/>
        </w:rPr>
        <w:tab/>
      </w:r>
      <w:r w:rsidR="00D92402">
        <w:rPr>
          <w:rFonts w:eastAsiaTheme="minorEastAsia"/>
        </w:rPr>
        <w:t>Available post-quantum software packages</w:t>
      </w:r>
      <w:bookmarkEnd w:id="99"/>
      <w:bookmarkEnd w:id="100"/>
      <w:bookmarkEnd w:id="101"/>
      <w:bookmarkEnd w:id="102"/>
    </w:p>
    <w:p w14:paraId="10ADC33C" w14:textId="3FAEA5D7" w:rsidR="005C787E" w:rsidRPr="00FE22F3" w:rsidRDefault="005C787E" w:rsidP="00B92743">
      <w:pPr>
        <w:rPr>
          <w:lang w:val="en-US" w:bidi="he-IL"/>
        </w:rPr>
      </w:pPr>
      <w:r>
        <w:t xml:space="preserve">Please note, that with regards to all packages listed below, they implement the specification of the algorithms as they were known at the time these packages were developed and posted publicly. </w:t>
      </w:r>
      <w:r w:rsidRPr="00861558">
        <w:rPr>
          <w:b/>
          <w:bCs/>
        </w:rPr>
        <w:t xml:space="preserve">This document does not intend to present any of these implementations as standard or </w:t>
      </w:r>
      <w:r w:rsidR="00D62AC2">
        <w:rPr>
          <w:b/>
          <w:bCs/>
        </w:rPr>
        <w:t>complying</w:t>
      </w:r>
      <w:r w:rsidRPr="00861558">
        <w:rPr>
          <w:b/>
          <w:bCs/>
        </w:rPr>
        <w:t xml:space="preserve"> to standard, they are available as-is.</w:t>
      </w:r>
      <w:r>
        <w:t xml:space="preserve"> </w:t>
      </w:r>
      <w:r w:rsidR="00E93C33">
        <w:t>I</w:t>
      </w:r>
      <w:r w:rsidR="00D6590F">
        <w:t xml:space="preserve">n </w:t>
      </w:r>
      <w:proofErr w:type="gramStart"/>
      <w:r w:rsidR="00D6590F">
        <w:t>addition</w:t>
      </w:r>
      <w:proofErr w:type="gramEnd"/>
      <w:r w:rsidR="00D6590F">
        <w:t xml:space="preserve"> all the libraries listed below are not production ready, and </w:t>
      </w:r>
      <w:r w:rsidR="00EC7AFD">
        <w:t>its</w:t>
      </w:r>
      <w:r w:rsidR="00D6590F">
        <w:t xml:space="preserve"> contributors specify that their</w:t>
      </w:r>
      <w:r w:rsidR="00D6590F" w:rsidRPr="00044159">
        <w:t xml:space="preserve"> library is meant to help with research and prototyping</w:t>
      </w:r>
      <w:r w:rsidR="00D6590F">
        <w:t xml:space="preserve"> and recommended not to be used in production environments</w:t>
      </w:r>
      <w:r w:rsidR="00631EA0">
        <w:rPr>
          <w:lang w:val="en-US" w:bidi="he-IL"/>
        </w:rPr>
        <w:t>.</w:t>
      </w:r>
    </w:p>
    <w:p w14:paraId="0196D806" w14:textId="490ED805" w:rsidR="00D92402" w:rsidRPr="00A63A6C" w:rsidRDefault="00D10CE5" w:rsidP="00E40227">
      <w:pPr>
        <w:pStyle w:val="Heading3"/>
      </w:pPr>
      <w:r w:rsidRPr="00A63A6C">
        <w:t>8.5.1</w:t>
      </w:r>
      <w:r w:rsidRPr="00A63A6C">
        <w:tab/>
      </w:r>
      <w:r w:rsidR="00D92402" w:rsidRPr="000358B5">
        <w:t>CEX</w:t>
      </w:r>
    </w:p>
    <w:p w14:paraId="12EA0A2A" w14:textId="6783AE31" w:rsidR="00D92402" w:rsidRDefault="00D92402" w:rsidP="00D92402">
      <w:r>
        <w:t>AES-based AHX and RHX in CEX [11] provide a host of symmetric and asymmetric quantum-safe algorithms</w:t>
      </w:r>
      <w:r w:rsidR="00D6590F">
        <w:t>.</w:t>
      </w:r>
      <w:r>
        <w:t xml:space="preserve"> It is backwards-compatible with AES CPU optimizations/co-processors. </w:t>
      </w:r>
    </w:p>
    <w:p w14:paraId="3794B8A3" w14:textId="15555062" w:rsidR="00D92402" w:rsidRDefault="00D92402" w:rsidP="00D92402">
      <w:pPr>
        <w:rPr>
          <w:u w:val="single"/>
        </w:rPr>
      </w:pPr>
      <w:r w:rsidRPr="00AD7E1A">
        <w:t>This library is being built in two stages; the symmetric cryptography, which consists of ciphers, hash functions, MACs, RNGs, TRNGs</w:t>
      </w:r>
      <w:r w:rsidR="00AC3C2D">
        <w:t>,</w:t>
      </w:r>
      <w:r w:rsidRPr="00AD7E1A">
        <w:t xml:space="preserve"> etc, preliminary work has been completed as of version v1.0. That work is still evolving however, as improvements and additions to the symmetric cryptography will continue throughout the library</w:t>
      </w:r>
      <w:r w:rsidR="009A4EB6">
        <w:t>'</w:t>
      </w:r>
      <w:r w:rsidRPr="00AD7E1A">
        <w:t>s lifetime. The second half is the addition of asymmetric cryptography, with a strong focus on post-quantum security. This work is well under way, and this release contains the NTRU (NTRU Prime), RingLWE (New Hope), ModuleLWE (Kyber) and McEliece (Niederreiter) asymmetric ciphers, as well as the Dilithium, XMSS, Rainbow, and SPHINCS+ signature schemes</w:t>
      </w:r>
      <w:r w:rsidR="008C1DD0">
        <w:t>.</w:t>
      </w:r>
    </w:p>
    <w:p w14:paraId="5F7C2037" w14:textId="3DB0F75F" w:rsidR="00D92402" w:rsidRDefault="00D10CE5" w:rsidP="00E40227">
      <w:pPr>
        <w:pStyle w:val="Heading3"/>
      </w:pPr>
      <w:r>
        <w:t>8.5.2</w:t>
      </w:r>
      <w:r>
        <w:tab/>
      </w:r>
      <w:r w:rsidR="00D92402">
        <w:t>liboqs</w:t>
      </w:r>
    </w:p>
    <w:p w14:paraId="37ECBBCB" w14:textId="26C76673" w:rsidR="00D92402" w:rsidRDefault="00D92402" w:rsidP="00D92402">
      <w:r w:rsidRPr="00044159">
        <w:t>Liboqs [</w:t>
      </w:r>
      <w:r>
        <w:t>10</w:t>
      </w:r>
      <w:r w:rsidRPr="00044159">
        <w:t>] provides many NIST PQC candidates</w:t>
      </w:r>
      <w:r w:rsidR="00D6590F">
        <w:t xml:space="preserve">, including KEMs </w:t>
      </w:r>
      <w:r w:rsidR="008C1DD0">
        <w:t xml:space="preserve">such as </w:t>
      </w:r>
      <w:r w:rsidR="00D6590F">
        <w:t>BIKE, McElisse, NTRU, SABER and others</w:t>
      </w:r>
      <w:r w:rsidR="008C1DD0">
        <w:t>,</w:t>
      </w:r>
      <w:r w:rsidR="00D6590F">
        <w:t xml:space="preserve"> and </w:t>
      </w:r>
      <w:r w:rsidR="008C1DD0">
        <w:t>digital signature algorithms (</w:t>
      </w:r>
      <w:r w:rsidR="00D6590F">
        <w:t>DSAs</w:t>
      </w:r>
      <w:r w:rsidR="008C1DD0">
        <w:t>)</w:t>
      </w:r>
      <w:r w:rsidR="00D6590F">
        <w:t xml:space="preserve"> </w:t>
      </w:r>
      <w:r w:rsidR="008C1DD0">
        <w:t xml:space="preserve">such as </w:t>
      </w:r>
      <w:r w:rsidR="00D6590F">
        <w:t>CRYSTALS-Dilitium, Falcon, Picnic Rainbow and others. Liboqs contains</w:t>
      </w:r>
      <w:r>
        <w:t xml:space="preserve"> more </w:t>
      </w:r>
      <w:r w:rsidR="00D6590F">
        <w:t xml:space="preserve">PQC algorithms </w:t>
      </w:r>
      <w:r w:rsidR="008C1DD0">
        <w:t xml:space="preserve">than </w:t>
      </w:r>
      <w:r>
        <w:t>CEX</w:t>
      </w:r>
      <w:r w:rsidRPr="00044159">
        <w:t xml:space="preserve">, but </w:t>
      </w:r>
      <w:r>
        <w:t xml:space="preserve">contains </w:t>
      </w:r>
      <w:r w:rsidRPr="00044159">
        <w:t>no symmetric ciphers that are designed to be quantum-resistant</w:t>
      </w:r>
      <w:r w:rsidR="00D6590F">
        <w:t>.</w:t>
      </w:r>
    </w:p>
    <w:p w14:paraId="0FED1E1C" w14:textId="138703FF" w:rsidR="00D92402" w:rsidRPr="00044159" w:rsidRDefault="00D10CE5" w:rsidP="00E40227">
      <w:pPr>
        <w:pStyle w:val="Heading3"/>
      </w:pPr>
      <w:r w:rsidRPr="00044159">
        <w:t>8.5.3</w:t>
      </w:r>
      <w:r w:rsidRPr="00044159">
        <w:tab/>
      </w:r>
      <w:r w:rsidR="00D92402" w:rsidRPr="00044159">
        <w:t>libpqcrypto</w:t>
      </w:r>
    </w:p>
    <w:p w14:paraId="16A8D6F7" w14:textId="77777777" w:rsidR="00D92402" w:rsidRDefault="00D92402" w:rsidP="00D92402">
      <w:pPr>
        <w:rPr>
          <w:u w:val="single"/>
        </w:rPr>
      </w:pPr>
      <w:r w:rsidRPr="00044159">
        <w:t xml:space="preserve">libpqcrypto </w:t>
      </w:r>
      <w:r>
        <w:t xml:space="preserve">[12] </w:t>
      </w:r>
      <w:r w:rsidRPr="00044159">
        <w:t>is a new cryptographic software library produced by the PQCRYPTO project, that includes software for 77 cryptographic systems (50 signature systems and 27 encryption systems) from 19 of the 22 PQCRYPTO submissions</w:t>
      </w:r>
    </w:p>
    <w:p w14:paraId="664B7D72" w14:textId="39BB5A7D" w:rsidR="00D92402" w:rsidRDefault="00D10CE5" w:rsidP="00E40227">
      <w:pPr>
        <w:pStyle w:val="Heading1"/>
        <w:rPr>
          <w:rFonts w:eastAsiaTheme="minorEastAsia"/>
        </w:rPr>
      </w:pPr>
      <w:bookmarkStart w:id="103" w:name="_Toc65700761"/>
      <w:bookmarkStart w:id="104" w:name="_Toc65703171"/>
      <w:bookmarkStart w:id="105" w:name="_Toc65700762"/>
      <w:bookmarkStart w:id="106" w:name="_Toc65703172"/>
      <w:bookmarkStart w:id="107" w:name="_Toc93068981"/>
      <w:bookmarkStart w:id="108" w:name="_Toc93589949"/>
      <w:bookmarkStart w:id="109" w:name="_Toc93590136"/>
      <w:bookmarkStart w:id="110" w:name="_Toc94621487"/>
      <w:bookmarkEnd w:id="103"/>
      <w:bookmarkEnd w:id="104"/>
      <w:bookmarkEnd w:id="105"/>
      <w:bookmarkEnd w:id="106"/>
      <w:r>
        <w:rPr>
          <w:rFonts w:eastAsiaTheme="minorEastAsia"/>
        </w:rPr>
        <w:t>9</w:t>
      </w:r>
      <w:r>
        <w:rPr>
          <w:rFonts w:eastAsiaTheme="minorEastAsia"/>
        </w:rPr>
        <w:tab/>
      </w:r>
      <w:r w:rsidR="00D92402">
        <w:rPr>
          <w:rFonts w:eastAsiaTheme="minorEastAsia"/>
        </w:rPr>
        <w:t>The uSIM as a computation platform for post-quantum crypto</w:t>
      </w:r>
      <w:bookmarkEnd w:id="107"/>
      <w:bookmarkEnd w:id="108"/>
      <w:bookmarkEnd w:id="109"/>
      <w:bookmarkEnd w:id="110"/>
    </w:p>
    <w:p w14:paraId="791875B2" w14:textId="0CEDFD2B" w:rsidR="00D92402" w:rsidRDefault="00D10CE5" w:rsidP="00E40227">
      <w:pPr>
        <w:pStyle w:val="Heading2"/>
        <w:rPr>
          <w:rFonts w:eastAsiaTheme="minorEastAsia"/>
        </w:rPr>
      </w:pPr>
      <w:bookmarkStart w:id="111" w:name="_Toc93068982"/>
      <w:bookmarkStart w:id="112" w:name="_Toc93589950"/>
      <w:bookmarkStart w:id="113" w:name="_Toc93590137"/>
      <w:bookmarkStart w:id="114" w:name="_Toc94621488"/>
      <w:r>
        <w:rPr>
          <w:rFonts w:eastAsiaTheme="minorEastAsia"/>
        </w:rPr>
        <w:t>9.1</w:t>
      </w:r>
      <w:r>
        <w:rPr>
          <w:rFonts w:eastAsiaTheme="minorEastAsia"/>
        </w:rPr>
        <w:tab/>
      </w:r>
      <w:r w:rsidR="00D92402">
        <w:rPr>
          <w:rFonts w:eastAsiaTheme="minorEastAsia"/>
        </w:rPr>
        <w:t>SIM Card – background</w:t>
      </w:r>
      <w:bookmarkEnd w:id="111"/>
      <w:bookmarkEnd w:id="112"/>
      <w:bookmarkEnd w:id="113"/>
      <w:bookmarkEnd w:id="114"/>
    </w:p>
    <w:p w14:paraId="3A683476" w14:textId="530814ED" w:rsidR="00D92402" w:rsidRDefault="00E40227" w:rsidP="00E40227">
      <w:pPr>
        <w:pStyle w:val="enumlev1"/>
      </w:pPr>
      <w:r w:rsidRPr="00E40227">
        <w:t>•</w:t>
      </w:r>
      <w:r w:rsidR="00D10CE5">
        <w:rPr>
          <w:rFonts w:ascii="Symbol" w:hAnsi="Symbol"/>
        </w:rPr>
        <w:tab/>
      </w:r>
      <w:r w:rsidR="00D92402">
        <w:t xml:space="preserve">ISO/IEC 7816 Smart card </w:t>
      </w:r>
      <w:r w:rsidR="00776380">
        <w:t>i.e. u</w:t>
      </w:r>
      <w:r w:rsidR="00D92402">
        <w:t xml:space="preserve">niversal </w:t>
      </w:r>
      <w:r w:rsidR="00776380">
        <w:t>integrated circuit card (</w:t>
      </w:r>
      <w:r w:rsidR="00D92402">
        <w:t>UICC)</w:t>
      </w:r>
    </w:p>
    <w:p w14:paraId="4AB16404" w14:textId="299CBA43" w:rsidR="00D92402" w:rsidRDefault="00E40227" w:rsidP="00E40227">
      <w:pPr>
        <w:pStyle w:val="enumlev1"/>
      </w:pPr>
      <w:r w:rsidRPr="00E40227">
        <w:t>•</w:t>
      </w:r>
      <w:r w:rsidR="00D10CE5">
        <w:rPr>
          <w:rFonts w:ascii="Symbol" w:hAnsi="Symbol"/>
        </w:rPr>
        <w:tab/>
      </w:r>
      <w:r w:rsidR="00D92402">
        <w:t xml:space="preserve">Same as the UICC banking cards, digital id / passport, or any other card with a </w:t>
      </w:r>
      <w:r w:rsidR="009A4EB6">
        <w:t>"</w:t>
      </w:r>
      <w:r w:rsidR="00D92402">
        <w:t>chip</w:t>
      </w:r>
      <w:r w:rsidR="009A4EB6">
        <w:t>"</w:t>
      </w:r>
      <w:r w:rsidR="0091198C">
        <w:t> –</w:t>
      </w:r>
      <w:r w:rsidR="00D92402">
        <w:t xml:space="preserve"> further reading: [b-Smart-Card]</w:t>
      </w:r>
    </w:p>
    <w:p w14:paraId="1256BC6E" w14:textId="5F48E28A" w:rsidR="00D92402" w:rsidRDefault="00E40227" w:rsidP="00E40227">
      <w:pPr>
        <w:pStyle w:val="enumlev1"/>
      </w:pPr>
      <w:r w:rsidRPr="00E40227">
        <w:t>•</w:t>
      </w:r>
      <w:r w:rsidR="00D10CE5">
        <w:rPr>
          <w:rFonts w:ascii="Symbol" w:hAnsi="Symbol"/>
        </w:rPr>
        <w:tab/>
      </w:r>
      <w:r w:rsidR="00D92402">
        <w:t xml:space="preserve">The </w:t>
      </w:r>
      <w:r w:rsidR="00776380">
        <w:t>s</w:t>
      </w:r>
      <w:r w:rsidR="00D92402">
        <w:t xml:space="preserve">ubscriber </w:t>
      </w:r>
      <w:r w:rsidR="00776380">
        <w:t>identity m</w:t>
      </w:r>
      <w:r w:rsidR="00D92402">
        <w:t xml:space="preserve">odule </w:t>
      </w:r>
      <w:r w:rsidR="00776380">
        <w:t xml:space="preserve">(SIM) </w:t>
      </w:r>
      <w:r w:rsidR="00D92402">
        <w:t>is an application of a UICC</w:t>
      </w:r>
    </w:p>
    <w:p w14:paraId="24878CAC" w14:textId="5B2BCD94" w:rsidR="00D92402" w:rsidRDefault="00E40227" w:rsidP="00E40227">
      <w:pPr>
        <w:pStyle w:val="enumlev1"/>
      </w:pPr>
      <w:r w:rsidRPr="00E40227">
        <w:t>•</w:t>
      </w:r>
      <w:r w:rsidR="00D10CE5">
        <w:rPr>
          <w:rFonts w:ascii="Symbol" w:hAnsi="Symbol"/>
        </w:rPr>
        <w:tab/>
      </w:r>
      <w:r w:rsidR="00D92402">
        <w:t>The UICC consists of a CPU, RAM, E</w:t>
      </w:r>
      <w:r w:rsidR="00D92402" w:rsidRPr="00D10CE5">
        <w:rPr>
          <w:vertAlign w:val="superscript"/>
        </w:rPr>
        <w:t>2</w:t>
      </w:r>
      <w:r w:rsidR="00D92402">
        <w:t>PROM and I/O circuits</w:t>
      </w:r>
    </w:p>
    <w:p w14:paraId="7F2C6B9C" w14:textId="781C7EE6" w:rsidR="00D92402" w:rsidRDefault="00E40227" w:rsidP="00E40227">
      <w:pPr>
        <w:pStyle w:val="enumlev1"/>
      </w:pPr>
      <w:r w:rsidRPr="00E40227">
        <w:t>•</w:t>
      </w:r>
      <w:r w:rsidR="00D10CE5">
        <w:rPr>
          <w:rFonts w:ascii="Symbol" w:hAnsi="Symbol"/>
        </w:rPr>
        <w:tab/>
      </w:r>
      <w:r w:rsidR="00D92402">
        <w:t xml:space="preserve">Modern UICC cards also have wireless </w:t>
      </w:r>
      <w:r w:rsidR="00776380">
        <w:t>n</w:t>
      </w:r>
      <w:r w:rsidR="00776380" w:rsidRPr="00776380">
        <w:t xml:space="preserve">ear </w:t>
      </w:r>
      <w:r w:rsidR="00776380">
        <w:t>f</w:t>
      </w:r>
      <w:r w:rsidR="00776380" w:rsidRPr="00776380">
        <w:t xml:space="preserve">ield </w:t>
      </w:r>
      <w:r w:rsidR="00776380">
        <w:t>c</w:t>
      </w:r>
      <w:r w:rsidR="00776380" w:rsidRPr="00776380">
        <w:t xml:space="preserve">ommunication </w:t>
      </w:r>
      <w:r w:rsidR="00776380">
        <w:t>(</w:t>
      </w:r>
      <w:r w:rsidR="00D92402">
        <w:t>NFC</w:t>
      </w:r>
      <w:r w:rsidR="00776380">
        <w:t>)</w:t>
      </w:r>
      <w:r w:rsidR="00D92402">
        <w:t xml:space="preserve"> interface</w:t>
      </w:r>
    </w:p>
    <w:p w14:paraId="66294AA9" w14:textId="5C3A5B14" w:rsidR="00D92402" w:rsidRPr="003F6A12" w:rsidRDefault="00E40227" w:rsidP="00E40227">
      <w:pPr>
        <w:pStyle w:val="enumlev1"/>
      </w:pPr>
      <w:r w:rsidRPr="00E40227">
        <w:t>•</w:t>
      </w:r>
      <w:r w:rsidR="00D10CE5" w:rsidRPr="003F6A12">
        <w:rPr>
          <w:rFonts w:ascii="Symbol" w:hAnsi="Symbol"/>
        </w:rPr>
        <w:tab/>
      </w:r>
      <w:r w:rsidR="00D92402">
        <w:t xml:space="preserve">UICCs run Java </w:t>
      </w:r>
      <w:r w:rsidR="00776380">
        <w:t xml:space="preserve">card runtime environment </w:t>
      </w:r>
      <w:r w:rsidR="00D92402">
        <w:t xml:space="preserve">(JCRE) operating system with applications (named </w:t>
      </w:r>
      <w:r w:rsidR="009A4EB6">
        <w:t>"</w:t>
      </w:r>
      <w:r w:rsidR="00D92402">
        <w:t>applets</w:t>
      </w:r>
      <w:r w:rsidR="009A4EB6">
        <w:t>"</w:t>
      </w:r>
      <w:r w:rsidR="00D92402">
        <w:t xml:space="preserve">) running as </w:t>
      </w:r>
      <w:r w:rsidR="00776380" w:rsidRPr="00776380">
        <w:t xml:space="preserve">Java </w:t>
      </w:r>
      <w:r w:rsidR="00776380">
        <w:t>c</w:t>
      </w:r>
      <w:r w:rsidR="00776380" w:rsidRPr="00776380">
        <w:t xml:space="preserve">ard </w:t>
      </w:r>
      <w:r w:rsidR="00776380">
        <w:t>v</w:t>
      </w:r>
      <w:r w:rsidR="00776380" w:rsidRPr="00776380">
        <w:t xml:space="preserve">irtual </w:t>
      </w:r>
      <w:r w:rsidR="00776380">
        <w:t>m</w:t>
      </w:r>
      <w:r w:rsidR="00776380" w:rsidRPr="00776380">
        <w:t>achine</w:t>
      </w:r>
      <w:r w:rsidR="00776380">
        <w:t>s</w:t>
      </w:r>
      <w:r w:rsidR="00776380" w:rsidRPr="00776380">
        <w:t xml:space="preserve"> </w:t>
      </w:r>
      <w:r w:rsidR="00776380">
        <w:t>(</w:t>
      </w:r>
      <w:r w:rsidR="00D92402">
        <w:t>JCVMs</w:t>
      </w:r>
      <w:r w:rsidR="00776380">
        <w:t>)</w:t>
      </w:r>
      <w:r w:rsidR="00D92402">
        <w:t xml:space="preserve"> on the JCRE</w:t>
      </w:r>
      <w:r w:rsidR="0091198C">
        <w:t> –</w:t>
      </w:r>
      <w:r w:rsidR="00D92402">
        <w:t xml:space="preserve"> further reading [b-Java-Card]</w:t>
      </w:r>
    </w:p>
    <w:p w14:paraId="5922337F" w14:textId="1B6DDDF3" w:rsidR="00D92402" w:rsidRDefault="00D10CE5" w:rsidP="00DB3172">
      <w:pPr>
        <w:pStyle w:val="Heading2"/>
        <w:rPr>
          <w:rFonts w:eastAsiaTheme="minorEastAsia"/>
        </w:rPr>
      </w:pPr>
      <w:bookmarkStart w:id="115" w:name="_Toc93068983"/>
      <w:bookmarkStart w:id="116" w:name="_Toc93589951"/>
      <w:bookmarkStart w:id="117" w:name="_Toc93590138"/>
      <w:bookmarkStart w:id="118" w:name="_Toc94621489"/>
      <w:r>
        <w:rPr>
          <w:rFonts w:eastAsiaTheme="minorEastAsia"/>
        </w:rPr>
        <w:t>9.2</w:t>
      </w:r>
      <w:r>
        <w:rPr>
          <w:rFonts w:eastAsiaTheme="minorEastAsia"/>
        </w:rPr>
        <w:tab/>
      </w:r>
      <w:r w:rsidR="00D92402">
        <w:rPr>
          <w:rFonts w:eastAsiaTheme="minorEastAsia"/>
        </w:rPr>
        <w:t>USIM software and hardware description</w:t>
      </w:r>
      <w:bookmarkEnd w:id="115"/>
      <w:bookmarkEnd w:id="116"/>
      <w:bookmarkEnd w:id="117"/>
      <w:bookmarkEnd w:id="118"/>
    </w:p>
    <w:p w14:paraId="777324C8" w14:textId="5A78BD76" w:rsidR="00776380" w:rsidRPr="0096619E" w:rsidRDefault="00776380" w:rsidP="0096619E">
      <w:pPr>
        <w:jc w:val="left"/>
        <w:rPr>
          <w:rFonts w:eastAsiaTheme="minorEastAsia"/>
        </w:rPr>
      </w:pPr>
      <w:r>
        <w:rPr>
          <w:rFonts w:eastAsiaTheme="minorEastAsia"/>
        </w:rPr>
        <w:t xml:space="preserve">Table 3 describes </w:t>
      </w:r>
      <w:r w:rsidRPr="00776380">
        <w:rPr>
          <w:rFonts w:eastAsiaTheme="minorEastAsia"/>
        </w:rPr>
        <w:t>USIM software and hardware</w:t>
      </w:r>
      <w:r>
        <w:rPr>
          <w:rFonts w:eastAsiaTheme="minorEastAsia"/>
        </w:rPr>
        <w:t>.</w:t>
      </w:r>
    </w:p>
    <w:p w14:paraId="60E86913" w14:textId="22D24D54" w:rsidR="00E93C33" w:rsidRPr="0096619E" w:rsidRDefault="00776380" w:rsidP="0096619E">
      <w:pPr>
        <w:pStyle w:val="TableNoTitle0"/>
        <w:rPr>
          <w:rFonts w:eastAsiaTheme="minorEastAsia"/>
        </w:rPr>
      </w:pPr>
      <w:r w:rsidRPr="0096619E">
        <w:rPr>
          <w:rFonts w:eastAsiaTheme="minorEastAsia"/>
        </w:rPr>
        <w:t>Table 3</w:t>
      </w:r>
      <w:r w:rsidR="005E7879" w:rsidRPr="005E7879">
        <w:rPr>
          <w:rFonts w:eastAsiaTheme="minorEastAsia"/>
        </w:rPr>
        <w:t xml:space="preserve"> – </w:t>
      </w:r>
      <w:r w:rsidRPr="0096619E">
        <w:rPr>
          <w:rFonts w:eastAsiaTheme="minorEastAsia"/>
        </w:rPr>
        <w:t>USIM software and hardware</w:t>
      </w:r>
    </w:p>
    <w:tbl>
      <w:tblPr>
        <w:tblStyle w:val="GridTable3-Accent11"/>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602"/>
        <w:gridCol w:w="2602"/>
        <w:gridCol w:w="2603"/>
      </w:tblGrid>
      <w:tr w:rsidR="00D92402" w:rsidRPr="00E93C33" w14:paraId="5D329E44" w14:textId="77777777" w:rsidTr="00E93C33">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14:paraId="101E83E1" w14:textId="77777777" w:rsidR="00D92402" w:rsidRPr="00E93C33" w:rsidRDefault="00D92402" w:rsidP="00F341FE">
            <w:pPr>
              <w:pStyle w:val="Tablehead"/>
              <w:rPr>
                <w:b/>
                <w:bCs w:val="0"/>
                <w:i w:val="0"/>
                <w:iCs w:val="0"/>
              </w:rPr>
            </w:pPr>
            <w:r w:rsidRPr="00E93C33">
              <w:rPr>
                <w:b/>
                <w:bCs w:val="0"/>
                <w:i w:val="0"/>
                <w:iCs w:val="0"/>
              </w:rPr>
              <w:t>Application</w:t>
            </w:r>
          </w:p>
        </w:tc>
        <w:tc>
          <w:tcPr>
            <w:tcW w:w="2602" w:type="dxa"/>
            <w:tcBorders>
              <w:top w:val="none" w:sz="0" w:space="0" w:color="auto"/>
              <w:left w:val="none" w:sz="0" w:space="0" w:color="auto"/>
              <w:right w:val="none" w:sz="0" w:space="0" w:color="auto"/>
            </w:tcBorders>
            <w:vAlign w:val="center"/>
            <w:hideMark/>
          </w:tcPr>
          <w:p w14:paraId="7DB60210" w14:textId="61C27D08" w:rsidR="00D92402" w:rsidRPr="00E93C33" w:rsidRDefault="00D92402" w:rsidP="00F341FE">
            <w:pPr>
              <w:pStyle w:val="Tablehead"/>
              <w:cnfStyle w:val="100000000000" w:firstRow="1" w:lastRow="0" w:firstColumn="0" w:lastColumn="0" w:oddVBand="0" w:evenVBand="0" w:oddHBand="0" w:evenHBand="0" w:firstRowFirstColumn="0" w:firstRowLastColumn="0" w:lastRowFirstColumn="0" w:lastRowLastColumn="0"/>
              <w:rPr>
                <w:rFonts w:eastAsiaTheme="minorEastAsia"/>
                <w:b/>
                <w:bCs w:val="0"/>
              </w:rPr>
            </w:pPr>
            <w:r w:rsidRPr="00E93C33">
              <w:rPr>
                <w:rFonts w:eastAsiaTheme="minorEastAsia"/>
                <w:b/>
                <w:bCs w:val="0"/>
              </w:rPr>
              <w:t>2G</w:t>
            </w:r>
            <w:r w:rsidR="0091198C" w:rsidRPr="00E93C33">
              <w:rPr>
                <w:rFonts w:eastAsiaTheme="minorEastAsia"/>
                <w:b/>
                <w:bCs w:val="0"/>
              </w:rPr>
              <w:t> –</w:t>
            </w:r>
            <w:r w:rsidRPr="00E93C33">
              <w:rPr>
                <w:rFonts w:eastAsiaTheme="minorEastAsia"/>
                <w:b/>
                <w:bCs w:val="0"/>
              </w:rPr>
              <w:t xml:space="preserve"> SIM</w:t>
            </w:r>
          </w:p>
        </w:tc>
        <w:tc>
          <w:tcPr>
            <w:tcW w:w="2602" w:type="dxa"/>
            <w:tcBorders>
              <w:top w:val="none" w:sz="0" w:space="0" w:color="auto"/>
              <w:left w:val="none" w:sz="0" w:space="0" w:color="auto"/>
              <w:right w:val="none" w:sz="0" w:space="0" w:color="auto"/>
            </w:tcBorders>
            <w:vAlign w:val="center"/>
            <w:hideMark/>
          </w:tcPr>
          <w:p w14:paraId="4A7A09E9" w14:textId="7833A784" w:rsidR="00D92402" w:rsidRPr="00E93C33" w:rsidRDefault="00D92402" w:rsidP="00F341FE">
            <w:pPr>
              <w:pStyle w:val="Tablehead"/>
              <w:cnfStyle w:val="100000000000" w:firstRow="1" w:lastRow="0" w:firstColumn="0" w:lastColumn="0" w:oddVBand="0" w:evenVBand="0" w:oddHBand="0" w:evenHBand="0" w:firstRowFirstColumn="0" w:firstRowLastColumn="0" w:lastRowFirstColumn="0" w:lastRowLastColumn="0"/>
              <w:rPr>
                <w:rFonts w:eastAsiaTheme="minorEastAsia"/>
                <w:b/>
                <w:bCs w:val="0"/>
              </w:rPr>
            </w:pPr>
            <w:r w:rsidRPr="00E93C33">
              <w:rPr>
                <w:rFonts w:eastAsiaTheme="minorEastAsia"/>
                <w:b/>
                <w:bCs w:val="0"/>
              </w:rPr>
              <w:t>3G</w:t>
            </w:r>
            <w:r w:rsidR="0091198C" w:rsidRPr="00E93C33">
              <w:rPr>
                <w:rFonts w:eastAsiaTheme="minorEastAsia"/>
                <w:b/>
                <w:bCs w:val="0"/>
              </w:rPr>
              <w:t> –</w:t>
            </w:r>
            <w:r w:rsidRPr="00E93C33">
              <w:rPr>
                <w:rFonts w:eastAsiaTheme="minorEastAsia"/>
                <w:b/>
                <w:bCs w:val="0"/>
              </w:rPr>
              <w:t xml:space="preserve"> SIM+uSIM</w:t>
            </w:r>
          </w:p>
        </w:tc>
        <w:tc>
          <w:tcPr>
            <w:tcW w:w="2603" w:type="dxa"/>
            <w:tcBorders>
              <w:top w:val="none" w:sz="0" w:space="0" w:color="auto"/>
              <w:left w:val="none" w:sz="0" w:space="0" w:color="auto"/>
              <w:right w:val="none" w:sz="0" w:space="0" w:color="auto"/>
            </w:tcBorders>
            <w:vAlign w:val="center"/>
            <w:hideMark/>
          </w:tcPr>
          <w:p w14:paraId="46DB1147" w14:textId="570901F9" w:rsidR="00D92402" w:rsidRPr="00E93C33" w:rsidRDefault="00D92402" w:rsidP="00F341FE">
            <w:pPr>
              <w:pStyle w:val="Tablehead"/>
              <w:cnfStyle w:val="100000000000" w:firstRow="1" w:lastRow="0" w:firstColumn="0" w:lastColumn="0" w:oddVBand="0" w:evenVBand="0" w:oddHBand="0" w:evenHBand="0" w:firstRowFirstColumn="0" w:firstRowLastColumn="0" w:lastRowFirstColumn="0" w:lastRowLastColumn="0"/>
              <w:rPr>
                <w:rFonts w:eastAsiaTheme="minorEastAsia"/>
                <w:b/>
                <w:bCs w:val="0"/>
              </w:rPr>
            </w:pPr>
            <w:r w:rsidRPr="00E93C33">
              <w:rPr>
                <w:rFonts w:eastAsiaTheme="minorEastAsia"/>
                <w:b/>
                <w:bCs w:val="0"/>
              </w:rPr>
              <w:t>4G</w:t>
            </w:r>
            <w:r w:rsidR="0091198C" w:rsidRPr="00E93C33">
              <w:rPr>
                <w:rFonts w:eastAsiaTheme="minorEastAsia"/>
                <w:b/>
                <w:bCs w:val="0"/>
              </w:rPr>
              <w:t> –</w:t>
            </w:r>
            <w:r w:rsidRPr="00E93C33">
              <w:rPr>
                <w:rFonts w:eastAsiaTheme="minorEastAsia"/>
                <w:b/>
                <w:bCs w:val="0"/>
              </w:rPr>
              <w:t xml:space="preserve"> SIM+uSIM+iSIM</w:t>
            </w:r>
          </w:p>
        </w:tc>
      </w:tr>
      <w:tr w:rsidR="00D92402" w14:paraId="4CC5C56B" w14:textId="77777777" w:rsidTr="00E93C33">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vAlign w:val="center"/>
            <w:hideMark/>
          </w:tcPr>
          <w:p w14:paraId="79EE8FDC" w14:textId="45C4FDC2" w:rsidR="00D92402" w:rsidRPr="00A63A6C" w:rsidRDefault="00D92402" w:rsidP="005E7879">
            <w:pPr>
              <w:pStyle w:val="Tabletext"/>
              <w:rPr>
                <w:rFonts w:eastAsiaTheme="minorEastAsia"/>
              </w:rPr>
            </w:pPr>
            <w:r w:rsidRPr="00A63A6C">
              <w:rPr>
                <w:rFonts w:eastAsiaTheme="minorEastAsia"/>
              </w:rPr>
              <w:t xml:space="preserve">Smart </w:t>
            </w:r>
            <w:r w:rsidR="005E7879">
              <w:rPr>
                <w:rFonts w:eastAsiaTheme="minorEastAsia"/>
              </w:rPr>
              <w:t>c</w:t>
            </w:r>
            <w:r w:rsidR="005E7879" w:rsidRPr="00A63A6C">
              <w:rPr>
                <w:rFonts w:eastAsiaTheme="minorEastAsia"/>
              </w:rPr>
              <w:t xml:space="preserve">ard </w:t>
            </w:r>
            <w:r w:rsidRPr="00A63A6C">
              <w:rPr>
                <w:rFonts w:eastAsiaTheme="minorEastAsia"/>
              </w:rPr>
              <w:t>type</w:t>
            </w:r>
          </w:p>
        </w:tc>
        <w:tc>
          <w:tcPr>
            <w:tcW w:w="2602" w:type="dxa"/>
            <w:shd w:val="clear" w:color="auto" w:fill="auto"/>
            <w:vAlign w:val="center"/>
            <w:hideMark/>
          </w:tcPr>
          <w:p w14:paraId="5011E01C" w14:textId="77777777" w:rsidR="00D92402" w:rsidRPr="00A63A6C" w:rsidRDefault="00D92402" w:rsidP="00F341FE">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rsidRPr="00ED7DBE">
              <w:rPr>
                <w:rFonts w:eastAsiaTheme="minorEastAsia"/>
              </w:rPr>
              <w:t>ICC</w:t>
            </w:r>
          </w:p>
        </w:tc>
        <w:tc>
          <w:tcPr>
            <w:tcW w:w="2602" w:type="dxa"/>
            <w:shd w:val="clear" w:color="auto" w:fill="auto"/>
            <w:vAlign w:val="center"/>
            <w:hideMark/>
          </w:tcPr>
          <w:p w14:paraId="58CF6F4E" w14:textId="77777777" w:rsidR="00D92402" w:rsidRPr="00A63A6C" w:rsidRDefault="00D92402" w:rsidP="00F341FE">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rsidRPr="00A63A6C">
              <w:rPr>
                <w:rFonts w:eastAsiaTheme="minorEastAsia"/>
              </w:rPr>
              <w:t>UICC</w:t>
            </w:r>
          </w:p>
        </w:tc>
        <w:tc>
          <w:tcPr>
            <w:tcW w:w="2603" w:type="dxa"/>
            <w:shd w:val="clear" w:color="auto" w:fill="auto"/>
            <w:vAlign w:val="center"/>
            <w:hideMark/>
          </w:tcPr>
          <w:p w14:paraId="28EDFB13" w14:textId="10CE3C2E" w:rsidR="00D92402" w:rsidRPr="00A63A6C" w:rsidRDefault="00D92402" w:rsidP="00F341FE">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rsidRPr="00A63A6C">
              <w:rPr>
                <w:rFonts w:eastAsiaTheme="minorEastAsia"/>
              </w:rPr>
              <w:t>UICC/eUICC</w:t>
            </w:r>
          </w:p>
        </w:tc>
      </w:tr>
      <w:tr w:rsidR="00D92402" w14:paraId="087AAF46" w14:textId="77777777" w:rsidTr="00E93C33">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vAlign w:val="center"/>
            <w:hideMark/>
          </w:tcPr>
          <w:p w14:paraId="5A337894" w14:textId="77777777" w:rsidR="00D92402" w:rsidRPr="00A63A6C" w:rsidRDefault="00D92402" w:rsidP="00F341FE">
            <w:pPr>
              <w:pStyle w:val="Tabletext"/>
              <w:rPr>
                <w:rFonts w:eastAsiaTheme="minorEastAsia"/>
              </w:rPr>
            </w:pPr>
            <w:r w:rsidRPr="00A63A6C">
              <w:rPr>
                <w:rFonts w:eastAsiaTheme="minorEastAsia"/>
              </w:rPr>
              <w:t>CPU</w:t>
            </w:r>
          </w:p>
        </w:tc>
        <w:tc>
          <w:tcPr>
            <w:tcW w:w="2602" w:type="dxa"/>
            <w:shd w:val="clear" w:color="auto" w:fill="auto"/>
            <w:vAlign w:val="center"/>
            <w:hideMark/>
          </w:tcPr>
          <w:p w14:paraId="03A5B663" w14:textId="148D997F" w:rsidR="00D92402" w:rsidRPr="00A63A6C" w:rsidRDefault="00D92402" w:rsidP="00F341FE">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r w:rsidRPr="00A63A6C">
              <w:rPr>
                <w:rFonts w:eastAsiaTheme="minorEastAsia"/>
              </w:rPr>
              <w:t>8</w:t>
            </w:r>
            <w:r w:rsidR="00F341FE">
              <w:rPr>
                <w:rFonts w:eastAsiaTheme="minorEastAsia"/>
              </w:rPr>
              <w:t xml:space="preserve"> </w:t>
            </w:r>
            <w:r w:rsidRPr="00A63A6C">
              <w:rPr>
                <w:rFonts w:eastAsiaTheme="minorEastAsia"/>
              </w:rPr>
              <w:t>bit</w:t>
            </w:r>
            <w:r w:rsidR="0087627D">
              <w:rPr>
                <w:rFonts w:eastAsiaTheme="minorEastAsia"/>
              </w:rPr>
              <w:t xml:space="preserve"> MCU</w:t>
            </w:r>
          </w:p>
        </w:tc>
        <w:tc>
          <w:tcPr>
            <w:tcW w:w="2602" w:type="dxa"/>
            <w:shd w:val="clear" w:color="auto" w:fill="auto"/>
            <w:vAlign w:val="center"/>
            <w:hideMark/>
          </w:tcPr>
          <w:p w14:paraId="0752A7AB" w14:textId="7C53D2BF" w:rsidR="00D92402" w:rsidRPr="00A63A6C" w:rsidRDefault="00D92402" w:rsidP="00F341FE">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r w:rsidRPr="00A63A6C">
              <w:rPr>
                <w:rFonts w:eastAsiaTheme="minorEastAsia"/>
              </w:rPr>
              <w:t>16</w:t>
            </w:r>
            <w:r w:rsidR="00527F4D">
              <w:rPr>
                <w:rFonts w:eastAsiaTheme="minorEastAsia"/>
              </w:rPr>
              <w:t xml:space="preserve"> </w:t>
            </w:r>
            <w:r w:rsidRPr="00A63A6C">
              <w:rPr>
                <w:rFonts w:eastAsiaTheme="minorEastAsia"/>
              </w:rPr>
              <w:t>bit</w:t>
            </w:r>
            <w:r w:rsidR="0087627D">
              <w:rPr>
                <w:rFonts w:eastAsiaTheme="minorEastAsia"/>
              </w:rPr>
              <w:t xml:space="preserve"> MCU</w:t>
            </w:r>
          </w:p>
        </w:tc>
        <w:tc>
          <w:tcPr>
            <w:tcW w:w="2603" w:type="dxa"/>
            <w:shd w:val="clear" w:color="auto" w:fill="auto"/>
            <w:vAlign w:val="center"/>
            <w:hideMark/>
          </w:tcPr>
          <w:p w14:paraId="08F70B57" w14:textId="52E77558" w:rsidR="00D92402" w:rsidRPr="00A63A6C" w:rsidRDefault="00D92402" w:rsidP="00F341FE">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r w:rsidRPr="00A63A6C">
              <w:rPr>
                <w:rFonts w:eastAsiaTheme="minorEastAsia"/>
              </w:rPr>
              <w:t>32</w:t>
            </w:r>
            <w:r w:rsidR="00F341FE">
              <w:rPr>
                <w:rFonts w:eastAsiaTheme="minorEastAsia"/>
              </w:rPr>
              <w:t xml:space="preserve"> </w:t>
            </w:r>
            <w:r w:rsidRPr="00A63A6C">
              <w:rPr>
                <w:rFonts w:eastAsiaTheme="minorEastAsia"/>
              </w:rPr>
              <w:t>bit</w:t>
            </w:r>
            <w:r w:rsidR="0087627D">
              <w:rPr>
                <w:rFonts w:eastAsiaTheme="minorEastAsia"/>
              </w:rPr>
              <w:t xml:space="preserve"> SoC</w:t>
            </w:r>
          </w:p>
        </w:tc>
      </w:tr>
      <w:tr w:rsidR="00D92402" w14:paraId="2812CF72" w14:textId="77777777" w:rsidTr="00E93C33">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vAlign w:val="center"/>
            <w:hideMark/>
          </w:tcPr>
          <w:p w14:paraId="65A2B96A" w14:textId="77777777" w:rsidR="00D92402" w:rsidRPr="00A63A6C" w:rsidRDefault="00D92402" w:rsidP="00F341FE">
            <w:pPr>
              <w:pStyle w:val="Tabletext"/>
              <w:rPr>
                <w:rFonts w:eastAsiaTheme="minorEastAsia"/>
              </w:rPr>
            </w:pPr>
            <w:r w:rsidRPr="00A63A6C">
              <w:rPr>
                <w:rFonts w:eastAsiaTheme="minorEastAsia"/>
              </w:rPr>
              <w:t>Storage (E</w:t>
            </w:r>
            <w:r w:rsidRPr="00A63A6C">
              <w:rPr>
                <w:rFonts w:eastAsiaTheme="minorEastAsia"/>
                <w:vertAlign w:val="superscript"/>
              </w:rPr>
              <w:t>2</w:t>
            </w:r>
            <w:r w:rsidRPr="00A63A6C">
              <w:rPr>
                <w:rFonts w:eastAsiaTheme="minorEastAsia"/>
              </w:rPr>
              <w:t>PROM)</w:t>
            </w:r>
          </w:p>
        </w:tc>
        <w:tc>
          <w:tcPr>
            <w:tcW w:w="2602" w:type="dxa"/>
            <w:shd w:val="clear" w:color="auto" w:fill="auto"/>
            <w:vAlign w:val="center"/>
            <w:hideMark/>
          </w:tcPr>
          <w:p w14:paraId="2EAFFF0F" w14:textId="77777777" w:rsidR="00D92402" w:rsidRPr="00A63A6C" w:rsidRDefault="00D92402" w:rsidP="00F341FE">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rsidRPr="00A63A6C">
              <w:rPr>
                <w:rFonts w:eastAsiaTheme="minorEastAsia"/>
              </w:rPr>
              <w:t>Up to 32 Kbyte</w:t>
            </w:r>
          </w:p>
        </w:tc>
        <w:tc>
          <w:tcPr>
            <w:tcW w:w="2602" w:type="dxa"/>
            <w:shd w:val="clear" w:color="auto" w:fill="auto"/>
            <w:vAlign w:val="center"/>
            <w:hideMark/>
          </w:tcPr>
          <w:p w14:paraId="30D8BD57" w14:textId="77777777" w:rsidR="00D92402" w:rsidRPr="00A63A6C" w:rsidRDefault="00D92402" w:rsidP="00F341FE">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rsidRPr="00A63A6C">
              <w:rPr>
                <w:rFonts w:eastAsiaTheme="minorEastAsia"/>
              </w:rPr>
              <w:t>Up to 128 KByte</w:t>
            </w:r>
          </w:p>
        </w:tc>
        <w:tc>
          <w:tcPr>
            <w:tcW w:w="2603" w:type="dxa"/>
            <w:shd w:val="clear" w:color="auto" w:fill="auto"/>
            <w:vAlign w:val="center"/>
            <w:hideMark/>
          </w:tcPr>
          <w:p w14:paraId="05E472BF" w14:textId="77777777" w:rsidR="00D92402" w:rsidRPr="00A63A6C" w:rsidRDefault="00D92402" w:rsidP="00F341FE">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rsidRPr="00A63A6C">
              <w:rPr>
                <w:rFonts w:eastAsiaTheme="minorEastAsia"/>
              </w:rPr>
              <w:t>Up to 256 Kbyte</w:t>
            </w:r>
          </w:p>
        </w:tc>
      </w:tr>
      <w:tr w:rsidR="00D92402" w14:paraId="45F4544A" w14:textId="77777777" w:rsidTr="00E93C33">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vAlign w:val="center"/>
            <w:hideMark/>
          </w:tcPr>
          <w:p w14:paraId="74AD1BE2" w14:textId="77777777" w:rsidR="00D92402" w:rsidRPr="00A63A6C" w:rsidRDefault="00D92402" w:rsidP="00F341FE">
            <w:pPr>
              <w:pStyle w:val="Tabletext"/>
              <w:rPr>
                <w:rFonts w:eastAsiaTheme="minorEastAsia"/>
              </w:rPr>
            </w:pPr>
            <w:r w:rsidRPr="00A63A6C">
              <w:rPr>
                <w:rFonts w:eastAsiaTheme="minorEastAsia"/>
              </w:rPr>
              <w:t>Interface</w:t>
            </w:r>
          </w:p>
        </w:tc>
        <w:tc>
          <w:tcPr>
            <w:tcW w:w="2602" w:type="dxa"/>
            <w:shd w:val="clear" w:color="auto" w:fill="auto"/>
            <w:vAlign w:val="center"/>
            <w:hideMark/>
          </w:tcPr>
          <w:p w14:paraId="30139447" w14:textId="77777777" w:rsidR="00D92402" w:rsidRPr="00A63A6C" w:rsidRDefault="00D92402" w:rsidP="00F341FE">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r w:rsidRPr="00A63A6C">
              <w:rPr>
                <w:rFonts w:eastAsiaTheme="minorEastAsia"/>
              </w:rPr>
              <w:t>Electrical</w:t>
            </w:r>
          </w:p>
        </w:tc>
        <w:tc>
          <w:tcPr>
            <w:tcW w:w="2602" w:type="dxa"/>
            <w:shd w:val="clear" w:color="auto" w:fill="auto"/>
            <w:vAlign w:val="center"/>
            <w:hideMark/>
          </w:tcPr>
          <w:p w14:paraId="7A2C4646" w14:textId="77777777" w:rsidR="00D92402" w:rsidRPr="00A63A6C" w:rsidRDefault="00D92402" w:rsidP="00F341FE">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r w:rsidRPr="00A63A6C">
              <w:rPr>
                <w:rFonts w:eastAsiaTheme="minorEastAsia"/>
              </w:rPr>
              <w:t>Electrical</w:t>
            </w:r>
          </w:p>
        </w:tc>
        <w:tc>
          <w:tcPr>
            <w:tcW w:w="2603" w:type="dxa"/>
            <w:shd w:val="clear" w:color="auto" w:fill="auto"/>
            <w:vAlign w:val="center"/>
            <w:hideMark/>
          </w:tcPr>
          <w:p w14:paraId="0F90ED82" w14:textId="01CB6EFA" w:rsidR="00D92402" w:rsidRPr="00A63A6C" w:rsidRDefault="00D92402" w:rsidP="00F341FE">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r w:rsidRPr="00A63A6C">
              <w:rPr>
                <w:rFonts w:eastAsiaTheme="minorEastAsia"/>
              </w:rPr>
              <w:t>Electrical/NFC</w:t>
            </w:r>
          </w:p>
        </w:tc>
      </w:tr>
      <w:tr w:rsidR="00D92402" w14:paraId="789E6EED" w14:textId="77777777" w:rsidTr="00E93C33">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vAlign w:val="center"/>
            <w:hideMark/>
          </w:tcPr>
          <w:p w14:paraId="49528056" w14:textId="77777777" w:rsidR="00D92402" w:rsidRPr="00A63A6C" w:rsidRDefault="00D92402" w:rsidP="00F341FE">
            <w:pPr>
              <w:pStyle w:val="Tabletext"/>
              <w:rPr>
                <w:rFonts w:eastAsiaTheme="minorEastAsia"/>
              </w:rPr>
            </w:pPr>
            <w:r w:rsidRPr="00A63A6C">
              <w:rPr>
                <w:rFonts w:eastAsiaTheme="minorEastAsia"/>
              </w:rPr>
              <w:t># of identities</w:t>
            </w:r>
          </w:p>
        </w:tc>
        <w:tc>
          <w:tcPr>
            <w:tcW w:w="2602" w:type="dxa"/>
            <w:shd w:val="clear" w:color="auto" w:fill="auto"/>
            <w:vAlign w:val="center"/>
            <w:hideMark/>
          </w:tcPr>
          <w:p w14:paraId="7D123AD4" w14:textId="77777777" w:rsidR="00D92402" w:rsidRPr="00A63A6C" w:rsidRDefault="00D92402" w:rsidP="00F341FE">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rsidRPr="00A63A6C">
              <w:rPr>
                <w:rFonts w:eastAsiaTheme="minorEastAsia"/>
              </w:rPr>
              <w:t>1</w:t>
            </w:r>
          </w:p>
        </w:tc>
        <w:tc>
          <w:tcPr>
            <w:tcW w:w="2602" w:type="dxa"/>
            <w:shd w:val="clear" w:color="auto" w:fill="auto"/>
            <w:vAlign w:val="center"/>
            <w:hideMark/>
          </w:tcPr>
          <w:p w14:paraId="3F67E42E" w14:textId="77777777" w:rsidR="00D92402" w:rsidRPr="00A63A6C" w:rsidRDefault="00D92402" w:rsidP="00F341FE">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rsidRPr="00A63A6C">
              <w:rPr>
                <w:rFonts w:eastAsiaTheme="minorEastAsia"/>
              </w:rPr>
              <w:t>2</w:t>
            </w:r>
          </w:p>
        </w:tc>
        <w:tc>
          <w:tcPr>
            <w:tcW w:w="2603" w:type="dxa"/>
            <w:shd w:val="clear" w:color="auto" w:fill="auto"/>
            <w:vAlign w:val="center"/>
            <w:hideMark/>
          </w:tcPr>
          <w:p w14:paraId="0FA99AA5" w14:textId="77777777" w:rsidR="00D92402" w:rsidRPr="00A63A6C" w:rsidRDefault="00D92402" w:rsidP="00F341FE">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rsidRPr="00A63A6C">
              <w:rPr>
                <w:rFonts w:eastAsiaTheme="minorEastAsia"/>
              </w:rPr>
              <w:t>multiple</w:t>
            </w:r>
          </w:p>
        </w:tc>
      </w:tr>
      <w:tr w:rsidR="00D92402" w14:paraId="5809B2CA" w14:textId="77777777" w:rsidTr="00E93C33">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vAlign w:val="center"/>
            <w:hideMark/>
          </w:tcPr>
          <w:p w14:paraId="711262C5" w14:textId="77777777" w:rsidR="00D92402" w:rsidRPr="00A63A6C" w:rsidRDefault="00D92402" w:rsidP="00F341FE">
            <w:pPr>
              <w:pStyle w:val="Tabletext"/>
              <w:rPr>
                <w:rFonts w:eastAsiaTheme="minorEastAsia"/>
              </w:rPr>
            </w:pPr>
            <w:r w:rsidRPr="00A63A6C">
              <w:rPr>
                <w:rFonts w:eastAsiaTheme="minorEastAsia"/>
              </w:rPr>
              <w:t>Burning</w:t>
            </w:r>
          </w:p>
        </w:tc>
        <w:tc>
          <w:tcPr>
            <w:tcW w:w="2602" w:type="dxa"/>
            <w:shd w:val="clear" w:color="auto" w:fill="auto"/>
            <w:vAlign w:val="center"/>
            <w:hideMark/>
          </w:tcPr>
          <w:p w14:paraId="69641653" w14:textId="77777777" w:rsidR="00D92402" w:rsidRPr="00A63A6C" w:rsidRDefault="00D92402" w:rsidP="00F341FE">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r w:rsidRPr="00A63A6C">
              <w:rPr>
                <w:rFonts w:eastAsiaTheme="minorEastAsia"/>
              </w:rPr>
              <w:t>Physical</w:t>
            </w:r>
          </w:p>
        </w:tc>
        <w:tc>
          <w:tcPr>
            <w:tcW w:w="2602" w:type="dxa"/>
            <w:shd w:val="clear" w:color="auto" w:fill="auto"/>
            <w:vAlign w:val="center"/>
            <w:hideMark/>
          </w:tcPr>
          <w:p w14:paraId="3FB96A9C" w14:textId="77777777" w:rsidR="00D92402" w:rsidRPr="00A63A6C" w:rsidRDefault="00D92402" w:rsidP="00F341FE">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r w:rsidRPr="00A63A6C">
              <w:rPr>
                <w:rFonts w:eastAsiaTheme="minorEastAsia"/>
              </w:rPr>
              <w:t>Physical + OTA</w:t>
            </w:r>
          </w:p>
        </w:tc>
        <w:tc>
          <w:tcPr>
            <w:tcW w:w="2603" w:type="dxa"/>
            <w:shd w:val="clear" w:color="auto" w:fill="auto"/>
            <w:vAlign w:val="center"/>
            <w:hideMark/>
          </w:tcPr>
          <w:p w14:paraId="473BB132" w14:textId="77777777" w:rsidR="00D92402" w:rsidRPr="00A63A6C" w:rsidRDefault="00D92402" w:rsidP="00F341FE">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r w:rsidRPr="00A63A6C">
              <w:rPr>
                <w:rFonts w:eastAsiaTheme="minorEastAsia"/>
              </w:rPr>
              <w:t>Physical + OTA</w:t>
            </w:r>
          </w:p>
        </w:tc>
      </w:tr>
      <w:tr w:rsidR="00D92402" w14:paraId="64A489B7" w14:textId="77777777" w:rsidTr="00E93C33">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vAlign w:val="center"/>
            <w:hideMark/>
          </w:tcPr>
          <w:p w14:paraId="071CD13E" w14:textId="77777777" w:rsidR="00D92402" w:rsidRPr="00A63A6C" w:rsidRDefault="00D92402" w:rsidP="00F341FE">
            <w:pPr>
              <w:pStyle w:val="Tabletext"/>
              <w:rPr>
                <w:rFonts w:eastAsiaTheme="minorEastAsia"/>
              </w:rPr>
            </w:pPr>
            <w:r w:rsidRPr="00A63A6C">
              <w:rPr>
                <w:rFonts w:eastAsiaTheme="minorEastAsia"/>
              </w:rPr>
              <w:t>Cryptography</w:t>
            </w:r>
          </w:p>
        </w:tc>
        <w:tc>
          <w:tcPr>
            <w:tcW w:w="2602" w:type="dxa"/>
            <w:shd w:val="clear" w:color="auto" w:fill="auto"/>
            <w:vAlign w:val="center"/>
            <w:hideMark/>
          </w:tcPr>
          <w:p w14:paraId="7793F38A" w14:textId="77777777" w:rsidR="00D92402" w:rsidRPr="00A63A6C" w:rsidRDefault="00D92402" w:rsidP="00F341FE">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rsidRPr="00A63A6C">
              <w:rPr>
                <w:rFonts w:eastAsiaTheme="minorEastAsia"/>
              </w:rPr>
              <w:t>A5/1, A5/2</w:t>
            </w:r>
          </w:p>
        </w:tc>
        <w:tc>
          <w:tcPr>
            <w:tcW w:w="2602" w:type="dxa"/>
            <w:shd w:val="clear" w:color="auto" w:fill="auto"/>
            <w:vAlign w:val="center"/>
            <w:hideMark/>
          </w:tcPr>
          <w:p w14:paraId="01F2E1EF" w14:textId="77777777" w:rsidR="00D92402" w:rsidRPr="00A63A6C" w:rsidRDefault="00D92402" w:rsidP="00F341FE">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rsidRPr="00A63A6C">
              <w:rPr>
                <w:rFonts w:eastAsiaTheme="minorEastAsia"/>
              </w:rPr>
              <w:t>A5/1, A5/2, A5/3, Kasumi, Milenage</w:t>
            </w:r>
          </w:p>
        </w:tc>
        <w:tc>
          <w:tcPr>
            <w:tcW w:w="2603" w:type="dxa"/>
            <w:shd w:val="clear" w:color="auto" w:fill="auto"/>
            <w:vAlign w:val="center"/>
            <w:hideMark/>
          </w:tcPr>
          <w:p w14:paraId="5DD23768" w14:textId="77777777" w:rsidR="00D92402" w:rsidRPr="00A63A6C" w:rsidRDefault="00D92402" w:rsidP="00F341FE">
            <w:pPr>
              <w:pStyle w:val="Tabletext"/>
              <w:cnfStyle w:val="000000100000" w:firstRow="0" w:lastRow="0" w:firstColumn="0" w:lastColumn="0" w:oddVBand="0" w:evenVBand="0" w:oddHBand="1" w:evenHBand="0" w:firstRowFirstColumn="0" w:firstRowLastColumn="0" w:lastRowFirstColumn="0" w:lastRowLastColumn="0"/>
              <w:rPr>
                <w:rFonts w:eastAsiaTheme="minorEastAsia"/>
              </w:rPr>
            </w:pPr>
            <w:r w:rsidRPr="00A63A6C">
              <w:rPr>
                <w:rFonts w:eastAsiaTheme="minorEastAsia"/>
              </w:rPr>
              <w:t>A5/1, A5/2, A5/3, Kasumi, Milenage, AES128, PKI</w:t>
            </w:r>
          </w:p>
        </w:tc>
      </w:tr>
    </w:tbl>
    <w:p w14:paraId="174428C5" w14:textId="77777777" w:rsidR="00D92402" w:rsidRPr="00D4396A" w:rsidRDefault="00D92402" w:rsidP="00D92402">
      <w:r>
        <w:t>In order to support QSC, t</w:t>
      </w:r>
      <w:r w:rsidRPr="00B356FA">
        <w:t>he (U)SIM shall</w:t>
      </w:r>
      <w:r>
        <w:t xml:space="preserve"> provide storage for a 256-bit root key, as an enabler for 256-bit, lightweight post-quantum symmetric cryptography algorithms.</w:t>
      </w:r>
      <w:r w:rsidRPr="00B356FA">
        <w:t xml:space="preserve"> </w:t>
      </w:r>
      <w:r>
        <w:t>The 3G/4G cards are able to support such a key.</w:t>
      </w:r>
    </w:p>
    <w:p w14:paraId="2CDCC7A3" w14:textId="217A9169" w:rsidR="00D92402" w:rsidRDefault="00D10CE5" w:rsidP="00527F4D">
      <w:pPr>
        <w:pStyle w:val="Heading2"/>
        <w:rPr>
          <w:rFonts w:eastAsiaTheme="minorEastAsia"/>
        </w:rPr>
      </w:pPr>
      <w:bookmarkStart w:id="119" w:name="_Toc93068984"/>
      <w:bookmarkStart w:id="120" w:name="_Toc93589952"/>
      <w:bookmarkStart w:id="121" w:name="_Toc93590139"/>
      <w:bookmarkStart w:id="122" w:name="_Toc94621490"/>
      <w:r>
        <w:rPr>
          <w:rFonts w:eastAsiaTheme="minorEastAsia"/>
        </w:rPr>
        <w:t>9.3</w:t>
      </w:r>
      <w:r>
        <w:rPr>
          <w:rFonts w:eastAsiaTheme="minorEastAsia"/>
        </w:rPr>
        <w:tab/>
      </w:r>
      <w:r w:rsidR="00D92402">
        <w:rPr>
          <w:rFonts w:eastAsiaTheme="minorEastAsia"/>
        </w:rPr>
        <w:t>USIM file system and applet structure</w:t>
      </w:r>
      <w:bookmarkEnd w:id="119"/>
      <w:bookmarkEnd w:id="120"/>
      <w:bookmarkEnd w:id="121"/>
      <w:bookmarkEnd w:id="122"/>
    </w:p>
    <w:p w14:paraId="2CE3894A" w14:textId="3147E01B" w:rsidR="00D92402" w:rsidRDefault="00D10CE5" w:rsidP="00527F4D">
      <w:pPr>
        <w:pStyle w:val="Heading3"/>
        <w:rPr>
          <w:rFonts w:eastAsiaTheme="minorEastAsia"/>
        </w:rPr>
      </w:pPr>
      <w:r>
        <w:rPr>
          <w:rFonts w:eastAsiaTheme="minorEastAsia"/>
        </w:rPr>
        <w:t>9.3.1</w:t>
      </w:r>
      <w:r>
        <w:rPr>
          <w:rFonts w:eastAsiaTheme="minorEastAsia"/>
        </w:rPr>
        <w:tab/>
      </w:r>
      <w:r w:rsidR="00D92402">
        <w:rPr>
          <w:rFonts w:eastAsiaTheme="minorEastAsia"/>
        </w:rPr>
        <w:t xml:space="preserve">ICC </w:t>
      </w:r>
      <w:r w:rsidR="005E7879">
        <w:rPr>
          <w:rFonts w:eastAsiaTheme="minorEastAsia"/>
        </w:rPr>
        <w:t xml:space="preserve">card </w:t>
      </w:r>
      <w:r w:rsidR="00D92402">
        <w:rPr>
          <w:rFonts w:eastAsiaTheme="minorEastAsia"/>
        </w:rPr>
        <w:t>file system example</w:t>
      </w:r>
    </w:p>
    <w:p w14:paraId="6F9A2AA8" w14:textId="72BFF10D" w:rsidR="00D92402" w:rsidRPr="007222F1" w:rsidRDefault="00D92402" w:rsidP="00527F4D">
      <w:pPr>
        <w:pStyle w:val="Figure"/>
        <w:rPr>
          <w:lang w:bidi="he-IL"/>
        </w:rPr>
      </w:pPr>
      <w:r w:rsidRPr="009D6561">
        <w:rPr>
          <w:lang w:bidi="he-IL"/>
        </w:rPr>
        <w:fldChar w:fldCharType="begin"/>
      </w:r>
      <w:r w:rsidRPr="009D6561">
        <w:rPr>
          <w:lang w:bidi="he-IL"/>
        </w:rPr>
        <w:instrText xml:space="preserve"> INCLUDEPICTURE "https://lh5.googleusercontent.com/08LNnIzpRR1cdvrTvRi-p2y7ntw6yzZMIJ4-tSaYZVVlxskB5GE15EHauVqr4bv15FF45UTnldE7R5AfJ-NOBanctJe6FPUbWgnc2pdoWb3K_JfIhAWXGx6B_3FQSytlHxClK8xbyNY" \* MERGEFORMATINET </w:instrText>
      </w:r>
      <w:r w:rsidRPr="009D6561">
        <w:rPr>
          <w:lang w:bidi="he-IL"/>
        </w:rPr>
        <w:fldChar w:fldCharType="separate"/>
      </w:r>
      <w:r w:rsidRPr="009D6561">
        <w:rPr>
          <w:noProof/>
          <w:lang w:eastAsia="en-GB"/>
        </w:rPr>
        <w:drawing>
          <wp:inline distT="0" distB="0" distL="0" distR="0" wp14:anchorId="601ACF21" wp14:editId="7F890E8F">
            <wp:extent cx="6120765" cy="3019425"/>
            <wp:effectExtent l="0" t="0" r="635" b="317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019425"/>
                    </a:xfrm>
                    <a:prstGeom prst="rect">
                      <a:avLst/>
                    </a:prstGeom>
                    <a:noFill/>
                    <a:ln>
                      <a:noFill/>
                    </a:ln>
                  </pic:spPr>
                </pic:pic>
              </a:graphicData>
            </a:graphic>
          </wp:inline>
        </w:drawing>
      </w:r>
      <w:r w:rsidRPr="009D6561">
        <w:rPr>
          <w:lang w:bidi="he-IL"/>
        </w:rPr>
        <w:fldChar w:fldCharType="end"/>
      </w:r>
    </w:p>
    <w:p w14:paraId="0E4D6CAE" w14:textId="757F914B" w:rsidR="005E7879" w:rsidRDefault="005E7879" w:rsidP="0096619E">
      <w:pPr>
        <w:pStyle w:val="FigureNoTitle0"/>
        <w:rPr>
          <w:rFonts w:eastAsiaTheme="minorEastAsia"/>
        </w:rPr>
      </w:pPr>
      <w:r w:rsidRPr="005E7879">
        <w:rPr>
          <w:rFonts w:eastAsiaTheme="minorEastAsia"/>
        </w:rPr>
        <w:t xml:space="preserve">Figure </w:t>
      </w:r>
      <w:r>
        <w:rPr>
          <w:rFonts w:eastAsiaTheme="minorEastAsia"/>
        </w:rPr>
        <w:t>5</w:t>
      </w:r>
      <w:r w:rsidRPr="005E7879">
        <w:rPr>
          <w:rFonts w:eastAsiaTheme="minorEastAsia"/>
        </w:rPr>
        <w:t xml:space="preserve"> –</w:t>
      </w:r>
      <w:r>
        <w:rPr>
          <w:rFonts w:eastAsiaTheme="minorEastAsia"/>
        </w:rPr>
        <w:t xml:space="preserve"> </w:t>
      </w:r>
      <w:r w:rsidRPr="005E7879">
        <w:rPr>
          <w:rFonts w:eastAsiaTheme="minorEastAsia"/>
        </w:rPr>
        <w:t>ICC card file system</w:t>
      </w:r>
    </w:p>
    <w:p w14:paraId="3C69DC06" w14:textId="24ED391E" w:rsidR="005E7879" w:rsidRPr="0096619E" w:rsidRDefault="005E7879" w:rsidP="0096619E">
      <w:pPr>
        <w:pStyle w:val="Normalaftertitle"/>
        <w:rPr>
          <w:rFonts w:eastAsiaTheme="minorEastAsia"/>
        </w:rPr>
      </w:pPr>
      <w:r>
        <w:rPr>
          <w:rFonts w:eastAsiaTheme="minorEastAsia"/>
        </w:rPr>
        <w:t>Figure 5 shows an example of an integrated circuit card (</w:t>
      </w:r>
      <w:r w:rsidRPr="005E7879">
        <w:rPr>
          <w:rFonts w:eastAsiaTheme="minorEastAsia"/>
        </w:rPr>
        <w:t>ICC</w:t>
      </w:r>
      <w:r>
        <w:rPr>
          <w:rFonts w:eastAsiaTheme="minorEastAsia"/>
        </w:rPr>
        <w:t>)</w:t>
      </w:r>
      <w:r w:rsidRPr="005E7879">
        <w:rPr>
          <w:rFonts w:eastAsiaTheme="minorEastAsia"/>
        </w:rPr>
        <w:t xml:space="preserve"> card file system</w:t>
      </w:r>
      <w:r>
        <w:rPr>
          <w:rFonts w:eastAsiaTheme="minorEastAsia"/>
        </w:rPr>
        <w:t>.</w:t>
      </w:r>
    </w:p>
    <w:p w14:paraId="08635E27" w14:textId="53C266BA" w:rsidR="00D92402" w:rsidRDefault="00D10CE5" w:rsidP="00527F4D">
      <w:pPr>
        <w:pStyle w:val="Heading3"/>
        <w:rPr>
          <w:rFonts w:eastAsiaTheme="minorEastAsia"/>
        </w:rPr>
      </w:pPr>
      <w:r>
        <w:rPr>
          <w:rFonts w:eastAsiaTheme="minorEastAsia"/>
        </w:rPr>
        <w:t>9.3.2</w:t>
      </w:r>
      <w:r>
        <w:rPr>
          <w:rFonts w:eastAsiaTheme="minorEastAsia"/>
        </w:rPr>
        <w:tab/>
      </w:r>
      <w:r w:rsidR="00D92402">
        <w:rPr>
          <w:rFonts w:eastAsiaTheme="minorEastAsia"/>
        </w:rPr>
        <w:t>ICC card</w:t>
      </w:r>
      <w:r w:rsidR="0091198C">
        <w:rPr>
          <w:rFonts w:eastAsiaTheme="minorEastAsia"/>
        </w:rPr>
        <w:t> </w:t>
      </w:r>
      <w:r w:rsidR="00D92402">
        <w:rPr>
          <w:rFonts w:eastAsiaTheme="minorEastAsia"/>
        </w:rPr>
        <w:t>telecom data file</w:t>
      </w:r>
    </w:p>
    <w:p w14:paraId="4816BFC8" w14:textId="488F85B2" w:rsidR="00D92402" w:rsidRPr="007222F1" w:rsidRDefault="00D92402" w:rsidP="00527F4D">
      <w:pPr>
        <w:pStyle w:val="Figure"/>
        <w:rPr>
          <w:lang w:bidi="he-IL"/>
        </w:rPr>
      </w:pPr>
      <w:r w:rsidRPr="009D6561">
        <w:rPr>
          <w:lang w:bidi="he-IL"/>
        </w:rPr>
        <w:fldChar w:fldCharType="begin"/>
      </w:r>
      <w:r w:rsidRPr="009D6561">
        <w:rPr>
          <w:lang w:bidi="he-IL"/>
        </w:rPr>
        <w:instrText xml:space="preserve"> INCLUDEPICTURE "https://lh6.googleusercontent.com/eH1xwK1a07-q0cf6VI9ihXF0TfOd4U-TEQKAumo6s8rJYaTw_y_ywdpfYyj4dddMFLiuEVaRXncwB_76a2l1OywjyPbnqfBk5YB0Wmy--s3SNX-xU2z-UQR45HSJRkEVam069rebKlA" \* MERGEFORMATINET </w:instrText>
      </w:r>
      <w:r w:rsidRPr="009D6561">
        <w:rPr>
          <w:lang w:bidi="he-IL"/>
        </w:rPr>
        <w:fldChar w:fldCharType="separate"/>
      </w:r>
      <w:r w:rsidRPr="009D6561">
        <w:rPr>
          <w:noProof/>
          <w:lang w:eastAsia="en-GB"/>
        </w:rPr>
        <w:drawing>
          <wp:inline distT="0" distB="0" distL="0" distR="0" wp14:anchorId="48008187" wp14:editId="5676025D">
            <wp:extent cx="6120765" cy="2132330"/>
            <wp:effectExtent l="0" t="0" r="635" b="127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2132330"/>
                    </a:xfrm>
                    <a:prstGeom prst="rect">
                      <a:avLst/>
                    </a:prstGeom>
                    <a:noFill/>
                    <a:ln>
                      <a:noFill/>
                    </a:ln>
                  </pic:spPr>
                </pic:pic>
              </a:graphicData>
            </a:graphic>
          </wp:inline>
        </w:drawing>
      </w:r>
      <w:r w:rsidRPr="009D6561">
        <w:rPr>
          <w:lang w:bidi="he-IL"/>
        </w:rPr>
        <w:fldChar w:fldCharType="end"/>
      </w:r>
    </w:p>
    <w:p w14:paraId="17451444" w14:textId="4BB30FCF" w:rsidR="005E7879" w:rsidRDefault="005E7879" w:rsidP="0096619E">
      <w:pPr>
        <w:pStyle w:val="FigureNoTitle0"/>
        <w:rPr>
          <w:rFonts w:eastAsiaTheme="minorEastAsia"/>
        </w:rPr>
      </w:pPr>
      <w:r w:rsidRPr="005E7879">
        <w:rPr>
          <w:rFonts w:eastAsiaTheme="minorEastAsia"/>
        </w:rPr>
        <w:t xml:space="preserve">Figure </w:t>
      </w:r>
      <w:r>
        <w:rPr>
          <w:rFonts w:eastAsiaTheme="minorEastAsia"/>
        </w:rPr>
        <w:t>6</w:t>
      </w:r>
      <w:r w:rsidRPr="005E7879">
        <w:rPr>
          <w:rFonts w:eastAsiaTheme="minorEastAsia"/>
        </w:rPr>
        <w:t xml:space="preserve"> – </w:t>
      </w:r>
      <w:r>
        <w:rPr>
          <w:rFonts w:eastAsiaTheme="minorEastAsia"/>
        </w:rPr>
        <w:t>ICC card</w:t>
      </w:r>
      <w:r w:rsidRPr="005E7879">
        <w:rPr>
          <w:rFonts w:eastAsiaTheme="minorEastAsia"/>
        </w:rPr>
        <w:t xml:space="preserve"> telecom data file</w:t>
      </w:r>
    </w:p>
    <w:p w14:paraId="1635C5EC" w14:textId="084B1F80" w:rsidR="005E7879" w:rsidRPr="005E7879" w:rsidRDefault="005E7879" w:rsidP="0096619E">
      <w:pPr>
        <w:pStyle w:val="Normalaftertitle"/>
        <w:rPr>
          <w:rFonts w:eastAsiaTheme="minorEastAsia"/>
        </w:rPr>
      </w:pPr>
      <w:r>
        <w:rPr>
          <w:rFonts w:eastAsiaTheme="minorEastAsia"/>
        </w:rPr>
        <w:t xml:space="preserve">Figure 6 shows an example of an </w:t>
      </w:r>
      <w:r w:rsidRPr="005E7879">
        <w:rPr>
          <w:rFonts w:eastAsiaTheme="minorEastAsia"/>
        </w:rPr>
        <w:t>ICC card telecom data file</w:t>
      </w:r>
      <w:r>
        <w:rPr>
          <w:rFonts w:eastAsiaTheme="minorEastAsia"/>
        </w:rPr>
        <w:t>.</w:t>
      </w:r>
    </w:p>
    <w:p w14:paraId="2BC8436F" w14:textId="6D3774A6" w:rsidR="00D92402" w:rsidRDefault="00D10CE5" w:rsidP="00527F4D">
      <w:pPr>
        <w:pStyle w:val="Heading3"/>
        <w:rPr>
          <w:rFonts w:eastAsiaTheme="minorEastAsia"/>
        </w:rPr>
      </w:pPr>
      <w:r>
        <w:rPr>
          <w:rFonts w:eastAsiaTheme="minorEastAsia"/>
        </w:rPr>
        <w:t>9.3.3</w:t>
      </w:r>
      <w:r>
        <w:rPr>
          <w:rFonts w:eastAsiaTheme="minorEastAsia"/>
        </w:rPr>
        <w:tab/>
      </w:r>
      <w:r w:rsidR="00D92402">
        <w:rPr>
          <w:rFonts w:eastAsiaTheme="minorEastAsia"/>
        </w:rPr>
        <w:t>ICC card GSM data file</w:t>
      </w:r>
    </w:p>
    <w:p w14:paraId="3CCFC2C1" w14:textId="77777777" w:rsidR="00D92402" w:rsidRPr="009D6561" w:rsidRDefault="00D92402" w:rsidP="00527F4D">
      <w:pPr>
        <w:pStyle w:val="Figure"/>
        <w:rPr>
          <w:lang w:bidi="he-IL"/>
        </w:rPr>
      </w:pPr>
      <w:r w:rsidRPr="009D6561">
        <w:rPr>
          <w:lang w:bidi="he-IL"/>
        </w:rPr>
        <w:fldChar w:fldCharType="begin"/>
      </w:r>
      <w:r w:rsidRPr="009D6561">
        <w:rPr>
          <w:lang w:bidi="he-IL"/>
        </w:rPr>
        <w:instrText xml:space="preserve"> INCLUDEPICTURE "https://lh4.googleusercontent.com/HAGYQCEeHD0vF6FU1CmIeEObKnvMoH_P2avYoKOXxZ-ec0jAhUdfGfzwEcInRdrm2aedatwXJzsvnRB_B9QLBtKhD7mkO2UqhIcwGHjd2-Q5gyYC_CK4VxfePz5OTjJfdvCxYFM-rTw" \* MERGEFORMATINET </w:instrText>
      </w:r>
      <w:r w:rsidRPr="009D6561">
        <w:rPr>
          <w:lang w:bidi="he-IL"/>
        </w:rPr>
        <w:fldChar w:fldCharType="separate"/>
      </w:r>
      <w:r w:rsidRPr="009D6561">
        <w:rPr>
          <w:noProof/>
          <w:lang w:eastAsia="en-GB"/>
        </w:rPr>
        <w:drawing>
          <wp:inline distT="0" distB="0" distL="0" distR="0" wp14:anchorId="0845A053" wp14:editId="72245143">
            <wp:extent cx="6120765" cy="2383155"/>
            <wp:effectExtent l="0" t="0" r="635" b="4445"/>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2383155"/>
                    </a:xfrm>
                    <a:prstGeom prst="rect">
                      <a:avLst/>
                    </a:prstGeom>
                    <a:noFill/>
                    <a:ln>
                      <a:noFill/>
                    </a:ln>
                  </pic:spPr>
                </pic:pic>
              </a:graphicData>
            </a:graphic>
          </wp:inline>
        </w:drawing>
      </w:r>
      <w:r w:rsidRPr="009D6561">
        <w:rPr>
          <w:lang w:bidi="he-IL"/>
        </w:rPr>
        <w:fldChar w:fldCharType="end"/>
      </w:r>
    </w:p>
    <w:p w14:paraId="7AA5B449" w14:textId="0892E9A5" w:rsidR="005E7879" w:rsidRDefault="005E7879" w:rsidP="0096619E">
      <w:pPr>
        <w:pStyle w:val="FigureNoTitle0"/>
        <w:rPr>
          <w:rFonts w:eastAsiaTheme="minorEastAsia"/>
        </w:rPr>
      </w:pPr>
      <w:r w:rsidRPr="005E7879">
        <w:rPr>
          <w:rFonts w:eastAsiaTheme="minorEastAsia"/>
        </w:rPr>
        <w:t xml:space="preserve">Figure </w:t>
      </w:r>
      <w:r>
        <w:rPr>
          <w:rFonts w:eastAsiaTheme="minorEastAsia"/>
        </w:rPr>
        <w:t>7</w:t>
      </w:r>
      <w:r w:rsidRPr="005E7879">
        <w:rPr>
          <w:rFonts w:eastAsiaTheme="minorEastAsia"/>
        </w:rPr>
        <w:t xml:space="preserve"> – ICC card GSM data file</w:t>
      </w:r>
    </w:p>
    <w:p w14:paraId="29D0AFB5" w14:textId="3D395021" w:rsidR="005E7879" w:rsidRPr="005E7879" w:rsidRDefault="005E7879" w:rsidP="0096619E">
      <w:pPr>
        <w:pStyle w:val="Normalaftertitle"/>
        <w:rPr>
          <w:rFonts w:eastAsiaTheme="minorEastAsia"/>
        </w:rPr>
      </w:pPr>
      <w:r>
        <w:rPr>
          <w:rFonts w:eastAsiaTheme="minorEastAsia"/>
        </w:rPr>
        <w:t xml:space="preserve">Figure 7 shows an example of an </w:t>
      </w:r>
      <w:r w:rsidRPr="005E7879">
        <w:rPr>
          <w:rFonts w:eastAsiaTheme="minorEastAsia"/>
        </w:rPr>
        <w:t>ICC card GSM data file</w:t>
      </w:r>
      <w:r w:rsidR="00722D54">
        <w:rPr>
          <w:rFonts w:eastAsiaTheme="minorEastAsia"/>
        </w:rPr>
        <w:t>.</w:t>
      </w:r>
    </w:p>
    <w:p w14:paraId="096F4041" w14:textId="7C0BD6AC" w:rsidR="00D92402" w:rsidRDefault="00D10CE5" w:rsidP="00527F4D">
      <w:pPr>
        <w:pStyle w:val="Heading3"/>
        <w:rPr>
          <w:rFonts w:eastAsiaTheme="minorEastAsia"/>
        </w:rPr>
      </w:pPr>
      <w:r>
        <w:rPr>
          <w:rFonts w:eastAsiaTheme="minorEastAsia"/>
        </w:rPr>
        <w:t>9.3.4</w:t>
      </w:r>
      <w:r>
        <w:rPr>
          <w:rFonts w:eastAsiaTheme="minorEastAsia"/>
        </w:rPr>
        <w:tab/>
      </w:r>
      <w:r w:rsidR="00D92402">
        <w:rPr>
          <w:rFonts w:eastAsiaTheme="minorEastAsia"/>
        </w:rPr>
        <w:t>SIM card UICC example</w:t>
      </w:r>
    </w:p>
    <w:p w14:paraId="0C00C4CC" w14:textId="77777777" w:rsidR="00D92402" w:rsidRPr="00DC6A05" w:rsidRDefault="00D92402" w:rsidP="00527F4D">
      <w:pPr>
        <w:pStyle w:val="Figure"/>
        <w:rPr>
          <w:lang w:bidi="he-IL"/>
        </w:rPr>
      </w:pPr>
      <w:r w:rsidRPr="00DC6A05">
        <w:rPr>
          <w:lang w:bidi="he-IL"/>
        </w:rPr>
        <w:fldChar w:fldCharType="begin"/>
      </w:r>
      <w:r w:rsidRPr="00DC6A05">
        <w:rPr>
          <w:lang w:bidi="he-IL"/>
        </w:rPr>
        <w:instrText xml:space="preserve"> INCLUDEPICTURE "https://lh6.googleusercontent.com/osxW9Zj6a3pKKEwOH1KRL7Lx-u_J0i0FGFCU6FR2Z7XWbsvcJv1Q0q4XCCjDXPcB8CJ2pgoEDloq3ljSvCJF3ThSDyqcvFGyQx7uwEmPH49itlHPblbXyUbOB3dD-mj8v_tkvAA1ryw" \* MERGEFORMATINET </w:instrText>
      </w:r>
      <w:r w:rsidRPr="00DC6A05">
        <w:rPr>
          <w:lang w:bidi="he-IL"/>
        </w:rPr>
        <w:fldChar w:fldCharType="separate"/>
      </w:r>
      <w:r w:rsidRPr="00DC6A05">
        <w:rPr>
          <w:noProof/>
          <w:lang w:eastAsia="en-GB"/>
        </w:rPr>
        <w:drawing>
          <wp:inline distT="0" distB="0" distL="0" distR="0" wp14:anchorId="764E719F" wp14:editId="3A69CB63">
            <wp:extent cx="4182701" cy="2131923"/>
            <wp:effectExtent l="0" t="0" r="0" b="190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9406" cy="2150632"/>
                    </a:xfrm>
                    <a:prstGeom prst="rect">
                      <a:avLst/>
                    </a:prstGeom>
                    <a:noFill/>
                    <a:ln>
                      <a:noFill/>
                    </a:ln>
                  </pic:spPr>
                </pic:pic>
              </a:graphicData>
            </a:graphic>
          </wp:inline>
        </w:drawing>
      </w:r>
      <w:r w:rsidRPr="00DC6A05">
        <w:rPr>
          <w:lang w:bidi="he-IL"/>
        </w:rPr>
        <w:fldChar w:fldCharType="end"/>
      </w:r>
    </w:p>
    <w:p w14:paraId="11B50245" w14:textId="5E4923E0" w:rsidR="00722D54" w:rsidRDefault="00722D54" w:rsidP="0096619E">
      <w:pPr>
        <w:pStyle w:val="FigureNoTitle0"/>
      </w:pPr>
      <w:bookmarkStart w:id="123" w:name="_Toc93068985"/>
      <w:bookmarkStart w:id="124" w:name="_Toc93589953"/>
      <w:bookmarkStart w:id="125" w:name="_Toc93590140"/>
      <w:r w:rsidRPr="00722D54">
        <w:t xml:space="preserve">Figure </w:t>
      </w:r>
      <w:r>
        <w:t>8</w:t>
      </w:r>
      <w:r w:rsidRPr="00722D54">
        <w:t xml:space="preserve"> – SIM </w:t>
      </w:r>
      <w:r w:rsidRPr="0096619E">
        <w:rPr>
          <w:rFonts w:eastAsiaTheme="minorEastAsia"/>
        </w:rPr>
        <w:t>card</w:t>
      </w:r>
      <w:r w:rsidRPr="00722D54">
        <w:t xml:space="preserve"> UICC</w:t>
      </w:r>
    </w:p>
    <w:p w14:paraId="2736CC3B" w14:textId="19B0BC1E" w:rsidR="00722D54" w:rsidRPr="00722D54" w:rsidRDefault="00722D54" w:rsidP="0096619E">
      <w:pPr>
        <w:pStyle w:val="Normalaftertitle"/>
      </w:pPr>
      <w:r>
        <w:t xml:space="preserve">Figure 8 shows an example of a </w:t>
      </w:r>
      <w:r w:rsidRPr="00722D54">
        <w:t>SIM card UICC</w:t>
      </w:r>
      <w:r>
        <w:t>.</w:t>
      </w:r>
    </w:p>
    <w:p w14:paraId="148A8F05" w14:textId="2BA06339" w:rsidR="00D92402" w:rsidRPr="007222F1" w:rsidRDefault="00D10CE5" w:rsidP="00527F4D">
      <w:pPr>
        <w:pStyle w:val="Heading2"/>
      </w:pPr>
      <w:bookmarkStart w:id="126" w:name="_Toc94621491"/>
      <w:r w:rsidRPr="007222F1">
        <w:t>9.4</w:t>
      </w:r>
      <w:r w:rsidRPr="007222F1">
        <w:tab/>
      </w:r>
      <w:r w:rsidR="00D92402" w:rsidRPr="007222F1">
        <w:rPr>
          <w:rFonts w:eastAsiaTheme="minorEastAsia"/>
        </w:rPr>
        <w:t>USIM resources applicability to post-quantum cryptography algorithms</w:t>
      </w:r>
      <w:bookmarkEnd w:id="123"/>
      <w:bookmarkEnd w:id="124"/>
      <w:bookmarkEnd w:id="125"/>
      <w:bookmarkEnd w:id="126"/>
    </w:p>
    <w:p w14:paraId="229D5C2E" w14:textId="5E8FBCF1" w:rsidR="00D92402" w:rsidRDefault="00D92402" w:rsidP="00D92402">
      <w:r>
        <w:t xml:space="preserve">The USIM engine is the JCRE which runs JCVMs (Applets), the host (the UE) communicates with each applet using a simple </w:t>
      </w:r>
      <w:r w:rsidR="00B728F6" w:rsidRPr="00B728F6">
        <w:t xml:space="preserve">application programming interface </w:t>
      </w:r>
      <w:r w:rsidR="00B728F6">
        <w:t>(</w:t>
      </w:r>
      <w:r>
        <w:t>API</w:t>
      </w:r>
      <w:r w:rsidR="00B728F6">
        <w:t>)</w:t>
      </w:r>
      <w:r>
        <w:t xml:space="preserve"> based on files. The Applets are written in Java and the API messages between the host and the applet are called </w:t>
      </w:r>
      <w:r w:rsidR="001A2642">
        <w:t>a</w:t>
      </w:r>
      <w:r w:rsidR="00A43A9D" w:rsidRPr="00A43A9D">
        <w:t xml:space="preserve">pplication </w:t>
      </w:r>
      <w:r w:rsidR="001A2642">
        <w:t>p</w:t>
      </w:r>
      <w:r w:rsidR="00A43A9D">
        <w:t>rotocol</w:t>
      </w:r>
      <w:r w:rsidR="00A43A9D" w:rsidRPr="00A43A9D">
        <w:t xml:space="preserve"> </w:t>
      </w:r>
      <w:r w:rsidR="001A2642">
        <w:t>d</w:t>
      </w:r>
      <w:r w:rsidR="00A43A9D" w:rsidRPr="00A43A9D">
        <w:t xml:space="preserve">ata </w:t>
      </w:r>
      <w:r w:rsidR="001A2642">
        <w:t>u</w:t>
      </w:r>
      <w:r w:rsidR="00A43A9D" w:rsidRPr="00A43A9D">
        <w:t>nit</w:t>
      </w:r>
      <w:r w:rsidR="001A2642">
        <w:t>s</w:t>
      </w:r>
      <w:r w:rsidR="00A43A9D" w:rsidRPr="00A43A9D">
        <w:t xml:space="preserve"> </w:t>
      </w:r>
      <w:r w:rsidR="00A43A9D">
        <w:t>(</w:t>
      </w:r>
      <w:r>
        <w:t>APDU</w:t>
      </w:r>
      <w:r w:rsidR="001A2642">
        <w:t>s</w:t>
      </w:r>
      <w:r w:rsidR="00A43A9D">
        <w:t>)</w:t>
      </w:r>
      <w:r>
        <w:t xml:space="preserve">. </w:t>
      </w:r>
      <w:r w:rsidR="00A43A9D">
        <w:t>Figure 9</w:t>
      </w:r>
      <w:r>
        <w:t xml:space="preserve"> details the interface of the host to the applet</w:t>
      </w:r>
      <w:r w:rsidR="00A43A9D">
        <w:t>.</w:t>
      </w:r>
    </w:p>
    <w:p w14:paraId="09E60E61" w14:textId="64FB2FF6" w:rsidR="00D92402" w:rsidRDefault="00751652" w:rsidP="00527F4D">
      <w:pPr>
        <w:pStyle w:val="Figure"/>
      </w:pPr>
      <w:r>
        <w:rPr>
          <w:noProof/>
          <w:lang w:eastAsia="en-GB"/>
        </w:rPr>
        <w:drawing>
          <wp:inline distT="0" distB="0" distL="0" distR="0" wp14:anchorId="136BDB71" wp14:editId="275135D7">
            <wp:extent cx="5547371" cy="2289053"/>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STR-USSD(21)_F0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47371" cy="2289053"/>
                    </a:xfrm>
                    <a:prstGeom prst="rect">
                      <a:avLst/>
                    </a:prstGeom>
                  </pic:spPr>
                </pic:pic>
              </a:graphicData>
            </a:graphic>
          </wp:inline>
        </w:drawing>
      </w:r>
    </w:p>
    <w:p w14:paraId="64DF9A99" w14:textId="52489D2B" w:rsidR="00A43A9D" w:rsidRPr="0096619E" w:rsidRDefault="00A43A9D" w:rsidP="0096619E">
      <w:pPr>
        <w:pStyle w:val="FigureNoTitle0"/>
      </w:pPr>
      <w:r w:rsidRPr="0096619E">
        <w:t xml:space="preserve">Figure </w:t>
      </w:r>
      <w:r>
        <w:t>9</w:t>
      </w:r>
      <w:r w:rsidRPr="0096619E">
        <w:t xml:space="preserve"> – Interface of the host to the applet</w:t>
      </w:r>
    </w:p>
    <w:p w14:paraId="59C26585" w14:textId="42C3A310" w:rsidR="00D92402" w:rsidRDefault="00D92402" w:rsidP="0096619E">
      <w:pPr>
        <w:pStyle w:val="Normalaftertitle"/>
      </w:pPr>
      <w:r>
        <w:t xml:space="preserve">In order to support QSC, a (U)SIM applet needs to be written to the card, hardware acceleration for at least </w:t>
      </w:r>
      <w:r w:rsidR="00A43A9D">
        <w:t>a</w:t>
      </w:r>
      <w:r w:rsidR="00A43A9D" w:rsidRPr="00A43A9D">
        <w:t xml:space="preserve">dvanced </w:t>
      </w:r>
      <w:r w:rsidR="00A43A9D">
        <w:t>e</w:t>
      </w:r>
      <w:r w:rsidR="00A43A9D" w:rsidRPr="00A43A9D">
        <w:t xml:space="preserve">ncryption </w:t>
      </w:r>
      <w:r w:rsidR="00A43A9D">
        <w:t>s</w:t>
      </w:r>
      <w:r w:rsidR="00A43A9D" w:rsidRPr="00A43A9D">
        <w:t xml:space="preserve">tandard </w:t>
      </w:r>
      <w:r w:rsidR="00A43A9D">
        <w:t>(</w:t>
      </w:r>
      <w:r>
        <w:t>AES</w:t>
      </w:r>
      <w:r w:rsidR="00A43A9D">
        <w:t>)</w:t>
      </w:r>
      <w:r>
        <w:t>, including AES-256, and preferably also for HKDF expand using SHA256 will contribute greatly to the performance of the card but it is not mandatory as the UEs themselves are powerful enough to support it.</w:t>
      </w:r>
    </w:p>
    <w:p w14:paraId="11BD87B2" w14:textId="5A10A278" w:rsidR="00D92402" w:rsidRDefault="00D10CE5" w:rsidP="00527F4D">
      <w:pPr>
        <w:pStyle w:val="Heading1"/>
        <w:rPr>
          <w:rFonts w:eastAsiaTheme="minorEastAsia"/>
        </w:rPr>
      </w:pPr>
      <w:bookmarkStart w:id="127" w:name="_Toc65703183"/>
      <w:bookmarkStart w:id="128" w:name="_Toc93068986"/>
      <w:bookmarkStart w:id="129" w:name="_Toc93589954"/>
      <w:bookmarkStart w:id="130" w:name="_Toc93590141"/>
      <w:bookmarkStart w:id="131" w:name="_Toc94621492"/>
      <w:bookmarkEnd w:id="127"/>
      <w:r>
        <w:rPr>
          <w:rFonts w:eastAsiaTheme="minorEastAsia"/>
        </w:rPr>
        <w:t>10</w:t>
      </w:r>
      <w:r>
        <w:rPr>
          <w:rFonts w:eastAsiaTheme="minorEastAsia"/>
        </w:rPr>
        <w:tab/>
      </w:r>
      <w:r w:rsidR="00D92402">
        <w:rPr>
          <w:rFonts w:eastAsiaTheme="minorEastAsia"/>
        </w:rPr>
        <w:t xml:space="preserve">Applicability matrix between </w:t>
      </w:r>
      <w:r w:rsidR="00E31B19">
        <w:rPr>
          <w:rFonts w:eastAsiaTheme="minorEastAsia"/>
        </w:rPr>
        <w:t xml:space="preserve">UICC </w:t>
      </w:r>
      <w:r w:rsidR="00D92402">
        <w:rPr>
          <w:rFonts w:eastAsiaTheme="minorEastAsia"/>
        </w:rPr>
        <w:t>platform and post-quantum crypto</w:t>
      </w:r>
      <w:bookmarkEnd w:id="128"/>
      <w:bookmarkEnd w:id="129"/>
      <w:bookmarkEnd w:id="130"/>
      <w:bookmarkEnd w:id="131"/>
    </w:p>
    <w:p w14:paraId="6D0D3628" w14:textId="77777777" w:rsidR="00E31B19" w:rsidRDefault="00E251C2" w:rsidP="00D92402">
      <w:r>
        <w:t xml:space="preserve">At this stage, since PQC </w:t>
      </w:r>
      <w:r w:rsidR="00E31B19">
        <w:t xml:space="preserve">for asymmetric cryptography is not yet finalized nor standardized, this report will focus on the applicability of application of post-quantum symmetric cyphers, also since there is benchmark information on the execution of these ciphers with MCUs and CPUs found in UICCs. </w:t>
      </w:r>
    </w:p>
    <w:p w14:paraId="2F0B6C1D" w14:textId="47E6C111" w:rsidR="00D92402" w:rsidRDefault="00E31B19" w:rsidP="00D92402">
      <w:r>
        <w:t>Since different UICC vendors use different MCU/CPU we will use a reference model and architecture MCU and CPU to test the applicability:</w:t>
      </w:r>
    </w:p>
    <w:p w14:paraId="43B276D1" w14:textId="0FF30ED7" w:rsidR="00C81862" w:rsidRDefault="00E31B19" w:rsidP="00C81862">
      <w:r>
        <w:t>MCU reference model and architecture – ATmega 8</w:t>
      </w:r>
      <w:r w:rsidR="008A2D46">
        <w:t> </w:t>
      </w:r>
      <w:r>
        <w:t>bit</w:t>
      </w:r>
      <w:r w:rsidR="00CB094E">
        <w:t xml:space="preserve"> AVR</w:t>
      </w:r>
      <w:r>
        <w:t xml:space="preserve"> running at 16</w:t>
      </w:r>
      <w:r w:rsidR="00527F4D">
        <w:t> </w:t>
      </w:r>
      <w:r>
        <w:t>MHz clock</w:t>
      </w:r>
      <w:r w:rsidR="00C81862">
        <w:t>. Benchmarking data taken from [b-NIST-LWC]</w:t>
      </w:r>
    </w:p>
    <w:p w14:paraId="63D3C207" w14:textId="0B8B6636" w:rsidR="00C81862" w:rsidRDefault="00E31B19" w:rsidP="00D92402">
      <w:r>
        <w:t>CPU reference model and architecture – ARM Cortex M0+ (32</w:t>
      </w:r>
      <w:r w:rsidR="00527F4D">
        <w:t> </w:t>
      </w:r>
      <w:r>
        <w:t xml:space="preserve">bit) running at </w:t>
      </w:r>
      <w:r w:rsidR="00CB094E">
        <w:t>48</w:t>
      </w:r>
      <w:r w:rsidR="00527F4D">
        <w:t> </w:t>
      </w:r>
      <w:r>
        <w:t>MHz clock</w:t>
      </w:r>
      <w:r w:rsidR="00C81862">
        <w:t>. Benchmarking data taken from [b-Crypto-Benchmark]</w:t>
      </w:r>
    </w:p>
    <w:p w14:paraId="7DDCED78" w14:textId="77777777" w:rsidR="00751652" w:rsidRDefault="00751652" w:rsidP="00D92402"/>
    <w:tbl>
      <w:tblPr>
        <w:tblStyle w:val="TableGrid"/>
        <w:tblW w:w="9639" w:type="dxa"/>
        <w:jc w:val="center"/>
        <w:tblLook w:val="04A0" w:firstRow="1" w:lastRow="0" w:firstColumn="1" w:lastColumn="0" w:noHBand="0" w:noVBand="1"/>
      </w:tblPr>
      <w:tblGrid>
        <w:gridCol w:w="2626"/>
        <w:gridCol w:w="3360"/>
        <w:gridCol w:w="3653"/>
      </w:tblGrid>
      <w:tr w:rsidR="009E3E2E" w14:paraId="19889620" w14:textId="77777777" w:rsidTr="00751652">
        <w:trPr>
          <w:jc w:val="center"/>
        </w:trPr>
        <w:tc>
          <w:tcPr>
            <w:tcW w:w="2547" w:type="dxa"/>
          </w:tcPr>
          <w:p w14:paraId="04127B72" w14:textId="5C10B349" w:rsidR="009E3E2E" w:rsidRPr="0096619E" w:rsidRDefault="009E3E2E" w:rsidP="0096619E">
            <w:pPr>
              <w:pStyle w:val="Tabletext"/>
              <w:jc w:val="center"/>
              <w:rPr>
                <w:b/>
              </w:rPr>
            </w:pPr>
            <w:r w:rsidRPr="0096619E">
              <w:rPr>
                <w:rFonts w:eastAsiaTheme="minorEastAsia"/>
                <w:b/>
              </w:rPr>
              <w:t>Action</w:t>
            </w:r>
          </w:p>
        </w:tc>
        <w:tc>
          <w:tcPr>
            <w:tcW w:w="3260" w:type="dxa"/>
          </w:tcPr>
          <w:p w14:paraId="5416695A" w14:textId="4B5058BE" w:rsidR="009E3E2E" w:rsidRPr="0096619E" w:rsidRDefault="009E3E2E" w:rsidP="0096619E">
            <w:pPr>
              <w:pStyle w:val="Tabletext"/>
              <w:jc w:val="center"/>
              <w:rPr>
                <w:b/>
              </w:rPr>
            </w:pPr>
            <w:r w:rsidRPr="0096619E">
              <w:rPr>
                <w:b/>
              </w:rPr>
              <w:t xml:space="preserve">MCU </w:t>
            </w:r>
            <w:r w:rsidR="00AC3C2D">
              <w:rPr>
                <w:b/>
              </w:rPr>
              <w:t>p</w:t>
            </w:r>
            <w:r w:rsidR="00AC3C2D" w:rsidRPr="0096619E">
              <w:rPr>
                <w:b/>
              </w:rPr>
              <w:t>erformance</w:t>
            </w:r>
          </w:p>
        </w:tc>
        <w:tc>
          <w:tcPr>
            <w:tcW w:w="3544" w:type="dxa"/>
          </w:tcPr>
          <w:p w14:paraId="7AD49096" w14:textId="64696024" w:rsidR="009E3E2E" w:rsidRPr="0096619E" w:rsidRDefault="009E3E2E" w:rsidP="0096619E">
            <w:pPr>
              <w:pStyle w:val="Tabletext"/>
              <w:jc w:val="center"/>
              <w:rPr>
                <w:b/>
              </w:rPr>
            </w:pPr>
            <w:r w:rsidRPr="0096619E">
              <w:rPr>
                <w:b/>
              </w:rPr>
              <w:t xml:space="preserve">CPU </w:t>
            </w:r>
            <w:r w:rsidR="00AC3C2D">
              <w:rPr>
                <w:b/>
              </w:rPr>
              <w:t>p</w:t>
            </w:r>
            <w:r w:rsidR="00AC3C2D" w:rsidRPr="0096619E">
              <w:rPr>
                <w:b/>
              </w:rPr>
              <w:t>erformance</w:t>
            </w:r>
          </w:p>
        </w:tc>
      </w:tr>
      <w:tr w:rsidR="009E3E2E" w14:paraId="6F2E1D15" w14:textId="77777777" w:rsidTr="00751652">
        <w:trPr>
          <w:jc w:val="center"/>
        </w:trPr>
        <w:tc>
          <w:tcPr>
            <w:tcW w:w="2547" w:type="dxa"/>
          </w:tcPr>
          <w:p w14:paraId="27F41920" w14:textId="48825A48" w:rsidR="009E3E2E" w:rsidRDefault="009E3E2E" w:rsidP="00527F4D">
            <w:pPr>
              <w:pStyle w:val="Tabletext"/>
            </w:pPr>
            <w:r>
              <w:t>AES256-GCM Encrypt</w:t>
            </w:r>
          </w:p>
        </w:tc>
        <w:tc>
          <w:tcPr>
            <w:tcW w:w="3260" w:type="dxa"/>
          </w:tcPr>
          <w:p w14:paraId="5A74AFBF" w14:textId="39EF4C51" w:rsidR="009E3E2E" w:rsidRDefault="009E3E2E" w:rsidP="00527F4D">
            <w:pPr>
              <w:pStyle w:val="Tabletext"/>
            </w:pPr>
            <w:r>
              <w:t xml:space="preserve">6 milliseconds </w:t>
            </w:r>
            <w:r w:rsidRPr="009E3E2E">
              <w:sym w:font="Wingdings" w:char="F0E0"/>
            </w:r>
            <w:r>
              <w:t xml:space="preserve"> </w:t>
            </w:r>
            <w:r w:rsidR="001E1111">
              <w:t>40</w:t>
            </w:r>
            <w:r>
              <w:t xml:space="preserve"> </w:t>
            </w:r>
            <w:r w:rsidR="001E1111">
              <w:t>kbps</w:t>
            </w:r>
          </w:p>
        </w:tc>
        <w:tc>
          <w:tcPr>
            <w:tcW w:w="3544" w:type="dxa"/>
          </w:tcPr>
          <w:p w14:paraId="49872B65" w14:textId="224CC45F" w:rsidR="009E3E2E" w:rsidRDefault="009E3E2E" w:rsidP="00527F4D">
            <w:pPr>
              <w:pStyle w:val="Tabletext"/>
            </w:pPr>
            <w:r>
              <w:t xml:space="preserve">0.2 milliseconds </w:t>
            </w:r>
            <w:r w:rsidRPr="009E3E2E">
              <w:sym w:font="Wingdings" w:char="F0E0"/>
            </w:r>
            <w:r>
              <w:t xml:space="preserve"> </w:t>
            </w:r>
            <w:r w:rsidR="001E1111">
              <w:t>1.1</w:t>
            </w:r>
            <w:r>
              <w:t xml:space="preserve"> </w:t>
            </w:r>
            <w:r w:rsidR="001E1111">
              <w:t>Mbps</w:t>
            </w:r>
          </w:p>
        </w:tc>
      </w:tr>
      <w:tr w:rsidR="009E3E2E" w14:paraId="2C1CDA23" w14:textId="77777777" w:rsidTr="00751652">
        <w:trPr>
          <w:jc w:val="center"/>
        </w:trPr>
        <w:tc>
          <w:tcPr>
            <w:tcW w:w="2547" w:type="dxa"/>
          </w:tcPr>
          <w:p w14:paraId="571E998D" w14:textId="332C8A0E" w:rsidR="009E3E2E" w:rsidRDefault="009E3E2E" w:rsidP="00527F4D">
            <w:pPr>
              <w:pStyle w:val="Tabletext"/>
            </w:pPr>
            <w:r>
              <w:t>AES256-GCM Decrypt</w:t>
            </w:r>
          </w:p>
        </w:tc>
        <w:tc>
          <w:tcPr>
            <w:tcW w:w="3260" w:type="dxa"/>
          </w:tcPr>
          <w:p w14:paraId="4BF597DB" w14:textId="3B84AD63" w:rsidR="009E3E2E" w:rsidRDefault="009E3E2E" w:rsidP="00527F4D">
            <w:pPr>
              <w:pStyle w:val="Tabletext"/>
            </w:pPr>
            <w:r>
              <w:t xml:space="preserve">6 milliseconds </w:t>
            </w:r>
            <w:r w:rsidRPr="009E3E2E">
              <w:sym w:font="Wingdings" w:char="F0E0"/>
            </w:r>
            <w:r>
              <w:t xml:space="preserve"> </w:t>
            </w:r>
            <w:r w:rsidR="001E1111">
              <w:t>50</w:t>
            </w:r>
            <w:r>
              <w:t xml:space="preserve"> </w:t>
            </w:r>
            <w:r w:rsidR="001E1111">
              <w:t>kbps</w:t>
            </w:r>
          </w:p>
        </w:tc>
        <w:tc>
          <w:tcPr>
            <w:tcW w:w="3544" w:type="dxa"/>
          </w:tcPr>
          <w:p w14:paraId="27CF7A09" w14:textId="2F5B7D81" w:rsidR="009E3E2E" w:rsidRDefault="009E3E2E" w:rsidP="00527F4D">
            <w:pPr>
              <w:pStyle w:val="Tabletext"/>
            </w:pPr>
            <w:r>
              <w:t xml:space="preserve">0.2 milliseconds </w:t>
            </w:r>
            <w:r w:rsidRPr="009E3E2E">
              <w:sym w:font="Wingdings" w:char="F0E0"/>
            </w:r>
            <w:r w:rsidR="001E1111">
              <w:t xml:space="preserve"> 1.1 Mbps</w:t>
            </w:r>
          </w:p>
        </w:tc>
      </w:tr>
      <w:tr w:rsidR="009E3E2E" w14:paraId="4ADCFCF2" w14:textId="77777777" w:rsidTr="00751652">
        <w:trPr>
          <w:jc w:val="center"/>
        </w:trPr>
        <w:tc>
          <w:tcPr>
            <w:tcW w:w="2547" w:type="dxa"/>
          </w:tcPr>
          <w:p w14:paraId="69E94229" w14:textId="3FED55F7" w:rsidR="009E3E2E" w:rsidRDefault="009E3E2E" w:rsidP="00527F4D">
            <w:pPr>
              <w:pStyle w:val="Tabletext"/>
            </w:pPr>
            <w:r>
              <w:t>SHA-2 (256 bit)</w:t>
            </w:r>
          </w:p>
        </w:tc>
        <w:tc>
          <w:tcPr>
            <w:tcW w:w="3260" w:type="dxa"/>
          </w:tcPr>
          <w:p w14:paraId="349C09BE" w14:textId="22888E63" w:rsidR="009E3E2E" w:rsidRDefault="009E3E2E" w:rsidP="00527F4D">
            <w:pPr>
              <w:pStyle w:val="Tabletext"/>
            </w:pPr>
            <w:r>
              <w:t xml:space="preserve">5 milliseconds </w:t>
            </w:r>
            <w:r w:rsidRPr="009E3E2E">
              <w:sym w:font="Wingdings" w:char="F0E0"/>
            </w:r>
            <w:r>
              <w:t xml:space="preserve"> 200 Hash/s</w:t>
            </w:r>
          </w:p>
        </w:tc>
        <w:tc>
          <w:tcPr>
            <w:tcW w:w="3544" w:type="dxa"/>
          </w:tcPr>
          <w:p w14:paraId="612E989C" w14:textId="06D34DE1" w:rsidR="009E3E2E" w:rsidRDefault="009E3E2E" w:rsidP="00527F4D">
            <w:pPr>
              <w:pStyle w:val="Tabletext"/>
            </w:pPr>
            <w:r>
              <w:t xml:space="preserve">0.4 milliseconds </w:t>
            </w:r>
            <w:r w:rsidRPr="009E3E2E">
              <w:sym w:font="Wingdings" w:char="F0E0"/>
            </w:r>
            <w:r>
              <w:t xml:space="preserve"> 2261 Hash/s</w:t>
            </w:r>
          </w:p>
        </w:tc>
      </w:tr>
    </w:tbl>
    <w:p w14:paraId="2FCBF36D" w14:textId="3730E273" w:rsidR="00E31B19" w:rsidRDefault="00C57EA7" w:rsidP="00D92402">
      <w:r>
        <w:t xml:space="preserve">As can be seen from the table above, </w:t>
      </w:r>
      <w:r w:rsidRPr="007E74CA">
        <w:rPr>
          <w:b/>
          <w:bCs/>
        </w:rPr>
        <w:t xml:space="preserve">quantum safe symmetric cyphers can run on </w:t>
      </w:r>
      <w:r w:rsidR="001E1111" w:rsidRPr="007E74CA">
        <w:rPr>
          <w:b/>
          <w:bCs/>
        </w:rPr>
        <w:t xml:space="preserve">simple </w:t>
      </w:r>
      <w:r w:rsidRPr="007E74CA">
        <w:rPr>
          <w:b/>
          <w:bCs/>
        </w:rPr>
        <w:t>UICCs</w:t>
      </w:r>
      <w:r w:rsidR="001E1111" w:rsidRPr="007E74CA">
        <w:rPr>
          <w:b/>
          <w:bCs/>
        </w:rPr>
        <w:t xml:space="preserve"> (even old ones holding only a SIM app)</w:t>
      </w:r>
      <w:r w:rsidRPr="007E74CA">
        <w:rPr>
          <w:b/>
          <w:bCs/>
        </w:rPr>
        <w:t xml:space="preserve"> with </w:t>
      </w:r>
      <w:r w:rsidR="001E1111" w:rsidRPr="007E74CA">
        <w:rPr>
          <w:b/>
          <w:bCs/>
        </w:rPr>
        <w:t>ample</w:t>
      </w:r>
      <w:r w:rsidRPr="007E74CA">
        <w:rPr>
          <w:b/>
          <w:bCs/>
        </w:rPr>
        <w:t xml:space="preserve"> performance to secure USSD transactions</w:t>
      </w:r>
      <w:r w:rsidR="001E1111">
        <w:t>, which require only 0.8 kbps, using lightweight implementations of symmetric ciphers.</w:t>
      </w:r>
    </w:p>
    <w:p w14:paraId="643F7411" w14:textId="03584B65" w:rsidR="00596EC8" w:rsidRDefault="00D92402" w:rsidP="00D92402">
      <w:r>
        <w:t xml:space="preserve">To provide the broadest compatibility, new (U)SIMs should be deployed for legacy devices as mentioned in the above </w:t>
      </w:r>
      <w:r w:rsidR="00637515">
        <w:t>clause</w:t>
      </w:r>
      <w:r>
        <w:t xml:space="preserve">s 9.1 and 9.2. Those </w:t>
      </w:r>
      <w:r w:rsidR="006118DD">
        <w:t>may</w:t>
      </w:r>
      <w:r w:rsidR="001E1111">
        <w:t xml:space="preserve"> </w:t>
      </w:r>
      <w:r>
        <w:t>enable post-quantum secure mobile payment on such devices.</w:t>
      </w:r>
    </w:p>
    <w:p w14:paraId="11B73808" w14:textId="77777777" w:rsidR="00596EC8" w:rsidRDefault="00596EC8">
      <w:pPr>
        <w:spacing w:before="0" w:after="160" w:line="259" w:lineRule="auto"/>
      </w:pPr>
      <w:r>
        <w:br w:type="page"/>
      </w:r>
    </w:p>
    <w:p w14:paraId="7154A0B7" w14:textId="3D2A3DB9" w:rsidR="00D92402" w:rsidRPr="006F27E6" w:rsidRDefault="00D92402" w:rsidP="00637515">
      <w:pPr>
        <w:pStyle w:val="AnnexNoTitle0"/>
        <w:rPr>
          <w:lang w:eastAsia="zh-CN"/>
        </w:rPr>
      </w:pPr>
      <w:bookmarkStart w:id="132" w:name="_Toc93068987"/>
      <w:bookmarkStart w:id="133" w:name="_Toc93589955"/>
      <w:bookmarkStart w:id="134" w:name="_Toc93590142"/>
      <w:bookmarkStart w:id="135" w:name="_Toc94621493"/>
      <w:r w:rsidRPr="006F27E6">
        <w:rPr>
          <w:lang w:eastAsia="zh-CN"/>
        </w:rPr>
        <w:t>Bibliography</w:t>
      </w:r>
      <w:bookmarkEnd w:id="132"/>
      <w:bookmarkEnd w:id="133"/>
      <w:bookmarkEnd w:id="134"/>
      <w:bookmarkEnd w:id="135"/>
    </w:p>
    <w:p w14:paraId="0F3D149B" w14:textId="77777777" w:rsidR="00EB0296" w:rsidRDefault="00EB0296" w:rsidP="00EB0296">
      <w:pPr>
        <w:pStyle w:val="Reftext"/>
        <w:tabs>
          <w:tab w:val="clear" w:pos="794"/>
          <w:tab w:val="clear" w:pos="1191"/>
          <w:tab w:val="clear" w:pos="1588"/>
          <w:tab w:val="clear" w:pos="1985"/>
          <w:tab w:val="left" w:pos="2552"/>
        </w:tabs>
        <w:spacing w:before="0"/>
        <w:ind w:left="2552" w:hanging="2552"/>
      </w:pPr>
    </w:p>
    <w:p w14:paraId="365EC2BA" w14:textId="65D2E1A4" w:rsidR="00B73CCE" w:rsidRDefault="00B73CCE" w:rsidP="00637515">
      <w:pPr>
        <w:pStyle w:val="Reftext"/>
        <w:tabs>
          <w:tab w:val="clear" w:pos="794"/>
          <w:tab w:val="clear" w:pos="1191"/>
          <w:tab w:val="clear" w:pos="1588"/>
          <w:tab w:val="clear" w:pos="1985"/>
          <w:tab w:val="left" w:pos="2552"/>
        </w:tabs>
        <w:ind w:left="2552" w:hanging="2552"/>
      </w:pPr>
      <w:r w:rsidRPr="0096619E">
        <w:t>[b-ITU-T X.1197]</w:t>
      </w:r>
      <w:r w:rsidRPr="0096619E">
        <w:tab/>
        <w:t xml:space="preserve">Recommendation ITU-T X.1197 (2012), </w:t>
      </w:r>
      <w:r w:rsidRPr="0096619E">
        <w:rPr>
          <w:i/>
        </w:rPr>
        <w:t>Guidelines on criteria for selecting cryptographic algorithms for IPTV service and content protection</w:t>
      </w:r>
      <w:r>
        <w:t>.</w:t>
      </w:r>
    </w:p>
    <w:p w14:paraId="0CDD0B19" w14:textId="77777777" w:rsidR="002B70BC" w:rsidRPr="002B70BC" w:rsidRDefault="002B70BC" w:rsidP="002B70BC">
      <w:pPr>
        <w:pStyle w:val="Reftext"/>
        <w:tabs>
          <w:tab w:val="clear" w:pos="794"/>
          <w:tab w:val="clear" w:pos="1191"/>
          <w:tab w:val="clear" w:pos="1588"/>
          <w:tab w:val="clear" w:pos="1985"/>
          <w:tab w:val="left" w:pos="2552"/>
        </w:tabs>
        <w:ind w:left="2552" w:hanging="2552"/>
      </w:pPr>
      <w:r w:rsidRPr="002B70BC">
        <w:t>[b-Crypto-Benchmark]</w:t>
      </w:r>
      <w:r w:rsidRPr="002B70BC">
        <w:tab/>
      </w:r>
      <w:hyperlink r:id="rId29" w:history="1">
        <w:r w:rsidRPr="002B70BC">
          <w:rPr>
            <w:rStyle w:val="Hyperlink"/>
            <w:rFonts w:ascii="Arial" w:hAnsi="Arial" w:cs="Arial"/>
            <w:sz w:val="16"/>
            <w:szCs w:val="16"/>
          </w:rPr>
          <w:t>https://www.bearssl.org/speed.html</w:t>
        </w:r>
      </w:hyperlink>
      <w:r w:rsidRPr="002B70BC">
        <w:rPr>
          <w:rFonts w:ascii="Arial" w:hAnsi="Arial" w:cs="Arial"/>
          <w:sz w:val="16"/>
          <w:szCs w:val="16"/>
        </w:rPr>
        <w:br/>
      </w:r>
      <w:hyperlink r:id="rId30" w:history="1">
        <w:r w:rsidRPr="002B70BC">
          <w:rPr>
            <w:rStyle w:val="Hyperlink"/>
            <w:rFonts w:ascii="Arial" w:hAnsi="Arial" w:cs="Arial"/>
            <w:sz w:val="16"/>
            <w:szCs w:val="16"/>
          </w:rPr>
          <w:t>https://www.wolfssl.com/docs/benchmarks/</w:t>
        </w:r>
      </w:hyperlink>
    </w:p>
    <w:p w14:paraId="1BF13AD9" w14:textId="77777777" w:rsidR="002B70BC" w:rsidRPr="007E55CE" w:rsidRDefault="002B70BC" w:rsidP="002B70BC">
      <w:pPr>
        <w:pStyle w:val="Reftext"/>
        <w:tabs>
          <w:tab w:val="clear" w:pos="794"/>
          <w:tab w:val="clear" w:pos="1191"/>
          <w:tab w:val="clear" w:pos="1588"/>
          <w:tab w:val="clear" w:pos="1985"/>
          <w:tab w:val="left" w:pos="2552"/>
        </w:tabs>
        <w:ind w:left="2552" w:hanging="2552"/>
        <w:rPr>
          <w:rFonts w:ascii="Arial" w:hAnsi="Arial" w:cs="Arial"/>
          <w:sz w:val="16"/>
          <w:szCs w:val="16"/>
          <w:lang w:val="fr-CH"/>
        </w:rPr>
      </w:pPr>
      <w:r w:rsidRPr="0096619E">
        <w:rPr>
          <w:lang w:val="es-ES_tradnl"/>
        </w:rPr>
        <w:t>[b-Java-Card]</w:t>
      </w:r>
      <w:r w:rsidRPr="0096619E">
        <w:rPr>
          <w:lang w:val="es-ES_tradnl"/>
        </w:rPr>
        <w:tab/>
      </w:r>
      <w:r w:rsidRPr="0096619E">
        <w:rPr>
          <w:i/>
          <w:lang w:val="es-ES_tradnl"/>
        </w:rPr>
        <w:t>JavaCardOS Wikipedia</w:t>
      </w:r>
      <w:r w:rsidRPr="0096619E">
        <w:rPr>
          <w:lang w:val="es-ES_tradnl"/>
        </w:rPr>
        <w:t xml:space="preserve">. </w:t>
      </w:r>
      <w:r>
        <w:rPr>
          <w:lang w:val="es-ES_tradnl"/>
        </w:rPr>
        <w:br/>
      </w:r>
      <w:r w:rsidR="00616EC7">
        <w:fldChar w:fldCharType="begin"/>
      </w:r>
      <w:r w:rsidR="00616EC7" w:rsidRPr="00616EC7">
        <w:rPr>
          <w:lang w:val="es-ES_tradnl"/>
        </w:rPr>
        <w:instrText xml:space="preserve"> HYPERLINK "https://www.javacardos.</w:instrText>
      </w:r>
      <w:r w:rsidR="00616EC7" w:rsidRPr="00616EC7">
        <w:rPr>
          <w:lang w:val="es-ES_tradnl"/>
        </w:rPr>
        <w:instrText xml:space="preserve">com/wiki/start" </w:instrText>
      </w:r>
      <w:r w:rsidR="00616EC7">
        <w:fldChar w:fldCharType="separate"/>
      </w:r>
      <w:r w:rsidRPr="007E55CE">
        <w:rPr>
          <w:rStyle w:val="Hyperlink"/>
          <w:rFonts w:ascii="Arial" w:hAnsi="Arial" w:cs="Arial"/>
          <w:sz w:val="16"/>
          <w:szCs w:val="16"/>
          <w:lang w:val="fr-CH"/>
        </w:rPr>
        <w:t>https://www.javacardos.com/wiki/start</w:t>
      </w:r>
      <w:r w:rsidR="00616EC7">
        <w:rPr>
          <w:rStyle w:val="Hyperlink"/>
          <w:rFonts w:ascii="Arial" w:hAnsi="Arial" w:cs="Arial"/>
          <w:sz w:val="16"/>
          <w:szCs w:val="16"/>
          <w:lang w:val="fr-CH"/>
        </w:rPr>
        <w:fldChar w:fldCharType="end"/>
      </w:r>
    </w:p>
    <w:p w14:paraId="79843CC2" w14:textId="3E9E9CA1" w:rsidR="00807E2A" w:rsidRPr="0096619E" w:rsidRDefault="00807E2A" w:rsidP="00637515">
      <w:pPr>
        <w:pStyle w:val="Reftext"/>
        <w:tabs>
          <w:tab w:val="clear" w:pos="794"/>
          <w:tab w:val="clear" w:pos="1191"/>
          <w:tab w:val="clear" w:pos="1588"/>
          <w:tab w:val="clear" w:pos="1985"/>
          <w:tab w:val="left" w:pos="2552"/>
        </w:tabs>
        <w:ind w:left="2552" w:hanging="2552"/>
        <w:rPr>
          <w:lang w:val="fr-FR"/>
        </w:rPr>
      </w:pPr>
      <w:r w:rsidRPr="0096619E">
        <w:rPr>
          <w:lang w:val="fr-FR"/>
        </w:rPr>
        <w:t>[</w:t>
      </w:r>
      <w:proofErr w:type="gramStart"/>
      <w:r w:rsidRPr="0096619E">
        <w:rPr>
          <w:lang w:val="fr-FR"/>
        </w:rPr>
        <w:t>b</w:t>
      </w:r>
      <w:proofErr w:type="gramEnd"/>
      <w:r w:rsidRPr="0096619E">
        <w:rPr>
          <w:lang w:val="fr-FR"/>
        </w:rPr>
        <w:t>-NIST IR 8105]</w:t>
      </w:r>
      <w:r w:rsidRPr="0096619E">
        <w:rPr>
          <w:lang w:val="fr-FR"/>
        </w:rPr>
        <w:tab/>
      </w:r>
      <w:r w:rsidR="00F7355F" w:rsidRPr="0096619E">
        <w:rPr>
          <w:lang w:val="fr-FR"/>
        </w:rPr>
        <w:t xml:space="preserve">NISTIR 8105 (2016), </w:t>
      </w:r>
      <w:r w:rsidR="00F7355F" w:rsidRPr="0096619E">
        <w:rPr>
          <w:i/>
          <w:lang w:val="fr-FR"/>
        </w:rPr>
        <w:t>Report on Post-Quantum Cryptography</w:t>
      </w:r>
      <w:r w:rsidR="00F7355F" w:rsidRPr="0096619E">
        <w:rPr>
          <w:lang w:val="fr-FR"/>
        </w:rPr>
        <w:t>.</w:t>
      </w:r>
    </w:p>
    <w:p w14:paraId="5CC49E74" w14:textId="77777777" w:rsidR="002B70BC" w:rsidRPr="002B70BC" w:rsidRDefault="002B70BC" w:rsidP="002B70BC">
      <w:pPr>
        <w:pStyle w:val="Reftext"/>
        <w:tabs>
          <w:tab w:val="clear" w:pos="794"/>
          <w:tab w:val="clear" w:pos="1191"/>
          <w:tab w:val="clear" w:pos="1588"/>
          <w:tab w:val="clear" w:pos="1985"/>
          <w:tab w:val="left" w:pos="2552"/>
        </w:tabs>
        <w:ind w:left="2552" w:hanging="2552"/>
        <w:rPr>
          <w:lang w:val="fr-CH"/>
        </w:rPr>
      </w:pPr>
      <w:r w:rsidRPr="002B70BC">
        <w:rPr>
          <w:lang w:val="fr-CH"/>
        </w:rPr>
        <w:t>[b-NIST-LWC]</w:t>
      </w:r>
      <w:r w:rsidRPr="002B70BC">
        <w:rPr>
          <w:lang w:val="fr-CH"/>
        </w:rPr>
        <w:tab/>
      </w:r>
      <w:r w:rsidR="00616EC7">
        <w:fldChar w:fldCharType="begin"/>
      </w:r>
      <w:r w:rsidR="00616EC7" w:rsidRPr="00616EC7">
        <w:rPr>
          <w:lang w:val="fr-CH"/>
        </w:rPr>
        <w:instrText xml:space="preserve"> HYPERLINK "https://www.wolfssl.com/docs/benchmarks/" </w:instrText>
      </w:r>
      <w:r w:rsidR="00616EC7">
        <w:fldChar w:fldCharType="separate"/>
      </w:r>
      <w:r w:rsidRPr="002B70BC">
        <w:rPr>
          <w:rStyle w:val="Hyperlink"/>
          <w:rFonts w:ascii="Arial" w:hAnsi="Arial" w:cs="Arial"/>
          <w:sz w:val="16"/>
          <w:szCs w:val="16"/>
          <w:lang w:val="fr-CH"/>
        </w:rPr>
        <w:t>https://www.wolfssl.com/docs/benchmarks/</w:t>
      </w:r>
      <w:r w:rsidR="00616EC7">
        <w:rPr>
          <w:rStyle w:val="Hyperlink"/>
          <w:rFonts w:ascii="Arial" w:hAnsi="Arial" w:cs="Arial"/>
          <w:sz w:val="16"/>
          <w:szCs w:val="16"/>
          <w:lang w:val="fr-CH"/>
        </w:rPr>
        <w:fldChar w:fldCharType="end"/>
      </w:r>
      <w:r w:rsidRPr="002B70BC">
        <w:rPr>
          <w:rFonts w:ascii="Arial" w:hAnsi="Arial" w:cs="Arial"/>
          <w:sz w:val="16"/>
          <w:szCs w:val="16"/>
          <w:lang w:val="fr-CH"/>
        </w:rPr>
        <w:t xml:space="preserve"> </w:t>
      </w:r>
      <w:r w:rsidRPr="002B70BC">
        <w:rPr>
          <w:rFonts w:ascii="Arial" w:hAnsi="Arial" w:cs="Arial"/>
          <w:sz w:val="16"/>
          <w:szCs w:val="16"/>
          <w:lang w:val="fr-CH"/>
        </w:rPr>
        <w:br/>
      </w:r>
      <w:r w:rsidR="00616EC7">
        <w:fldChar w:fldCharType="begin"/>
      </w:r>
      <w:r w:rsidR="00616EC7" w:rsidRPr="00616EC7">
        <w:rPr>
          <w:lang w:val="fr-CH"/>
        </w:rPr>
        <w:instrText xml:space="preserve"> HYPERLINK "https://core.ac.uk/download/pdf/186473296.pdf" </w:instrText>
      </w:r>
      <w:r w:rsidR="00616EC7">
        <w:fldChar w:fldCharType="separate"/>
      </w:r>
      <w:r w:rsidRPr="002B70BC">
        <w:rPr>
          <w:rStyle w:val="Hyperlink"/>
          <w:rFonts w:ascii="Arial" w:hAnsi="Arial" w:cs="Arial"/>
          <w:sz w:val="16"/>
          <w:szCs w:val="16"/>
          <w:lang w:val="fr-CH"/>
        </w:rPr>
        <w:t>https://core.ac.uk/download/pdf/186473296.pdf</w:t>
      </w:r>
      <w:r w:rsidR="00616EC7">
        <w:rPr>
          <w:rStyle w:val="Hyperlink"/>
          <w:rFonts w:ascii="Arial" w:hAnsi="Arial" w:cs="Arial"/>
          <w:sz w:val="16"/>
          <w:szCs w:val="16"/>
          <w:lang w:val="fr-CH"/>
        </w:rPr>
        <w:fldChar w:fldCharType="end"/>
      </w:r>
      <w:r w:rsidRPr="002B70BC">
        <w:rPr>
          <w:lang w:val="fr-CH"/>
        </w:rPr>
        <w:t xml:space="preserve"> </w:t>
      </w:r>
    </w:p>
    <w:p w14:paraId="56A685F0" w14:textId="61C28076" w:rsidR="00D92402" w:rsidRPr="00F7355F" w:rsidRDefault="00D92402" w:rsidP="00637515">
      <w:pPr>
        <w:pStyle w:val="Reftext"/>
        <w:tabs>
          <w:tab w:val="clear" w:pos="794"/>
          <w:tab w:val="clear" w:pos="1191"/>
          <w:tab w:val="clear" w:pos="1588"/>
          <w:tab w:val="clear" w:pos="1985"/>
          <w:tab w:val="left" w:pos="2552"/>
        </w:tabs>
        <w:ind w:left="2552" w:hanging="2552"/>
        <w:rPr>
          <w:rStyle w:val="Hyperlink"/>
        </w:rPr>
      </w:pPr>
      <w:r w:rsidRPr="0096619E">
        <w:rPr>
          <w:lang w:val="fr-FR"/>
        </w:rPr>
        <w:t>[</w:t>
      </w:r>
      <w:proofErr w:type="gramStart"/>
      <w:r w:rsidRPr="0096619E">
        <w:rPr>
          <w:lang w:val="fr-FR"/>
        </w:rPr>
        <w:t>b</w:t>
      </w:r>
      <w:proofErr w:type="gramEnd"/>
      <w:r w:rsidRPr="0096619E">
        <w:rPr>
          <w:lang w:val="fr-FR"/>
        </w:rPr>
        <w:t>-NIST-PQC]</w:t>
      </w:r>
      <w:r w:rsidRPr="0096619E">
        <w:rPr>
          <w:lang w:val="fr-FR"/>
        </w:rPr>
        <w:tab/>
      </w:r>
      <w:r w:rsidR="00F7355F" w:rsidRPr="0096619E">
        <w:rPr>
          <w:i/>
          <w:lang w:val="fr-FR"/>
        </w:rPr>
        <w:t>Post-Quantum Cryptography</w:t>
      </w:r>
      <w:r w:rsidR="00F7355F" w:rsidRPr="0096619E">
        <w:rPr>
          <w:lang w:val="fr-FR"/>
        </w:rPr>
        <w:t>.</w:t>
      </w:r>
      <w:r w:rsidR="00F7355F">
        <w:rPr>
          <w:lang w:val="fr-FR"/>
        </w:rPr>
        <w:t xml:space="preserve"> </w:t>
      </w:r>
      <w:r w:rsidR="002B70BC">
        <w:rPr>
          <w:lang w:val="fr-FR"/>
        </w:rPr>
        <w:br/>
      </w:r>
      <w:hyperlink r:id="rId31" w:history="1">
        <w:r w:rsidRPr="0096619E">
          <w:rPr>
            <w:rStyle w:val="Hyperlink"/>
            <w:rFonts w:ascii="Arial" w:hAnsi="Arial" w:cs="Arial"/>
            <w:sz w:val="16"/>
            <w:szCs w:val="16"/>
          </w:rPr>
          <w:t>https://csrc.nist.gov/projects/post-quantum-cryptography/round-3-submissions</w:t>
        </w:r>
      </w:hyperlink>
    </w:p>
    <w:p w14:paraId="1305EAAA" w14:textId="71A28C9D" w:rsidR="00D92402" w:rsidRDefault="00D92402" w:rsidP="00637515">
      <w:pPr>
        <w:pStyle w:val="Reftext"/>
        <w:tabs>
          <w:tab w:val="clear" w:pos="794"/>
          <w:tab w:val="clear" w:pos="1191"/>
          <w:tab w:val="clear" w:pos="1588"/>
          <w:tab w:val="clear" w:pos="1985"/>
          <w:tab w:val="left" w:pos="2552"/>
        </w:tabs>
        <w:ind w:left="2552" w:hanging="2552"/>
      </w:pPr>
      <w:r>
        <w:t>[b-NIST SP 800-208]</w:t>
      </w:r>
      <w:r w:rsidR="007222F1">
        <w:tab/>
      </w:r>
      <w:r w:rsidR="00F7355F" w:rsidRPr="0096619E">
        <w:rPr>
          <w:i/>
        </w:rPr>
        <w:t>Recommendation for Stateful Hash-Based Signature Schemes</w:t>
      </w:r>
      <w:r w:rsidR="00F7355F">
        <w:t xml:space="preserve">. </w:t>
      </w:r>
      <w:hyperlink r:id="rId32" w:history="1">
        <w:r w:rsidR="00E251C2" w:rsidRPr="0096619E">
          <w:rPr>
            <w:rStyle w:val="Hyperlink"/>
            <w:rFonts w:ascii="Arial" w:hAnsi="Arial" w:cs="Arial"/>
            <w:sz w:val="16"/>
            <w:szCs w:val="16"/>
          </w:rPr>
          <w:t>https://nvlpubs.nist.gov/nistpubs/SpecialPublications/NIST.SP.800-208.pdf</w:t>
        </w:r>
      </w:hyperlink>
    </w:p>
    <w:p w14:paraId="474E44D0" w14:textId="77777777" w:rsidR="002B70BC" w:rsidRPr="002B70BC" w:rsidRDefault="002B70BC" w:rsidP="002B70BC">
      <w:pPr>
        <w:pStyle w:val="Reftext"/>
        <w:tabs>
          <w:tab w:val="clear" w:pos="794"/>
          <w:tab w:val="clear" w:pos="1191"/>
          <w:tab w:val="clear" w:pos="1588"/>
          <w:tab w:val="clear" w:pos="1985"/>
          <w:tab w:val="left" w:pos="2552"/>
        </w:tabs>
        <w:ind w:left="2552" w:hanging="2552"/>
      </w:pPr>
      <w:r w:rsidRPr="007222F1">
        <w:t>[b-Smart-Card]</w:t>
      </w:r>
      <w:r w:rsidRPr="007222F1">
        <w:tab/>
      </w:r>
      <w:r w:rsidRPr="0096619E">
        <w:rPr>
          <w:i/>
        </w:rPr>
        <w:t>Smart card</w:t>
      </w:r>
      <w:r>
        <w:t xml:space="preserve">. </w:t>
      </w:r>
      <w:r>
        <w:br/>
      </w:r>
      <w:hyperlink r:id="rId33" w:history="1">
        <w:r w:rsidRPr="002B70BC">
          <w:rPr>
            <w:rStyle w:val="Hyperlink"/>
            <w:rFonts w:ascii="Arial" w:hAnsi="Arial" w:cs="Arial"/>
            <w:sz w:val="16"/>
            <w:szCs w:val="16"/>
          </w:rPr>
          <w:t>https://www.wikiwand.com/en/Smart_card</w:t>
        </w:r>
      </w:hyperlink>
    </w:p>
    <w:p w14:paraId="0CD7A128" w14:textId="77777777" w:rsidR="002B70BC" w:rsidRDefault="002B70BC" w:rsidP="00637515">
      <w:pPr>
        <w:pStyle w:val="Reftext"/>
        <w:tabs>
          <w:tab w:val="clear" w:pos="794"/>
          <w:tab w:val="clear" w:pos="1191"/>
          <w:tab w:val="clear" w:pos="1588"/>
          <w:tab w:val="clear" w:pos="1985"/>
          <w:tab w:val="left" w:pos="2552"/>
        </w:tabs>
        <w:ind w:left="2552" w:hanging="2552"/>
      </w:pPr>
    </w:p>
    <w:p w14:paraId="41BDAED5" w14:textId="77777777" w:rsidR="00EB0296" w:rsidRDefault="00EB0296" w:rsidP="00637515">
      <w:pPr>
        <w:pStyle w:val="Reftext"/>
        <w:tabs>
          <w:tab w:val="clear" w:pos="794"/>
          <w:tab w:val="clear" w:pos="1191"/>
          <w:tab w:val="clear" w:pos="1588"/>
          <w:tab w:val="clear" w:pos="1985"/>
          <w:tab w:val="left" w:pos="2552"/>
        </w:tabs>
        <w:ind w:left="2552" w:hanging="2552"/>
      </w:pPr>
    </w:p>
    <w:p w14:paraId="2919AC8A" w14:textId="6B28E2A6" w:rsidR="00AA7530" w:rsidRDefault="00642996" w:rsidP="00642996">
      <w:pPr>
        <w:spacing w:before="240" w:after="120"/>
        <w:jc w:val="center"/>
        <w:rPr>
          <w:rtl/>
          <w:lang w:bidi="he-IL"/>
        </w:rPr>
      </w:pPr>
      <w:r>
        <w:rPr>
          <w:rFonts w:hint="cs"/>
          <w:rtl/>
          <w:lang w:bidi="he-IL"/>
        </w:rPr>
        <w:t>______________</w:t>
      </w:r>
      <w:r w:rsidR="000609B3">
        <w:rPr>
          <w:rFonts w:hint="cs"/>
          <w:rtl/>
          <w:lang w:bidi="he-IL"/>
        </w:rPr>
        <w:t>_______</w:t>
      </w:r>
    </w:p>
    <w:sectPr w:rsidR="00AA7530" w:rsidSect="008B7ADB">
      <w:type w:val="oddPage"/>
      <w:pgSz w:w="11907" w:h="16840" w:code="9"/>
      <w:pgMar w:top="1134" w:right="1134" w:bottom="1134" w:left="1134" w:header="567" w:footer="567"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522BD" w16cex:dateUtc="2022-02-02T14: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5F55C" w14:textId="77777777" w:rsidR="00B93FBA" w:rsidRDefault="00B93FBA" w:rsidP="00C42125">
      <w:pPr>
        <w:spacing w:before="0"/>
      </w:pPr>
      <w:r>
        <w:separator/>
      </w:r>
    </w:p>
  </w:endnote>
  <w:endnote w:type="continuationSeparator" w:id="0">
    <w:p w14:paraId="1762D585" w14:textId="77777777" w:rsidR="00B93FBA" w:rsidRDefault="00B93FBA"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97F43" w14:textId="705B99BD" w:rsidR="00BC6F22" w:rsidRPr="00851471" w:rsidRDefault="00BC6F22" w:rsidP="000C71CB">
    <w:pPr>
      <w:pStyle w:val="FooterQP"/>
      <w:rPr>
        <w:sz w:val="20"/>
      </w:rPr>
    </w:pPr>
    <w:r w:rsidRPr="000C71CB">
      <w:rPr>
        <w:rStyle w:val="PageNumber"/>
        <w:rFonts w:eastAsia="SimSun"/>
        <w:b w:val="0"/>
        <w:bCs/>
        <w:szCs w:val="22"/>
      </w:rPr>
      <w:fldChar w:fldCharType="begin"/>
    </w:r>
    <w:r w:rsidRPr="000C71CB">
      <w:rPr>
        <w:rStyle w:val="PageNumber"/>
        <w:rFonts w:eastAsia="SimSun"/>
        <w:b w:val="0"/>
        <w:bCs/>
        <w:szCs w:val="22"/>
      </w:rPr>
      <w:instrText xml:space="preserve"> PAGE </w:instrText>
    </w:r>
    <w:r w:rsidRPr="000C71CB">
      <w:rPr>
        <w:rStyle w:val="PageNumber"/>
        <w:rFonts w:eastAsia="SimSun"/>
        <w:b w:val="0"/>
        <w:bCs/>
        <w:szCs w:val="22"/>
      </w:rPr>
      <w:fldChar w:fldCharType="separate"/>
    </w:r>
    <w:r w:rsidR="0073028C">
      <w:rPr>
        <w:rStyle w:val="PageNumber"/>
        <w:rFonts w:eastAsia="SimSun"/>
        <w:b w:val="0"/>
        <w:bCs/>
        <w:noProof/>
        <w:szCs w:val="22"/>
      </w:rPr>
      <w:t>14</w:t>
    </w:r>
    <w:r w:rsidRPr="000C71CB">
      <w:rPr>
        <w:rStyle w:val="PageNumber"/>
        <w:rFonts w:eastAsia="SimSun"/>
        <w:b w:val="0"/>
        <w:bCs/>
        <w:szCs w:val="22"/>
      </w:rPr>
      <w:fldChar w:fldCharType="end"/>
    </w:r>
    <w:r>
      <w:rPr>
        <w:sz w:val="20"/>
      </w:rPr>
      <w:tab/>
    </w:r>
    <w:r w:rsidRPr="00C674C0">
      <w:t>QSTR-USSD</w:t>
    </w:r>
    <w:r w:rsidRPr="00C674C0">
      <w:rPr>
        <w:lang w:val="fr-CH"/>
      </w:rPr>
      <w:t xml:space="preserve"> </w:t>
    </w:r>
    <w:r w:rsidRPr="00C241B6">
      <w:rPr>
        <w:lang w:val="fr-CH"/>
      </w:rPr>
      <w:t>(2021-1</w:t>
    </w:r>
    <w:r>
      <w:rPr>
        <w:lang w:val="fr-CH"/>
      </w:rPr>
      <w:t>2</w:t>
    </w:r>
    <w:r w:rsidRPr="00C241B6">
      <w:rPr>
        <w:lang w:val="fr-CH"/>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CD533" w14:textId="77777777" w:rsidR="00BC6F22" w:rsidRDefault="00BC6F22">
    <w:pPr>
      <w:pStyle w:val="Footer"/>
      <w:tabs>
        <w:tab w:val="left" w:pos="5245"/>
      </w:tabs>
    </w:pPr>
    <w:r>
      <w:rPr>
        <w:lang w:eastAsia="en-GB"/>
      </w:rPr>
      <w:drawing>
        <wp:anchor distT="0" distB="0" distL="114300" distR="114300" simplePos="0" relativeHeight="251659264" behindDoc="0" locked="0" layoutInCell="1" allowOverlap="1" wp14:anchorId="4C919D01" wp14:editId="09411A5D">
          <wp:simplePos x="0" y="0"/>
          <wp:positionH relativeFrom="margin">
            <wp:posOffset>5740400</wp:posOffset>
          </wp:positionH>
          <wp:positionV relativeFrom="paragraph">
            <wp:posOffset>-334010</wp:posOffset>
          </wp:positionV>
          <wp:extent cx="673100" cy="740975"/>
          <wp:effectExtent l="0" t="0" r="0" b="254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3100" cy="7409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E98A4" w14:textId="0A93B373" w:rsidR="00BC6F22" w:rsidRPr="00C241B6" w:rsidRDefault="00BC6F22" w:rsidP="00C674C0">
    <w:pPr>
      <w:pStyle w:val="FooterQP"/>
      <w:rPr>
        <w:lang w:val="fr-CH"/>
      </w:rPr>
    </w:pPr>
    <w:r w:rsidRPr="00CB5706">
      <w:tab/>
    </w:r>
    <w:r>
      <w:tab/>
    </w:r>
    <w:r w:rsidRPr="00C674C0">
      <w:t>QSTR-USSD</w:t>
    </w:r>
    <w:r w:rsidRPr="00C674C0">
      <w:rPr>
        <w:lang w:val="fr-CH"/>
      </w:rPr>
      <w:t xml:space="preserve"> </w:t>
    </w:r>
    <w:r w:rsidRPr="00C241B6">
      <w:rPr>
        <w:lang w:val="fr-CH"/>
      </w:rPr>
      <w:t>(2021-1</w:t>
    </w:r>
    <w:r>
      <w:rPr>
        <w:lang w:val="fr-CH"/>
      </w:rPr>
      <w:t>2</w:t>
    </w:r>
    <w:r w:rsidRPr="00C241B6">
      <w:rPr>
        <w:lang w:val="fr-CH"/>
      </w:rPr>
      <w:t>)</w:t>
    </w:r>
    <w:r w:rsidRPr="00C241B6">
      <w:rPr>
        <w:lang w:val="fr-CH"/>
      </w:rPr>
      <w:tab/>
    </w:r>
    <w:r w:rsidRPr="00C674C0">
      <w:rPr>
        <w:rStyle w:val="PageNumber"/>
        <w:rFonts w:eastAsia="SimSun"/>
        <w:b w:val="0"/>
        <w:bCs/>
      </w:rPr>
      <w:fldChar w:fldCharType="begin"/>
    </w:r>
    <w:r w:rsidRPr="00C674C0">
      <w:rPr>
        <w:rStyle w:val="PageNumber"/>
        <w:rFonts w:eastAsia="SimSun"/>
        <w:b w:val="0"/>
        <w:bCs/>
        <w:lang w:val="fr-CH"/>
      </w:rPr>
      <w:instrText xml:space="preserve"> PAGE </w:instrText>
    </w:r>
    <w:r w:rsidRPr="00C674C0">
      <w:rPr>
        <w:rStyle w:val="PageNumber"/>
        <w:rFonts w:eastAsia="SimSun"/>
        <w:b w:val="0"/>
        <w:bCs/>
      </w:rPr>
      <w:fldChar w:fldCharType="separate"/>
    </w:r>
    <w:r w:rsidR="0073028C">
      <w:rPr>
        <w:rStyle w:val="PageNumber"/>
        <w:rFonts w:eastAsia="SimSun"/>
        <w:b w:val="0"/>
        <w:bCs/>
        <w:noProof/>
        <w:lang w:val="fr-CH"/>
      </w:rPr>
      <w:t>13</w:t>
    </w:r>
    <w:r w:rsidRPr="00C674C0">
      <w:rPr>
        <w:rStyle w:val="PageNumber"/>
        <w:rFonts w:eastAsia="SimSun"/>
        <w:b w:val="0"/>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EA3BD" w14:textId="77777777" w:rsidR="00B93FBA" w:rsidRDefault="00B93FBA" w:rsidP="00C42125">
      <w:pPr>
        <w:spacing w:before="0"/>
      </w:pPr>
      <w:r>
        <w:separator/>
      </w:r>
    </w:p>
  </w:footnote>
  <w:footnote w:type="continuationSeparator" w:id="0">
    <w:p w14:paraId="34E51942" w14:textId="77777777" w:rsidR="00B93FBA" w:rsidRDefault="00B93FBA"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D38C" w14:textId="77777777" w:rsidR="00BC6F22" w:rsidRDefault="00BC6F22">
    <w:pPr>
      <w:pStyle w:val="Header"/>
    </w:pPr>
    <w:r>
      <w:rPr>
        <w:noProof/>
        <w:lang w:eastAsia="en-GB"/>
      </w:rPr>
      <w:drawing>
        <wp:anchor distT="0" distB="0" distL="114300" distR="114300" simplePos="0" relativeHeight="251660288" behindDoc="0" locked="0" layoutInCell="1" allowOverlap="1" wp14:anchorId="49E93CF3" wp14:editId="13D424BA">
          <wp:simplePos x="0" y="0"/>
          <wp:positionH relativeFrom="column">
            <wp:posOffset>-762000</wp:posOffset>
          </wp:positionH>
          <wp:positionV relativeFrom="paragraph">
            <wp:posOffset>-492760</wp:posOffset>
          </wp:positionV>
          <wp:extent cx="1569720" cy="10771505"/>
          <wp:effectExtent l="0" t="0" r="0" b="0"/>
          <wp:wrapNone/>
          <wp:docPr id="23" name="Picture 2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9B13FD"/>
    <w:multiLevelType w:val="multilevel"/>
    <w:tmpl w:val="2AB85E0E"/>
    <w:lvl w:ilvl="0">
      <w:start w:val="1"/>
      <w:numFmt w:val="lowerLetter"/>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195D2E91"/>
    <w:multiLevelType w:val="multilevel"/>
    <w:tmpl w:val="A4FE46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A3C3612"/>
    <w:multiLevelType w:val="multilevel"/>
    <w:tmpl w:val="2AB85E0E"/>
    <w:lvl w:ilvl="0">
      <w:start w:val="1"/>
      <w:numFmt w:val="lowerLetter"/>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C6F7E82"/>
    <w:multiLevelType w:val="multilevel"/>
    <w:tmpl w:val="1026F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69264B"/>
    <w:multiLevelType w:val="multilevel"/>
    <w:tmpl w:val="AD40EBD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AE259DB"/>
    <w:multiLevelType w:val="multilevel"/>
    <w:tmpl w:val="0440723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C7825A2"/>
    <w:multiLevelType w:val="multilevel"/>
    <w:tmpl w:val="DE888C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2F2136D2"/>
    <w:multiLevelType w:val="multilevel"/>
    <w:tmpl w:val="C310EAF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F3B7A1A"/>
    <w:multiLevelType w:val="hybridMultilevel"/>
    <w:tmpl w:val="831C6AF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44A93F0A"/>
    <w:multiLevelType w:val="multilevel"/>
    <w:tmpl w:val="294A6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1034F9"/>
    <w:multiLevelType w:val="hybridMultilevel"/>
    <w:tmpl w:val="0B7A8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A4133C"/>
    <w:multiLevelType w:val="multilevel"/>
    <w:tmpl w:val="E9948F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0A856EF"/>
    <w:multiLevelType w:val="hybridMultilevel"/>
    <w:tmpl w:val="38E2B238"/>
    <w:lvl w:ilvl="0" w:tplc="AF34FAE0">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EE6838"/>
    <w:multiLevelType w:val="multilevel"/>
    <w:tmpl w:val="FA9CB4BE"/>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15:restartNumberingAfterBreak="0">
    <w:nsid w:val="6C303EB4"/>
    <w:multiLevelType w:val="multilevel"/>
    <w:tmpl w:val="81C835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F5A1008"/>
    <w:multiLevelType w:val="multilevel"/>
    <w:tmpl w:val="4A3EA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5B8664E"/>
    <w:multiLevelType w:val="hybridMultilevel"/>
    <w:tmpl w:val="5C2A12F0"/>
    <w:lvl w:ilvl="0" w:tplc="7C66D24C">
      <w:start w:val="8"/>
      <w:numFmt w:val="bullet"/>
      <w:lvlText w:val=""/>
      <w:lvlJc w:val="left"/>
      <w:pPr>
        <w:ind w:left="720" w:hanging="360"/>
      </w:pPr>
      <w:rPr>
        <w:rFonts w:ascii="Symbol" w:eastAsiaTheme="minorEastAsia" w:hAnsi="Symbol"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76F13CAF"/>
    <w:multiLevelType w:val="multilevel"/>
    <w:tmpl w:val="1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9"/>
  </w:num>
  <w:num w:numId="13">
    <w:abstractNumId w:val="16"/>
  </w:num>
  <w:num w:numId="14">
    <w:abstractNumId w:val="13"/>
  </w:num>
  <w:num w:numId="15">
    <w:abstractNumId w:val="24"/>
  </w:num>
  <w:num w:numId="16">
    <w:abstractNumId w:val="22"/>
  </w:num>
  <w:num w:numId="17">
    <w:abstractNumId w:val="14"/>
  </w:num>
  <w:num w:numId="18">
    <w:abstractNumId w:val="15"/>
  </w:num>
  <w:num w:numId="19">
    <w:abstractNumId w:val="17"/>
  </w:num>
  <w:num w:numId="20">
    <w:abstractNumId w:val="23"/>
  </w:num>
  <w:num w:numId="21">
    <w:abstractNumId w:val="10"/>
  </w:num>
  <w:num w:numId="22">
    <w:abstractNumId w:val="12"/>
  </w:num>
  <w:num w:numId="23">
    <w:abstractNumId w:val="11"/>
  </w:num>
  <w:num w:numId="24">
    <w:abstractNumId w:val="21"/>
  </w:num>
  <w:num w:numId="25">
    <w:abstractNumId w:val="21"/>
  </w:num>
  <w:num w:numId="26">
    <w:abstractNumId w:val="27"/>
  </w:num>
  <w:num w:numId="27">
    <w:abstractNumId w:val="27"/>
  </w:num>
  <w:num w:numId="28">
    <w:abstractNumId w:val="27"/>
  </w:num>
  <w:num w:numId="29">
    <w:abstractNumId w:val="26"/>
  </w:num>
  <w:num w:numId="30">
    <w:abstractNumId w:val="27"/>
  </w:num>
  <w:num w:numId="31">
    <w:abstractNumId w:val="27"/>
  </w:num>
  <w:num w:numId="32">
    <w:abstractNumId w:val="27"/>
  </w:num>
  <w:num w:numId="33">
    <w:abstractNumId w:val="27"/>
  </w:num>
  <w:num w:numId="34">
    <w:abstractNumId w:val="18"/>
  </w:num>
  <w:num w:numId="35">
    <w:abstractNumId w:val="27"/>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characterSpacingControl w:val="doNotCompress"/>
  <w:hdrShapeDefaults>
    <o:shapedefaults v:ext="edit" spidmax="10241"/>
  </w:hdrShapeDefaults>
  <w:footnotePr>
    <w:footnote w:id="-1"/>
    <w:footnote w:id="0"/>
  </w:footnotePr>
  <w:endnotePr>
    <w:numFmt w:val="decimal"/>
    <w:numRestart w:val="eachSect"/>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0300"/>
    <w:rsid w:val="00002E0C"/>
    <w:rsid w:val="00010D5A"/>
    <w:rsid w:val="0001368D"/>
    <w:rsid w:val="000171DB"/>
    <w:rsid w:val="00023D9A"/>
    <w:rsid w:val="0002430A"/>
    <w:rsid w:val="0002490E"/>
    <w:rsid w:val="00033331"/>
    <w:rsid w:val="000358B5"/>
    <w:rsid w:val="00037538"/>
    <w:rsid w:val="0004133F"/>
    <w:rsid w:val="00043D75"/>
    <w:rsid w:val="00057000"/>
    <w:rsid w:val="000609B3"/>
    <w:rsid w:val="0006302F"/>
    <w:rsid w:val="000640E0"/>
    <w:rsid w:val="000717C3"/>
    <w:rsid w:val="00074C96"/>
    <w:rsid w:val="000778A1"/>
    <w:rsid w:val="0008083D"/>
    <w:rsid w:val="00084971"/>
    <w:rsid w:val="000A5CA2"/>
    <w:rsid w:val="000B25B1"/>
    <w:rsid w:val="000C48F1"/>
    <w:rsid w:val="000C71CB"/>
    <w:rsid w:val="000D1C7B"/>
    <w:rsid w:val="00105C05"/>
    <w:rsid w:val="001251DA"/>
    <w:rsid w:val="00125432"/>
    <w:rsid w:val="00136194"/>
    <w:rsid w:val="001370E6"/>
    <w:rsid w:val="00137F40"/>
    <w:rsid w:val="0014087E"/>
    <w:rsid w:val="00141FD9"/>
    <w:rsid w:val="00145DF3"/>
    <w:rsid w:val="001871EC"/>
    <w:rsid w:val="00191321"/>
    <w:rsid w:val="001A2642"/>
    <w:rsid w:val="001A2B30"/>
    <w:rsid w:val="001A670F"/>
    <w:rsid w:val="001B6D7A"/>
    <w:rsid w:val="001C62B8"/>
    <w:rsid w:val="001D3BA7"/>
    <w:rsid w:val="001D4840"/>
    <w:rsid w:val="001E1087"/>
    <w:rsid w:val="001E1111"/>
    <w:rsid w:val="001E416B"/>
    <w:rsid w:val="001E4625"/>
    <w:rsid w:val="001E743F"/>
    <w:rsid w:val="001E7B0E"/>
    <w:rsid w:val="001F141D"/>
    <w:rsid w:val="00200A06"/>
    <w:rsid w:val="00216E64"/>
    <w:rsid w:val="00217DA5"/>
    <w:rsid w:val="00220F22"/>
    <w:rsid w:val="00222A49"/>
    <w:rsid w:val="00241832"/>
    <w:rsid w:val="00253DBE"/>
    <w:rsid w:val="002622FA"/>
    <w:rsid w:val="00263518"/>
    <w:rsid w:val="0026686D"/>
    <w:rsid w:val="002669FC"/>
    <w:rsid w:val="002759E7"/>
    <w:rsid w:val="00275C25"/>
    <w:rsid w:val="00275ED1"/>
    <w:rsid w:val="00277326"/>
    <w:rsid w:val="002A49E0"/>
    <w:rsid w:val="002B70BC"/>
    <w:rsid w:val="002C015C"/>
    <w:rsid w:val="002C26C0"/>
    <w:rsid w:val="002C2BC5"/>
    <w:rsid w:val="002C6A0F"/>
    <w:rsid w:val="002D2F5B"/>
    <w:rsid w:val="002D66AF"/>
    <w:rsid w:val="002E1C10"/>
    <w:rsid w:val="002E3429"/>
    <w:rsid w:val="002E5183"/>
    <w:rsid w:val="002E79CB"/>
    <w:rsid w:val="002F7F55"/>
    <w:rsid w:val="0030745F"/>
    <w:rsid w:val="00314630"/>
    <w:rsid w:val="00316CBF"/>
    <w:rsid w:val="0032090A"/>
    <w:rsid w:val="00320DCD"/>
    <w:rsid w:val="00321CDE"/>
    <w:rsid w:val="00324999"/>
    <w:rsid w:val="00327975"/>
    <w:rsid w:val="0033081C"/>
    <w:rsid w:val="00332FCF"/>
    <w:rsid w:val="00333E15"/>
    <w:rsid w:val="00336046"/>
    <w:rsid w:val="00345029"/>
    <w:rsid w:val="00350492"/>
    <w:rsid w:val="0035074B"/>
    <w:rsid w:val="00360582"/>
    <w:rsid w:val="00370A26"/>
    <w:rsid w:val="0037422B"/>
    <w:rsid w:val="0038715D"/>
    <w:rsid w:val="00394DBF"/>
    <w:rsid w:val="003957A6"/>
    <w:rsid w:val="00395C05"/>
    <w:rsid w:val="003A43EF"/>
    <w:rsid w:val="003B4DD1"/>
    <w:rsid w:val="003C3CA1"/>
    <w:rsid w:val="003C6FB7"/>
    <w:rsid w:val="003C7445"/>
    <w:rsid w:val="003D2CC8"/>
    <w:rsid w:val="003E05BE"/>
    <w:rsid w:val="003F2BED"/>
    <w:rsid w:val="003F6A12"/>
    <w:rsid w:val="00405627"/>
    <w:rsid w:val="004200DC"/>
    <w:rsid w:val="004202B4"/>
    <w:rsid w:val="00430A72"/>
    <w:rsid w:val="00443878"/>
    <w:rsid w:val="004539A8"/>
    <w:rsid w:val="00457B19"/>
    <w:rsid w:val="004712CA"/>
    <w:rsid w:val="0047422E"/>
    <w:rsid w:val="00496096"/>
    <w:rsid w:val="0049674B"/>
    <w:rsid w:val="00496DC6"/>
    <w:rsid w:val="004A2FB8"/>
    <w:rsid w:val="004A526F"/>
    <w:rsid w:val="004B06CC"/>
    <w:rsid w:val="004B445D"/>
    <w:rsid w:val="004B7355"/>
    <w:rsid w:val="004C0673"/>
    <w:rsid w:val="004C0E48"/>
    <w:rsid w:val="004C40F8"/>
    <w:rsid w:val="004C4E4E"/>
    <w:rsid w:val="004E7500"/>
    <w:rsid w:val="004F2962"/>
    <w:rsid w:val="004F3816"/>
    <w:rsid w:val="00506F7B"/>
    <w:rsid w:val="00511902"/>
    <w:rsid w:val="00516FA1"/>
    <w:rsid w:val="00527F4D"/>
    <w:rsid w:val="00543D41"/>
    <w:rsid w:val="00552142"/>
    <w:rsid w:val="005556C1"/>
    <w:rsid w:val="0055782F"/>
    <w:rsid w:val="005615D7"/>
    <w:rsid w:val="00564A88"/>
    <w:rsid w:val="00566EDA"/>
    <w:rsid w:val="00572654"/>
    <w:rsid w:val="00573A21"/>
    <w:rsid w:val="0058269C"/>
    <w:rsid w:val="00582EAC"/>
    <w:rsid w:val="00583CED"/>
    <w:rsid w:val="00596EC8"/>
    <w:rsid w:val="005B3023"/>
    <w:rsid w:val="005B5629"/>
    <w:rsid w:val="005C0300"/>
    <w:rsid w:val="005C787E"/>
    <w:rsid w:val="005D41DE"/>
    <w:rsid w:val="005E7879"/>
    <w:rsid w:val="005F2ED2"/>
    <w:rsid w:val="005F32CC"/>
    <w:rsid w:val="005F4B6A"/>
    <w:rsid w:val="006010F3"/>
    <w:rsid w:val="006039E1"/>
    <w:rsid w:val="006077F3"/>
    <w:rsid w:val="006118DD"/>
    <w:rsid w:val="00615A0A"/>
    <w:rsid w:val="00616EC7"/>
    <w:rsid w:val="00631EA0"/>
    <w:rsid w:val="006333D4"/>
    <w:rsid w:val="00635F59"/>
    <w:rsid w:val="006369B2"/>
    <w:rsid w:val="00637515"/>
    <w:rsid w:val="00642996"/>
    <w:rsid w:val="00647525"/>
    <w:rsid w:val="006570B0"/>
    <w:rsid w:val="00663F08"/>
    <w:rsid w:val="00666BEF"/>
    <w:rsid w:val="00686C62"/>
    <w:rsid w:val="00691C94"/>
    <w:rsid w:val="0069210B"/>
    <w:rsid w:val="00692E40"/>
    <w:rsid w:val="0069376A"/>
    <w:rsid w:val="0069396C"/>
    <w:rsid w:val="006A4055"/>
    <w:rsid w:val="006C5641"/>
    <w:rsid w:val="006D1089"/>
    <w:rsid w:val="006D1B86"/>
    <w:rsid w:val="006D20A4"/>
    <w:rsid w:val="006D7355"/>
    <w:rsid w:val="006E5977"/>
    <w:rsid w:val="006F2ACE"/>
    <w:rsid w:val="00713041"/>
    <w:rsid w:val="00715CA6"/>
    <w:rsid w:val="00717992"/>
    <w:rsid w:val="007222F1"/>
    <w:rsid w:val="00722D54"/>
    <w:rsid w:val="0073028C"/>
    <w:rsid w:val="00731135"/>
    <w:rsid w:val="007324AF"/>
    <w:rsid w:val="007409B4"/>
    <w:rsid w:val="00741974"/>
    <w:rsid w:val="007421EC"/>
    <w:rsid w:val="00751652"/>
    <w:rsid w:val="0075525E"/>
    <w:rsid w:val="00756D3D"/>
    <w:rsid w:val="007745D0"/>
    <w:rsid w:val="00776380"/>
    <w:rsid w:val="007806C2"/>
    <w:rsid w:val="0078098B"/>
    <w:rsid w:val="007903F8"/>
    <w:rsid w:val="00794F4F"/>
    <w:rsid w:val="007974BE"/>
    <w:rsid w:val="007A0916"/>
    <w:rsid w:val="007A0DFD"/>
    <w:rsid w:val="007A6474"/>
    <w:rsid w:val="007A6FAA"/>
    <w:rsid w:val="007A7743"/>
    <w:rsid w:val="007C227A"/>
    <w:rsid w:val="007C7122"/>
    <w:rsid w:val="007C7FBC"/>
    <w:rsid w:val="007D3F11"/>
    <w:rsid w:val="007E53E4"/>
    <w:rsid w:val="007E55CE"/>
    <w:rsid w:val="007E656A"/>
    <w:rsid w:val="007E74CA"/>
    <w:rsid w:val="007E764B"/>
    <w:rsid w:val="007F3327"/>
    <w:rsid w:val="007F664D"/>
    <w:rsid w:val="007F6AC5"/>
    <w:rsid w:val="00805B81"/>
    <w:rsid w:val="00807E2A"/>
    <w:rsid w:val="00811D47"/>
    <w:rsid w:val="008127EC"/>
    <w:rsid w:val="008128CE"/>
    <w:rsid w:val="00841217"/>
    <w:rsid w:val="00842137"/>
    <w:rsid w:val="008517FC"/>
    <w:rsid w:val="008539FB"/>
    <w:rsid w:val="00861558"/>
    <w:rsid w:val="0087627D"/>
    <w:rsid w:val="0089088E"/>
    <w:rsid w:val="00892297"/>
    <w:rsid w:val="00892BF1"/>
    <w:rsid w:val="008A158A"/>
    <w:rsid w:val="008A2D46"/>
    <w:rsid w:val="008A6351"/>
    <w:rsid w:val="008B49D5"/>
    <w:rsid w:val="008B6F4A"/>
    <w:rsid w:val="008B7ADB"/>
    <w:rsid w:val="008C1DD0"/>
    <w:rsid w:val="008D6876"/>
    <w:rsid w:val="008E0172"/>
    <w:rsid w:val="00904E31"/>
    <w:rsid w:val="0091198C"/>
    <w:rsid w:val="00914912"/>
    <w:rsid w:val="009406B5"/>
    <w:rsid w:val="00946166"/>
    <w:rsid w:val="0096619E"/>
    <w:rsid w:val="0097781E"/>
    <w:rsid w:val="0098278A"/>
    <w:rsid w:val="00983164"/>
    <w:rsid w:val="00992DF7"/>
    <w:rsid w:val="00996056"/>
    <w:rsid w:val="009972EF"/>
    <w:rsid w:val="009A4EB6"/>
    <w:rsid w:val="009A6440"/>
    <w:rsid w:val="009B75B3"/>
    <w:rsid w:val="009C1F4E"/>
    <w:rsid w:val="009C3160"/>
    <w:rsid w:val="009C3636"/>
    <w:rsid w:val="009D19B1"/>
    <w:rsid w:val="009D3A3D"/>
    <w:rsid w:val="009D5416"/>
    <w:rsid w:val="009D6561"/>
    <w:rsid w:val="009E3E2E"/>
    <w:rsid w:val="009E766E"/>
    <w:rsid w:val="009F1960"/>
    <w:rsid w:val="009F715E"/>
    <w:rsid w:val="00A062E3"/>
    <w:rsid w:val="00A10DBB"/>
    <w:rsid w:val="00A31D47"/>
    <w:rsid w:val="00A4013E"/>
    <w:rsid w:val="00A4045F"/>
    <w:rsid w:val="00A427CD"/>
    <w:rsid w:val="00A43A9D"/>
    <w:rsid w:val="00A4600B"/>
    <w:rsid w:val="00A50506"/>
    <w:rsid w:val="00A51EF0"/>
    <w:rsid w:val="00A54EC8"/>
    <w:rsid w:val="00A556FE"/>
    <w:rsid w:val="00A61ECC"/>
    <w:rsid w:val="00A6302F"/>
    <w:rsid w:val="00A63A6C"/>
    <w:rsid w:val="00A67A81"/>
    <w:rsid w:val="00A67D7B"/>
    <w:rsid w:val="00A730A6"/>
    <w:rsid w:val="00A971A0"/>
    <w:rsid w:val="00AA1F22"/>
    <w:rsid w:val="00AA7530"/>
    <w:rsid w:val="00AB0B51"/>
    <w:rsid w:val="00AB3D3C"/>
    <w:rsid w:val="00AB7040"/>
    <w:rsid w:val="00AB759E"/>
    <w:rsid w:val="00AB7B0F"/>
    <w:rsid w:val="00AC3C2D"/>
    <w:rsid w:val="00AD348B"/>
    <w:rsid w:val="00AE4F93"/>
    <w:rsid w:val="00B05821"/>
    <w:rsid w:val="00B10652"/>
    <w:rsid w:val="00B10AED"/>
    <w:rsid w:val="00B2234D"/>
    <w:rsid w:val="00B26C28"/>
    <w:rsid w:val="00B303E1"/>
    <w:rsid w:val="00B30798"/>
    <w:rsid w:val="00B356FA"/>
    <w:rsid w:val="00B4174C"/>
    <w:rsid w:val="00B4420D"/>
    <w:rsid w:val="00B453F5"/>
    <w:rsid w:val="00B4744D"/>
    <w:rsid w:val="00B475B9"/>
    <w:rsid w:val="00B5152E"/>
    <w:rsid w:val="00B61624"/>
    <w:rsid w:val="00B718A5"/>
    <w:rsid w:val="00B71B27"/>
    <w:rsid w:val="00B728F6"/>
    <w:rsid w:val="00B73CCE"/>
    <w:rsid w:val="00B87D04"/>
    <w:rsid w:val="00B92743"/>
    <w:rsid w:val="00B93FBA"/>
    <w:rsid w:val="00BC1FAE"/>
    <w:rsid w:val="00BC2017"/>
    <w:rsid w:val="00BC62E2"/>
    <w:rsid w:val="00BC6F22"/>
    <w:rsid w:val="00BD2ED7"/>
    <w:rsid w:val="00BF393D"/>
    <w:rsid w:val="00C10A38"/>
    <w:rsid w:val="00C21010"/>
    <w:rsid w:val="00C31E5F"/>
    <w:rsid w:val="00C42125"/>
    <w:rsid w:val="00C43BE5"/>
    <w:rsid w:val="00C50D63"/>
    <w:rsid w:val="00C57EA7"/>
    <w:rsid w:val="00C62814"/>
    <w:rsid w:val="00C674C0"/>
    <w:rsid w:val="00C74937"/>
    <w:rsid w:val="00C76B0D"/>
    <w:rsid w:val="00C81862"/>
    <w:rsid w:val="00C8414E"/>
    <w:rsid w:val="00CA0DEB"/>
    <w:rsid w:val="00CB094E"/>
    <w:rsid w:val="00CB16E0"/>
    <w:rsid w:val="00CB4340"/>
    <w:rsid w:val="00CB4447"/>
    <w:rsid w:val="00CD0B29"/>
    <w:rsid w:val="00CE1BF4"/>
    <w:rsid w:val="00CE2480"/>
    <w:rsid w:val="00D10CE5"/>
    <w:rsid w:val="00D4396A"/>
    <w:rsid w:val="00D45FA7"/>
    <w:rsid w:val="00D505CA"/>
    <w:rsid w:val="00D573F3"/>
    <w:rsid w:val="00D57D7F"/>
    <w:rsid w:val="00D62AC2"/>
    <w:rsid w:val="00D6590F"/>
    <w:rsid w:val="00D73137"/>
    <w:rsid w:val="00D85258"/>
    <w:rsid w:val="00D92402"/>
    <w:rsid w:val="00DB1307"/>
    <w:rsid w:val="00DB1654"/>
    <w:rsid w:val="00DB3172"/>
    <w:rsid w:val="00DB424A"/>
    <w:rsid w:val="00DC6A05"/>
    <w:rsid w:val="00DD2E3D"/>
    <w:rsid w:val="00DD40F1"/>
    <w:rsid w:val="00DD50DE"/>
    <w:rsid w:val="00DE3062"/>
    <w:rsid w:val="00E15FF9"/>
    <w:rsid w:val="00E204DD"/>
    <w:rsid w:val="00E2145E"/>
    <w:rsid w:val="00E251C2"/>
    <w:rsid w:val="00E31B19"/>
    <w:rsid w:val="00E34083"/>
    <w:rsid w:val="00E353EC"/>
    <w:rsid w:val="00E40227"/>
    <w:rsid w:val="00E428BF"/>
    <w:rsid w:val="00E434F8"/>
    <w:rsid w:val="00E53C24"/>
    <w:rsid w:val="00E55EF7"/>
    <w:rsid w:val="00E625BC"/>
    <w:rsid w:val="00E83A4B"/>
    <w:rsid w:val="00E93C33"/>
    <w:rsid w:val="00EB0296"/>
    <w:rsid w:val="00EB2345"/>
    <w:rsid w:val="00EB444D"/>
    <w:rsid w:val="00EC7AFD"/>
    <w:rsid w:val="00ED7DBE"/>
    <w:rsid w:val="00F02294"/>
    <w:rsid w:val="00F126CE"/>
    <w:rsid w:val="00F2244D"/>
    <w:rsid w:val="00F23938"/>
    <w:rsid w:val="00F25254"/>
    <w:rsid w:val="00F341FE"/>
    <w:rsid w:val="00F35F57"/>
    <w:rsid w:val="00F43CFE"/>
    <w:rsid w:val="00F50467"/>
    <w:rsid w:val="00F50F5C"/>
    <w:rsid w:val="00F52FE1"/>
    <w:rsid w:val="00F562A0"/>
    <w:rsid w:val="00F70F66"/>
    <w:rsid w:val="00F71938"/>
    <w:rsid w:val="00F71D2C"/>
    <w:rsid w:val="00F7355F"/>
    <w:rsid w:val="00F84B3A"/>
    <w:rsid w:val="00FA2177"/>
    <w:rsid w:val="00FB0A28"/>
    <w:rsid w:val="00FC2E15"/>
    <w:rsid w:val="00FC602B"/>
    <w:rsid w:val="00FD01DA"/>
    <w:rsid w:val="00FD439E"/>
    <w:rsid w:val="00FD723E"/>
    <w:rsid w:val="00FD76CB"/>
    <w:rsid w:val="00FE191C"/>
    <w:rsid w:val="00FE22F3"/>
    <w:rsid w:val="00FE6938"/>
    <w:rsid w:val="00FE7102"/>
    <w:rsid w:val="00FF4546"/>
    <w:rsid w:val="00FF538F"/>
    <w:rsid w:val="00FF65FA"/>
    <w:rsid w:val="00FF76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DB2D29"/>
  <w15:docId w15:val="{A0AFC4BB-4091-4EE5-BA90-5001B2DEA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CE5"/>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D10CE5"/>
    <w:pPr>
      <w:keepNext/>
      <w:keepLines/>
      <w:spacing w:before="360"/>
      <w:ind w:left="794" w:hanging="794"/>
      <w:jc w:val="left"/>
      <w:outlineLvl w:val="0"/>
    </w:pPr>
    <w:rPr>
      <w:b/>
    </w:rPr>
  </w:style>
  <w:style w:type="paragraph" w:styleId="Heading2">
    <w:name w:val="heading 2"/>
    <w:basedOn w:val="Heading1"/>
    <w:next w:val="Normal"/>
    <w:link w:val="Heading2Char"/>
    <w:qFormat/>
    <w:rsid w:val="00D10CE5"/>
    <w:pPr>
      <w:spacing w:before="240"/>
      <w:outlineLvl w:val="1"/>
    </w:pPr>
  </w:style>
  <w:style w:type="paragraph" w:styleId="Heading3">
    <w:name w:val="heading 3"/>
    <w:basedOn w:val="Heading1"/>
    <w:next w:val="Normal"/>
    <w:link w:val="Heading3Char"/>
    <w:qFormat/>
    <w:rsid w:val="00D10CE5"/>
    <w:pPr>
      <w:spacing w:before="160"/>
      <w:outlineLvl w:val="2"/>
    </w:pPr>
  </w:style>
  <w:style w:type="paragraph" w:styleId="Heading4">
    <w:name w:val="heading 4"/>
    <w:basedOn w:val="Heading3"/>
    <w:next w:val="Normal"/>
    <w:link w:val="Heading4Char"/>
    <w:qFormat/>
    <w:rsid w:val="00D10CE5"/>
    <w:pPr>
      <w:tabs>
        <w:tab w:val="clear" w:pos="794"/>
        <w:tab w:val="left" w:pos="1021"/>
      </w:tabs>
      <w:ind w:left="1021" w:hanging="1021"/>
      <w:outlineLvl w:val="3"/>
    </w:pPr>
  </w:style>
  <w:style w:type="paragraph" w:styleId="Heading5">
    <w:name w:val="heading 5"/>
    <w:basedOn w:val="Heading4"/>
    <w:next w:val="Normal"/>
    <w:link w:val="Heading5Char"/>
    <w:qFormat/>
    <w:rsid w:val="00D10CE5"/>
    <w:pPr>
      <w:outlineLvl w:val="4"/>
    </w:pPr>
  </w:style>
  <w:style w:type="paragraph" w:styleId="Heading6">
    <w:name w:val="heading 6"/>
    <w:basedOn w:val="Heading4"/>
    <w:next w:val="Normal"/>
    <w:link w:val="Heading6Char"/>
    <w:qFormat/>
    <w:rsid w:val="00D10CE5"/>
    <w:pPr>
      <w:tabs>
        <w:tab w:val="clear" w:pos="1021"/>
        <w:tab w:val="clear" w:pos="1191"/>
      </w:tabs>
      <w:ind w:left="1588" w:hanging="1588"/>
      <w:outlineLvl w:val="5"/>
    </w:pPr>
  </w:style>
  <w:style w:type="paragraph" w:styleId="Heading7">
    <w:name w:val="heading 7"/>
    <w:basedOn w:val="Heading6"/>
    <w:next w:val="Normal"/>
    <w:link w:val="Heading7Char"/>
    <w:qFormat/>
    <w:rsid w:val="00D10CE5"/>
    <w:pPr>
      <w:outlineLvl w:val="6"/>
    </w:pPr>
  </w:style>
  <w:style w:type="paragraph" w:styleId="Heading8">
    <w:name w:val="heading 8"/>
    <w:basedOn w:val="Heading6"/>
    <w:next w:val="Normal"/>
    <w:link w:val="Heading8Char"/>
    <w:qFormat/>
    <w:rsid w:val="00D10CE5"/>
    <w:pPr>
      <w:outlineLvl w:val="7"/>
    </w:pPr>
  </w:style>
  <w:style w:type="paragraph" w:styleId="Heading9">
    <w:name w:val="heading 9"/>
    <w:basedOn w:val="Heading6"/>
    <w:next w:val="Normal"/>
    <w:link w:val="Heading9Char"/>
    <w:qFormat/>
    <w:rsid w:val="00D10C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630"/>
    <w:rPr>
      <w:rFonts w:ascii="Times New Roman" w:hAnsi="Times New Roman"/>
      <w:color w:val="808080"/>
    </w:rPr>
  </w:style>
  <w:style w:type="paragraph" w:customStyle="1" w:styleId="Docnumber">
    <w:name w:val="Docnumber"/>
    <w:basedOn w:val="Normal"/>
    <w:link w:val="DocnumberChar"/>
    <w:rsid w:val="00314630"/>
    <w:pPr>
      <w:jc w:val="right"/>
    </w:pPr>
    <w:rPr>
      <w:rFonts w:eastAsia="SimSun"/>
      <w:b/>
      <w:sz w:val="32"/>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2A49E0"/>
    <w:pPr>
      <w:keepNext/>
      <w:keepLines/>
      <w:spacing w:before="480"/>
      <w:jc w:val="center"/>
      <w:outlineLvl w:val="0"/>
    </w:pPr>
    <w:rPr>
      <w:b/>
      <w:sz w:val="28"/>
    </w:rPr>
  </w:style>
  <w:style w:type="paragraph" w:customStyle="1" w:styleId="AppendixNotitle">
    <w:name w:val="Appendix_No &amp; title"/>
    <w:basedOn w:val="AnnexNotitle"/>
    <w:next w:val="Normal"/>
    <w:rsid w:val="00394DBF"/>
  </w:style>
  <w:style w:type="paragraph" w:customStyle="1" w:styleId="CorrectionSeparatorBegin">
    <w:name w:val="Correction Separator Begin"/>
    <w:basedOn w:val="Normal"/>
    <w:rsid w:val="00394DBF"/>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394DBF"/>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D10CE5"/>
    <w:pPr>
      <w:keepNext/>
      <w:keepLines/>
      <w:spacing w:before="240" w:after="120"/>
      <w:jc w:val="center"/>
    </w:pPr>
  </w:style>
  <w:style w:type="paragraph" w:customStyle="1" w:styleId="FigureNotitle">
    <w:name w:val="Figure_No &amp; title"/>
    <w:basedOn w:val="Normal"/>
    <w:next w:val="Normal"/>
    <w:qFormat/>
    <w:rsid w:val="00394DBF"/>
    <w:pPr>
      <w:keepLines/>
      <w:spacing w:before="240" w:after="120"/>
      <w:jc w:val="center"/>
    </w:pPr>
    <w:rPr>
      <w:b/>
    </w:rPr>
  </w:style>
  <w:style w:type="paragraph" w:customStyle="1" w:styleId="Formal">
    <w:name w:val="Formal"/>
    <w:basedOn w:val="ASN1"/>
    <w:rsid w:val="00D10CE5"/>
    <w:rPr>
      <w:b w:val="0"/>
    </w:rPr>
  </w:style>
  <w:style w:type="paragraph" w:customStyle="1" w:styleId="Headingb">
    <w:name w:val="Heading_b"/>
    <w:basedOn w:val="Normal"/>
    <w:next w:val="Normal"/>
    <w:rsid w:val="00D10CE5"/>
    <w:pPr>
      <w:keepNext/>
      <w:spacing w:before="160"/>
      <w:jc w:val="left"/>
    </w:pPr>
    <w:rPr>
      <w:b/>
    </w:rPr>
  </w:style>
  <w:style w:type="paragraph" w:customStyle="1" w:styleId="Headingi">
    <w:name w:val="Heading_i"/>
    <w:basedOn w:val="Normal"/>
    <w:next w:val="Normal"/>
    <w:rsid w:val="00D10CE5"/>
    <w:pPr>
      <w:keepNext/>
      <w:spacing w:before="160"/>
      <w:jc w:val="left"/>
    </w:pPr>
    <w:rPr>
      <w:i/>
    </w:rPr>
  </w:style>
  <w:style w:type="paragraph" w:customStyle="1" w:styleId="Headingib">
    <w:name w:val="Heading_ib"/>
    <w:basedOn w:val="Headingi"/>
    <w:next w:val="Normal"/>
    <w:qFormat/>
    <w:rsid w:val="00566EDA"/>
    <w:rPr>
      <w:rFonts w:eastAsiaTheme="minorEastAsia"/>
      <w:b/>
      <w:bCs/>
      <w:lang w:eastAsia="ja-JP"/>
    </w:rPr>
  </w:style>
  <w:style w:type="paragraph" w:customStyle="1" w:styleId="Normalbeforetable">
    <w:name w:val="Normal before table"/>
    <w:basedOn w:val="Normal"/>
    <w:rsid w:val="00394DBF"/>
    <w:pPr>
      <w:keepNext/>
      <w:spacing w:after="120"/>
    </w:pPr>
    <w:rPr>
      <w:rFonts w:eastAsia="????"/>
    </w:rPr>
  </w:style>
  <w:style w:type="paragraph" w:customStyle="1" w:styleId="RecNo">
    <w:name w:val="Rec_No"/>
    <w:basedOn w:val="Normal"/>
    <w:next w:val="Rectitle"/>
    <w:rsid w:val="00D10CE5"/>
    <w:pPr>
      <w:keepNext/>
      <w:keepLines/>
      <w:spacing w:before="0"/>
      <w:jc w:val="left"/>
    </w:pPr>
    <w:rPr>
      <w:b/>
      <w:sz w:val="28"/>
    </w:rPr>
  </w:style>
  <w:style w:type="paragraph" w:customStyle="1" w:styleId="Rectitle">
    <w:name w:val="Rec_title"/>
    <w:basedOn w:val="Normal"/>
    <w:next w:val="Normalaftertitle"/>
    <w:rsid w:val="00D10CE5"/>
    <w:pPr>
      <w:keepNext/>
      <w:keepLines/>
      <w:spacing w:before="360"/>
      <w:jc w:val="center"/>
    </w:pPr>
    <w:rPr>
      <w:b/>
      <w:sz w:val="28"/>
    </w:rPr>
  </w:style>
  <w:style w:type="paragraph" w:customStyle="1" w:styleId="Reftext">
    <w:name w:val="Ref_text"/>
    <w:basedOn w:val="Normal"/>
    <w:rsid w:val="00D10CE5"/>
    <w:pPr>
      <w:ind w:left="794" w:hanging="794"/>
      <w:jc w:val="left"/>
    </w:pPr>
  </w:style>
  <w:style w:type="paragraph" w:customStyle="1" w:styleId="Tablehead">
    <w:name w:val="Table_head"/>
    <w:basedOn w:val="Normal"/>
    <w:next w:val="Tabletext"/>
    <w:rsid w:val="00D10CE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10C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394DBF"/>
    <w:pPr>
      <w:keepNext/>
      <w:keepLines/>
      <w:spacing w:before="360" w:after="120"/>
      <w:jc w:val="center"/>
    </w:pPr>
    <w:rPr>
      <w:b/>
    </w:rPr>
  </w:style>
  <w:style w:type="paragraph" w:customStyle="1" w:styleId="Tabletext">
    <w:name w:val="Table_text"/>
    <w:basedOn w:val="Normal"/>
    <w:rsid w:val="00D10C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394DBF"/>
    <w:pPr>
      <w:tabs>
        <w:tab w:val="right" w:leader="dot" w:pos="9639"/>
      </w:tabs>
    </w:pPr>
    <w:rPr>
      <w:rFonts w:eastAsia="MS Mincho"/>
    </w:rPr>
  </w:style>
  <w:style w:type="paragraph" w:styleId="TOC1">
    <w:name w:val="toc 1"/>
    <w:basedOn w:val="Normal"/>
    <w:uiPriority w:val="39"/>
    <w:rsid w:val="00D10CE5"/>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D10CE5"/>
    <w:pPr>
      <w:spacing w:before="80"/>
      <w:ind w:left="1531" w:hanging="851"/>
    </w:pPr>
  </w:style>
  <w:style w:type="paragraph" w:styleId="TOC3">
    <w:name w:val="toc 3"/>
    <w:basedOn w:val="TOC2"/>
    <w:rsid w:val="00D10CE5"/>
  </w:style>
  <w:style w:type="character" w:styleId="Hyperlink">
    <w:name w:val="Hyperlink"/>
    <w:basedOn w:val="DefaultParagraphFont"/>
    <w:rsid w:val="00D10CE5"/>
    <w:rPr>
      <w:color w:val="0000FF"/>
      <w:u w:val="single"/>
    </w:rPr>
  </w:style>
  <w:style w:type="character" w:customStyle="1" w:styleId="Heading1Char">
    <w:name w:val="Heading 1 Char"/>
    <w:basedOn w:val="DefaultParagraphFont"/>
    <w:link w:val="Heading1"/>
    <w:rsid w:val="00394DBF"/>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394DBF"/>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394DBF"/>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394DBF"/>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394DBF"/>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394DBF"/>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394DBF"/>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394DBF"/>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394DBF"/>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394DBF"/>
    <w:pPr>
      <w:spacing w:before="0" w:after="200"/>
    </w:pPr>
    <w:rPr>
      <w:i/>
      <w:iCs/>
      <w:color w:val="44546A" w:themeColor="text2"/>
      <w:sz w:val="18"/>
      <w:szCs w:val="18"/>
    </w:rPr>
  </w:style>
  <w:style w:type="paragraph" w:styleId="Header">
    <w:name w:val="header"/>
    <w:basedOn w:val="Normal"/>
    <w:link w:val="HeaderChar"/>
    <w:rsid w:val="00D10CE5"/>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7E53E4"/>
    <w:rPr>
      <w:rFonts w:ascii="Times New Roman" w:eastAsia="Times New Roman" w:hAnsi="Times New Roman" w:cs="Times New Roman"/>
      <w:sz w:val="18"/>
      <w:szCs w:val="20"/>
      <w:lang w:val="en-GB" w:eastAsia="en-US"/>
    </w:rPr>
  </w:style>
  <w:style w:type="paragraph" w:styleId="Footer">
    <w:name w:val="footer"/>
    <w:basedOn w:val="Normal"/>
    <w:link w:val="FooterChar"/>
    <w:rsid w:val="00D10CE5"/>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037538"/>
    <w:rPr>
      <w:rFonts w:ascii="Times New Roman" w:eastAsia="Times New Roman" w:hAnsi="Times New Roman" w:cs="Times New Roman"/>
      <w:caps/>
      <w:noProof/>
      <w:sz w:val="16"/>
      <w:szCs w:val="20"/>
      <w:lang w:val="en-GB" w:eastAsia="en-US"/>
    </w:rPr>
  </w:style>
  <w:style w:type="character" w:styleId="Emphasis">
    <w:name w:val="Emphasis"/>
    <w:basedOn w:val="DefaultParagraphFont"/>
    <w:uiPriority w:val="20"/>
    <w:rsid w:val="00394DBF"/>
    <w:rPr>
      <w:i/>
      <w:iCs/>
    </w:rPr>
  </w:style>
  <w:style w:type="paragraph" w:styleId="Subtitle">
    <w:name w:val="Subtitle"/>
    <w:basedOn w:val="Normal"/>
    <w:next w:val="Normal"/>
    <w:link w:val="SubtitleChar"/>
    <w:uiPriority w:val="11"/>
    <w:rsid w:val="00394DB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94DBF"/>
    <w:rPr>
      <w:color w:val="5A5A5A" w:themeColor="text1" w:themeTint="A5"/>
      <w:spacing w:val="15"/>
      <w:lang w:val="en-GB" w:eastAsia="ja-JP"/>
    </w:rPr>
  </w:style>
  <w:style w:type="character" w:styleId="Strong">
    <w:name w:val="Strong"/>
    <w:basedOn w:val="DefaultParagraphFont"/>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4DBF"/>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D10CE5"/>
    <w:pPr>
      <w:spacing w:before="80"/>
      <w:ind w:left="794" w:hanging="794"/>
    </w:pPr>
  </w:style>
  <w:style w:type="paragraph" w:customStyle="1" w:styleId="enumlev2">
    <w:name w:val="enumlev2"/>
    <w:basedOn w:val="enumlev1"/>
    <w:rsid w:val="00D10CE5"/>
    <w:pPr>
      <w:ind w:left="1191" w:hanging="397"/>
    </w:pPr>
  </w:style>
  <w:style w:type="paragraph" w:customStyle="1" w:styleId="enumlev3">
    <w:name w:val="enumlev3"/>
    <w:basedOn w:val="enumlev2"/>
    <w:rsid w:val="00D10CE5"/>
    <w:pPr>
      <w:ind w:left="1588"/>
    </w:pPr>
  </w:style>
  <w:style w:type="character" w:styleId="IntenseEmphasis">
    <w:name w:val="Intense Emphasis"/>
    <w:basedOn w:val="DefaultParagraphFont"/>
    <w:uiPriority w:val="21"/>
    <w:qFormat/>
    <w:rsid w:val="00AA7530"/>
    <w:rPr>
      <w:i/>
      <w:iCs/>
      <w:color w:val="5B9BD5" w:themeColor="accent1"/>
    </w:rPr>
  </w:style>
  <w:style w:type="paragraph" w:styleId="Title">
    <w:name w:val="Title"/>
    <w:basedOn w:val="Normal"/>
    <w:next w:val="Normal"/>
    <w:link w:val="TitleChar"/>
    <w:uiPriority w:val="10"/>
    <w:qFormat/>
    <w:rsid w:val="00AA7530"/>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7530"/>
    <w:rPr>
      <w:rFonts w:asciiTheme="majorHAnsi" w:eastAsiaTheme="majorEastAsia" w:hAnsiTheme="majorHAnsi" w:cstheme="majorBidi"/>
      <w:spacing w:val="-10"/>
      <w:kern w:val="28"/>
      <w:sz w:val="56"/>
      <w:szCs w:val="56"/>
      <w:lang w:val="en-GB" w:eastAsia="ja-JP"/>
    </w:rPr>
  </w:style>
  <w:style w:type="paragraph" w:styleId="ListParagraph">
    <w:name w:val="List Paragraph"/>
    <w:basedOn w:val="Normal"/>
    <w:qFormat/>
    <w:rsid w:val="00316CBF"/>
    <w:pPr>
      <w:ind w:left="720"/>
      <w:contextualSpacing/>
    </w:pPr>
  </w:style>
  <w:style w:type="table" w:styleId="TableGrid">
    <w:name w:val="Table Grid"/>
    <w:basedOn w:val="TableNormal"/>
    <w:rsid w:val="00316CBF"/>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te"/>
    <w:link w:val="FootnoteTextChar"/>
    <w:semiHidden/>
    <w:rsid w:val="00D10CE5"/>
    <w:pPr>
      <w:keepLines/>
      <w:tabs>
        <w:tab w:val="left" w:pos="255"/>
      </w:tabs>
      <w:ind w:left="255" w:hanging="255"/>
    </w:pPr>
  </w:style>
  <w:style w:type="character" w:customStyle="1" w:styleId="FootnoteTextChar">
    <w:name w:val="Footnote Text Char"/>
    <w:basedOn w:val="DefaultParagraphFont"/>
    <w:link w:val="FootnoteText"/>
    <w:semiHidden/>
    <w:rsid w:val="00316CBF"/>
    <w:rPr>
      <w:rFonts w:ascii="Times New Roman" w:eastAsia="Times New Roman" w:hAnsi="Times New Roman" w:cs="Times New Roman"/>
      <w:szCs w:val="20"/>
      <w:lang w:val="en-GB" w:eastAsia="en-US"/>
    </w:rPr>
  </w:style>
  <w:style w:type="character" w:styleId="FootnoteReference">
    <w:name w:val="footnote reference"/>
    <w:basedOn w:val="DefaultParagraphFont"/>
    <w:semiHidden/>
    <w:rsid w:val="00D10CE5"/>
    <w:rPr>
      <w:position w:val="6"/>
      <w:sz w:val="18"/>
    </w:rPr>
  </w:style>
  <w:style w:type="paragraph" w:styleId="TOCHeading">
    <w:name w:val="TOC Heading"/>
    <w:basedOn w:val="Heading1"/>
    <w:next w:val="Normal"/>
    <w:uiPriority w:val="39"/>
    <w:unhideWhenUsed/>
    <w:qFormat/>
    <w:rsid w:val="00BD2ED7"/>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2E74B5" w:themeColor="accent1" w:themeShade="BF"/>
      <w:sz w:val="32"/>
      <w:szCs w:val="32"/>
      <w:lang w:val="en-US"/>
    </w:rPr>
  </w:style>
  <w:style w:type="paragraph" w:styleId="BalloonText">
    <w:name w:val="Balloon Text"/>
    <w:basedOn w:val="Normal"/>
    <w:link w:val="BalloonTextChar"/>
    <w:rsid w:val="00D10CE5"/>
    <w:pPr>
      <w:spacing w:before="0"/>
    </w:pPr>
    <w:rPr>
      <w:rFonts w:ascii="Tahoma" w:hAnsi="Tahoma" w:cs="Tahoma"/>
      <w:sz w:val="16"/>
      <w:szCs w:val="16"/>
    </w:rPr>
  </w:style>
  <w:style w:type="character" w:customStyle="1" w:styleId="BalloonTextChar">
    <w:name w:val="Balloon Text Char"/>
    <w:basedOn w:val="DefaultParagraphFont"/>
    <w:link w:val="BalloonText"/>
    <w:rsid w:val="00D10CE5"/>
    <w:rPr>
      <w:rFonts w:ascii="Tahoma" w:eastAsia="Times New Roman" w:hAnsi="Tahoma" w:cs="Tahoma"/>
      <w:sz w:val="16"/>
      <w:szCs w:val="16"/>
      <w:lang w:val="en-GB" w:eastAsia="en-US"/>
    </w:rPr>
  </w:style>
  <w:style w:type="character" w:customStyle="1" w:styleId="UnresolvedMention1">
    <w:name w:val="Unresolved Mention1"/>
    <w:basedOn w:val="DefaultParagraphFont"/>
    <w:uiPriority w:val="99"/>
    <w:semiHidden/>
    <w:unhideWhenUsed/>
    <w:rsid w:val="00582EAC"/>
    <w:rPr>
      <w:color w:val="605E5C"/>
      <w:shd w:val="clear" w:color="auto" w:fill="E1DFDD"/>
    </w:rPr>
  </w:style>
  <w:style w:type="character" w:styleId="CommentReference">
    <w:name w:val="annotation reference"/>
    <w:basedOn w:val="DefaultParagraphFont"/>
    <w:semiHidden/>
    <w:rsid w:val="00D10CE5"/>
    <w:rPr>
      <w:sz w:val="16"/>
      <w:szCs w:val="16"/>
    </w:rPr>
  </w:style>
  <w:style w:type="paragraph" w:styleId="CommentText">
    <w:name w:val="annotation text"/>
    <w:basedOn w:val="Normal"/>
    <w:link w:val="CommentTextChar"/>
    <w:semiHidden/>
    <w:rsid w:val="00D10CE5"/>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002E0C"/>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02E0C"/>
    <w:rPr>
      <w:b/>
      <w:bCs/>
    </w:rPr>
  </w:style>
  <w:style w:type="character" w:customStyle="1" w:styleId="CommentSubjectChar">
    <w:name w:val="Comment Subject Char"/>
    <w:basedOn w:val="CommentTextChar"/>
    <w:link w:val="CommentSubject"/>
    <w:uiPriority w:val="99"/>
    <w:semiHidden/>
    <w:rsid w:val="00002E0C"/>
    <w:rPr>
      <w:rFonts w:ascii="Times New Roman" w:eastAsia="Times New Roman" w:hAnsi="Times New Roman" w:cs="Times New Roman"/>
      <w:b/>
      <w:bCs/>
      <w:sz w:val="20"/>
      <w:szCs w:val="20"/>
      <w:lang w:val="en-GB" w:eastAsia="ja-JP"/>
    </w:rPr>
  </w:style>
  <w:style w:type="table" w:customStyle="1" w:styleId="GridTable4-Accent11">
    <w:name w:val="Grid Table 4 - Accent 11"/>
    <w:basedOn w:val="TableNormal"/>
    <w:uiPriority w:val="49"/>
    <w:rsid w:val="002669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0358B5"/>
    <w:pPr>
      <w:spacing w:after="0" w:line="240" w:lineRule="auto"/>
    </w:pPr>
    <w:rPr>
      <w:rFonts w:ascii="Times New Roman" w:hAnsi="Times New Roman" w:cs="Times New Roman"/>
      <w:sz w:val="24"/>
      <w:szCs w:val="24"/>
      <w:lang w:val="en-GB" w:eastAsia="ja-JP"/>
    </w:rPr>
  </w:style>
  <w:style w:type="paragraph" w:styleId="NormalWeb">
    <w:name w:val="Normal (Web)"/>
    <w:basedOn w:val="Normal"/>
    <w:uiPriority w:val="99"/>
    <w:semiHidden/>
    <w:unhideWhenUsed/>
    <w:rsid w:val="00ED7DBE"/>
    <w:pPr>
      <w:spacing w:before="100" w:beforeAutospacing="1" w:after="100" w:afterAutospacing="1"/>
    </w:pPr>
    <w:rPr>
      <w:lang w:bidi="he-IL"/>
    </w:rPr>
  </w:style>
  <w:style w:type="table" w:customStyle="1" w:styleId="GridTable5Dark-Accent11">
    <w:name w:val="Grid Table 5 Dark - Accent 11"/>
    <w:basedOn w:val="TableNormal"/>
    <w:uiPriority w:val="50"/>
    <w:rsid w:val="00ED7D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3-Accent11">
    <w:name w:val="Grid Table 3 - Accent 11"/>
    <w:basedOn w:val="TableNormal"/>
    <w:uiPriority w:val="48"/>
    <w:rsid w:val="00ED7DB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FollowedHyperlink">
    <w:name w:val="FollowedHyperlink"/>
    <w:basedOn w:val="DefaultParagraphFont"/>
    <w:uiPriority w:val="99"/>
    <w:semiHidden/>
    <w:unhideWhenUsed/>
    <w:rsid w:val="00A63A6C"/>
    <w:rPr>
      <w:color w:val="954F72" w:themeColor="followedHyperlink"/>
      <w:u w:val="single"/>
    </w:rPr>
  </w:style>
  <w:style w:type="paragraph" w:customStyle="1" w:styleId="AnnexNoTitle0">
    <w:name w:val="Annex_NoTitle"/>
    <w:basedOn w:val="Normal"/>
    <w:next w:val="Normal"/>
    <w:rsid w:val="00D10CE5"/>
    <w:pPr>
      <w:keepNext/>
      <w:keepLines/>
      <w:spacing w:before="720"/>
      <w:jc w:val="center"/>
      <w:outlineLvl w:val="0"/>
    </w:pPr>
    <w:rPr>
      <w:b/>
      <w:sz w:val="28"/>
    </w:rPr>
  </w:style>
  <w:style w:type="character" w:customStyle="1" w:styleId="Appdef">
    <w:name w:val="App_def"/>
    <w:basedOn w:val="DefaultParagraphFont"/>
    <w:rsid w:val="00D10CE5"/>
    <w:rPr>
      <w:rFonts w:ascii="Times New Roman" w:hAnsi="Times New Roman"/>
      <w:b/>
    </w:rPr>
  </w:style>
  <w:style w:type="character" w:customStyle="1" w:styleId="Appref">
    <w:name w:val="App_ref"/>
    <w:basedOn w:val="DefaultParagraphFont"/>
    <w:rsid w:val="00D10CE5"/>
  </w:style>
  <w:style w:type="paragraph" w:customStyle="1" w:styleId="AppendixNoTitle0">
    <w:name w:val="Appendix_NoTitle"/>
    <w:basedOn w:val="AnnexNoTitle0"/>
    <w:next w:val="Normal"/>
    <w:rsid w:val="00D10CE5"/>
  </w:style>
  <w:style w:type="character" w:customStyle="1" w:styleId="Artdef">
    <w:name w:val="Art_def"/>
    <w:basedOn w:val="DefaultParagraphFont"/>
    <w:rsid w:val="00D10CE5"/>
    <w:rPr>
      <w:rFonts w:ascii="Times New Roman" w:hAnsi="Times New Roman"/>
      <w:b/>
    </w:rPr>
  </w:style>
  <w:style w:type="paragraph" w:customStyle="1" w:styleId="Artheading">
    <w:name w:val="Art_heading"/>
    <w:basedOn w:val="Normal"/>
    <w:next w:val="Normal"/>
    <w:rsid w:val="00D10CE5"/>
    <w:pPr>
      <w:spacing w:before="480"/>
      <w:jc w:val="center"/>
    </w:pPr>
    <w:rPr>
      <w:b/>
      <w:sz w:val="28"/>
    </w:rPr>
  </w:style>
  <w:style w:type="paragraph" w:customStyle="1" w:styleId="ArtNo">
    <w:name w:val="Art_No"/>
    <w:basedOn w:val="Normal"/>
    <w:next w:val="Normal"/>
    <w:rsid w:val="00D10CE5"/>
    <w:pPr>
      <w:keepNext/>
      <w:keepLines/>
      <w:spacing w:before="480"/>
      <w:jc w:val="center"/>
    </w:pPr>
    <w:rPr>
      <w:caps/>
      <w:sz w:val="28"/>
    </w:rPr>
  </w:style>
  <w:style w:type="character" w:customStyle="1" w:styleId="Artref">
    <w:name w:val="Art_ref"/>
    <w:basedOn w:val="DefaultParagraphFont"/>
    <w:rsid w:val="00D10CE5"/>
  </w:style>
  <w:style w:type="paragraph" w:customStyle="1" w:styleId="Arttitle">
    <w:name w:val="Art_title"/>
    <w:basedOn w:val="Normal"/>
    <w:next w:val="Normal"/>
    <w:rsid w:val="00D10CE5"/>
    <w:pPr>
      <w:keepNext/>
      <w:keepLines/>
      <w:spacing w:before="240"/>
      <w:jc w:val="center"/>
    </w:pPr>
    <w:rPr>
      <w:b/>
      <w:sz w:val="28"/>
    </w:rPr>
  </w:style>
  <w:style w:type="paragraph" w:customStyle="1" w:styleId="ASN1">
    <w:name w:val="ASN.1"/>
    <w:rsid w:val="00D10CE5"/>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customStyle="1" w:styleId="Call">
    <w:name w:val="Call"/>
    <w:basedOn w:val="Normal"/>
    <w:next w:val="Normal"/>
    <w:rsid w:val="00D10CE5"/>
    <w:pPr>
      <w:keepNext/>
      <w:keepLines/>
      <w:spacing w:before="160"/>
      <w:ind w:left="794"/>
      <w:jc w:val="left"/>
    </w:pPr>
    <w:rPr>
      <w:i/>
    </w:rPr>
  </w:style>
  <w:style w:type="paragraph" w:customStyle="1" w:styleId="ChapNo">
    <w:name w:val="Chap_No"/>
    <w:basedOn w:val="Normal"/>
    <w:next w:val="Normal"/>
    <w:rsid w:val="00D10CE5"/>
    <w:pPr>
      <w:keepNext/>
      <w:keepLines/>
      <w:spacing w:before="480"/>
      <w:jc w:val="center"/>
    </w:pPr>
    <w:rPr>
      <w:b/>
      <w:caps/>
      <w:sz w:val="28"/>
    </w:rPr>
  </w:style>
  <w:style w:type="paragraph" w:customStyle="1" w:styleId="Chaptitle">
    <w:name w:val="Chap_title"/>
    <w:basedOn w:val="Normal"/>
    <w:next w:val="Normal"/>
    <w:rsid w:val="00D10CE5"/>
    <w:pPr>
      <w:keepNext/>
      <w:keepLines/>
      <w:spacing w:before="240"/>
      <w:jc w:val="center"/>
    </w:pPr>
    <w:rPr>
      <w:b/>
      <w:sz w:val="28"/>
    </w:rPr>
  </w:style>
  <w:style w:type="paragraph" w:customStyle="1" w:styleId="Equation">
    <w:name w:val="Equation"/>
    <w:basedOn w:val="Normal"/>
    <w:rsid w:val="00D10CE5"/>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D10CE5"/>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10CE5"/>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Title"/>
    <w:basedOn w:val="Normal"/>
    <w:next w:val="Normal"/>
    <w:rsid w:val="00D10CE5"/>
    <w:pPr>
      <w:keepLines/>
      <w:spacing w:before="240" w:after="120"/>
      <w:jc w:val="center"/>
    </w:pPr>
    <w:rPr>
      <w:b/>
    </w:rPr>
  </w:style>
  <w:style w:type="paragraph" w:customStyle="1" w:styleId="Figurewithouttitle">
    <w:name w:val="Figure_without_title"/>
    <w:basedOn w:val="Normal"/>
    <w:next w:val="Normal"/>
    <w:rsid w:val="00D10CE5"/>
    <w:pPr>
      <w:keepLines/>
      <w:spacing w:before="240" w:after="120"/>
      <w:jc w:val="center"/>
    </w:pPr>
  </w:style>
  <w:style w:type="paragraph" w:customStyle="1" w:styleId="FirstFooter">
    <w:name w:val="FirstFooter"/>
    <w:basedOn w:val="Footer"/>
    <w:rsid w:val="00D10CE5"/>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D10CE5"/>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te">
    <w:name w:val="Note"/>
    <w:basedOn w:val="Normal"/>
    <w:rsid w:val="00D10CE5"/>
    <w:pPr>
      <w:spacing w:before="80"/>
    </w:pPr>
    <w:rPr>
      <w:sz w:val="22"/>
    </w:rPr>
  </w:style>
  <w:style w:type="paragraph" w:styleId="Index1">
    <w:name w:val="index 1"/>
    <w:basedOn w:val="Normal"/>
    <w:next w:val="Normal"/>
    <w:semiHidden/>
    <w:rsid w:val="00D10CE5"/>
    <w:pPr>
      <w:jc w:val="left"/>
    </w:pPr>
  </w:style>
  <w:style w:type="paragraph" w:styleId="Index2">
    <w:name w:val="index 2"/>
    <w:basedOn w:val="Normal"/>
    <w:next w:val="Normal"/>
    <w:semiHidden/>
    <w:rsid w:val="00D10CE5"/>
    <w:pPr>
      <w:ind w:left="284"/>
      <w:jc w:val="left"/>
    </w:pPr>
  </w:style>
  <w:style w:type="paragraph" w:styleId="Index3">
    <w:name w:val="index 3"/>
    <w:basedOn w:val="Normal"/>
    <w:next w:val="Normal"/>
    <w:semiHidden/>
    <w:rsid w:val="00D10CE5"/>
    <w:pPr>
      <w:ind w:left="567"/>
      <w:jc w:val="left"/>
    </w:pPr>
  </w:style>
  <w:style w:type="paragraph" w:customStyle="1" w:styleId="Normalaftertitle">
    <w:name w:val="Normal_after_title"/>
    <w:basedOn w:val="Normal"/>
    <w:next w:val="Normal"/>
    <w:rsid w:val="00D10CE5"/>
    <w:pPr>
      <w:spacing w:before="360"/>
    </w:pPr>
  </w:style>
  <w:style w:type="character" w:styleId="PageNumber">
    <w:name w:val="page number"/>
    <w:basedOn w:val="DefaultParagraphFont"/>
    <w:rsid w:val="00D10CE5"/>
  </w:style>
  <w:style w:type="paragraph" w:customStyle="1" w:styleId="PartNo">
    <w:name w:val="Part_No"/>
    <w:basedOn w:val="Normal"/>
    <w:next w:val="Normal"/>
    <w:rsid w:val="00D10CE5"/>
    <w:pPr>
      <w:keepNext/>
      <w:keepLines/>
      <w:spacing w:before="480" w:after="80"/>
      <w:jc w:val="center"/>
    </w:pPr>
    <w:rPr>
      <w:caps/>
      <w:sz w:val="28"/>
    </w:rPr>
  </w:style>
  <w:style w:type="paragraph" w:customStyle="1" w:styleId="Partref">
    <w:name w:val="Part_ref"/>
    <w:basedOn w:val="Normal"/>
    <w:next w:val="Normal"/>
    <w:rsid w:val="00D10CE5"/>
    <w:pPr>
      <w:keepNext/>
      <w:keepLines/>
      <w:spacing w:before="280"/>
      <w:jc w:val="center"/>
    </w:pPr>
  </w:style>
  <w:style w:type="paragraph" w:customStyle="1" w:styleId="Parttitle">
    <w:name w:val="Part_title"/>
    <w:basedOn w:val="Normal"/>
    <w:next w:val="Normalaftertitle"/>
    <w:rsid w:val="00D10CE5"/>
    <w:pPr>
      <w:keepNext/>
      <w:keepLines/>
      <w:spacing w:before="240" w:after="280"/>
      <w:jc w:val="center"/>
    </w:pPr>
    <w:rPr>
      <w:b/>
      <w:sz w:val="28"/>
    </w:rPr>
  </w:style>
  <w:style w:type="paragraph" w:customStyle="1" w:styleId="Recdate">
    <w:name w:val="Rec_date"/>
    <w:basedOn w:val="Normal"/>
    <w:next w:val="Normalaftertitle"/>
    <w:rsid w:val="00D10CE5"/>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D10CE5"/>
  </w:style>
  <w:style w:type="paragraph" w:customStyle="1" w:styleId="QuestionNo">
    <w:name w:val="Question_No"/>
    <w:basedOn w:val="RecNo"/>
    <w:next w:val="Normal"/>
    <w:rsid w:val="00D10CE5"/>
  </w:style>
  <w:style w:type="paragraph" w:customStyle="1" w:styleId="Recref">
    <w:name w:val="Rec_ref"/>
    <w:basedOn w:val="Normal"/>
    <w:next w:val="Recdate"/>
    <w:rsid w:val="00D10CE5"/>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D10CE5"/>
  </w:style>
  <w:style w:type="paragraph" w:customStyle="1" w:styleId="Questiontitle">
    <w:name w:val="Question_title"/>
    <w:basedOn w:val="Rectitle"/>
    <w:next w:val="Questionref"/>
    <w:rsid w:val="00D10CE5"/>
  </w:style>
  <w:style w:type="paragraph" w:customStyle="1" w:styleId="Reftitle">
    <w:name w:val="Ref_title"/>
    <w:basedOn w:val="Normal"/>
    <w:next w:val="Reftext"/>
    <w:rsid w:val="00D10CE5"/>
    <w:pPr>
      <w:spacing w:before="480"/>
      <w:jc w:val="center"/>
    </w:pPr>
    <w:rPr>
      <w:b/>
    </w:rPr>
  </w:style>
  <w:style w:type="paragraph" w:customStyle="1" w:styleId="Repdate">
    <w:name w:val="Rep_date"/>
    <w:basedOn w:val="Recdate"/>
    <w:next w:val="Normalaftertitle"/>
    <w:rsid w:val="00D10CE5"/>
  </w:style>
  <w:style w:type="paragraph" w:customStyle="1" w:styleId="RepNo">
    <w:name w:val="Rep_No"/>
    <w:basedOn w:val="RecNo"/>
    <w:next w:val="Normal"/>
    <w:rsid w:val="00D10CE5"/>
  </w:style>
  <w:style w:type="paragraph" w:customStyle="1" w:styleId="Repref">
    <w:name w:val="Rep_ref"/>
    <w:basedOn w:val="Recref"/>
    <w:next w:val="Repdate"/>
    <w:rsid w:val="00D10CE5"/>
  </w:style>
  <w:style w:type="paragraph" w:customStyle="1" w:styleId="Reptitle">
    <w:name w:val="Rep_title"/>
    <w:basedOn w:val="Rectitle"/>
    <w:next w:val="Repref"/>
    <w:rsid w:val="00D10CE5"/>
  </w:style>
  <w:style w:type="paragraph" w:customStyle="1" w:styleId="Resdate">
    <w:name w:val="Res_date"/>
    <w:basedOn w:val="Recdate"/>
    <w:next w:val="Normalaftertitle"/>
    <w:rsid w:val="00D10CE5"/>
  </w:style>
  <w:style w:type="character" w:customStyle="1" w:styleId="Resdef">
    <w:name w:val="Res_def"/>
    <w:basedOn w:val="DefaultParagraphFont"/>
    <w:rsid w:val="00D10CE5"/>
    <w:rPr>
      <w:rFonts w:ascii="Times New Roman" w:hAnsi="Times New Roman"/>
      <w:b/>
    </w:rPr>
  </w:style>
  <w:style w:type="paragraph" w:customStyle="1" w:styleId="ResNo">
    <w:name w:val="Res_No"/>
    <w:basedOn w:val="RecNo"/>
    <w:next w:val="Normal"/>
    <w:rsid w:val="00D10CE5"/>
  </w:style>
  <w:style w:type="paragraph" w:customStyle="1" w:styleId="Resref">
    <w:name w:val="Res_ref"/>
    <w:basedOn w:val="Recref"/>
    <w:next w:val="Resdate"/>
    <w:rsid w:val="00D10CE5"/>
  </w:style>
  <w:style w:type="paragraph" w:customStyle="1" w:styleId="Restitle">
    <w:name w:val="Res_title"/>
    <w:basedOn w:val="Rectitle"/>
    <w:next w:val="Resref"/>
    <w:rsid w:val="00D10CE5"/>
  </w:style>
  <w:style w:type="paragraph" w:customStyle="1" w:styleId="Section1">
    <w:name w:val="Section_1"/>
    <w:basedOn w:val="Normal"/>
    <w:next w:val="Normal"/>
    <w:rsid w:val="00D10CE5"/>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10CE5"/>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D10CE5"/>
    <w:pPr>
      <w:keepNext/>
      <w:keepLines/>
      <w:spacing w:before="480" w:after="80"/>
      <w:jc w:val="center"/>
    </w:pPr>
    <w:rPr>
      <w:caps/>
      <w:sz w:val="28"/>
    </w:rPr>
  </w:style>
  <w:style w:type="paragraph" w:customStyle="1" w:styleId="Sectiontitle">
    <w:name w:val="Section_title"/>
    <w:basedOn w:val="Normal"/>
    <w:next w:val="Normalaftertitle"/>
    <w:rsid w:val="00D10CE5"/>
    <w:pPr>
      <w:keepNext/>
      <w:keepLines/>
      <w:spacing w:before="480" w:after="280"/>
      <w:jc w:val="center"/>
    </w:pPr>
    <w:rPr>
      <w:b/>
      <w:sz w:val="28"/>
    </w:rPr>
  </w:style>
  <w:style w:type="paragraph" w:customStyle="1" w:styleId="Source">
    <w:name w:val="Source"/>
    <w:basedOn w:val="Normal"/>
    <w:next w:val="Normalaftertitle"/>
    <w:rsid w:val="00D10CE5"/>
    <w:pPr>
      <w:spacing w:before="840" w:after="200"/>
      <w:jc w:val="center"/>
    </w:pPr>
    <w:rPr>
      <w:b/>
      <w:sz w:val="28"/>
    </w:rPr>
  </w:style>
  <w:style w:type="paragraph" w:customStyle="1" w:styleId="SpecialFooter">
    <w:name w:val="Special Footer"/>
    <w:basedOn w:val="Footer"/>
    <w:rsid w:val="00D10CE5"/>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D10CE5"/>
    <w:rPr>
      <w:b/>
      <w:color w:val="auto"/>
    </w:rPr>
  </w:style>
  <w:style w:type="paragraph" w:customStyle="1" w:styleId="TableNoTitle0">
    <w:name w:val="Table_NoTitle"/>
    <w:basedOn w:val="Normal"/>
    <w:next w:val="Tablehead"/>
    <w:rsid w:val="00D10CE5"/>
    <w:pPr>
      <w:keepNext/>
      <w:keepLines/>
      <w:spacing w:before="360" w:after="120"/>
      <w:jc w:val="center"/>
    </w:pPr>
    <w:rPr>
      <w:b/>
    </w:rPr>
  </w:style>
  <w:style w:type="paragraph" w:customStyle="1" w:styleId="Title1">
    <w:name w:val="Title 1"/>
    <w:basedOn w:val="Source"/>
    <w:next w:val="Normal"/>
    <w:rsid w:val="00D10CE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D10CE5"/>
  </w:style>
  <w:style w:type="paragraph" w:customStyle="1" w:styleId="Title3">
    <w:name w:val="Title 3"/>
    <w:basedOn w:val="Title2"/>
    <w:next w:val="Normal"/>
    <w:rsid w:val="00D10CE5"/>
    <w:rPr>
      <w:caps w:val="0"/>
    </w:rPr>
  </w:style>
  <w:style w:type="paragraph" w:customStyle="1" w:styleId="Title4">
    <w:name w:val="Title 4"/>
    <w:basedOn w:val="Title3"/>
    <w:next w:val="Heading1"/>
    <w:rsid w:val="00D10CE5"/>
    <w:rPr>
      <w:b/>
    </w:rPr>
  </w:style>
  <w:style w:type="paragraph" w:customStyle="1" w:styleId="toc0">
    <w:name w:val="toc 0"/>
    <w:basedOn w:val="Normal"/>
    <w:next w:val="TOC1"/>
    <w:rsid w:val="00D10CE5"/>
    <w:pPr>
      <w:keepLines/>
      <w:tabs>
        <w:tab w:val="clear" w:pos="794"/>
        <w:tab w:val="clear" w:pos="1191"/>
        <w:tab w:val="clear" w:pos="1588"/>
        <w:tab w:val="clear" w:pos="1985"/>
        <w:tab w:val="right" w:pos="9639"/>
      </w:tabs>
      <w:jc w:val="left"/>
    </w:pPr>
    <w:rPr>
      <w:b/>
    </w:rPr>
  </w:style>
  <w:style w:type="paragraph" w:styleId="TOC4">
    <w:name w:val="toc 4"/>
    <w:basedOn w:val="TOC3"/>
    <w:semiHidden/>
    <w:rsid w:val="00D10CE5"/>
  </w:style>
  <w:style w:type="paragraph" w:styleId="TOC5">
    <w:name w:val="toc 5"/>
    <w:basedOn w:val="TOC4"/>
    <w:semiHidden/>
    <w:rsid w:val="00D10CE5"/>
  </w:style>
  <w:style w:type="paragraph" w:styleId="TOC6">
    <w:name w:val="toc 6"/>
    <w:basedOn w:val="TOC4"/>
    <w:semiHidden/>
    <w:rsid w:val="00D10CE5"/>
  </w:style>
  <w:style w:type="paragraph" w:styleId="TOC7">
    <w:name w:val="toc 7"/>
    <w:basedOn w:val="TOC4"/>
    <w:semiHidden/>
    <w:rsid w:val="00D10CE5"/>
  </w:style>
  <w:style w:type="paragraph" w:styleId="TOC8">
    <w:name w:val="toc 8"/>
    <w:basedOn w:val="TOC4"/>
    <w:semiHidden/>
    <w:rsid w:val="00D10CE5"/>
  </w:style>
  <w:style w:type="paragraph" w:styleId="TOC9">
    <w:name w:val="toc 9"/>
    <w:basedOn w:val="TOC3"/>
    <w:semiHidden/>
    <w:rsid w:val="00D10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765147">
      <w:bodyDiv w:val="1"/>
      <w:marLeft w:val="0"/>
      <w:marRight w:val="0"/>
      <w:marTop w:val="0"/>
      <w:marBottom w:val="0"/>
      <w:divBdr>
        <w:top w:val="none" w:sz="0" w:space="0" w:color="auto"/>
        <w:left w:val="none" w:sz="0" w:space="0" w:color="auto"/>
        <w:bottom w:val="none" w:sz="0" w:space="0" w:color="auto"/>
        <w:right w:val="none" w:sz="0" w:space="0" w:color="auto"/>
      </w:divBdr>
    </w:div>
    <w:div w:id="699665496">
      <w:bodyDiv w:val="1"/>
      <w:marLeft w:val="0"/>
      <w:marRight w:val="0"/>
      <w:marTop w:val="0"/>
      <w:marBottom w:val="0"/>
      <w:divBdr>
        <w:top w:val="none" w:sz="0" w:space="0" w:color="auto"/>
        <w:left w:val="none" w:sz="0" w:space="0" w:color="auto"/>
        <w:bottom w:val="none" w:sz="0" w:space="0" w:color="auto"/>
        <w:right w:val="none" w:sz="0" w:space="0" w:color="auto"/>
      </w:divBdr>
    </w:div>
    <w:div w:id="1363557579">
      <w:bodyDiv w:val="1"/>
      <w:marLeft w:val="0"/>
      <w:marRight w:val="0"/>
      <w:marTop w:val="0"/>
      <w:marBottom w:val="0"/>
      <w:divBdr>
        <w:top w:val="none" w:sz="0" w:space="0" w:color="auto"/>
        <w:left w:val="none" w:sz="0" w:space="0" w:color="auto"/>
        <w:bottom w:val="none" w:sz="0" w:space="0" w:color="auto"/>
        <w:right w:val="none" w:sz="0" w:space="0" w:color="auto"/>
      </w:divBdr>
    </w:div>
    <w:div w:id="1382829886">
      <w:bodyDiv w:val="1"/>
      <w:marLeft w:val="0"/>
      <w:marRight w:val="0"/>
      <w:marTop w:val="0"/>
      <w:marBottom w:val="0"/>
      <w:divBdr>
        <w:top w:val="none" w:sz="0" w:space="0" w:color="auto"/>
        <w:left w:val="none" w:sz="0" w:space="0" w:color="auto"/>
        <w:bottom w:val="none" w:sz="0" w:space="0" w:color="auto"/>
        <w:right w:val="none" w:sz="0" w:space="0" w:color="auto"/>
      </w:divBdr>
    </w:div>
    <w:div w:id="1490904893">
      <w:bodyDiv w:val="1"/>
      <w:marLeft w:val="0"/>
      <w:marRight w:val="0"/>
      <w:marTop w:val="0"/>
      <w:marBottom w:val="0"/>
      <w:divBdr>
        <w:top w:val="none" w:sz="0" w:space="0" w:color="auto"/>
        <w:left w:val="none" w:sz="0" w:space="0" w:color="auto"/>
        <w:bottom w:val="none" w:sz="0" w:space="0" w:color="auto"/>
        <w:right w:val="none" w:sz="0" w:space="0" w:color="auto"/>
      </w:divBdr>
    </w:div>
    <w:div w:id="1502424677">
      <w:bodyDiv w:val="1"/>
      <w:marLeft w:val="0"/>
      <w:marRight w:val="0"/>
      <w:marTop w:val="0"/>
      <w:marBottom w:val="0"/>
      <w:divBdr>
        <w:top w:val="none" w:sz="0" w:space="0" w:color="auto"/>
        <w:left w:val="none" w:sz="0" w:space="0" w:color="auto"/>
        <w:bottom w:val="none" w:sz="0" w:space="0" w:color="auto"/>
        <w:right w:val="none" w:sz="0" w:space="0" w:color="auto"/>
      </w:divBdr>
    </w:div>
    <w:div w:id="1743529136">
      <w:bodyDiv w:val="1"/>
      <w:marLeft w:val="0"/>
      <w:marRight w:val="0"/>
      <w:marTop w:val="0"/>
      <w:marBottom w:val="0"/>
      <w:divBdr>
        <w:top w:val="none" w:sz="0" w:space="0" w:color="auto"/>
        <w:left w:val="none" w:sz="0" w:space="0" w:color="auto"/>
        <w:bottom w:val="none" w:sz="0" w:space="0" w:color="auto"/>
        <w:right w:val="none" w:sz="0" w:space="0" w:color="auto"/>
      </w:divBdr>
    </w:div>
    <w:div w:id="207234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ianix.com/pqcrypto/pqcrypto-deployment.html"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github.com/Steppenwolfe65/CEX" TargetMode="External"/><Relationship Id="rId25" Type="http://schemas.openxmlformats.org/officeDocument/2006/relationships/image" Target="media/image9.png"/><Relationship Id="rId33" Type="http://schemas.openxmlformats.org/officeDocument/2006/relationships/hyperlink" Target="https://www.wikiwand.com/en/Smart_card" TargetMode="External"/><Relationship Id="rId2" Type="http://schemas.openxmlformats.org/officeDocument/2006/relationships/customXml" Target="../customXml/item2.xml"/><Relationship Id="rId16" Type="http://schemas.openxmlformats.org/officeDocument/2006/relationships/hyperlink" Target="https://github.com/open-quantum-safe/liboqs" TargetMode="External"/><Relationship Id="rId20" Type="http://schemas.openxmlformats.org/officeDocument/2006/relationships/image" Target="media/image4.png"/><Relationship Id="rId29" Type="http://schemas.openxmlformats.org/officeDocument/2006/relationships/hyperlink" Target="https://www.bearssl.org/speed.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s://nvlpubs.nist.gov/nistpubs/SpecialPublications/NIST.SP.800-208.pdf" TargetMode="External"/><Relationship Id="rId5" Type="http://schemas.openxmlformats.org/officeDocument/2006/relationships/numbering" Target="numbering.xml"/><Relationship Id="rId15" Type="http://schemas.openxmlformats.org/officeDocument/2006/relationships/hyperlink" Target="https://pqcrypto.eu.org/deliverables/d5.2-final.pdf" TargetMode="External"/><Relationship Id="rId23" Type="http://schemas.openxmlformats.org/officeDocument/2006/relationships/image" Target="media/image7.png"/><Relationship Id="rId28" Type="http://schemas.openxmlformats.org/officeDocument/2006/relationships/image" Target="media/image12.png"/><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csrc.nist.gov/projects/post-quantum-cryptography/round-3-submiss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wolfssl.com/docs/benchmarks/"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523CC-DEB2-463D-9A27-DF0B8D2CAEC3}">
  <ds:schemaRefs>
    <ds:schemaRef ds:uri="http://schemas.microsoft.com/office/2006/documentManagement/types"/>
    <ds:schemaRef ds:uri="http://schemas.microsoft.com/office/infopath/2007/PartnerControls"/>
    <ds:schemaRef ds:uri="6048f16a-77ac-4327-be06-b0beb1ce50d8"/>
    <ds:schemaRef ds:uri="http://purl.org/dc/elements/1.1/"/>
    <ds:schemaRef ds:uri="http://purl.org/dc/terms/"/>
    <ds:schemaRef ds:uri="http://schemas.microsoft.com/office/2006/metadata/properties"/>
    <ds:schemaRef ds:uri="http://schemas.openxmlformats.org/package/2006/metadata/core-properties"/>
    <ds:schemaRef ds:uri="0d1600e8-004f-4c6f-afe8-0c63f3945779"/>
    <ds:schemaRef ds:uri="http://www.w3.org/XML/1998/namespace"/>
    <ds:schemaRef ds:uri="http://purl.org/dc/dcmitype/"/>
  </ds:schemaRefs>
</ds:datastoreItem>
</file>

<file path=customXml/itemProps2.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3.xml><?xml version="1.0" encoding="utf-8"?>
<ds:datastoreItem xmlns:ds="http://schemas.openxmlformats.org/officeDocument/2006/customXml" ds:itemID="{4FC11E01-0BFB-469E-A2C7-403439024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D908D1-0B8E-4966-82E6-AFAFC60BF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12</TotalTime>
  <Pages>18</Pages>
  <Words>4222</Words>
  <Characters>24283</Characters>
  <Application>Microsoft Office Word</Application>
  <DocSecurity>0</DocSecurity>
  <Lines>1156</Lines>
  <Paragraphs>128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Proposal to advance and agree the TR-USSD “Low resource requirement, quantum resistant, encryption of USSD messages for use in Financial services”</vt:lpstr>
      <vt:lpstr>Proposal to advance and agree the TR-USSD “Low resource requirement, quantum resistant, encryption of USSD messages for use in Financial services”</vt:lpstr>
    </vt:vector>
  </TitlesOfParts>
  <Manager>ITU-T</Manager>
  <Company>International Telecommunication Union (ITU)</Company>
  <LinksUpToDate>false</LinksUpToDate>
  <CharactersWithSpaces>28377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(01 December 2021) QSTR-USSD Low resource requirement, quantum resistant, encryption of USSD messages for use in financial services </dc:title>
  <dc:subject>-</dc:subject>
  <dc:creator>ITU-T Study Group 11</dc:creator>
  <cp:keywords>.Technical Report,,Technical Report</cp:keywords>
  <dc:description>Gachetc, 01/02/2022, ITU51013811</dc:description>
  <cp:lastModifiedBy>Gachet, Christelle</cp:lastModifiedBy>
  <cp:revision>7</cp:revision>
  <cp:lastPrinted>2022-01-17T16:27:00Z</cp:lastPrinted>
  <dcterms:created xsi:type="dcterms:W3CDTF">2022-02-01T14:01:00Z</dcterms:created>
  <dcterms:modified xsi:type="dcterms:W3CDTF">2022-02-02T14:36:00Z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y fmtid="{D5CDD505-2E9C-101B-9397-08002B2CF9AE}" pid="10" name="Docnum">
    <vt:lpwstr>SG11-C622-R1</vt:lpwstr>
  </property>
  <property fmtid="{D5CDD505-2E9C-101B-9397-08002B2CF9AE}" pid="11" name="Docdate">
    <vt:lpwstr>STUDY GROUP 11</vt:lpwstr>
  </property>
  <property fmtid="{D5CDD505-2E9C-101B-9397-08002B2CF9AE}" pid="12" name="Docorlang">
    <vt:lpwstr>Original: English</vt:lpwstr>
  </property>
  <property fmtid="{D5CDD505-2E9C-101B-9397-08002B2CF9AE}" pid="13" name="Docbluepink">
    <vt:lpwstr>2/11</vt:lpwstr>
  </property>
  <property fmtid="{D5CDD505-2E9C-101B-9397-08002B2CF9AE}" pid="14" name="Docdest">
    <vt:lpwstr>Virtual, 1-10 December 2021</vt:lpwstr>
  </property>
  <property fmtid="{D5CDD505-2E9C-101B-9397-08002B2CF9AE}" pid="15" name="Docauthor">
    <vt:lpwstr>Vaulto Communication Technologies Ltd. (Israel)</vt:lpwstr>
  </property>
  <property fmtid="{D5CDD505-2E9C-101B-9397-08002B2CF9AE}" pid="16" name="Language">
    <vt:lpwstr>English</vt:lpwstr>
  </property>
  <property fmtid="{D5CDD505-2E9C-101B-9397-08002B2CF9AE}" pid="17" name="Typist">
    <vt:lpwstr>Gachetc</vt:lpwstr>
  </property>
  <property fmtid="{D5CDD505-2E9C-101B-9397-08002B2CF9AE}" pid="18" name="Date completed">
    <vt:lpwstr>01 February 2022</vt:lpwstr>
  </property>
</Properties>
</file>