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D15E1" w14:textId="77777777" w:rsidR="00B61B0E" w:rsidRPr="00B6700E" w:rsidRDefault="00B61B0E" w:rsidP="00B61B0E">
      <w:pPr>
        <w:rPr>
          <w:lang w:val="ru-RU"/>
        </w:rPr>
      </w:pPr>
      <w:bookmarkStart w:id="0" w:name="c2tope"/>
      <w:bookmarkEnd w:id="0"/>
    </w:p>
    <w:p w14:paraId="05FD23BF" w14:textId="77777777" w:rsidR="00B61B0E" w:rsidRPr="00B6700E" w:rsidRDefault="00B61B0E" w:rsidP="00B61B0E">
      <w:pPr>
        <w:rPr>
          <w:lang w:val="ru-RU"/>
        </w:rPr>
      </w:pPr>
    </w:p>
    <w:p w14:paraId="5B51030B" w14:textId="77777777" w:rsidR="00B61B0E" w:rsidRPr="00B6700E" w:rsidRDefault="00B61B0E" w:rsidP="00B61B0E">
      <w:pPr>
        <w:rPr>
          <w:lang w:val="ru-RU"/>
        </w:rPr>
      </w:pPr>
    </w:p>
    <w:p w14:paraId="4DEEA0BA" w14:textId="77777777" w:rsidR="00B61B0E" w:rsidRPr="00B6700E" w:rsidRDefault="00B61B0E" w:rsidP="00B61B0E">
      <w:pPr>
        <w:rPr>
          <w:lang w:val="ru-RU"/>
        </w:rPr>
      </w:pPr>
    </w:p>
    <w:p w14:paraId="5698D058" w14:textId="77777777" w:rsidR="00B61B0E" w:rsidRPr="00B6700E" w:rsidRDefault="00B61B0E" w:rsidP="00B61B0E">
      <w:pPr>
        <w:rPr>
          <w:lang w:val="ru-RU"/>
        </w:rPr>
      </w:pPr>
    </w:p>
    <w:p w14:paraId="3F7D9277" w14:textId="77777777" w:rsidR="00B61B0E" w:rsidRPr="00B6700E" w:rsidRDefault="00B61B0E" w:rsidP="00B61B0E">
      <w:pPr>
        <w:rPr>
          <w:lang w:val="ru-RU"/>
        </w:rPr>
      </w:pPr>
    </w:p>
    <w:p w14:paraId="4F68B88B" w14:textId="77777777" w:rsidR="00B61B0E" w:rsidRPr="00B6700E" w:rsidRDefault="00B61B0E" w:rsidP="00B61B0E">
      <w:pPr>
        <w:rPr>
          <w:lang w:val="ru-RU"/>
        </w:rPr>
      </w:pPr>
    </w:p>
    <w:p w14:paraId="7F7C9A1D" w14:textId="77777777" w:rsidR="00B61B0E" w:rsidRPr="00B6700E" w:rsidRDefault="00B61B0E" w:rsidP="00B61B0E">
      <w:pPr>
        <w:rPr>
          <w:lang w:val="ru-RU"/>
        </w:rPr>
      </w:pPr>
    </w:p>
    <w:p w14:paraId="6A3140C5" w14:textId="77777777" w:rsidR="00B61B0E" w:rsidRPr="00B6700E" w:rsidRDefault="00B61B0E" w:rsidP="00B61B0E">
      <w:pPr>
        <w:rPr>
          <w:lang w:val="ru-RU"/>
        </w:rPr>
      </w:pPr>
    </w:p>
    <w:p w14:paraId="7E8EB7AE" w14:textId="77777777" w:rsidR="00B61B0E" w:rsidRPr="00B6700E" w:rsidRDefault="00B61B0E" w:rsidP="00B61B0E">
      <w:pPr>
        <w:rPr>
          <w:lang w:val="ru-RU"/>
        </w:rPr>
      </w:pPr>
    </w:p>
    <w:p w14:paraId="4429808D" w14:textId="77777777" w:rsidR="00B61B0E" w:rsidRPr="00B6700E" w:rsidRDefault="00B61B0E" w:rsidP="00B61B0E">
      <w:pPr>
        <w:rPr>
          <w:lang w:val="ru-RU"/>
        </w:rPr>
      </w:pPr>
    </w:p>
    <w:p w14:paraId="07358242" w14:textId="77777777" w:rsidR="00B61B0E" w:rsidRPr="00B6700E" w:rsidRDefault="00B61B0E" w:rsidP="00B61B0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61B0E" w:rsidRPr="00B6700E" w14:paraId="6DD1FA2E" w14:textId="77777777" w:rsidTr="001701E2">
        <w:tc>
          <w:tcPr>
            <w:tcW w:w="10089" w:type="dxa"/>
          </w:tcPr>
          <w:p w14:paraId="2AD2DA12" w14:textId="77777777" w:rsidR="00B61B0E" w:rsidRPr="00B6700E" w:rsidRDefault="00B61B0E" w:rsidP="001701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604B1F0" w14:textId="73ABC055" w:rsidR="00B61B0E" w:rsidRPr="00B6700E" w:rsidRDefault="00B61B0E" w:rsidP="001701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BS.2107</w:t>
            </w:r>
            <w:r w:rsidR="00B670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14:paraId="2D2B3661" w14:textId="58D1D888" w:rsidR="00B61B0E" w:rsidRPr="00B6700E" w:rsidRDefault="00B61B0E" w:rsidP="001701E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B6700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7170AA" w:rsidRPr="00B6700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12</w:t>
            </w:r>
            <w:r w:rsidRPr="00B6700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</w:t>
            </w:r>
            <w:r w:rsidR="007170AA" w:rsidRPr="00B6700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22</w:t>
            </w:r>
            <w:r w:rsidRPr="00B6700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B61B0E" w:rsidRPr="00B6700E" w14:paraId="4E75A9DC" w14:textId="77777777" w:rsidTr="001701E2">
        <w:tc>
          <w:tcPr>
            <w:tcW w:w="10089" w:type="dxa"/>
          </w:tcPr>
          <w:p w14:paraId="2B77B9D6" w14:textId="77777777" w:rsidR="00B61B0E" w:rsidRPr="00B6700E" w:rsidRDefault="00B61B0E" w:rsidP="001701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B211BCA" w14:textId="2E89BC37" w:rsidR="00B61B0E" w:rsidRPr="00B6700E" w:rsidRDefault="00B61B0E" w:rsidP="001701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 частот международного радио для оказания помощи</w:t>
            </w:r>
            <w:r w:rsidR="007170AA"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</w:t>
            </w:r>
            <w:r w:rsidR="007170AA"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бедствиях для широковещательной передачи</w:t>
            </w:r>
            <w:r w:rsidR="007170AA"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чрезвычайных ситуациях в</w:t>
            </w:r>
            <w:r w:rsidR="007170AA"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полосах высоких частот</w:t>
            </w:r>
          </w:p>
          <w:p w14:paraId="3033CE14" w14:textId="77777777" w:rsidR="00B61B0E" w:rsidRPr="00B6700E" w:rsidRDefault="00B61B0E" w:rsidP="001701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61B0E" w:rsidRPr="00B6700E" w14:paraId="30C13CEA" w14:textId="77777777" w:rsidTr="001701E2">
        <w:tc>
          <w:tcPr>
            <w:tcW w:w="10089" w:type="dxa"/>
          </w:tcPr>
          <w:p w14:paraId="13023989" w14:textId="77777777" w:rsidR="00B61B0E" w:rsidRPr="00B6700E" w:rsidRDefault="00B61B0E" w:rsidP="001701E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CE96D82" w14:textId="77777777" w:rsidR="00087068" w:rsidRPr="00B6700E" w:rsidRDefault="00087068" w:rsidP="001701E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76603BA" w14:textId="77777777" w:rsidR="00B61B0E" w:rsidRPr="00B6700E" w:rsidRDefault="00B61B0E" w:rsidP="001701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670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BS </w:t>
            </w:r>
          </w:p>
          <w:p w14:paraId="7FA9D0EE" w14:textId="77777777" w:rsidR="00B61B0E" w:rsidRPr="00B6700E" w:rsidRDefault="00B61B0E" w:rsidP="001701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6700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</w:tc>
      </w:tr>
    </w:tbl>
    <w:p w14:paraId="004A99A1" w14:textId="77777777" w:rsidR="00B61B0E" w:rsidRPr="00B6700E" w:rsidRDefault="00B61B0E" w:rsidP="00B61B0E">
      <w:pPr>
        <w:spacing w:before="80"/>
        <w:rPr>
          <w:i/>
          <w:lang w:val="ru-RU"/>
        </w:rPr>
      </w:pPr>
    </w:p>
    <w:p w14:paraId="48F466F1" w14:textId="77777777" w:rsidR="00B61B0E" w:rsidRPr="00B6700E" w:rsidRDefault="00B61B0E" w:rsidP="00B61B0E">
      <w:pPr>
        <w:spacing w:before="80"/>
        <w:rPr>
          <w:i/>
          <w:lang w:val="ru-RU"/>
        </w:rPr>
      </w:pPr>
    </w:p>
    <w:p w14:paraId="631E00E5" w14:textId="77777777" w:rsidR="00B61B0E" w:rsidRPr="00B6700E" w:rsidRDefault="00B61B0E" w:rsidP="00B61B0E">
      <w:pPr>
        <w:spacing w:before="80"/>
        <w:rPr>
          <w:i/>
          <w:lang w:val="ru-RU"/>
        </w:rPr>
      </w:pPr>
    </w:p>
    <w:p w14:paraId="11153526" w14:textId="77777777" w:rsidR="00B61B0E" w:rsidRPr="00B6700E" w:rsidRDefault="00B61B0E" w:rsidP="00B61B0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61B0E" w:rsidRPr="00B6700E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5A4B21E" w14:textId="77777777" w:rsidR="005359DF" w:rsidRPr="00B6700E" w:rsidRDefault="005359DF" w:rsidP="005359DF">
      <w:pPr>
        <w:spacing w:before="0"/>
        <w:jc w:val="center"/>
        <w:rPr>
          <w:b/>
          <w:bCs/>
          <w:szCs w:val="22"/>
          <w:lang w:val="ru-RU"/>
        </w:rPr>
      </w:pPr>
      <w:r w:rsidRPr="00B6700E">
        <w:rPr>
          <w:b/>
          <w:bCs/>
          <w:szCs w:val="22"/>
          <w:lang w:val="ru-RU"/>
        </w:rPr>
        <w:lastRenderedPageBreak/>
        <w:t>Предисловие</w:t>
      </w:r>
    </w:p>
    <w:p w14:paraId="4A521565" w14:textId="77777777" w:rsidR="005359DF" w:rsidRPr="00B6700E" w:rsidRDefault="005359DF" w:rsidP="005359DF">
      <w:pPr>
        <w:rPr>
          <w:sz w:val="20"/>
          <w:lang w:val="ru-RU"/>
        </w:rPr>
      </w:pPr>
      <w:r w:rsidRPr="00B6700E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A0B9E21" w14:textId="77777777" w:rsidR="005359DF" w:rsidRPr="00B6700E" w:rsidRDefault="005359DF" w:rsidP="005359DF">
      <w:pPr>
        <w:rPr>
          <w:sz w:val="20"/>
          <w:lang w:val="ru-RU"/>
        </w:rPr>
      </w:pPr>
      <w:r w:rsidRPr="00B6700E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ABE3B0B" w14:textId="77777777" w:rsidR="005359DF" w:rsidRPr="00B6700E" w:rsidRDefault="005359DF" w:rsidP="005359DF">
      <w:pPr>
        <w:spacing w:before="360"/>
        <w:jc w:val="center"/>
        <w:rPr>
          <w:b/>
          <w:bCs/>
          <w:szCs w:val="22"/>
          <w:lang w:val="ru-RU"/>
        </w:rPr>
      </w:pPr>
      <w:r w:rsidRPr="00B6700E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EEBF3C8" w14:textId="093CBE64" w:rsidR="005359DF" w:rsidRPr="00B6700E" w:rsidRDefault="005359DF" w:rsidP="005359DF">
      <w:pPr>
        <w:rPr>
          <w:spacing w:val="-2"/>
          <w:sz w:val="20"/>
          <w:lang w:val="ru-RU"/>
        </w:rPr>
      </w:pPr>
      <w:r w:rsidRPr="00B6700E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</w:t>
      </w:r>
      <w:r w:rsidR="00087068" w:rsidRPr="00B6700E">
        <w:rPr>
          <w:spacing w:val="-2"/>
          <w:sz w:val="20"/>
          <w:lang w:val="ru-RU"/>
        </w:rPr>
        <w:t xml:space="preserve">в </w:t>
      </w:r>
      <w:r w:rsidRPr="00B6700E">
        <w:rPr>
          <w:spacing w:val="-2"/>
          <w:sz w:val="20"/>
          <w:lang w:val="ru-RU"/>
        </w:rPr>
        <w:t xml:space="preserve">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="00180606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http://www.itu.int/ITU-R/go/patents/ru</w:t>
        </w:r>
      </w:hyperlink>
      <w:r w:rsidRPr="00B6700E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2CF410E1" w14:textId="77777777" w:rsidR="005359DF" w:rsidRPr="00B6700E" w:rsidRDefault="005359DF" w:rsidP="00535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359DF" w:rsidRPr="00B6700E" w14:paraId="6741EBC3" w14:textId="77777777" w:rsidTr="00486042">
        <w:trPr>
          <w:jc w:val="center"/>
        </w:trPr>
        <w:tc>
          <w:tcPr>
            <w:tcW w:w="8856" w:type="dxa"/>
            <w:gridSpan w:val="2"/>
          </w:tcPr>
          <w:p w14:paraId="2A385DAF" w14:textId="77777777" w:rsidR="005359DF" w:rsidRPr="00B6700E" w:rsidRDefault="005359DF" w:rsidP="0048604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6700E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F6EC329" w14:textId="70506B07" w:rsidR="005359DF" w:rsidRPr="00B6700E" w:rsidRDefault="005359DF" w:rsidP="0048604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6700E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r w:rsidR="00180606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B6700E">
              <w:rPr>
                <w:sz w:val="18"/>
                <w:szCs w:val="18"/>
                <w:lang w:val="ru-RU"/>
              </w:rPr>
              <w:t>.)</w:t>
            </w:r>
          </w:p>
        </w:tc>
      </w:tr>
      <w:tr w:rsidR="005359DF" w:rsidRPr="00B6700E" w14:paraId="0D0963E4" w14:textId="77777777" w:rsidTr="00486042">
        <w:trPr>
          <w:jc w:val="center"/>
        </w:trPr>
        <w:tc>
          <w:tcPr>
            <w:tcW w:w="1188" w:type="dxa"/>
          </w:tcPr>
          <w:p w14:paraId="66FE78F2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4B72C556" w14:textId="77777777" w:rsidR="005359DF" w:rsidRPr="00B6700E" w:rsidRDefault="005359DF" w:rsidP="00486042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B6700E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359DF" w:rsidRPr="00B6700E" w14:paraId="736A5503" w14:textId="77777777" w:rsidTr="00486042">
        <w:trPr>
          <w:jc w:val="center"/>
        </w:trPr>
        <w:tc>
          <w:tcPr>
            <w:tcW w:w="1188" w:type="dxa"/>
          </w:tcPr>
          <w:p w14:paraId="3C49C7AB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57DBA8B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359DF" w:rsidRPr="00B6700E" w14:paraId="24F56F02" w14:textId="77777777" w:rsidTr="00486042">
        <w:trPr>
          <w:jc w:val="center"/>
        </w:trPr>
        <w:tc>
          <w:tcPr>
            <w:tcW w:w="1188" w:type="dxa"/>
          </w:tcPr>
          <w:p w14:paraId="514C514B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77D7982A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359DF" w:rsidRPr="00B6700E" w14:paraId="181A497C" w14:textId="77777777" w:rsidTr="00486042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76B05AFE" w14:textId="77777777" w:rsidR="005359DF" w:rsidRPr="00B6700E" w:rsidRDefault="005359DF" w:rsidP="0048604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6700E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669FB61C" w14:textId="77777777" w:rsidR="005359DF" w:rsidRPr="00B6700E" w:rsidRDefault="005359DF" w:rsidP="0048604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6700E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359DF" w:rsidRPr="00B6700E" w14:paraId="6D2EFAD1" w14:textId="77777777" w:rsidTr="00486042">
        <w:trPr>
          <w:jc w:val="center"/>
        </w:trPr>
        <w:tc>
          <w:tcPr>
            <w:tcW w:w="1188" w:type="dxa"/>
          </w:tcPr>
          <w:p w14:paraId="4381D072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66267A4E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359DF" w:rsidRPr="00B6700E" w14:paraId="6E20B347" w14:textId="77777777" w:rsidTr="00486042">
        <w:trPr>
          <w:jc w:val="center"/>
        </w:trPr>
        <w:tc>
          <w:tcPr>
            <w:tcW w:w="1188" w:type="dxa"/>
          </w:tcPr>
          <w:p w14:paraId="3E592720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7D3ED28F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Фиксированная служба</w:t>
            </w:r>
          </w:p>
        </w:tc>
      </w:tr>
      <w:tr w:rsidR="005359DF" w:rsidRPr="00B6700E" w14:paraId="2F03A2E9" w14:textId="77777777" w:rsidTr="00486042">
        <w:trPr>
          <w:jc w:val="center"/>
        </w:trPr>
        <w:tc>
          <w:tcPr>
            <w:tcW w:w="1188" w:type="dxa"/>
            <w:shd w:val="clear" w:color="auto" w:fill="FFFFFF"/>
          </w:tcPr>
          <w:p w14:paraId="778AAA65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1DB7CB6C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5359DF" w:rsidRPr="00B6700E" w14:paraId="1D5C9767" w14:textId="77777777" w:rsidTr="0048604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98D92B8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07428107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359DF" w:rsidRPr="00B6700E" w14:paraId="736BB57D" w14:textId="77777777" w:rsidTr="00486042">
        <w:trPr>
          <w:jc w:val="center"/>
        </w:trPr>
        <w:tc>
          <w:tcPr>
            <w:tcW w:w="1188" w:type="dxa"/>
          </w:tcPr>
          <w:p w14:paraId="04290431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34928100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Радиоастрономия</w:t>
            </w:r>
          </w:p>
        </w:tc>
      </w:tr>
      <w:tr w:rsidR="005359DF" w:rsidRPr="00B6700E" w14:paraId="49F72226" w14:textId="77777777" w:rsidTr="00486042">
        <w:trPr>
          <w:jc w:val="center"/>
        </w:trPr>
        <w:tc>
          <w:tcPr>
            <w:tcW w:w="1188" w:type="dxa"/>
          </w:tcPr>
          <w:p w14:paraId="061E6A1C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7D964A6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359DF" w:rsidRPr="00B6700E" w14:paraId="20241077" w14:textId="77777777" w:rsidTr="00486042">
        <w:trPr>
          <w:jc w:val="center"/>
        </w:trPr>
        <w:tc>
          <w:tcPr>
            <w:tcW w:w="1188" w:type="dxa"/>
          </w:tcPr>
          <w:p w14:paraId="28E5F096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84B69BC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359DF" w:rsidRPr="00B6700E" w14:paraId="544EE319" w14:textId="77777777" w:rsidTr="00486042">
        <w:trPr>
          <w:jc w:val="center"/>
        </w:trPr>
        <w:tc>
          <w:tcPr>
            <w:tcW w:w="1188" w:type="dxa"/>
            <w:shd w:val="clear" w:color="auto" w:fill="auto"/>
          </w:tcPr>
          <w:p w14:paraId="22985D6E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A450147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359DF" w:rsidRPr="00B6700E" w14:paraId="56BB77D3" w14:textId="77777777" w:rsidTr="00486042">
        <w:trPr>
          <w:jc w:val="center"/>
        </w:trPr>
        <w:tc>
          <w:tcPr>
            <w:tcW w:w="1188" w:type="dxa"/>
          </w:tcPr>
          <w:p w14:paraId="716B1BE8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51A8DB7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359DF" w:rsidRPr="00B6700E" w14:paraId="02157401" w14:textId="77777777" w:rsidTr="00486042">
        <w:trPr>
          <w:jc w:val="center"/>
        </w:trPr>
        <w:tc>
          <w:tcPr>
            <w:tcW w:w="1188" w:type="dxa"/>
            <w:shd w:val="clear" w:color="auto" w:fill="auto"/>
          </w:tcPr>
          <w:p w14:paraId="70F0CB64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0B7B130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359DF" w:rsidRPr="00B6700E" w14:paraId="68606F00" w14:textId="77777777" w:rsidTr="00486042">
        <w:trPr>
          <w:jc w:val="center"/>
        </w:trPr>
        <w:tc>
          <w:tcPr>
            <w:tcW w:w="1188" w:type="dxa"/>
          </w:tcPr>
          <w:p w14:paraId="0C0FFD9E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C81532B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359DF" w:rsidRPr="00B6700E" w14:paraId="07434CD9" w14:textId="77777777" w:rsidTr="00486042">
        <w:trPr>
          <w:jc w:val="center"/>
        </w:trPr>
        <w:tc>
          <w:tcPr>
            <w:tcW w:w="1188" w:type="dxa"/>
          </w:tcPr>
          <w:p w14:paraId="568F547A" w14:textId="77777777" w:rsidR="005359DF" w:rsidRPr="00B6700E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3A8A15D" w14:textId="77777777" w:rsidR="005359DF" w:rsidRPr="00B6700E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359DF" w:rsidRPr="00B6700E" w14:paraId="51489D8E" w14:textId="77777777" w:rsidTr="00486042">
        <w:trPr>
          <w:jc w:val="center"/>
        </w:trPr>
        <w:tc>
          <w:tcPr>
            <w:tcW w:w="1188" w:type="dxa"/>
          </w:tcPr>
          <w:p w14:paraId="3BE7CF10" w14:textId="77777777" w:rsidR="005359DF" w:rsidRPr="00B6700E" w:rsidRDefault="005359DF" w:rsidP="0048604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6700E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46FF756C" w14:textId="77777777" w:rsidR="005359DF" w:rsidRPr="00B6700E" w:rsidRDefault="005359DF" w:rsidP="0048604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6700E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9D12AF2" w14:textId="77777777" w:rsidR="005359DF" w:rsidRPr="00B6700E" w:rsidRDefault="005359DF" w:rsidP="00535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359DF" w:rsidRPr="00B6700E" w14:paraId="23A13AB1" w14:textId="77777777" w:rsidTr="00486042">
        <w:trPr>
          <w:jc w:val="center"/>
        </w:trPr>
        <w:tc>
          <w:tcPr>
            <w:tcW w:w="8856" w:type="dxa"/>
          </w:tcPr>
          <w:p w14:paraId="1869885E" w14:textId="77777777" w:rsidR="005359DF" w:rsidRPr="00B6700E" w:rsidRDefault="005359DF" w:rsidP="0048604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6700E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6700E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7B556925" w14:textId="2B66829D" w:rsidR="005359DF" w:rsidRPr="00B6700E" w:rsidRDefault="005359DF" w:rsidP="005359DF">
      <w:pPr>
        <w:spacing w:before="360"/>
        <w:jc w:val="right"/>
        <w:rPr>
          <w:i/>
          <w:iCs/>
          <w:sz w:val="20"/>
          <w:lang w:val="ru-RU"/>
        </w:rPr>
      </w:pPr>
      <w:r w:rsidRPr="00B6700E">
        <w:rPr>
          <w:i/>
          <w:iCs/>
          <w:sz w:val="20"/>
          <w:lang w:val="ru-RU"/>
        </w:rPr>
        <w:t>Электронная публикация</w:t>
      </w:r>
      <w:r w:rsidRPr="00B6700E">
        <w:rPr>
          <w:i/>
          <w:iCs/>
          <w:sz w:val="20"/>
          <w:lang w:val="ru-RU"/>
        </w:rPr>
        <w:br/>
      </w:r>
      <w:r w:rsidRPr="00B6700E">
        <w:rPr>
          <w:sz w:val="20"/>
          <w:lang w:val="ru-RU"/>
        </w:rPr>
        <w:t>Женева, 20</w:t>
      </w:r>
      <w:r w:rsidR="007170AA" w:rsidRPr="00B6700E">
        <w:rPr>
          <w:sz w:val="20"/>
          <w:lang w:val="ru-RU"/>
        </w:rPr>
        <w:t>2</w:t>
      </w:r>
      <w:r w:rsidR="00B6700E">
        <w:rPr>
          <w:sz w:val="20"/>
          <w:lang w:val="ru-RU"/>
        </w:rPr>
        <w:t>3</w:t>
      </w:r>
      <w:r w:rsidRPr="00B6700E">
        <w:rPr>
          <w:sz w:val="20"/>
          <w:lang w:val="ru-RU"/>
        </w:rPr>
        <w:t xml:space="preserve"> г.</w:t>
      </w:r>
    </w:p>
    <w:p w14:paraId="16AFB046" w14:textId="5C696759" w:rsidR="005359DF" w:rsidRPr="00B6700E" w:rsidRDefault="005359DF" w:rsidP="005359D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6700E">
        <w:rPr>
          <w:sz w:val="20"/>
          <w:lang w:val="ru-RU"/>
        </w:rPr>
        <w:sym w:font="Symbol" w:char="F0E3"/>
      </w:r>
      <w:r w:rsidRPr="00B6700E">
        <w:rPr>
          <w:sz w:val="20"/>
          <w:lang w:val="ru-RU"/>
        </w:rPr>
        <w:t xml:space="preserve"> ITU </w:t>
      </w:r>
      <w:bookmarkStart w:id="1" w:name="iiannee"/>
      <w:bookmarkEnd w:id="1"/>
      <w:r w:rsidRPr="00B6700E">
        <w:rPr>
          <w:sz w:val="20"/>
          <w:lang w:val="ru-RU"/>
        </w:rPr>
        <w:t>20</w:t>
      </w:r>
      <w:r w:rsidR="007170AA" w:rsidRPr="00B6700E">
        <w:rPr>
          <w:sz w:val="20"/>
          <w:lang w:val="ru-RU"/>
        </w:rPr>
        <w:t>2</w:t>
      </w:r>
      <w:r w:rsidR="00B6700E">
        <w:rPr>
          <w:sz w:val="20"/>
          <w:lang w:val="ru-RU"/>
        </w:rPr>
        <w:t>3</w:t>
      </w:r>
    </w:p>
    <w:p w14:paraId="6D0A1C68" w14:textId="5CFFDF0F" w:rsidR="00643D5C" w:rsidRPr="00B6700E" w:rsidRDefault="005359DF" w:rsidP="005359DF">
      <w:pPr>
        <w:jc w:val="left"/>
        <w:rPr>
          <w:i/>
          <w:sz w:val="20"/>
          <w:lang w:val="ru-RU"/>
        </w:rPr>
        <w:sectPr w:rsidR="00643D5C" w:rsidRPr="00B6700E" w:rsidSect="005359DF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  <w:r w:rsidRPr="00B6700E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="008E0150" w:rsidRPr="00B6700E">
        <w:rPr>
          <w:sz w:val="18"/>
          <w:szCs w:val="18"/>
          <w:lang w:val="ru-RU"/>
        </w:rPr>
        <w:t>.</w:t>
      </w:r>
    </w:p>
    <w:p w14:paraId="37F0BDB7" w14:textId="602A0024" w:rsidR="00643D5C" w:rsidRPr="00B6700E" w:rsidRDefault="008E0150" w:rsidP="00661166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B6700E">
        <w:rPr>
          <w:szCs w:val="26"/>
          <w:lang w:val="ru-RU"/>
        </w:rPr>
        <w:lastRenderedPageBreak/>
        <w:t xml:space="preserve">РЕКОМЕНДАЦИЯ </w:t>
      </w:r>
      <w:r w:rsidR="00A748C8" w:rsidRPr="00B6700E">
        <w:rPr>
          <w:szCs w:val="26"/>
          <w:lang w:val="ru-RU"/>
        </w:rPr>
        <w:t xml:space="preserve"> </w:t>
      </w:r>
      <w:r w:rsidRPr="00B6700E">
        <w:rPr>
          <w:rStyle w:val="href"/>
          <w:szCs w:val="26"/>
          <w:lang w:val="ru-RU"/>
        </w:rPr>
        <w:t xml:space="preserve">МСЭ-R </w:t>
      </w:r>
      <w:r w:rsidR="00A748C8" w:rsidRPr="00B6700E">
        <w:rPr>
          <w:rStyle w:val="href"/>
          <w:szCs w:val="26"/>
          <w:lang w:val="ru-RU"/>
        </w:rPr>
        <w:t xml:space="preserve"> </w:t>
      </w:r>
      <w:r w:rsidRPr="00B6700E">
        <w:rPr>
          <w:rStyle w:val="href"/>
          <w:szCs w:val="26"/>
          <w:lang w:val="ru-RU"/>
        </w:rPr>
        <w:t>BS.2107-</w:t>
      </w:r>
      <w:r w:rsidR="00B6700E">
        <w:rPr>
          <w:rStyle w:val="href"/>
          <w:szCs w:val="26"/>
          <w:lang w:val="ru-RU"/>
        </w:rPr>
        <w:t>1</w:t>
      </w:r>
    </w:p>
    <w:p w14:paraId="29AAD9BE" w14:textId="282E8456" w:rsidR="006D0BC7" w:rsidRPr="00B6700E" w:rsidRDefault="008E0150" w:rsidP="00661166">
      <w:pPr>
        <w:pStyle w:val="Rectitle"/>
        <w:spacing w:before="120"/>
        <w:rPr>
          <w:szCs w:val="26"/>
          <w:lang w:val="ru-RU" w:eastAsia="zh-CN"/>
        </w:rPr>
      </w:pPr>
      <w:r w:rsidRPr="00B6700E">
        <w:rPr>
          <w:szCs w:val="26"/>
          <w:lang w:val="ru-RU"/>
        </w:rPr>
        <w:t>Использование частот международного радио для оказания помощи</w:t>
      </w:r>
      <w:r w:rsidRPr="00B6700E">
        <w:rPr>
          <w:szCs w:val="26"/>
          <w:lang w:val="ru-RU"/>
        </w:rPr>
        <w:br/>
        <w:t xml:space="preserve">при бедствиях для широковещательной передачи </w:t>
      </w:r>
      <w:r w:rsidRPr="00B6700E">
        <w:rPr>
          <w:szCs w:val="26"/>
          <w:lang w:val="ru-RU"/>
        </w:rPr>
        <w:br/>
        <w:t>в чрезвычайных ситуациях в полосах высоких частот</w:t>
      </w:r>
    </w:p>
    <w:p w14:paraId="1A7013B6" w14:textId="537935F7" w:rsidR="006D0BC7" w:rsidRPr="00B6700E" w:rsidRDefault="006D0BC7" w:rsidP="00661166">
      <w:pPr>
        <w:pStyle w:val="Recref"/>
        <w:rPr>
          <w:szCs w:val="22"/>
          <w:lang w:val="ru-RU"/>
        </w:rPr>
      </w:pPr>
      <w:r w:rsidRPr="00B6700E">
        <w:rPr>
          <w:szCs w:val="22"/>
          <w:lang w:val="ru-RU"/>
        </w:rPr>
        <w:t>(</w:t>
      </w:r>
      <w:r w:rsidR="008E0150" w:rsidRPr="00B6700E">
        <w:rPr>
          <w:szCs w:val="22"/>
          <w:lang w:val="ru-RU"/>
        </w:rPr>
        <w:t>Вопрос</w:t>
      </w:r>
      <w:r w:rsidRPr="00B6700E">
        <w:rPr>
          <w:szCs w:val="22"/>
          <w:lang w:val="ru-RU"/>
        </w:rPr>
        <w:t xml:space="preserve"> </w:t>
      </w:r>
      <w:hyperlink r:id="rId12" w:history="1">
        <w:r w:rsidR="00657295" w:rsidRPr="00180606">
          <w:rPr>
            <w:szCs w:val="22"/>
            <w:lang w:val="ru-RU"/>
          </w:rPr>
          <w:t>МСЭ-R 118-1/6</w:t>
        </w:r>
      </w:hyperlink>
      <w:r w:rsidRPr="00B6700E">
        <w:rPr>
          <w:szCs w:val="22"/>
          <w:lang w:val="ru-RU"/>
        </w:rPr>
        <w:t>)</w:t>
      </w:r>
    </w:p>
    <w:p w14:paraId="58B0DDBF" w14:textId="410BC6D3" w:rsidR="006D0BC7" w:rsidRPr="00B6700E" w:rsidRDefault="006D0BC7" w:rsidP="00661166">
      <w:pPr>
        <w:pStyle w:val="Recdate"/>
        <w:rPr>
          <w:szCs w:val="22"/>
          <w:lang w:val="ru-RU"/>
        </w:rPr>
      </w:pPr>
      <w:r w:rsidRPr="00B6700E">
        <w:rPr>
          <w:szCs w:val="22"/>
          <w:lang w:val="ru-RU"/>
        </w:rPr>
        <w:t>(2017</w:t>
      </w:r>
      <w:r w:rsidR="007170AA" w:rsidRPr="00B6700E">
        <w:rPr>
          <w:szCs w:val="22"/>
          <w:lang w:val="ru-RU"/>
        </w:rPr>
        <w:t>-2022</w:t>
      </w:r>
      <w:r w:rsidRPr="00B6700E">
        <w:rPr>
          <w:szCs w:val="22"/>
          <w:lang w:val="ru-RU"/>
        </w:rPr>
        <w:t>)</w:t>
      </w:r>
    </w:p>
    <w:p w14:paraId="1437BDCF" w14:textId="77777777" w:rsidR="006D0BC7" w:rsidRPr="00B6700E" w:rsidRDefault="008E0150" w:rsidP="00661166">
      <w:pPr>
        <w:pStyle w:val="HeadingSum"/>
        <w:rPr>
          <w:lang w:val="ru-RU"/>
        </w:rPr>
      </w:pPr>
      <w:r w:rsidRPr="00B6700E">
        <w:rPr>
          <w:lang w:val="ru-RU"/>
        </w:rPr>
        <w:t>Сфера применения</w:t>
      </w:r>
    </w:p>
    <w:p w14:paraId="39796460" w14:textId="25CFB934" w:rsidR="006D0BC7" w:rsidRPr="00B6700E" w:rsidRDefault="008E0150" w:rsidP="00661166">
      <w:pPr>
        <w:pStyle w:val="Summary"/>
        <w:rPr>
          <w:lang w:val="ru-RU"/>
        </w:rPr>
      </w:pPr>
      <w:r w:rsidRPr="00B6700E">
        <w:rPr>
          <w:lang w:val="ru-RU"/>
        </w:rPr>
        <w:t xml:space="preserve">В настоящей Рекомендации </w:t>
      </w:r>
      <w:r w:rsidR="0069467C" w:rsidRPr="00B6700E">
        <w:rPr>
          <w:lang w:val="ru-RU"/>
        </w:rPr>
        <w:t>определены</w:t>
      </w:r>
      <w:r w:rsidRPr="00B6700E">
        <w:rPr>
          <w:lang w:val="ru-RU"/>
        </w:rPr>
        <w:t xml:space="preserve"> частоты международного радио для оказания помощи при бедствиях (IRDR), которые могут использоваться для высокочастотной (ВЧ) широковещательной передачи в чрезвычайных ситуациях.</w:t>
      </w:r>
    </w:p>
    <w:p w14:paraId="010C76DE" w14:textId="77777777" w:rsidR="008E0150" w:rsidRPr="00B6700E" w:rsidRDefault="008E0150" w:rsidP="00661166">
      <w:pPr>
        <w:pStyle w:val="Headingb"/>
        <w:rPr>
          <w:szCs w:val="22"/>
          <w:lang w:val="ru-RU"/>
        </w:rPr>
      </w:pPr>
      <w:r w:rsidRPr="00B6700E">
        <w:rPr>
          <w:szCs w:val="22"/>
          <w:lang w:val="ru-RU"/>
        </w:rPr>
        <w:t>Ключевые слова</w:t>
      </w:r>
    </w:p>
    <w:p w14:paraId="5638DAC5" w14:textId="77777777" w:rsidR="008E0150" w:rsidRPr="00B6700E" w:rsidRDefault="00D74B86" w:rsidP="00661166">
      <w:pPr>
        <w:rPr>
          <w:szCs w:val="22"/>
          <w:lang w:val="ru-RU"/>
        </w:rPr>
      </w:pPr>
      <w:r w:rsidRPr="00B6700E">
        <w:rPr>
          <w:szCs w:val="22"/>
          <w:lang w:val="ru-RU"/>
        </w:rPr>
        <w:t xml:space="preserve">Радиовещание </w:t>
      </w:r>
      <w:r w:rsidR="008E0150" w:rsidRPr="00B6700E">
        <w:rPr>
          <w:szCs w:val="22"/>
          <w:lang w:val="ru-RU"/>
        </w:rPr>
        <w:t xml:space="preserve">для предупреждения населения, </w:t>
      </w:r>
      <w:r w:rsidRPr="00B6700E">
        <w:rPr>
          <w:szCs w:val="22"/>
          <w:lang w:val="ru-RU"/>
        </w:rPr>
        <w:t>управление операциями в случае бедствий</w:t>
      </w:r>
      <w:r w:rsidR="008E0150" w:rsidRPr="00B6700E">
        <w:rPr>
          <w:szCs w:val="22"/>
          <w:lang w:val="ru-RU"/>
        </w:rPr>
        <w:t xml:space="preserve">, оказание помощи при бедствиях, </w:t>
      </w:r>
      <w:r w:rsidR="00CF422C" w:rsidRPr="00B6700E">
        <w:rPr>
          <w:szCs w:val="22"/>
          <w:lang w:val="ru-RU"/>
        </w:rPr>
        <w:t>широковещательная передача в чрезвычайных ситуациях</w:t>
      </w:r>
      <w:r w:rsidR="008E0150" w:rsidRPr="00B6700E">
        <w:rPr>
          <w:szCs w:val="22"/>
          <w:lang w:val="ru-RU"/>
        </w:rPr>
        <w:t>, ВЧ, ККВЧ, высокочастотный, международное радио для оказания помощи</w:t>
      </w:r>
      <w:r w:rsidR="001E28C3" w:rsidRPr="00B6700E">
        <w:rPr>
          <w:szCs w:val="22"/>
          <w:lang w:val="ru-RU"/>
        </w:rPr>
        <w:t xml:space="preserve"> </w:t>
      </w:r>
      <w:r w:rsidR="008E0150" w:rsidRPr="00B6700E">
        <w:rPr>
          <w:szCs w:val="22"/>
          <w:lang w:val="ru-RU"/>
        </w:rPr>
        <w:t>при бедствиях, IRDR, коротковолновый.</w:t>
      </w:r>
    </w:p>
    <w:p w14:paraId="5E2D9347" w14:textId="77777777" w:rsidR="008E0150" w:rsidRPr="00B6700E" w:rsidRDefault="008E0150" w:rsidP="00661166">
      <w:pPr>
        <w:spacing w:before="200"/>
        <w:rPr>
          <w:szCs w:val="22"/>
          <w:lang w:val="ru-RU"/>
        </w:rPr>
      </w:pPr>
      <w:r w:rsidRPr="00B6700E">
        <w:rPr>
          <w:szCs w:val="22"/>
          <w:lang w:val="ru-RU"/>
        </w:rPr>
        <w:t>Ассамблея радиосвязи МСЭ,</w:t>
      </w:r>
    </w:p>
    <w:p w14:paraId="1577FCB0" w14:textId="77777777" w:rsidR="008E0150" w:rsidRPr="00B6700E" w:rsidRDefault="008E0150" w:rsidP="00661166">
      <w:pPr>
        <w:pStyle w:val="Call"/>
        <w:spacing w:before="120"/>
        <w:rPr>
          <w:szCs w:val="22"/>
          <w:lang w:val="ru-RU"/>
        </w:rPr>
      </w:pPr>
      <w:r w:rsidRPr="00B6700E">
        <w:rPr>
          <w:szCs w:val="22"/>
          <w:lang w:val="ru-RU"/>
        </w:rPr>
        <w:t>учитывая</w:t>
      </w:r>
      <w:r w:rsidRPr="00B6700E">
        <w:rPr>
          <w:i w:val="0"/>
          <w:iCs/>
          <w:szCs w:val="22"/>
          <w:lang w:val="ru-RU"/>
        </w:rPr>
        <w:t>,</w:t>
      </w:r>
    </w:p>
    <w:p w14:paraId="3725A303" w14:textId="77777777" w:rsidR="008E0150" w:rsidRPr="00B6700E" w:rsidRDefault="008E0150" w:rsidP="00661166">
      <w:pPr>
        <w:rPr>
          <w:iCs/>
          <w:szCs w:val="22"/>
          <w:lang w:val="ru-RU" w:eastAsia="zh-CN"/>
        </w:rPr>
      </w:pPr>
      <w:r w:rsidRPr="00B6700E">
        <w:rPr>
          <w:i/>
          <w:iCs/>
          <w:szCs w:val="22"/>
          <w:lang w:val="ru-RU"/>
        </w:rPr>
        <w:t>a)</w:t>
      </w:r>
      <w:r w:rsidRPr="00B6700E">
        <w:rPr>
          <w:i/>
          <w:iCs/>
          <w:szCs w:val="22"/>
          <w:lang w:val="ru-RU"/>
        </w:rPr>
        <w:tab/>
      </w:r>
      <w:r w:rsidRPr="00B6700E">
        <w:rPr>
          <w:szCs w:val="22"/>
          <w:lang w:val="ru-RU"/>
        </w:rPr>
        <w:t>что в пункте</w:t>
      </w:r>
      <w:r w:rsidR="00D142A5" w:rsidRPr="00B6700E">
        <w:rPr>
          <w:szCs w:val="22"/>
          <w:lang w:val="ru-RU"/>
        </w:rPr>
        <w:t> </w:t>
      </w:r>
      <w:r w:rsidRPr="00B6700E">
        <w:rPr>
          <w:i/>
          <w:szCs w:val="22"/>
          <w:lang w:val="ru-RU"/>
        </w:rPr>
        <w:t>а)</w:t>
      </w:r>
      <w:r w:rsidRPr="00B6700E">
        <w:rPr>
          <w:szCs w:val="22"/>
          <w:lang w:val="ru-RU"/>
        </w:rPr>
        <w:t xml:space="preserve"> раздела </w:t>
      </w:r>
      <w:r w:rsidRPr="00B6700E">
        <w:rPr>
          <w:i/>
          <w:szCs w:val="22"/>
          <w:lang w:val="ru-RU"/>
        </w:rPr>
        <w:t>учитывая</w:t>
      </w:r>
      <w:r w:rsidRPr="00B6700E">
        <w:rPr>
          <w:szCs w:val="22"/>
          <w:lang w:val="ru-RU"/>
        </w:rPr>
        <w:t xml:space="preserve"> Резолюции</w:t>
      </w:r>
      <w:r w:rsidR="00D142A5" w:rsidRPr="00B6700E">
        <w:rPr>
          <w:szCs w:val="22"/>
          <w:lang w:val="ru-RU"/>
        </w:rPr>
        <w:t> </w:t>
      </w:r>
      <w:r w:rsidRPr="00B6700E">
        <w:rPr>
          <w:b/>
          <w:szCs w:val="22"/>
          <w:lang w:val="ru-RU"/>
        </w:rPr>
        <w:t xml:space="preserve">647 (Пересм. ВКР-15) </w:t>
      </w:r>
      <w:r w:rsidRPr="00B6700E">
        <w:rPr>
          <w:szCs w:val="22"/>
          <w:lang w:val="ru-RU"/>
        </w:rPr>
        <w:t>об аспектах радиосвязи, включая руководящие указания по управлению использованием спектра, при раннем предупреждении, прогнозировании, обнаружении, смягчении последствий бедствий и операциях по оказанию помощи в чрезвычайных ситуациях и при бедствиях говорится, что стихийные бедствия подчеркивают важность использования эффективных мер для смягчения их последствий, включая прогнозирование, обнаружение и оповещение посредством координируемого и эффективного использования радиочастотного спектра;</w:t>
      </w:r>
    </w:p>
    <w:p w14:paraId="39EB70F9" w14:textId="54748967" w:rsidR="008E0150" w:rsidRPr="00B6700E" w:rsidRDefault="008E0150" w:rsidP="00661166">
      <w:pPr>
        <w:spacing w:before="100"/>
        <w:rPr>
          <w:iCs/>
          <w:szCs w:val="22"/>
          <w:lang w:val="ru-RU" w:eastAsia="zh-CN"/>
        </w:rPr>
      </w:pPr>
      <w:r w:rsidRPr="00B6700E">
        <w:rPr>
          <w:i/>
          <w:iCs/>
          <w:szCs w:val="22"/>
          <w:lang w:val="ru-RU"/>
        </w:rPr>
        <w:t>b)</w:t>
      </w:r>
      <w:r w:rsidRPr="00B6700E">
        <w:rPr>
          <w:i/>
          <w:iCs/>
          <w:szCs w:val="22"/>
          <w:lang w:val="ru-RU"/>
        </w:rPr>
        <w:tab/>
      </w:r>
      <w:r w:rsidRPr="00B6700E">
        <w:rPr>
          <w:szCs w:val="22"/>
          <w:lang w:val="ru-RU"/>
        </w:rPr>
        <w:t>что в пункте</w:t>
      </w:r>
      <w:r w:rsidR="00D142A5" w:rsidRPr="00B6700E">
        <w:rPr>
          <w:szCs w:val="22"/>
          <w:lang w:val="ru-RU"/>
        </w:rPr>
        <w:t> </w:t>
      </w:r>
      <w:r w:rsidRPr="00B6700E">
        <w:rPr>
          <w:i/>
          <w:szCs w:val="22"/>
          <w:lang w:val="ru-RU"/>
        </w:rPr>
        <w:t>а)</w:t>
      </w:r>
      <w:r w:rsidRPr="00B6700E">
        <w:rPr>
          <w:szCs w:val="22"/>
          <w:lang w:val="ru-RU"/>
        </w:rPr>
        <w:t xml:space="preserve"> раздела </w:t>
      </w:r>
      <w:r w:rsidRPr="00B6700E">
        <w:rPr>
          <w:i/>
          <w:szCs w:val="22"/>
          <w:lang w:val="ru-RU"/>
        </w:rPr>
        <w:t>учитывая</w:t>
      </w:r>
      <w:r w:rsidRPr="00B6700E">
        <w:rPr>
          <w:szCs w:val="22"/>
          <w:lang w:val="ru-RU"/>
        </w:rPr>
        <w:t xml:space="preserve"> Резолюции </w:t>
      </w:r>
      <w:hyperlink r:id="rId13" w:history="1">
        <w:r w:rsidR="003F64A4" w:rsidRPr="00180606">
          <w:rPr>
            <w:szCs w:val="22"/>
            <w:lang w:val="ru-RU"/>
          </w:rPr>
          <w:t>МСЭ-R 55</w:t>
        </w:r>
      </w:hyperlink>
      <w:r w:rsidRPr="00B6700E">
        <w:rPr>
          <w:szCs w:val="22"/>
          <w:lang w:val="ru-RU"/>
        </w:rPr>
        <w:t xml:space="preserve"> </w:t>
      </w:r>
      <w:r w:rsidR="00D142A5" w:rsidRPr="00B6700E">
        <w:rPr>
          <w:szCs w:val="22"/>
          <w:lang w:val="ru-RU"/>
        </w:rPr>
        <w:t>по исследованиям</w:t>
      </w:r>
      <w:r w:rsidRPr="00B6700E">
        <w:rPr>
          <w:szCs w:val="22"/>
          <w:lang w:val="ru-RU"/>
        </w:rPr>
        <w:t xml:space="preserve"> Сектора радиосвязи МСЭ (МСЭ-R) в области прогнозирования, обнаружения, смягчения последствий бедствий и оказания помощи при бедствиях подчеркивается значение систем радиосвязи в содействии управлению операциями в случае бедствий посредством методов раннего предупреждения, предотвращения, смягчения последствий и оказания помощи;</w:t>
      </w:r>
    </w:p>
    <w:p w14:paraId="1859D3DB" w14:textId="77777777" w:rsidR="008E0150" w:rsidRPr="00B6700E" w:rsidRDefault="008E0150" w:rsidP="00661166">
      <w:pPr>
        <w:spacing w:before="100"/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c)</w:t>
      </w:r>
      <w:r w:rsidRPr="00B6700E">
        <w:rPr>
          <w:i/>
          <w:iCs/>
          <w:szCs w:val="22"/>
          <w:lang w:val="ru-RU"/>
        </w:rPr>
        <w:tab/>
      </w:r>
      <w:r w:rsidRPr="00B6700E">
        <w:rPr>
          <w:szCs w:val="22"/>
          <w:lang w:val="ru-RU"/>
        </w:rPr>
        <w:t xml:space="preserve">что согласно </w:t>
      </w:r>
      <w:r w:rsidR="00531261" w:rsidRPr="00B6700E">
        <w:rPr>
          <w:szCs w:val="22"/>
          <w:lang w:val="ru-RU"/>
        </w:rPr>
        <w:t>Статье </w:t>
      </w:r>
      <w:r w:rsidRPr="00B6700E">
        <w:rPr>
          <w:b/>
          <w:szCs w:val="22"/>
          <w:lang w:val="ru-RU"/>
        </w:rPr>
        <w:t>12</w:t>
      </w:r>
      <w:r w:rsidRPr="00B6700E">
        <w:rPr>
          <w:szCs w:val="22"/>
          <w:lang w:val="ru-RU"/>
        </w:rPr>
        <w:t xml:space="preserve"> Регламента радиосвязи отдельные частотные каналы для высокочастотного (ВЧ) радиовещания в высокочастотных полосах, выделенных Радиовещательной службе, не присваиваются, а </w:t>
      </w:r>
      <w:r w:rsidR="006323AF" w:rsidRPr="00B6700E">
        <w:rPr>
          <w:szCs w:val="22"/>
          <w:lang w:val="ru-RU"/>
        </w:rPr>
        <w:t xml:space="preserve">координируются </w:t>
      </w:r>
      <w:r w:rsidRPr="00B6700E">
        <w:rPr>
          <w:szCs w:val="22"/>
          <w:lang w:val="ru-RU"/>
        </w:rPr>
        <w:t>на международном уровне;</w:t>
      </w:r>
    </w:p>
    <w:p w14:paraId="49213267" w14:textId="1AD1E8FC" w:rsidR="008E0150" w:rsidRPr="00B6700E" w:rsidRDefault="008E0150" w:rsidP="00661166">
      <w:pPr>
        <w:spacing w:before="100"/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d)</w:t>
      </w:r>
      <w:r w:rsidRPr="00B6700E">
        <w:rPr>
          <w:szCs w:val="22"/>
          <w:lang w:val="ru-RU"/>
        </w:rPr>
        <w:tab/>
        <w:t>что в разделе</w:t>
      </w:r>
      <w:r w:rsidR="00825315" w:rsidRPr="00B6700E">
        <w:rPr>
          <w:szCs w:val="22"/>
          <w:lang w:val="ru-RU"/>
        </w:rPr>
        <w:t> </w:t>
      </w:r>
      <w:r w:rsidRPr="00B6700E">
        <w:rPr>
          <w:szCs w:val="22"/>
          <w:lang w:val="ru-RU"/>
        </w:rPr>
        <w:t xml:space="preserve">8 Отчета </w:t>
      </w:r>
      <w:r w:rsidR="006323AF" w:rsidRPr="00B6700E">
        <w:rPr>
          <w:szCs w:val="22"/>
          <w:lang w:val="ru-RU"/>
        </w:rPr>
        <w:t>МСЭ</w:t>
      </w:r>
      <w:r w:rsidRPr="00B6700E">
        <w:rPr>
          <w:szCs w:val="22"/>
          <w:lang w:val="ru-RU"/>
        </w:rPr>
        <w:t xml:space="preserve">-R </w:t>
      </w:r>
      <w:hyperlink r:id="rId14" w:history="1">
        <w:r w:rsidR="00657295" w:rsidRPr="00180606">
          <w:rPr>
            <w:szCs w:val="22"/>
            <w:lang w:val="ru-RU"/>
          </w:rPr>
          <w:t>BT.2299</w:t>
        </w:r>
      </w:hyperlink>
      <w:r w:rsidRPr="00B6700E">
        <w:rPr>
          <w:szCs w:val="22"/>
          <w:lang w:val="ru-RU"/>
        </w:rPr>
        <w:t xml:space="preserve"> </w:t>
      </w:r>
      <w:r w:rsidR="00825315" w:rsidRPr="00B6700E">
        <w:rPr>
          <w:szCs w:val="22"/>
          <w:lang w:val="ru-RU"/>
        </w:rPr>
        <w:t>"</w:t>
      </w:r>
      <w:r w:rsidR="006323AF" w:rsidRPr="00B6700E">
        <w:rPr>
          <w:szCs w:val="22"/>
          <w:lang w:val="ru-RU"/>
        </w:rPr>
        <w:t>Радиовещание для предупреждения населения, смягчения последствий бедствий и оказания помощи при бедствиях</w:t>
      </w:r>
      <w:r w:rsidR="00825315" w:rsidRPr="00B6700E">
        <w:rPr>
          <w:szCs w:val="22"/>
          <w:lang w:val="ru-RU"/>
        </w:rPr>
        <w:t>"</w:t>
      </w:r>
      <w:r w:rsidRPr="00B6700E">
        <w:rPr>
          <w:szCs w:val="22"/>
          <w:lang w:val="ru-RU"/>
        </w:rPr>
        <w:t xml:space="preserve"> указана роль международного радиовещания для оказания помощи </w:t>
      </w:r>
      <w:r w:rsidR="00825315" w:rsidRPr="00B6700E">
        <w:rPr>
          <w:szCs w:val="22"/>
          <w:lang w:val="ru-RU"/>
        </w:rPr>
        <w:t>при бедствиях</w:t>
      </w:r>
      <w:r w:rsidRPr="00B6700E">
        <w:rPr>
          <w:szCs w:val="22"/>
          <w:lang w:val="ru-RU"/>
        </w:rPr>
        <w:t>;</w:t>
      </w:r>
    </w:p>
    <w:p w14:paraId="19977BF4" w14:textId="0DA82523" w:rsidR="008E0150" w:rsidRPr="00B6700E" w:rsidRDefault="008E0150" w:rsidP="00661166">
      <w:pPr>
        <w:spacing w:before="100"/>
        <w:rPr>
          <w:spacing w:val="-2"/>
          <w:szCs w:val="22"/>
          <w:lang w:val="ru-RU"/>
        </w:rPr>
      </w:pPr>
      <w:r w:rsidRPr="00B6700E">
        <w:rPr>
          <w:i/>
          <w:iCs/>
          <w:szCs w:val="22"/>
          <w:lang w:val="ru-RU"/>
        </w:rPr>
        <w:t>e)</w:t>
      </w:r>
      <w:r w:rsidRPr="00B6700E">
        <w:rPr>
          <w:szCs w:val="22"/>
          <w:lang w:val="ru-RU"/>
        </w:rPr>
        <w:tab/>
      </w:r>
      <w:r w:rsidR="00825315" w:rsidRPr="00B6700E">
        <w:rPr>
          <w:spacing w:val="-2"/>
          <w:szCs w:val="22"/>
          <w:lang w:val="ru-RU"/>
        </w:rPr>
        <w:t xml:space="preserve">что проект системы </w:t>
      </w:r>
      <w:r w:rsidR="005C5C8D" w:rsidRPr="00B6700E">
        <w:rPr>
          <w:spacing w:val="-2"/>
          <w:szCs w:val="22"/>
          <w:lang w:val="ru-RU"/>
        </w:rPr>
        <w:t xml:space="preserve">международного </w:t>
      </w:r>
      <w:r w:rsidR="00825315" w:rsidRPr="00B6700E">
        <w:rPr>
          <w:spacing w:val="-2"/>
          <w:szCs w:val="22"/>
          <w:lang w:val="ru-RU"/>
        </w:rPr>
        <w:t xml:space="preserve">радио для оказания помощи при бедствиях </w:t>
      </w:r>
      <w:r w:rsidR="007170AA" w:rsidRPr="00B6700E">
        <w:rPr>
          <w:spacing w:val="-2"/>
          <w:szCs w:val="22"/>
          <w:lang w:val="ru-RU"/>
        </w:rPr>
        <w:t xml:space="preserve">(IRDR) </w:t>
      </w:r>
      <w:r w:rsidR="00825315" w:rsidRPr="00B6700E">
        <w:rPr>
          <w:spacing w:val="-2"/>
          <w:szCs w:val="22"/>
          <w:lang w:val="ru-RU"/>
        </w:rPr>
        <w:t>был разработан ККВЧ – Международной ассоциацией радиовещания в сотрудничестве с</w:t>
      </w:r>
      <w:r w:rsidR="005C5C8D" w:rsidRPr="00B6700E">
        <w:rPr>
          <w:spacing w:val="-2"/>
          <w:szCs w:val="22"/>
          <w:lang w:val="ru-RU"/>
        </w:rPr>
        <w:t> Радиовещательным союзом</w:t>
      </w:r>
      <w:r w:rsidR="00825315" w:rsidRPr="00B6700E">
        <w:rPr>
          <w:spacing w:val="-2"/>
          <w:szCs w:val="22"/>
          <w:lang w:val="ru-RU"/>
        </w:rPr>
        <w:t xml:space="preserve"> арабских государств и Азиатско-тихоокеанским </w:t>
      </w:r>
      <w:r w:rsidR="005C5C8D" w:rsidRPr="00B6700E">
        <w:rPr>
          <w:spacing w:val="-2"/>
          <w:szCs w:val="22"/>
          <w:lang w:val="ru-RU"/>
        </w:rPr>
        <w:t>радиовещательным союзом</w:t>
      </w:r>
      <w:r w:rsidR="00825315" w:rsidRPr="00B6700E">
        <w:rPr>
          <w:spacing w:val="-2"/>
          <w:szCs w:val="22"/>
          <w:lang w:val="ru-RU"/>
        </w:rPr>
        <w:t>;</w:t>
      </w:r>
    </w:p>
    <w:p w14:paraId="637AEDA5" w14:textId="2E06EF54" w:rsidR="008E0150" w:rsidRPr="00B6700E" w:rsidRDefault="008E0150" w:rsidP="00661166">
      <w:pPr>
        <w:spacing w:before="100"/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f)</w:t>
      </w:r>
      <w:r w:rsidRPr="00B6700E">
        <w:rPr>
          <w:szCs w:val="22"/>
          <w:lang w:val="ru-RU"/>
        </w:rPr>
        <w:tab/>
        <w:t xml:space="preserve">что имеется десять международных радиочастотных ВЧ (коротковолновых) </w:t>
      </w:r>
      <w:r w:rsidR="008A2E39" w:rsidRPr="00B6700E">
        <w:rPr>
          <w:szCs w:val="22"/>
          <w:lang w:val="ru-RU"/>
        </w:rPr>
        <w:t xml:space="preserve">радиовещательных </w:t>
      </w:r>
      <w:r w:rsidRPr="00B6700E">
        <w:rPr>
          <w:szCs w:val="22"/>
          <w:lang w:val="ru-RU"/>
        </w:rPr>
        <w:t>диапазонов и в</w:t>
      </w:r>
      <w:r w:rsidR="007170AA" w:rsidRPr="00B6700E">
        <w:rPr>
          <w:szCs w:val="22"/>
          <w:lang w:val="ru-RU"/>
        </w:rPr>
        <w:t xml:space="preserve"> каждом диапазоне определен один</w:t>
      </w:r>
      <w:r w:rsidRPr="00B6700E">
        <w:rPr>
          <w:szCs w:val="22"/>
          <w:lang w:val="ru-RU"/>
        </w:rPr>
        <w:t xml:space="preserve"> частотны</w:t>
      </w:r>
      <w:r w:rsidR="007170AA" w:rsidRPr="00B6700E">
        <w:rPr>
          <w:szCs w:val="22"/>
          <w:lang w:val="ru-RU"/>
        </w:rPr>
        <w:t>й</w:t>
      </w:r>
      <w:r w:rsidRPr="00B6700E">
        <w:rPr>
          <w:szCs w:val="22"/>
          <w:lang w:val="ru-RU"/>
        </w:rPr>
        <w:t xml:space="preserve"> канал IRDR, которы</w:t>
      </w:r>
      <w:r w:rsidR="007170AA" w:rsidRPr="00B6700E">
        <w:rPr>
          <w:szCs w:val="22"/>
          <w:lang w:val="ru-RU"/>
        </w:rPr>
        <w:t>й</w:t>
      </w:r>
      <w:r w:rsidRPr="00B6700E">
        <w:rPr>
          <w:szCs w:val="22"/>
          <w:lang w:val="ru-RU"/>
        </w:rPr>
        <w:t xml:space="preserve"> международное координационное сообщество зарезервирует для радиовещания в целях смягчения последствий бедствий,</w:t>
      </w:r>
    </w:p>
    <w:p w14:paraId="7DFBC102" w14:textId="77777777" w:rsidR="008E0150" w:rsidRPr="00B6700E" w:rsidRDefault="008E0150" w:rsidP="003C5F68">
      <w:pPr>
        <w:pStyle w:val="Call"/>
        <w:keepLines w:val="0"/>
        <w:spacing w:before="100"/>
        <w:rPr>
          <w:szCs w:val="22"/>
          <w:lang w:val="ru-RU"/>
        </w:rPr>
      </w:pPr>
      <w:r w:rsidRPr="00B6700E">
        <w:rPr>
          <w:szCs w:val="22"/>
          <w:lang w:val="ru-RU"/>
        </w:rPr>
        <w:t>отмечая</w:t>
      </w:r>
      <w:r w:rsidR="008A0062" w:rsidRPr="00B6700E">
        <w:rPr>
          <w:i w:val="0"/>
          <w:iCs/>
          <w:szCs w:val="22"/>
          <w:lang w:val="ru-RU"/>
        </w:rPr>
        <w:t>,</w:t>
      </w:r>
    </w:p>
    <w:p w14:paraId="3E286369" w14:textId="77777777" w:rsidR="008E0150" w:rsidRPr="00B6700E" w:rsidRDefault="008E0150" w:rsidP="003C5F68">
      <w:pPr>
        <w:spacing w:before="80"/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a)</w:t>
      </w:r>
      <w:r w:rsidRPr="00B6700E">
        <w:rPr>
          <w:i/>
          <w:iCs/>
          <w:szCs w:val="22"/>
          <w:lang w:val="ru-RU"/>
        </w:rPr>
        <w:tab/>
      </w:r>
      <w:r w:rsidRPr="00B6700E">
        <w:rPr>
          <w:szCs w:val="22"/>
          <w:lang w:val="ru-RU"/>
        </w:rPr>
        <w:t>что для осуществления широковещательн</w:t>
      </w:r>
      <w:r w:rsidR="00CF422C" w:rsidRPr="00B6700E">
        <w:rPr>
          <w:szCs w:val="22"/>
          <w:lang w:val="ru-RU"/>
        </w:rPr>
        <w:t xml:space="preserve">ой </w:t>
      </w:r>
      <w:r w:rsidRPr="00B6700E">
        <w:rPr>
          <w:szCs w:val="22"/>
          <w:lang w:val="ru-RU"/>
        </w:rPr>
        <w:t>передач</w:t>
      </w:r>
      <w:r w:rsidR="00CF422C" w:rsidRPr="00B6700E">
        <w:rPr>
          <w:szCs w:val="22"/>
          <w:lang w:val="ru-RU"/>
        </w:rPr>
        <w:t>и</w:t>
      </w:r>
      <w:r w:rsidRPr="00B6700E">
        <w:rPr>
          <w:szCs w:val="22"/>
          <w:lang w:val="ru-RU"/>
        </w:rPr>
        <w:t xml:space="preserve"> </w:t>
      </w:r>
      <w:r w:rsidR="00CF422C" w:rsidRPr="00B6700E">
        <w:rPr>
          <w:szCs w:val="22"/>
          <w:lang w:val="ru-RU"/>
        </w:rPr>
        <w:t xml:space="preserve">в чрезвычайных ситуациях </w:t>
      </w:r>
      <w:r w:rsidRPr="00B6700E">
        <w:rPr>
          <w:szCs w:val="22"/>
          <w:lang w:val="ru-RU"/>
        </w:rPr>
        <w:t xml:space="preserve">в </w:t>
      </w:r>
      <w:r w:rsidR="00CF422C" w:rsidRPr="00B6700E">
        <w:rPr>
          <w:szCs w:val="22"/>
          <w:lang w:val="ru-RU"/>
        </w:rPr>
        <w:t xml:space="preserve">полосах </w:t>
      </w:r>
      <w:r w:rsidRPr="00B6700E">
        <w:rPr>
          <w:szCs w:val="22"/>
          <w:lang w:val="ru-RU"/>
        </w:rPr>
        <w:t>высок</w:t>
      </w:r>
      <w:r w:rsidR="00CF422C" w:rsidRPr="00B6700E">
        <w:rPr>
          <w:szCs w:val="22"/>
          <w:lang w:val="ru-RU"/>
        </w:rPr>
        <w:t xml:space="preserve">их частот </w:t>
      </w:r>
      <w:r w:rsidRPr="00B6700E">
        <w:rPr>
          <w:szCs w:val="22"/>
          <w:lang w:val="ru-RU"/>
        </w:rPr>
        <w:t>(ВЧ) требуется свободный частотный канал IRDR (в том числе свободный от</w:t>
      </w:r>
      <w:r w:rsidR="008B7CAA" w:rsidRPr="00B6700E">
        <w:rPr>
          <w:szCs w:val="22"/>
          <w:lang w:val="ru-RU"/>
        </w:rPr>
        <w:t> </w:t>
      </w:r>
      <w:r w:rsidRPr="00B6700E">
        <w:rPr>
          <w:szCs w:val="22"/>
          <w:lang w:val="ru-RU"/>
        </w:rPr>
        <w:t>любых других широковещательных передач в полосе ±5</w:t>
      </w:r>
      <w:r w:rsidR="008A2E39" w:rsidRPr="00B6700E">
        <w:rPr>
          <w:szCs w:val="22"/>
          <w:lang w:val="ru-RU"/>
        </w:rPr>
        <w:t> </w:t>
      </w:r>
      <w:r w:rsidRPr="00B6700E">
        <w:rPr>
          <w:szCs w:val="22"/>
          <w:lang w:val="ru-RU"/>
        </w:rPr>
        <w:t>кГц);</w:t>
      </w:r>
    </w:p>
    <w:p w14:paraId="2E7A8C63" w14:textId="77777777" w:rsidR="008E0150" w:rsidRPr="00B6700E" w:rsidRDefault="008E0150" w:rsidP="003C5F68">
      <w:pPr>
        <w:spacing w:before="80"/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lastRenderedPageBreak/>
        <w:t>b)</w:t>
      </w:r>
      <w:r w:rsidRPr="00B6700E">
        <w:rPr>
          <w:szCs w:val="22"/>
          <w:lang w:val="ru-RU"/>
        </w:rPr>
        <w:tab/>
        <w:t>что частотный канал</w:t>
      </w:r>
      <w:r w:rsidR="00304613" w:rsidRPr="00B6700E">
        <w:rPr>
          <w:szCs w:val="22"/>
          <w:lang w:val="ru-RU"/>
        </w:rPr>
        <w:t>, указанный в</w:t>
      </w:r>
      <w:r w:rsidRPr="00B6700E">
        <w:rPr>
          <w:szCs w:val="22"/>
          <w:lang w:val="ru-RU"/>
        </w:rPr>
        <w:t xml:space="preserve"> пункт</w:t>
      </w:r>
      <w:r w:rsidR="00304613" w:rsidRPr="00B6700E">
        <w:rPr>
          <w:szCs w:val="22"/>
          <w:lang w:val="ru-RU"/>
        </w:rPr>
        <w:t>е</w:t>
      </w:r>
      <w:r w:rsidR="008B7CAA" w:rsidRPr="00B6700E">
        <w:rPr>
          <w:szCs w:val="22"/>
          <w:lang w:val="ru-RU"/>
        </w:rPr>
        <w:t> </w:t>
      </w:r>
      <w:r w:rsidRPr="00B6700E">
        <w:rPr>
          <w:i/>
          <w:szCs w:val="22"/>
          <w:lang w:val="ru-RU"/>
        </w:rPr>
        <w:t>a)</w:t>
      </w:r>
      <w:r w:rsidRPr="00B6700E">
        <w:rPr>
          <w:szCs w:val="22"/>
          <w:lang w:val="ru-RU"/>
        </w:rPr>
        <w:t xml:space="preserve"> раздела </w:t>
      </w:r>
      <w:r w:rsidRPr="00B6700E">
        <w:rPr>
          <w:i/>
          <w:szCs w:val="22"/>
          <w:lang w:val="ru-RU"/>
        </w:rPr>
        <w:t>отмечая</w:t>
      </w:r>
      <w:r w:rsidR="00304613" w:rsidRPr="00B6700E">
        <w:rPr>
          <w:szCs w:val="22"/>
          <w:lang w:val="ru-RU"/>
        </w:rPr>
        <w:t>, д</w:t>
      </w:r>
      <w:r w:rsidRPr="00B6700E">
        <w:rPr>
          <w:szCs w:val="22"/>
          <w:lang w:val="ru-RU"/>
        </w:rPr>
        <w:t>олжен быть доступен круглосуточно</w:t>
      </w:r>
      <w:r w:rsidR="008A2E39" w:rsidRPr="00B6700E">
        <w:rPr>
          <w:szCs w:val="22"/>
          <w:lang w:val="ru-RU"/>
        </w:rPr>
        <w:t xml:space="preserve"> в течение всего года</w:t>
      </w:r>
      <w:r w:rsidRPr="00B6700E">
        <w:rPr>
          <w:szCs w:val="22"/>
          <w:lang w:val="ru-RU"/>
        </w:rPr>
        <w:t>;</w:t>
      </w:r>
    </w:p>
    <w:p w14:paraId="2E687241" w14:textId="77777777" w:rsidR="008E0150" w:rsidRPr="00B6700E" w:rsidRDefault="008E0150" w:rsidP="003C5F68">
      <w:pPr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c)</w:t>
      </w:r>
      <w:r w:rsidRPr="00B6700E">
        <w:rPr>
          <w:szCs w:val="22"/>
          <w:lang w:val="ru-RU"/>
        </w:rPr>
        <w:tab/>
        <w:t xml:space="preserve">что частоты IRDR предназначены для использования в целях радиопередачи во время бедствий, вызванных природными, экологическими и технологическими </w:t>
      </w:r>
      <w:r w:rsidR="008A2E39" w:rsidRPr="00B6700E">
        <w:rPr>
          <w:szCs w:val="22"/>
          <w:lang w:val="ru-RU"/>
        </w:rPr>
        <w:t>опасностями</w:t>
      </w:r>
      <w:r w:rsidRPr="00B6700E">
        <w:rPr>
          <w:szCs w:val="22"/>
          <w:lang w:val="ru-RU"/>
        </w:rPr>
        <w:t>, и</w:t>
      </w:r>
      <w:r w:rsidR="005C5C8D" w:rsidRPr="00B6700E">
        <w:rPr>
          <w:szCs w:val="22"/>
          <w:lang w:val="ru-RU"/>
        </w:rPr>
        <w:t> </w:t>
      </w:r>
      <w:r w:rsidRPr="00B6700E">
        <w:rPr>
          <w:szCs w:val="22"/>
          <w:lang w:val="ru-RU"/>
        </w:rPr>
        <w:t>для</w:t>
      </w:r>
      <w:r w:rsidR="005C5C8D" w:rsidRPr="00B6700E">
        <w:rPr>
          <w:szCs w:val="22"/>
          <w:lang w:val="ru-RU"/>
        </w:rPr>
        <w:t> </w:t>
      </w:r>
      <w:r w:rsidRPr="00B6700E">
        <w:rPr>
          <w:szCs w:val="22"/>
          <w:lang w:val="ru-RU"/>
        </w:rPr>
        <w:t>предупреждения о предстоящих событиях;</w:t>
      </w:r>
    </w:p>
    <w:p w14:paraId="77F3FB9B" w14:textId="77777777" w:rsidR="008E0150" w:rsidRPr="00B6700E" w:rsidRDefault="008E0150" w:rsidP="003C5F68">
      <w:pPr>
        <w:rPr>
          <w:szCs w:val="22"/>
          <w:lang w:val="ru-RU"/>
        </w:rPr>
      </w:pPr>
      <w:r w:rsidRPr="00B6700E">
        <w:rPr>
          <w:i/>
          <w:szCs w:val="22"/>
          <w:lang w:val="ru-RU"/>
        </w:rPr>
        <w:t>d)</w:t>
      </w:r>
      <w:r w:rsidRPr="00B6700E">
        <w:rPr>
          <w:szCs w:val="22"/>
          <w:lang w:val="ru-RU"/>
        </w:rPr>
        <w:tab/>
        <w:t>что использование любой частоты IRDR основано на принципе</w:t>
      </w:r>
      <w:r w:rsidR="008A2E39" w:rsidRPr="00B6700E">
        <w:rPr>
          <w:szCs w:val="22"/>
          <w:lang w:val="ru-RU"/>
        </w:rPr>
        <w:t xml:space="preserve"> "первым пришел – первым обслужен"</w:t>
      </w:r>
      <w:r w:rsidRPr="00B6700E">
        <w:rPr>
          <w:szCs w:val="22"/>
          <w:lang w:val="ru-RU"/>
        </w:rPr>
        <w:t>;</w:t>
      </w:r>
    </w:p>
    <w:p w14:paraId="66085AE6" w14:textId="77777777" w:rsidR="008E0150" w:rsidRPr="00B6700E" w:rsidRDefault="008E0150" w:rsidP="003C5F68">
      <w:pPr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e)</w:t>
      </w:r>
      <w:r w:rsidRPr="00B6700E">
        <w:rPr>
          <w:szCs w:val="22"/>
          <w:lang w:val="ru-RU"/>
        </w:rPr>
        <w:tab/>
        <w:t xml:space="preserve">что запросы на частоту IRDR должны </w:t>
      </w:r>
      <w:r w:rsidR="008A2E39" w:rsidRPr="00B6700E">
        <w:rPr>
          <w:szCs w:val="22"/>
          <w:lang w:val="ru-RU"/>
        </w:rPr>
        <w:t xml:space="preserve">загружаться </w:t>
      </w:r>
      <w:r w:rsidR="005C5C8D" w:rsidRPr="00B6700E">
        <w:rPr>
          <w:szCs w:val="22"/>
          <w:lang w:val="ru-RU"/>
        </w:rPr>
        <w:t>в</w:t>
      </w:r>
      <w:r w:rsidR="008A2E39" w:rsidRPr="00B6700E">
        <w:rPr>
          <w:szCs w:val="22"/>
          <w:lang w:val="ru-RU"/>
        </w:rPr>
        <w:t xml:space="preserve"> международную базу данных</w:t>
      </w:r>
      <w:r w:rsidRPr="00B6700E">
        <w:rPr>
          <w:szCs w:val="22"/>
          <w:lang w:val="ru-RU"/>
        </w:rPr>
        <w:t xml:space="preserve"> </w:t>
      </w:r>
      <w:r w:rsidR="005C5C8D" w:rsidRPr="00B6700E">
        <w:rPr>
          <w:szCs w:val="22"/>
          <w:lang w:val="ru-RU"/>
        </w:rPr>
        <w:t>ККВЧ</w:t>
      </w:r>
      <w:r w:rsidRPr="00B6700E">
        <w:rPr>
          <w:szCs w:val="22"/>
          <w:lang w:val="ru-RU"/>
        </w:rPr>
        <w:t xml:space="preserve"> в</w:t>
      </w:r>
      <w:r w:rsidR="005C5C8D" w:rsidRPr="00B6700E">
        <w:rPr>
          <w:szCs w:val="22"/>
          <w:lang w:val="ru-RU"/>
        </w:rPr>
        <w:t> </w:t>
      </w:r>
      <w:r w:rsidRPr="00B6700E">
        <w:rPr>
          <w:szCs w:val="22"/>
          <w:lang w:val="ru-RU"/>
        </w:rPr>
        <w:t xml:space="preserve">составе файла стандартных требований вместе с другими записями </w:t>
      </w:r>
      <w:r w:rsidR="005C5C8D" w:rsidRPr="00B6700E">
        <w:rPr>
          <w:szCs w:val="22"/>
          <w:lang w:val="ru-RU"/>
        </w:rPr>
        <w:t xml:space="preserve">организации </w:t>
      </w:r>
      <w:r w:rsidRPr="00B6700E">
        <w:rPr>
          <w:szCs w:val="22"/>
          <w:lang w:val="ru-RU"/>
        </w:rPr>
        <w:t>по управлению использованием частот (FMO);</w:t>
      </w:r>
    </w:p>
    <w:p w14:paraId="6994117A" w14:textId="77777777" w:rsidR="008E0150" w:rsidRPr="00B6700E" w:rsidRDefault="008E0150" w:rsidP="003C5F68">
      <w:pPr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f)</w:t>
      </w:r>
      <w:r w:rsidRPr="00B6700E">
        <w:rPr>
          <w:szCs w:val="22"/>
          <w:lang w:val="ru-RU"/>
        </w:rPr>
        <w:tab/>
        <w:t xml:space="preserve">что в соответствующем столбце </w:t>
      </w:r>
      <w:r w:rsidR="00304613" w:rsidRPr="00B6700E">
        <w:rPr>
          <w:szCs w:val="22"/>
          <w:lang w:val="ru-RU"/>
        </w:rPr>
        <w:t xml:space="preserve">должен быть </w:t>
      </w:r>
      <w:r w:rsidRPr="00B6700E">
        <w:rPr>
          <w:szCs w:val="22"/>
          <w:lang w:val="ru-RU"/>
        </w:rPr>
        <w:t>указа</w:t>
      </w:r>
      <w:r w:rsidR="00304613" w:rsidRPr="00B6700E">
        <w:rPr>
          <w:szCs w:val="22"/>
          <w:lang w:val="ru-RU"/>
        </w:rPr>
        <w:t>н</w:t>
      </w:r>
      <w:r w:rsidRPr="00B6700E">
        <w:rPr>
          <w:szCs w:val="22"/>
          <w:lang w:val="ru-RU"/>
        </w:rPr>
        <w:t xml:space="preserve"> соб</w:t>
      </w:r>
      <w:r w:rsidR="00957896" w:rsidRPr="00B6700E">
        <w:rPr>
          <w:szCs w:val="22"/>
          <w:lang w:val="ru-RU"/>
        </w:rPr>
        <w:t>ственный код FMO организации. В </w:t>
      </w:r>
      <w:r w:rsidRPr="00B6700E">
        <w:rPr>
          <w:szCs w:val="22"/>
          <w:lang w:val="ru-RU"/>
        </w:rPr>
        <w:t>поле "</w:t>
      </w:r>
      <w:r w:rsidR="00304613" w:rsidRPr="00B6700E">
        <w:rPr>
          <w:szCs w:val="22"/>
          <w:lang w:val="ru-RU"/>
        </w:rPr>
        <w:t>Broadcaster" (</w:t>
      </w:r>
      <w:r w:rsidRPr="00B6700E">
        <w:rPr>
          <w:szCs w:val="22"/>
          <w:lang w:val="ru-RU"/>
        </w:rPr>
        <w:t>Радиовещательная организация</w:t>
      </w:r>
      <w:r w:rsidR="00304613" w:rsidRPr="00B6700E">
        <w:rPr>
          <w:szCs w:val="22"/>
          <w:lang w:val="ru-RU"/>
        </w:rPr>
        <w:t>)</w:t>
      </w:r>
      <w:r w:rsidRPr="00B6700E">
        <w:rPr>
          <w:szCs w:val="22"/>
          <w:lang w:val="ru-RU"/>
        </w:rPr>
        <w:t xml:space="preserve"> может использоваться код "RDR";</w:t>
      </w:r>
    </w:p>
    <w:p w14:paraId="706F730C" w14:textId="77777777" w:rsidR="008E0150" w:rsidRPr="00B6700E" w:rsidRDefault="008E0150" w:rsidP="003C5F68">
      <w:pPr>
        <w:rPr>
          <w:spacing w:val="-2"/>
          <w:szCs w:val="22"/>
          <w:lang w:val="ru-RU"/>
        </w:rPr>
      </w:pPr>
      <w:r w:rsidRPr="00B6700E">
        <w:rPr>
          <w:i/>
          <w:iCs/>
          <w:spacing w:val="-2"/>
          <w:szCs w:val="22"/>
          <w:lang w:val="ru-RU"/>
        </w:rPr>
        <w:t>g)</w:t>
      </w:r>
      <w:r w:rsidRPr="00B6700E">
        <w:rPr>
          <w:spacing w:val="-2"/>
          <w:szCs w:val="22"/>
          <w:lang w:val="ru-RU"/>
        </w:rPr>
        <w:tab/>
        <w:t>что в поле "</w:t>
      </w:r>
      <w:r w:rsidR="00304613" w:rsidRPr="00B6700E">
        <w:rPr>
          <w:spacing w:val="-2"/>
          <w:szCs w:val="22"/>
          <w:lang w:val="ru-RU"/>
        </w:rPr>
        <w:t>Notes" (</w:t>
      </w:r>
      <w:r w:rsidRPr="00B6700E">
        <w:rPr>
          <w:spacing w:val="-2"/>
          <w:szCs w:val="22"/>
          <w:lang w:val="ru-RU"/>
        </w:rPr>
        <w:t>Примечания</w:t>
      </w:r>
      <w:r w:rsidR="00304613" w:rsidRPr="00B6700E">
        <w:rPr>
          <w:spacing w:val="-2"/>
          <w:szCs w:val="22"/>
          <w:lang w:val="ru-RU"/>
        </w:rPr>
        <w:t>)</w:t>
      </w:r>
      <w:r w:rsidRPr="00B6700E">
        <w:rPr>
          <w:spacing w:val="-2"/>
          <w:szCs w:val="22"/>
          <w:lang w:val="ru-RU"/>
        </w:rPr>
        <w:t xml:space="preserve"> файла запроса на частоты IRDR </w:t>
      </w:r>
      <w:r w:rsidR="00304613" w:rsidRPr="00B6700E">
        <w:rPr>
          <w:spacing w:val="-2"/>
          <w:szCs w:val="22"/>
          <w:lang w:val="ru-RU"/>
        </w:rPr>
        <w:t xml:space="preserve">следует </w:t>
      </w:r>
      <w:r w:rsidRPr="00B6700E">
        <w:rPr>
          <w:spacing w:val="-2"/>
          <w:szCs w:val="22"/>
          <w:lang w:val="ru-RU"/>
        </w:rPr>
        <w:t>указа</w:t>
      </w:r>
      <w:r w:rsidR="00304613" w:rsidRPr="00B6700E">
        <w:rPr>
          <w:spacing w:val="-2"/>
          <w:szCs w:val="22"/>
          <w:lang w:val="ru-RU"/>
        </w:rPr>
        <w:t>ть</w:t>
      </w:r>
      <w:r w:rsidRPr="00B6700E">
        <w:rPr>
          <w:spacing w:val="-2"/>
          <w:szCs w:val="22"/>
          <w:lang w:val="ru-RU"/>
        </w:rPr>
        <w:t xml:space="preserve"> "IRDR";</w:t>
      </w:r>
    </w:p>
    <w:p w14:paraId="7E9D8B9E" w14:textId="4DB28B3E" w:rsidR="008E0150" w:rsidRPr="00B6700E" w:rsidRDefault="008E0150" w:rsidP="003C5F68">
      <w:pPr>
        <w:rPr>
          <w:szCs w:val="22"/>
          <w:u w:val="double"/>
          <w:lang w:val="ru-RU"/>
        </w:rPr>
      </w:pPr>
      <w:r w:rsidRPr="00B6700E">
        <w:rPr>
          <w:i/>
          <w:iCs/>
          <w:szCs w:val="22"/>
          <w:lang w:val="ru-RU"/>
        </w:rPr>
        <w:t>h)</w:t>
      </w:r>
      <w:r w:rsidRPr="00B6700E">
        <w:rPr>
          <w:szCs w:val="22"/>
          <w:lang w:val="ru-RU"/>
        </w:rPr>
        <w:tab/>
        <w:t>что после получения запроса на IRDR распространяется специальное циркулярное сообщение по общему адресу</w:t>
      </w:r>
      <w:r w:rsidR="003F64A4">
        <w:rPr>
          <w:szCs w:val="22"/>
          <w:lang w:val="ru-RU"/>
        </w:rPr>
        <w:t>:</w:t>
      </w:r>
      <w:r w:rsidR="00AD0452" w:rsidRPr="00B6700E">
        <w:rPr>
          <w:szCs w:val="22"/>
          <w:lang w:val="ru-RU"/>
        </w:rPr>
        <w:t xml:space="preserve"> </w:t>
      </w:r>
      <w:hyperlink r:id="rId15" w:history="1">
        <w:r w:rsidR="00AD0452" w:rsidRPr="00B6700E">
          <w:rPr>
            <w:rStyle w:val="Hyperlink"/>
            <w:rFonts w:asciiTheme="majorBidi" w:hAnsiTheme="majorBidi" w:cstheme="majorBidi"/>
            <w:szCs w:val="22"/>
            <w:lang w:val="ru-RU"/>
          </w:rPr>
          <w:t>hfcc@itu.int</w:t>
        </w:r>
      </w:hyperlink>
      <w:r w:rsidRPr="00B6700E">
        <w:rPr>
          <w:szCs w:val="22"/>
          <w:lang w:val="ru-RU"/>
        </w:rPr>
        <w:t>;</w:t>
      </w:r>
    </w:p>
    <w:p w14:paraId="7D021AC4" w14:textId="77777777" w:rsidR="008E0150" w:rsidRPr="00B6700E" w:rsidRDefault="008E0150" w:rsidP="003C5F68">
      <w:pPr>
        <w:rPr>
          <w:szCs w:val="22"/>
          <w:lang w:val="ru-RU"/>
        </w:rPr>
      </w:pPr>
      <w:r w:rsidRPr="00B6700E">
        <w:rPr>
          <w:i/>
          <w:iCs/>
          <w:szCs w:val="22"/>
          <w:lang w:val="ru-RU"/>
        </w:rPr>
        <w:t>i)</w:t>
      </w:r>
      <w:r w:rsidRPr="00B6700E">
        <w:rPr>
          <w:szCs w:val="22"/>
          <w:lang w:val="ru-RU"/>
        </w:rPr>
        <w:tab/>
        <w:t xml:space="preserve">что отдельный список запросов IRDR публикуется как в разделе для </w:t>
      </w:r>
      <w:r w:rsidR="00304613" w:rsidRPr="00B6700E">
        <w:rPr>
          <w:szCs w:val="22"/>
          <w:lang w:val="ru-RU"/>
        </w:rPr>
        <w:t>Членов</w:t>
      </w:r>
      <w:r w:rsidRPr="00B6700E">
        <w:rPr>
          <w:szCs w:val="22"/>
          <w:lang w:val="ru-RU"/>
        </w:rPr>
        <w:t xml:space="preserve">, так и в общедоступных разделах веб-сайта </w:t>
      </w:r>
      <w:r w:rsidR="008A2E39" w:rsidRPr="00B6700E">
        <w:rPr>
          <w:szCs w:val="22"/>
          <w:lang w:val="ru-RU"/>
        </w:rPr>
        <w:t>ККВЧ</w:t>
      </w:r>
      <w:r w:rsidRPr="00B6700E">
        <w:rPr>
          <w:szCs w:val="22"/>
          <w:lang w:val="ru-RU"/>
        </w:rPr>
        <w:t>,</w:t>
      </w:r>
    </w:p>
    <w:p w14:paraId="54C9C078" w14:textId="77777777" w:rsidR="008E0150" w:rsidRPr="00B6700E" w:rsidRDefault="008E0150" w:rsidP="003C5F68">
      <w:pPr>
        <w:pStyle w:val="Call"/>
        <w:rPr>
          <w:szCs w:val="22"/>
          <w:lang w:val="ru-RU"/>
        </w:rPr>
      </w:pPr>
      <w:r w:rsidRPr="00B6700E">
        <w:rPr>
          <w:szCs w:val="22"/>
          <w:lang w:val="ru-RU"/>
        </w:rPr>
        <w:t>рекомендует</w:t>
      </w:r>
    </w:p>
    <w:p w14:paraId="5AE9B1C1" w14:textId="12BE9CA3" w:rsidR="006D0BC7" w:rsidRPr="00B6700E" w:rsidRDefault="008E0150" w:rsidP="003C5F68">
      <w:pPr>
        <w:rPr>
          <w:sz w:val="20"/>
          <w:lang w:val="ru-RU"/>
        </w:rPr>
      </w:pPr>
      <w:r w:rsidRPr="00B6700E">
        <w:rPr>
          <w:bCs/>
          <w:szCs w:val="22"/>
          <w:lang w:val="ru-RU"/>
        </w:rPr>
        <w:t xml:space="preserve">зарезервировать </w:t>
      </w:r>
      <w:r w:rsidR="007170AA" w:rsidRPr="00B6700E">
        <w:rPr>
          <w:bCs/>
          <w:szCs w:val="22"/>
          <w:lang w:val="ru-RU"/>
        </w:rPr>
        <w:t xml:space="preserve">в ежедневном круглосуточном режиме </w:t>
      </w:r>
      <w:r w:rsidRPr="00B6700E">
        <w:rPr>
          <w:bCs/>
          <w:szCs w:val="22"/>
          <w:lang w:val="ru-RU"/>
        </w:rPr>
        <w:t>частоты IRDR, перечисленные в Приложении</w:t>
      </w:r>
      <w:r w:rsidR="008A2E39" w:rsidRPr="00B6700E">
        <w:rPr>
          <w:bCs/>
          <w:szCs w:val="22"/>
          <w:lang w:val="ru-RU"/>
        </w:rPr>
        <w:t> </w:t>
      </w:r>
      <w:r w:rsidRPr="00B6700E">
        <w:rPr>
          <w:bCs/>
          <w:szCs w:val="22"/>
          <w:lang w:val="ru-RU"/>
        </w:rPr>
        <w:t xml:space="preserve">1, для </w:t>
      </w:r>
      <w:r w:rsidR="00D74B86" w:rsidRPr="00B6700E">
        <w:rPr>
          <w:bCs/>
          <w:szCs w:val="22"/>
          <w:lang w:val="ru-RU"/>
        </w:rPr>
        <w:t>широковещательной передачи</w:t>
      </w:r>
      <w:r w:rsidRPr="00B6700E">
        <w:rPr>
          <w:bCs/>
          <w:szCs w:val="22"/>
          <w:lang w:val="ru-RU"/>
        </w:rPr>
        <w:t xml:space="preserve"> </w:t>
      </w:r>
      <w:r w:rsidR="008A2E39" w:rsidRPr="00B6700E">
        <w:rPr>
          <w:bCs/>
          <w:szCs w:val="22"/>
          <w:lang w:val="ru-RU"/>
        </w:rPr>
        <w:t>в</w:t>
      </w:r>
      <w:r w:rsidRPr="00B6700E">
        <w:rPr>
          <w:bCs/>
          <w:szCs w:val="22"/>
          <w:lang w:val="ru-RU"/>
        </w:rPr>
        <w:t xml:space="preserve"> чрезвычайных ситуациях в </w:t>
      </w:r>
      <w:r w:rsidR="00D74B86" w:rsidRPr="00B6700E">
        <w:rPr>
          <w:bCs/>
          <w:szCs w:val="22"/>
          <w:lang w:val="ru-RU"/>
        </w:rPr>
        <w:t xml:space="preserve">полосах </w:t>
      </w:r>
      <w:r w:rsidRPr="00B6700E">
        <w:rPr>
          <w:bCs/>
          <w:szCs w:val="22"/>
          <w:lang w:val="ru-RU"/>
        </w:rPr>
        <w:t>высок</w:t>
      </w:r>
      <w:r w:rsidR="00D74B86" w:rsidRPr="00B6700E">
        <w:rPr>
          <w:bCs/>
          <w:szCs w:val="22"/>
          <w:lang w:val="ru-RU"/>
        </w:rPr>
        <w:t xml:space="preserve">их </w:t>
      </w:r>
      <w:r w:rsidRPr="00B6700E">
        <w:rPr>
          <w:bCs/>
          <w:szCs w:val="22"/>
          <w:lang w:val="ru-RU"/>
        </w:rPr>
        <w:t>частот (ВЧ).</w:t>
      </w:r>
    </w:p>
    <w:p w14:paraId="5255241C" w14:textId="77777777" w:rsidR="00DA18BD" w:rsidRPr="00B6700E" w:rsidRDefault="008A2E39" w:rsidP="00180606">
      <w:pPr>
        <w:pStyle w:val="Note"/>
        <w:rPr>
          <w:lang w:val="ru-RU"/>
        </w:rPr>
      </w:pPr>
      <w:r w:rsidRPr="00B6700E">
        <w:rPr>
          <w:lang w:val="ru-RU"/>
        </w:rPr>
        <w:t xml:space="preserve">ПРИМЕЧАНИЕ. – Частоты IRDR, перечисленные в Приложении 1, не обозначены как частоты </w:t>
      </w:r>
      <w:r w:rsidR="00CF422C" w:rsidRPr="00B6700E">
        <w:rPr>
          <w:lang w:val="ru-RU"/>
        </w:rPr>
        <w:t xml:space="preserve">для </w:t>
      </w:r>
      <w:r w:rsidR="00D74B86" w:rsidRPr="00B6700E">
        <w:rPr>
          <w:lang w:val="ru-RU"/>
        </w:rPr>
        <w:t xml:space="preserve">широковещательной передачи </w:t>
      </w:r>
      <w:r w:rsidRPr="00B6700E">
        <w:rPr>
          <w:lang w:val="ru-RU"/>
        </w:rPr>
        <w:t xml:space="preserve">в чрезвычайных ситуациях в </w:t>
      </w:r>
      <w:r w:rsidR="005C5C8D" w:rsidRPr="00180606">
        <w:t>Статье</w:t>
      </w:r>
      <w:r w:rsidR="005C5C8D" w:rsidRPr="00B6700E">
        <w:rPr>
          <w:lang w:val="ru-RU"/>
        </w:rPr>
        <w:t xml:space="preserve"> </w:t>
      </w:r>
      <w:r w:rsidRPr="00B6700E">
        <w:rPr>
          <w:b/>
          <w:lang w:val="ru-RU"/>
        </w:rPr>
        <w:t>5</w:t>
      </w:r>
      <w:r w:rsidRPr="00B6700E">
        <w:rPr>
          <w:lang w:val="ru-RU"/>
        </w:rPr>
        <w:t xml:space="preserve"> Регламента радиосвязи.</w:t>
      </w:r>
    </w:p>
    <w:p w14:paraId="27572EB3" w14:textId="774FF90D" w:rsidR="003C5F68" w:rsidRPr="00B6700E" w:rsidRDefault="003C5F68" w:rsidP="003C5F68">
      <w:pPr>
        <w:rPr>
          <w:sz w:val="26"/>
          <w:lang w:val="ru-RU"/>
        </w:rPr>
      </w:pPr>
    </w:p>
    <w:p w14:paraId="56A74B6A" w14:textId="77777777" w:rsidR="006D0BC7" w:rsidRPr="00B6700E" w:rsidRDefault="008A2E39" w:rsidP="00B6700E">
      <w:pPr>
        <w:pStyle w:val="AnnexNoTitle"/>
        <w:spacing w:after="240"/>
        <w:rPr>
          <w:szCs w:val="26"/>
          <w:lang w:val="ru-RU"/>
        </w:rPr>
      </w:pPr>
      <w:r w:rsidRPr="00B6700E">
        <w:rPr>
          <w:szCs w:val="26"/>
          <w:lang w:val="ru-RU"/>
        </w:rPr>
        <w:t>Приложение</w:t>
      </w:r>
      <w:r w:rsidR="006D0BC7" w:rsidRPr="00B6700E">
        <w:rPr>
          <w:szCs w:val="26"/>
          <w:lang w:val="ru-RU"/>
        </w:rPr>
        <w:t xml:space="preserve"> 1</w:t>
      </w:r>
      <w:r w:rsidR="00DA18BD" w:rsidRPr="00B6700E">
        <w:rPr>
          <w:szCs w:val="26"/>
          <w:lang w:val="ru-RU"/>
        </w:rPr>
        <w:br/>
      </w:r>
      <w:r w:rsidR="00DA18BD" w:rsidRPr="00B6700E">
        <w:rPr>
          <w:lang w:val="ru-RU"/>
        </w:rPr>
        <w:br/>
      </w:r>
      <w:r w:rsidRPr="00B6700E">
        <w:rPr>
          <w:szCs w:val="26"/>
          <w:lang w:val="ru-RU"/>
        </w:rPr>
        <w:t xml:space="preserve">Частоты IRDR для </w:t>
      </w:r>
      <w:r w:rsidR="00D74B86" w:rsidRPr="00B6700E">
        <w:rPr>
          <w:szCs w:val="26"/>
          <w:lang w:val="ru-RU"/>
        </w:rPr>
        <w:t xml:space="preserve">широковещательной передачи </w:t>
      </w:r>
      <w:r w:rsidRPr="00B6700E">
        <w:rPr>
          <w:szCs w:val="26"/>
          <w:lang w:val="ru-RU"/>
        </w:rPr>
        <w:t>в чрезвычайных ситуациях в </w:t>
      </w:r>
      <w:r w:rsidR="00D74B86" w:rsidRPr="00B6700E">
        <w:rPr>
          <w:szCs w:val="26"/>
          <w:lang w:val="ru-RU"/>
        </w:rPr>
        <w:t xml:space="preserve">полосах </w:t>
      </w:r>
      <w:r w:rsidRPr="00B6700E">
        <w:rPr>
          <w:szCs w:val="26"/>
          <w:lang w:val="ru-RU"/>
        </w:rPr>
        <w:t>высок</w:t>
      </w:r>
      <w:r w:rsidR="00D74B86" w:rsidRPr="00B6700E">
        <w:rPr>
          <w:szCs w:val="26"/>
          <w:lang w:val="ru-RU"/>
        </w:rPr>
        <w:t xml:space="preserve">их </w:t>
      </w:r>
      <w:r w:rsidRPr="00B6700E">
        <w:rPr>
          <w:szCs w:val="26"/>
          <w:lang w:val="ru-RU"/>
        </w:rPr>
        <w:t>частот (ВЧ)</w:t>
      </w:r>
    </w:p>
    <w:tbl>
      <w:tblPr>
        <w:tblStyle w:val="TableGrid"/>
        <w:tblW w:w="5036" w:type="dxa"/>
        <w:jc w:val="center"/>
        <w:tblLayout w:type="fixed"/>
        <w:tblLook w:val="04A0" w:firstRow="1" w:lastRow="0" w:firstColumn="1" w:lastColumn="0" w:noHBand="0" w:noVBand="1"/>
      </w:tblPr>
      <w:tblGrid>
        <w:gridCol w:w="2318"/>
        <w:gridCol w:w="2718"/>
      </w:tblGrid>
      <w:tr w:rsidR="007170AA" w:rsidRPr="003F64A4" w14:paraId="37DC0572" w14:textId="77777777" w:rsidTr="007170AA">
        <w:trPr>
          <w:jc w:val="center"/>
        </w:trPr>
        <w:tc>
          <w:tcPr>
            <w:tcW w:w="2318" w:type="dxa"/>
            <w:vAlign w:val="center"/>
          </w:tcPr>
          <w:p w14:paraId="6B04F8CC" w14:textId="77777777" w:rsidR="007170AA" w:rsidRPr="003F64A4" w:rsidRDefault="007170AA" w:rsidP="003C5F68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Диапазон (МГц)</w:t>
            </w:r>
          </w:p>
        </w:tc>
        <w:tc>
          <w:tcPr>
            <w:tcW w:w="2718" w:type="dxa"/>
            <w:vAlign w:val="center"/>
          </w:tcPr>
          <w:p w14:paraId="38C99B67" w14:textId="77777777" w:rsidR="007170AA" w:rsidRPr="003F64A4" w:rsidRDefault="007170AA" w:rsidP="003C5F68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Частота IRDR (кГц)</w:t>
            </w:r>
            <w:r w:rsidRPr="003F64A4">
              <w:rPr>
                <w:rStyle w:val="FootnoteReference"/>
                <w:b w:val="0"/>
                <w:bCs/>
                <w:lang w:val="ru-RU"/>
              </w:rPr>
              <w:footnoteReference w:id="1"/>
            </w:r>
          </w:p>
        </w:tc>
      </w:tr>
      <w:tr w:rsidR="007170AA" w:rsidRPr="003F64A4" w14:paraId="20544B66" w14:textId="77777777" w:rsidTr="007170AA">
        <w:trPr>
          <w:jc w:val="center"/>
        </w:trPr>
        <w:tc>
          <w:tcPr>
            <w:tcW w:w="2318" w:type="dxa"/>
          </w:tcPr>
          <w:p w14:paraId="0EC9B6D1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2718" w:type="dxa"/>
          </w:tcPr>
          <w:p w14:paraId="6B771F94" w14:textId="7754F1E8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5</w:t>
            </w:r>
            <w:r w:rsidR="003F64A4" w:rsidRPr="003F64A4">
              <w:rPr>
                <w:rFonts w:ascii="Times New Roman" w:hAnsi="Times New Roman"/>
                <w:lang w:val="ru-RU"/>
              </w:rPr>
              <w:t> </w:t>
            </w:r>
            <w:r w:rsidRPr="003F64A4">
              <w:rPr>
                <w:rFonts w:ascii="Times New Roman" w:hAnsi="Times New Roman"/>
                <w:lang w:val="ru-RU"/>
              </w:rPr>
              <w:t>910</w:t>
            </w:r>
          </w:p>
        </w:tc>
      </w:tr>
      <w:tr w:rsidR="007170AA" w:rsidRPr="003F64A4" w14:paraId="713ABCCB" w14:textId="77777777" w:rsidTr="007170AA">
        <w:trPr>
          <w:jc w:val="center"/>
        </w:trPr>
        <w:tc>
          <w:tcPr>
            <w:tcW w:w="2318" w:type="dxa"/>
          </w:tcPr>
          <w:p w14:paraId="5CDD4A24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2718" w:type="dxa"/>
          </w:tcPr>
          <w:p w14:paraId="307228DC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7 400</w:t>
            </w:r>
          </w:p>
        </w:tc>
      </w:tr>
      <w:tr w:rsidR="007170AA" w:rsidRPr="003F64A4" w14:paraId="52F5734B" w14:textId="77777777" w:rsidTr="007170AA">
        <w:trPr>
          <w:jc w:val="center"/>
        </w:trPr>
        <w:tc>
          <w:tcPr>
            <w:tcW w:w="2318" w:type="dxa"/>
          </w:tcPr>
          <w:p w14:paraId="7569ADAE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2718" w:type="dxa"/>
          </w:tcPr>
          <w:p w14:paraId="7238E8D0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9 430</w:t>
            </w:r>
          </w:p>
        </w:tc>
      </w:tr>
      <w:tr w:rsidR="007170AA" w:rsidRPr="003F64A4" w14:paraId="19AD5176" w14:textId="77777777" w:rsidTr="007170AA">
        <w:trPr>
          <w:jc w:val="center"/>
        </w:trPr>
        <w:tc>
          <w:tcPr>
            <w:tcW w:w="2318" w:type="dxa"/>
          </w:tcPr>
          <w:p w14:paraId="2D54E9B3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2718" w:type="dxa"/>
          </w:tcPr>
          <w:p w14:paraId="2D964F9F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11 840</w:t>
            </w:r>
          </w:p>
        </w:tc>
      </w:tr>
      <w:tr w:rsidR="007170AA" w:rsidRPr="003F64A4" w14:paraId="4939327E" w14:textId="77777777" w:rsidTr="007170AA">
        <w:trPr>
          <w:jc w:val="center"/>
        </w:trPr>
        <w:tc>
          <w:tcPr>
            <w:tcW w:w="2318" w:type="dxa"/>
          </w:tcPr>
          <w:p w14:paraId="291ADEEE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2718" w:type="dxa"/>
          </w:tcPr>
          <w:p w14:paraId="06E719BF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13 620</w:t>
            </w:r>
          </w:p>
        </w:tc>
      </w:tr>
      <w:tr w:rsidR="007170AA" w:rsidRPr="003F64A4" w14:paraId="3FDBD7A1" w14:textId="77777777" w:rsidTr="007170AA">
        <w:trPr>
          <w:jc w:val="center"/>
        </w:trPr>
        <w:tc>
          <w:tcPr>
            <w:tcW w:w="2318" w:type="dxa"/>
          </w:tcPr>
          <w:p w14:paraId="3252FA4B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2718" w:type="dxa"/>
          </w:tcPr>
          <w:p w14:paraId="3458E604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15 650</w:t>
            </w:r>
          </w:p>
        </w:tc>
      </w:tr>
      <w:tr w:rsidR="007170AA" w:rsidRPr="003F64A4" w14:paraId="7004A4CD" w14:textId="77777777" w:rsidTr="007170AA">
        <w:trPr>
          <w:jc w:val="center"/>
        </w:trPr>
        <w:tc>
          <w:tcPr>
            <w:tcW w:w="2318" w:type="dxa"/>
          </w:tcPr>
          <w:p w14:paraId="6FEC20B7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2718" w:type="dxa"/>
          </w:tcPr>
          <w:p w14:paraId="50AFF587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17 500</w:t>
            </w:r>
          </w:p>
        </w:tc>
      </w:tr>
      <w:tr w:rsidR="007170AA" w:rsidRPr="003F64A4" w14:paraId="11475530" w14:textId="77777777" w:rsidTr="007170AA">
        <w:trPr>
          <w:jc w:val="center"/>
        </w:trPr>
        <w:tc>
          <w:tcPr>
            <w:tcW w:w="2318" w:type="dxa"/>
          </w:tcPr>
          <w:p w14:paraId="7D333824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2718" w:type="dxa"/>
          </w:tcPr>
          <w:p w14:paraId="30FDBE08" w14:textId="319BC78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18</w:t>
            </w:r>
            <w:r w:rsidR="003F64A4" w:rsidRPr="003F64A4">
              <w:rPr>
                <w:rFonts w:ascii="Times New Roman" w:hAnsi="Times New Roman"/>
                <w:lang w:val="ru-RU"/>
              </w:rPr>
              <w:t> </w:t>
            </w:r>
            <w:r w:rsidRPr="003F64A4">
              <w:rPr>
                <w:rFonts w:ascii="Times New Roman" w:hAnsi="Times New Roman"/>
                <w:lang w:val="ru-RU"/>
              </w:rPr>
              <w:t>950</w:t>
            </w:r>
          </w:p>
        </w:tc>
      </w:tr>
      <w:tr w:rsidR="007170AA" w:rsidRPr="003F64A4" w14:paraId="6C088878" w14:textId="77777777" w:rsidTr="007170AA">
        <w:trPr>
          <w:jc w:val="center"/>
        </w:trPr>
        <w:tc>
          <w:tcPr>
            <w:tcW w:w="2318" w:type="dxa"/>
          </w:tcPr>
          <w:p w14:paraId="789BB9EC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2718" w:type="dxa"/>
          </w:tcPr>
          <w:p w14:paraId="09388860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21 840</w:t>
            </w:r>
          </w:p>
        </w:tc>
      </w:tr>
      <w:tr w:rsidR="007170AA" w:rsidRPr="003F64A4" w14:paraId="55117B9B" w14:textId="77777777" w:rsidTr="007170AA">
        <w:trPr>
          <w:jc w:val="center"/>
        </w:trPr>
        <w:tc>
          <w:tcPr>
            <w:tcW w:w="2318" w:type="dxa"/>
          </w:tcPr>
          <w:p w14:paraId="1E68417B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2718" w:type="dxa"/>
          </w:tcPr>
          <w:p w14:paraId="20A4D617" w14:textId="77777777" w:rsidR="007170AA" w:rsidRPr="003F64A4" w:rsidRDefault="007170AA" w:rsidP="003C5F6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3F64A4">
              <w:rPr>
                <w:rFonts w:ascii="Times New Roman" w:hAnsi="Times New Roman"/>
                <w:lang w:val="ru-RU"/>
              </w:rPr>
              <w:t>26 010</w:t>
            </w:r>
          </w:p>
        </w:tc>
      </w:tr>
    </w:tbl>
    <w:p w14:paraId="61A36D39" w14:textId="39AA2419" w:rsidR="006D0BC7" w:rsidRDefault="003F706B" w:rsidP="003C5F68">
      <w:pPr>
        <w:pStyle w:val="AnnexNoTitle"/>
        <w:rPr>
          <w:szCs w:val="26"/>
          <w:lang w:val="ru-RU"/>
        </w:rPr>
      </w:pPr>
      <w:r w:rsidRPr="00B6700E">
        <w:rPr>
          <w:szCs w:val="26"/>
          <w:lang w:val="ru-RU"/>
        </w:rPr>
        <w:lastRenderedPageBreak/>
        <w:t>Библиография</w:t>
      </w:r>
    </w:p>
    <w:p w14:paraId="4F37A25B" w14:textId="590DB00B" w:rsidR="00180606" w:rsidRPr="00180606" w:rsidRDefault="00180606" w:rsidP="00180606">
      <w:pPr>
        <w:pStyle w:val="Normalaftertitle"/>
        <w:spacing w:before="0"/>
        <w:rPr>
          <w:lang w:val="en-GB"/>
        </w:rPr>
      </w:pPr>
    </w:p>
    <w:p w14:paraId="434F0C9C" w14:textId="77777777" w:rsidR="003F706B" w:rsidRPr="00B6700E" w:rsidRDefault="003F706B" w:rsidP="00180606">
      <w:pPr>
        <w:pStyle w:val="Reftext"/>
        <w:rPr>
          <w:i/>
          <w:lang w:val="ru-RU"/>
        </w:rPr>
      </w:pPr>
      <w:r w:rsidRPr="00B6700E">
        <w:rPr>
          <w:lang w:val="ru-RU"/>
        </w:rPr>
        <w:t xml:space="preserve">Резолюция </w:t>
      </w:r>
      <w:r w:rsidRPr="00B6700E">
        <w:rPr>
          <w:b/>
          <w:lang w:val="ru-RU"/>
        </w:rPr>
        <w:t>647 (Пересм. ВКР-15)</w:t>
      </w:r>
      <w:r w:rsidRPr="00B6700E">
        <w:rPr>
          <w:lang w:val="ru-RU"/>
        </w:rPr>
        <w:t xml:space="preserve"> – Аспекты радиосвязи, включая руководящие указания по управлению использованием спектра, при раннем предупреждении, прогнозировании, обнаружении, смягчении последствий бедствий и операциях по оказанию помощи в чрезвычайных ситуациях и при бедствиях</w:t>
      </w:r>
    </w:p>
    <w:p w14:paraId="4AA38640" w14:textId="6A824A0E" w:rsidR="003F706B" w:rsidRPr="00B6700E" w:rsidRDefault="003F706B" w:rsidP="003F706B">
      <w:pPr>
        <w:pStyle w:val="Reftext"/>
        <w:rPr>
          <w:iCs/>
          <w:lang w:val="ru-RU"/>
        </w:rPr>
      </w:pPr>
      <w:r w:rsidRPr="00B6700E">
        <w:rPr>
          <w:lang w:val="ru-RU"/>
        </w:rPr>
        <w:t xml:space="preserve">Резолюция </w:t>
      </w:r>
      <w:hyperlink r:id="rId16" w:history="1">
        <w:r w:rsidR="003F64A4" w:rsidRPr="00180606">
          <w:rPr>
            <w:lang w:val="ru-RU"/>
          </w:rPr>
          <w:t>МСЭ-R 55</w:t>
        </w:r>
      </w:hyperlink>
      <w:r w:rsidRPr="00B6700E">
        <w:rPr>
          <w:lang w:val="ru-RU"/>
        </w:rPr>
        <w:t xml:space="preserve"> – Исследования МСЭ-R в области прогнозирования, обнаружения, </w:t>
      </w:r>
      <w:r w:rsidRPr="00B6700E">
        <w:rPr>
          <w:iCs/>
          <w:lang w:val="ru-RU"/>
        </w:rPr>
        <w:t>смягчения последствий бедствий и оказания помощи</w:t>
      </w:r>
      <w:r w:rsidRPr="00B6700E">
        <w:rPr>
          <w:lang w:val="ru-RU"/>
        </w:rPr>
        <w:t xml:space="preserve"> </w:t>
      </w:r>
      <w:r w:rsidR="005C5C8D" w:rsidRPr="00B6700E">
        <w:rPr>
          <w:lang w:val="ru-RU"/>
        </w:rPr>
        <w:t>при бедствиях</w:t>
      </w:r>
    </w:p>
    <w:p w14:paraId="7E622D52" w14:textId="3DD56798" w:rsidR="003F706B" w:rsidRPr="00B6700E" w:rsidRDefault="003F706B" w:rsidP="003F706B">
      <w:pPr>
        <w:pStyle w:val="Reftext"/>
        <w:rPr>
          <w:iCs/>
          <w:lang w:val="ru-RU"/>
        </w:rPr>
      </w:pPr>
      <w:r w:rsidRPr="00180606">
        <w:rPr>
          <w:lang w:val="ru-RU"/>
        </w:rPr>
        <w:t xml:space="preserve">Вопрос </w:t>
      </w:r>
      <w:hyperlink r:id="rId17" w:history="1">
        <w:r w:rsidR="003F64A4" w:rsidRPr="00180606">
          <w:rPr>
            <w:lang w:val="ru-RU"/>
          </w:rPr>
          <w:t>МСЭ-R 118-1/6</w:t>
        </w:r>
      </w:hyperlink>
      <w:r w:rsidRPr="00B6700E">
        <w:rPr>
          <w:iCs/>
          <w:lang w:val="ru-RU"/>
        </w:rPr>
        <w:t xml:space="preserve"> – Средства радиовещания для предупреждения населения, смягчения последствий бедствий и оказания помощи при бедствиях</w:t>
      </w:r>
    </w:p>
    <w:p w14:paraId="1771AE75" w14:textId="5206806F" w:rsidR="006D0BC7" w:rsidRPr="00B6700E" w:rsidRDefault="005C5C8D" w:rsidP="003F706B">
      <w:pPr>
        <w:pStyle w:val="Reftext"/>
        <w:rPr>
          <w:iCs/>
          <w:szCs w:val="22"/>
          <w:lang w:val="ru-RU"/>
        </w:rPr>
      </w:pPr>
      <w:r w:rsidRPr="00B6700E">
        <w:rPr>
          <w:iCs/>
          <w:lang w:val="ru-RU"/>
        </w:rPr>
        <w:t xml:space="preserve">Report </w:t>
      </w:r>
      <w:r w:rsidRPr="00180606">
        <w:rPr>
          <w:lang w:val="ru-RU"/>
        </w:rPr>
        <w:t xml:space="preserve">ITU-R </w:t>
      </w:r>
      <w:hyperlink r:id="rId18" w:history="1">
        <w:r w:rsidR="003F64A4" w:rsidRPr="00180606">
          <w:rPr>
            <w:lang w:val="ru-RU"/>
          </w:rPr>
          <w:t>BT.2299</w:t>
        </w:r>
      </w:hyperlink>
      <w:r w:rsidRPr="00180606">
        <w:rPr>
          <w:lang w:val="ru-RU"/>
        </w:rPr>
        <w:t xml:space="preserve"> –</w:t>
      </w:r>
      <w:r w:rsidRPr="00B6700E">
        <w:rPr>
          <w:iCs/>
          <w:lang w:val="ru-RU"/>
        </w:rPr>
        <w:t xml:space="preserve"> Broadcasting for public warning, disaster mitigation and relief</w:t>
      </w:r>
    </w:p>
    <w:p w14:paraId="7F3E8828" w14:textId="77777777" w:rsidR="00FB3CA0" w:rsidRPr="00B6700E" w:rsidRDefault="00FB3CA0" w:rsidP="00180606">
      <w:pPr>
        <w:spacing w:before="720"/>
        <w:jc w:val="center"/>
        <w:rPr>
          <w:lang w:val="ru-RU"/>
        </w:rPr>
      </w:pPr>
      <w:r w:rsidRPr="00B6700E">
        <w:rPr>
          <w:lang w:val="ru-RU"/>
        </w:rPr>
        <w:t>______________</w:t>
      </w:r>
    </w:p>
    <w:sectPr w:rsidR="00FB3CA0" w:rsidRPr="00B6700E" w:rsidSect="00225847">
      <w:headerReference w:type="even" r:id="rId19"/>
      <w:headerReference w:type="default" r:id="rId2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FCB16" w14:textId="77777777" w:rsidR="00BD223B" w:rsidRDefault="00BD223B">
      <w:r>
        <w:separator/>
      </w:r>
    </w:p>
  </w:endnote>
  <w:endnote w:type="continuationSeparator" w:id="0">
    <w:p w14:paraId="1AA87320" w14:textId="77777777" w:rsidR="00BD223B" w:rsidRDefault="00BD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A5594" w14:textId="77777777" w:rsidR="00BD223B" w:rsidRDefault="00BD223B">
      <w:r>
        <w:separator/>
      </w:r>
    </w:p>
  </w:footnote>
  <w:footnote w:type="continuationSeparator" w:id="0">
    <w:p w14:paraId="21950944" w14:textId="77777777" w:rsidR="00BD223B" w:rsidRDefault="00BD223B">
      <w:r>
        <w:continuationSeparator/>
      </w:r>
    </w:p>
  </w:footnote>
  <w:footnote w:id="1">
    <w:p w14:paraId="5AA4AAD9" w14:textId="77777777" w:rsidR="007170AA" w:rsidRPr="008A2E39" w:rsidRDefault="007170AA" w:rsidP="008760A2">
      <w:pPr>
        <w:pStyle w:val="FootnoteText"/>
        <w:rPr>
          <w:lang w:val="ru-RU"/>
        </w:rPr>
      </w:pPr>
      <w:r w:rsidRPr="008760A2">
        <w:rPr>
          <w:rStyle w:val="FootnoteReference"/>
        </w:rPr>
        <w:footnoteRef/>
      </w:r>
      <w:r w:rsidRPr="008A2E39">
        <w:rPr>
          <w:lang w:val="ru-RU"/>
        </w:rPr>
        <w:tab/>
        <w:t xml:space="preserve">Также должен быть свободным </w:t>
      </w:r>
      <w:r w:rsidRPr="007170AA">
        <w:rPr>
          <w:lang w:val="ru-RU"/>
        </w:rPr>
        <w:t>частотный</w:t>
      </w:r>
      <w:r w:rsidRPr="008A2E39">
        <w:rPr>
          <w:lang w:val="ru-RU"/>
        </w:rPr>
        <w:t xml:space="preserve"> канал, смежный с этими частотами (±5 кГц).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1491" w14:textId="77777777" w:rsidR="00B61B0E" w:rsidRDefault="00B61B0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20411" w14:textId="77777777" w:rsidR="00B61B0E" w:rsidRDefault="00B61B0E" w:rsidP="00FD62C7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78F4B567" wp14:editId="5EE036D6">
          <wp:simplePos x="0" y="0"/>
          <wp:positionH relativeFrom="column">
            <wp:posOffset>-685114</wp:posOffset>
          </wp:positionH>
          <wp:positionV relativeFrom="paragraph">
            <wp:posOffset>-351613</wp:posOffset>
          </wp:positionV>
          <wp:extent cx="7586345" cy="10732770"/>
          <wp:effectExtent l="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671A" w14:textId="5B25D959" w:rsidR="00643D5C" w:rsidRPr="00B6700E" w:rsidRDefault="00643D5C" w:rsidP="00A748C8">
    <w:pPr>
      <w:pStyle w:val="Header"/>
      <w:jc w:val="left"/>
      <w:rPr>
        <w:b/>
        <w:szCs w:val="22"/>
        <w:lang w:val="ru-RU"/>
      </w:rPr>
    </w:pPr>
    <w:r w:rsidRPr="00A748C8">
      <w:rPr>
        <w:rStyle w:val="PageNumber"/>
        <w:b/>
        <w:bCs/>
        <w:szCs w:val="22"/>
      </w:rPr>
      <w:fldChar w:fldCharType="begin"/>
    </w:r>
    <w:r w:rsidRPr="00A748C8">
      <w:rPr>
        <w:rStyle w:val="PageNumber"/>
        <w:b/>
        <w:bCs/>
        <w:szCs w:val="22"/>
      </w:rPr>
      <w:instrText xml:space="preserve"> PAGE </w:instrText>
    </w:r>
    <w:r w:rsidRPr="00A748C8">
      <w:rPr>
        <w:rStyle w:val="PageNumber"/>
        <w:b/>
        <w:bCs/>
        <w:szCs w:val="22"/>
      </w:rPr>
      <w:fldChar w:fldCharType="separate"/>
    </w:r>
    <w:r w:rsidR="00FA4501">
      <w:rPr>
        <w:rStyle w:val="PageNumber"/>
        <w:b/>
        <w:bCs/>
        <w:noProof/>
        <w:szCs w:val="22"/>
      </w:rPr>
      <w:t>ii</w:t>
    </w:r>
    <w:r w:rsidRPr="00A748C8">
      <w:rPr>
        <w:rStyle w:val="PageNumber"/>
        <w:b/>
        <w:bCs/>
        <w:szCs w:val="22"/>
      </w:rPr>
      <w:fldChar w:fldCharType="end"/>
    </w:r>
    <w:r w:rsidRPr="00A748C8">
      <w:rPr>
        <w:b/>
        <w:szCs w:val="22"/>
      </w:rPr>
      <w:tab/>
    </w:r>
    <w:r w:rsidR="00B61B0E" w:rsidRPr="00A748C8">
      <w:rPr>
        <w:b/>
        <w:szCs w:val="22"/>
        <w:lang w:val="ru-RU"/>
      </w:rPr>
      <w:t xml:space="preserve">Рек. </w:t>
    </w:r>
    <w:r w:rsidR="00B61B0E" w:rsidRPr="00A748C8">
      <w:rPr>
        <w:b/>
        <w:szCs w:val="22"/>
        <w:lang w:val="en-US"/>
      </w:rPr>
      <w:t xml:space="preserve"> </w:t>
    </w:r>
    <w:r w:rsidR="00A748C8" w:rsidRPr="00A748C8">
      <w:rPr>
        <w:b/>
        <w:bCs/>
        <w:szCs w:val="22"/>
      </w:rPr>
      <w:fldChar w:fldCharType="begin"/>
    </w:r>
    <w:r w:rsidR="00A748C8" w:rsidRPr="00A748C8">
      <w:rPr>
        <w:b/>
        <w:bCs/>
        <w:szCs w:val="22"/>
      </w:rPr>
      <w:instrText>styleref href</w:instrText>
    </w:r>
    <w:r w:rsidR="00A748C8" w:rsidRPr="00A748C8">
      <w:rPr>
        <w:b/>
        <w:bCs/>
        <w:szCs w:val="22"/>
      </w:rPr>
      <w:fldChar w:fldCharType="separate"/>
    </w:r>
    <w:r w:rsidR="00E85060">
      <w:rPr>
        <w:b/>
        <w:bCs/>
        <w:noProof/>
        <w:szCs w:val="22"/>
      </w:rPr>
      <w:t>МСЭ-R  BS.2107-1</w:t>
    </w:r>
    <w:r w:rsidR="00A748C8" w:rsidRPr="00A748C8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77533" w14:textId="589F9D17" w:rsidR="00643D5C" w:rsidRDefault="00643D5C">
    <w:pPr>
      <w:pStyle w:val="Header"/>
    </w:pPr>
    <w:r>
      <w:tab/>
    </w:r>
    <w:r w:rsidR="00E85060">
      <w:fldChar w:fldCharType="begin"/>
    </w:r>
    <w:r w:rsidR="00E85060">
      <w:instrText xml:space="preserve"> DOCPROPERTY "Header" \* MERGEFORMAT </w:instrText>
    </w:r>
    <w:r w:rsidR="00E85060">
      <w:fldChar w:fldCharType="separate"/>
    </w:r>
    <w:r w:rsidR="00E85060" w:rsidRPr="00E85060">
      <w:rPr>
        <w:b/>
        <w:bCs/>
      </w:rPr>
      <w:t xml:space="preserve">Rec. </w:t>
    </w:r>
    <w:r w:rsidR="00E8506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85060">
      <w:rPr>
        <w:b/>
        <w:bCs/>
        <w:noProof/>
      </w:rPr>
      <w:t>МСЭ-R  BS.2107-1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359DF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F2A61" w14:textId="5AAE690B" w:rsidR="00607D68" w:rsidRPr="00B61B0E" w:rsidRDefault="00607D68" w:rsidP="00A748C8">
    <w:pPr>
      <w:pStyle w:val="Header"/>
      <w:jc w:val="left"/>
      <w:rPr>
        <w:szCs w:val="22"/>
        <w:lang w:val="en-US"/>
      </w:rPr>
    </w:pPr>
    <w:r w:rsidRPr="00B61B0E">
      <w:rPr>
        <w:rStyle w:val="PageNumber"/>
        <w:b/>
        <w:bCs/>
        <w:szCs w:val="22"/>
      </w:rPr>
      <w:fldChar w:fldCharType="begin"/>
    </w:r>
    <w:r w:rsidRPr="00B61B0E">
      <w:rPr>
        <w:rStyle w:val="PageNumber"/>
        <w:b/>
        <w:bCs/>
        <w:szCs w:val="22"/>
        <w:lang w:val="en-US"/>
      </w:rPr>
      <w:instrText xml:space="preserve"> PAGE </w:instrText>
    </w:r>
    <w:r w:rsidRPr="00B61B0E">
      <w:rPr>
        <w:rStyle w:val="PageNumber"/>
        <w:b/>
        <w:bCs/>
        <w:szCs w:val="22"/>
      </w:rPr>
      <w:fldChar w:fldCharType="separate"/>
    </w:r>
    <w:r w:rsidR="00FA4501">
      <w:rPr>
        <w:rStyle w:val="PageNumber"/>
        <w:b/>
        <w:bCs/>
        <w:noProof/>
        <w:szCs w:val="22"/>
        <w:lang w:val="en-US"/>
      </w:rPr>
      <w:t>2</w:t>
    </w:r>
    <w:r w:rsidRPr="00B61B0E">
      <w:rPr>
        <w:rStyle w:val="PageNumber"/>
        <w:b/>
        <w:bCs/>
        <w:szCs w:val="22"/>
      </w:rPr>
      <w:fldChar w:fldCharType="end"/>
    </w:r>
    <w:r w:rsidRPr="00B61B0E">
      <w:rPr>
        <w:szCs w:val="22"/>
        <w:lang w:val="en-US"/>
      </w:rPr>
      <w:tab/>
    </w:r>
    <w:r w:rsidR="00B61B0E" w:rsidRPr="00B61B0E">
      <w:rPr>
        <w:b/>
        <w:szCs w:val="22"/>
        <w:lang w:val="ru-RU"/>
      </w:rPr>
      <w:t xml:space="preserve">Рек. </w:t>
    </w:r>
    <w:r w:rsidR="00B61B0E" w:rsidRPr="00B61B0E">
      <w:rPr>
        <w:b/>
        <w:szCs w:val="22"/>
        <w:lang w:val="en-US"/>
      </w:rPr>
      <w:t xml:space="preserve"> </w:t>
    </w:r>
    <w:r w:rsidR="00A748C8" w:rsidRPr="00A748C8">
      <w:rPr>
        <w:b/>
        <w:bCs/>
        <w:szCs w:val="22"/>
      </w:rPr>
      <w:fldChar w:fldCharType="begin"/>
    </w:r>
    <w:r w:rsidR="00A748C8" w:rsidRPr="00A748C8">
      <w:rPr>
        <w:b/>
        <w:bCs/>
        <w:szCs w:val="22"/>
      </w:rPr>
      <w:instrText>styleref href</w:instrText>
    </w:r>
    <w:r w:rsidR="00A748C8" w:rsidRPr="00A748C8">
      <w:rPr>
        <w:b/>
        <w:bCs/>
        <w:szCs w:val="22"/>
      </w:rPr>
      <w:fldChar w:fldCharType="separate"/>
    </w:r>
    <w:r w:rsidR="00E85060">
      <w:rPr>
        <w:b/>
        <w:bCs/>
        <w:noProof/>
        <w:szCs w:val="22"/>
      </w:rPr>
      <w:t>МСЭ-R  BS.2107-1</w:t>
    </w:r>
    <w:r w:rsidR="00A748C8" w:rsidRPr="00A748C8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9F6B4" w14:textId="278AB42B" w:rsidR="00607D68" w:rsidRPr="00B61B0E" w:rsidRDefault="00607D68" w:rsidP="00A748C8">
    <w:pPr>
      <w:pStyle w:val="Header"/>
      <w:rPr>
        <w:szCs w:val="22"/>
      </w:rPr>
    </w:pPr>
    <w:r w:rsidRPr="00B61B0E">
      <w:rPr>
        <w:szCs w:val="22"/>
      </w:rPr>
      <w:tab/>
    </w:r>
    <w:r w:rsidR="00B61B0E" w:rsidRPr="00B61B0E">
      <w:rPr>
        <w:b/>
        <w:szCs w:val="22"/>
        <w:lang w:val="ru-RU"/>
      </w:rPr>
      <w:t xml:space="preserve">Рек. </w:t>
    </w:r>
    <w:r w:rsidR="00B61B0E" w:rsidRPr="00B61B0E">
      <w:rPr>
        <w:b/>
        <w:szCs w:val="22"/>
        <w:lang w:val="en-US"/>
      </w:rPr>
      <w:t xml:space="preserve"> </w:t>
    </w:r>
    <w:r w:rsidR="00A748C8" w:rsidRPr="00A748C8">
      <w:rPr>
        <w:b/>
        <w:bCs/>
        <w:szCs w:val="22"/>
      </w:rPr>
      <w:fldChar w:fldCharType="begin"/>
    </w:r>
    <w:r w:rsidR="00A748C8" w:rsidRPr="00A748C8">
      <w:rPr>
        <w:b/>
        <w:bCs/>
        <w:szCs w:val="22"/>
      </w:rPr>
      <w:instrText>styleref href</w:instrText>
    </w:r>
    <w:r w:rsidR="00A748C8" w:rsidRPr="00A748C8">
      <w:rPr>
        <w:b/>
        <w:bCs/>
        <w:szCs w:val="22"/>
      </w:rPr>
      <w:fldChar w:fldCharType="separate"/>
    </w:r>
    <w:r w:rsidR="00E85060">
      <w:rPr>
        <w:b/>
        <w:bCs/>
        <w:noProof/>
        <w:szCs w:val="22"/>
      </w:rPr>
      <w:t>МСЭ-R  BS.2107-1</w:t>
    </w:r>
    <w:r w:rsidR="00A748C8" w:rsidRPr="00A748C8">
      <w:rPr>
        <w:b/>
        <w:bCs/>
        <w:szCs w:val="22"/>
      </w:rPr>
      <w:fldChar w:fldCharType="end"/>
    </w:r>
    <w:r w:rsidRPr="00B61B0E">
      <w:rPr>
        <w:szCs w:val="22"/>
      </w:rPr>
      <w:tab/>
    </w:r>
    <w:r w:rsidRPr="00B61B0E">
      <w:rPr>
        <w:rStyle w:val="PageNumber"/>
        <w:b/>
        <w:bCs/>
        <w:szCs w:val="22"/>
      </w:rPr>
      <w:fldChar w:fldCharType="begin"/>
    </w:r>
    <w:r w:rsidRPr="00B61B0E">
      <w:rPr>
        <w:rStyle w:val="PageNumber"/>
        <w:b/>
        <w:bCs/>
        <w:szCs w:val="22"/>
      </w:rPr>
      <w:instrText xml:space="preserve"> PAGE </w:instrText>
    </w:r>
    <w:r w:rsidRPr="00B61B0E">
      <w:rPr>
        <w:rStyle w:val="PageNumber"/>
        <w:b/>
        <w:bCs/>
        <w:szCs w:val="22"/>
      </w:rPr>
      <w:fldChar w:fldCharType="separate"/>
    </w:r>
    <w:r w:rsidR="00ED22D6">
      <w:rPr>
        <w:rStyle w:val="PageNumber"/>
        <w:b/>
        <w:bCs/>
        <w:noProof/>
        <w:szCs w:val="22"/>
      </w:rPr>
      <w:t>1</w:t>
    </w:r>
    <w:r w:rsidRPr="00B61B0E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D5C"/>
    <w:rsid w:val="000424F1"/>
    <w:rsid w:val="00087068"/>
    <w:rsid w:val="00180606"/>
    <w:rsid w:val="001A43D4"/>
    <w:rsid w:val="001E28C3"/>
    <w:rsid w:val="00217EBF"/>
    <w:rsid w:val="00225847"/>
    <w:rsid w:val="00242AEE"/>
    <w:rsid w:val="002D76C4"/>
    <w:rsid w:val="00304613"/>
    <w:rsid w:val="00361C3A"/>
    <w:rsid w:val="00381B05"/>
    <w:rsid w:val="003C5F68"/>
    <w:rsid w:val="003F64A4"/>
    <w:rsid w:val="003F706B"/>
    <w:rsid w:val="00481B96"/>
    <w:rsid w:val="004B378E"/>
    <w:rsid w:val="004D73CC"/>
    <w:rsid w:val="00502E3B"/>
    <w:rsid w:val="00515700"/>
    <w:rsid w:val="0052529D"/>
    <w:rsid w:val="00531261"/>
    <w:rsid w:val="005359DF"/>
    <w:rsid w:val="00576C80"/>
    <w:rsid w:val="005C5C8D"/>
    <w:rsid w:val="00607D68"/>
    <w:rsid w:val="006323AF"/>
    <w:rsid w:val="00643D5C"/>
    <w:rsid w:val="00657295"/>
    <w:rsid w:val="00661166"/>
    <w:rsid w:val="0069467C"/>
    <w:rsid w:val="006D0BC7"/>
    <w:rsid w:val="007170AA"/>
    <w:rsid w:val="007353B9"/>
    <w:rsid w:val="007468DA"/>
    <w:rsid w:val="00825315"/>
    <w:rsid w:val="008626C0"/>
    <w:rsid w:val="008760A2"/>
    <w:rsid w:val="008A0062"/>
    <w:rsid w:val="008A2E39"/>
    <w:rsid w:val="008B7CAA"/>
    <w:rsid w:val="008E0150"/>
    <w:rsid w:val="008F63CB"/>
    <w:rsid w:val="00957896"/>
    <w:rsid w:val="00962B73"/>
    <w:rsid w:val="009B7229"/>
    <w:rsid w:val="009E00A8"/>
    <w:rsid w:val="00A20364"/>
    <w:rsid w:val="00A6617B"/>
    <w:rsid w:val="00A748C8"/>
    <w:rsid w:val="00A916D5"/>
    <w:rsid w:val="00AB0DC8"/>
    <w:rsid w:val="00AD0452"/>
    <w:rsid w:val="00AD374F"/>
    <w:rsid w:val="00B44E24"/>
    <w:rsid w:val="00B61B0E"/>
    <w:rsid w:val="00B6700E"/>
    <w:rsid w:val="00BC45BF"/>
    <w:rsid w:val="00BD223B"/>
    <w:rsid w:val="00C3394C"/>
    <w:rsid w:val="00CF422C"/>
    <w:rsid w:val="00D142A5"/>
    <w:rsid w:val="00D34F1F"/>
    <w:rsid w:val="00D56EE7"/>
    <w:rsid w:val="00D74B86"/>
    <w:rsid w:val="00DA09F5"/>
    <w:rsid w:val="00DA18BD"/>
    <w:rsid w:val="00DF4176"/>
    <w:rsid w:val="00DF6C24"/>
    <w:rsid w:val="00E85060"/>
    <w:rsid w:val="00ED22D6"/>
    <w:rsid w:val="00F33705"/>
    <w:rsid w:val="00FA4501"/>
    <w:rsid w:val="00FB3CA0"/>
    <w:rsid w:val="00FD62C7"/>
    <w:rsid w:val="00FE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  <w14:docId w14:val="481BFC0C"/>
  <w15:docId w15:val="{0638C395-6825-4332-A425-C3FF4D2E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16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16D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16D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16D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16D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16D5"/>
    <w:pPr>
      <w:outlineLvl w:val="4"/>
    </w:pPr>
  </w:style>
  <w:style w:type="paragraph" w:styleId="Heading6">
    <w:name w:val="heading 6"/>
    <w:basedOn w:val="Heading4"/>
    <w:next w:val="Normal"/>
    <w:qFormat/>
    <w:rsid w:val="00A916D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16D5"/>
    <w:pPr>
      <w:outlineLvl w:val="6"/>
    </w:pPr>
  </w:style>
  <w:style w:type="paragraph" w:styleId="Heading8">
    <w:name w:val="heading 8"/>
    <w:basedOn w:val="Heading6"/>
    <w:next w:val="Normal"/>
    <w:qFormat/>
    <w:rsid w:val="00A916D5"/>
    <w:pPr>
      <w:outlineLvl w:val="7"/>
    </w:pPr>
  </w:style>
  <w:style w:type="paragraph" w:styleId="Heading9">
    <w:name w:val="heading 9"/>
    <w:basedOn w:val="Heading6"/>
    <w:next w:val="Normal"/>
    <w:qFormat/>
    <w:rsid w:val="00A916D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16D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16D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16D5"/>
  </w:style>
  <w:style w:type="paragraph" w:customStyle="1" w:styleId="Headingb">
    <w:name w:val="Heading_b"/>
    <w:basedOn w:val="Heading3"/>
    <w:next w:val="Normal"/>
    <w:link w:val="HeadingbChar"/>
    <w:rsid w:val="00A916D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16D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16D5"/>
  </w:style>
  <w:style w:type="paragraph" w:customStyle="1" w:styleId="enumlev1">
    <w:name w:val="enumlev1"/>
    <w:basedOn w:val="Normal"/>
    <w:link w:val="enumlev1Char"/>
    <w:rsid w:val="00A916D5"/>
    <w:pPr>
      <w:spacing w:before="80"/>
      <w:ind w:left="794" w:hanging="794"/>
    </w:pPr>
  </w:style>
  <w:style w:type="paragraph" w:customStyle="1" w:styleId="enumlev2">
    <w:name w:val="enumlev2"/>
    <w:basedOn w:val="enumlev1"/>
    <w:rsid w:val="00A916D5"/>
    <w:pPr>
      <w:ind w:left="1191" w:hanging="397"/>
    </w:pPr>
  </w:style>
  <w:style w:type="paragraph" w:customStyle="1" w:styleId="enumlev3">
    <w:name w:val="enumlev3"/>
    <w:basedOn w:val="enumlev2"/>
    <w:rsid w:val="00A916D5"/>
    <w:pPr>
      <w:ind w:left="1588"/>
    </w:pPr>
  </w:style>
  <w:style w:type="paragraph" w:customStyle="1" w:styleId="Normalaftertitle">
    <w:name w:val="Normal_after_title"/>
    <w:basedOn w:val="Normal"/>
    <w:next w:val="Normal"/>
    <w:rsid w:val="00A916D5"/>
    <w:pPr>
      <w:spacing w:before="320"/>
    </w:pPr>
  </w:style>
  <w:style w:type="paragraph" w:customStyle="1" w:styleId="Note">
    <w:name w:val="Note"/>
    <w:basedOn w:val="Normal"/>
    <w:rsid w:val="00A916D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916D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916D5"/>
    <w:pPr>
      <w:jc w:val="center"/>
    </w:pPr>
  </w:style>
  <w:style w:type="paragraph" w:customStyle="1" w:styleId="Recdate">
    <w:name w:val="Rec_date"/>
    <w:basedOn w:val="Recref"/>
    <w:next w:val="Normalaftertitle"/>
    <w:rsid w:val="00A916D5"/>
    <w:pPr>
      <w:jc w:val="right"/>
    </w:pPr>
  </w:style>
  <w:style w:type="paragraph" w:customStyle="1" w:styleId="AnnexNoTitle">
    <w:name w:val="Annex_NoTitle"/>
    <w:basedOn w:val="Heading1"/>
    <w:next w:val="Normalaftertitle"/>
    <w:rsid w:val="00A916D5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A916D5"/>
  </w:style>
  <w:style w:type="paragraph" w:customStyle="1" w:styleId="Tablefin">
    <w:name w:val="Table_fin"/>
    <w:basedOn w:val="Normal"/>
    <w:next w:val="Normal"/>
    <w:rsid w:val="00A916D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16D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16D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16D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16D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16D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16D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16D5"/>
    <w:pPr>
      <w:ind w:left="794"/>
    </w:pPr>
  </w:style>
  <w:style w:type="paragraph" w:customStyle="1" w:styleId="Figurelegend">
    <w:name w:val="Figure_legend"/>
    <w:basedOn w:val="Normal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16D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916D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16D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16D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16D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16D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16D5"/>
    <w:rPr>
      <w:b/>
    </w:rPr>
  </w:style>
  <w:style w:type="paragraph" w:customStyle="1" w:styleId="Chaptitle">
    <w:name w:val="Chap_title"/>
    <w:basedOn w:val="Arttitle"/>
    <w:next w:val="Normalaftertitle"/>
    <w:rsid w:val="00A916D5"/>
  </w:style>
  <w:style w:type="character" w:styleId="FootnoteReference">
    <w:name w:val="footnote reference"/>
    <w:basedOn w:val="DefaultParagraphFont"/>
    <w:rsid w:val="00FA4501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A916D5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916D5"/>
  </w:style>
  <w:style w:type="paragraph" w:styleId="Index2">
    <w:name w:val="index 2"/>
    <w:basedOn w:val="Normal"/>
    <w:next w:val="Normal"/>
    <w:semiHidden/>
    <w:rsid w:val="00A916D5"/>
    <w:pPr>
      <w:ind w:left="283"/>
    </w:pPr>
  </w:style>
  <w:style w:type="paragraph" w:styleId="Index3">
    <w:name w:val="index 3"/>
    <w:basedOn w:val="Normal"/>
    <w:next w:val="Normal"/>
    <w:semiHidden/>
    <w:rsid w:val="00A916D5"/>
    <w:pPr>
      <w:ind w:left="566"/>
    </w:pPr>
  </w:style>
  <w:style w:type="paragraph" w:styleId="IndexHeading">
    <w:name w:val="index heading"/>
    <w:basedOn w:val="Normal"/>
    <w:next w:val="Index1"/>
    <w:semiHidden/>
    <w:rsid w:val="00A916D5"/>
  </w:style>
  <w:style w:type="paragraph" w:customStyle="1" w:styleId="Line">
    <w:name w:val="Line"/>
    <w:basedOn w:val="Normal"/>
    <w:next w:val="Normal"/>
    <w:rsid w:val="00A916D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16D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16D5"/>
  </w:style>
  <w:style w:type="paragraph" w:customStyle="1" w:styleId="Partref">
    <w:name w:val="Part_ref"/>
    <w:basedOn w:val="Normal"/>
    <w:next w:val="Normal"/>
    <w:rsid w:val="00A916D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16D5"/>
  </w:style>
  <w:style w:type="paragraph" w:customStyle="1" w:styleId="QuestionNo">
    <w:name w:val="Question_No"/>
    <w:basedOn w:val="RecNo"/>
    <w:next w:val="Normal"/>
    <w:rsid w:val="00A916D5"/>
  </w:style>
  <w:style w:type="paragraph" w:customStyle="1" w:styleId="Questionref">
    <w:name w:val="Question_ref"/>
    <w:basedOn w:val="Recref"/>
    <w:next w:val="Questiondate"/>
    <w:rsid w:val="00A916D5"/>
  </w:style>
  <w:style w:type="paragraph" w:customStyle="1" w:styleId="Questiontitle">
    <w:name w:val="Question_title"/>
    <w:basedOn w:val="Normal"/>
    <w:next w:val="Questionref"/>
    <w:rsid w:val="00A916D5"/>
  </w:style>
  <w:style w:type="paragraph" w:customStyle="1" w:styleId="Reftext">
    <w:name w:val="Ref_text"/>
    <w:basedOn w:val="Normal"/>
    <w:rsid w:val="00A916D5"/>
    <w:pPr>
      <w:ind w:left="794" w:hanging="794"/>
    </w:pPr>
  </w:style>
  <w:style w:type="paragraph" w:customStyle="1" w:styleId="Reftitle">
    <w:name w:val="Ref_title"/>
    <w:basedOn w:val="Normal"/>
    <w:next w:val="Reftext"/>
    <w:rsid w:val="00A916D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16D5"/>
  </w:style>
  <w:style w:type="paragraph" w:customStyle="1" w:styleId="RepNo">
    <w:name w:val="Rep_No"/>
    <w:basedOn w:val="RecNo"/>
    <w:next w:val="Reptitle"/>
    <w:rsid w:val="00A916D5"/>
  </w:style>
  <w:style w:type="paragraph" w:customStyle="1" w:styleId="Repref">
    <w:name w:val="Rep_ref"/>
    <w:basedOn w:val="Recref"/>
    <w:next w:val="Repdate"/>
    <w:rsid w:val="00A916D5"/>
  </w:style>
  <w:style w:type="paragraph" w:customStyle="1" w:styleId="Reptitle">
    <w:name w:val="Rep_title"/>
    <w:basedOn w:val="Rectitle"/>
    <w:next w:val="Repref"/>
    <w:rsid w:val="00A916D5"/>
  </w:style>
  <w:style w:type="paragraph" w:customStyle="1" w:styleId="Resdate">
    <w:name w:val="Res_date"/>
    <w:basedOn w:val="Recdate"/>
    <w:next w:val="Normalaftertitle"/>
    <w:rsid w:val="00A916D5"/>
  </w:style>
  <w:style w:type="paragraph" w:customStyle="1" w:styleId="ResNo">
    <w:name w:val="Res_No"/>
    <w:basedOn w:val="RecNo"/>
    <w:next w:val="Restitle"/>
    <w:rsid w:val="00A916D5"/>
  </w:style>
  <w:style w:type="paragraph" w:customStyle="1" w:styleId="Resref">
    <w:name w:val="Res_ref"/>
    <w:basedOn w:val="Recref"/>
    <w:next w:val="Resdate"/>
    <w:rsid w:val="00A916D5"/>
  </w:style>
  <w:style w:type="paragraph" w:customStyle="1" w:styleId="Restitle">
    <w:name w:val="Res_title"/>
    <w:basedOn w:val="Normal"/>
    <w:next w:val="Resref"/>
    <w:rsid w:val="00A916D5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A916D5"/>
  </w:style>
  <w:style w:type="paragraph" w:customStyle="1" w:styleId="Sectiontitle">
    <w:name w:val="Section_title"/>
    <w:basedOn w:val="Normal"/>
    <w:next w:val="Normalaftertitle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16D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16D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16D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16D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16D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16D5"/>
  </w:style>
  <w:style w:type="paragraph" w:styleId="TOC6">
    <w:name w:val="toc 6"/>
    <w:basedOn w:val="TOC4"/>
    <w:semiHidden/>
    <w:rsid w:val="00A916D5"/>
  </w:style>
  <w:style w:type="paragraph" w:styleId="TOC7">
    <w:name w:val="toc 7"/>
    <w:basedOn w:val="TOC4"/>
    <w:semiHidden/>
    <w:rsid w:val="00A916D5"/>
  </w:style>
  <w:style w:type="paragraph" w:styleId="TOC8">
    <w:name w:val="toc 8"/>
    <w:basedOn w:val="TOC4"/>
    <w:semiHidden/>
    <w:rsid w:val="00A916D5"/>
  </w:style>
  <w:style w:type="paragraph" w:customStyle="1" w:styleId="Rectitle">
    <w:name w:val="Rec_title"/>
    <w:basedOn w:val="Normal"/>
    <w:next w:val="Recref"/>
    <w:rsid w:val="00A916D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916D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16D5"/>
  </w:style>
  <w:style w:type="paragraph" w:customStyle="1" w:styleId="Figuretitle">
    <w:name w:val="Figure_title"/>
    <w:basedOn w:val="Normal"/>
    <w:next w:val="Figure"/>
    <w:rsid w:val="00A916D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916D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16D5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A916D5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916D5"/>
    <w:pPr>
      <w:keepNext w:val="0"/>
      <w:spacing w:before="0" w:after="240"/>
    </w:pPr>
  </w:style>
  <w:style w:type="character" w:styleId="Hyperlink">
    <w:name w:val="Hyperlink"/>
    <w:aliases w:val="S Hyperlink"/>
    <w:basedOn w:val="DefaultParagraphFont"/>
    <w:uiPriority w:val="99"/>
    <w:qFormat/>
    <w:rsid w:val="00A916D5"/>
    <w:rPr>
      <w:color w:val="0000FF"/>
      <w:u w:val="single"/>
    </w:rPr>
  </w:style>
  <w:style w:type="paragraph" w:customStyle="1" w:styleId="AnnexNo">
    <w:name w:val="Annex_No"/>
    <w:basedOn w:val="Normal"/>
    <w:next w:val="Normal"/>
    <w:qFormat/>
    <w:rsid w:val="006D0BC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6D0BC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A916D5"/>
    <w:rPr>
      <w:lang w:val="fr-FR" w:eastAsia="en-US"/>
    </w:rPr>
  </w:style>
  <w:style w:type="table" w:styleId="TableGrid">
    <w:name w:val="Table Grid"/>
    <w:basedOn w:val="TableNormal"/>
    <w:rsid w:val="006D0BC7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1570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15700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A916D5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A916D5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A916D5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FB3CA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ru" TargetMode="External"/><Relationship Id="rId13" Type="http://schemas.openxmlformats.org/officeDocument/2006/relationships/hyperlink" Target="https://www.itu.int/pub/R-RES-R.55" TargetMode="External"/><Relationship Id="rId18" Type="http://schemas.openxmlformats.org/officeDocument/2006/relationships/hyperlink" Target="https://www.itu.int/pub/R-REP-BT.2299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hyperlink" Target="https://www.itu.int/pub/R-QUE-SG06.118" TargetMode="External"/><Relationship Id="rId17" Type="http://schemas.openxmlformats.org/officeDocument/2006/relationships/hyperlink" Target="https://www.itu.int/pub/R-QUE-SG06.11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tu.int/pub/R-RES-R.55" TargetMode="External"/><Relationship Id="rId20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yperlink" Target="mailto:hfcc@itu.int" TargetMode="External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ru" TargetMode="External"/><Relationship Id="rId14" Type="http://schemas.openxmlformats.org/officeDocument/2006/relationships/hyperlink" Target="https://www.itu.int/pub/R-REP-BT.2299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5</Pages>
  <Words>970</Words>
  <Characters>7444</Characters>
  <Application>Microsoft Office Word</Application>
  <DocSecurity>0</DocSecurity>
  <Lines>62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BS.2107-0 - Использование частот международного радио для оказания помощи при бедствиях (IRDR) для широковещательной передачи  в чрезвычайных ситуациях в полосах высоких частот (ВЧ)</vt:lpstr>
      <vt:lpstr>Template BR_Rec_2005.dot</vt:lpstr>
    </vt:vector>
  </TitlesOfParts>
  <Company>ITU</Company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BS.2107-0 - Использование частот международного радио для оказания помощи при бедствиях (IRDR) для широковещательной передачи  в чрезвычайных ситуациях в полосах высоких частот (ВЧ)</dc:title>
  <dc:subject>BS Series = Broadcasting service (sound)</dc:subject>
  <dc:creator>ITU Radiocommunication Bureau (BR)</dc:creator>
  <cp:keywords>BS,2107-0</cp:keywords>
  <dc:description>Berdyeva, 20/02/2018, ITU51009916</dc:description>
  <cp:lastModifiedBy>Berdyeva, Elena</cp:lastModifiedBy>
  <cp:revision>9</cp:revision>
  <cp:lastPrinted>2023-06-08T09:12:00Z</cp:lastPrinted>
  <dcterms:created xsi:type="dcterms:W3CDTF">2023-06-05T07:06:00Z</dcterms:created>
  <dcterms:modified xsi:type="dcterms:W3CDTF">2023-06-08T09:14:00Z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20 February 2018</vt:lpwstr>
  </property>
</Properties>
</file>