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5E6" w:rsidRDefault="005915E6" w:rsidP="005915E6">
      <w:bookmarkStart w:id="0" w:name="Doc_title"/>
      <w:bookmarkStart w:id="1" w:name="_GoBack"/>
      <w:bookmarkEnd w:id="1"/>
    </w:p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p w:rsidR="005915E6" w:rsidRDefault="005915E6" w:rsidP="005915E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915E6" w:rsidRPr="00A443C2" w:rsidTr="00DD6C64">
        <w:tc>
          <w:tcPr>
            <w:tcW w:w="10089" w:type="dxa"/>
          </w:tcPr>
          <w:p w:rsidR="005915E6" w:rsidRPr="00B033C8" w:rsidRDefault="005915E6" w:rsidP="00DD6C6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915E6" w:rsidRDefault="005915E6" w:rsidP="007976E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7976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1543-1</w:t>
            </w:r>
          </w:p>
          <w:p w:rsidR="005915E6" w:rsidRPr="00A443C2" w:rsidRDefault="005915E6" w:rsidP="007976E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7976E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-</w:t>
            </w:r>
            <w:r w:rsidR="007976E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915E6" w:rsidRPr="00F54FBD" w:rsidTr="00DD6C64">
        <w:tc>
          <w:tcPr>
            <w:tcW w:w="10089" w:type="dxa"/>
          </w:tcPr>
          <w:p w:rsidR="005915E6" w:rsidRPr="0043089F" w:rsidRDefault="005915E6" w:rsidP="00DD6C6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5915E6" w:rsidRDefault="007976E9" w:rsidP="007976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Format de prise de vues à balayage progressif 1 280 × 720, 16:9 pour la production et l'échange international de programmes dans l'environnement à 60 Hz</w:t>
            </w:r>
          </w:p>
          <w:p w:rsidR="005915E6" w:rsidRPr="0043089F" w:rsidRDefault="005915E6" w:rsidP="00DD6C6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5915E6" w:rsidRPr="00F54FBD" w:rsidTr="00DD6C64">
        <w:tc>
          <w:tcPr>
            <w:tcW w:w="10089" w:type="dxa"/>
          </w:tcPr>
          <w:p w:rsidR="005915E6" w:rsidRPr="00F54FBD" w:rsidRDefault="005915E6" w:rsidP="00DD6C6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915E6" w:rsidRPr="00F54FBD" w:rsidRDefault="005915E6" w:rsidP="00DD6C6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915E6" w:rsidRPr="00F54FBD" w:rsidRDefault="005915E6" w:rsidP="00DD6C6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915E6" w:rsidRPr="00F54FBD" w:rsidRDefault="005915E6" w:rsidP="00DD6C6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5915E6" w:rsidRPr="0043089F" w:rsidRDefault="005915E6" w:rsidP="00DD6C64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spacing w:before="80"/>
        <w:rPr>
          <w:i/>
          <w:sz w:val="22"/>
        </w:rPr>
      </w:pPr>
    </w:p>
    <w:p w:rsidR="005915E6" w:rsidRPr="00F54FBD" w:rsidRDefault="005915E6" w:rsidP="005915E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915E6" w:rsidRPr="00F54FBD" w:rsidSect="00DD6C64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5915E6" w:rsidRPr="00F54FBD" w:rsidRDefault="005915E6" w:rsidP="005915E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F54FBD">
        <w:rPr>
          <w:bCs/>
          <w:sz w:val="24"/>
          <w:szCs w:val="24"/>
        </w:rPr>
        <w:lastRenderedPageBreak/>
        <w:t>Avant-propos</w:t>
      </w:r>
    </w:p>
    <w:p w:rsidR="005915E6" w:rsidRPr="00F54FBD" w:rsidRDefault="005915E6" w:rsidP="005915E6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915E6" w:rsidRPr="00F54FBD" w:rsidRDefault="005915E6" w:rsidP="005915E6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5915E6" w:rsidRPr="00E44CBB" w:rsidRDefault="005915E6" w:rsidP="005915E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915E6" w:rsidRPr="00E44CBB" w:rsidRDefault="005915E6" w:rsidP="005915E6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5915E6" w:rsidRPr="00C57597" w:rsidRDefault="005915E6" w:rsidP="005915E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5915E6" w:rsidRPr="009454F8" w:rsidTr="00DD6C64">
        <w:tc>
          <w:tcPr>
            <w:tcW w:w="9360" w:type="dxa"/>
            <w:gridSpan w:val="2"/>
          </w:tcPr>
          <w:p w:rsidR="005915E6" w:rsidRPr="009454F8" w:rsidRDefault="005915E6" w:rsidP="00DD6C6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915E6" w:rsidRPr="009454F8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915E6" w:rsidRPr="00036EE3" w:rsidTr="00DD6C64">
        <w:tc>
          <w:tcPr>
            <w:tcW w:w="1140" w:type="dxa"/>
            <w:tcBorders>
              <w:bottom w:val="nil"/>
            </w:tcBorders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5915E6" w:rsidRPr="00614CC6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5915E6" w:rsidRPr="009454F8" w:rsidTr="00DD6C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915E6" w:rsidRPr="0014322C" w:rsidRDefault="005915E6" w:rsidP="00DD6C64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915E6" w:rsidRPr="0014322C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5915E6" w:rsidRPr="00036EE3" w:rsidTr="00DD6C64">
        <w:tc>
          <w:tcPr>
            <w:tcW w:w="1140" w:type="dxa"/>
            <w:tcBorders>
              <w:top w:val="nil"/>
              <w:bottom w:val="nil"/>
            </w:tcBorders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5915E6" w:rsidRPr="00614CC6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5915E6" w:rsidRPr="00ED2695" w:rsidTr="00DD6C6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915E6" w:rsidRPr="0014322C" w:rsidRDefault="005915E6" w:rsidP="00DD6C64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915E6" w:rsidRPr="0014322C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5915E6" w:rsidRPr="00036EE3" w:rsidTr="00DD6C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915E6" w:rsidRPr="00614CC6" w:rsidRDefault="005915E6" w:rsidP="00DD6C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5915E6" w:rsidRPr="00592F9F" w:rsidTr="00DD6C6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915E6" w:rsidRPr="00766861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915E6" w:rsidRPr="00766861" w:rsidRDefault="005915E6" w:rsidP="00DD6C6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5915E6" w:rsidRPr="00036EE3" w:rsidTr="00DD6C64">
        <w:tc>
          <w:tcPr>
            <w:tcW w:w="1140" w:type="dxa"/>
            <w:tcBorders>
              <w:top w:val="nil"/>
            </w:tcBorders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5915E6" w:rsidRPr="00614CC6" w:rsidRDefault="005915E6" w:rsidP="00DD6C64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915E6" w:rsidRPr="00614CC6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915E6" w:rsidRPr="00036EE3" w:rsidTr="00DD6C64">
        <w:tc>
          <w:tcPr>
            <w:tcW w:w="1140" w:type="dxa"/>
            <w:shd w:val="clear" w:color="auto" w:fill="auto"/>
          </w:tcPr>
          <w:p w:rsidR="005915E6" w:rsidRPr="00592F9F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915E6" w:rsidRPr="00592F9F" w:rsidRDefault="005915E6" w:rsidP="00DD6C64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5915E6" w:rsidRPr="00614CC6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915E6" w:rsidRPr="00036EE3" w:rsidTr="00DD6C64">
        <w:tc>
          <w:tcPr>
            <w:tcW w:w="1140" w:type="dxa"/>
          </w:tcPr>
          <w:p w:rsidR="005915E6" w:rsidRPr="00614CC6" w:rsidRDefault="005915E6" w:rsidP="00DD6C64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915E6" w:rsidRPr="00614CC6" w:rsidRDefault="005915E6" w:rsidP="00DD6C64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915E6" w:rsidRPr="00036EE3" w:rsidRDefault="005915E6" w:rsidP="005915E6">
      <w:pPr>
        <w:spacing w:before="0"/>
        <w:jc w:val="center"/>
        <w:rPr>
          <w:sz w:val="20"/>
          <w:lang w:val="en-US"/>
        </w:rPr>
      </w:pPr>
    </w:p>
    <w:p w:rsidR="005915E6" w:rsidRPr="00036EE3" w:rsidRDefault="005915E6" w:rsidP="005915E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5915E6" w:rsidRPr="00756B4D" w:rsidTr="00DD6C64">
        <w:tc>
          <w:tcPr>
            <w:tcW w:w="9360" w:type="dxa"/>
          </w:tcPr>
          <w:p w:rsidR="005915E6" w:rsidRPr="00756B4D" w:rsidRDefault="005915E6" w:rsidP="00DD6C64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915E6" w:rsidRPr="00756B4D" w:rsidRDefault="005915E6" w:rsidP="005915E6">
      <w:pPr>
        <w:spacing w:before="0"/>
        <w:jc w:val="center"/>
        <w:rPr>
          <w:sz w:val="22"/>
        </w:rPr>
      </w:pPr>
    </w:p>
    <w:p w:rsidR="005915E6" w:rsidRPr="00614CC6" w:rsidRDefault="005915E6" w:rsidP="005915E6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915E6" w:rsidRPr="00614CC6" w:rsidRDefault="005915E6" w:rsidP="005915E6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16</w:t>
      </w:r>
    </w:p>
    <w:p w:rsidR="005915E6" w:rsidRPr="00614CC6" w:rsidRDefault="005915E6" w:rsidP="005915E6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3" w:name="iiannee"/>
      <w:bookmarkEnd w:id="3"/>
      <w:r w:rsidRPr="00614CC6">
        <w:rPr>
          <w:sz w:val="20"/>
        </w:rPr>
        <w:t>20</w:t>
      </w:r>
      <w:r>
        <w:rPr>
          <w:sz w:val="20"/>
        </w:rPr>
        <w:t>16</w:t>
      </w:r>
    </w:p>
    <w:p w:rsidR="005915E6" w:rsidRPr="00614CC6" w:rsidRDefault="005915E6" w:rsidP="005915E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5915E6" w:rsidRPr="00614CC6" w:rsidRDefault="005915E6" w:rsidP="005915E6">
      <w:pPr>
        <w:spacing w:before="160"/>
        <w:rPr>
          <w:i/>
          <w:sz w:val="20"/>
          <w:highlight w:val="yellow"/>
        </w:rPr>
        <w:sectPr w:rsidR="005915E6" w:rsidRPr="00614CC6" w:rsidSect="00DD6C6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915E6" w:rsidRDefault="005915E6" w:rsidP="007976E9">
      <w:pPr>
        <w:pStyle w:val="RecNo"/>
        <w:spacing w:before="0"/>
      </w:pPr>
      <w:bookmarkStart w:id="4" w:name="irecnoe"/>
      <w:bookmarkEnd w:id="4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</w:t>
      </w:r>
      <w:r w:rsidR="007976E9">
        <w:rPr>
          <w:rStyle w:val="href"/>
        </w:rPr>
        <w:t>1543-1</w:t>
      </w:r>
    </w:p>
    <w:p w:rsidR="007976E9" w:rsidRPr="00F84C3E" w:rsidRDefault="007976E9" w:rsidP="007976E9">
      <w:pPr>
        <w:pStyle w:val="Rectitle"/>
      </w:pPr>
      <w:r w:rsidRPr="00F84C3E">
        <w:t>Format de prise de vues à balayage progressif 1</w:t>
      </w:r>
      <w:r w:rsidRPr="00F84C3E">
        <w:rPr>
          <w:rFonts w:ascii="Tms Rmn" w:hAnsi="Tms Rmn"/>
          <w:sz w:val="12"/>
        </w:rPr>
        <w:t> </w:t>
      </w:r>
      <w:r w:rsidRPr="00F84C3E">
        <w:t>280 </w:t>
      </w:r>
      <w:r w:rsidRPr="00F84C3E">
        <w:rPr>
          <w:rFonts w:ascii="Symbol" w:hAnsi="Symbol"/>
        </w:rPr>
        <w:t></w:t>
      </w:r>
      <w:r w:rsidRPr="00F84C3E">
        <w:t> 720, 16</w:t>
      </w:r>
      <w:r w:rsidRPr="00F84C3E">
        <w:rPr>
          <w:rFonts w:ascii="Symbol" w:hAnsi="Symbol"/>
        </w:rPr>
        <w:t></w:t>
      </w:r>
      <w:r w:rsidRPr="00F84C3E">
        <w:t>9 pour la production et l'échange international de programmes dans l'environnement à 60 Hz</w:t>
      </w:r>
    </w:p>
    <w:p w:rsidR="007976E9" w:rsidRPr="00BE0206" w:rsidRDefault="007976E9" w:rsidP="007976E9">
      <w:pPr>
        <w:pStyle w:val="Recref"/>
        <w:rPr>
          <w:i/>
          <w:iCs/>
        </w:rPr>
      </w:pPr>
      <w:bookmarkStart w:id="5" w:name="Related_Questions"/>
      <w:r w:rsidRPr="00BE0206">
        <w:rPr>
          <w:iCs/>
        </w:rPr>
        <w:t>(Question UIT-R 1/6)</w:t>
      </w:r>
      <w:bookmarkEnd w:id="5"/>
    </w:p>
    <w:p w:rsidR="007976E9" w:rsidRPr="00BE0206" w:rsidRDefault="007976E9" w:rsidP="007976E9">
      <w:pPr>
        <w:pStyle w:val="Recdate"/>
        <w:rPr>
          <w:i/>
          <w:iCs/>
        </w:rPr>
      </w:pPr>
      <w:bookmarkStart w:id="6" w:name="Revision_history"/>
      <w:r w:rsidRPr="00BE0206">
        <w:rPr>
          <w:iCs/>
        </w:rPr>
        <w:t>(2001-2015)</w:t>
      </w:r>
      <w:bookmarkEnd w:id="6"/>
    </w:p>
    <w:p w:rsidR="007976E9" w:rsidRPr="00F84C3E" w:rsidRDefault="007976E9" w:rsidP="007976E9">
      <w:pPr>
        <w:pStyle w:val="HeadingSum"/>
      </w:pPr>
      <w:r w:rsidRPr="00F84C3E">
        <w:t>Domaine d'application</w:t>
      </w:r>
    </w:p>
    <w:p w:rsidR="007976E9" w:rsidRPr="00F84C3E" w:rsidRDefault="007976E9" w:rsidP="007976E9">
      <w:pPr>
        <w:pStyle w:val="Summary"/>
      </w:pPr>
      <w:r w:rsidRPr="00F84C3E">
        <w:t>La présente Recommandation définit les paramètres d</w:t>
      </w:r>
      <w:r>
        <w:t>u</w:t>
      </w:r>
      <w:r w:rsidRPr="00F84C3E">
        <w:t xml:space="preserve"> </w:t>
      </w:r>
      <w:r>
        <w:t>format de prise de vues</w:t>
      </w:r>
      <w:r w:rsidRPr="00F84C3E">
        <w:t xml:space="preserve"> numériques à balayage progressif 1 280 × 720, 16:9 pour la production et l'échange international de programmes dans l'environnement à 60 Hz</w:t>
      </w:r>
      <w:r w:rsidRPr="00F84C3E">
        <w:rPr>
          <w:rStyle w:val="FootnoteReference"/>
        </w:rPr>
        <w:footnoteReference w:id="1"/>
      </w:r>
      <w:r>
        <w:t>.</w:t>
      </w:r>
    </w:p>
    <w:p w:rsidR="007976E9" w:rsidRPr="00F84C3E" w:rsidRDefault="007976E9" w:rsidP="007976E9">
      <w:pPr>
        <w:pStyle w:val="headingb0"/>
        <w:rPr>
          <w:lang w:val="fr-FR"/>
        </w:rPr>
      </w:pPr>
      <w:r w:rsidRPr="00F84C3E">
        <w:rPr>
          <w:lang w:val="fr-FR"/>
        </w:rPr>
        <w:t>Mot</w:t>
      </w:r>
      <w:r>
        <w:rPr>
          <w:lang w:val="fr-FR"/>
        </w:rPr>
        <w:t>s</w:t>
      </w:r>
      <w:r w:rsidRPr="00F84C3E">
        <w:rPr>
          <w:lang w:val="fr-FR"/>
        </w:rPr>
        <w:t xml:space="preserve"> clé</w:t>
      </w:r>
      <w:r>
        <w:rPr>
          <w:lang w:val="fr-FR"/>
        </w:rPr>
        <w:t>s</w:t>
      </w:r>
    </w:p>
    <w:p w:rsidR="007976E9" w:rsidRPr="00F84C3E" w:rsidRDefault="007976E9" w:rsidP="007976E9">
      <w:r w:rsidRPr="00F84C3E">
        <w:t>Progressif, 1 280 </w:t>
      </w:r>
      <w:r w:rsidRPr="00F84C3E">
        <w:sym w:font="Symbol" w:char="F0B4"/>
      </w:r>
      <w:r w:rsidRPr="00F84C3E">
        <w:t> 720</w:t>
      </w:r>
    </w:p>
    <w:p w:rsidR="007976E9" w:rsidRPr="00F84C3E" w:rsidRDefault="007976E9" w:rsidP="007976E9">
      <w:pPr>
        <w:pStyle w:val="Normalaftertitle"/>
      </w:pPr>
      <w:r w:rsidRPr="00F84C3E">
        <w:t>L'Assemblée des radiocommunications de l'UIT,</w:t>
      </w:r>
    </w:p>
    <w:p w:rsidR="007976E9" w:rsidRPr="00F84C3E" w:rsidRDefault="007976E9" w:rsidP="007976E9">
      <w:pPr>
        <w:pStyle w:val="Call"/>
      </w:pPr>
      <w:r w:rsidRPr="00F84C3E">
        <w:t>considérant</w:t>
      </w:r>
    </w:p>
    <w:p w:rsidR="007976E9" w:rsidRPr="00F84C3E" w:rsidRDefault="007976E9" w:rsidP="007976E9">
      <w:r w:rsidRPr="00A247CF">
        <w:rPr>
          <w:i/>
          <w:iCs/>
        </w:rPr>
        <w:t>a)</w:t>
      </w:r>
      <w:r w:rsidRPr="00F84C3E">
        <w:tab/>
        <w:t>que la production numérique sera de plus en plus constituée de l'association de sources audio, vidéo, de données et de contenus interactifs;</w:t>
      </w:r>
    </w:p>
    <w:p w:rsidR="007976E9" w:rsidRPr="00F84C3E" w:rsidRDefault="007976E9" w:rsidP="007976E9">
      <w:r w:rsidRPr="00A247CF">
        <w:rPr>
          <w:i/>
          <w:iCs/>
        </w:rPr>
        <w:t>b)</w:t>
      </w:r>
      <w:r w:rsidRPr="00F84C3E">
        <w:tab/>
        <w:t>que les équipements de production numérique sont de plus en plus conçus pour fonctionner avec une diversité de formats d'image, dont le format 1</w:t>
      </w:r>
      <w:r w:rsidRPr="00F84C3E">
        <w:rPr>
          <w:rFonts w:ascii="Tms Rmn" w:hAnsi="Tms Rmn"/>
          <w:sz w:val="12"/>
        </w:rPr>
        <w:t> </w:t>
      </w:r>
      <w:r w:rsidRPr="00F84C3E">
        <w:t>280 </w:t>
      </w:r>
      <w:r w:rsidRPr="00F84C3E">
        <w:rPr>
          <w:rFonts w:ascii="Symbol" w:hAnsi="Symbol"/>
        </w:rPr>
        <w:t></w:t>
      </w:r>
      <w:r w:rsidRPr="00F84C3E">
        <w:t> 720, 16</w:t>
      </w:r>
      <w:r w:rsidRPr="00F84C3E">
        <w:rPr>
          <w:rFonts w:ascii="Symbol" w:hAnsi="Symbol"/>
        </w:rPr>
        <w:t></w:t>
      </w:r>
      <w:r w:rsidRPr="00F84C3E">
        <w:t>9, à balayage progressif (720P);</w:t>
      </w:r>
    </w:p>
    <w:p w:rsidR="007976E9" w:rsidRPr="00F84C3E" w:rsidRDefault="007976E9" w:rsidP="007976E9">
      <w:r w:rsidRPr="00A247CF">
        <w:rPr>
          <w:i/>
          <w:iCs/>
        </w:rPr>
        <w:t>c)</w:t>
      </w:r>
      <w:r w:rsidRPr="00F84C3E">
        <w:tab/>
        <w:t>qu'il est aisé de réaliser une conversion des formats à balayage progressif vers d'autres formats avec la qualité nécessaire pour la production;</w:t>
      </w:r>
    </w:p>
    <w:p w:rsidR="007976E9" w:rsidRPr="00F84C3E" w:rsidRDefault="007976E9" w:rsidP="007976E9">
      <w:r w:rsidRPr="00A247CF">
        <w:rPr>
          <w:i/>
          <w:iCs/>
        </w:rPr>
        <w:t>d)</w:t>
      </w:r>
      <w:r w:rsidRPr="00F84C3E">
        <w:tab/>
        <w:t>qu'un format 720P à 30/60 Hz donne accès à un ensemble utile d'options de débits binaires avec compression verticale et temporelle;</w:t>
      </w:r>
    </w:p>
    <w:p w:rsidR="007976E9" w:rsidRPr="00F84C3E" w:rsidRDefault="007976E9" w:rsidP="007976E9">
      <w:r w:rsidRPr="00A247CF">
        <w:rPr>
          <w:i/>
          <w:iCs/>
        </w:rPr>
        <w:t>e)</w:t>
      </w:r>
      <w:r w:rsidRPr="00F84C3E">
        <w:tab/>
        <w:t>qu'un format de production 720P constitue un format efficace de haute résolution verticale temporelle adapté à l'interface série numérique de production à 1,5 Gbit/s utilisée couramment;</w:t>
      </w:r>
    </w:p>
    <w:p w:rsidR="007976E9" w:rsidRPr="00F84C3E" w:rsidRDefault="007976E9" w:rsidP="007976E9">
      <w:r w:rsidRPr="00A247CF">
        <w:rPr>
          <w:i/>
          <w:iCs/>
        </w:rPr>
        <w:t>f)</w:t>
      </w:r>
      <w:r w:rsidRPr="00F84C3E">
        <w:tab/>
        <w:t>qu'il est avantageux en termes d'échange d'avoir un maximum de valeurs de paramètres identiques à celles de la Recommandation UIT</w:t>
      </w:r>
      <w:r w:rsidRPr="00F84C3E">
        <w:noBreakHyphen/>
        <w:t>R BT.709;</w:t>
      </w:r>
    </w:p>
    <w:p w:rsidR="007976E9" w:rsidRPr="00F84C3E" w:rsidRDefault="007976E9" w:rsidP="007976E9">
      <w:r w:rsidRPr="00A247CF">
        <w:rPr>
          <w:i/>
          <w:iCs/>
        </w:rPr>
        <w:t>g)</w:t>
      </w:r>
      <w:r w:rsidRPr="00F84C3E">
        <w:tab/>
        <w:t>que le format 720P fournit un ensemble de caractéristiques spatiales entre les Recommandations UIT-R BT.601 et UIT-R BT.709, ce qui constitue une solution efficace pour certaines applications relatives à l'acquisition, à la production et au stockage;</w:t>
      </w:r>
    </w:p>
    <w:p w:rsidR="007976E9" w:rsidRPr="00F84C3E" w:rsidRDefault="007976E9" w:rsidP="007976E9">
      <w:r w:rsidRPr="00A247CF">
        <w:rPr>
          <w:i/>
          <w:iCs/>
        </w:rPr>
        <w:t>h)</w:t>
      </w:r>
      <w:r w:rsidRPr="00F84C3E">
        <w:tab/>
        <w:t>que l'interopérabilité du format d'image avec les applications informatiques constitue un aspect de plus en plus important, et que le format 720P est tout à fait adapté à ces applications,</w:t>
      </w:r>
    </w:p>
    <w:p w:rsidR="007976E9" w:rsidRPr="00F84C3E" w:rsidRDefault="007976E9" w:rsidP="007976E9">
      <w:pPr>
        <w:pStyle w:val="Call"/>
      </w:pPr>
      <w:r w:rsidRPr="00F84C3E">
        <w:t>recommande</w:t>
      </w:r>
    </w:p>
    <w:p w:rsidR="007976E9" w:rsidRPr="00F84C3E" w:rsidRDefault="007976E9" w:rsidP="007976E9">
      <w:pPr>
        <w:pStyle w:val="Normalaftertitle"/>
      </w:pPr>
      <w:r w:rsidRPr="00F84C3E">
        <w:rPr>
          <w:b/>
        </w:rPr>
        <w:t>1</w:t>
      </w:r>
      <w:r w:rsidRPr="00F84C3E">
        <w:rPr>
          <w:b/>
        </w:rPr>
        <w:tab/>
      </w:r>
      <w:r w:rsidRPr="00F84C3E">
        <w:t>d'utiliser les paramètres de l'Annexe 1 pour la production et l'échange international de programmes dans l'environnement à 60 Hz, pour le format d'image 1</w:t>
      </w:r>
      <w:r w:rsidRPr="00F84C3E">
        <w:rPr>
          <w:rFonts w:ascii="Tms Rmn" w:hAnsi="Tms Rmn"/>
          <w:sz w:val="12"/>
        </w:rPr>
        <w:t> </w:t>
      </w:r>
      <w:r w:rsidRPr="00F84C3E">
        <w:t>280 </w:t>
      </w:r>
      <w:r w:rsidRPr="00F84C3E">
        <w:rPr>
          <w:rFonts w:ascii="Symbol" w:hAnsi="Symbol"/>
        </w:rPr>
        <w:t></w:t>
      </w:r>
      <w:r w:rsidRPr="00F84C3E">
        <w:t> 720.</w:t>
      </w:r>
    </w:p>
    <w:p w:rsidR="007976E9" w:rsidRPr="00F84C3E" w:rsidRDefault="007976E9" w:rsidP="007976E9">
      <w:pPr>
        <w:pStyle w:val="AnnexNoTitle"/>
      </w:pPr>
      <w:r w:rsidRPr="00F84C3E">
        <w:lastRenderedPageBreak/>
        <w:t>Annexe 1</w:t>
      </w:r>
      <w:r w:rsidRPr="00F84C3E">
        <w:br/>
      </w:r>
      <w:r w:rsidRPr="00F84C3E">
        <w:br/>
        <w:t>Système de prise de vues à balayage progressif 1</w:t>
      </w:r>
      <w:r w:rsidRPr="00F84C3E">
        <w:rPr>
          <w:rFonts w:ascii="Tms Rmn" w:hAnsi="Tms Rmn"/>
          <w:sz w:val="12"/>
        </w:rPr>
        <w:t> </w:t>
      </w:r>
      <w:r w:rsidRPr="00F84C3E">
        <w:t xml:space="preserve">280 </w:t>
      </w:r>
      <w:r w:rsidRPr="00F84C3E">
        <w:rPr>
          <w:rFonts w:cs="Times New Roman Bold"/>
        </w:rPr>
        <w:t>×</w:t>
      </w:r>
      <w:r w:rsidRPr="00F84C3E">
        <w:t xml:space="preserve"> 720</w:t>
      </w:r>
    </w:p>
    <w:p w:rsidR="007976E9" w:rsidRDefault="007976E9" w:rsidP="007976E9">
      <w:pPr>
        <w:pStyle w:val="Headingb"/>
      </w:pPr>
    </w:p>
    <w:p w:rsidR="007976E9" w:rsidRPr="00F84C3E" w:rsidRDefault="007976E9" w:rsidP="007976E9">
      <w:pPr>
        <w:pStyle w:val="Headingb"/>
      </w:pPr>
      <w:r w:rsidRPr="00F84C3E">
        <w:t>Introduction</w:t>
      </w:r>
    </w:p>
    <w:p w:rsidR="007976E9" w:rsidRPr="00F84C3E" w:rsidRDefault="007976E9" w:rsidP="007976E9">
      <w:r w:rsidRPr="00F84C3E">
        <w:t>Ce format d'image est défini de manière à présenter des valeurs communes de paramètre d'image indépendantes de la fréquence image, en particulier la fréquence d'horloge de référence commune du système à 74,25 MHz. Les fréquences image suivantes sont spécifiées dans la présente Annexe: 60 Hz, 60/1,00</w:t>
      </w:r>
      <w:r>
        <w:t>1</w:t>
      </w:r>
      <w:r w:rsidRPr="00F84C3E">
        <w:t>Hz, 30 Hz, 30/1</w:t>
      </w:r>
      <w:r>
        <w:t>,</w:t>
      </w:r>
      <w:r w:rsidRPr="00F84C3E">
        <w:t>00</w:t>
      </w:r>
      <w:r>
        <w:t xml:space="preserve">1 </w:t>
      </w:r>
      <w:r w:rsidRPr="00F84C3E">
        <w:t>Hz.</w:t>
      </w:r>
    </w:p>
    <w:p w:rsidR="007976E9" w:rsidRPr="00F84C3E" w:rsidRDefault="007976E9" w:rsidP="007976E9">
      <w:r w:rsidRPr="00F84C3E">
        <w:t>Les images sont uniquement définies pour un mode de balayage progressif de la prise de vues (P).</w:t>
      </w:r>
    </w:p>
    <w:p w:rsidR="007976E9" w:rsidRPr="00F84C3E" w:rsidRDefault="007976E9" w:rsidP="007976E9">
      <w:pPr>
        <w:pStyle w:val="Heading1"/>
      </w:pPr>
      <w:r w:rsidRPr="00F84C3E">
        <w:t>1</w:t>
      </w:r>
      <w:r w:rsidRPr="00F84C3E">
        <w:tab/>
        <w:t>Conversion optoélectronique</w:t>
      </w:r>
    </w:p>
    <w:p w:rsidR="007976E9" w:rsidRPr="00F84C3E" w:rsidRDefault="007976E9" w:rsidP="007976E9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0"/>
        <w:gridCol w:w="4339"/>
        <w:gridCol w:w="2255"/>
        <w:gridCol w:w="2255"/>
      </w:tblGrid>
      <w:tr w:rsidR="007976E9" w:rsidRPr="00F84C3E" w:rsidTr="00DD6C64">
        <w:trPr>
          <w:cantSplit/>
          <w:jc w:val="center"/>
        </w:trPr>
        <w:tc>
          <w:tcPr>
            <w:tcW w:w="790" w:type="dxa"/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Point</w:t>
            </w:r>
          </w:p>
        </w:tc>
        <w:tc>
          <w:tcPr>
            <w:tcW w:w="4339" w:type="dxa"/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4510" w:type="dxa"/>
            <w:gridSpan w:val="2"/>
          </w:tcPr>
          <w:p w:rsidR="007976E9" w:rsidRPr="00F84C3E" w:rsidRDefault="007976E9" w:rsidP="00DD6C64">
            <w:pPr>
              <w:pStyle w:val="Tablehead"/>
            </w:pPr>
            <w:r w:rsidRPr="00F84C3E">
              <w:t>Valeurs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1.1</w:t>
            </w:r>
          </w:p>
        </w:tc>
        <w:tc>
          <w:tcPr>
            <w:tcW w:w="4339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Caractéristiques de transfert optoélectronique avant précorrection non linéaire</w:t>
            </w:r>
          </w:p>
        </w:tc>
        <w:tc>
          <w:tcPr>
            <w:tcW w:w="4510" w:type="dxa"/>
            <w:gridSpan w:val="2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Supposée linéaire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1.2</w:t>
            </w:r>
          </w:p>
        </w:tc>
        <w:tc>
          <w:tcPr>
            <w:tcW w:w="4339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Caractéristiques de transfert optoélectronique globales à la source</w:t>
            </w:r>
            <w:r w:rsidRPr="00F84C3E">
              <w:rPr>
                <w:rStyle w:val="FootnoteReference"/>
              </w:rPr>
              <w:footnoteReference w:id="2"/>
            </w:r>
          </w:p>
        </w:tc>
        <w:tc>
          <w:tcPr>
            <w:tcW w:w="4510" w:type="dxa"/>
            <w:gridSpan w:val="2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</w:rPr>
              <w:t>V</w:t>
            </w:r>
            <w:r w:rsidRPr="00F84C3E">
              <w:t> </w:t>
            </w:r>
            <w:r w:rsidRPr="00F84C3E">
              <w:rPr>
                <w:rFonts w:ascii="Symbol" w:hAnsi="Symbol"/>
              </w:rPr>
              <w:t></w:t>
            </w:r>
            <w:r w:rsidRPr="00F84C3E">
              <w:t xml:space="preserve"> 1,099 </w:t>
            </w:r>
            <w:r w:rsidRPr="00F84C3E">
              <w:rPr>
                <w:i/>
              </w:rPr>
              <w:t>L</w:t>
            </w:r>
            <w:r w:rsidRPr="00F84C3E">
              <w:rPr>
                <w:position w:val="6"/>
                <w:sz w:val="16"/>
              </w:rPr>
              <w:t>0,45</w:t>
            </w:r>
            <w:r w:rsidRPr="00F84C3E">
              <w:t xml:space="preserve"> – 0,099</w:t>
            </w:r>
            <w:r w:rsidRPr="00F84C3E">
              <w:tab/>
            </w:r>
            <w:r w:rsidRPr="00F84C3E">
              <w:tab/>
              <w:t xml:space="preserve">pour 1 </w:t>
            </w:r>
            <w:r w:rsidRPr="00F84C3E">
              <w:rPr>
                <w:rFonts w:ascii="Symbol" w:hAnsi="Symbol"/>
              </w:rPr>
              <w:t></w:t>
            </w:r>
            <w:r w:rsidRPr="00F84C3E">
              <w:t xml:space="preserve"> </w:t>
            </w:r>
            <w:r w:rsidRPr="00F84C3E">
              <w:rPr>
                <w:i/>
              </w:rPr>
              <w:t>L</w:t>
            </w:r>
            <w:r w:rsidRPr="00F84C3E">
              <w:t xml:space="preserve"> </w:t>
            </w:r>
            <w:r w:rsidRPr="00F84C3E">
              <w:rPr>
                <w:rFonts w:ascii="Symbol" w:hAnsi="Symbol"/>
              </w:rPr>
              <w:t></w:t>
            </w:r>
            <w:r w:rsidRPr="00F84C3E">
              <w:t xml:space="preserve"> 0,018</w:t>
            </w:r>
            <w:r w:rsidRPr="00F84C3E">
              <w:br/>
            </w:r>
            <w:r w:rsidRPr="00F84C3E">
              <w:rPr>
                <w:i/>
                <w:iCs/>
              </w:rPr>
              <w:t>V</w:t>
            </w:r>
            <w:r w:rsidRPr="00F84C3E">
              <w:t> </w:t>
            </w:r>
            <w:r w:rsidRPr="00F84C3E">
              <w:rPr>
                <w:rFonts w:ascii="Symbol" w:hAnsi="Symbol"/>
              </w:rPr>
              <w:t></w:t>
            </w:r>
            <w:r w:rsidRPr="00F84C3E">
              <w:t xml:space="preserve"> 4,500 </w:t>
            </w:r>
            <w:r w:rsidRPr="00F84C3E">
              <w:rPr>
                <w:i/>
                <w:iCs/>
              </w:rPr>
              <w:t>L</w:t>
            </w:r>
            <w:r w:rsidRPr="00F84C3E">
              <w:tab/>
            </w:r>
            <w:r w:rsidRPr="00F84C3E">
              <w:tab/>
            </w:r>
            <w:r w:rsidRPr="00F84C3E">
              <w:tab/>
            </w:r>
            <w:r w:rsidRPr="00F84C3E">
              <w:tab/>
            </w:r>
            <w:r w:rsidRPr="00F84C3E">
              <w:tab/>
            </w:r>
            <w:r>
              <w:tab/>
            </w:r>
            <w:r w:rsidRPr="00F84C3E">
              <w:t>pour 0,018 </w:t>
            </w:r>
            <w:r w:rsidRPr="00F84C3E">
              <w:rPr>
                <w:rFonts w:ascii="Symbol" w:hAnsi="Symbol"/>
              </w:rPr>
              <w:t></w:t>
            </w:r>
            <w:r w:rsidRPr="00F84C3E">
              <w:t> </w:t>
            </w:r>
            <w:r w:rsidRPr="00F84C3E">
              <w:rPr>
                <w:i/>
                <w:iCs/>
              </w:rPr>
              <w:t>L</w:t>
            </w:r>
            <w:r w:rsidRPr="00F84C3E">
              <w:t> </w:t>
            </w:r>
            <w:r w:rsidRPr="00F84C3E">
              <w:rPr>
                <w:rFonts w:ascii="Symbol" w:hAnsi="Symbol"/>
              </w:rPr>
              <w:t></w:t>
            </w:r>
            <w:r w:rsidRPr="00F84C3E">
              <w:t> 0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>
              <w:t xml:space="preserve"> </w:t>
            </w:r>
            <w:r w:rsidRPr="00F84C3E">
              <w:t>où: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  <w:iCs/>
              </w:rPr>
              <w:t>L</w:t>
            </w:r>
            <w:r w:rsidRPr="00F84C3E">
              <w:rPr>
                <w:rFonts w:ascii="Tms Rmn" w:hAnsi="Tms Rmn"/>
              </w:rPr>
              <w:t> </w:t>
            </w:r>
            <w:r w:rsidRPr="00F84C3E">
              <w:t>:</w:t>
            </w:r>
            <w:r w:rsidRPr="00F84C3E">
              <w:tab/>
              <w:t>luminance de l'image 0 </w:t>
            </w:r>
            <w:r w:rsidRPr="00F84C3E">
              <w:rPr>
                <w:rFonts w:ascii="Symbol" w:hAnsi="Symbol"/>
              </w:rPr>
              <w:t></w:t>
            </w:r>
            <w:r w:rsidRPr="00F84C3E">
              <w:t> </w:t>
            </w:r>
            <w:r w:rsidRPr="00F84C3E">
              <w:rPr>
                <w:i/>
                <w:iCs/>
              </w:rPr>
              <w:t>L</w:t>
            </w:r>
            <w:r w:rsidRPr="00F84C3E">
              <w:t> </w:t>
            </w:r>
            <w:r w:rsidRPr="00F84C3E">
              <w:rPr>
                <w:rFonts w:ascii="Symbol" w:hAnsi="Symbol"/>
              </w:rPr>
              <w:t></w:t>
            </w:r>
            <w:r>
              <w:t> 1</w:t>
            </w:r>
            <w:r>
              <w:br/>
            </w:r>
            <w:r w:rsidRPr="00F84C3E">
              <w:rPr>
                <w:i/>
                <w:iCs/>
              </w:rPr>
              <w:t>V</w:t>
            </w:r>
            <w:r w:rsidRPr="00F84C3E">
              <w:rPr>
                <w:rFonts w:ascii="Tms Rmn" w:hAnsi="Tms Rmn"/>
              </w:rPr>
              <w:t> </w:t>
            </w:r>
            <w:r w:rsidRPr="00F84C3E">
              <w:t>:</w:t>
            </w:r>
            <w:r w:rsidRPr="00F84C3E">
              <w:tab/>
              <w:t>signal électrique</w:t>
            </w:r>
            <w:r w:rsidRPr="00F84C3E">
              <w:rPr>
                <w:iCs/>
              </w:rPr>
              <w:t xml:space="preserve"> correspondant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  <w:vMerge w:val="restart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1.3</w:t>
            </w:r>
          </w:p>
        </w:tc>
        <w:tc>
          <w:tcPr>
            <w:tcW w:w="4339" w:type="dxa"/>
            <w:vMerge w:val="restart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Coordonnées de chromaticité (CIE, 1931)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Couleur primaire:</w:t>
            </w:r>
          </w:p>
          <w:p w:rsidR="007976E9" w:rsidRPr="00A247CF" w:rsidRDefault="007976E9" w:rsidP="00DD6C64">
            <w:pPr>
              <w:pStyle w:val="Tabletext"/>
              <w:jc w:val="left"/>
              <w:rPr>
                <w:lang w:val="de-CH"/>
              </w:rPr>
            </w:pPr>
            <w:r w:rsidRPr="00A247CF">
              <w:rPr>
                <w:lang w:val="de-CH"/>
              </w:rPr>
              <w:t>–</w:t>
            </w:r>
            <w:r w:rsidRPr="00A247CF">
              <w:rPr>
                <w:lang w:val="de-CH"/>
              </w:rPr>
              <w:tab/>
              <w:t>Rouge (</w:t>
            </w:r>
            <w:r w:rsidRPr="00A247CF">
              <w:rPr>
                <w:i/>
                <w:iCs/>
                <w:lang w:val="de-CH"/>
              </w:rPr>
              <w:t>R</w:t>
            </w:r>
            <w:r w:rsidRPr="00A247CF">
              <w:rPr>
                <w:lang w:val="de-CH"/>
              </w:rPr>
              <w:t>)</w:t>
            </w:r>
            <w:r w:rsidRPr="00A247CF">
              <w:rPr>
                <w:lang w:val="de-CH"/>
              </w:rPr>
              <w:br/>
              <w:t>–</w:t>
            </w:r>
            <w:r w:rsidRPr="00A247CF">
              <w:rPr>
                <w:lang w:val="de-CH"/>
              </w:rPr>
              <w:tab/>
              <w:t>Vert (</w:t>
            </w:r>
            <w:r w:rsidRPr="00A247CF">
              <w:rPr>
                <w:i/>
                <w:iCs/>
                <w:lang w:val="de-CH"/>
              </w:rPr>
              <w:t>G</w:t>
            </w:r>
            <w:r w:rsidRPr="00A247CF">
              <w:rPr>
                <w:lang w:val="de-CH"/>
              </w:rPr>
              <w:t>)</w:t>
            </w:r>
            <w:r w:rsidRPr="00A247CF">
              <w:rPr>
                <w:lang w:val="de-CH"/>
              </w:rPr>
              <w:br/>
              <w:t>–</w:t>
            </w:r>
            <w:r w:rsidRPr="00A247CF">
              <w:rPr>
                <w:lang w:val="de-CH"/>
              </w:rPr>
              <w:tab/>
              <w:t>Bleu (</w:t>
            </w:r>
            <w:r w:rsidRPr="00A247CF">
              <w:rPr>
                <w:i/>
                <w:iCs/>
                <w:lang w:val="de-CH"/>
              </w:rPr>
              <w:t>B</w:t>
            </w:r>
            <w:r w:rsidRPr="00A247CF">
              <w:rPr>
                <w:lang w:val="de-CH"/>
              </w:rPr>
              <w:t>)</w:t>
            </w: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</w:rPr>
              <w:t>x</w:t>
            </w: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</w:rPr>
              <w:t>y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  <w:vMerge/>
          </w:tcPr>
          <w:p w:rsidR="007976E9" w:rsidRPr="00F84C3E" w:rsidRDefault="007976E9" w:rsidP="00DD6C64">
            <w:pPr>
              <w:pStyle w:val="Tabletext"/>
              <w:jc w:val="center"/>
            </w:pPr>
          </w:p>
        </w:tc>
        <w:tc>
          <w:tcPr>
            <w:tcW w:w="4339" w:type="dxa"/>
            <w:vMerge/>
          </w:tcPr>
          <w:p w:rsidR="007976E9" w:rsidRPr="00F84C3E" w:rsidRDefault="007976E9" w:rsidP="00DD6C64">
            <w:pPr>
              <w:pStyle w:val="Tabletext"/>
              <w:jc w:val="left"/>
            </w:pP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0,640</w:t>
            </w:r>
            <w:r w:rsidRPr="00F84C3E">
              <w:br/>
              <w:t>0,300</w:t>
            </w:r>
            <w:r w:rsidRPr="00F84C3E">
              <w:br/>
              <w:t>0,150</w:t>
            </w: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0,330</w:t>
            </w:r>
            <w:r w:rsidRPr="00F84C3E">
              <w:br/>
              <w:t>0,600</w:t>
            </w:r>
            <w:r w:rsidRPr="00F84C3E">
              <w:br/>
              <w:t>0,060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  <w:vMerge w:val="restart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1.4</w:t>
            </w:r>
          </w:p>
        </w:tc>
        <w:tc>
          <w:tcPr>
            <w:tcW w:w="4339" w:type="dxa"/>
            <w:vMerge w:val="restart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Chromaticité supposée pour des signaux primaires égaux (blanc de référence):</w:t>
            </w:r>
          </w:p>
          <w:p w:rsidR="007976E9" w:rsidRPr="00F84C3E" w:rsidRDefault="007976E9" w:rsidP="00DD6C64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rPr>
                <w:iCs/>
              </w:rPr>
              <w:t>–</w:t>
            </w:r>
            <w:r w:rsidRPr="00F84C3E">
              <w:rPr>
                <w:i/>
              </w:rPr>
              <w:tab/>
              <w:t>E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  <w:r w:rsidRPr="00F84C3E">
              <w:rPr>
                <w:rFonts w:ascii="Times" w:hAnsi="Times"/>
                <w:i/>
              </w:rPr>
              <w:t> </w:t>
            </w:r>
            <w:r w:rsidRPr="00F84C3E">
              <w:rPr>
                <w:rFonts w:ascii="Symbol" w:hAnsi="Symbol"/>
                <w:iCs/>
              </w:rPr>
              <w:t></w:t>
            </w:r>
            <w:r w:rsidRPr="00F84C3E">
              <w:rPr>
                <w:i/>
              </w:rPr>
              <w:t> E</w:t>
            </w:r>
            <w:r w:rsidRPr="00F84C3E">
              <w:rPr>
                <w:i/>
                <w:iCs/>
                <w:position w:val="-4"/>
                <w:sz w:val="16"/>
              </w:rPr>
              <w:t>G</w:t>
            </w:r>
            <w:r w:rsidRPr="00F84C3E">
              <w:rPr>
                <w:rFonts w:ascii="Times" w:hAnsi="Times"/>
                <w:i/>
              </w:rPr>
              <w:t> </w:t>
            </w:r>
            <w:r w:rsidRPr="00F84C3E">
              <w:rPr>
                <w:rFonts w:ascii="Symbol" w:hAnsi="Symbol"/>
                <w:iCs/>
              </w:rPr>
              <w:t></w:t>
            </w:r>
            <w:r w:rsidRPr="00F84C3E">
              <w:rPr>
                <w:i/>
              </w:rPr>
              <w:t> E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</w:p>
        </w:tc>
        <w:tc>
          <w:tcPr>
            <w:tcW w:w="4510" w:type="dxa"/>
            <w:gridSpan w:val="2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</w:r>
            <w:r w:rsidRPr="00F84C3E">
              <w:rPr>
                <w:i/>
                <w:iCs/>
              </w:rPr>
              <w:t>D</w:t>
            </w:r>
            <w:r w:rsidRPr="00F84C3E">
              <w:rPr>
                <w:position w:val="-4"/>
                <w:sz w:val="16"/>
              </w:rPr>
              <w:t>65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  <w:vMerge/>
          </w:tcPr>
          <w:p w:rsidR="007976E9" w:rsidRPr="00F84C3E" w:rsidRDefault="007976E9" w:rsidP="00DD6C64">
            <w:pPr>
              <w:pStyle w:val="Tabletext"/>
            </w:pPr>
          </w:p>
        </w:tc>
        <w:tc>
          <w:tcPr>
            <w:tcW w:w="4339" w:type="dxa"/>
            <w:vMerge/>
          </w:tcPr>
          <w:p w:rsidR="007976E9" w:rsidRPr="00F84C3E" w:rsidRDefault="007976E9" w:rsidP="00DD6C64">
            <w:pPr>
              <w:pStyle w:val="Tabletext"/>
              <w:jc w:val="left"/>
            </w:pP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</w:rPr>
              <w:t>x</w:t>
            </w: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i/>
              </w:rPr>
              <w:t>y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  <w:vMerge/>
          </w:tcPr>
          <w:p w:rsidR="007976E9" w:rsidRPr="00F84C3E" w:rsidRDefault="007976E9" w:rsidP="00DD6C64">
            <w:pPr>
              <w:pStyle w:val="Tabletext"/>
            </w:pPr>
          </w:p>
        </w:tc>
        <w:tc>
          <w:tcPr>
            <w:tcW w:w="4339" w:type="dxa"/>
            <w:vMerge/>
          </w:tcPr>
          <w:p w:rsidR="007976E9" w:rsidRPr="00F84C3E" w:rsidRDefault="007976E9" w:rsidP="00DD6C64">
            <w:pPr>
              <w:pStyle w:val="Tabletext"/>
              <w:jc w:val="left"/>
            </w:pP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0,3127</w:t>
            </w:r>
          </w:p>
        </w:tc>
        <w:tc>
          <w:tcPr>
            <w:tcW w:w="2255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0,3290</w:t>
            </w:r>
          </w:p>
        </w:tc>
      </w:tr>
    </w:tbl>
    <w:p w:rsidR="007976E9" w:rsidRPr="00F84C3E" w:rsidRDefault="007976E9" w:rsidP="007976E9">
      <w:pPr>
        <w:pStyle w:val="Tablefin"/>
        <w:rPr>
          <w:lang w:val="fr-FR"/>
        </w:rPr>
      </w:pPr>
    </w:p>
    <w:p w:rsidR="007976E9" w:rsidRDefault="007976E9" w:rsidP="007976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</w:rPr>
      </w:pPr>
      <w:r>
        <w:br w:type="page"/>
      </w:r>
    </w:p>
    <w:p w:rsidR="007976E9" w:rsidRPr="00F84C3E" w:rsidRDefault="007976E9" w:rsidP="007976E9">
      <w:pPr>
        <w:pStyle w:val="Heading1"/>
      </w:pPr>
      <w:r w:rsidRPr="00F84C3E">
        <w:lastRenderedPageBreak/>
        <w:t>2</w:t>
      </w:r>
      <w:r w:rsidRPr="00F84C3E">
        <w:tab/>
        <w:t>Caractéristiques de l'image</w:t>
      </w:r>
    </w:p>
    <w:p w:rsidR="007976E9" w:rsidRPr="00F84C3E" w:rsidRDefault="007976E9" w:rsidP="007976E9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7"/>
        <w:gridCol w:w="4396"/>
        <w:gridCol w:w="4396"/>
      </w:tblGrid>
      <w:tr w:rsidR="007976E9" w:rsidRPr="00F84C3E" w:rsidTr="00DD6C64">
        <w:trPr>
          <w:cantSplit/>
          <w:jc w:val="center"/>
        </w:trPr>
        <w:tc>
          <w:tcPr>
            <w:tcW w:w="851" w:type="dxa"/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Point</w:t>
            </w:r>
          </w:p>
        </w:tc>
        <w:tc>
          <w:tcPr>
            <w:tcW w:w="4423" w:type="dxa"/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Valeurs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85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2.1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Format d'image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16:9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85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2.2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Echantillons par ligne active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280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85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2.3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Grille d'échantillonnage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Orthogonale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85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2.4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Lignes actives par image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720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85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2.5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Rapport des dimensions de pixels</w:t>
            </w:r>
          </w:p>
        </w:tc>
        <w:tc>
          <w:tcPr>
            <w:tcW w:w="4423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1:1 (pixels carrés)</w:t>
            </w:r>
          </w:p>
        </w:tc>
      </w:tr>
    </w:tbl>
    <w:p w:rsidR="007976E9" w:rsidRPr="00F84C3E" w:rsidRDefault="007976E9" w:rsidP="007976E9">
      <w:pPr>
        <w:pStyle w:val="Heading1"/>
      </w:pPr>
      <w:r w:rsidRPr="00F84C3E">
        <w:t>3</w:t>
      </w:r>
      <w:r w:rsidRPr="00F84C3E">
        <w:tab/>
        <w:t>Format du signal</w:t>
      </w:r>
    </w:p>
    <w:p w:rsidR="007976E9" w:rsidRPr="00F84C3E" w:rsidRDefault="007976E9" w:rsidP="007976E9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</w:rPr>
      </w:pPr>
    </w:p>
    <w:tbl>
      <w:tblPr>
        <w:tblW w:w="9697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4423"/>
        <w:gridCol w:w="4423"/>
      </w:tblGrid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Point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head"/>
            </w:pPr>
            <w:r w:rsidRPr="00F84C3E">
              <w:t>Valeurs</w:t>
            </w:r>
          </w:p>
        </w:tc>
      </w:tr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3.1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Précorrection non linéaire conceptuelle des signaux primaires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rFonts w:ascii="Symbol" w:hAnsi="Symbol"/>
              </w:rPr>
              <w:t></w:t>
            </w:r>
            <w:r w:rsidRPr="00F84C3E">
              <w:t> </w:t>
            </w:r>
            <w:r w:rsidRPr="00F84C3E">
              <w:rPr>
                <w:rFonts w:ascii="Symbol" w:hAnsi="Symbol"/>
              </w:rPr>
              <w:t></w:t>
            </w:r>
            <w:r w:rsidRPr="00F84C3E">
              <w:t> 0,45</w:t>
            </w:r>
            <w:r w:rsidRPr="00F84C3E">
              <w:br/>
              <w:t>(Voir le point 1.2)</w:t>
            </w:r>
          </w:p>
        </w:tc>
      </w:tr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3.2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 xml:space="preserve">Détermination du signal de luminance </w:t>
            </w:r>
            <w:r w:rsidRPr="00F84C3E">
              <w:rPr>
                <w:position w:val="-10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 o:ole="">
                  <v:imagedata r:id="rId12" o:title=""/>
                </v:shape>
                <o:OLEObject Type="Embed" ProgID="Equation.3" ShapeID="_x0000_i1025" DrawAspect="Content" ObjectID="_1530535366" r:id="rId13"/>
              </w:objec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position w:val="-10"/>
              </w:rPr>
              <w:object w:dxaOrig="300" w:dyaOrig="300">
                <v:shape id="_x0000_i1026" type="#_x0000_t75" style="width:15pt;height:15pt" o:ole="">
                  <v:imagedata r:id="rId14" o:title=""/>
                </v:shape>
                <o:OLEObject Type="Embed" ProgID="Equation.3" ShapeID="_x0000_i1026" DrawAspect="Content" ObjectID="_1530535367" r:id="rId15"/>
              </w:object>
            </w:r>
            <w:r w:rsidRPr="00F84C3E">
              <w:t xml:space="preserve"> </w:t>
            </w:r>
            <w:r w:rsidRPr="00F84C3E">
              <w:rPr>
                <w:rFonts w:ascii="Symbol" w:hAnsi="Symbol"/>
              </w:rPr>
              <w:t></w:t>
            </w:r>
            <w:r w:rsidRPr="00F84C3E">
              <w:t xml:space="preserve"> 0,2126 </w:t>
            </w:r>
            <w:r w:rsidRPr="00F84C3E">
              <w:rPr>
                <w:position w:val="-10"/>
              </w:rPr>
              <w:object w:dxaOrig="320" w:dyaOrig="300">
                <v:shape id="_x0000_i1027" type="#_x0000_t75" style="width:15.75pt;height:15pt" o:ole="">
                  <v:imagedata r:id="rId16" o:title=""/>
                </v:shape>
                <o:OLEObject Type="Embed" ProgID="Equation.3" ShapeID="_x0000_i1027" DrawAspect="Content" ObjectID="_1530535368" r:id="rId17"/>
              </w:object>
            </w:r>
            <w:r w:rsidRPr="00F84C3E">
              <w:t xml:space="preserve"> </w:t>
            </w:r>
            <w:r w:rsidRPr="00F84C3E">
              <w:rPr>
                <w:rFonts w:ascii="Symbol" w:hAnsi="Symbol"/>
              </w:rPr>
              <w:t></w:t>
            </w:r>
            <w:r w:rsidRPr="00F84C3E">
              <w:t xml:space="preserve"> 0,7152 </w:t>
            </w:r>
            <w:r w:rsidRPr="00F84C3E">
              <w:rPr>
                <w:position w:val="-10"/>
              </w:rPr>
              <w:object w:dxaOrig="320" w:dyaOrig="300">
                <v:shape id="_x0000_i1028" type="#_x0000_t75" style="width:15.75pt;height:15pt" o:ole="">
                  <v:imagedata r:id="rId18" o:title=""/>
                </v:shape>
                <o:OLEObject Type="Embed" ProgID="Equation.3" ShapeID="_x0000_i1028" DrawAspect="Content" ObjectID="_1530535369" r:id="rId19"/>
              </w:object>
            </w:r>
            <w:r w:rsidRPr="00F84C3E">
              <w:t xml:space="preserve"> </w:t>
            </w:r>
            <w:r w:rsidRPr="00F84C3E">
              <w:rPr>
                <w:rFonts w:ascii="Symbol" w:hAnsi="Symbol"/>
              </w:rPr>
              <w:t></w:t>
            </w:r>
            <w:r w:rsidRPr="00F84C3E">
              <w:t xml:space="preserve"> 0,0722 </w:t>
            </w:r>
            <w:r w:rsidRPr="00F84C3E">
              <w:rPr>
                <w:position w:val="-10"/>
              </w:rPr>
              <w:object w:dxaOrig="320" w:dyaOrig="300">
                <v:shape id="_x0000_i1029" type="#_x0000_t75" style="width:15.75pt;height:15pt" o:ole="">
                  <v:imagedata r:id="rId20" o:title=""/>
                </v:shape>
                <o:OLEObject Type="Embed" ProgID="Equation.3" ShapeID="_x0000_i1029" DrawAspect="Content" ObjectID="_1530535370" r:id="rId21"/>
              </w:object>
            </w:r>
          </w:p>
        </w:tc>
      </w:tr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3.3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Détermination des signaux de différence de couleur (codage analogique)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  <w:rPr>
                <w:szCs w:val="22"/>
              </w:rPr>
            </w:pPr>
            <w:r w:rsidRPr="00F84C3E">
              <w:rPr>
                <w:position w:val="-24"/>
                <w:szCs w:val="22"/>
              </w:rPr>
              <w:object w:dxaOrig="1420" w:dyaOrig="580">
                <v:shape id="_x0000_i1030" type="#_x0000_t75" style="width:69.75pt;height:30pt" o:ole="">
                  <v:imagedata r:id="rId22" o:title=""/>
                </v:shape>
                <o:OLEObject Type="Embed" ProgID="Equation.3" ShapeID="_x0000_i1030" DrawAspect="Content" ObjectID="_1530535371" r:id="rId23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  <w:rPr>
                <w:szCs w:val="22"/>
              </w:rPr>
            </w:pPr>
            <w:r w:rsidRPr="00F84C3E">
              <w:rPr>
                <w:position w:val="-24"/>
                <w:szCs w:val="22"/>
              </w:rPr>
              <w:object w:dxaOrig="3379" w:dyaOrig="580">
                <v:shape id="_x0000_i1031" type="#_x0000_t75" style="width:146.25pt;height:30pt" o:ole="">
                  <v:imagedata r:id="rId24" o:title=""/>
                </v:shape>
                <o:OLEObject Type="Embed" ProgID="Equation.3" ShapeID="_x0000_i1031" DrawAspect="Content" ObjectID="_1530535372" r:id="rId25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  <w:rPr>
                <w:szCs w:val="22"/>
              </w:rPr>
            </w:pPr>
            <w:r w:rsidRPr="00F84C3E">
              <w:rPr>
                <w:position w:val="-24"/>
                <w:szCs w:val="22"/>
              </w:rPr>
              <w:object w:dxaOrig="1420" w:dyaOrig="580">
                <v:shape id="_x0000_i1032" type="#_x0000_t75" style="width:69.75pt;height:30pt" o:ole="">
                  <v:imagedata r:id="rId26" o:title=""/>
                </v:shape>
                <o:OLEObject Type="Embed" ProgID="Equation.3" ShapeID="_x0000_i1032" DrawAspect="Content" ObjectID="_1530535373" r:id="rId27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position w:val="-24"/>
                <w:szCs w:val="22"/>
              </w:rPr>
              <w:object w:dxaOrig="3180" w:dyaOrig="580">
                <v:shape id="_x0000_i1033" type="#_x0000_t75" style="width:159pt;height:30pt" o:ole="">
                  <v:imagedata r:id="rId28" o:title=""/>
                </v:shape>
                <o:OLEObject Type="Embed" ProgID="Equation.3" ShapeID="_x0000_i1033" DrawAspect="Content" ObjectID="_1530535374" r:id="rId29"/>
              </w:object>
            </w:r>
          </w:p>
        </w:tc>
      </w:tr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3.4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 xml:space="preserve">Détermination des signaux RGB, de luminance et de différence de couleur (codage numérique) </w:t>
            </w:r>
            <w:r w:rsidRPr="00F84C3E">
              <w:rPr>
                <w:vertAlign w:val="superscript"/>
              </w:rPr>
              <w:t>(1), (2)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560" w:dyaOrig="380">
                <v:shape id="_x0000_i1034" type="#_x0000_t75" style="width:128.25pt;height:18.75pt" o:ole="">
                  <v:imagedata r:id="rId30" o:title=""/>
                </v:shape>
                <o:OLEObject Type="Embed" ProgID="Equation.3" ShapeID="_x0000_i1034" DrawAspect="Content" ObjectID="_1530535375" r:id="rId31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580" w:dyaOrig="380">
                <v:shape id="_x0000_i1035" type="#_x0000_t75" style="width:129pt;height:18.75pt" o:ole="">
                  <v:imagedata r:id="rId32" o:title=""/>
                </v:shape>
                <o:OLEObject Type="Embed" ProgID="Equation.3" ShapeID="_x0000_i1035" DrawAspect="Content" ObjectID="_1530535376" r:id="rId33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560" w:dyaOrig="380">
                <v:shape id="_x0000_i1036" type="#_x0000_t75" style="width:128.25pt;height:18.75pt" o:ole="">
                  <v:imagedata r:id="rId34" o:title=""/>
                </v:shape>
                <o:OLEObject Type="Embed" ProgID="Equation.3" ShapeID="_x0000_i1036" DrawAspect="Content" ObjectID="_1530535377" r:id="rId35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560" w:dyaOrig="380">
                <v:shape id="_x0000_i1037" type="#_x0000_t75" style="width:128.25pt;height:18.75pt" o:ole="">
                  <v:imagedata r:id="rId36" o:title=""/>
                </v:shape>
                <o:OLEObject Type="Embed" ProgID="Equation.3" ShapeID="_x0000_i1037" DrawAspect="Content" ObjectID="_1530535378" r:id="rId37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860" w:dyaOrig="380">
                <v:shape id="_x0000_i1038" type="#_x0000_t75" style="width:143.25pt;height:18.75pt" o:ole="">
                  <v:imagedata r:id="rId38" o:title=""/>
                </v:shape>
                <o:OLEObject Type="Embed" ProgID="Equation.3" ShapeID="_x0000_i1038" DrawAspect="Content" ObjectID="_1530535379" r:id="rId39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object w:dxaOrig="2860" w:dyaOrig="380">
                <v:shape id="_x0000_i1039" type="#_x0000_t75" style="width:143.25pt;height:18.75pt" o:ole="">
                  <v:imagedata r:id="rId40" o:title=""/>
                </v:shape>
                <o:OLEObject Type="Embed" ProgID="Equation.3" ShapeID="_x0000_i1039" DrawAspect="Content" ObjectID="_1530535380" r:id="rId41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</w:p>
        </w:tc>
      </w:tr>
    </w:tbl>
    <w:p w:rsidR="006A2937" w:rsidRDefault="006A2937">
      <w:r>
        <w:br w:type="page"/>
      </w:r>
    </w:p>
    <w:tbl>
      <w:tblPr>
        <w:tblW w:w="9697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4423"/>
        <w:gridCol w:w="4423"/>
      </w:tblGrid>
      <w:tr w:rsidR="007976E9" w:rsidRPr="00F84C3E" w:rsidTr="006A2937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lastRenderedPageBreak/>
              <w:t>3.5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Détermination des signaux de luminance et de différence de couleur via des signaux RGB quantifiés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  <w:rPr>
                <w:szCs w:val="22"/>
              </w:rPr>
            </w:pPr>
            <w:r w:rsidRPr="00F84C3E">
              <w:rPr>
                <w:position w:val="-20"/>
                <w:szCs w:val="22"/>
              </w:rPr>
              <w:object w:dxaOrig="3879" w:dyaOrig="440">
                <v:shape id="_x0000_i1040" type="#_x0000_t75" style="width:194.25pt;height:23.25pt" o:ole="">
                  <v:imagedata r:id="rId42" o:title=""/>
                </v:shape>
                <o:OLEObject Type="Embed" ProgID="Equation.3" ShapeID="_x0000_i1040" DrawAspect="Content" ObjectID="_1530535381" r:id="rId43"/>
              </w:objec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position w:val="-62"/>
                <w:szCs w:val="22"/>
              </w:rPr>
              <w:object w:dxaOrig="4560" w:dyaOrig="1359">
                <v:shape id="_x0000_i1041" type="#_x0000_t75" style="width:210pt;height:61.5pt" o:ole="">
                  <v:imagedata r:id="rId44" o:title=""/>
                </v:shape>
                <o:OLEObject Type="Embed" ProgID="Equation.3" ShapeID="_x0000_i1041" DrawAspect="Content" ObjectID="_1530535382" r:id="rId45"/>
              </w:object>
            </w:r>
            <w:r w:rsidRPr="00F84C3E">
              <w:rPr>
                <w:szCs w:val="22"/>
              </w:rPr>
              <w:t xml:space="preserve"> </w:t>
            </w:r>
            <w:r w:rsidRPr="00F84C3E">
              <w:rPr>
                <w:position w:val="-62"/>
                <w:szCs w:val="22"/>
              </w:rPr>
              <w:object w:dxaOrig="4239" w:dyaOrig="1359">
                <v:shape id="_x0000_i1042" type="#_x0000_t75" style="width:210.75pt;height:65.25pt" o:ole="">
                  <v:imagedata r:id="rId46" o:title=""/>
                </v:shape>
                <o:OLEObject Type="Embed" ProgID="Equation.3" ShapeID="_x0000_i1042" DrawAspect="Content" ObjectID="_1530535383" r:id="rId47"/>
              </w:object>
            </w:r>
          </w:p>
        </w:tc>
      </w:tr>
      <w:tr w:rsidR="007976E9" w:rsidRPr="00F84C3E" w:rsidTr="006A2937">
        <w:trPr>
          <w:cantSplit/>
          <w:jc w:val="center"/>
        </w:trPr>
        <w:tc>
          <w:tcPr>
            <w:tcW w:w="9697" w:type="dxa"/>
            <w:gridSpan w:val="3"/>
            <w:tcBorders>
              <w:top w:val="single" w:sz="6" w:space="0" w:color="auto"/>
            </w:tcBorders>
          </w:tcPr>
          <w:p w:rsidR="007976E9" w:rsidRPr="00F84C3E" w:rsidRDefault="007976E9" w:rsidP="006A2937">
            <w:pPr>
              <w:pStyle w:val="Tablelegend"/>
              <w:jc w:val="left"/>
            </w:pPr>
            <w:r w:rsidRPr="00F84C3E">
              <w:rPr>
                <w:vertAlign w:val="superscript"/>
              </w:rPr>
              <w:t xml:space="preserve">(1) </w:t>
            </w:r>
            <w:r w:rsidRPr="00F84C3E">
              <w:rPr>
                <w:vertAlign w:val="superscript"/>
              </w:rPr>
              <w:tab/>
            </w:r>
            <w:r w:rsidRPr="00F84C3E">
              <w:t>«</w:t>
            </w:r>
            <w:r w:rsidRPr="00F84C3E">
              <w:rPr>
                <w:i/>
                <w:iCs/>
              </w:rPr>
              <w:t>n</w:t>
            </w:r>
            <w:r w:rsidRPr="00F84C3E">
              <w:t xml:space="preserve">» correspond </w:t>
            </w:r>
            <w:r>
              <w:t>à</w:t>
            </w:r>
            <w:r w:rsidRPr="00F84C3E">
              <w:t xml:space="preserve"> la longueur en bits du signal quantifié.</w:t>
            </w:r>
          </w:p>
          <w:p w:rsidR="007976E9" w:rsidRPr="00F84C3E" w:rsidRDefault="007976E9" w:rsidP="006A2937">
            <w:pPr>
              <w:pStyle w:val="Tablelegend"/>
              <w:jc w:val="left"/>
            </w:pPr>
            <w:r w:rsidRPr="00F84C3E">
              <w:rPr>
                <w:vertAlign w:val="superscript"/>
              </w:rPr>
              <w:t>(2)</w:t>
            </w:r>
            <w:r w:rsidRPr="00F84C3E">
              <w:rPr>
                <w:vertAlign w:val="superscript"/>
              </w:rPr>
              <w:tab/>
            </w:r>
            <w:r w:rsidRPr="009411C9">
              <w:rPr>
                <w:sz w:val="20"/>
              </w:rPr>
              <w:t>L'opérateur INT donne la valeur 0 pour les parties décimales comprises entre 0</w:t>
            </w:r>
            <w:r>
              <w:rPr>
                <w:sz w:val="20"/>
              </w:rPr>
              <w:t xml:space="preserve"> et 0</w:t>
            </w:r>
            <w:r w:rsidRPr="009411C9">
              <w:rPr>
                <w:sz w:val="20"/>
              </w:rPr>
              <w:t xml:space="preserve">,49999… et +1 pour les parties décimales comprises entre 0,5 et 0,99999…, </w:t>
            </w:r>
            <w:r>
              <w:rPr>
                <w:sz w:val="20"/>
              </w:rPr>
              <w:t>autrement dit, il</w:t>
            </w:r>
            <w:r w:rsidRPr="009411C9">
              <w:rPr>
                <w:sz w:val="20"/>
              </w:rPr>
              <w:t xml:space="preserve"> arrondi</w:t>
            </w:r>
            <w:r>
              <w:rPr>
                <w:sz w:val="20"/>
              </w:rPr>
              <w:t>t</w:t>
            </w:r>
            <w:r w:rsidRPr="009411C9">
              <w:rPr>
                <w:sz w:val="20"/>
              </w:rPr>
              <w:t xml:space="preserve"> à l</w:t>
            </w:r>
            <w:r>
              <w:rPr>
                <w:sz w:val="20"/>
              </w:rPr>
              <w:t xml:space="preserve">'entier </w:t>
            </w:r>
            <w:r w:rsidRPr="009411C9">
              <w:rPr>
                <w:sz w:val="20"/>
              </w:rPr>
              <w:t>supérieur</w:t>
            </w:r>
            <w:r>
              <w:rPr>
                <w:sz w:val="20"/>
              </w:rPr>
              <w:t xml:space="preserve"> les nombres dont la partie décimale est supérieure ou égale à 0,5</w:t>
            </w:r>
            <w:r w:rsidRPr="009411C9">
              <w:rPr>
                <w:sz w:val="20"/>
              </w:rPr>
              <w:t>.</w:t>
            </w:r>
          </w:p>
        </w:tc>
      </w:tr>
    </w:tbl>
    <w:p w:rsidR="007976E9" w:rsidRPr="00F84C3E" w:rsidRDefault="007976E9" w:rsidP="007976E9">
      <w:pPr>
        <w:pStyle w:val="Tablefin"/>
        <w:rPr>
          <w:lang w:val="fr-FR"/>
        </w:rPr>
      </w:pPr>
    </w:p>
    <w:p w:rsidR="007976E9" w:rsidRPr="00F84C3E" w:rsidRDefault="007976E9" w:rsidP="007976E9">
      <w:pPr>
        <w:pStyle w:val="Heading1"/>
        <w:spacing w:before="200"/>
      </w:pPr>
      <w:r w:rsidRPr="00F84C3E">
        <w:t>4</w:t>
      </w:r>
      <w:r w:rsidRPr="00F84C3E">
        <w:tab/>
        <w:t>Représentation numérique</w:t>
      </w:r>
    </w:p>
    <w:p w:rsidR="007976E9" w:rsidRPr="00F84C3E" w:rsidRDefault="007976E9" w:rsidP="007976E9">
      <w:pPr>
        <w:keepNext/>
        <w:keepLines/>
        <w:rPr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2268"/>
        <w:gridCol w:w="2268"/>
      </w:tblGrid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76E9" w:rsidRPr="00F84C3E" w:rsidRDefault="007976E9" w:rsidP="00DD6C64">
            <w:pPr>
              <w:pStyle w:val="Tablehead"/>
              <w:keepLines/>
            </w:pPr>
            <w:r w:rsidRPr="00F84C3E">
              <w:t>Point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76E9" w:rsidRPr="00F84C3E" w:rsidRDefault="007976E9" w:rsidP="00DD6C64">
            <w:pPr>
              <w:pStyle w:val="Tablehead"/>
              <w:keepLines/>
            </w:pPr>
            <w:r w:rsidRPr="00F84C3E">
              <w:t>Paramètre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head"/>
              <w:keepLines/>
            </w:pPr>
            <w:r w:rsidRPr="00F84C3E">
              <w:t>Valeurs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center"/>
            </w:pPr>
            <w:r w:rsidRPr="00F84C3E">
              <w:t>4.1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left"/>
            </w:pPr>
            <w:r w:rsidRPr="00F84C3E">
              <w:t>Signaux codés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center"/>
            </w:pP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 ou </w:t>
            </w:r>
            <w:r w:rsidRPr="00F84C3E">
              <w:rPr>
                <w:i/>
              </w:rPr>
              <w:t>Y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center"/>
            </w:pPr>
            <w:r w:rsidRPr="00F84C3E">
              <w:t>4.2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left"/>
            </w:pPr>
            <w:r w:rsidRPr="00F84C3E">
              <w:t>Grille d'échantillonnage:</w:t>
            </w:r>
          </w:p>
          <w:p w:rsidR="007976E9" w:rsidRPr="00F84C3E" w:rsidRDefault="007976E9" w:rsidP="00DD6C64">
            <w:pPr>
              <w:pStyle w:val="Tabletext"/>
              <w:keepNext/>
              <w:keepLines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Y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keepNext/>
              <w:keepLines/>
              <w:jc w:val="center"/>
            </w:pPr>
            <w:r w:rsidRPr="00F84C3E">
              <w:t>Orthogonale, se répétant en ligne et en image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Grille d'échantillonnage: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 xml:space="preserve">Orthogonale, se répétant en ligne et en image en coïncidence l'un avec l'autre et avec un échantillon de luminance </w:t>
            </w:r>
            <w:r w:rsidRPr="00F84C3E">
              <w:rPr>
                <w:i/>
                <w:iCs/>
              </w:rPr>
              <w:t>Y</w:t>
            </w:r>
            <w:r w:rsidRPr="00F84C3E">
              <w:rPr>
                <w:position w:val="6"/>
                <w:sz w:val="16"/>
              </w:rPr>
              <w:t xml:space="preserve"> </w:t>
            </w:r>
            <w:r w:rsidRPr="00F84C3E">
              <w:t>sur deux</w:t>
            </w:r>
            <w:r w:rsidRPr="00F84C3E">
              <w:rPr>
                <w:rFonts w:ascii="Tms Rmn" w:hAnsi="Tms Rmn"/>
                <w:sz w:val="16"/>
              </w:rPr>
              <w:t> </w:t>
            </w:r>
            <w:r w:rsidRPr="00F84C3E">
              <w:rPr>
                <w:position w:val="6"/>
                <w:sz w:val="16"/>
              </w:rPr>
              <w:t>(1)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Nombre d'échantillons actifs par ligne: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Y</w:t>
            </w:r>
            <w:r w:rsidRPr="00F84C3E">
              <w:rPr>
                <w:i/>
              </w:rPr>
              <w:br/>
            </w: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280</w:t>
            </w:r>
            <w:r w:rsidRPr="00F84C3E">
              <w:br/>
            </w:r>
            <w:r w:rsidRPr="00F84C3E">
              <w:t> 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640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4.5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Format de codage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Linéaire, 8 ou 10 bits par composante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4.6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Niveaux de quantification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Codage à 8 bits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Codage à 10 bits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  <w:t>Niveau du noir:</w:t>
            </w:r>
            <w:r w:rsidRPr="00F84C3E">
              <w:br/>
            </w:r>
            <w:r w:rsidRPr="00F84C3E">
              <w:tab/>
              <w:t xml:space="preserve">– </w:t>
            </w: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Y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rPr>
                <w:i/>
              </w:rPr>
              <w:t>–</w:t>
            </w:r>
            <w:r w:rsidRPr="00F84C3E">
              <w:tab/>
              <w:t>Niveau achromatique:</w:t>
            </w:r>
            <w:r w:rsidRPr="00F84C3E">
              <w:br/>
            </w:r>
            <w:r w:rsidRPr="00F84C3E">
              <w:tab/>
              <w:t xml:space="preserve">–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  <w:t>Crête nominale:</w:t>
            </w:r>
            <w:r w:rsidRPr="00F84C3E">
              <w:br/>
            </w:r>
            <w:r w:rsidRPr="00F84C3E">
              <w:tab/>
              <w:t xml:space="preserve">– </w:t>
            </w: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Y</w:t>
            </w:r>
            <w:r w:rsidRPr="00F84C3E">
              <w:rPr>
                <w:i/>
              </w:rPr>
              <w:br/>
            </w:r>
            <w:r w:rsidRPr="00F84C3E">
              <w:rPr>
                <w:i/>
              </w:rPr>
              <w:tab/>
              <w:t>–</w:t>
            </w:r>
            <w:r w:rsidRPr="00F84C3E">
              <w:t xml:space="preserve">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16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128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235</w:t>
            </w:r>
            <w:r w:rsidRPr="00F84C3E">
              <w:br/>
              <w:t>16 et 240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64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512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br/>
              <w:t>940</w:t>
            </w:r>
            <w:r w:rsidRPr="00F84C3E">
              <w:br/>
              <w:t>64 et 960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4.7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Attribution des niveaux de quantification: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Codage à 8 bits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Codage à 10 bits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  <w:t>Données vidéo</w:t>
            </w:r>
            <w:r w:rsidRPr="00F84C3E">
              <w:br/>
            </w:r>
            <w:r w:rsidRPr="00F84C3E">
              <w:rPr>
                <w:i/>
              </w:rPr>
              <w:t>–</w:t>
            </w:r>
            <w:r w:rsidRPr="00F84C3E">
              <w:tab/>
              <w:t>Références de synchronisation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1 à 254</w:t>
            </w:r>
            <w:r w:rsidRPr="00F84C3E">
              <w:br/>
              <w:t>0 et 255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 à 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019</w:t>
            </w:r>
            <w:r w:rsidRPr="00F84C3E">
              <w:br/>
              <w:t>0-3 et 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020-1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023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4.8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Caractéristiques du filtre</w:t>
            </w:r>
            <w:r w:rsidRPr="00F84C3E">
              <w:rPr>
                <w:position w:val="6"/>
                <w:sz w:val="16"/>
              </w:rPr>
              <w:t>(2)</w:t>
            </w:r>
            <w:r w:rsidRPr="00F84C3E">
              <w:t>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R</w:t>
            </w:r>
            <w:r w:rsidRPr="00F84C3E">
              <w:t xml:space="preserve">, </w:t>
            </w:r>
            <w:r w:rsidRPr="00F84C3E">
              <w:rPr>
                <w:i/>
              </w:rPr>
              <w:t>G</w:t>
            </w:r>
            <w:r w:rsidRPr="00F84C3E">
              <w:t xml:space="preserve">, </w:t>
            </w:r>
            <w:r w:rsidRPr="00F84C3E">
              <w:rPr>
                <w:i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Y</w:t>
            </w:r>
            <w:r w:rsidRPr="00F84C3E">
              <w:rPr>
                <w:i/>
              </w:rPr>
              <w:br/>
            </w:r>
            <w:r w:rsidRPr="00F84C3E">
              <w:t>–</w:t>
            </w:r>
            <w:r w:rsidRPr="00F84C3E">
              <w:tab/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8"/>
              </w:rPr>
              <w:t>B</w:t>
            </w:r>
            <w:r w:rsidRPr="00F84C3E">
              <w:t xml:space="preserve">, </w:t>
            </w:r>
            <w:r w:rsidRPr="00F84C3E">
              <w:rPr>
                <w:i/>
              </w:rPr>
              <w:t>C</w:t>
            </w:r>
            <w:r w:rsidRPr="00F84C3E">
              <w:rPr>
                <w:i/>
                <w:iCs/>
                <w:position w:val="-4"/>
                <w:sz w:val="18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 xml:space="preserve">Voir </w:t>
            </w:r>
            <w:r>
              <w:t xml:space="preserve">la </w:t>
            </w:r>
            <w:r w:rsidRPr="00F84C3E">
              <w:t>Fig. 1A</w:t>
            </w:r>
            <w:r w:rsidRPr="00F84C3E">
              <w:br/>
              <w:t>Voir</w:t>
            </w:r>
            <w:r>
              <w:t xml:space="preserve"> la</w:t>
            </w:r>
            <w:r w:rsidRPr="00F84C3E">
              <w:t xml:space="preserve"> Fig. 1B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</w:tcPr>
          <w:p w:rsidR="007976E9" w:rsidRPr="00F84C3E" w:rsidRDefault="007976E9" w:rsidP="006A2937">
            <w:pPr>
              <w:pStyle w:val="Tablelegend"/>
              <w:jc w:val="left"/>
            </w:pPr>
            <w:r w:rsidRPr="00F84C3E">
              <w:rPr>
                <w:position w:val="6"/>
                <w:sz w:val="14"/>
              </w:rPr>
              <w:t>(1)</w:t>
            </w:r>
            <w:r w:rsidRPr="00F84C3E">
              <w:tab/>
              <w:t>Les premiers échantillons actifs de différence de couleur sont en coïncidence avec le premier échantillon actif de luminance.</w:t>
            </w:r>
          </w:p>
          <w:p w:rsidR="007976E9" w:rsidRPr="00F84C3E" w:rsidRDefault="007976E9" w:rsidP="00DD6C64">
            <w:pPr>
              <w:pStyle w:val="Tablelegend"/>
              <w:jc w:val="left"/>
            </w:pPr>
            <w:r w:rsidRPr="00F84C3E">
              <w:rPr>
                <w:position w:val="6"/>
                <w:sz w:val="14"/>
              </w:rPr>
              <w:t>(2)</w:t>
            </w:r>
            <w:r w:rsidRPr="00F84C3E">
              <w:tab/>
              <w:t>Ces gabarits de filtre sont donnés à titre d'orientation.</w:t>
            </w:r>
          </w:p>
        </w:tc>
      </w:tr>
    </w:tbl>
    <w:p w:rsidR="007976E9" w:rsidRPr="00F84C3E" w:rsidRDefault="007976E9" w:rsidP="007976E9">
      <w:pPr>
        <w:pStyle w:val="Heading1"/>
      </w:pPr>
      <w:r w:rsidRPr="00F84C3E">
        <w:lastRenderedPageBreak/>
        <w:t>5</w:t>
      </w:r>
      <w:r w:rsidRPr="00F84C3E">
        <w:tab/>
        <w:t>Caractéristiques de prise de vues</w:t>
      </w:r>
    </w:p>
    <w:p w:rsidR="007976E9" w:rsidRPr="00F84C3E" w:rsidRDefault="007976E9" w:rsidP="007976E9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szCs w:val="16"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"/>
        <w:gridCol w:w="3126"/>
        <w:gridCol w:w="3117"/>
        <w:gridCol w:w="2271"/>
      </w:tblGrid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Point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5388" w:type="dxa"/>
            <w:gridSpan w:val="2"/>
          </w:tcPr>
          <w:p w:rsidR="007976E9" w:rsidRPr="00F84C3E" w:rsidRDefault="007976E9" w:rsidP="00DD6C64">
            <w:pPr>
              <w:pStyle w:val="Tablehead"/>
            </w:pPr>
            <w:r w:rsidRPr="00F84C3E">
              <w:t>Valeur</w:t>
            </w:r>
            <w:r>
              <w:t>s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</w:p>
        </w:tc>
        <w:tc>
          <w:tcPr>
            <w:tcW w:w="3117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b/>
                <w:bCs/>
              </w:rPr>
              <w:t>60P</w:t>
            </w:r>
            <w:r>
              <w:rPr>
                <w:b/>
                <w:bCs/>
                <w:lang w:eastAsia="ja-JP"/>
              </w:rPr>
              <w:t>;</w:t>
            </w:r>
            <w:r w:rsidRPr="00F84C3E">
              <w:rPr>
                <w:b/>
                <w:bCs/>
                <w:lang w:eastAsia="ja-JP"/>
              </w:rPr>
              <w:t xml:space="preserve"> 59</w:t>
            </w:r>
            <w:r>
              <w:rPr>
                <w:b/>
                <w:bCs/>
                <w:lang w:eastAsia="ja-JP"/>
              </w:rPr>
              <w:t>,</w:t>
            </w:r>
            <w:r w:rsidRPr="00F84C3E">
              <w:rPr>
                <w:b/>
                <w:bCs/>
                <w:lang w:eastAsia="ja-JP"/>
              </w:rPr>
              <w:t>94P</w:t>
            </w:r>
            <w:r w:rsidRPr="00F84C3E" w:rsidDel="00CD6174">
              <w:t xml:space="preserve"> </w:t>
            </w:r>
          </w:p>
        </w:tc>
        <w:tc>
          <w:tcPr>
            <w:tcW w:w="2271" w:type="dxa"/>
          </w:tcPr>
          <w:p w:rsidR="007976E9" w:rsidRPr="00F84C3E" w:rsidRDefault="007976E9" w:rsidP="00DD6C64">
            <w:pPr>
              <w:pStyle w:val="Tabletext"/>
              <w:jc w:val="center"/>
              <w:rPr>
                <w:b/>
                <w:bCs/>
              </w:rPr>
            </w:pPr>
            <w:r w:rsidRPr="00F84C3E">
              <w:rPr>
                <w:b/>
                <w:bCs/>
              </w:rPr>
              <w:t>30P</w:t>
            </w:r>
            <w:r>
              <w:rPr>
                <w:b/>
                <w:bCs/>
                <w:lang w:eastAsia="ja-JP"/>
              </w:rPr>
              <w:t>;</w:t>
            </w:r>
            <w:r w:rsidRPr="00F84C3E">
              <w:rPr>
                <w:b/>
                <w:bCs/>
                <w:lang w:eastAsia="ja-JP"/>
              </w:rPr>
              <w:t xml:space="preserve"> 29</w:t>
            </w:r>
            <w:r>
              <w:rPr>
                <w:b/>
                <w:bCs/>
                <w:lang w:eastAsia="ja-JP"/>
              </w:rPr>
              <w:t>,</w:t>
            </w:r>
            <w:r w:rsidRPr="00F84C3E">
              <w:rPr>
                <w:b/>
                <w:bCs/>
                <w:lang w:eastAsia="ja-JP"/>
              </w:rPr>
              <w:t>97P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5.1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Ordre de</w:t>
            </w:r>
            <w:r>
              <w:t xml:space="preserve"> présentation des échantillons dans un système à</w:t>
            </w:r>
            <w:r w:rsidRPr="00F84C3E">
              <w:t xml:space="preserve"> balayage </w:t>
            </w:r>
          </w:p>
        </w:tc>
        <w:tc>
          <w:tcPr>
            <w:tcW w:w="5388" w:type="dxa"/>
            <w:gridSpan w:val="2"/>
          </w:tcPr>
          <w:p w:rsidR="007976E9" w:rsidRPr="00F84C3E" w:rsidDel="00CD6174" w:rsidRDefault="007976E9" w:rsidP="00DD6C64">
            <w:pPr>
              <w:pStyle w:val="Tabletext"/>
              <w:jc w:val="center"/>
              <w:rPr>
                <w:rFonts w:ascii="Symbol" w:hAnsi="Symbol"/>
              </w:rPr>
            </w:pPr>
            <w:r w:rsidRPr="00F84C3E">
              <w:t>De gauche à droite et de haut en bas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5.2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 xml:space="preserve">Fréquence </w:t>
            </w:r>
            <w:r>
              <w:t>de trame</w:t>
            </w:r>
            <w:r w:rsidRPr="00F84C3E">
              <w:t> (Hz)</w:t>
            </w:r>
          </w:p>
        </w:tc>
        <w:tc>
          <w:tcPr>
            <w:tcW w:w="3117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60</w:t>
            </w:r>
            <w:r>
              <w:t>;</w:t>
            </w:r>
            <w:r w:rsidRPr="00F84C3E">
              <w:t xml:space="preserve"> 60/1</w:t>
            </w:r>
            <w:r>
              <w:t>,</w:t>
            </w:r>
            <w:r w:rsidRPr="00F84C3E">
              <w:t>001</w:t>
            </w:r>
          </w:p>
        </w:tc>
        <w:tc>
          <w:tcPr>
            <w:tcW w:w="227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30</w:t>
            </w:r>
            <w:r>
              <w:t>;</w:t>
            </w:r>
            <w:r w:rsidRPr="00F84C3E">
              <w:t xml:space="preserve"> 30/1</w:t>
            </w:r>
            <w:r>
              <w:t>,</w:t>
            </w:r>
            <w:r w:rsidRPr="00F84C3E">
              <w:t>001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5.3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Fréquence image (Hz)</w:t>
            </w:r>
          </w:p>
        </w:tc>
        <w:tc>
          <w:tcPr>
            <w:tcW w:w="3117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60</w:t>
            </w:r>
            <w:r>
              <w:t>;</w:t>
            </w:r>
            <w:r w:rsidRPr="00F84C3E">
              <w:t xml:space="preserve"> 60/1</w:t>
            </w:r>
            <w:r>
              <w:t>,</w:t>
            </w:r>
            <w:r w:rsidRPr="00F84C3E">
              <w:t>001</w:t>
            </w:r>
          </w:p>
        </w:tc>
        <w:tc>
          <w:tcPr>
            <w:tcW w:w="2271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30</w:t>
            </w:r>
            <w:r>
              <w:t>;</w:t>
            </w:r>
            <w:r w:rsidRPr="00F84C3E">
              <w:t xml:space="preserve"> 30/1</w:t>
            </w:r>
            <w:r>
              <w:t>,</w:t>
            </w:r>
            <w:r w:rsidRPr="00F84C3E">
              <w:t>001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5.4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No</w:t>
            </w:r>
            <w:r>
              <w:t>mbre d'échantillons par ligne: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  <w:iCs/>
              </w:rPr>
              <w:t>R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G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B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Y</w:t>
            </w:r>
            <w:r w:rsidRPr="00F84C3E">
              <w:br/>
              <w:t>–</w:t>
            </w:r>
            <w:r w:rsidRPr="00F84C3E">
              <w:tab/>
            </w:r>
            <w:r w:rsidRPr="00F84C3E">
              <w:rPr>
                <w:i/>
                <w:iCs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3117" w:type="dxa"/>
          </w:tcPr>
          <w:p w:rsidR="007976E9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DC5861">
              <w:t>1</w:t>
            </w:r>
            <w:r w:rsidRPr="00DC5861">
              <w:rPr>
                <w:rFonts w:ascii="Tms Rmn" w:hAnsi="Tms Rmn"/>
                <w:sz w:val="12"/>
              </w:rPr>
              <w:t> </w:t>
            </w:r>
            <w:r w:rsidRPr="00DC5861">
              <w:t>650</w:t>
            </w:r>
            <w:r w:rsidRPr="00DC5861">
              <w:br/>
              <w:t>825</w:t>
            </w:r>
          </w:p>
        </w:tc>
        <w:tc>
          <w:tcPr>
            <w:tcW w:w="2271" w:type="dxa"/>
          </w:tcPr>
          <w:p w:rsidR="007976E9" w:rsidRDefault="007976E9" w:rsidP="00DD6C64">
            <w:pPr>
              <w:pStyle w:val="Tabletext"/>
              <w:jc w:val="center"/>
            </w:pPr>
          </w:p>
          <w:p w:rsidR="007976E9" w:rsidRPr="00F84C3E" w:rsidRDefault="007976E9" w:rsidP="00DD6C64">
            <w:pPr>
              <w:pStyle w:val="Tabletext"/>
              <w:jc w:val="center"/>
            </w:pPr>
            <w:r w:rsidRPr="001A79B2">
              <w:t>3</w:t>
            </w:r>
            <w:r w:rsidRPr="001A79B2">
              <w:rPr>
                <w:rFonts w:ascii="Tms Rmn" w:hAnsi="Tms Rmn"/>
                <w:sz w:val="12"/>
              </w:rPr>
              <w:t> </w:t>
            </w:r>
            <w:r w:rsidRPr="001A79B2">
              <w:rPr>
                <w:sz w:val="20"/>
              </w:rPr>
              <w:t>300</w:t>
            </w:r>
            <w:r w:rsidRPr="001A79B2">
              <w:br/>
              <w:t>1</w:t>
            </w:r>
            <w:r w:rsidRPr="001A79B2">
              <w:rPr>
                <w:rFonts w:ascii="Tms Rmn" w:hAnsi="Tms Rmn"/>
                <w:sz w:val="12"/>
              </w:rPr>
              <w:t> </w:t>
            </w:r>
            <w:r w:rsidRPr="001A79B2">
              <w:t>650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5.5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912C6C">
              <w:t>Largeur de bande nominale des canaux (MHz)</w:t>
            </w:r>
          </w:p>
        </w:tc>
        <w:tc>
          <w:tcPr>
            <w:tcW w:w="5388" w:type="dxa"/>
            <w:gridSpan w:val="2"/>
          </w:tcPr>
          <w:p w:rsidR="007976E9" w:rsidRPr="00F84C3E" w:rsidRDefault="007976E9" w:rsidP="00DD6C64">
            <w:pPr>
              <w:pStyle w:val="Tabletext"/>
              <w:jc w:val="center"/>
            </w:pPr>
            <w:r w:rsidRPr="00912C6C">
              <w:t>(Pour les composantes R, G, B, Y) 30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5.6</w:t>
            </w:r>
          </w:p>
        </w:tc>
        <w:tc>
          <w:tcPr>
            <w:tcW w:w="3126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Fréquence d'échantillonnage</w:t>
            </w:r>
            <w:r w:rsidRPr="00F84C3E">
              <w:rPr>
                <w:position w:val="6"/>
              </w:rPr>
              <w:t xml:space="preserve"> </w:t>
            </w:r>
            <w:r w:rsidRPr="00F84C3E">
              <w:t>(MHz):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  <w:iCs/>
              </w:rPr>
              <w:t>R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G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B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Y</w:t>
            </w:r>
          </w:p>
        </w:tc>
        <w:tc>
          <w:tcPr>
            <w:tcW w:w="3117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912C6C">
              <w:t>74,25; 74,25/1,001</w:t>
            </w:r>
          </w:p>
        </w:tc>
        <w:tc>
          <w:tcPr>
            <w:tcW w:w="2271" w:type="dxa"/>
          </w:tcPr>
          <w:p w:rsidR="007976E9" w:rsidRPr="00F84C3E" w:rsidDel="00CD6174" w:rsidRDefault="007976E9" w:rsidP="00DD6C64">
            <w:pPr>
              <w:pStyle w:val="Tabletext"/>
              <w:jc w:val="center"/>
            </w:pPr>
            <w:r w:rsidRPr="00F84C3E">
              <w:t>74</w:t>
            </w:r>
            <w:r>
              <w:t>,</w:t>
            </w:r>
            <w:r w:rsidRPr="00F84C3E">
              <w:t>25</w:t>
            </w:r>
            <w:r>
              <w:t>;</w:t>
            </w:r>
            <w:r w:rsidRPr="00F84C3E">
              <w:t xml:space="preserve"> 74</w:t>
            </w:r>
            <w:r>
              <w:t>,</w:t>
            </w:r>
            <w:r w:rsidRPr="00F84C3E">
              <w:t>25/1</w:t>
            </w:r>
            <w:r>
              <w:t>,</w:t>
            </w:r>
            <w:r w:rsidRPr="00F84C3E">
              <w:t>001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002" w:type="dxa"/>
            <w:tcBorders>
              <w:bottom w:val="single" w:sz="4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5.7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Fréquence d'échantillonnage</w:t>
            </w:r>
            <w:r>
              <w:rPr>
                <w:vertAlign w:val="superscript"/>
              </w:rPr>
              <w:t>(1)</w:t>
            </w:r>
            <w:r w:rsidRPr="00F84C3E">
              <w:t xml:space="preserve"> (MHz):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i/>
                <w:iCs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B</w:t>
            </w:r>
            <w:r w:rsidRPr="00F84C3E">
              <w:t xml:space="preserve">, </w:t>
            </w:r>
            <w:r w:rsidRPr="00F84C3E">
              <w:rPr>
                <w:i/>
                <w:iCs/>
              </w:rPr>
              <w:t>C</w:t>
            </w:r>
            <w:r w:rsidRPr="00F84C3E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7976E9" w:rsidRPr="00F84C3E" w:rsidRDefault="007976E9" w:rsidP="00DD6C64">
            <w:pPr>
              <w:pStyle w:val="Tabletext"/>
              <w:jc w:val="center"/>
            </w:pPr>
            <w:r w:rsidRPr="00912C6C">
              <w:t>37,125; 37,125/1,001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7976E9" w:rsidRPr="00F84C3E" w:rsidDel="00CD6174" w:rsidRDefault="007976E9" w:rsidP="00DD6C64">
            <w:pPr>
              <w:pStyle w:val="Tabletext"/>
              <w:jc w:val="center"/>
            </w:pPr>
            <w:r w:rsidRPr="00F84C3E">
              <w:t>37</w:t>
            </w:r>
            <w:r>
              <w:t>,</w:t>
            </w:r>
            <w:r w:rsidRPr="00F84C3E">
              <w:t>125</w:t>
            </w:r>
            <w:r>
              <w:t>;</w:t>
            </w:r>
            <w:r w:rsidRPr="00F84C3E">
              <w:t xml:space="preserve"> 37</w:t>
            </w:r>
            <w:r>
              <w:t>,</w:t>
            </w:r>
            <w:r w:rsidRPr="00F84C3E">
              <w:t>125/1</w:t>
            </w:r>
            <w:r>
              <w:t>,</w:t>
            </w:r>
            <w:r w:rsidRPr="00F84C3E">
              <w:t>001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951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76E9" w:rsidRPr="00F84C3E" w:rsidDel="00CD6174" w:rsidRDefault="007976E9" w:rsidP="006A2937">
            <w:pPr>
              <w:pStyle w:val="Tablelegend"/>
              <w:jc w:val="left"/>
            </w:pPr>
            <w:r w:rsidRPr="00F84C3E">
              <w:rPr>
                <w:vertAlign w:val="superscript"/>
              </w:rPr>
              <w:t>(1)</w:t>
            </w:r>
            <w:r>
              <w:rPr>
                <w:vertAlign w:val="superscript"/>
              </w:rPr>
              <w:tab/>
            </w:r>
            <w:r w:rsidRPr="00F84C3E">
              <w:t>L</w:t>
            </w:r>
            <w:r>
              <w:t>a</w:t>
            </w:r>
            <w:r w:rsidRPr="00F84C3E">
              <w:t xml:space="preserve"> fréquence d'échantillonnage</w:t>
            </w:r>
            <w:r>
              <w:t xml:space="preserve"> pour</w:t>
            </w:r>
            <w:r w:rsidRPr="00F84C3E">
              <w:t xml:space="preserve"> C</w:t>
            </w:r>
            <w:r w:rsidRPr="00F84C3E">
              <w:rPr>
                <w:i/>
                <w:iCs/>
                <w:position w:val="-4"/>
                <w:sz w:val="14"/>
              </w:rPr>
              <w:t>B</w:t>
            </w:r>
            <w:r w:rsidRPr="00F84C3E">
              <w:t>, C</w:t>
            </w:r>
            <w:r w:rsidRPr="00F84C3E">
              <w:rPr>
                <w:i/>
                <w:iCs/>
                <w:position w:val="-4"/>
                <w:sz w:val="14"/>
              </w:rPr>
              <w:t>R</w:t>
            </w:r>
            <w:r w:rsidRPr="00F84C3E">
              <w:t xml:space="preserve"> </w:t>
            </w:r>
            <w:r>
              <w:t>e</w:t>
            </w:r>
            <w:r w:rsidRPr="00F84C3E">
              <w:t>st égale à la moitié de la fréquence d'échantillonnage de la luminance.</w:t>
            </w:r>
          </w:p>
        </w:tc>
      </w:tr>
    </w:tbl>
    <w:p w:rsidR="007976E9" w:rsidRPr="00F84C3E" w:rsidRDefault="007976E9" w:rsidP="007976E9">
      <w:pPr>
        <w:pStyle w:val="FigureNo"/>
        <w:rPr>
          <w:lang w:eastAsia="zh-CN"/>
        </w:rPr>
      </w:pPr>
      <w:r w:rsidRPr="00F84C3E">
        <w:rPr>
          <w:lang w:eastAsia="zh-CN"/>
        </w:rPr>
        <w:lastRenderedPageBreak/>
        <w:t>FIGURE 1</w:t>
      </w:r>
      <w:r>
        <w:rPr>
          <w:lang w:eastAsia="zh-CN"/>
        </w:rPr>
        <w:t>A</w:t>
      </w:r>
    </w:p>
    <w:p w:rsidR="007976E9" w:rsidRPr="00F84C3E" w:rsidRDefault="007976E9" w:rsidP="007976E9">
      <w:pPr>
        <w:pStyle w:val="Figuretitle"/>
        <w:rPr>
          <w:vertAlign w:val="subscript"/>
        </w:rPr>
      </w:pPr>
      <w:r w:rsidRPr="00F84C3E">
        <w:t>Caractéristique</w:t>
      </w:r>
      <w:r>
        <w:t>s</w:t>
      </w:r>
      <w:r w:rsidRPr="00F84C3E">
        <w:t xml:space="preserve"> du filtre pour les signaux </w:t>
      </w:r>
      <w:r w:rsidRPr="00F84C3E">
        <w:rPr>
          <w:i/>
          <w:iCs/>
        </w:rPr>
        <w:t>R</w:t>
      </w:r>
      <w:r w:rsidRPr="00F84C3E">
        <w:t xml:space="preserve">, </w:t>
      </w:r>
      <w:r w:rsidRPr="00F84C3E">
        <w:rPr>
          <w:i/>
          <w:iCs/>
        </w:rPr>
        <w:t>G</w:t>
      </w:r>
      <w:r w:rsidRPr="00F84C3E">
        <w:t xml:space="preserve">, </w:t>
      </w:r>
      <w:r w:rsidRPr="00F84C3E">
        <w:rPr>
          <w:i/>
          <w:iCs/>
        </w:rPr>
        <w:t>B</w:t>
      </w:r>
      <w:r w:rsidRPr="00F84C3E">
        <w:t xml:space="preserve">, et </w:t>
      </w:r>
      <w:r w:rsidRPr="00F84C3E">
        <w:rPr>
          <w:i/>
          <w:iCs/>
        </w:rPr>
        <w:t>Y</w:t>
      </w:r>
    </w:p>
    <w:p w:rsidR="007976E9" w:rsidRDefault="003249A3" w:rsidP="007976E9">
      <w:pPr>
        <w:keepNext/>
        <w:spacing w:before="0" w:after="120"/>
        <w:jc w:val="center"/>
        <w:rPr>
          <w:rFonts w:ascii="Times New Roman Bold" w:hAnsi="Times New Roman Bold"/>
          <w:b/>
          <w:sz w:val="18"/>
        </w:rPr>
      </w:pPr>
      <w:r>
        <w:rPr>
          <w:rFonts w:ascii="Times New Roman Bold" w:hAnsi="Times New Roman Bold"/>
          <w:b/>
          <w:sz w:val="18"/>
        </w:rPr>
        <w:object w:dxaOrig="4745" w:dyaOrig="7613">
          <v:shape id="_x0000_i1043" type="#_x0000_t75" style="width:256.5pt;height:411.75pt;mso-position-vertical:absolute" o:ole="">
            <v:imagedata r:id="rId48" o:title=""/>
          </v:shape>
          <o:OLEObject Type="Embed" ProgID="CorelDraw.Graphic.16" ShapeID="_x0000_i1043" DrawAspect="Content" ObjectID="_1530535384" r:id="rId49"/>
        </w:object>
      </w:r>
    </w:p>
    <w:p w:rsidR="007976E9" w:rsidRPr="00F84C3E" w:rsidRDefault="007976E9" w:rsidP="006A2937">
      <w:pPr>
        <w:pStyle w:val="Note"/>
      </w:pPr>
    </w:p>
    <w:p w:rsidR="007976E9" w:rsidRPr="00F84C3E" w:rsidRDefault="007976E9" w:rsidP="006A2937">
      <w:pPr>
        <w:pStyle w:val="Note"/>
      </w:pPr>
      <w:r w:rsidRPr="00BE0206">
        <w:t xml:space="preserve">NOTE 1 </w:t>
      </w:r>
      <w:r w:rsidRPr="00F84C3E">
        <w:t xml:space="preserve">– </w:t>
      </w:r>
      <w:r w:rsidRPr="00F84C3E">
        <w:rPr>
          <w:i/>
          <w:iCs/>
        </w:rPr>
        <w:t>fs</w:t>
      </w:r>
      <w:r w:rsidRPr="00F84C3E">
        <w:t xml:space="preserve"> désigne la fréquence d'échantillonnage de luminance dont la valeur est donnée au point</w:t>
      </w:r>
      <w:r>
        <w:t> 5.6.</w:t>
      </w:r>
    </w:p>
    <w:p w:rsidR="007976E9" w:rsidRPr="00F84C3E" w:rsidRDefault="007976E9" w:rsidP="006A2937">
      <w:pPr>
        <w:pStyle w:val="Note"/>
      </w:pPr>
      <w:r w:rsidRPr="00BE0206">
        <w:t>NOTE 2</w:t>
      </w:r>
      <w:r w:rsidRPr="00F84C3E">
        <w:t xml:space="preserve"> – L'ondulation et le temps de propagation de groupe sont spécifiés par rapport à leur valeur à 100</w:t>
      </w:r>
      <w:r w:rsidR="006A2937">
        <w:t> </w:t>
      </w:r>
      <w:r w:rsidRPr="00F84C3E">
        <w:t>kHz</w:t>
      </w:r>
      <w:r>
        <w:t>.</w:t>
      </w:r>
    </w:p>
    <w:p w:rsidR="007976E9" w:rsidRPr="00F84C3E" w:rsidRDefault="007976E9" w:rsidP="007976E9">
      <w:r w:rsidRPr="00F84C3E">
        <w:br w:type="page"/>
      </w:r>
    </w:p>
    <w:p w:rsidR="007976E9" w:rsidRPr="00F84C3E" w:rsidRDefault="007976E9" w:rsidP="007976E9">
      <w:pPr>
        <w:pStyle w:val="FigureNo"/>
        <w:rPr>
          <w:lang w:eastAsia="zh-CN"/>
        </w:rPr>
      </w:pPr>
      <w:r w:rsidRPr="00F84C3E">
        <w:rPr>
          <w:lang w:eastAsia="zh-CN"/>
        </w:rPr>
        <w:lastRenderedPageBreak/>
        <w:t xml:space="preserve">FIGURE </w:t>
      </w:r>
      <w:r>
        <w:rPr>
          <w:lang w:eastAsia="zh-CN"/>
        </w:rPr>
        <w:t>1</w:t>
      </w:r>
      <w:r w:rsidRPr="00F84C3E">
        <w:rPr>
          <w:lang w:eastAsia="zh-CN"/>
        </w:rPr>
        <w:t>B</w:t>
      </w:r>
    </w:p>
    <w:p w:rsidR="007976E9" w:rsidRPr="00F84C3E" w:rsidRDefault="007976E9" w:rsidP="007976E9">
      <w:pPr>
        <w:pStyle w:val="Figuretitle"/>
      </w:pPr>
      <w:r w:rsidRPr="00F84C3E">
        <w:t>Caractéristique</w:t>
      </w:r>
      <w:r>
        <w:t>s</w:t>
      </w:r>
      <w:r w:rsidRPr="00F84C3E">
        <w:t xml:space="preserve"> du filtre pour les signaux C</w:t>
      </w:r>
      <w:r w:rsidRPr="00F84C3E">
        <w:rPr>
          <w:i/>
          <w:iCs/>
          <w:vertAlign w:val="subscript"/>
        </w:rPr>
        <w:t>B</w:t>
      </w:r>
      <w:r w:rsidRPr="00F84C3E">
        <w:rPr>
          <w:sz w:val="8"/>
          <w:szCs w:val="8"/>
        </w:rPr>
        <w:t xml:space="preserve"> </w:t>
      </w:r>
      <w:r w:rsidRPr="00F84C3E">
        <w:t>, C</w:t>
      </w:r>
      <w:r w:rsidRPr="00F84C3E">
        <w:rPr>
          <w:i/>
          <w:iCs/>
          <w:vertAlign w:val="subscript"/>
        </w:rPr>
        <w:t>R</w:t>
      </w:r>
    </w:p>
    <w:p w:rsidR="007976E9" w:rsidRPr="006A2937" w:rsidRDefault="007976E9" w:rsidP="007976E9">
      <w:pPr>
        <w:pStyle w:val="Figure"/>
        <w:rPr>
          <w:sz w:val="20"/>
          <w:szCs w:val="22"/>
        </w:rPr>
      </w:pPr>
      <w:r w:rsidRPr="006A2937">
        <w:rPr>
          <w:sz w:val="20"/>
          <w:szCs w:val="22"/>
        </w:rPr>
        <w:object w:dxaOrig="5623" w:dyaOrig="7691">
          <v:shape id="_x0000_i1044" type="#_x0000_t75" style="width:280.5pt;height:384.75pt" o:ole="">
            <v:imagedata r:id="rId50" o:title=""/>
          </v:shape>
          <o:OLEObject Type="Embed" ProgID="CorelDraw.Graphic.16" ShapeID="_x0000_i1044" DrawAspect="Content" ObjectID="_1530535385" r:id="rId51"/>
        </w:object>
      </w:r>
    </w:p>
    <w:p w:rsidR="007976E9" w:rsidRPr="00F84C3E" w:rsidRDefault="007976E9" w:rsidP="003249A3">
      <w:pPr>
        <w:pStyle w:val="Note"/>
      </w:pPr>
      <w:r w:rsidRPr="00BE0206">
        <w:t>NOTE 1</w:t>
      </w:r>
      <w:r w:rsidRPr="00F84C3E">
        <w:t xml:space="preserve"> – </w:t>
      </w:r>
      <w:r w:rsidRPr="009D5AE8">
        <w:rPr>
          <w:i/>
          <w:iCs/>
        </w:rPr>
        <w:t>fs</w:t>
      </w:r>
      <w:r w:rsidRPr="00F84C3E">
        <w:t xml:space="preserve"> désigne la fréquence d'échantillonnage de luminance dont la valeur est donnée au point</w:t>
      </w:r>
      <w:r>
        <w:t> 5.6</w:t>
      </w:r>
      <w:r w:rsidRPr="00F84C3E">
        <w:t>.</w:t>
      </w:r>
    </w:p>
    <w:p w:rsidR="007976E9" w:rsidRPr="00F84C3E" w:rsidRDefault="007976E9" w:rsidP="003249A3">
      <w:pPr>
        <w:pStyle w:val="Note"/>
      </w:pPr>
      <w:r w:rsidRPr="00BE0206">
        <w:t>NOTE 2</w:t>
      </w:r>
      <w:r w:rsidRPr="00F84C3E">
        <w:t xml:space="preserve"> – L'ondulation et le temps de propagation de groupe sont spécifiés par rapport à leur valeur à 100</w:t>
      </w:r>
      <w:r w:rsidR="003249A3">
        <w:t> </w:t>
      </w:r>
      <w:r w:rsidRPr="00F84C3E">
        <w:t>kHz</w:t>
      </w:r>
      <w:r>
        <w:t>.</w:t>
      </w:r>
    </w:p>
    <w:p w:rsidR="007976E9" w:rsidRPr="00F84C3E" w:rsidRDefault="007976E9" w:rsidP="007976E9">
      <w:pPr>
        <w:pStyle w:val="Heading1"/>
      </w:pPr>
      <w:r w:rsidRPr="00F84C3E">
        <w:br w:type="page"/>
      </w:r>
      <w:r w:rsidRPr="00F84C3E">
        <w:lastRenderedPageBreak/>
        <w:t>6</w:t>
      </w:r>
      <w:r w:rsidRPr="00F84C3E">
        <w:tab/>
      </w:r>
      <w:r w:rsidRPr="00912C6C">
        <w:t>Signal de synchronisation analogique à trois niveaux</w:t>
      </w:r>
    </w:p>
    <w:p w:rsidR="007976E9" w:rsidRDefault="007976E9" w:rsidP="007976E9">
      <w:r w:rsidRPr="00D16922">
        <w:t>Le signal de synchronisation à trois niveaux peut être utilisé comme signal de référence pour la synchronisation de dispositifs fonctionn</w:t>
      </w:r>
      <w:r>
        <w:t>a</w:t>
      </w:r>
      <w:r w:rsidRPr="00D16922">
        <w:t xml:space="preserve">nt </w:t>
      </w:r>
      <w:r>
        <w:t xml:space="preserve">sur la base </w:t>
      </w:r>
      <w:r w:rsidRPr="00D16922">
        <w:t>de la présente Recommandation</w:t>
      </w:r>
      <w:r w:rsidRPr="00F84C3E">
        <w:t>.</w:t>
      </w:r>
    </w:p>
    <w:p w:rsidR="007976E9" w:rsidRPr="00F84C3E" w:rsidRDefault="007976E9" w:rsidP="007976E9"/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0"/>
        <w:gridCol w:w="4340"/>
        <w:gridCol w:w="4509"/>
      </w:tblGrid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Point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head"/>
            </w:pPr>
            <w:r w:rsidRPr="00F84C3E">
              <w:t>Valeur</w:t>
            </w:r>
            <w:r>
              <w:t>s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6.1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Niveau nominal (mV):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position w:val="-10"/>
              </w:rPr>
              <w:object w:dxaOrig="380" w:dyaOrig="300">
                <v:shape id="_x0000_i1045" type="#_x0000_t75" style="width:18.75pt;height:15pt" o:ole="">
                  <v:imagedata r:id="rId52" o:title=""/>
                </v:shape>
                <o:OLEObject Type="Embed" ProgID="Equation.3" ShapeID="_x0000_i1045" DrawAspect="Content" ObjectID="_1530535386" r:id="rId53"/>
              </w:object>
            </w:r>
            <w:r w:rsidRPr="00F84C3E">
              <w:t xml:space="preserve"> </w:t>
            </w:r>
            <w:r w:rsidRPr="00F84C3E">
              <w:rPr>
                <w:position w:val="-10"/>
              </w:rPr>
              <w:object w:dxaOrig="380" w:dyaOrig="300">
                <v:shape id="_x0000_i1046" type="#_x0000_t75" style="width:18.75pt;height:15pt" o:ole="">
                  <v:imagedata r:id="rId54" o:title=""/>
                </v:shape>
                <o:OLEObject Type="Embed" ProgID="Equation.3" ShapeID="_x0000_i1046" DrawAspect="Content" ObjectID="_1530535387" r:id="rId55"/>
              </w:object>
            </w:r>
            <w:r w:rsidRPr="00F84C3E">
              <w:t xml:space="preserve"> </w:t>
            </w:r>
            <w:r w:rsidRPr="00F84C3E">
              <w:rPr>
                <w:position w:val="-10"/>
              </w:rPr>
              <w:object w:dxaOrig="380" w:dyaOrig="300">
                <v:shape id="_x0000_i1047" type="#_x0000_t75" style="width:18.75pt;height:15pt" o:ole="">
                  <v:imagedata r:id="rId56" o:title=""/>
                </v:shape>
                <o:OLEObject Type="Embed" ProgID="Equation.3" ShapeID="_x0000_i1047" DrawAspect="Content" ObjectID="_1530535388" r:id="rId57"/>
              </w:object>
            </w:r>
            <w:r w:rsidRPr="00F84C3E">
              <w:t xml:space="preserve"> </w:t>
            </w:r>
            <w:r w:rsidRPr="00F84C3E">
              <w:rPr>
                <w:position w:val="-10"/>
              </w:rPr>
              <w:object w:dxaOrig="300" w:dyaOrig="300">
                <v:shape id="_x0000_i1048" type="#_x0000_t75" style="width:15pt;height:15pt" o:ole="">
                  <v:imagedata r:id="rId58" o:title=""/>
                </v:shape>
                <o:OLEObject Type="Embed" ProgID="Equation.3" ShapeID="_x0000_i1048" DrawAspect="Content" ObjectID="_1530535389" r:id="rId59"/>
              </w:objec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Noir de référence: 0</w:t>
            </w:r>
            <w:r w:rsidRPr="00F84C3E">
              <w:br/>
              <w:t>Blanc de référence: 700</w:t>
            </w:r>
            <w:r w:rsidRPr="00F84C3E">
              <w:br/>
              <w:t xml:space="preserve">(voir </w:t>
            </w:r>
            <w:r>
              <w:t xml:space="preserve">la </w:t>
            </w:r>
            <w:r w:rsidRPr="00F84C3E">
              <w:t>Fig. 2)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6.2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Niveau nominal (mV):</w:t>
            </w:r>
          </w:p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–</w:t>
            </w:r>
            <w:r w:rsidRPr="00F84C3E">
              <w:tab/>
            </w:r>
            <w:r w:rsidRPr="00F84C3E">
              <w:rPr>
                <w:position w:val="-14"/>
              </w:rPr>
              <w:object w:dxaOrig="480" w:dyaOrig="340">
                <v:shape id="_x0000_i1049" type="#_x0000_t75" style="width:24.75pt;height:17.25pt" o:ole="">
                  <v:imagedata r:id="rId60" o:title=""/>
                </v:shape>
                <o:OLEObject Type="Embed" ProgID="Equation.3" ShapeID="_x0000_i1049" DrawAspect="Content" ObjectID="_1530535390" r:id="rId61"/>
              </w:object>
            </w:r>
            <w:r w:rsidRPr="00F84C3E">
              <w:t xml:space="preserve"> </w:t>
            </w:r>
            <w:r w:rsidRPr="00F84C3E">
              <w:rPr>
                <w:position w:val="-14"/>
              </w:rPr>
              <w:object w:dxaOrig="420" w:dyaOrig="340">
                <v:shape id="_x0000_i1050" type="#_x0000_t75" style="width:21.75pt;height:17.25pt" o:ole="">
                  <v:imagedata r:id="rId62" o:title=""/>
                </v:shape>
                <o:OLEObject Type="Embed" ProgID="Equation.3" ShapeID="_x0000_i1050" DrawAspect="Content" ObjectID="_1530535391" r:id="rId63"/>
              </w:objec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rFonts w:ascii="Symbol" w:hAnsi="Symbol"/>
              </w:rPr>
              <w:sym w:font="Symbol" w:char="F0B1"/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350</w:t>
            </w:r>
          </w:p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 xml:space="preserve">(voir </w:t>
            </w:r>
            <w:r>
              <w:t xml:space="preserve">la </w:t>
            </w:r>
            <w:r w:rsidRPr="00F84C3E">
              <w:t>Fig. 2)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6.3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Format du signal de synchronisation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Bipolaire à trois niveaux</w:t>
            </w:r>
            <w:r w:rsidRPr="00F84C3E">
              <w:br/>
              <w:t xml:space="preserve">(voir </w:t>
            </w:r>
            <w:r>
              <w:t xml:space="preserve">la </w:t>
            </w:r>
            <w:r w:rsidRPr="00F84C3E">
              <w:t>Fig. 4)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6.4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Référence temporelle de la synchronisation de ligne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O</w:t>
            </w:r>
            <w:r w:rsidRPr="00F84C3E">
              <w:rPr>
                <w:position w:val="-4"/>
                <w:sz w:val="16"/>
              </w:rPr>
              <w:t>H</w:t>
            </w:r>
            <w:r w:rsidRPr="00F84C3E">
              <w:rPr>
                <w:position w:val="-4"/>
              </w:rPr>
              <w:br/>
            </w:r>
            <w:r w:rsidRPr="00F84C3E">
              <w:t xml:space="preserve">(voir </w:t>
            </w:r>
            <w:r>
              <w:t xml:space="preserve">la </w:t>
            </w:r>
            <w:r w:rsidRPr="00F84C3E">
              <w:t>Fig. 4)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6.5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Niveau de synchronisation (mV)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rPr>
                <w:rFonts w:ascii="Symbol" w:hAnsi="Symbol"/>
              </w:rPr>
              <w:sym w:font="Symbol" w:char="F0B1"/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 xml:space="preserve">300 </w:t>
            </w:r>
            <w:r w:rsidRPr="00F84C3E">
              <w:rPr>
                <w:rFonts w:ascii="Symbol" w:hAnsi="Symbol"/>
              </w:rPr>
              <w:sym w:font="Symbol" w:char="F0B1"/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t>2%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6.6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Structure du signal de synchronisation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Synchronisation sur toutes les composantes</w:t>
            </w:r>
            <w:r w:rsidRPr="00F84C3E">
              <w:br/>
              <w:t xml:space="preserve">(voir </w:t>
            </w:r>
            <w:r>
              <w:t xml:space="preserve">le </w:t>
            </w:r>
            <w:r w:rsidRPr="00F84C3E">
              <w:t>Tableau 1</w:t>
            </w:r>
            <w:r>
              <w:t xml:space="preserve"> et</w:t>
            </w:r>
            <w:r w:rsidRPr="00F84C3E">
              <w:t xml:space="preserve"> </w:t>
            </w:r>
            <w:r>
              <w:t xml:space="preserve">les </w:t>
            </w:r>
            <w:r w:rsidRPr="00F84C3E">
              <w:t>Fig. 3 et 4)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6.7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>
              <w:t>Précision temporelle</w:t>
            </w:r>
            <w:r w:rsidRPr="00F84C3E">
              <w:t xml:space="preserve"> entre composantes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Sans objet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6.8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Intervalle de suppression de trame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(</w:t>
            </w:r>
            <w:r>
              <w:t>V</w:t>
            </w:r>
            <w:r w:rsidRPr="00F84C3E">
              <w:t>oir</w:t>
            </w:r>
            <w:r>
              <w:t xml:space="preserve"> le</w:t>
            </w:r>
            <w:r w:rsidRPr="00F84C3E">
              <w:t xml:space="preserve"> Tableau 2 et</w:t>
            </w:r>
            <w:r>
              <w:t xml:space="preserve"> la</w:t>
            </w:r>
            <w:r w:rsidRPr="00F84C3E">
              <w:t xml:space="preserve"> Fig. 3)</w:t>
            </w:r>
          </w:p>
        </w:tc>
      </w:tr>
      <w:tr w:rsidR="007976E9" w:rsidRPr="00F84C3E" w:rsidTr="00DD6C64">
        <w:trPr>
          <w:cantSplit/>
          <w:jc w:val="center"/>
        </w:trPr>
        <w:tc>
          <w:tcPr>
            <w:tcW w:w="790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6.9</w:t>
            </w:r>
          </w:p>
        </w:tc>
        <w:tc>
          <w:tcPr>
            <w:tcW w:w="4340" w:type="dxa"/>
          </w:tcPr>
          <w:p w:rsidR="007976E9" w:rsidRPr="00F84C3E" w:rsidRDefault="007976E9" w:rsidP="00DD6C64">
            <w:pPr>
              <w:pStyle w:val="Tabletext"/>
              <w:jc w:val="left"/>
            </w:pPr>
            <w:r w:rsidRPr="00F84C3E">
              <w:t>Nombre total de lignes</w:t>
            </w:r>
          </w:p>
        </w:tc>
        <w:tc>
          <w:tcPr>
            <w:tcW w:w="4509" w:type="dxa"/>
          </w:tcPr>
          <w:p w:rsidR="007976E9" w:rsidRPr="00F84C3E" w:rsidRDefault="007976E9" w:rsidP="00DD6C64">
            <w:pPr>
              <w:pStyle w:val="Tabletext"/>
              <w:jc w:val="center"/>
            </w:pPr>
            <w:r w:rsidRPr="00F84C3E">
              <w:t>750</w:t>
            </w:r>
          </w:p>
        </w:tc>
      </w:tr>
    </w:tbl>
    <w:p w:rsidR="007976E9" w:rsidRDefault="007976E9" w:rsidP="003249A3"/>
    <w:p w:rsidR="007976E9" w:rsidRDefault="007976E9" w:rsidP="007976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</w:rPr>
      </w:pPr>
      <w:r>
        <w:br w:type="page"/>
      </w:r>
    </w:p>
    <w:p w:rsidR="007976E9" w:rsidRPr="00F84C3E" w:rsidRDefault="007976E9" w:rsidP="007976E9">
      <w:pPr>
        <w:pStyle w:val="FigureNo"/>
        <w:rPr>
          <w:lang w:eastAsia="zh-CN"/>
        </w:rPr>
      </w:pPr>
      <w:r w:rsidRPr="00F84C3E">
        <w:rPr>
          <w:lang w:eastAsia="zh-CN"/>
        </w:rPr>
        <w:lastRenderedPageBreak/>
        <w:t>Figure 2</w:t>
      </w:r>
    </w:p>
    <w:p w:rsidR="007976E9" w:rsidRPr="00F84C3E" w:rsidRDefault="007976E9" w:rsidP="007976E9">
      <w:pPr>
        <w:pStyle w:val="FiguretitleBR"/>
      </w:pPr>
      <w:r w:rsidRPr="00BE0206">
        <w:rPr>
          <w:rFonts w:ascii="Times New Roman Bold" w:hAnsi="Times New Roman Bold"/>
          <w:sz w:val="18"/>
        </w:rPr>
        <w:t>Niveaux analogiques et référence temporelle O</w:t>
      </w:r>
      <w:r w:rsidRPr="00F84C3E">
        <w:rPr>
          <w:vertAlign w:val="subscript"/>
        </w:rPr>
        <w:t>H</w:t>
      </w:r>
    </w:p>
    <w:p w:rsidR="007976E9" w:rsidRPr="00F84C3E" w:rsidRDefault="007976E9" w:rsidP="007976E9">
      <w:pPr>
        <w:pStyle w:val="Figure"/>
      </w:pPr>
      <w:r>
        <w:object w:dxaOrig="4724" w:dyaOrig="5770">
          <v:shape id="_x0000_i1051" type="#_x0000_t75" style="width:258.75pt;height:316.5pt" o:ole="">
            <v:imagedata r:id="rId64" o:title=""/>
          </v:shape>
          <o:OLEObject Type="Embed" ProgID="CorelDraw.Graphic.16" ShapeID="_x0000_i1051" DrawAspect="Content" ObjectID="_1530535392" r:id="rId65"/>
        </w:object>
      </w:r>
    </w:p>
    <w:p w:rsidR="007976E9" w:rsidRDefault="007976E9" w:rsidP="007976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</w:rPr>
      </w:pPr>
      <w:r>
        <w:br w:type="page"/>
      </w:r>
    </w:p>
    <w:p w:rsidR="007976E9" w:rsidRPr="00F84C3E" w:rsidRDefault="007976E9" w:rsidP="007976E9">
      <w:pPr>
        <w:pStyle w:val="TableNoBR"/>
      </w:pPr>
      <w:r w:rsidRPr="00F84C3E">
        <w:lastRenderedPageBreak/>
        <w:t>TABLEAU 1</w:t>
      </w:r>
    </w:p>
    <w:p w:rsidR="007976E9" w:rsidRPr="00F84C3E" w:rsidRDefault="007976E9" w:rsidP="007976E9">
      <w:pPr>
        <w:pStyle w:val="TabletitleBR"/>
      </w:pPr>
      <w:r w:rsidRPr="00F84C3E">
        <w:t>Spécification des niveaux et des durées des signaux en ligne</w:t>
      </w:r>
      <w:r w:rsidRPr="00F84C3E">
        <w:br/>
        <w:t>(voir les Fig. 3 et 4)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185"/>
        <w:gridCol w:w="3945"/>
        <w:gridCol w:w="2254"/>
        <w:gridCol w:w="2255"/>
      </w:tblGrid>
      <w:tr w:rsidR="007976E9" w:rsidRPr="005718F9" w:rsidTr="00DD6C64">
        <w:trPr>
          <w:cantSplit/>
          <w:trHeight w:val="20"/>
          <w:jc w:val="center"/>
        </w:trPr>
        <w:tc>
          <w:tcPr>
            <w:tcW w:w="11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</w:rPr>
            </w:pPr>
            <w:r w:rsidRPr="005718F9">
              <w:rPr>
                <w:b/>
                <w:sz w:val="20"/>
              </w:rPr>
              <w:t>Symbole</w:t>
            </w:r>
          </w:p>
        </w:tc>
        <w:tc>
          <w:tcPr>
            <w:tcW w:w="394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</w:rPr>
            </w:pPr>
            <w:r w:rsidRPr="005718F9">
              <w:rPr>
                <w:b/>
                <w:sz w:val="20"/>
              </w:rPr>
              <w:t>Paramètre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2"/>
              </w:rPr>
            </w:pPr>
            <w:r w:rsidRPr="005718F9">
              <w:rPr>
                <w:b/>
                <w:sz w:val="20"/>
              </w:rPr>
              <w:t>Valeurs du système</w:t>
            </w:r>
          </w:p>
        </w:tc>
      </w:tr>
      <w:tr w:rsidR="007976E9" w:rsidRPr="005718F9" w:rsidTr="00DD6C64">
        <w:trPr>
          <w:cantSplit/>
          <w:trHeight w:val="20"/>
          <w:jc w:val="center"/>
        </w:trPr>
        <w:tc>
          <w:tcPr>
            <w:tcW w:w="1185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0"/>
              </w:rPr>
            </w:pPr>
          </w:p>
        </w:tc>
        <w:tc>
          <w:tcPr>
            <w:tcW w:w="3945" w:type="dxa"/>
            <w:vMerge/>
            <w:tcBorders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  <w:r w:rsidRPr="005718F9">
              <w:rPr>
                <w:b/>
                <w:sz w:val="20"/>
              </w:rPr>
              <w:t>P; 59,94P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6E9" w:rsidRPr="005718F9" w:rsidRDefault="007976E9" w:rsidP="00DD6C64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0"/>
              </w:rPr>
            </w:pPr>
            <w:r w:rsidRPr="005718F9">
              <w:rPr>
                <w:b/>
                <w:sz w:val="20"/>
              </w:rPr>
              <w:t>30P; 29,97P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iCs/>
                <w:sz w:val="20"/>
              </w:rPr>
              <w:t>T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Intervalle d'horloge de référence (</w:t>
            </w:r>
            <w:r w:rsidRPr="005718F9">
              <w:rPr>
                <w:sz w:val="20"/>
              </w:rPr>
              <w:sym w:font="Symbol" w:char="F06D"/>
            </w:r>
            <w:r w:rsidRPr="005718F9">
              <w:rPr>
                <w:sz w:val="20"/>
              </w:rPr>
              <w:t>s)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1/74,25; 1,001/74,25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a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Largeur du signal de synchronisation de ligne (négatif)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  <w:r w:rsidRPr="005718F9">
              <w:rPr>
                <w:position w:val="6"/>
                <w:sz w:val="16"/>
              </w:rPr>
              <w:t>(1)</w:t>
            </w:r>
            <w:r w:rsidRPr="005718F9">
              <w:rPr>
                <w:sz w:val="20"/>
              </w:rPr>
              <w:t> 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40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3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b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Fin de la vidéo active</w:t>
            </w:r>
            <w:r w:rsidRPr="005718F9">
              <w:rPr>
                <w:position w:val="6"/>
                <w:sz w:val="16"/>
              </w:rPr>
              <w:t>(2)</w:t>
            </w:r>
            <w:r w:rsidRPr="005718F9">
              <w:rPr>
                <w:sz w:val="20"/>
              </w:rPr>
              <w:t>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+6</w:t>
            </w:r>
            <w:r w:rsidRPr="005718F9">
              <w:rPr>
                <w:sz w:val="20"/>
              </w:rPr>
              <w:br/>
              <w:t>110</w:t>
            </w:r>
            <w:r w:rsidRPr="005718F9">
              <w:rPr>
                <w:sz w:val="20"/>
              </w:rPr>
              <w:br/>
              <w:t>–0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+6</w:t>
            </w:r>
            <w:r w:rsidRPr="005718F9">
              <w:rPr>
                <w:sz w:val="20"/>
              </w:rPr>
              <w:br/>
              <w:t>1 760</w:t>
            </w:r>
            <w:r w:rsidRPr="005718F9">
              <w:rPr>
                <w:sz w:val="20"/>
              </w:rPr>
              <w:br/>
              <w:t>–0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c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Largeur du signal de synchronisation de ligne (positif)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40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3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d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Période d'alignement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110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3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e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Début de la vidéo active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+6</w:t>
            </w:r>
            <w:r w:rsidRPr="005718F9">
              <w:rPr>
                <w:sz w:val="20"/>
              </w:rPr>
              <w:br/>
              <w:t>260</w:t>
            </w:r>
            <w:r w:rsidRPr="005718F9">
              <w:rPr>
                <w:sz w:val="20"/>
              </w:rPr>
              <w:br/>
            </w:r>
            <w:r w:rsidRPr="005718F9">
              <w:rPr>
                <w:sz w:val="20"/>
              </w:rPr>
              <w:sym w:font="Symbol" w:char="F02D"/>
            </w:r>
            <w:r w:rsidRPr="005718F9">
              <w:rPr>
                <w:sz w:val="20"/>
              </w:rPr>
              <w:t>0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f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Temps de montée/descente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4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1,5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t</w:t>
            </w:r>
            <w:r w:rsidRPr="005718F9">
              <w:rPr>
                <w:position w:val="-4"/>
                <w:sz w:val="16"/>
              </w:rPr>
              <w:t>2</w:t>
            </w:r>
            <w:r w:rsidRPr="005718F9">
              <w:rPr>
                <w:i/>
                <w:sz w:val="20"/>
              </w:rPr>
              <w:t xml:space="preserve"> – t</w:t>
            </w:r>
            <w:r w:rsidRPr="005718F9">
              <w:rPr>
                <w:position w:val="-4"/>
                <w:sz w:val="16"/>
              </w:rPr>
              <w:t>1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Symétrie du front avant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Symétrique par rapport à T</w:t>
            </w:r>
            <w:r w:rsidRPr="005718F9">
              <w:rPr>
                <w:i/>
                <w:iCs/>
                <w:position w:val="-4"/>
                <w:sz w:val="16"/>
              </w:rPr>
              <w:t>r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–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Intervalle de ligne active (</w:t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+0</w:t>
            </w:r>
            <w:r w:rsidRPr="005718F9">
              <w:rPr>
                <w:sz w:val="20"/>
              </w:rPr>
              <w:br/>
              <w:t>1</w:t>
            </w:r>
            <w:r w:rsidRPr="005718F9">
              <w:rPr>
                <w:rFonts w:ascii="Tms Rmn" w:hAnsi="Tms Rmn"/>
                <w:sz w:val="12"/>
              </w:rPr>
              <w:t> </w:t>
            </w:r>
            <w:r w:rsidRPr="005718F9">
              <w:rPr>
                <w:sz w:val="20"/>
              </w:rPr>
              <w:t>280</w:t>
            </w:r>
            <w:r w:rsidRPr="005718F9">
              <w:rPr>
                <w:sz w:val="20"/>
              </w:rPr>
              <w:br/>
            </w:r>
            <w:r w:rsidRPr="005718F9">
              <w:rPr>
                <w:sz w:val="20"/>
              </w:rPr>
              <w:sym w:font="Symbol" w:char="F02D"/>
            </w:r>
            <w:r w:rsidRPr="005718F9">
              <w:rPr>
                <w:sz w:val="20"/>
              </w:rPr>
              <w:t>12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S</w:t>
            </w:r>
            <w:r w:rsidRPr="005718F9">
              <w:rPr>
                <w:i/>
                <w:iCs/>
                <w:position w:val="-4"/>
                <w:sz w:val="16"/>
              </w:rPr>
              <w:t>m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Amplitude de l'impulsion négative (mV)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300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6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S</w:t>
            </w:r>
            <w:r w:rsidRPr="005718F9">
              <w:rPr>
                <w:i/>
                <w:iCs/>
                <w:position w:val="-4"/>
                <w:sz w:val="16"/>
              </w:rPr>
              <w:t>p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Amplitude de l'impulsion positive (mV)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 xml:space="preserve">300 </w:t>
            </w:r>
            <w:r w:rsidRPr="005718F9">
              <w:rPr>
                <w:sz w:val="20"/>
              </w:rPr>
              <w:sym w:font="Symbol" w:char="F0B1"/>
            </w:r>
            <w:r w:rsidRPr="005718F9">
              <w:rPr>
                <w:sz w:val="20"/>
              </w:rPr>
              <w:t xml:space="preserve"> 6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i/>
                <w:sz w:val="20"/>
              </w:rPr>
              <w:t>V</w:t>
            </w:r>
          </w:p>
        </w:tc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5718F9">
              <w:rPr>
                <w:sz w:val="20"/>
              </w:rPr>
              <w:t>Amplitude du signal vidéo (mV)</w:t>
            </w: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DD6C64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718F9">
              <w:rPr>
                <w:sz w:val="20"/>
              </w:rPr>
              <w:t>700</w:t>
            </w:r>
          </w:p>
        </w:tc>
      </w:tr>
      <w:tr w:rsidR="007976E9" w:rsidRPr="005718F9" w:rsidTr="00DD6C64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7976E9" w:rsidRPr="005718F9" w:rsidRDefault="007976E9" w:rsidP="003249A3">
            <w:pPr>
              <w:pStyle w:val="Tablelegend"/>
              <w:jc w:val="left"/>
              <w:rPr>
                <w:sz w:val="20"/>
              </w:rPr>
            </w:pPr>
            <w:r w:rsidRPr="005718F9">
              <w:rPr>
                <w:sz w:val="20"/>
                <w:vertAlign w:val="superscript"/>
              </w:rPr>
              <w:t>(1)</w:t>
            </w:r>
            <w:r w:rsidRPr="005718F9">
              <w:rPr>
                <w:sz w:val="20"/>
              </w:rPr>
              <w:tab/>
            </w:r>
            <w:r w:rsidRPr="005718F9">
              <w:rPr>
                <w:i/>
                <w:iCs/>
                <w:sz w:val="20"/>
              </w:rPr>
              <w:t>T</w:t>
            </w:r>
            <w:r w:rsidRPr="005718F9">
              <w:rPr>
                <w:sz w:val="20"/>
              </w:rPr>
              <w:t xml:space="preserve"> correspond à la durée d'une période d'horloge de référence ou à l'inverse de la fréquence d'horloge.</w:t>
            </w:r>
          </w:p>
          <w:p w:rsidR="007976E9" w:rsidRPr="005718F9" w:rsidRDefault="007976E9" w:rsidP="003249A3">
            <w:pPr>
              <w:pStyle w:val="Tablelegend"/>
              <w:jc w:val="left"/>
            </w:pPr>
            <w:r w:rsidRPr="005718F9">
              <w:rPr>
                <w:sz w:val="20"/>
                <w:vertAlign w:val="superscript"/>
              </w:rPr>
              <w:t>(2)</w:t>
            </w:r>
            <w:r w:rsidRPr="005718F9">
              <w:rPr>
                <w:sz w:val="20"/>
              </w:rPr>
              <w:tab/>
              <w:t>Une ligne commence à la référence du signal de synchronisation O</w:t>
            </w:r>
            <w:r w:rsidRPr="005718F9">
              <w:rPr>
                <w:sz w:val="20"/>
                <w:vertAlign w:val="subscript"/>
              </w:rPr>
              <w:t>H</w:t>
            </w:r>
            <w:r w:rsidRPr="005718F9">
              <w:rPr>
                <w:sz w:val="20"/>
              </w:rPr>
              <w:t xml:space="preserve"> (comprise) et se termine juste avant la référence O</w:t>
            </w:r>
            <w:r w:rsidRPr="005718F9">
              <w:rPr>
                <w:sz w:val="20"/>
                <w:vertAlign w:val="subscript"/>
              </w:rPr>
              <w:t>H</w:t>
            </w:r>
            <w:r w:rsidRPr="005718F9">
              <w:rPr>
                <w:sz w:val="20"/>
              </w:rPr>
              <w:t xml:space="preserve"> suivante (non comprise).</w:t>
            </w:r>
          </w:p>
        </w:tc>
      </w:tr>
    </w:tbl>
    <w:p w:rsidR="007976E9" w:rsidRPr="00F84C3E" w:rsidRDefault="007976E9" w:rsidP="007976E9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</w:rPr>
      </w:pPr>
    </w:p>
    <w:p w:rsidR="007976E9" w:rsidRDefault="007976E9" w:rsidP="007976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</w:rPr>
      </w:pPr>
      <w:r>
        <w:br w:type="page"/>
      </w:r>
    </w:p>
    <w:p w:rsidR="007976E9" w:rsidRPr="00F84C3E" w:rsidRDefault="007976E9" w:rsidP="007976E9">
      <w:pPr>
        <w:pStyle w:val="TableNoBR"/>
      </w:pPr>
      <w:r w:rsidRPr="00F84C3E">
        <w:lastRenderedPageBreak/>
        <w:t>TABLEAU 2</w:t>
      </w:r>
    </w:p>
    <w:p w:rsidR="007976E9" w:rsidRPr="00F84C3E" w:rsidRDefault="007976E9" w:rsidP="007976E9">
      <w:pPr>
        <w:pStyle w:val="TabletitleBR"/>
      </w:pPr>
      <w:r w:rsidRPr="00F84C3E">
        <w:t>Spécifications temporelles image</w:t>
      </w:r>
      <w:r w:rsidRPr="00F84C3E">
        <w:br/>
        <w:t>(voir les Fig. 3</w:t>
      </w:r>
      <w:r>
        <w:t xml:space="preserve"> </w:t>
      </w:r>
      <w:r w:rsidRPr="00F84C3E">
        <w:t>et</w:t>
      </w:r>
      <w:r>
        <w:t xml:space="preserve"> </w:t>
      </w:r>
      <w:r w:rsidRPr="00F84C3E">
        <w:t>4)</w:t>
      </w:r>
    </w:p>
    <w:tbl>
      <w:tblPr>
        <w:tblW w:w="9696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91"/>
        <w:gridCol w:w="3969"/>
        <w:gridCol w:w="2268"/>
        <w:gridCol w:w="2268"/>
      </w:tblGrid>
      <w:tr w:rsidR="007976E9" w:rsidRPr="00F84C3E" w:rsidTr="009F13FE">
        <w:trPr>
          <w:cantSplit/>
          <w:jc w:val="center"/>
        </w:trPr>
        <w:tc>
          <w:tcPr>
            <w:tcW w:w="11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Symbole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Paramètre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Valeurs du système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</w:p>
        </w:tc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60P</w:t>
            </w:r>
            <w:r>
              <w:t>;</w:t>
            </w:r>
            <w:r w:rsidRPr="00F84C3E">
              <w:t xml:space="preserve"> 59</w:t>
            </w:r>
            <w:r>
              <w:t>,</w:t>
            </w:r>
            <w:r w:rsidRPr="00F84C3E">
              <w:t>94P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76E9" w:rsidRPr="00F84C3E" w:rsidRDefault="007976E9" w:rsidP="00DD6C64">
            <w:pPr>
              <w:pStyle w:val="Tablehead"/>
            </w:pPr>
            <w:r w:rsidRPr="00F84C3E">
              <w:t>30P</w:t>
            </w:r>
            <w:r>
              <w:t>;</w:t>
            </w:r>
            <w:r w:rsidRPr="00F84C3E">
              <w:t xml:space="preserve"> 29</w:t>
            </w:r>
            <w:r>
              <w:t>,</w:t>
            </w:r>
            <w:r w:rsidRPr="00F84C3E">
              <w:t>97P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i/>
                <w:iCs/>
                <w:sz w:val="20"/>
              </w:rPr>
              <w:t>H</w:t>
            </w:r>
            <w:r w:rsidRPr="00F84C3E">
              <w:rPr>
                <w:vertAlign w:val="superscript"/>
              </w:rPr>
              <w:t>(1)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>Durée de ligne entière (</w:t>
            </w:r>
            <w:r w:rsidRPr="00F84C3E">
              <w:rPr>
                <w:i/>
                <w:iCs/>
                <w:sz w:val="20"/>
              </w:rPr>
              <w:t>T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rPr>
                <w:sz w:val="20"/>
              </w:rPr>
              <w:t>)</w:t>
            </w:r>
            <w:r w:rsidRPr="00F84C3E">
              <w:rPr>
                <w:vertAlign w:val="superscript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>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rPr>
                <w:sz w:val="20"/>
              </w:rPr>
              <w:t>650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>3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rPr>
                <w:sz w:val="20"/>
              </w:rPr>
              <w:t>300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i/>
                <w:sz w:val="20"/>
              </w:rPr>
              <w:t>h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>Largeur du signal de synchronisation verticale (</w:t>
            </w:r>
            <w:r w:rsidRPr="00F84C3E">
              <w:rPr>
                <w:i/>
                <w:iCs/>
                <w:sz w:val="20"/>
              </w:rPr>
              <w:t>T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>1</w:t>
            </w:r>
            <w:r w:rsidRPr="00F84C3E">
              <w:rPr>
                <w:rFonts w:ascii="Tms Rmn" w:hAnsi="Tms Rmn"/>
                <w:sz w:val="12"/>
              </w:rPr>
              <w:t> </w:t>
            </w:r>
            <w:r w:rsidRPr="00F84C3E">
              <w:rPr>
                <w:sz w:val="20"/>
              </w:rPr>
              <w:t xml:space="preserve">280 </w:t>
            </w:r>
            <w:r w:rsidRPr="00F84C3E">
              <w:rPr>
                <w:rFonts w:ascii="Symbol" w:hAnsi="Symbol"/>
                <w:sz w:val="20"/>
              </w:rPr>
              <w:sym w:font="Symbol" w:char="F0B1"/>
            </w:r>
            <w:r w:rsidRPr="00F84C3E">
              <w:rPr>
                <w:sz w:val="20"/>
              </w:rPr>
              <w:t xml:space="preserve"> 3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>LT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 xml:space="preserve">Ligne supérieure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rFonts w:ascii="Symbol" w:hAnsi="Symbol"/>
                <w:sz w:val="20"/>
              </w:rPr>
              <w:t></w:t>
            </w:r>
            <w:r w:rsidRPr="00F84C3E">
              <w:rPr>
                <w:rFonts w:ascii="Symbol" w:hAnsi="Symbol"/>
                <w:sz w:val="20"/>
              </w:rPr>
              <w:t></w:t>
            </w:r>
            <w:r w:rsidRPr="00F84C3E">
              <w:rPr>
                <w:sz w:val="20"/>
              </w:rPr>
              <w:t xml:space="preserve"> </w:t>
            </w:r>
            <w:r w:rsidRPr="00F84C3E">
              <w:rPr>
                <w:rFonts w:ascii="Symbol" w:hAnsi="Symbol"/>
                <w:sz w:val="20"/>
              </w:rPr>
              <w:t></w:t>
            </w:r>
            <w:r w:rsidRPr="00F84C3E">
              <w:rPr>
                <w:rFonts w:ascii="Symbol" w:hAnsi="Symbol"/>
                <w:sz w:val="20"/>
              </w:rPr>
              <w:t>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>LB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 xml:space="preserve">Ligne inférieure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rFonts w:ascii="Symbol" w:hAnsi="Symbol"/>
                <w:sz w:val="20"/>
              </w:rPr>
              <w:t></w:t>
            </w:r>
            <w:r w:rsidRPr="00F84C3E">
              <w:rPr>
                <w:rFonts w:ascii="Symbol" w:hAnsi="Symbol"/>
                <w:sz w:val="20"/>
              </w:rPr>
              <w:t></w:t>
            </w:r>
            <w:r w:rsidRPr="00F84C3E">
              <w:rPr>
                <w:sz w:val="20"/>
              </w:rPr>
              <w:t xml:space="preserve"> 745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i/>
                <w:iCs/>
                <w:sz w:val="20"/>
              </w:rPr>
            </w:pPr>
            <w:r w:rsidRPr="00F84C3E">
              <w:rPr>
                <w:i/>
                <w:iCs/>
                <w:sz w:val="20"/>
              </w:rPr>
              <w:t>WBL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 xml:space="preserve">Intervalle de suppression d'image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sz w:val="20"/>
              </w:rPr>
              <w:t xml:space="preserve">30 </w:t>
            </w:r>
            <w:r w:rsidRPr="00F84C3E">
              <w:rPr>
                <w:i/>
                <w:iCs/>
                <w:sz w:val="20"/>
              </w:rPr>
              <w:t>H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 xml:space="preserve">Début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rFonts w:ascii="Symbol" w:hAnsi="Symbol"/>
                <w:sz w:val="20"/>
              </w:rPr>
              <w:t></w:t>
            </w:r>
            <w:r w:rsidRPr="00F84C3E">
              <w:rPr>
                <w:rFonts w:ascii="Symbol" w:hAnsi="Symbol"/>
                <w:sz w:val="20"/>
              </w:rPr>
              <w:t></w:t>
            </w:r>
            <w:r w:rsidRPr="00F84C3E">
              <w:rPr>
                <w:sz w:val="20"/>
              </w:rPr>
              <w:t xml:space="preserve"> 1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left"/>
              <w:rPr>
                <w:sz w:val="20"/>
              </w:rPr>
            </w:pPr>
            <w:r w:rsidRPr="00F84C3E">
              <w:rPr>
                <w:sz w:val="20"/>
              </w:rPr>
              <w:t xml:space="preserve">Fin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DD6C64">
            <w:pPr>
              <w:pStyle w:val="Tabletext"/>
              <w:jc w:val="center"/>
              <w:rPr>
                <w:sz w:val="20"/>
              </w:rPr>
            </w:pPr>
            <w:r w:rsidRPr="00F84C3E">
              <w:rPr>
                <w:rFonts w:ascii="Symbol" w:hAnsi="Symbol"/>
                <w:sz w:val="20"/>
              </w:rPr>
              <w:t></w:t>
            </w:r>
            <w:r w:rsidRPr="00F84C3E">
              <w:rPr>
                <w:rFonts w:ascii="Symbol" w:hAnsi="Symbol"/>
                <w:sz w:val="20"/>
              </w:rPr>
              <w:t></w:t>
            </w:r>
            <w:r w:rsidRPr="00F84C3E">
              <w:rPr>
                <w:sz w:val="20"/>
              </w:rPr>
              <w:t xml:space="preserve"> 750</w:t>
            </w:r>
          </w:p>
        </w:tc>
      </w:tr>
      <w:tr w:rsidR="007976E9" w:rsidRPr="00F84C3E" w:rsidTr="009F13FE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7976E9" w:rsidRPr="00F84C3E" w:rsidRDefault="007976E9" w:rsidP="003249A3">
            <w:pPr>
              <w:pStyle w:val="Tablelegend"/>
              <w:jc w:val="left"/>
              <w:rPr>
                <w:sz w:val="18"/>
              </w:rPr>
            </w:pPr>
            <w:r w:rsidRPr="00F84C3E">
              <w:rPr>
                <w:position w:val="6"/>
                <w:sz w:val="14"/>
              </w:rPr>
              <w:t>(1)</w:t>
            </w:r>
            <w:r w:rsidRPr="00F84C3E">
              <w:tab/>
            </w:r>
            <w:r w:rsidRPr="00F84C3E">
              <w:rPr>
                <w:i/>
                <w:iCs/>
                <w:sz w:val="18"/>
              </w:rPr>
              <w:t>H</w:t>
            </w:r>
            <w:r w:rsidRPr="00F84C3E">
              <w:rPr>
                <w:sz w:val="18"/>
              </w:rPr>
              <w:t xml:space="preserve"> correspond à la durée d'une ligne. </w:t>
            </w:r>
            <w:r w:rsidRPr="00C263C0">
              <w:rPr>
                <w:sz w:val="18"/>
              </w:rPr>
              <w:t>Une ligne commence à la référence du signal de synchronisation O</w:t>
            </w:r>
            <w:r w:rsidRPr="00C263C0">
              <w:rPr>
                <w:sz w:val="18"/>
                <w:vertAlign w:val="subscript"/>
              </w:rPr>
              <w:t>H</w:t>
            </w:r>
            <w:r w:rsidRPr="00C263C0">
              <w:rPr>
                <w:sz w:val="18"/>
              </w:rPr>
              <w:t xml:space="preserve"> (comprise) et se termine juste avant la référence O</w:t>
            </w:r>
            <w:r w:rsidRPr="00C263C0">
              <w:rPr>
                <w:sz w:val="18"/>
                <w:vertAlign w:val="subscript"/>
              </w:rPr>
              <w:t>H</w:t>
            </w:r>
            <w:r w:rsidRPr="00C263C0">
              <w:rPr>
                <w:sz w:val="18"/>
              </w:rPr>
              <w:t xml:space="preserve"> suivante (non comprise).</w:t>
            </w:r>
          </w:p>
          <w:p w:rsidR="007976E9" w:rsidRPr="00F84C3E" w:rsidRDefault="007976E9" w:rsidP="003249A3">
            <w:pPr>
              <w:pStyle w:val="Tablelegend"/>
              <w:jc w:val="left"/>
            </w:pPr>
            <w:r w:rsidRPr="00F84C3E">
              <w:rPr>
                <w:position w:val="6"/>
                <w:sz w:val="14"/>
              </w:rPr>
              <w:t>(2)</w:t>
            </w:r>
            <w:r w:rsidRPr="00F84C3E">
              <w:tab/>
            </w:r>
            <w:r w:rsidRPr="00F84C3E">
              <w:rPr>
                <w:i/>
                <w:iCs/>
                <w:sz w:val="18"/>
              </w:rPr>
              <w:t>T</w:t>
            </w:r>
            <w:r w:rsidRPr="00F84C3E">
              <w:rPr>
                <w:sz w:val="18"/>
              </w:rPr>
              <w:t xml:space="preserve"> correspond à la durée d'une période d'horloge de référence ou à l'inverse de la fréquence d'horloge (voir Tableau 1).</w:t>
            </w:r>
          </w:p>
        </w:tc>
      </w:tr>
    </w:tbl>
    <w:p w:rsidR="007976E9" w:rsidRPr="00F84C3E" w:rsidRDefault="007976E9" w:rsidP="007976E9"/>
    <w:p w:rsidR="007976E9" w:rsidRPr="00F84C3E" w:rsidRDefault="007976E9" w:rsidP="007976E9">
      <w:pPr>
        <w:pStyle w:val="FigureNo"/>
        <w:rPr>
          <w:lang w:eastAsia="zh-CN"/>
        </w:rPr>
      </w:pPr>
      <w:r w:rsidRPr="00F84C3E">
        <w:rPr>
          <w:lang w:eastAsia="zh-CN"/>
        </w:rPr>
        <w:t>Figure 3</w:t>
      </w:r>
    </w:p>
    <w:p w:rsidR="007976E9" w:rsidRPr="00F84C3E" w:rsidRDefault="007976E9" w:rsidP="007976E9">
      <w:pPr>
        <w:pStyle w:val="Figuretitle"/>
      </w:pPr>
      <w:r w:rsidRPr="00F84C3E">
        <w:rPr>
          <w:lang w:eastAsia="zh-CN"/>
        </w:rPr>
        <w:t>Forme d'onde du signal de synchronisation de trame</w:t>
      </w:r>
    </w:p>
    <w:p w:rsidR="007976E9" w:rsidRPr="00F84C3E" w:rsidRDefault="007976E9" w:rsidP="007976E9">
      <w:pPr>
        <w:pStyle w:val="Figure"/>
        <w:rPr>
          <w:lang w:eastAsia="zh-CN"/>
        </w:rPr>
      </w:pPr>
      <w:r>
        <w:rPr>
          <w:lang w:eastAsia="zh-CN"/>
        </w:rPr>
        <w:object w:dxaOrig="7669" w:dyaOrig="4434">
          <v:shape id="_x0000_i1052" type="#_x0000_t75" style="width:403.5pt;height:233.25pt" o:ole="">
            <v:imagedata r:id="rId66" o:title=""/>
          </v:shape>
          <o:OLEObject Type="Embed" ProgID="CorelDraw.Graphic.16" ShapeID="_x0000_i1052" DrawAspect="Content" ObjectID="_1530535393" r:id="rId67"/>
        </w:object>
      </w:r>
    </w:p>
    <w:p w:rsidR="007976E9" w:rsidRPr="00F84C3E" w:rsidRDefault="007976E9" w:rsidP="007976E9">
      <w:pPr>
        <w:rPr>
          <w:caps/>
          <w:sz w:val="18"/>
        </w:rPr>
      </w:pPr>
    </w:p>
    <w:p w:rsidR="007976E9" w:rsidRPr="00F84C3E" w:rsidRDefault="007976E9" w:rsidP="007976E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</w:rPr>
      </w:pPr>
      <w:r w:rsidRPr="00F84C3E">
        <w:rPr>
          <w:caps/>
          <w:sz w:val="18"/>
        </w:rPr>
        <w:br w:type="page"/>
      </w:r>
    </w:p>
    <w:p w:rsidR="007976E9" w:rsidRPr="00F84C3E" w:rsidRDefault="007976E9" w:rsidP="007976E9">
      <w:pPr>
        <w:pStyle w:val="FigureNo"/>
      </w:pPr>
      <w:r w:rsidRPr="00F84C3E">
        <w:lastRenderedPageBreak/>
        <w:t>FIGURE 4</w:t>
      </w:r>
    </w:p>
    <w:p w:rsidR="007976E9" w:rsidRPr="00F84C3E" w:rsidRDefault="007976E9" w:rsidP="007976E9">
      <w:pPr>
        <w:pStyle w:val="Figuretitle"/>
      </w:pPr>
      <w:r w:rsidRPr="00F84C3E">
        <w:t xml:space="preserve">Forme d'onde du signal de synchronisation </w:t>
      </w:r>
      <w:r>
        <w:t>d</w:t>
      </w:r>
      <w:r w:rsidRPr="00F84C3E">
        <w:t>e ligne</w:t>
      </w:r>
    </w:p>
    <w:p w:rsidR="007976E9" w:rsidRPr="00F84C3E" w:rsidRDefault="009F13FE" w:rsidP="007976E9">
      <w:pPr>
        <w:pStyle w:val="Figure"/>
      </w:pPr>
      <w:r>
        <w:object w:dxaOrig="4392" w:dyaOrig="5967">
          <v:shape id="_x0000_i1053" type="#_x0000_t75" style="width:261.75pt;height:356.25pt;mso-position-horizontal:absolute" o:ole="">
            <v:imagedata r:id="rId68" o:title=""/>
          </v:shape>
          <o:OLEObject Type="Embed" ProgID="CorelDraw.Graphic.16" ShapeID="_x0000_i1053" DrawAspect="Content" ObjectID="_1530535394" r:id="rId69"/>
        </w:object>
      </w:r>
    </w:p>
    <w:p w:rsidR="00A6617B" w:rsidRDefault="00A6617B" w:rsidP="00242AEE">
      <w:pPr>
        <w:pStyle w:val="HeadingSum"/>
      </w:pPr>
    </w:p>
    <w:p w:rsidR="00DD6C64" w:rsidRDefault="00DD6C64" w:rsidP="00DD6C64">
      <w:pPr>
        <w:rPr>
          <w:lang w:val="es-ES_tradnl"/>
        </w:rPr>
      </w:pPr>
    </w:p>
    <w:p w:rsidR="00DD6C64" w:rsidRPr="00DD6C64" w:rsidRDefault="00DD6C64" w:rsidP="00DD6C64">
      <w:pPr>
        <w:jc w:val="center"/>
        <w:rPr>
          <w:lang w:val="es-ES_tradnl"/>
        </w:rPr>
      </w:pPr>
      <w:r>
        <w:rPr>
          <w:lang w:val="es-ES_tradnl"/>
        </w:rPr>
        <w:t>_____________</w:t>
      </w:r>
    </w:p>
    <w:sectPr w:rsidR="00DD6C64" w:rsidRPr="00DD6C64" w:rsidSect="00DD6C64">
      <w:headerReference w:type="even" r:id="rId70"/>
      <w:headerReference w:type="default" r:id="rId7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C64" w:rsidRDefault="00DD6C64">
      <w:r>
        <w:separator/>
      </w:r>
    </w:p>
  </w:endnote>
  <w:endnote w:type="continuationSeparator" w:id="0">
    <w:p w:rsidR="00DD6C64" w:rsidRDefault="00DD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C64" w:rsidRDefault="00DD6C64">
      <w:r>
        <w:separator/>
      </w:r>
    </w:p>
  </w:footnote>
  <w:footnote w:type="continuationSeparator" w:id="0">
    <w:p w:rsidR="00DD6C64" w:rsidRDefault="00DD6C64">
      <w:r>
        <w:continuationSeparator/>
      </w:r>
    </w:p>
  </w:footnote>
  <w:footnote w:id="1">
    <w:p w:rsidR="00DD6C64" w:rsidRPr="00F84C3E" w:rsidRDefault="00DD6C64" w:rsidP="007976E9">
      <w:pPr>
        <w:pStyle w:val="FootnoteText"/>
      </w:pPr>
      <w:r w:rsidRPr="00F84C3E">
        <w:rPr>
          <w:rStyle w:val="FootnoteReference"/>
        </w:rPr>
        <w:footnoteRef/>
      </w:r>
      <w:r w:rsidRPr="00F84C3E">
        <w:tab/>
      </w:r>
      <w:r>
        <w:t>L</w:t>
      </w:r>
      <w:r w:rsidRPr="00F84C3E">
        <w:t>es versions antérieures de cette Recommandation, pouvant contenir des informations d'ordre historique, sont disponibles sur le site web de l'UIT.</w:t>
      </w:r>
    </w:p>
  </w:footnote>
  <w:footnote w:id="2">
    <w:p w:rsidR="00DD6C64" w:rsidRPr="00F84C3E" w:rsidRDefault="00DD6C64" w:rsidP="007976E9">
      <w:pPr>
        <w:pStyle w:val="FootnoteText"/>
        <w:rPr>
          <w:rFonts w:ascii="Calibri" w:hAnsi="Calibri"/>
          <w:b/>
          <w:color w:val="800000"/>
        </w:rPr>
      </w:pPr>
      <w:r w:rsidRPr="00F84C3E">
        <w:rPr>
          <w:rStyle w:val="FootnoteReference"/>
        </w:rPr>
        <w:footnoteRef/>
      </w:r>
      <w:r w:rsidRPr="00F84C3E">
        <w:t xml:space="preserve"> </w:t>
      </w:r>
      <w:r>
        <w:tab/>
      </w:r>
      <w:r w:rsidRPr="00F84C3E">
        <w:t xml:space="preserve">Dans la pratique normale en matière de production, la fonction de codage des sources d'images est réglée de sorte que l'image finale, </w:t>
      </w:r>
      <w:r>
        <w:t xml:space="preserve">visualisée </w:t>
      </w:r>
      <w:r w:rsidRPr="00F84C3E">
        <w:t>sur un écran de référence ayant la fonction de décodage de référence décrite dans la Recommandation UIT</w:t>
      </w:r>
      <w:r w:rsidRPr="00F84C3E">
        <w:noBreakHyphen/>
        <w:t>R BT.1886, dans l'environnement d'observation de référence défini dans la Recommandation UIT</w:t>
      </w:r>
      <w:r w:rsidRPr="00F84C3E">
        <w:noBreakHyphen/>
        <w:t>R BT.2035</w:t>
      </w:r>
      <w:r>
        <w:t xml:space="preserve">, </w:t>
      </w:r>
      <w:r w:rsidRPr="00F84C3E">
        <w:t xml:space="preserve">ait l'apparence voulue. </w:t>
      </w:r>
      <w:r w:rsidRPr="002F4862">
        <w:t xml:space="preserve">Même si certains paramètres énumérés dans la Recommandation UIT-R BT.2035 sont </w:t>
      </w:r>
      <w:r>
        <w:t>cens</w:t>
      </w:r>
      <w:r w:rsidRPr="002F4862">
        <w:t xml:space="preserve">és </w:t>
      </w:r>
      <w:r>
        <w:t xml:space="preserve">s'appliquer </w:t>
      </w:r>
      <w:r w:rsidRPr="002F4862">
        <w:t xml:space="preserve">à la visualisation d'un signal de TVHD, des distances d'observation adaptées devraient être utilisées pour le </w:t>
      </w:r>
      <w:r>
        <w:t>format d'image 1 280 × 720</w:t>
      </w:r>
      <w:r w:rsidRPr="002F4862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Default="00DD6C6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Default="00DD6C64" w:rsidP="00DD6C6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BC0B5FE" wp14:editId="5B12C6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3" name="Picture 3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Pr="00DC03C4" w:rsidRDefault="00DD6C64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DC03C4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017202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DC03C4">
      <w:rPr>
        <w:lang w:val="fr-CH"/>
      </w:rPr>
      <w:tab/>
    </w:r>
    <w:r w:rsidR="00017202">
      <w:fldChar w:fldCharType="begin"/>
    </w:r>
    <w:r w:rsidR="00017202">
      <w:instrText xml:space="preserve"> DOCPROPERTY "Header" \* MERGEFORMAT </w:instrText>
    </w:r>
    <w:r w:rsidR="00017202">
      <w:fldChar w:fldCharType="separate"/>
    </w:r>
    <w:r w:rsidR="00017202" w:rsidRPr="00017202">
      <w:rPr>
        <w:b/>
        <w:bCs/>
        <w:lang w:val="fr-CH"/>
      </w:rPr>
      <w:t xml:space="preserve">Rec. </w:t>
    </w:r>
    <w:r w:rsidR="00017202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DC03C4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017202">
      <w:rPr>
        <w:b/>
        <w:bCs/>
        <w:noProof/>
      </w:rPr>
      <w:t>UIT-R  BT.1543-1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Default="00DD6C64">
    <w:pPr>
      <w:pStyle w:val="Header"/>
    </w:pPr>
    <w:r>
      <w:tab/>
    </w:r>
    <w:r w:rsidR="00017202">
      <w:fldChar w:fldCharType="begin"/>
    </w:r>
    <w:r w:rsidR="00017202">
      <w:instrText xml:space="preserve"> DOCPROPERTY "Header" \* MERGEFORMAT </w:instrText>
    </w:r>
    <w:r w:rsidR="00017202">
      <w:fldChar w:fldCharType="separate"/>
    </w:r>
    <w:r w:rsidR="00017202" w:rsidRPr="00017202">
      <w:rPr>
        <w:b/>
        <w:bCs/>
      </w:rPr>
      <w:t xml:space="preserve">Rec. </w:t>
    </w:r>
    <w:r w:rsidR="0001720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17202">
      <w:rPr>
        <w:b/>
        <w:bCs/>
        <w:noProof/>
      </w:rPr>
      <w:t>UIT-R  BT.1543-1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Default="00DD6C6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17202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017202" w:rsidRPr="00017202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17202">
      <w:rPr>
        <w:b/>
        <w:bCs/>
        <w:noProof/>
      </w:rPr>
      <w:t>UIT-R  BT.1543-1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C64" w:rsidRDefault="00DD6C64">
    <w:pPr>
      <w:pStyle w:val="Header"/>
    </w:pPr>
    <w:r>
      <w:tab/>
    </w:r>
    <w:r w:rsidR="00017202">
      <w:fldChar w:fldCharType="begin"/>
    </w:r>
    <w:r w:rsidR="00017202">
      <w:instrText xml:space="preserve"> DOCPROPERTY "Header" \* MERGEFORMAT </w:instrText>
    </w:r>
    <w:r w:rsidR="00017202">
      <w:fldChar w:fldCharType="separate"/>
    </w:r>
    <w:r w:rsidR="00017202" w:rsidRPr="00017202">
      <w:rPr>
        <w:b/>
        <w:bCs/>
      </w:rPr>
      <w:t xml:space="preserve">Rec. </w:t>
    </w:r>
    <w:r w:rsidR="0001720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17202">
      <w:rPr>
        <w:b/>
        <w:bCs/>
        <w:noProof/>
      </w:rPr>
      <w:t>UIT-R  BT.1543-1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17202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E6"/>
    <w:rsid w:val="00017202"/>
    <w:rsid w:val="000659B0"/>
    <w:rsid w:val="00217EBF"/>
    <w:rsid w:val="00242AEE"/>
    <w:rsid w:val="002D76C4"/>
    <w:rsid w:val="003249A3"/>
    <w:rsid w:val="0052529D"/>
    <w:rsid w:val="005915E6"/>
    <w:rsid w:val="00607D68"/>
    <w:rsid w:val="006A2937"/>
    <w:rsid w:val="00724B0B"/>
    <w:rsid w:val="007468DA"/>
    <w:rsid w:val="007976E9"/>
    <w:rsid w:val="009E00A8"/>
    <w:rsid w:val="009F13FE"/>
    <w:rsid w:val="00A6617B"/>
    <w:rsid w:val="00AB0DC8"/>
    <w:rsid w:val="00AF42BA"/>
    <w:rsid w:val="00B44E24"/>
    <w:rsid w:val="00DD6C64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5:docId w15:val="{491F2A36-657C-461B-8488-32FA3D48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5E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7976E9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915E6"/>
    <w:rPr>
      <w:color w:val="0000FF"/>
      <w:u w:val="single"/>
    </w:rPr>
  </w:style>
  <w:style w:type="paragraph" w:customStyle="1" w:styleId="TabletitleBR">
    <w:name w:val="Table_title_BR"/>
    <w:basedOn w:val="Normal"/>
    <w:next w:val="Tablehead"/>
    <w:rsid w:val="007976E9"/>
    <w:pPr>
      <w:keepNext/>
      <w:keepLines/>
      <w:spacing w:before="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7976E9"/>
    <w:pPr>
      <w:keepNext/>
      <w:spacing w:before="560" w:after="120"/>
      <w:jc w:val="center"/>
    </w:pPr>
    <w:rPr>
      <w:caps/>
    </w:rPr>
  </w:style>
  <w:style w:type="paragraph" w:customStyle="1" w:styleId="FiguretitleBR">
    <w:name w:val="Figure_title_BR"/>
    <w:basedOn w:val="TabletitleBR"/>
    <w:next w:val="Normal"/>
    <w:rsid w:val="007976E9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7976E9"/>
    <w:pPr>
      <w:keepNext/>
      <w:keepLines/>
      <w:spacing w:before="480" w:after="120"/>
      <w:jc w:val="center"/>
    </w:pPr>
    <w:rPr>
      <w:caps/>
    </w:rPr>
  </w:style>
  <w:style w:type="character" w:customStyle="1" w:styleId="FootnoteTextChar">
    <w:name w:val="Footnote Text Char"/>
    <w:basedOn w:val="DefaultParagraphFont"/>
    <w:link w:val="FootnoteText"/>
    <w:rsid w:val="007976E9"/>
    <w:rPr>
      <w:sz w:val="22"/>
      <w:lang w:val="fr-FR" w:eastAsia="en-US"/>
    </w:rPr>
  </w:style>
  <w:style w:type="paragraph" w:customStyle="1" w:styleId="headingb0">
    <w:name w:val="heading_b"/>
    <w:basedOn w:val="Heading3"/>
    <w:next w:val="Normal"/>
    <w:rsid w:val="007976E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lang w:val="en-GB"/>
    </w:rPr>
  </w:style>
  <w:style w:type="character" w:customStyle="1" w:styleId="TabletextChar">
    <w:name w:val="Table_text Char"/>
    <w:link w:val="Tabletext"/>
    <w:locked/>
    <w:rsid w:val="007976E9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0.emf"/><Relationship Id="rId7" Type="http://schemas.openxmlformats.org/officeDocument/2006/relationships/header" Target="header2.xml"/><Relationship Id="rId71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1" Type="http://schemas.openxmlformats.org/officeDocument/2006/relationships/header" Target="header4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5.wmf"/><Relationship Id="rId66" Type="http://schemas.openxmlformats.org/officeDocument/2006/relationships/image" Target="media/image29.emf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7.bin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emf"/><Relationship Id="rId56" Type="http://schemas.openxmlformats.org/officeDocument/2006/relationships/image" Target="media/image24.wmf"/><Relationship Id="rId64" Type="http://schemas.openxmlformats.org/officeDocument/2006/relationships/image" Target="media/image28.emf"/><Relationship Id="rId69" Type="http://schemas.openxmlformats.org/officeDocument/2006/relationships/oleObject" Target="embeddings/oleObject29.bin"/><Relationship Id="rId8" Type="http://schemas.openxmlformats.org/officeDocument/2006/relationships/hyperlink" Target="http://www.itu.int/ITU-R/go/patents/fr" TargetMode="External"/><Relationship Id="rId51" Type="http://schemas.openxmlformats.org/officeDocument/2006/relationships/oleObject" Target="embeddings/oleObject20.bin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275</TotalTime>
  <Pages>14</Pages>
  <Words>2016</Words>
  <Characters>11404</Characters>
  <Application>Microsoft Office Word</Application>
  <DocSecurity>0</DocSecurity>
  <Lines>438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Brice, Corinne</dc:creator>
  <cp:keywords/>
  <dc:description/>
  <cp:lastModifiedBy>Brice, Corinne</cp:lastModifiedBy>
  <cp:revision>9</cp:revision>
  <cp:lastPrinted>2016-07-20T13:47:00Z</cp:lastPrinted>
  <dcterms:created xsi:type="dcterms:W3CDTF">2016-07-20T09:16:00Z</dcterms:created>
  <dcterms:modified xsi:type="dcterms:W3CDTF">2016-07-20T13:52:00Z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